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FC878" w14:textId="77777777" w:rsidR="006D5379" w:rsidRPr="00351DD3" w:rsidRDefault="006D5379" w:rsidP="006D5379">
      <w:pPr>
        <w:pStyle w:val="EmbargoLine"/>
      </w:pPr>
    </w:p>
    <w:p w14:paraId="429A774A" w14:textId="77777777" w:rsidR="006D5379" w:rsidRPr="000F771A" w:rsidRDefault="006D5379" w:rsidP="006D5379">
      <w:pPr>
        <w:pStyle w:val="Heading1"/>
        <w:spacing w:line="240" w:lineRule="auto"/>
      </w:pPr>
      <w:r w:rsidRPr="000F771A">
        <w:t>202</w:t>
      </w:r>
      <w:r>
        <w:t>3</w:t>
      </w:r>
      <w:r w:rsidRPr="000F771A">
        <w:t xml:space="preserve"> </w:t>
      </w:r>
      <w:r>
        <w:t>Wagoneer L / Grand Wagoneer L</w:t>
      </w:r>
    </w:p>
    <w:p w14:paraId="3ADF279A" w14:textId="77777777" w:rsidR="006D5379" w:rsidRPr="000F771A" w:rsidRDefault="006D5379" w:rsidP="006D5379">
      <w:pPr>
        <w:pStyle w:val="Heading2"/>
        <w:spacing w:line="240" w:lineRule="auto"/>
      </w:pPr>
      <w:r w:rsidRPr="000F771A">
        <w:t>SPECIFICATIONS</w:t>
      </w:r>
    </w:p>
    <w:p w14:paraId="1DFF10FF" w14:textId="77777777" w:rsidR="006D5379" w:rsidRDefault="006D5379" w:rsidP="006D5379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5D3BB624" w14:textId="77777777" w:rsidR="006D5379" w:rsidRPr="006D52B7" w:rsidRDefault="006D5379" w:rsidP="006D5379">
      <w:pPr>
        <w:pStyle w:val="Heading3"/>
      </w:pPr>
      <w:r w:rsidRPr="006D52B7">
        <w:t>GENERAL INFORMATION</w:t>
      </w:r>
    </w:p>
    <w:p w14:paraId="56C7630F" w14:textId="77777777" w:rsidR="006D5379" w:rsidRPr="006D52B7" w:rsidRDefault="006D5379" w:rsidP="006D5379">
      <w:pPr>
        <w:pStyle w:val="BodyCopy"/>
      </w:pPr>
      <w:r w:rsidRPr="006D52B7">
        <w:t>Vehicle Type</w:t>
      </w:r>
      <w:r w:rsidRPr="006D52B7">
        <w:tab/>
        <w:t>Four-door sport-utility vehicle</w:t>
      </w:r>
    </w:p>
    <w:p w14:paraId="3A302A70" w14:textId="77777777" w:rsidR="006D5379" w:rsidRPr="006D52B7" w:rsidRDefault="006D5379" w:rsidP="006D5379">
      <w:pPr>
        <w:pStyle w:val="BodyCopy"/>
      </w:pPr>
      <w:r w:rsidRPr="006D52B7">
        <w:t>Assembly Plant</w:t>
      </w:r>
      <w:r w:rsidRPr="006D52B7">
        <w:tab/>
        <w:t>Warren Truck Assembly Plant, Warren, Michigan</w:t>
      </w:r>
    </w:p>
    <w:p w14:paraId="64D8EB6B" w14:textId="77777777" w:rsidR="006D5379" w:rsidRPr="006D52B7" w:rsidRDefault="006D5379" w:rsidP="006D5379">
      <w:pPr>
        <w:pStyle w:val="BodyCopy"/>
      </w:pPr>
      <w:r w:rsidRPr="006D52B7">
        <w:t>EPA Vehicle Class</w:t>
      </w:r>
      <w:r w:rsidRPr="006D52B7">
        <w:tab/>
        <w:t>Multipurpose vehicle</w:t>
      </w:r>
    </w:p>
    <w:p w14:paraId="70CC54D0" w14:textId="77777777" w:rsidR="006D5379" w:rsidRPr="006D52B7" w:rsidRDefault="006D5379" w:rsidP="006D5379">
      <w:pPr>
        <w:pStyle w:val="BodyCopy"/>
      </w:pPr>
      <w:r w:rsidRPr="006D52B7">
        <w:t>Introduction Date</w:t>
      </w:r>
      <w:r w:rsidRPr="006D52B7">
        <w:tab/>
        <w:t>S</w:t>
      </w:r>
      <w:r>
        <w:t>econd half</w:t>
      </w:r>
      <w:r w:rsidRPr="006D52B7">
        <w:t xml:space="preserve"> 2022 as a 2023 model</w:t>
      </w:r>
    </w:p>
    <w:p w14:paraId="69DEB3CF" w14:textId="77777777" w:rsidR="006D5379" w:rsidRPr="006D52B7" w:rsidRDefault="006D5379" w:rsidP="006D5379">
      <w:pPr>
        <w:pStyle w:val="Heading3"/>
      </w:pPr>
      <w:r w:rsidRPr="006D52B7">
        <w:t>BODY AND CHASSIS</w:t>
      </w:r>
    </w:p>
    <w:p w14:paraId="1FA4FCF8" w14:textId="77777777" w:rsidR="006D5379" w:rsidRPr="006D52B7" w:rsidRDefault="006D5379" w:rsidP="006D5379">
      <w:pPr>
        <w:pStyle w:val="BodyCopy"/>
      </w:pPr>
      <w:r w:rsidRPr="006D52B7">
        <w:t>Layout</w:t>
      </w:r>
      <w:r w:rsidRPr="006D52B7">
        <w:tab/>
        <w:t>Front engine, rear- or four-wheel drive</w:t>
      </w:r>
    </w:p>
    <w:p w14:paraId="178977BC" w14:textId="77777777" w:rsidR="006D5379" w:rsidRPr="006D52B7" w:rsidRDefault="006D5379" w:rsidP="006D5379">
      <w:pPr>
        <w:pStyle w:val="BodyCopy"/>
      </w:pPr>
      <w:r w:rsidRPr="006D52B7">
        <w:t>Construction</w:t>
      </w:r>
      <w:r w:rsidRPr="006D52B7">
        <w:tab/>
        <w:t>Steel frame</w:t>
      </w:r>
    </w:p>
    <w:p w14:paraId="0FC31F46" w14:textId="77777777" w:rsidR="006D5379" w:rsidRPr="00962FEE" w:rsidRDefault="006D5379" w:rsidP="006D5379">
      <w:pPr>
        <w:pStyle w:val="Heading3"/>
      </w:pPr>
      <w:r w:rsidRPr="00962FEE">
        <w:t xml:space="preserve">ENGINE: 3.0-liter </w:t>
      </w:r>
      <w:r>
        <w:rPr>
          <w:rFonts w:ascii="Helvetica" w:hAnsi="Helvetica" w:cs="Helvetica"/>
          <w:color w:val="000000"/>
          <w:sz w:val="19"/>
          <w:szCs w:val="19"/>
          <w:lang w:eastAsia="ja-JP"/>
        </w:rPr>
        <w:t>HURRICANE TWIN TURBO</w:t>
      </w:r>
    </w:p>
    <w:p w14:paraId="4B9367D7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— Wagoneer L</w:t>
      </w:r>
    </w:p>
    <w:p w14:paraId="710391C6" w14:textId="77777777" w:rsidR="006D5379" w:rsidRPr="006D52B7" w:rsidRDefault="006D5379" w:rsidP="006D5379">
      <w:pPr>
        <w:pStyle w:val="BodyCopy"/>
      </w:pPr>
      <w:r w:rsidRPr="006D52B7">
        <w:t>Type and Description</w:t>
      </w:r>
      <w:r w:rsidRPr="006D52B7">
        <w:tab/>
      </w:r>
      <w:r w:rsidRPr="006D52B7">
        <w:rPr>
          <w:highlight w:val="white"/>
        </w:rPr>
        <w:t xml:space="preserve">In-line six-cylinder (I-6), </w:t>
      </w:r>
      <w:r>
        <w:rPr>
          <w:highlight w:val="white"/>
        </w:rPr>
        <w:t>T</w:t>
      </w:r>
      <w:r w:rsidRPr="006D52B7">
        <w:rPr>
          <w:highlight w:val="white"/>
        </w:rPr>
        <w:t xml:space="preserve">win </w:t>
      </w:r>
      <w:r>
        <w:rPr>
          <w:highlight w:val="white"/>
        </w:rPr>
        <w:t>T</w:t>
      </w:r>
      <w:r w:rsidRPr="006D52B7">
        <w:rPr>
          <w:highlight w:val="white"/>
        </w:rPr>
        <w:t>urbocharged, direct injection, gasoline</w:t>
      </w:r>
    </w:p>
    <w:p w14:paraId="30FC3DA2" w14:textId="77777777" w:rsidR="006D5379" w:rsidRPr="006D52B7" w:rsidRDefault="006D5379" w:rsidP="006D5379">
      <w:pPr>
        <w:pStyle w:val="BodyCopy"/>
      </w:pPr>
      <w:r w:rsidRPr="006D52B7">
        <w:t>Displacement, cu. in. (cu.cm.)</w:t>
      </w:r>
      <w:r w:rsidRPr="006D52B7">
        <w:tab/>
        <w:t>183 cu. in. (2.993 cu. cm)</w:t>
      </w:r>
    </w:p>
    <w:p w14:paraId="57D54E7C" w14:textId="77777777" w:rsidR="006D5379" w:rsidRPr="006D52B7" w:rsidRDefault="006D5379" w:rsidP="006D5379">
      <w:pPr>
        <w:pStyle w:val="BodyCopy"/>
      </w:pPr>
      <w:r w:rsidRPr="006D52B7">
        <w:t>Bore x Stroke, in. (mm)</w:t>
      </w:r>
      <w:r w:rsidRPr="006D52B7">
        <w:tab/>
        <w:t>3.31 x 3.54 (84 x 90)</w:t>
      </w:r>
    </w:p>
    <w:p w14:paraId="2D30D4B2" w14:textId="77777777" w:rsidR="006D5379" w:rsidRPr="006D52B7" w:rsidRDefault="006D5379" w:rsidP="006D5379">
      <w:pPr>
        <w:pStyle w:val="BodyCopy"/>
      </w:pPr>
      <w:r w:rsidRPr="006D52B7">
        <w:t>Valve System</w:t>
      </w:r>
      <w:r w:rsidRPr="006D52B7">
        <w:tab/>
      </w:r>
      <w:r w:rsidRPr="006D52B7">
        <w:rPr>
          <w:highlight w:val="white"/>
        </w:rPr>
        <w:t>DOHC, dual independent valve timing, hydroformed tubular camshafts, 24 valves with sodium-filled exhaust valves, roller finger followers and hydraulic lash adjusters</w:t>
      </w:r>
    </w:p>
    <w:p w14:paraId="455C8ED9" w14:textId="77777777" w:rsidR="006D5379" w:rsidRPr="006D52B7" w:rsidRDefault="006D5379" w:rsidP="006D5379">
      <w:pPr>
        <w:pStyle w:val="BodyCopy"/>
      </w:pPr>
      <w:r w:rsidRPr="006D52B7">
        <w:t>Fuel Injection</w:t>
      </w:r>
      <w:r w:rsidRPr="006D52B7">
        <w:tab/>
      </w:r>
      <w:r w:rsidRPr="006D52B7">
        <w:rPr>
          <w:highlight w:val="white"/>
        </w:rPr>
        <w:t>Gasoline direct injection, centrally located injectors, single high pressure pump providing up to 5,075 psi (350 bar) to a single fuel rail</w:t>
      </w:r>
    </w:p>
    <w:p w14:paraId="0AE1010A" w14:textId="77777777" w:rsidR="006D5379" w:rsidRPr="006D52B7" w:rsidRDefault="006D5379" w:rsidP="006D5379">
      <w:pPr>
        <w:pStyle w:val="BodyCopy"/>
      </w:pPr>
      <w:r w:rsidRPr="006D52B7">
        <w:t>Construction</w:t>
      </w:r>
      <w:r w:rsidRPr="006D52B7">
        <w:tab/>
        <w:t>Deep-skirt cast-aluminum block with cross-bolted steel main bearing caps, low friction plasma spray-bore coated cylinders, structural die-cast aluminum alloy oil pan, aluminum alloy head with pent-roof combustion chambers, forged and twisted steel crankshaft, forged steel connecting rods and cast aluminum alloy pistons with DLC coated piston pins</w:t>
      </w:r>
    </w:p>
    <w:p w14:paraId="74F186D1" w14:textId="77777777" w:rsidR="006D5379" w:rsidRPr="006D52B7" w:rsidRDefault="006D5379" w:rsidP="006D5379">
      <w:pPr>
        <w:pStyle w:val="BodyCopy"/>
      </w:pPr>
      <w:r w:rsidRPr="006D52B7">
        <w:t>Compression Ratio</w:t>
      </w:r>
      <w:r w:rsidRPr="006D52B7">
        <w:tab/>
        <w:t>10.4:1</w:t>
      </w:r>
    </w:p>
    <w:p w14:paraId="70CDE3E1" w14:textId="77777777" w:rsidR="006D5379" w:rsidRPr="006D52B7" w:rsidRDefault="006D5379" w:rsidP="006D5379">
      <w:pPr>
        <w:pStyle w:val="BodyCopy"/>
      </w:pPr>
      <w:r w:rsidRPr="006D52B7">
        <w:t>Power (SAE J2723)</w:t>
      </w:r>
      <w:r w:rsidRPr="006D52B7">
        <w:tab/>
      </w:r>
      <w:r w:rsidRPr="006D52B7">
        <w:rPr>
          <w:highlight w:val="white"/>
        </w:rPr>
        <w:t xml:space="preserve">420 hp (313 kW) @ 5,200 rpm </w:t>
      </w:r>
    </w:p>
    <w:p w14:paraId="25AC1491" w14:textId="77777777" w:rsidR="006D5379" w:rsidRPr="006D52B7" w:rsidRDefault="006D5379" w:rsidP="006D5379">
      <w:pPr>
        <w:pStyle w:val="BodyCopy"/>
      </w:pPr>
      <w:r w:rsidRPr="006D52B7">
        <w:t>Torque (SAE J2723)</w:t>
      </w:r>
      <w:r w:rsidRPr="006D52B7">
        <w:tab/>
      </w:r>
      <w:r w:rsidRPr="006D52B7">
        <w:rPr>
          <w:highlight w:val="white"/>
        </w:rPr>
        <w:t xml:space="preserve">468 lb.ft. (635 Nm) @ 3,500 rpm </w:t>
      </w:r>
    </w:p>
    <w:p w14:paraId="559DD2D2" w14:textId="77777777" w:rsidR="006D5379" w:rsidRPr="006D52B7" w:rsidRDefault="006D5379" w:rsidP="006D5379">
      <w:pPr>
        <w:pStyle w:val="BodyCopy"/>
      </w:pPr>
      <w:r w:rsidRPr="006D52B7">
        <w:t>Max. Engine Speed</w:t>
      </w:r>
      <w:r w:rsidRPr="006D52B7">
        <w:tab/>
        <w:t>5,800 rpm (electronically limited)</w:t>
      </w:r>
    </w:p>
    <w:p w14:paraId="22AD9B75" w14:textId="77777777" w:rsidR="006D5379" w:rsidRPr="00962FEE" w:rsidRDefault="006D5379" w:rsidP="006D5379">
      <w:pPr>
        <w:pStyle w:val="BodyCopyNoLines"/>
      </w:pPr>
      <w:r w:rsidRPr="00962FEE">
        <w:t>Fuel Requirement</w:t>
      </w:r>
      <w:r w:rsidRPr="00962FEE">
        <w:tab/>
        <w:t>Unleaded mid-grade, 89 octane (R+M)/2 — recommended</w:t>
      </w:r>
    </w:p>
    <w:p w14:paraId="793190D2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Unleaded regular, 87 octane (R+M)/2 — acceptable</w:t>
      </w:r>
    </w:p>
    <w:p w14:paraId="7D8DC6C4" w14:textId="77777777" w:rsidR="006D5379" w:rsidRDefault="006D5379" w:rsidP="006D5379">
      <w:pPr>
        <w:pStyle w:val="Heading3"/>
      </w:pPr>
      <w:r w:rsidRPr="00962FEE">
        <w:lastRenderedPageBreak/>
        <w:t xml:space="preserve">ENGINE: 3.0-liter </w:t>
      </w:r>
      <w:r>
        <w:rPr>
          <w:rFonts w:ascii="Helvetica" w:hAnsi="Helvetica" w:cs="Helvetica"/>
          <w:color w:val="000000"/>
          <w:sz w:val="19"/>
          <w:szCs w:val="19"/>
          <w:lang w:eastAsia="ja-JP"/>
        </w:rPr>
        <w:t>HURRICANE TWIN TURBO</w:t>
      </w:r>
      <w:r>
        <w:t xml:space="preserve"> (CONTINUED)</w:t>
      </w:r>
    </w:p>
    <w:p w14:paraId="430F3E6B" w14:textId="77777777" w:rsidR="006D5379" w:rsidRPr="006D52B7" w:rsidRDefault="006D5379" w:rsidP="006D5379">
      <w:pPr>
        <w:pStyle w:val="BodyCopy"/>
      </w:pPr>
      <w:r w:rsidRPr="006D52B7">
        <w:t>Oil Capacity</w:t>
      </w:r>
      <w:r w:rsidRPr="006D52B7">
        <w:tab/>
        <w:t>7.5 quarts (7.1 liters) oil change with filter</w:t>
      </w:r>
    </w:p>
    <w:p w14:paraId="3ADA7A65" w14:textId="77777777" w:rsidR="006D5379" w:rsidRPr="006D52B7" w:rsidRDefault="006D5379" w:rsidP="006D5379">
      <w:pPr>
        <w:pStyle w:val="BodyCopy"/>
      </w:pPr>
      <w:r w:rsidRPr="006D52B7">
        <w:t>Coolant Capacity qt. (liter)</w:t>
      </w:r>
      <w:r w:rsidRPr="006D52B7">
        <w:tab/>
        <w:t xml:space="preserve">High Temperature Circuit: 16.6 (15.7) </w:t>
      </w:r>
      <w:r>
        <w:br/>
      </w:r>
      <w:r w:rsidRPr="006D52B7">
        <w:t>Low Temperature Circuit: 2.85 (2.70)</w:t>
      </w:r>
    </w:p>
    <w:p w14:paraId="6A964144" w14:textId="77777777" w:rsidR="006D5379" w:rsidRPr="006D52B7" w:rsidRDefault="006D5379" w:rsidP="006D5379">
      <w:pPr>
        <w:pStyle w:val="BodyCopy"/>
      </w:pPr>
      <w:r w:rsidRPr="006D52B7">
        <w:t xml:space="preserve">Factory Oil Fill </w:t>
      </w:r>
      <w:r w:rsidRPr="006D52B7">
        <w:tab/>
        <w:t>Pennzoil Ultra Platinum 0W-20 GF6+ (API SP)</w:t>
      </w:r>
    </w:p>
    <w:p w14:paraId="2152BFF9" w14:textId="77777777" w:rsidR="006D5379" w:rsidRPr="006D52B7" w:rsidRDefault="006D5379" w:rsidP="006D5379">
      <w:pPr>
        <w:pStyle w:val="BodyCopy"/>
      </w:pPr>
      <w:r w:rsidRPr="006D52B7">
        <w:t>Emission Controls</w:t>
      </w:r>
      <w:r w:rsidRPr="006D52B7">
        <w:tab/>
        <w:t>Dual close-coupled two-stage three-way catalytic converters, quad heated oxygen sensors, cooled exhaust gas recirculation and internal engine features</w:t>
      </w:r>
    </w:p>
    <w:p w14:paraId="7E9B6701" w14:textId="77777777" w:rsidR="006D5379" w:rsidRPr="006D52B7" w:rsidRDefault="006D5379" w:rsidP="006D5379">
      <w:pPr>
        <w:pStyle w:val="BodyCopy2lines"/>
      </w:pPr>
      <w:r w:rsidRPr="006D52B7">
        <w:t xml:space="preserve">EPA Fuel Economy mpg estimates </w:t>
      </w:r>
      <w:r>
        <w:br/>
      </w:r>
      <w:r w:rsidRPr="006D52B7">
        <w:t>(city/hwy/combined)</w:t>
      </w:r>
      <w:r w:rsidRPr="006D52B7">
        <w:tab/>
        <w:t>4x2: 17/</w:t>
      </w:r>
      <w:r>
        <w:t>24</w:t>
      </w:r>
      <w:r w:rsidRPr="006D52B7">
        <w:t>/</w:t>
      </w:r>
      <w:r>
        <w:t>20</w:t>
      </w:r>
      <w:r w:rsidRPr="006D52B7">
        <w:t>, 4x4: 16/2</w:t>
      </w:r>
      <w:r>
        <w:t>3</w:t>
      </w:r>
      <w:r w:rsidRPr="006D52B7">
        <w:t>/19</w:t>
      </w:r>
    </w:p>
    <w:p w14:paraId="2ACB905E" w14:textId="77777777" w:rsidR="006D5379" w:rsidRPr="006D52B7" w:rsidRDefault="006D5379" w:rsidP="006D5379">
      <w:pPr>
        <w:pStyle w:val="BodyCopy"/>
      </w:pPr>
      <w:r w:rsidRPr="006D52B7">
        <w:t>Assembly Plant</w:t>
      </w:r>
      <w:r w:rsidRPr="006D52B7">
        <w:tab/>
        <w:t>Saltillo Engine Plant, Saltillo, Mexico</w:t>
      </w:r>
    </w:p>
    <w:p w14:paraId="5E6E3B7D" w14:textId="77777777" w:rsidR="006D5379" w:rsidRPr="00962FEE" w:rsidRDefault="006D5379" w:rsidP="006D5379">
      <w:pPr>
        <w:pStyle w:val="Heading3"/>
      </w:pPr>
      <w:r w:rsidRPr="00962FEE">
        <w:t xml:space="preserve">ENGINE: 3.0-liter </w:t>
      </w:r>
      <w:r>
        <w:rPr>
          <w:rFonts w:ascii="Helvetica" w:hAnsi="Helvetica" w:cs="Helvetica"/>
          <w:color w:val="000000"/>
          <w:sz w:val="19"/>
          <w:szCs w:val="19"/>
          <w:lang w:eastAsia="ja-JP"/>
        </w:rPr>
        <w:t>HURRICANE TWIN TURBO 510</w:t>
      </w:r>
    </w:p>
    <w:p w14:paraId="45ED2657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— Grand Wagoneer L</w:t>
      </w:r>
    </w:p>
    <w:p w14:paraId="35E4C214" w14:textId="77777777" w:rsidR="006D5379" w:rsidRPr="006D52B7" w:rsidRDefault="006D5379" w:rsidP="006D5379">
      <w:pPr>
        <w:pStyle w:val="BodyCopy"/>
      </w:pPr>
      <w:r w:rsidRPr="006D52B7">
        <w:t>Type and Description</w:t>
      </w:r>
      <w:r w:rsidRPr="006D52B7">
        <w:tab/>
        <w:t>In-line, liquid-cooled</w:t>
      </w:r>
    </w:p>
    <w:p w14:paraId="23F65761" w14:textId="77777777" w:rsidR="006D5379" w:rsidRPr="006D52B7" w:rsidRDefault="006D5379" w:rsidP="006D5379">
      <w:pPr>
        <w:pStyle w:val="BodyCopy"/>
      </w:pPr>
      <w:r w:rsidRPr="006D52B7">
        <w:t>Displacement, cu. in. (cu. cm.)</w:t>
      </w:r>
      <w:r w:rsidRPr="006D52B7">
        <w:tab/>
        <w:t>183 (2,993)</w:t>
      </w:r>
    </w:p>
    <w:p w14:paraId="3C82DD1C" w14:textId="77777777" w:rsidR="006D5379" w:rsidRPr="006D52B7" w:rsidRDefault="006D5379" w:rsidP="006D5379">
      <w:pPr>
        <w:pStyle w:val="BodyCopy"/>
      </w:pPr>
      <w:r w:rsidRPr="006D52B7">
        <w:t>Bore x Stroke</w:t>
      </w:r>
      <w:r w:rsidRPr="006D52B7">
        <w:tab/>
        <w:t>3.31 x 3.54 (84 x 90)</w:t>
      </w:r>
    </w:p>
    <w:p w14:paraId="03694FD8" w14:textId="77777777" w:rsidR="006D5379" w:rsidRPr="006D52B7" w:rsidRDefault="006D5379" w:rsidP="006D5379">
      <w:pPr>
        <w:pStyle w:val="BodyCopy"/>
      </w:pPr>
      <w:r w:rsidRPr="006D52B7">
        <w:t>Valve System</w:t>
      </w:r>
      <w:r w:rsidRPr="006D52B7">
        <w:tab/>
        <w:t>DOHC, dual independent valve timing, hydroformed tubular camshafts, 24 valves with sodium-filled exhaust valves, roller finger followers and hydraulic lash adjusters</w:t>
      </w:r>
    </w:p>
    <w:p w14:paraId="7A28CEAF" w14:textId="77777777" w:rsidR="006D5379" w:rsidRPr="006D52B7" w:rsidRDefault="006D5379" w:rsidP="006D5379">
      <w:pPr>
        <w:pStyle w:val="BodyCopy"/>
      </w:pPr>
      <w:r w:rsidRPr="006D52B7">
        <w:t>Fuel Injection</w:t>
      </w:r>
      <w:r w:rsidRPr="006D52B7">
        <w:tab/>
        <w:t>Gasoline direct injection, centrally located injectors, dual high-pressure pumps providing up to 5,075 psi (350 bar) to a single fuel rail</w:t>
      </w:r>
    </w:p>
    <w:p w14:paraId="0A8DF8C7" w14:textId="77777777" w:rsidR="006D5379" w:rsidRPr="006D52B7" w:rsidRDefault="006D5379" w:rsidP="006D5379">
      <w:pPr>
        <w:pStyle w:val="BodyCopy"/>
      </w:pPr>
      <w:r w:rsidRPr="006D52B7">
        <w:t>Construction</w:t>
      </w:r>
      <w:r w:rsidRPr="006D52B7">
        <w:tab/>
        <w:t>Deep-skirt cast-aluminum block with cross-bolted steel main bearing caps, low friction plasma spray-bore coated cylinders, structural die-cast aluminum alloy oil pan, aluminum alloy head with pent-roof combustion chambers, forged and twisted steel crankshaft, forged steel connecting rods and forged aluminum alloy pistons with DLC coated piston pins</w:t>
      </w:r>
    </w:p>
    <w:p w14:paraId="038D9EAC" w14:textId="77777777" w:rsidR="006D5379" w:rsidRPr="006D52B7" w:rsidRDefault="006D5379" w:rsidP="006D5379">
      <w:pPr>
        <w:pStyle w:val="BodyCopy"/>
      </w:pPr>
      <w:r w:rsidRPr="006D52B7">
        <w:t>Compression Ratio</w:t>
      </w:r>
      <w:r w:rsidRPr="006D52B7">
        <w:tab/>
        <w:t>9.5:1</w:t>
      </w:r>
    </w:p>
    <w:p w14:paraId="6B0CDEAF" w14:textId="77777777" w:rsidR="006D5379" w:rsidRPr="006D52B7" w:rsidRDefault="006D5379" w:rsidP="006D5379">
      <w:pPr>
        <w:pStyle w:val="BodyCopy"/>
      </w:pPr>
      <w:r w:rsidRPr="006D52B7">
        <w:t>Power (SAE J2723)</w:t>
      </w:r>
      <w:r w:rsidRPr="006D52B7">
        <w:tab/>
        <w:t>510 hp (375 kW) @ 5,700 rpm</w:t>
      </w:r>
    </w:p>
    <w:p w14:paraId="67C7D43C" w14:textId="77777777" w:rsidR="006D5379" w:rsidRPr="006D52B7" w:rsidRDefault="006D5379" w:rsidP="006D5379">
      <w:pPr>
        <w:pStyle w:val="BodyCopy"/>
      </w:pPr>
      <w:r w:rsidRPr="006D52B7">
        <w:t>Torque (SAE J2723)</w:t>
      </w:r>
      <w:r w:rsidRPr="006D52B7">
        <w:tab/>
        <w:t>500 lb.-ft. (678 N•m) @ 3,500 rpm</w:t>
      </w:r>
    </w:p>
    <w:p w14:paraId="7825FAF4" w14:textId="77777777" w:rsidR="006D5379" w:rsidRPr="006D52B7" w:rsidRDefault="006D5379" w:rsidP="006D5379">
      <w:pPr>
        <w:pStyle w:val="BodyCopy"/>
      </w:pPr>
      <w:r w:rsidRPr="006D52B7">
        <w:t>Max. Engine Speed</w:t>
      </w:r>
      <w:r w:rsidRPr="006D52B7">
        <w:tab/>
        <w:t>6,100 rpm (electronically limited)</w:t>
      </w:r>
    </w:p>
    <w:p w14:paraId="641957D4" w14:textId="77777777" w:rsidR="006D5379" w:rsidRPr="006D52B7" w:rsidRDefault="006D5379" w:rsidP="006D5379">
      <w:pPr>
        <w:pStyle w:val="BodyCopy"/>
      </w:pPr>
      <w:r w:rsidRPr="006D52B7">
        <w:t>Fuel Requirement</w:t>
      </w:r>
      <w:r w:rsidRPr="006D52B7">
        <w:tab/>
        <w:t>Premium 91 octane (R+M)/2 — required</w:t>
      </w:r>
    </w:p>
    <w:p w14:paraId="3B4B3D27" w14:textId="77777777" w:rsidR="006D5379" w:rsidRPr="006D52B7" w:rsidRDefault="006D5379" w:rsidP="006D5379">
      <w:pPr>
        <w:pStyle w:val="BodyCopy"/>
      </w:pPr>
      <w:r w:rsidRPr="006D52B7">
        <w:t xml:space="preserve">Oil Capacity, qt. (liter) </w:t>
      </w:r>
      <w:r w:rsidRPr="006D52B7">
        <w:tab/>
        <w:t>7.5 (7.1) oil change with filter</w:t>
      </w:r>
    </w:p>
    <w:p w14:paraId="5075D28A" w14:textId="77777777" w:rsidR="006D5379" w:rsidRPr="006D52B7" w:rsidRDefault="006D5379" w:rsidP="006D5379">
      <w:pPr>
        <w:pStyle w:val="BodyCopy"/>
      </w:pPr>
      <w:r w:rsidRPr="006D52B7">
        <w:t>Coolant Capacity, qt. (liter)</w:t>
      </w:r>
      <w:r w:rsidRPr="006D52B7">
        <w:tab/>
        <w:t>High Temp. Circuit:  16.6 (15.7)</w:t>
      </w:r>
      <w:r>
        <w:t xml:space="preserve"> </w:t>
      </w:r>
      <w:r w:rsidRPr="006D52B7">
        <w:t>Low Temp. Circuit:  2.85 (2.70)</w:t>
      </w:r>
    </w:p>
    <w:p w14:paraId="531ADC03" w14:textId="77777777" w:rsidR="006D5379" w:rsidRPr="006D52B7" w:rsidRDefault="006D5379" w:rsidP="006D5379">
      <w:pPr>
        <w:pStyle w:val="BodyCopy"/>
      </w:pPr>
      <w:r w:rsidRPr="006D52B7">
        <w:t xml:space="preserve">Factory Oil Fill </w:t>
      </w:r>
      <w:r w:rsidRPr="006D52B7">
        <w:tab/>
        <w:t>Pennzoil Ultra Platinum 0W-40 API SP MS-A0921</w:t>
      </w:r>
    </w:p>
    <w:p w14:paraId="48773DCD" w14:textId="77777777" w:rsidR="006D5379" w:rsidRPr="006D52B7" w:rsidRDefault="006D5379" w:rsidP="006D5379">
      <w:pPr>
        <w:pStyle w:val="BodyCopy"/>
      </w:pPr>
      <w:r w:rsidRPr="006D52B7">
        <w:t xml:space="preserve">Emission Controls </w:t>
      </w:r>
      <w:r w:rsidRPr="006D52B7">
        <w:tab/>
        <w:t>Dual close-coupled two-stage three-way catalytic converters, quad heated oxygen sensors and internal engine features</w:t>
      </w:r>
      <w:r w:rsidRPr="00D80A78">
        <w:rPr>
          <w:vertAlign w:val="superscript"/>
        </w:rPr>
        <w:t>(a)</w:t>
      </w:r>
    </w:p>
    <w:p w14:paraId="218AABBB" w14:textId="77777777" w:rsidR="006D5379" w:rsidRPr="006D52B7" w:rsidRDefault="006D5379" w:rsidP="006D5379">
      <w:pPr>
        <w:pStyle w:val="BodyCopy"/>
      </w:pPr>
      <w:r w:rsidRPr="006D52B7">
        <w:t xml:space="preserve">Exhaust Type </w:t>
      </w:r>
      <w:r w:rsidRPr="006D52B7">
        <w:tab/>
        <w:t>Dual exhaust with black dual hidden tail pipes</w:t>
      </w:r>
    </w:p>
    <w:p w14:paraId="5FEAD8A2" w14:textId="77777777" w:rsidR="006D5379" w:rsidRPr="00962FEE" w:rsidRDefault="006D5379" w:rsidP="006D5379">
      <w:pPr>
        <w:pStyle w:val="Heading3"/>
      </w:pPr>
      <w:r w:rsidRPr="00962FEE">
        <w:lastRenderedPageBreak/>
        <w:t xml:space="preserve">ENGINE: 3.0-liter </w:t>
      </w:r>
      <w:r>
        <w:rPr>
          <w:rFonts w:ascii="Helvetica" w:hAnsi="Helvetica" w:cs="Helvetica"/>
          <w:color w:val="000000"/>
          <w:sz w:val="19"/>
          <w:szCs w:val="19"/>
          <w:lang w:eastAsia="ja-JP"/>
        </w:rPr>
        <w:t>HURRICANE TWIN TURBO 510</w:t>
      </w:r>
      <w:r>
        <w:t xml:space="preserve"> (continued)</w:t>
      </w:r>
    </w:p>
    <w:p w14:paraId="4F85A56E" w14:textId="77777777" w:rsidR="006D5379" w:rsidRPr="00962FEE" w:rsidRDefault="006D5379" w:rsidP="006D5379">
      <w:pPr>
        <w:pStyle w:val="BodyCopy2lines"/>
      </w:pPr>
      <w:r w:rsidRPr="00962FEE">
        <w:t xml:space="preserve">EPA Fuel Economy mpg estimates </w:t>
      </w:r>
      <w:r w:rsidRPr="00962FEE">
        <w:br/>
        <w:t>(city/hwy/combined)</w:t>
      </w:r>
      <w:r w:rsidRPr="00962FEE">
        <w:tab/>
        <w:t>14/19/16</w:t>
      </w:r>
    </w:p>
    <w:p w14:paraId="552839FC" w14:textId="77777777" w:rsidR="006D5379" w:rsidRPr="006D52B7" w:rsidRDefault="006D5379" w:rsidP="006D5379">
      <w:pPr>
        <w:pStyle w:val="BodyCopy"/>
      </w:pPr>
      <w:r w:rsidRPr="006D52B7">
        <w:t>Assembly Plant</w:t>
      </w:r>
      <w:r w:rsidRPr="006D52B7">
        <w:tab/>
        <w:t>Saltillo Engine Plant, Saltillo, Mexico</w:t>
      </w:r>
    </w:p>
    <w:p w14:paraId="03456E43" w14:textId="77777777" w:rsidR="006D5379" w:rsidRPr="00D80A78" w:rsidRDefault="006D5379" w:rsidP="006D5379">
      <w:pPr>
        <w:pStyle w:val="BodyNotes"/>
      </w:pPr>
      <w:r w:rsidRPr="00D80A78">
        <w:t>(a) Meets Federal Tier 3, Bin 70 emissions requirements; marketed in California as a LEV III ULEV70 (Ultra Low Emission Vehicle).</w:t>
      </w:r>
    </w:p>
    <w:p w14:paraId="19A3C188" w14:textId="77777777" w:rsidR="006D5379" w:rsidRPr="00962FEE" w:rsidRDefault="006D5379" w:rsidP="006D5379">
      <w:pPr>
        <w:pStyle w:val="Heading3"/>
      </w:pPr>
      <w:r w:rsidRPr="00962FEE">
        <w:t>TRANSMISSION: TORQUEFLITE 8HP75 AUTOMATIC, EIGHT-SPEED OVERDRIVE</w:t>
      </w:r>
    </w:p>
    <w:p w14:paraId="3A4432EF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 xml:space="preserve">Standard — 3.0-liter </w:t>
      </w:r>
      <w:r w:rsidRPr="006A42EA">
        <w:t>Hurricane Twin Turbo</w:t>
      </w:r>
      <w:r w:rsidRPr="006D52B7">
        <w:t xml:space="preserve">, </w:t>
      </w:r>
      <w:r w:rsidRPr="006A42EA">
        <w:t>Hurricane Twin Turbo 510</w:t>
      </w:r>
    </w:p>
    <w:p w14:paraId="6562D1F7" w14:textId="77777777" w:rsidR="006D5379" w:rsidRPr="006D52B7" w:rsidRDefault="006D5379" w:rsidP="006D5379">
      <w:pPr>
        <w:pStyle w:val="BodyCopy"/>
      </w:pPr>
      <w:r w:rsidRPr="006D52B7">
        <w:t>Description</w:t>
      </w:r>
      <w:r w:rsidRPr="006D52B7">
        <w:tab/>
      </w:r>
      <w:bookmarkStart w:id="0" w:name="_Hlk100132676"/>
      <w:r w:rsidRPr="006D52B7">
        <w:t>Five clutches and four planetary gear set architecture. 7.03 overall ratio spread. Start/stop and electronic range select capability. Electronically modulated torque converter clutch with torsional turbine damper</w:t>
      </w:r>
      <w:bookmarkEnd w:id="0"/>
    </w:p>
    <w:p w14:paraId="1B1DD417" w14:textId="77777777" w:rsidR="006D5379" w:rsidRPr="006D52B7" w:rsidRDefault="006D5379" w:rsidP="006D5379">
      <w:pPr>
        <w:pStyle w:val="BodyCopy"/>
      </w:pPr>
      <w:r w:rsidRPr="006D52B7">
        <w:t>Gear Ratios</w:t>
      </w:r>
    </w:p>
    <w:p w14:paraId="625E2449" w14:textId="77777777" w:rsidR="006D5379" w:rsidRPr="006D52B7" w:rsidRDefault="006D5379" w:rsidP="006D5379">
      <w:pPr>
        <w:pStyle w:val="BodyCopy"/>
      </w:pPr>
      <w:r>
        <w:tab/>
      </w:r>
      <w:r w:rsidRPr="006D52B7">
        <w:t>1st</w:t>
      </w:r>
      <w:r w:rsidRPr="006D52B7">
        <w:tab/>
        <w:t>4.71</w:t>
      </w:r>
    </w:p>
    <w:p w14:paraId="50A2EB9F" w14:textId="77777777" w:rsidR="006D5379" w:rsidRPr="006D52B7" w:rsidRDefault="006D5379" w:rsidP="006D5379">
      <w:pPr>
        <w:pStyle w:val="BodyCopy"/>
      </w:pPr>
      <w:r>
        <w:tab/>
      </w:r>
      <w:r w:rsidRPr="006D52B7">
        <w:t>2nd</w:t>
      </w:r>
      <w:r w:rsidRPr="006D52B7">
        <w:tab/>
        <w:t>3.14</w:t>
      </w:r>
    </w:p>
    <w:p w14:paraId="15360A35" w14:textId="77777777" w:rsidR="006D5379" w:rsidRPr="006D52B7" w:rsidRDefault="006D5379" w:rsidP="006D5379">
      <w:pPr>
        <w:pStyle w:val="BodyCopy"/>
      </w:pPr>
      <w:r>
        <w:tab/>
      </w:r>
      <w:r w:rsidRPr="006D52B7">
        <w:t>3rd</w:t>
      </w:r>
      <w:r w:rsidRPr="006D52B7">
        <w:tab/>
        <w:t>2.11</w:t>
      </w:r>
    </w:p>
    <w:p w14:paraId="553245C1" w14:textId="77777777" w:rsidR="006D5379" w:rsidRPr="006D52B7" w:rsidRDefault="006D5379" w:rsidP="006D5379">
      <w:pPr>
        <w:pStyle w:val="BodyCopy"/>
      </w:pPr>
      <w:r>
        <w:tab/>
      </w:r>
      <w:r w:rsidRPr="006D52B7">
        <w:t>4th</w:t>
      </w:r>
      <w:r w:rsidRPr="006D52B7">
        <w:tab/>
        <w:t>1.67</w:t>
      </w:r>
    </w:p>
    <w:p w14:paraId="04AAE74A" w14:textId="77777777" w:rsidR="006D5379" w:rsidRPr="006D52B7" w:rsidRDefault="006D5379" w:rsidP="006D5379">
      <w:pPr>
        <w:pStyle w:val="BodyCopy"/>
      </w:pPr>
      <w:r>
        <w:tab/>
      </w:r>
      <w:r w:rsidRPr="006D52B7">
        <w:t>5th</w:t>
      </w:r>
      <w:r w:rsidRPr="006D52B7">
        <w:tab/>
        <w:t>1.29</w:t>
      </w:r>
    </w:p>
    <w:p w14:paraId="2B77C41F" w14:textId="77777777" w:rsidR="006D5379" w:rsidRPr="006D52B7" w:rsidRDefault="006D5379" w:rsidP="006D5379">
      <w:pPr>
        <w:pStyle w:val="BodyCopy"/>
      </w:pPr>
      <w:r>
        <w:tab/>
      </w:r>
      <w:r w:rsidRPr="006D52B7">
        <w:t>6th</w:t>
      </w:r>
      <w:r w:rsidRPr="006D52B7">
        <w:tab/>
        <w:t>1.00</w:t>
      </w:r>
    </w:p>
    <w:p w14:paraId="2CABA29E" w14:textId="77777777" w:rsidR="006D5379" w:rsidRPr="006D52B7" w:rsidRDefault="006D5379" w:rsidP="006D5379">
      <w:pPr>
        <w:pStyle w:val="BodyCopy"/>
      </w:pPr>
      <w:r>
        <w:tab/>
      </w:r>
      <w:r w:rsidRPr="006D52B7">
        <w:t>7th</w:t>
      </w:r>
      <w:r w:rsidRPr="006D52B7">
        <w:tab/>
        <w:t>0.84</w:t>
      </w:r>
    </w:p>
    <w:p w14:paraId="4F8A5A91" w14:textId="77777777" w:rsidR="006D5379" w:rsidRPr="006D52B7" w:rsidRDefault="006D5379" w:rsidP="006D5379">
      <w:pPr>
        <w:pStyle w:val="BodyCopy"/>
      </w:pPr>
      <w:r>
        <w:tab/>
      </w:r>
      <w:r w:rsidRPr="006D52B7">
        <w:t>8th</w:t>
      </w:r>
      <w:r w:rsidRPr="006D52B7">
        <w:tab/>
        <w:t>0.67</w:t>
      </w:r>
    </w:p>
    <w:p w14:paraId="09C15E58" w14:textId="77777777" w:rsidR="006D5379" w:rsidRPr="006D52B7" w:rsidRDefault="006D5379" w:rsidP="006D5379">
      <w:pPr>
        <w:pStyle w:val="BodyCopy"/>
      </w:pPr>
      <w:r>
        <w:tab/>
      </w:r>
      <w:r w:rsidRPr="006D52B7">
        <w:t xml:space="preserve">Reverse </w:t>
      </w:r>
      <w:r w:rsidRPr="006D52B7">
        <w:tab/>
        <w:t>3.30</w:t>
      </w:r>
    </w:p>
    <w:p w14:paraId="5A4D1E80" w14:textId="77777777" w:rsidR="006D5379" w:rsidRPr="00D80A78" w:rsidRDefault="006D5379" w:rsidP="006D5379">
      <w:pPr>
        <w:pStyle w:val="Heading3"/>
      </w:pPr>
      <w:r w:rsidRPr="00D80A78">
        <w:t>TRANSFER CASE: 1-SPEED</w:t>
      </w:r>
    </w:p>
    <w:p w14:paraId="5B97E7BE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  <w:t xml:space="preserve">Optional — 3.0-liter </w:t>
      </w:r>
      <w:r w:rsidRPr="006A42EA">
        <w:t>Hurricane Twin Turbo</w:t>
      </w:r>
    </w:p>
    <w:p w14:paraId="6DA25CA8" w14:textId="77777777" w:rsidR="006D5379" w:rsidRPr="006D52B7" w:rsidRDefault="006D5379" w:rsidP="006D5379">
      <w:pPr>
        <w:pStyle w:val="BodyCopy"/>
      </w:pPr>
      <w:r w:rsidRPr="006D52B7">
        <w:t xml:space="preserve">Type </w:t>
      </w:r>
      <w:r w:rsidRPr="006D52B7">
        <w:tab/>
        <w:t>Single-speed</w:t>
      </w:r>
    </w:p>
    <w:p w14:paraId="08C983CF" w14:textId="77777777" w:rsidR="006D5379" w:rsidRPr="006D52B7" w:rsidRDefault="006D5379" w:rsidP="006D5379">
      <w:pPr>
        <w:pStyle w:val="BodyCopy"/>
      </w:pPr>
      <w:r w:rsidRPr="006D52B7">
        <w:t xml:space="preserve">Operating Mode </w:t>
      </w:r>
      <w:r w:rsidRPr="006D52B7">
        <w:tab/>
        <w:t>Full-time active 4x4</w:t>
      </w:r>
    </w:p>
    <w:p w14:paraId="35D24988" w14:textId="77777777" w:rsidR="006D5379" w:rsidRPr="006D52B7" w:rsidRDefault="006D5379" w:rsidP="006D5379">
      <w:pPr>
        <w:pStyle w:val="BodyCopy"/>
      </w:pPr>
      <w:r w:rsidRPr="006D52B7">
        <w:t>Torque Split, Front/Rear</w:t>
      </w:r>
      <w:r w:rsidRPr="006D52B7">
        <w:tab/>
        <w:t xml:space="preserve">Variable </w:t>
      </w:r>
      <w:r>
        <w:t>—</w:t>
      </w:r>
      <w:r w:rsidRPr="006D52B7">
        <w:t xml:space="preserve"> Auto, Tow, Snow, Mud, Sand, Rock, Sport</w:t>
      </w:r>
    </w:p>
    <w:p w14:paraId="5F5BBC1F" w14:textId="77777777" w:rsidR="006D5379" w:rsidRPr="006D52B7" w:rsidRDefault="006D5379" w:rsidP="006D5379">
      <w:pPr>
        <w:pStyle w:val="BodyCopy"/>
      </w:pPr>
      <w:r w:rsidRPr="006D52B7">
        <w:t xml:space="preserve">Low Range Ratio </w:t>
      </w:r>
      <w:r w:rsidRPr="006D52B7">
        <w:tab/>
        <w:t>None</w:t>
      </w:r>
    </w:p>
    <w:p w14:paraId="5D4CE9AC" w14:textId="77777777" w:rsidR="006D5379" w:rsidRPr="00D80A78" w:rsidRDefault="006D5379" w:rsidP="006D5379">
      <w:pPr>
        <w:pStyle w:val="Heading3"/>
      </w:pPr>
      <w:r w:rsidRPr="00D80A78">
        <w:t>TRANSFER CASE: 2-SPEED</w:t>
      </w:r>
    </w:p>
    <w:p w14:paraId="6AAD415A" w14:textId="77777777" w:rsidR="006D5379" w:rsidRPr="00D80A78" w:rsidRDefault="006D5379" w:rsidP="006D5379">
      <w:pPr>
        <w:pStyle w:val="BodyCopyNoLines"/>
      </w:pPr>
      <w:r w:rsidRPr="00D80A78">
        <w:t xml:space="preserve">Availability </w:t>
      </w:r>
      <w:r w:rsidRPr="00D80A78">
        <w:tab/>
        <w:t xml:space="preserve">Optional — 3.0-liter </w:t>
      </w:r>
      <w:r w:rsidRPr="006A42EA">
        <w:t>Hurricane Twin Turbo</w:t>
      </w:r>
    </w:p>
    <w:p w14:paraId="13B0F9AE" w14:textId="77777777" w:rsidR="006D5379" w:rsidRPr="00D80A78" w:rsidRDefault="006D5379" w:rsidP="006D5379">
      <w:pPr>
        <w:pStyle w:val="BodyCopy"/>
      </w:pPr>
      <w:r>
        <w:tab/>
      </w:r>
      <w:r>
        <w:tab/>
      </w:r>
      <w:r w:rsidRPr="00D80A78">
        <w:t xml:space="preserve">Standard — 3.0-liter </w:t>
      </w:r>
      <w:r w:rsidRPr="006A42EA">
        <w:t>Hurricane Twin Turbo 510</w:t>
      </w:r>
    </w:p>
    <w:p w14:paraId="076755D7" w14:textId="77777777" w:rsidR="006D5379" w:rsidRPr="006D52B7" w:rsidRDefault="006D5379" w:rsidP="006D5379">
      <w:pPr>
        <w:pStyle w:val="BodyCopy"/>
      </w:pPr>
      <w:r w:rsidRPr="006D52B7">
        <w:t xml:space="preserve">Type </w:t>
      </w:r>
      <w:r w:rsidRPr="006D52B7">
        <w:tab/>
        <w:t>Two-speed electronically shifted</w:t>
      </w:r>
    </w:p>
    <w:p w14:paraId="2254D37A" w14:textId="77777777" w:rsidR="006D5379" w:rsidRPr="006D52B7" w:rsidRDefault="006D5379" w:rsidP="006D5379">
      <w:pPr>
        <w:pStyle w:val="BodyCopy"/>
      </w:pPr>
      <w:r w:rsidRPr="006D52B7">
        <w:t xml:space="preserve">Operating Modes </w:t>
      </w:r>
      <w:r w:rsidRPr="006D52B7">
        <w:tab/>
        <w:t>4x4 Low Active, Neutral, full-time active 4x4</w:t>
      </w:r>
    </w:p>
    <w:p w14:paraId="2B41B5E8" w14:textId="77777777" w:rsidR="006D5379" w:rsidRPr="006D52B7" w:rsidRDefault="006D5379" w:rsidP="006D5379">
      <w:pPr>
        <w:pStyle w:val="BodyCopy"/>
      </w:pPr>
      <w:r w:rsidRPr="006D52B7">
        <w:t>Low Range Ratio</w:t>
      </w:r>
      <w:r w:rsidRPr="006D52B7">
        <w:tab/>
        <w:t>2.64</w:t>
      </w:r>
    </w:p>
    <w:p w14:paraId="12EC3CCE" w14:textId="77777777" w:rsidR="006D5379" w:rsidRPr="006D52B7" w:rsidRDefault="006D5379" w:rsidP="006D5379">
      <w:pPr>
        <w:pStyle w:val="BodyCopy"/>
      </w:pPr>
      <w:r w:rsidRPr="006D52B7">
        <w:t xml:space="preserve">Torque Split, Front/Rear </w:t>
      </w:r>
      <w:r w:rsidRPr="006D52B7">
        <w:tab/>
        <w:t xml:space="preserve">Variable </w:t>
      </w:r>
      <w:r>
        <w:t>—</w:t>
      </w:r>
      <w:r w:rsidRPr="006D52B7">
        <w:t xml:space="preserve"> Auto, Tow, Snow, Mud, Sand, Rock, Sport</w:t>
      </w:r>
    </w:p>
    <w:p w14:paraId="0BE5752B" w14:textId="77777777" w:rsidR="006D5379" w:rsidRPr="00D80A78" w:rsidRDefault="006D5379" w:rsidP="006D5379">
      <w:pPr>
        <w:pStyle w:val="Heading3"/>
        <w:keepNext/>
        <w:widowControl/>
      </w:pPr>
      <w:r w:rsidRPr="00D80A78">
        <w:lastRenderedPageBreak/>
        <w:t>AXLES</w:t>
      </w:r>
    </w:p>
    <w:p w14:paraId="7CCCAD49" w14:textId="77777777" w:rsidR="006D5379" w:rsidRPr="006D52B7" w:rsidRDefault="006D5379" w:rsidP="006D5379">
      <w:pPr>
        <w:pStyle w:val="BodyCopy"/>
        <w:keepNext/>
        <w:spacing w:before="76" w:after="76" w:line="240" w:lineRule="auto"/>
      </w:pPr>
      <w:r w:rsidRPr="006D52B7">
        <w:t>Front</w:t>
      </w:r>
    </w:p>
    <w:p w14:paraId="5320D256" w14:textId="77777777" w:rsidR="006D5379" w:rsidRPr="006D52B7" w:rsidRDefault="006D5379" w:rsidP="006D5379">
      <w:pPr>
        <w:pStyle w:val="BodyCopy"/>
        <w:keepNext/>
        <w:spacing w:before="76" w:after="76" w:line="240" w:lineRule="auto"/>
      </w:pPr>
      <w:r>
        <w:tab/>
      </w:r>
      <w:r w:rsidRPr="006D52B7">
        <w:t>Differential Type</w:t>
      </w:r>
      <w:r w:rsidRPr="006D52B7">
        <w:tab/>
        <w:t>Open</w:t>
      </w:r>
    </w:p>
    <w:p w14:paraId="2D322128" w14:textId="77777777" w:rsidR="006D5379" w:rsidRPr="006D52B7" w:rsidRDefault="006D5379" w:rsidP="006D5379">
      <w:pPr>
        <w:pStyle w:val="BodyCopy"/>
        <w:spacing w:before="76" w:after="76" w:line="240" w:lineRule="auto"/>
      </w:pPr>
      <w:r>
        <w:tab/>
      </w:r>
      <w:r w:rsidRPr="006D52B7">
        <w:t xml:space="preserve">Availability </w:t>
      </w:r>
      <w:r w:rsidRPr="006D52B7">
        <w:tab/>
        <w:t>Standard on 4x4 models</w:t>
      </w:r>
    </w:p>
    <w:p w14:paraId="772ED54B" w14:textId="77777777" w:rsidR="006D5379" w:rsidRPr="006D52B7" w:rsidRDefault="006D5379" w:rsidP="006D5379">
      <w:pPr>
        <w:pStyle w:val="BodyCopy"/>
        <w:spacing w:before="76" w:after="76" w:line="240" w:lineRule="auto"/>
      </w:pPr>
      <w:r>
        <w:tab/>
      </w:r>
      <w:r w:rsidRPr="006D52B7">
        <w:t>Ring Gear Diameter</w:t>
      </w:r>
      <w:r w:rsidRPr="006D52B7">
        <w:tab/>
        <w:t>8.5 (215)</w:t>
      </w:r>
    </w:p>
    <w:p w14:paraId="5AB98F50" w14:textId="77777777" w:rsidR="006D5379" w:rsidRPr="008822FE" w:rsidRDefault="006D5379" w:rsidP="006D5379">
      <w:pPr>
        <w:pStyle w:val="BodyCopy2linesNoLines"/>
        <w:spacing w:before="76" w:after="76" w:line="240" w:lineRule="auto"/>
      </w:pPr>
      <w:r>
        <w:tab/>
      </w:r>
      <w:r w:rsidRPr="008822FE">
        <w:t>Axle Ratios</w:t>
      </w:r>
      <w:r w:rsidRPr="008822FE">
        <w:tab/>
        <w:t xml:space="preserve">3.55:1 — Standard with 3.0-liter </w:t>
      </w:r>
      <w:r w:rsidRPr="006A42EA">
        <w:t>Hurricane Twin Turbo</w:t>
      </w:r>
    </w:p>
    <w:p w14:paraId="1BBBCDA7" w14:textId="77777777" w:rsidR="006D5379" w:rsidRPr="008822FE" w:rsidRDefault="006D5379" w:rsidP="006D5379">
      <w:pPr>
        <w:pStyle w:val="BodyCopy"/>
        <w:spacing w:before="76" w:after="76" w:line="240" w:lineRule="auto"/>
      </w:pPr>
      <w:r w:rsidRPr="008822FE">
        <w:tab/>
      </w:r>
      <w:r w:rsidRPr="008822FE">
        <w:tab/>
        <w:t xml:space="preserve">3.92:1 — Optional with 3.0-liter </w:t>
      </w:r>
      <w:r w:rsidRPr="006A42EA">
        <w:t>Hurricane Twin Turbo</w:t>
      </w:r>
      <w:r w:rsidRPr="008822FE">
        <w:t xml:space="preserve">, standard with 3.0-liter </w:t>
      </w:r>
      <w:r w:rsidRPr="006A42EA">
        <w:t>Hurricane Twin Turbo 510</w:t>
      </w:r>
    </w:p>
    <w:p w14:paraId="0ECD2E20" w14:textId="77777777" w:rsidR="006D5379" w:rsidRPr="006D52B7" w:rsidRDefault="006D5379" w:rsidP="006D5379">
      <w:pPr>
        <w:pStyle w:val="BodyCopy"/>
        <w:spacing w:before="76" w:after="76" w:line="240" w:lineRule="auto"/>
      </w:pPr>
      <w:r w:rsidRPr="006D52B7">
        <w:t>Rear</w:t>
      </w:r>
    </w:p>
    <w:p w14:paraId="706F4CC7" w14:textId="77777777" w:rsidR="006D5379" w:rsidRPr="006D52B7" w:rsidRDefault="006D5379" w:rsidP="006D5379">
      <w:pPr>
        <w:pStyle w:val="BodyCopy"/>
        <w:spacing w:before="76" w:after="76" w:line="240" w:lineRule="auto"/>
      </w:pPr>
      <w:r>
        <w:tab/>
      </w:r>
      <w:r w:rsidRPr="006D52B7">
        <w:t xml:space="preserve">Differential Type </w:t>
      </w:r>
      <w:r w:rsidRPr="006D52B7">
        <w:tab/>
        <w:t>Limited Slip or Electronic Limited Slip (ELSD)</w:t>
      </w:r>
    </w:p>
    <w:p w14:paraId="78E14F3F" w14:textId="77777777" w:rsidR="006D5379" w:rsidRPr="008822FE" w:rsidRDefault="006D5379" w:rsidP="006D5379">
      <w:pPr>
        <w:pStyle w:val="BodyCopy2linesNoLines"/>
        <w:spacing w:before="76" w:after="76" w:line="240" w:lineRule="auto"/>
      </w:pPr>
      <w:r>
        <w:tab/>
      </w:r>
      <w:r w:rsidRPr="008822FE">
        <w:t xml:space="preserve">Availability </w:t>
      </w:r>
      <w:r w:rsidRPr="008822FE">
        <w:tab/>
        <w:t xml:space="preserve">Limited Slip Differential — Standard with 3.0-liter </w:t>
      </w:r>
      <w:r w:rsidRPr="006A42EA">
        <w:t>Hurricane Twin Turbo</w:t>
      </w:r>
    </w:p>
    <w:p w14:paraId="76AA25E2" w14:textId="77777777" w:rsidR="006D5379" w:rsidRPr="008822FE" w:rsidRDefault="006D5379" w:rsidP="006D5379">
      <w:pPr>
        <w:pStyle w:val="BodyCopy"/>
        <w:spacing w:before="76" w:after="76" w:line="240" w:lineRule="auto"/>
      </w:pPr>
      <w:bookmarkStart w:id="1" w:name="_heading=h.gjdgxs" w:colFirst="0" w:colLast="0"/>
      <w:bookmarkEnd w:id="1"/>
      <w:r>
        <w:tab/>
      </w:r>
      <w:r>
        <w:tab/>
      </w:r>
      <w:r w:rsidRPr="008822FE">
        <w:t xml:space="preserve">Electronic Limited Slip Differential (ELSD) — Optional with 3.0-liter </w:t>
      </w:r>
      <w:r w:rsidRPr="006A42EA">
        <w:t>Hurricane Twin Turbo</w:t>
      </w:r>
      <w:r w:rsidRPr="008822FE">
        <w:t xml:space="preserve">, standard with 3.0-liter </w:t>
      </w:r>
      <w:r w:rsidRPr="006A42EA">
        <w:t>Hurricane Twin Turbo 510</w:t>
      </w:r>
    </w:p>
    <w:p w14:paraId="787C54FF" w14:textId="77777777" w:rsidR="006D5379" w:rsidRPr="006D52B7" w:rsidRDefault="006D5379" w:rsidP="006D5379">
      <w:pPr>
        <w:pStyle w:val="BodyCopy"/>
        <w:spacing w:before="76" w:after="76" w:line="240" w:lineRule="auto"/>
      </w:pPr>
      <w:r>
        <w:tab/>
      </w:r>
      <w:r w:rsidRPr="006D52B7">
        <w:t xml:space="preserve">Ring Gear Diameter (in/mm) </w:t>
      </w:r>
      <w:r w:rsidRPr="006D52B7">
        <w:tab/>
        <w:t>10.2 (260mm)</w:t>
      </w:r>
    </w:p>
    <w:p w14:paraId="54D5AB41" w14:textId="77777777" w:rsidR="006D5379" w:rsidRPr="008822FE" w:rsidRDefault="006D5379" w:rsidP="006D5379">
      <w:pPr>
        <w:pStyle w:val="BodyCopyNoLines"/>
        <w:spacing w:before="76" w:after="76" w:line="240" w:lineRule="auto"/>
      </w:pPr>
      <w:r w:rsidRPr="008822FE">
        <w:tab/>
        <w:t xml:space="preserve">Axle Ratios </w:t>
      </w:r>
      <w:r w:rsidRPr="008822FE">
        <w:tab/>
        <w:t xml:space="preserve">3.55:1 — Standard with 3.0-liter </w:t>
      </w:r>
      <w:r w:rsidRPr="006A42EA">
        <w:t>Hurricane Twin Turbo</w:t>
      </w:r>
    </w:p>
    <w:p w14:paraId="2417B6C1" w14:textId="77777777" w:rsidR="006D5379" w:rsidRPr="008822FE" w:rsidRDefault="006D5379" w:rsidP="006D5379">
      <w:pPr>
        <w:pStyle w:val="BodyCopy"/>
        <w:spacing w:before="76" w:after="76" w:line="240" w:lineRule="auto"/>
      </w:pPr>
      <w:r w:rsidRPr="008822FE">
        <w:tab/>
      </w:r>
      <w:r w:rsidRPr="008822FE">
        <w:tab/>
        <w:t xml:space="preserve">3.92:1 — Optional with 3.0-liter </w:t>
      </w:r>
      <w:r w:rsidRPr="006A42EA">
        <w:t>Hurricane Twin Turbo</w:t>
      </w:r>
      <w:r w:rsidRPr="008822FE">
        <w:t xml:space="preserve">, standard with 3.0-liter </w:t>
      </w:r>
      <w:r w:rsidRPr="006A42EA">
        <w:t>Hurricane Twin Turbo 510</w:t>
      </w:r>
    </w:p>
    <w:p w14:paraId="3CCAD14C" w14:textId="77777777" w:rsidR="006D5379" w:rsidRPr="006D52B7" w:rsidRDefault="006D5379" w:rsidP="006D5379">
      <w:pPr>
        <w:pStyle w:val="Heading3"/>
      </w:pPr>
      <w:r w:rsidRPr="006D52B7">
        <w:t>ELECTRICAL SYSTEM</w:t>
      </w:r>
    </w:p>
    <w:p w14:paraId="4BCC1984" w14:textId="77777777" w:rsidR="006D5379" w:rsidRPr="006D52B7" w:rsidRDefault="006D5379" w:rsidP="006D5379">
      <w:pPr>
        <w:pStyle w:val="BodyCopy"/>
      </w:pPr>
      <w:r w:rsidRPr="006D52B7">
        <w:t>Alternator</w:t>
      </w:r>
      <w:r w:rsidRPr="006D52B7">
        <w:tab/>
        <w:t xml:space="preserve">240-amp </w:t>
      </w:r>
      <w:r w:rsidRPr="008822FE">
        <w:t>—</w:t>
      </w:r>
      <w:r w:rsidRPr="006D52B7">
        <w:t xml:space="preserve"> Standard with 3.0-liter, </w:t>
      </w:r>
      <w:r w:rsidRPr="006A42EA">
        <w:t>Hurricane Twin Turbo</w:t>
      </w:r>
      <w:r w:rsidRPr="006D52B7">
        <w:t xml:space="preserve"> and </w:t>
      </w:r>
      <w:r w:rsidRPr="006A42EA">
        <w:t>Hurricane Twin Turbo 510</w:t>
      </w:r>
    </w:p>
    <w:p w14:paraId="6FFBACAD" w14:textId="77777777" w:rsidR="006D5379" w:rsidRPr="006D52B7" w:rsidRDefault="006D5379" w:rsidP="006D5379">
      <w:pPr>
        <w:pStyle w:val="BodyCopy2linesNoLines"/>
      </w:pPr>
      <w:r w:rsidRPr="008822FE">
        <w:t>Battery</w:t>
      </w:r>
      <w:r w:rsidRPr="008822FE">
        <w:tab/>
        <w:t>Maintenance</w:t>
      </w:r>
      <w:r w:rsidRPr="006D52B7">
        <w:t>-free</w:t>
      </w:r>
    </w:p>
    <w:p w14:paraId="251C4CE1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 xml:space="preserve">H7 AGM 700 CCA </w:t>
      </w:r>
      <w:r w:rsidRPr="008822FE">
        <w:t>—</w:t>
      </w:r>
      <w:r w:rsidRPr="006D52B7">
        <w:t xml:space="preserve"> Standard with 3.0-liter, </w:t>
      </w:r>
      <w:r w:rsidRPr="006A42EA">
        <w:t>Hurricane Twin Turbo</w:t>
      </w:r>
      <w:r w:rsidRPr="006D52B7">
        <w:t xml:space="preserve"> and </w:t>
      </w:r>
      <w:r w:rsidRPr="006A42EA">
        <w:t>Hurricane Twin Turbo 510</w:t>
      </w:r>
      <w:r w:rsidRPr="006D52B7">
        <w:t xml:space="preserve"> with Aux AGM 200 CCA</w:t>
      </w:r>
    </w:p>
    <w:p w14:paraId="49BE1A18" w14:textId="77777777" w:rsidR="006D5379" w:rsidRPr="00D80A78" w:rsidRDefault="006D5379" w:rsidP="006D5379">
      <w:pPr>
        <w:pStyle w:val="Heading3"/>
      </w:pPr>
      <w:r w:rsidRPr="00D80A78">
        <w:t>SUSPENSION</w:t>
      </w:r>
    </w:p>
    <w:p w14:paraId="1CFBFA11" w14:textId="77777777" w:rsidR="006D5379" w:rsidRPr="006D52B7" w:rsidRDefault="006D5379" w:rsidP="006D5379">
      <w:pPr>
        <w:pStyle w:val="BodyCopy"/>
      </w:pPr>
      <w:r w:rsidRPr="006D52B7">
        <w:t>Front</w:t>
      </w:r>
      <w:r w:rsidRPr="006D52B7">
        <w:tab/>
        <w:t xml:space="preserve">Short- and long-arm independent with hybrid steel composite upper control arm, aluminum lower control arm, aluminum knuckle, coil springs with monotube shocks or Quadra-lift air suspension with </w:t>
      </w:r>
      <w:r>
        <w:br/>
      </w:r>
      <w:r w:rsidRPr="006D52B7">
        <w:t>semi-active damping, solid or hollow stabilizer bar</w:t>
      </w:r>
    </w:p>
    <w:p w14:paraId="09B50E82" w14:textId="77777777" w:rsidR="006D5379" w:rsidRPr="006D52B7" w:rsidRDefault="006D5379" w:rsidP="006D5379">
      <w:pPr>
        <w:pStyle w:val="BodyCopy"/>
      </w:pPr>
      <w:r w:rsidRPr="006D52B7">
        <w:t>Rear</w:t>
      </w:r>
      <w:r w:rsidRPr="006D52B7">
        <w:tab/>
        <w:t>Five-link independent rear suspension, coil springs with monotube load leveling shocks or Quadra-lift air suspension with semi-active damping, solid or hollow stabilizer bar, cast aluminum links (tension, compression, camber, toe), and high strength steel spring link</w:t>
      </w:r>
    </w:p>
    <w:p w14:paraId="01FA4AC7" w14:textId="77777777" w:rsidR="006D5379" w:rsidRPr="006D52B7" w:rsidRDefault="006D5379" w:rsidP="006D5379">
      <w:pPr>
        <w:pStyle w:val="Heading3"/>
      </w:pPr>
      <w:r w:rsidRPr="006D52B7">
        <w:t>STEERING</w:t>
      </w:r>
    </w:p>
    <w:p w14:paraId="7A135495" w14:textId="77777777" w:rsidR="006D5379" w:rsidRPr="006D52B7" w:rsidRDefault="006D5379" w:rsidP="006D5379">
      <w:pPr>
        <w:pStyle w:val="BodyCopy"/>
      </w:pPr>
      <w:r w:rsidRPr="006D52B7">
        <w:t>Type</w:t>
      </w:r>
      <w:r w:rsidRPr="006D52B7">
        <w:tab/>
        <w:t>Electric rack-and-pinion steering</w:t>
      </w:r>
    </w:p>
    <w:p w14:paraId="52A0E359" w14:textId="77777777" w:rsidR="006D5379" w:rsidRPr="006D52B7" w:rsidRDefault="006D5379" w:rsidP="006D5379">
      <w:pPr>
        <w:pStyle w:val="BodyCopy"/>
      </w:pPr>
      <w:r w:rsidRPr="006D52B7">
        <w:t>Overall Ratio</w:t>
      </w:r>
      <w:r w:rsidRPr="006D52B7">
        <w:tab/>
        <w:t>16.0:1</w:t>
      </w:r>
    </w:p>
    <w:p w14:paraId="013EAA9F" w14:textId="77777777" w:rsidR="006D5379" w:rsidRPr="006D52B7" w:rsidRDefault="006D5379" w:rsidP="006D5379">
      <w:pPr>
        <w:pStyle w:val="BodyCopy"/>
      </w:pPr>
      <w:r w:rsidRPr="006D52B7">
        <w:t>Turning Diameter (curb-to-curb) (ft./m)</w:t>
      </w:r>
      <w:r w:rsidRPr="006D52B7">
        <w:tab/>
        <w:t>42.2 / 12.9</w:t>
      </w:r>
    </w:p>
    <w:p w14:paraId="5C244EB5" w14:textId="77777777" w:rsidR="006D5379" w:rsidRPr="006D52B7" w:rsidRDefault="006D5379" w:rsidP="006D5379">
      <w:pPr>
        <w:pStyle w:val="BodyCopy"/>
      </w:pPr>
      <w:r w:rsidRPr="006D52B7">
        <w:t>Steering Turns (lock-to-lock)</w:t>
      </w:r>
      <w:r w:rsidRPr="006D52B7">
        <w:tab/>
        <w:t>2.97</w:t>
      </w:r>
    </w:p>
    <w:p w14:paraId="77EC5164" w14:textId="77777777" w:rsidR="006D5379" w:rsidRPr="006D52B7" w:rsidRDefault="006D5379" w:rsidP="006D5379">
      <w:pPr>
        <w:pStyle w:val="Heading3"/>
      </w:pPr>
      <w:r w:rsidRPr="006D52B7">
        <w:lastRenderedPageBreak/>
        <w:t>BRAKES</w:t>
      </w:r>
    </w:p>
    <w:p w14:paraId="3FFB5440" w14:textId="77777777" w:rsidR="006D5379" w:rsidRPr="006D52B7" w:rsidRDefault="006D5379" w:rsidP="006D5379">
      <w:pPr>
        <w:pStyle w:val="BodyCopy"/>
      </w:pPr>
      <w:r w:rsidRPr="006D52B7">
        <w:t>Type</w:t>
      </w:r>
      <w:r w:rsidRPr="006D52B7">
        <w:tab/>
        <w:t>Electronic power brakes (eBooster), anti-lock brake system (ABS)</w:t>
      </w:r>
    </w:p>
    <w:p w14:paraId="27DBFCE2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</w:t>
      </w:r>
    </w:p>
    <w:p w14:paraId="3D813794" w14:textId="77777777" w:rsidR="006D5379" w:rsidRPr="006D52B7" w:rsidRDefault="006D5379" w:rsidP="006D5379">
      <w:pPr>
        <w:pStyle w:val="BodyCopy"/>
      </w:pPr>
      <w:r w:rsidRPr="006D52B7">
        <w:t>Front</w:t>
      </w:r>
    </w:p>
    <w:p w14:paraId="213DFB90" w14:textId="77777777" w:rsidR="006D5379" w:rsidRPr="006D52B7" w:rsidRDefault="006D5379" w:rsidP="006D5379">
      <w:pPr>
        <w:pStyle w:val="BodyCopy"/>
      </w:pPr>
      <w:r>
        <w:tab/>
      </w:r>
      <w:r w:rsidRPr="006D52B7">
        <w:t>Rotor size and type</w:t>
      </w:r>
      <w:r w:rsidRPr="006D52B7">
        <w:tab/>
        <w:t>14.88 x 1.18 (378 x 30) vented disc</w:t>
      </w:r>
    </w:p>
    <w:p w14:paraId="61E89223" w14:textId="77777777" w:rsidR="006D5379" w:rsidRPr="006D52B7" w:rsidRDefault="006D5379" w:rsidP="006D5379">
      <w:pPr>
        <w:pStyle w:val="BodyCopy"/>
      </w:pPr>
      <w:r>
        <w:tab/>
      </w:r>
      <w:r w:rsidRPr="006D52B7">
        <w:t>Caliper size and type</w:t>
      </w:r>
      <w:r w:rsidRPr="006D52B7">
        <w:tab/>
        <w:t>2.24 (57) two-piston pin-slider caliper</w:t>
      </w:r>
    </w:p>
    <w:p w14:paraId="323B25DA" w14:textId="77777777" w:rsidR="006D5379" w:rsidRPr="006D52B7" w:rsidRDefault="006D5379" w:rsidP="006D5379">
      <w:pPr>
        <w:pStyle w:val="BodyCopy"/>
      </w:pPr>
      <w:r>
        <w:tab/>
      </w:r>
      <w:r w:rsidRPr="006D52B7">
        <w:t>Swept area, (sq. in. / sq. cm)</w:t>
      </w:r>
      <w:r w:rsidRPr="006D52B7">
        <w:tab/>
        <w:t>100.9 (651.5)</w:t>
      </w:r>
    </w:p>
    <w:p w14:paraId="2227ED92" w14:textId="77777777" w:rsidR="006D5379" w:rsidRPr="006D52B7" w:rsidRDefault="006D5379" w:rsidP="006D5379">
      <w:pPr>
        <w:pStyle w:val="BodyCopy"/>
      </w:pPr>
      <w:r w:rsidRPr="006D52B7">
        <w:t>Rear</w:t>
      </w:r>
    </w:p>
    <w:p w14:paraId="70D1B78D" w14:textId="77777777" w:rsidR="006D5379" w:rsidRPr="006D52B7" w:rsidRDefault="006D5379" w:rsidP="006D5379">
      <w:pPr>
        <w:pStyle w:val="BodyCopy"/>
      </w:pPr>
      <w:r>
        <w:tab/>
      </w:r>
      <w:r w:rsidRPr="006D52B7">
        <w:t xml:space="preserve">Rotor size and type </w:t>
      </w:r>
      <w:r w:rsidRPr="006D52B7">
        <w:tab/>
        <w:t>14.76 x 0.87 (375 x 22) solid disc</w:t>
      </w:r>
    </w:p>
    <w:p w14:paraId="387BA14C" w14:textId="77777777" w:rsidR="006D5379" w:rsidRPr="006D52B7" w:rsidRDefault="006D5379" w:rsidP="006D5379">
      <w:pPr>
        <w:pStyle w:val="BodyCopy"/>
      </w:pPr>
      <w:r>
        <w:tab/>
      </w:r>
      <w:r w:rsidRPr="006D52B7">
        <w:t>Caliper size and type</w:t>
      </w:r>
      <w:r w:rsidRPr="006D52B7">
        <w:tab/>
        <w:t>2.24 (57) single-piston pin-slider caliper with EPB</w:t>
      </w:r>
    </w:p>
    <w:p w14:paraId="79E7AADC" w14:textId="77777777" w:rsidR="006D5379" w:rsidRPr="006D52B7" w:rsidRDefault="006D5379" w:rsidP="006D5379">
      <w:pPr>
        <w:pStyle w:val="BodyCopy"/>
      </w:pPr>
      <w:r>
        <w:tab/>
      </w:r>
      <w:r w:rsidRPr="006D52B7">
        <w:t>Swept area, (sq. in. / sq. cm)</w:t>
      </w:r>
      <w:r w:rsidRPr="006D52B7">
        <w:tab/>
        <w:t>79.2 (511.6)</w:t>
      </w:r>
    </w:p>
    <w:p w14:paraId="4792BA59" w14:textId="77777777" w:rsidR="006D5379" w:rsidRPr="006D52B7" w:rsidRDefault="006D5379" w:rsidP="006D5379">
      <w:pPr>
        <w:pStyle w:val="Heading3"/>
      </w:pPr>
      <w:r w:rsidRPr="006D52B7">
        <w:t>DIMENSIONS AND CAPACITIES</w:t>
      </w:r>
    </w:p>
    <w:p w14:paraId="6303CF0F" w14:textId="77777777" w:rsidR="006D5379" w:rsidRPr="006D52B7" w:rsidRDefault="006D5379" w:rsidP="006D5379">
      <w:pPr>
        <w:pStyle w:val="BodyCopy"/>
      </w:pPr>
      <w:r w:rsidRPr="006D52B7">
        <w:t>Wheelbase</w:t>
      </w:r>
      <w:r w:rsidRPr="006D52B7">
        <w:tab/>
        <w:t>130.0 (3,303)</w:t>
      </w:r>
    </w:p>
    <w:p w14:paraId="242B4D6A" w14:textId="77777777" w:rsidR="006D5379" w:rsidRPr="006D52B7" w:rsidRDefault="006D5379" w:rsidP="006D5379">
      <w:pPr>
        <w:pStyle w:val="BodyCopy"/>
      </w:pPr>
      <w:r w:rsidRPr="006D52B7">
        <w:t>Track, Front</w:t>
      </w:r>
      <w:r w:rsidRPr="006D52B7">
        <w:tab/>
        <w:t>68.4 (1,738)</w:t>
      </w:r>
    </w:p>
    <w:p w14:paraId="2C45A29E" w14:textId="77777777" w:rsidR="006D5379" w:rsidRPr="006D52B7" w:rsidRDefault="006D5379" w:rsidP="006D5379">
      <w:pPr>
        <w:pStyle w:val="BodyCopy"/>
      </w:pPr>
      <w:r w:rsidRPr="006D52B7">
        <w:t>Track, Rear</w:t>
      </w:r>
      <w:r w:rsidRPr="006D52B7">
        <w:tab/>
        <w:t>68.3 (1,734)</w:t>
      </w:r>
    </w:p>
    <w:p w14:paraId="067C4957" w14:textId="77777777" w:rsidR="006D5379" w:rsidRPr="006D52B7" w:rsidRDefault="006D5379" w:rsidP="006D5379">
      <w:pPr>
        <w:pStyle w:val="BodyCopy"/>
      </w:pPr>
      <w:r w:rsidRPr="006D52B7">
        <w:t>Overall Length</w:t>
      </w:r>
      <w:r w:rsidRPr="006D52B7">
        <w:tab/>
        <w:t>226.7 (5,759)</w:t>
      </w:r>
    </w:p>
    <w:p w14:paraId="69163C16" w14:textId="77777777" w:rsidR="006D5379" w:rsidRPr="006D52B7" w:rsidRDefault="006D5379" w:rsidP="006D5379">
      <w:pPr>
        <w:pStyle w:val="BodyCopy"/>
      </w:pPr>
      <w:r w:rsidRPr="006D52B7">
        <w:t>Overall Width (width at mirrors)</w:t>
      </w:r>
      <w:r w:rsidRPr="006D52B7">
        <w:tab/>
        <w:t>94.0 (2,388)</w:t>
      </w:r>
    </w:p>
    <w:p w14:paraId="150BFBA6" w14:textId="77777777" w:rsidR="006D5379" w:rsidRPr="006D52B7" w:rsidRDefault="006D5379" w:rsidP="006D5379">
      <w:pPr>
        <w:pStyle w:val="BodyCopy"/>
      </w:pPr>
      <w:r w:rsidRPr="006D52B7">
        <w:t>Body Width</w:t>
      </w:r>
      <w:r w:rsidRPr="006D52B7">
        <w:tab/>
        <w:t>83.6 (2,124)</w:t>
      </w:r>
    </w:p>
    <w:p w14:paraId="07C1D91D" w14:textId="77777777" w:rsidR="006D5379" w:rsidRPr="006D52B7" w:rsidRDefault="006D5379" w:rsidP="006D5379">
      <w:pPr>
        <w:pStyle w:val="BodyCopy"/>
      </w:pPr>
      <w:r w:rsidRPr="006D52B7">
        <w:t>Overall Height (at roof rail / at antenna)</w:t>
      </w:r>
      <w:r w:rsidRPr="006D52B7">
        <w:tab/>
        <w:t>79.6 (2023) / 77.3 (1963)</w:t>
      </w:r>
    </w:p>
    <w:p w14:paraId="32B2DDCA" w14:textId="77777777" w:rsidR="006D5379" w:rsidRPr="006D52B7" w:rsidRDefault="006D5379" w:rsidP="006D5379">
      <w:pPr>
        <w:pStyle w:val="BodyCopy2linesNoLines"/>
      </w:pPr>
      <w:r w:rsidRPr="006D52B7">
        <w:t>Load Floor Height</w:t>
      </w:r>
      <w:r w:rsidRPr="0065615A">
        <w:tab/>
        <w:t>34</w:t>
      </w:r>
      <w:r w:rsidRPr="006D52B7">
        <w:t>.0 (864) — standard suspension</w:t>
      </w:r>
    </w:p>
    <w:p w14:paraId="12F36753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31.9 (811) — air suspension</w:t>
      </w:r>
    </w:p>
    <w:p w14:paraId="1ECFA5EF" w14:textId="77777777" w:rsidR="006D5379" w:rsidRPr="006D52B7" w:rsidRDefault="006D5379" w:rsidP="006D5379">
      <w:pPr>
        <w:pStyle w:val="BodyCopy2linesNoLines"/>
      </w:pPr>
      <w:r w:rsidRPr="006D52B7">
        <w:t>Sill Step Height</w:t>
      </w:r>
      <w:r w:rsidRPr="006D52B7">
        <w:tab/>
        <w:t>22.8 (578) — standard suspension</w:t>
      </w:r>
    </w:p>
    <w:p w14:paraId="1F1D7FF1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21.1 (535) — air suspension</w:t>
      </w:r>
    </w:p>
    <w:p w14:paraId="49C20A48" w14:textId="77777777" w:rsidR="006D5379" w:rsidRPr="006D52B7" w:rsidRDefault="006D5379" w:rsidP="006D5379">
      <w:pPr>
        <w:pStyle w:val="BodyCopy2linesNoLines"/>
      </w:pPr>
      <w:r w:rsidRPr="006D52B7">
        <w:t>Ground Clearance</w:t>
      </w:r>
      <w:r>
        <w:t xml:space="preserve"> </w:t>
      </w:r>
      <w:r w:rsidRPr="006D52B7">
        <w:t>(with 275/55R20 tire)</w:t>
      </w:r>
      <w:r w:rsidRPr="006D52B7">
        <w:tab/>
        <w:t>8.3 (210) — standard suspension</w:t>
      </w:r>
    </w:p>
    <w:p w14:paraId="34113BCE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10.0 (253) — air suspension (Pos#2)</w:t>
      </w:r>
    </w:p>
    <w:p w14:paraId="14302AE6" w14:textId="77777777" w:rsidR="006D5379" w:rsidRPr="006D52B7" w:rsidRDefault="006D5379" w:rsidP="006D5379">
      <w:pPr>
        <w:pStyle w:val="BodyCopy2linesNoLines"/>
      </w:pPr>
      <w:r w:rsidRPr="0048481A">
        <w:t xml:space="preserve">Chassis (fuel tank) </w:t>
      </w:r>
      <w:r w:rsidRPr="0048481A">
        <w:tab/>
        <w:t>9.6 (245) —</w:t>
      </w:r>
      <w:r w:rsidRPr="006D52B7">
        <w:t xml:space="preserve"> standard suspension</w:t>
      </w:r>
    </w:p>
    <w:p w14:paraId="16EA83F6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10.4 (265) — air suspension (Pos#2)</w:t>
      </w:r>
    </w:p>
    <w:p w14:paraId="3DD53601" w14:textId="77777777" w:rsidR="006D5379" w:rsidRPr="006D52B7" w:rsidRDefault="006D5379" w:rsidP="006D5379">
      <w:pPr>
        <w:pStyle w:val="BodyCopy2linesNoLines"/>
      </w:pPr>
      <w:r w:rsidRPr="0048481A">
        <w:t>Front Axle</w:t>
      </w:r>
      <w:r w:rsidRPr="006D52B7">
        <w:t xml:space="preserve"> </w:t>
      </w:r>
      <w:r w:rsidRPr="006D52B7">
        <w:tab/>
        <w:t>9.5 (242) — standard suspension</w:t>
      </w:r>
    </w:p>
    <w:p w14:paraId="3785A2B3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11.5 (293) — air suspension (Pos#2)</w:t>
      </w:r>
    </w:p>
    <w:p w14:paraId="1CBF7ACE" w14:textId="77777777" w:rsidR="006D5379" w:rsidRPr="006D52B7" w:rsidRDefault="006D5379" w:rsidP="006D5379">
      <w:pPr>
        <w:pStyle w:val="BodyCopy2linesNoLines"/>
      </w:pPr>
      <w:r w:rsidRPr="0048481A">
        <w:t>Rear Axle</w:t>
      </w:r>
      <w:r w:rsidRPr="006D52B7">
        <w:t xml:space="preserve"> </w:t>
      </w:r>
      <w:r w:rsidRPr="006D52B7">
        <w:tab/>
        <w:t>8.9 (227) — standard suspension</w:t>
      </w:r>
    </w:p>
    <w:p w14:paraId="78D6F923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10.9 (278) — air suspension (Pos#2)</w:t>
      </w:r>
    </w:p>
    <w:p w14:paraId="6A20BEC8" w14:textId="77777777" w:rsidR="006D5379" w:rsidRPr="006D52B7" w:rsidRDefault="006D5379" w:rsidP="006D5379">
      <w:pPr>
        <w:pStyle w:val="Heading3"/>
        <w:keepNext/>
        <w:keepLines/>
      </w:pPr>
      <w:r w:rsidRPr="006D52B7">
        <w:lastRenderedPageBreak/>
        <w:t>DIMENSIONS AND CAPACITIES</w:t>
      </w:r>
      <w:r>
        <w:t xml:space="preserve"> (continued)</w:t>
      </w:r>
    </w:p>
    <w:p w14:paraId="0543DD4B" w14:textId="77777777" w:rsidR="006D5379" w:rsidRPr="006D52B7" w:rsidRDefault="006D5379" w:rsidP="006D5379">
      <w:pPr>
        <w:pStyle w:val="BodyCopy2linesNoLines"/>
        <w:keepNext/>
        <w:keepLines/>
        <w:spacing w:line="240" w:lineRule="auto"/>
      </w:pPr>
      <w:r w:rsidRPr="006D52B7">
        <w:t xml:space="preserve">Approach </w:t>
      </w:r>
      <w:r w:rsidRPr="0048481A">
        <w:t>Angle (degrees)</w:t>
      </w:r>
      <w:r w:rsidRPr="006D52B7">
        <w:tab/>
        <w:t>21.5 — standard suspension</w:t>
      </w:r>
    </w:p>
    <w:p w14:paraId="178D4989" w14:textId="77777777" w:rsidR="006D5379" w:rsidRPr="006D52B7" w:rsidRDefault="006D5379" w:rsidP="006D5379">
      <w:pPr>
        <w:pStyle w:val="BodyCopy"/>
        <w:keepNext/>
        <w:keepLines/>
        <w:spacing w:line="240" w:lineRule="auto"/>
      </w:pPr>
      <w:r>
        <w:tab/>
      </w:r>
      <w:r>
        <w:tab/>
      </w:r>
      <w:r w:rsidRPr="006D52B7">
        <w:t>25.0 — air suspension (Pos#2)</w:t>
      </w:r>
    </w:p>
    <w:p w14:paraId="224AC498" w14:textId="77777777" w:rsidR="006D5379" w:rsidRPr="006D52B7" w:rsidRDefault="006D5379" w:rsidP="006D5379">
      <w:pPr>
        <w:pStyle w:val="BodyCopy2linesNoLines"/>
        <w:keepNext/>
        <w:keepLines/>
        <w:spacing w:line="240" w:lineRule="auto"/>
      </w:pPr>
      <w:r w:rsidRPr="006D52B7">
        <w:t xml:space="preserve">Ramp </w:t>
      </w:r>
      <w:r w:rsidRPr="0048481A">
        <w:t>Breakover A</w:t>
      </w:r>
      <w:r w:rsidRPr="006D52B7">
        <w:t>ngle (degrees)</w:t>
      </w:r>
      <w:r w:rsidRPr="006D52B7">
        <w:tab/>
        <w:t>17.8 — standard suspension</w:t>
      </w:r>
    </w:p>
    <w:p w14:paraId="2964BB0F" w14:textId="77777777" w:rsidR="006D5379" w:rsidRPr="006D52B7" w:rsidRDefault="006D5379" w:rsidP="006D5379">
      <w:pPr>
        <w:pStyle w:val="BodyCopy"/>
        <w:keepNext/>
        <w:keepLines/>
        <w:spacing w:line="240" w:lineRule="auto"/>
      </w:pPr>
      <w:r>
        <w:tab/>
      </w:r>
      <w:r>
        <w:tab/>
      </w:r>
      <w:r w:rsidRPr="006D52B7">
        <w:t>20.4 — air suspension (Pos#2)</w:t>
      </w:r>
    </w:p>
    <w:p w14:paraId="1868FF00" w14:textId="77777777" w:rsidR="006D5379" w:rsidRPr="006D52B7" w:rsidRDefault="006D5379" w:rsidP="006D5379">
      <w:pPr>
        <w:pStyle w:val="BodyCopy2linesNoLines"/>
        <w:keepNext/>
        <w:keepLines/>
        <w:spacing w:line="240" w:lineRule="auto"/>
      </w:pPr>
      <w:r w:rsidRPr="006D52B7">
        <w:t xml:space="preserve">Departure Angle </w:t>
      </w:r>
      <w:r w:rsidRPr="0048481A">
        <w:t>(degrees)</w:t>
      </w:r>
      <w:r w:rsidRPr="006D52B7">
        <w:tab/>
        <w:t>18.8 — standard suspension</w:t>
      </w:r>
    </w:p>
    <w:p w14:paraId="0F0B6098" w14:textId="77777777" w:rsidR="006D5379" w:rsidRPr="006D52B7" w:rsidRDefault="006D5379" w:rsidP="006D5379">
      <w:pPr>
        <w:pStyle w:val="BodyCopy"/>
        <w:keepNext/>
        <w:keepLines/>
        <w:spacing w:line="240" w:lineRule="auto"/>
      </w:pPr>
      <w:r>
        <w:tab/>
      </w:r>
      <w:r>
        <w:tab/>
      </w:r>
      <w:r w:rsidRPr="006D52B7">
        <w:t>21.3 — air suspension (Pos#2)</w:t>
      </w:r>
    </w:p>
    <w:p w14:paraId="42856689" w14:textId="77777777" w:rsidR="006D5379" w:rsidRPr="006D52B7" w:rsidRDefault="006D5379" w:rsidP="006D5379">
      <w:pPr>
        <w:pStyle w:val="BodyCopy"/>
      </w:pPr>
      <w:r w:rsidRPr="006D52B7">
        <w:t>Frontal Area sq. ft. (sq. m)</w:t>
      </w:r>
      <w:r w:rsidRPr="006D52B7">
        <w:tab/>
        <w:t>37.2 (3.46)</w:t>
      </w:r>
    </w:p>
    <w:p w14:paraId="12BB5BE8" w14:textId="77777777" w:rsidR="006D5379" w:rsidRPr="006D52B7" w:rsidRDefault="006D5379" w:rsidP="006D5379">
      <w:pPr>
        <w:pStyle w:val="BodyCopy2linesNoLines"/>
      </w:pPr>
      <w:r w:rsidRPr="006D52B7">
        <w:t xml:space="preserve">Drag </w:t>
      </w:r>
      <w:r w:rsidRPr="0048481A">
        <w:t>Coefficient (</w:t>
      </w:r>
      <w:r w:rsidRPr="006D52B7">
        <w:t>Cd)</w:t>
      </w:r>
      <w:r w:rsidRPr="006D52B7">
        <w:tab/>
        <w:t>0.352 — Wagoneer L</w:t>
      </w:r>
    </w:p>
    <w:p w14:paraId="38C1875B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0.364 — Grand Wagoneer L</w:t>
      </w:r>
    </w:p>
    <w:p w14:paraId="7372911C" w14:textId="77777777" w:rsidR="006D5379" w:rsidRPr="006D52B7" w:rsidRDefault="006D5379" w:rsidP="006D5379">
      <w:pPr>
        <w:pStyle w:val="BodyCopy2linesNoLines"/>
      </w:pPr>
      <w:r w:rsidRPr="006D52B7">
        <w:t>Aero CdA sq. ft</w:t>
      </w:r>
      <w:r w:rsidRPr="0048481A">
        <w:t>. (sq. m)</w:t>
      </w:r>
      <w:r w:rsidRPr="006D52B7">
        <w:tab/>
        <w:t>13.1 (1.22) — Wagoneer L</w:t>
      </w:r>
    </w:p>
    <w:p w14:paraId="0D35E453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13.5 (1.26) — Grand Wagoneer L</w:t>
      </w:r>
    </w:p>
    <w:p w14:paraId="6784EF16" w14:textId="77777777" w:rsidR="006D5379" w:rsidRPr="006D52B7" w:rsidRDefault="006D5379" w:rsidP="006D5379">
      <w:pPr>
        <w:pStyle w:val="BodyCopy"/>
      </w:pPr>
      <w:r w:rsidRPr="006D52B7">
        <w:t>Fuel Tank Capacity, (gallons / liter)</w:t>
      </w:r>
      <w:r w:rsidRPr="006D52B7">
        <w:tab/>
        <w:t>30.5 (115.4)</w:t>
      </w:r>
    </w:p>
    <w:p w14:paraId="71D4FBE7" w14:textId="77777777" w:rsidR="006D5379" w:rsidRPr="0048481A" w:rsidRDefault="006D5379" w:rsidP="006D5379">
      <w:pPr>
        <w:pStyle w:val="Heading3"/>
      </w:pPr>
      <w:r w:rsidRPr="0048481A">
        <w:t>ACCOMMODATIONS</w:t>
      </w:r>
    </w:p>
    <w:p w14:paraId="12D0AFC0" w14:textId="77777777" w:rsidR="006D5379" w:rsidRPr="006D52B7" w:rsidRDefault="006D5379" w:rsidP="006D5379">
      <w:pPr>
        <w:pStyle w:val="BodyCopyNoLines"/>
      </w:pPr>
      <w:r w:rsidRPr="006D52B7">
        <w:t>Seating Capacity</w:t>
      </w:r>
      <w:r w:rsidRPr="006D52B7">
        <w:tab/>
      </w:r>
      <w:r w:rsidRPr="00665BF1">
        <w:rPr>
          <w:b/>
          <w:bCs/>
        </w:rPr>
        <w:t>Wagoneer L</w:t>
      </w:r>
    </w:p>
    <w:p w14:paraId="6AF322B4" w14:textId="77777777" w:rsidR="006D5379" w:rsidRPr="006D52B7" w:rsidRDefault="006D5379" w:rsidP="006D5379">
      <w:pPr>
        <w:pStyle w:val="BodyCopyNoLines"/>
      </w:pPr>
      <w:r>
        <w:tab/>
      </w:r>
      <w:r>
        <w:tab/>
      </w:r>
      <w:r w:rsidRPr="006D52B7">
        <w:t>Standard — 2/3/3 (including 2nd row bench)</w:t>
      </w:r>
    </w:p>
    <w:p w14:paraId="0C8737F3" w14:textId="77777777" w:rsidR="006D5379" w:rsidRPr="006D52B7" w:rsidRDefault="006D5379" w:rsidP="006D5379">
      <w:pPr>
        <w:pStyle w:val="BodyCopyNoLines"/>
      </w:pPr>
      <w:r>
        <w:tab/>
      </w:r>
      <w:r>
        <w:tab/>
      </w:r>
      <w:r w:rsidRPr="006D52B7">
        <w:t>Optional — 2/2/3 (including captain’s chairs)</w:t>
      </w:r>
    </w:p>
    <w:p w14:paraId="3A7A0FC3" w14:textId="77777777" w:rsidR="006D5379" w:rsidRPr="00665BF1" w:rsidRDefault="006D5379" w:rsidP="006D5379">
      <w:pPr>
        <w:pStyle w:val="BodyCopyNoLines"/>
        <w:rPr>
          <w:b/>
          <w:bCs/>
        </w:rPr>
      </w:pPr>
      <w:r>
        <w:tab/>
      </w:r>
      <w:r>
        <w:tab/>
      </w:r>
      <w:r w:rsidRPr="00665BF1">
        <w:rPr>
          <w:b/>
          <w:bCs/>
        </w:rPr>
        <w:t>Grand Wagoneer L</w:t>
      </w:r>
    </w:p>
    <w:p w14:paraId="77BB854D" w14:textId="77777777" w:rsidR="006D5379" w:rsidRPr="006D52B7" w:rsidRDefault="006D5379" w:rsidP="006D5379">
      <w:pPr>
        <w:pStyle w:val="BodyCopyNoLines"/>
      </w:pPr>
      <w:r>
        <w:tab/>
      </w:r>
      <w:r>
        <w:tab/>
      </w:r>
      <w:r w:rsidRPr="006D52B7">
        <w:t>Standard — 2/2/3 (including captain’s chairs)</w:t>
      </w:r>
    </w:p>
    <w:p w14:paraId="6FF5D687" w14:textId="77777777" w:rsidR="006D5379" w:rsidRPr="006D52B7" w:rsidRDefault="006D5379" w:rsidP="006D5379">
      <w:pPr>
        <w:pStyle w:val="BodyCopy"/>
      </w:pPr>
      <w:r>
        <w:tab/>
      </w:r>
      <w:r>
        <w:tab/>
      </w:r>
      <w:r w:rsidRPr="006D52B7">
        <w:t>Optional — 2/3/3 (including 2nd row bench)</w:t>
      </w:r>
    </w:p>
    <w:p w14:paraId="4533E71D" w14:textId="77777777" w:rsidR="006D5379" w:rsidRPr="006D52B7" w:rsidRDefault="006D5379" w:rsidP="006D5379">
      <w:pPr>
        <w:pStyle w:val="BodyCopy2lines"/>
      </w:pPr>
      <w:r w:rsidRPr="006D52B7">
        <w:t xml:space="preserve">SAE Total </w:t>
      </w:r>
      <w:r w:rsidRPr="00665BF1">
        <w:t>Interior Passenger</w:t>
      </w:r>
      <w:r w:rsidRPr="006D52B7">
        <w:t xml:space="preserve"> Volume,</w:t>
      </w:r>
      <w:r>
        <w:br/>
      </w:r>
      <w:r w:rsidRPr="006D52B7">
        <w:t>(cu. ft. / cu. m)</w:t>
      </w:r>
      <w:r w:rsidRPr="006D52B7">
        <w:tab/>
        <w:t>179.3 (5.1) Wagoneer L / 172.8 (4.9) Grand Wagoneer L</w:t>
      </w:r>
    </w:p>
    <w:p w14:paraId="733616ED" w14:textId="77777777" w:rsidR="006D5379" w:rsidRPr="006D52B7" w:rsidRDefault="006D5379" w:rsidP="006D5379">
      <w:pPr>
        <w:pStyle w:val="BodyCopy"/>
      </w:pPr>
      <w:r w:rsidRPr="006D52B7">
        <w:t>Front</w:t>
      </w:r>
    </w:p>
    <w:p w14:paraId="7D1A88AA" w14:textId="77777777" w:rsidR="006D5379" w:rsidRPr="006D52B7" w:rsidRDefault="006D5379" w:rsidP="006D5379">
      <w:pPr>
        <w:pStyle w:val="BodyCopy"/>
      </w:pPr>
      <w:r>
        <w:tab/>
      </w:r>
      <w:r w:rsidRPr="006D52B7">
        <w:t>Headroom</w:t>
      </w:r>
      <w:r w:rsidRPr="006D52B7">
        <w:tab/>
        <w:t>41.3 (1049) Wagoneer L / 39.3 (998) Grand Wagoneer L</w:t>
      </w:r>
    </w:p>
    <w:p w14:paraId="7DF9EAA6" w14:textId="77777777" w:rsidR="006D5379" w:rsidRPr="006D52B7" w:rsidRDefault="006D5379" w:rsidP="006D5379">
      <w:pPr>
        <w:pStyle w:val="BodyCopy"/>
      </w:pPr>
      <w:r>
        <w:tab/>
      </w:r>
      <w:r w:rsidRPr="006D52B7">
        <w:t>Legroom</w:t>
      </w:r>
      <w:r w:rsidRPr="006D52B7">
        <w:tab/>
        <w:t>40.9 (1040)</w:t>
      </w:r>
    </w:p>
    <w:p w14:paraId="77ABDD1C" w14:textId="77777777" w:rsidR="006D5379" w:rsidRPr="006D52B7" w:rsidRDefault="006D5379" w:rsidP="006D5379">
      <w:pPr>
        <w:pStyle w:val="BodyCopy"/>
      </w:pPr>
      <w:r>
        <w:tab/>
      </w:r>
      <w:r w:rsidRPr="006D52B7">
        <w:t>Shoulder room</w:t>
      </w:r>
      <w:r w:rsidRPr="006D52B7">
        <w:tab/>
        <w:t>66.1 (1680)</w:t>
      </w:r>
    </w:p>
    <w:p w14:paraId="174E704A" w14:textId="77777777" w:rsidR="006D5379" w:rsidRPr="006D52B7" w:rsidRDefault="006D5379" w:rsidP="006D5379">
      <w:pPr>
        <w:pStyle w:val="BodyCopy"/>
      </w:pPr>
      <w:r>
        <w:tab/>
      </w:r>
      <w:r w:rsidRPr="006D52B7">
        <w:t>Hip room</w:t>
      </w:r>
      <w:r w:rsidRPr="006D52B7">
        <w:tab/>
        <w:t>63.4 (1610)</w:t>
      </w:r>
    </w:p>
    <w:p w14:paraId="373676C3" w14:textId="77777777" w:rsidR="006D5379" w:rsidRPr="006D52B7" w:rsidRDefault="006D5379" w:rsidP="006D5379">
      <w:pPr>
        <w:pStyle w:val="BodyCopy"/>
      </w:pPr>
      <w:r>
        <w:tab/>
      </w:r>
      <w:r w:rsidRPr="006D52B7">
        <w:t>Seat travel</w:t>
      </w:r>
      <w:r w:rsidRPr="006D52B7">
        <w:tab/>
        <w:t>8.1 (207)</w:t>
      </w:r>
    </w:p>
    <w:p w14:paraId="3F76F34D" w14:textId="77777777" w:rsidR="006D5379" w:rsidRPr="006D52B7" w:rsidRDefault="006D5379" w:rsidP="006D5379">
      <w:pPr>
        <w:pStyle w:val="BodyCopy"/>
      </w:pPr>
      <w:r>
        <w:tab/>
      </w:r>
      <w:r w:rsidRPr="006D52B7">
        <w:t>EPA front volume index (cu. ft. / cu. m)</w:t>
      </w:r>
      <w:r w:rsidRPr="006D52B7">
        <w:tab/>
        <w:t>64.7 (1.8) Wagoneer L / 61.6 (1.7) Grand Wagoneer L</w:t>
      </w:r>
    </w:p>
    <w:p w14:paraId="5160B05B" w14:textId="77777777" w:rsidR="006D5379" w:rsidRPr="006D52B7" w:rsidRDefault="006D5379" w:rsidP="006D5379">
      <w:pPr>
        <w:pStyle w:val="BodyCopy2linesIndent"/>
      </w:pPr>
      <w:r>
        <w:tab/>
      </w:r>
      <w:r w:rsidRPr="006D52B7">
        <w:t>Cargo volume behind first-row seats</w:t>
      </w:r>
      <w:r>
        <w:br/>
      </w:r>
      <w:r w:rsidRPr="006D52B7">
        <w:t>(cu. ft. / cu. m)</w:t>
      </w:r>
      <w:r w:rsidRPr="006D52B7">
        <w:tab/>
        <w:t>130.9 (3.7) Wagoneer L / 112.9 (3.2) Grand Wagoneer L</w:t>
      </w:r>
    </w:p>
    <w:p w14:paraId="055A75AB" w14:textId="77777777" w:rsidR="006D5379" w:rsidRPr="006D52B7" w:rsidRDefault="006D5379" w:rsidP="006D5379">
      <w:pPr>
        <w:pStyle w:val="BodyCopy"/>
      </w:pPr>
      <w:r w:rsidRPr="006D52B7">
        <w:t>2nd Row</w:t>
      </w:r>
    </w:p>
    <w:p w14:paraId="7A60D618" w14:textId="77777777" w:rsidR="006D5379" w:rsidRPr="006D52B7" w:rsidRDefault="006D5379" w:rsidP="006D5379">
      <w:pPr>
        <w:pStyle w:val="BodyCopy"/>
      </w:pPr>
      <w:r>
        <w:tab/>
      </w:r>
      <w:r w:rsidRPr="006D52B7">
        <w:t>Headroom</w:t>
      </w:r>
      <w:r w:rsidRPr="006D52B7">
        <w:tab/>
        <w:t>40.0 (1016) Wagoneer L / 38.4 (975) Grand Wagoneer L</w:t>
      </w:r>
    </w:p>
    <w:p w14:paraId="700240AA" w14:textId="77777777" w:rsidR="006D5379" w:rsidRPr="006D52B7" w:rsidRDefault="006D5379" w:rsidP="006D5379">
      <w:pPr>
        <w:pStyle w:val="BodyCopy"/>
      </w:pPr>
      <w:r>
        <w:tab/>
      </w:r>
      <w:r w:rsidRPr="006D52B7">
        <w:t>Legroom</w:t>
      </w:r>
      <w:r w:rsidRPr="006D52B7">
        <w:tab/>
        <w:t>42.7 (1085)</w:t>
      </w:r>
    </w:p>
    <w:p w14:paraId="2177B3F8" w14:textId="77777777" w:rsidR="006D5379" w:rsidRPr="006D52B7" w:rsidRDefault="006D5379" w:rsidP="006D5379">
      <w:pPr>
        <w:pStyle w:val="BodyCopy"/>
      </w:pPr>
      <w:r>
        <w:tab/>
      </w:r>
      <w:r w:rsidRPr="006D52B7">
        <w:t>Knee clearance</w:t>
      </w:r>
      <w:r w:rsidRPr="006D52B7">
        <w:tab/>
        <w:t>6.7 (170) Wagoneer L / 5.6 (143) Grand Wagoneer L</w:t>
      </w:r>
    </w:p>
    <w:p w14:paraId="083FEE77" w14:textId="77777777" w:rsidR="006D5379" w:rsidRPr="0048481A" w:rsidRDefault="006D5379" w:rsidP="006D5379">
      <w:pPr>
        <w:pStyle w:val="Heading3"/>
      </w:pPr>
      <w:r w:rsidRPr="0048481A">
        <w:lastRenderedPageBreak/>
        <w:t>ACCOMMODATIONS</w:t>
      </w:r>
      <w:r>
        <w:t xml:space="preserve"> (CONTINUED)</w:t>
      </w:r>
    </w:p>
    <w:p w14:paraId="17ABF5A5" w14:textId="77777777" w:rsidR="006D5379" w:rsidRPr="006D52B7" w:rsidRDefault="006D5379" w:rsidP="006D5379">
      <w:pPr>
        <w:pStyle w:val="BodyCopy"/>
      </w:pPr>
      <w:r>
        <w:tab/>
      </w:r>
      <w:r w:rsidRPr="006D52B7">
        <w:t>Shoulder room</w:t>
      </w:r>
      <w:r w:rsidRPr="006D52B7">
        <w:tab/>
        <w:t>65.2 (1657)</w:t>
      </w:r>
    </w:p>
    <w:p w14:paraId="3AFB6713" w14:textId="77777777" w:rsidR="006D5379" w:rsidRPr="006D52B7" w:rsidRDefault="006D5379" w:rsidP="006D5379">
      <w:pPr>
        <w:pStyle w:val="BodyCopy"/>
      </w:pPr>
      <w:r>
        <w:tab/>
      </w:r>
      <w:r w:rsidRPr="006D52B7">
        <w:t>Hip room</w:t>
      </w:r>
      <w:r w:rsidRPr="006D52B7">
        <w:tab/>
        <w:t>63.0 (1599)</w:t>
      </w:r>
    </w:p>
    <w:p w14:paraId="59AE1D37" w14:textId="77777777" w:rsidR="006D5379" w:rsidRPr="006D52B7" w:rsidRDefault="006D5379" w:rsidP="006D5379">
      <w:pPr>
        <w:pStyle w:val="BodyCopy2linesIndent"/>
      </w:pPr>
      <w:r>
        <w:tab/>
      </w:r>
      <w:r w:rsidRPr="0065615A">
        <w:t>EPA 2nd row seat volume index</w:t>
      </w:r>
      <w:r w:rsidRPr="0065615A">
        <w:br/>
        <w:t>(cu. ft. / cu. m)</w:t>
      </w:r>
      <w:r w:rsidRPr="0065615A">
        <w:tab/>
        <w:t>64.5 (1.8) Wagoneer L / 61.9 (1.8) Grand Wagoneer</w:t>
      </w:r>
      <w:r w:rsidRPr="006D52B7">
        <w:t xml:space="preserve"> L</w:t>
      </w:r>
    </w:p>
    <w:p w14:paraId="07A3B49B" w14:textId="77777777" w:rsidR="006D5379" w:rsidRPr="006D52B7" w:rsidRDefault="006D5379" w:rsidP="006D5379">
      <w:pPr>
        <w:pStyle w:val="BodyCopy2linesIndent"/>
      </w:pPr>
      <w:r>
        <w:tab/>
      </w:r>
      <w:r w:rsidRPr="006D52B7">
        <w:t xml:space="preserve">Cargo </w:t>
      </w:r>
      <w:r w:rsidRPr="00665BF1">
        <w:t>volume behind second</w:t>
      </w:r>
      <w:r w:rsidRPr="006D52B7">
        <w:t>-row seats</w:t>
      </w:r>
      <w:r>
        <w:br/>
      </w:r>
      <w:r w:rsidRPr="006D52B7">
        <w:t>(cu. ft. / cu. m)</w:t>
      </w:r>
      <w:r w:rsidRPr="006D52B7">
        <w:tab/>
        <w:t>85.3 (2.4) Wagoneer L / 88.8 (2.5) Grand Wagoneer L</w:t>
      </w:r>
    </w:p>
    <w:p w14:paraId="2E5447D2" w14:textId="77777777" w:rsidR="006D5379" w:rsidRPr="006D52B7" w:rsidRDefault="006D5379" w:rsidP="006D5379">
      <w:pPr>
        <w:pStyle w:val="BodyCopy"/>
      </w:pPr>
      <w:r w:rsidRPr="006D52B7">
        <w:t>3rd Row</w:t>
      </w:r>
    </w:p>
    <w:p w14:paraId="72540EE4" w14:textId="77777777" w:rsidR="006D5379" w:rsidRPr="006D52B7" w:rsidRDefault="006D5379" w:rsidP="006D5379">
      <w:pPr>
        <w:pStyle w:val="BodyCopy"/>
      </w:pPr>
      <w:r>
        <w:tab/>
      </w:r>
      <w:r w:rsidRPr="006D52B7">
        <w:t>Headroom</w:t>
      </w:r>
      <w:r w:rsidRPr="006D52B7">
        <w:tab/>
        <w:t>39.1 (992) Wagoneer L / 38.5 (977) Grand Wagoneer L</w:t>
      </w:r>
    </w:p>
    <w:p w14:paraId="1DCC253C" w14:textId="77777777" w:rsidR="006D5379" w:rsidRPr="006D52B7" w:rsidRDefault="006D5379" w:rsidP="006D5379">
      <w:pPr>
        <w:pStyle w:val="BodyCopy"/>
      </w:pPr>
      <w:r>
        <w:tab/>
      </w:r>
      <w:r w:rsidRPr="006D52B7">
        <w:t>Legroom</w:t>
      </w:r>
      <w:r w:rsidRPr="006D52B7">
        <w:tab/>
        <w:t>36.6 (930)</w:t>
      </w:r>
    </w:p>
    <w:p w14:paraId="3BBD318F" w14:textId="77777777" w:rsidR="006D5379" w:rsidRPr="006D52B7" w:rsidRDefault="006D5379" w:rsidP="006D5379">
      <w:pPr>
        <w:pStyle w:val="BodyCopy"/>
      </w:pPr>
      <w:r>
        <w:tab/>
      </w:r>
      <w:r w:rsidRPr="006D52B7">
        <w:t>Knee clearance</w:t>
      </w:r>
      <w:r w:rsidRPr="006D52B7">
        <w:tab/>
        <w:t>1.9 / 47</w:t>
      </w:r>
    </w:p>
    <w:p w14:paraId="64230EB8" w14:textId="77777777" w:rsidR="006D5379" w:rsidRPr="006D52B7" w:rsidRDefault="006D5379" w:rsidP="006D5379">
      <w:pPr>
        <w:pStyle w:val="BodyCopy"/>
      </w:pPr>
      <w:r>
        <w:tab/>
      </w:r>
      <w:r w:rsidRPr="006D52B7">
        <w:t>Shoulder room</w:t>
      </w:r>
      <w:r w:rsidRPr="006D52B7">
        <w:tab/>
        <w:t>64.4 (1635)</w:t>
      </w:r>
    </w:p>
    <w:p w14:paraId="2FF88588" w14:textId="77777777" w:rsidR="006D5379" w:rsidRPr="006D52B7" w:rsidRDefault="006D5379" w:rsidP="006D5379">
      <w:pPr>
        <w:pStyle w:val="BodyCopy"/>
      </w:pPr>
      <w:r>
        <w:tab/>
      </w:r>
      <w:r w:rsidRPr="006D52B7">
        <w:t>Hip room</w:t>
      </w:r>
      <w:r w:rsidRPr="006D52B7">
        <w:tab/>
        <w:t>51.6 (1310)</w:t>
      </w:r>
    </w:p>
    <w:p w14:paraId="6C278054" w14:textId="77777777" w:rsidR="006D5379" w:rsidRPr="006D52B7" w:rsidRDefault="006D5379" w:rsidP="006D5379">
      <w:pPr>
        <w:pStyle w:val="BodyCopy2linesIndent"/>
      </w:pPr>
      <w:r>
        <w:tab/>
      </w:r>
      <w:r w:rsidRPr="006D52B7">
        <w:t>EPA 3rd row seat volume index</w:t>
      </w:r>
      <w:r>
        <w:br/>
      </w:r>
      <w:r w:rsidRPr="006D52B7">
        <w:t>(cu. ft. / cu. m)</w:t>
      </w:r>
      <w:r w:rsidRPr="006D52B7">
        <w:tab/>
        <w:t>50.1 (1.4) Wagoneer L / 49.3 (1.4) Grand Wagoneer L</w:t>
      </w:r>
    </w:p>
    <w:p w14:paraId="4273131F" w14:textId="77777777" w:rsidR="006D5379" w:rsidRPr="006D52B7" w:rsidRDefault="006D5379" w:rsidP="006D5379">
      <w:pPr>
        <w:pStyle w:val="BodyCopy2linesIndent"/>
      </w:pPr>
      <w:r>
        <w:tab/>
      </w:r>
      <w:r w:rsidRPr="006D52B7">
        <w:t>Cargo volume behind third-row seats</w:t>
      </w:r>
      <w:r>
        <w:br/>
      </w:r>
      <w:r w:rsidRPr="006D52B7">
        <w:t>(cu. ft. / cu. m)</w:t>
      </w:r>
      <w:r w:rsidRPr="006D52B7">
        <w:tab/>
        <w:t>42.1 (1.2) Wagoneer L / 44.2 (1.3) Grand Wagoneer L</w:t>
      </w:r>
    </w:p>
    <w:p w14:paraId="53B168CC" w14:textId="77777777" w:rsidR="006D5379" w:rsidRPr="004551D0" w:rsidRDefault="006D5379" w:rsidP="006D5379">
      <w:pPr>
        <w:pStyle w:val="BodyCopy2linesIndent"/>
      </w:pPr>
      <w:r>
        <w:tab/>
      </w:r>
      <w:r w:rsidRPr="004551D0">
        <w:t>Total passenger plus cargo volume</w:t>
      </w:r>
      <w:r>
        <w:br/>
      </w:r>
      <w:r w:rsidRPr="004551D0">
        <w:t>(cu. ft. / cu. m)</w:t>
      </w:r>
      <w:r w:rsidRPr="004551D0">
        <w:tab/>
        <w:t>221.4 (6.3) Wagoneer L / 217.0 (6.1) Grand Wagoneer L</w:t>
      </w:r>
    </w:p>
    <w:p w14:paraId="580E4076" w14:textId="77777777" w:rsidR="006D5379" w:rsidRPr="006D52B7" w:rsidRDefault="006D5379" w:rsidP="006D5379">
      <w:pPr>
        <w:pStyle w:val="Heading3"/>
      </w:pPr>
      <w:r w:rsidRPr="00DA089F">
        <w:t>WEIGHTS (Estimates)</w:t>
      </w:r>
    </w:p>
    <w:tbl>
      <w:tblPr>
        <w:tblStyle w:val="SPTABLESTYLE"/>
        <w:tblW w:w="0" w:type="auto"/>
        <w:tblLook w:val="04A0" w:firstRow="1" w:lastRow="0" w:firstColumn="1" w:lastColumn="0" w:noHBand="0" w:noVBand="1"/>
      </w:tblPr>
      <w:tblGrid>
        <w:gridCol w:w="810"/>
        <w:gridCol w:w="900"/>
        <w:gridCol w:w="2872"/>
        <w:gridCol w:w="1032"/>
        <w:gridCol w:w="1088"/>
        <w:gridCol w:w="968"/>
        <w:gridCol w:w="1112"/>
        <w:gridCol w:w="1298"/>
      </w:tblGrid>
      <w:tr w:rsidR="006D5379" w:rsidRPr="00496066" w14:paraId="417D8BF9" w14:textId="77777777" w:rsidTr="00A143F1">
        <w:tc>
          <w:tcPr>
            <w:tcW w:w="810" w:type="dxa"/>
            <w:tcBorders>
              <w:bottom w:val="single" w:sz="6" w:space="0" w:color="BFBFBF" w:themeColor="background1" w:themeShade="BF"/>
            </w:tcBorders>
            <w:vAlign w:val="bottom"/>
          </w:tcPr>
          <w:p w14:paraId="35CBCD5A" w14:textId="77777777" w:rsidR="006D5379" w:rsidRPr="004551D0" w:rsidRDefault="006D5379" w:rsidP="00A143F1">
            <w:pPr>
              <w:pStyle w:val="ChartSubhead"/>
            </w:pPr>
            <w:r w:rsidRPr="004551D0">
              <w:t>WHEEL BASE</w:t>
            </w:r>
          </w:p>
        </w:tc>
        <w:tc>
          <w:tcPr>
            <w:tcW w:w="900" w:type="dxa"/>
            <w:tcBorders>
              <w:bottom w:val="single" w:sz="6" w:space="0" w:color="BFBFBF" w:themeColor="background1" w:themeShade="BF"/>
            </w:tcBorders>
            <w:vAlign w:val="bottom"/>
          </w:tcPr>
          <w:p w14:paraId="6691D168" w14:textId="77777777" w:rsidR="006D5379" w:rsidRPr="004551D0" w:rsidRDefault="006D5379" w:rsidP="00A143F1">
            <w:pPr>
              <w:pStyle w:val="ChartSubhead"/>
            </w:pPr>
            <w:r w:rsidRPr="004551D0">
              <w:t>DRIVE</w:t>
            </w:r>
            <w:r w:rsidRPr="004551D0">
              <w:br/>
              <w:t xml:space="preserve">SYSTEM </w:t>
            </w:r>
          </w:p>
        </w:tc>
        <w:tc>
          <w:tcPr>
            <w:tcW w:w="2872" w:type="dxa"/>
            <w:vAlign w:val="bottom"/>
          </w:tcPr>
          <w:p w14:paraId="031B6936" w14:textId="77777777" w:rsidR="006D5379" w:rsidRPr="004551D0" w:rsidRDefault="006D5379" w:rsidP="00A143F1">
            <w:pPr>
              <w:pStyle w:val="ChartSubhead"/>
            </w:pPr>
            <w:r w:rsidRPr="004551D0">
              <w:t>MODEL</w:t>
            </w:r>
          </w:p>
        </w:tc>
        <w:tc>
          <w:tcPr>
            <w:tcW w:w="1032" w:type="dxa"/>
            <w:vAlign w:val="bottom"/>
          </w:tcPr>
          <w:p w14:paraId="4D9FFBB5" w14:textId="77777777" w:rsidR="006D5379" w:rsidRPr="004551D0" w:rsidRDefault="006D5379" w:rsidP="00A143F1">
            <w:pPr>
              <w:pStyle w:val="ChartSubhead"/>
            </w:pPr>
            <w:r w:rsidRPr="004551D0">
              <w:t>ENGINE</w:t>
            </w:r>
          </w:p>
        </w:tc>
        <w:tc>
          <w:tcPr>
            <w:tcW w:w="1088" w:type="dxa"/>
            <w:vAlign w:val="bottom"/>
          </w:tcPr>
          <w:p w14:paraId="0D88265A" w14:textId="77777777" w:rsidR="006D5379" w:rsidRPr="004551D0" w:rsidRDefault="006D5379" w:rsidP="00A143F1">
            <w:pPr>
              <w:pStyle w:val="ChartSubhead"/>
            </w:pPr>
            <w:r w:rsidRPr="004551D0">
              <w:t>GVWR</w:t>
            </w:r>
            <w:r>
              <w:t xml:space="preserve"> </w:t>
            </w:r>
            <w:r>
              <w:br/>
            </w:r>
            <w:r w:rsidRPr="004551D0">
              <w:t>lbs. (kg)</w:t>
            </w:r>
          </w:p>
        </w:tc>
        <w:tc>
          <w:tcPr>
            <w:tcW w:w="968" w:type="dxa"/>
            <w:vAlign w:val="bottom"/>
          </w:tcPr>
          <w:p w14:paraId="3B33FBC6" w14:textId="77777777" w:rsidR="006D5379" w:rsidRPr="004551D0" w:rsidRDefault="006D5379" w:rsidP="00A143F1">
            <w:pPr>
              <w:pStyle w:val="ChartSubhead"/>
            </w:pPr>
            <w:r w:rsidRPr="004551D0">
              <w:t>CURB</w:t>
            </w:r>
            <w:r>
              <w:br/>
              <w:t>WEIGHT</w:t>
            </w:r>
            <w:r w:rsidRPr="004551D0">
              <w:rPr>
                <w:vertAlign w:val="superscript"/>
              </w:rPr>
              <w:t>(B)</w:t>
            </w:r>
          </w:p>
        </w:tc>
        <w:tc>
          <w:tcPr>
            <w:tcW w:w="1112" w:type="dxa"/>
            <w:vAlign w:val="bottom"/>
          </w:tcPr>
          <w:p w14:paraId="544EB3CB" w14:textId="77777777" w:rsidR="006D5379" w:rsidRPr="004551D0" w:rsidRDefault="006D5379" w:rsidP="00A143F1">
            <w:pPr>
              <w:pStyle w:val="ChartSubhead"/>
            </w:pPr>
            <w:r w:rsidRPr="004551D0">
              <w:t>PAYLOAD</w:t>
            </w:r>
            <w:r>
              <w:br/>
              <w:t>lbs. (kg</w:t>
            </w:r>
            <w:r w:rsidRPr="004551D0">
              <w:t>)</w:t>
            </w:r>
            <w:r w:rsidRPr="004551D0">
              <w:rPr>
                <w:vertAlign w:val="superscript"/>
              </w:rPr>
              <w:t>(C)</w:t>
            </w:r>
          </w:p>
        </w:tc>
        <w:tc>
          <w:tcPr>
            <w:tcW w:w="1298" w:type="dxa"/>
            <w:vAlign w:val="bottom"/>
          </w:tcPr>
          <w:p w14:paraId="6A545CEB" w14:textId="77777777" w:rsidR="006D5379" w:rsidRPr="004551D0" w:rsidRDefault="006D5379" w:rsidP="00A143F1">
            <w:pPr>
              <w:pStyle w:val="ChartSubhead"/>
            </w:pPr>
            <w:r w:rsidRPr="004551D0">
              <w:t>WEIGHT</w:t>
            </w:r>
            <w:r>
              <w:t xml:space="preserve"> DISTRIBUTION, F/R</w:t>
            </w:r>
          </w:p>
        </w:tc>
      </w:tr>
      <w:tr w:rsidR="006D5379" w:rsidRPr="00496066" w14:paraId="31ECCFDA" w14:textId="77777777" w:rsidTr="00A143F1">
        <w:tc>
          <w:tcPr>
            <w:tcW w:w="810" w:type="dxa"/>
            <w:tcBorders>
              <w:top w:val="single" w:sz="6" w:space="0" w:color="BFBFBF" w:themeColor="background1" w:themeShade="BF"/>
              <w:bottom w:val="nil"/>
            </w:tcBorders>
          </w:tcPr>
          <w:p w14:paraId="086F98D1" w14:textId="77777777" w:rsidR="006D5379" w:rsidRPr="00496066" w:rsidRDefault="006D5379" w:rsidP="00A143F1">
            <w:pPr>
              <w:pStyle w:val="FABodyCopy"/>
            </w:pPr>
            <w:r w:rsidRPr="00496066">
              <w:t>130 in.</w:t>
            </w: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3C4636BC" w14:textId="77777777" w:rsidR="006D5379" w:rsidRPr="00496066" w:rsidRDefault="006D5379" w:rsidP="00A143F1">
            <w:pPr>
              <w:pStyle w:val="FABodyCopy"/>
            </w:pPr>
            <w:r w:rsidRPr="00496066">
              <w:t>2WD</w:t>
            </w:r>
          </w:p>
        </w:tc>
        <w:tc>
          <w:tcPr>
            <w:tcW w:w="2872" w:type="dxa"/>
          </w:tcPr>
          <w:p w14:paraId="6CAE9599" w14:textId="77777777" w:rsidR="006D5379" w:rsidRPr="00496066" w:rsidRDefault="006D5379" w:rsidP="00A143F1">
            <w:pPr>
              <w:pStyle w:val="FABodyCopy"/>
            </w:pPr>
            <w:r w:rsidRPr="00496066">
              <w:t>Wagoneer L</w:t>
            </w:r>
          </w:p>
        </w:tc>
        <w:tc>
          <w:tcPr>
            <w:tcW w:w="1032" w:type="dxa"/>
          </w:tcPr>
          <w:p w14:paraId="00ADFD7B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2DE20491" w14:textId="77777777" w:rsidR="006D5379" w:rsidRPr="00496066" w:rsidRDefault="006D5379" w:rsidP="00A143F1">
            <w:pPr>
              <w:pStyle w:val="FABodyCopy"/>
            </w:pPr>
            <w:r>
              <w:t>7400</w:t>
            </w:r>
          </w:p>
        </w:tc>
        <w:tc>
          <w:tcPr>
            <w:tcW w:w="968" w:type="dxa"/>
          </w:tcPr>
          <w:p w14:paraId="52D600F3" w14:textId="77777777" w:rsidR="006D5379" w:rsidRPr="00496066" w:rsidRDefault="006D5379" w:rsidP="00A143F1">
            <w:pPr>
              <w:pStyle w:val="FABodyCopy"/>
            </w:pPr>
            <w:r>
              <w:t>6069</w:t>
            </w:r>
          </w:p>
        </w:tc>
        <w:tc>
          <w:tcPr>
            <w:tcW w:w="1112" w:type="dxa"/>
          </w:tcPr>
          <w:p w14:paraId="76EF3A2F" w14:textId="77777777" w:rsidR="006D5379" w:rsidRPr="00496066" w:rsidRDefault="006D5379" w:rsidP="00A143F1">
            <w:pPr>
              <w:pStyle w:val="FABodyCopy"/>
            </w:pPr>
            <w:r>
              <w:t>1410</w:t>
            </w:r>
          </w:p>
        </w:tc>
        <w:tc>
          <w:tcPr>
            <w:tcW w:w="1298" w:type="dxa"/>
          </w:tcPr>
          <w:p w14:paraId="529825BE" w14:textId="77777777" w:rsidR="006D5379" w:rsidRPr="00496066" w:rsidRDefault="006D5379" w:rsidP="00A143F1">
            <w:pPr>
              <w:pStyle w:val="FABodyCopy"/>
            </w:pPr>
            <w:r>
              <w:t>51/49</w:t>
            </w:r>
          </w:p>
        </w:tc>
      </w:tr>
      <w:tr w:rsidR="006D5379" w:rsidRPr="00496066" w14:paraId="068305F4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64EEB243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3439ACE7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23AAD75C" w14:textId="77777777" w:rsidR="006D5379" w:rsidRPr="00496066" w:rsidRDefault="006D5379" w:rsidP="00A143F1">
            <w:pPr>
              <w:pStyle w:val="FABodyCopy"/>
            </w:pPr>
            <w:r w:rsidRPr="00496066">
              <w:t>Wagoneer L Series II</w:t>
            </w:r>
          </w:p>
        </w:tc>
        <w:tc>
          <w:tcPr>
            <w:tcW w:w="1032" w:type="dxa"/>
          </w:tcPr>
          <w:p w14:paraId="6C14BC29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728365A1" w14:textId="77777777" w:rsidR="006D5379" w:rsidRPr="00496066" w:rsidRDefault="006D5379" w:rsidP="00A143F1">
            <w:pPr>
              <w:pStyle w:val="FABodyCopy"/>
            </w:pPr>
            <w:r w:rsidRPr="00496066">
              <w:t>7400</w:t>
            </w:r>
          </w:p>
        </w:tc>
        <w:tc>
          <w:tcPr>
            <w:tcW w:w="968" w:type="dxa"/>
          </w:tcPr>
          <w:p w14:paraId="35DED1B1" w14:textId="77777777" w:rsidR="006D5379" w:rsidRPr="00496066" w:rsidRDefault="006D5379" w:rsidP="00A143F1">
            <w:pPr>
              <w:pStyle w:val="FABodyCopy"/>
            </w:pPr>
            <w:r w:rsidRPr="00496066">
              <w:t>6068</w:t>
            </w:r>
          </w:p>
        </w:tc>
        <w:tc>
          <w:tcPr>
            <w:tcW w:w="1112" w:type="dxa"/>
          </w:tcPr>
          <w:p w14:paraId="401F450C" w14:textId="77777777" w:rsidR="006D5379" w:rsidRPr="00496066" w:rsidRDefault="006D5379" w:rsidP="00A143F1">
            <w:pPr>
              <w:pStyle w:val="FABodyCopy"/>
            </w:pPr>
            <w:r w:rsidRPr="00496066">
              <w:t>1410</w:t>
            </w:r>
          </w:p>
        </w:tc>
        <w:tc>
          <w:tcPr>
            <w:tcW w:w="1298" w:type="dxa"/>
          </w:tcPr>
          <w:p w14:paraId="0AA8BDB9" w14:textId="77777777" w:rsidR="006D5379" w:rsidRPr="00496066" w:rsidRDefault="006D5379" w:rsidP="00A143F1">
            <w:pPr>
              <w:pStyle w:val="FABodyCopy"/>
            </w:pPr>
            <w:r w:rsidRPr="00496066">
              <w:t>51/49</w:t>
            </w:r>
          </w:p>
        </w:tc>
      </w:tr>
      <w:tr w:rsidR="006D5379" w:rsidRPr="00496066" w14:paraId="6A8BD771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6B880767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5C90E93C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3E509583" w14:textId="77777777" w:rsidR="006D5379" w:rsidRPr="00496066" w:rsidRDefault="006D5379" w:rsidP="00A143F1">
            <w:pPr>
              <w:pStyle w:val="FABodyCopy"/>
            </w:pPr>
            <w:r w:rsidRPr="00496066">
              <w:t>Wagoneer L Series III</w:t>
            </w:r>
          </w:p>
        </w:tc>
        <w:tc>
          <w:tcPr>
            <w:tcW w:w="1032" w:type="dxa"/>
          </w:tcPr>
          <w:p w14:paraId="34849FF4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5EF9138E" w14:textId="77777777" w:rsidR="006D5379" w:rsidRPr="00496066" w:rsidRDefault="006D5379" w:rsidP="00A143F1">
            <w:pPr>
              <w:pStyle w:val="FABodyCopy"/>
            </w:pPr>
            <w:r w:rsidRPr="00496066">
              <w:t>7500</w:t>
            </w:r>
          </w:p>
        </w:tc>
        <w:tc>
          <w:tcPr>
            <w:tcW w:w="968" w:type="dxa"/>
          </w:tcPr>
          <w:p w14:paraId="1470061B" w14:textId="77777777" w:rsidR="006D5379" w:rsidRPr="00496066" w:rsidRDefault="006D5379" w:rsidP="00A143F1">
            <w:pPr>
              <w:pStyle w:val="FABodyCopy"/>
            </w:pPr>
            <w:r w:rsidRPr="00496066">
              <w:t>6107</w:t>
            </w:r>
          </w:p>
        </w:tc>
        <w:tc>
          <w:tcPr>
            <w:tcW w:w="1112" w:type="dxa"/>
          </w:tcPr>
          <w:p w14:paraId="28A6F348" w14:textId="77777777" w:rsidR="006D5379" w:rsidRPr="00496066" w:rsidRDefault="006D5379" w:rsidP="00A143F1">
            <w:pPr>
              <w:pStyle w:val="FABodyCopy"/>
            </w:pPr>
            <w:r w:rsidRPr="00496066">
              <w:t>1470</w:t>
            </w:r>
          </w:p>
        </w:tc>
        <w:tc>
          <w:tcPr>
            <w:tcW w:w="1298" w:type="dxa"/>
          </w:tcPr>
          <w:p w14:paraId="27CFD0D9" w14:textId="77777777" w:rsidR="006D5379" w:rsidRPr="00496066" w:rsidRDefault="006D5379" w:rsidP="00A143F1">
            <w:pPr>
              <w:pStyle w:val="FABodyCopy"/>
            </w:pPr>
            <w:r w:rsidRPr="00496066">
              <w:t>51/49</w:t>
            </w:r>
          </w:p>
        </w:tc>
      </w:tr>
      <w:tr w:rsidR="006D5379" w:rsidRPr="00496066" w14:paraId="5AA8CD2C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11D4F640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31F7B3D1" w14:textId="77777777" w:rsidR="006D5379" w:rsidRPr="00496066" w:rsidRDefault="006D5379" w:rsidP="00A143F1">
            <w:pPr>
              <w:pStyle w:val="FABodyCopy"/>
            </w:pPr>
            <w:r w:rsidRPr="00496066">
              <w:t>4WD</w:t>
            </w:r>
          </w:p>
        </w:tc>
        <w:tc>
          <w:tcPr>
            <w:tcW w:w="2872" w:type="dxa"/>
          </w:tcPr>
          <w:p w14:paraId="06BA261B" w14:textId="77777777" w:rsidR="006D5379" w:rsidRPr="00496066" w:rsidRDefault="006D5379" w:rsidP="00A143F1">
            <w:pPr>
              <w:pStyle w:val="FABodyCopy"/>
            </w:pPr>
            <w:r w:rsidRPr="00496066">
              <w:t>Wagoneer L</w:t>
            </w:r>
          </w:p>
        </w:tc>
        <w:tc>
          <w:tcPr>
            <w:tcW w:w="1032" w:type="dxa"/>
          </w:tcPr>
          <w:p w14:paraId="2E5490BC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7D41353D" w14:textId="77777777" w:rsidR="006D5379" w:rsidRPr="00496066" w:rsidRDefault="006D5379" w:rsidP="00A143F1">
            <w:pPr>
              <w:pStyle w:val="FABodyCopy"/>
            </w:pPr>
            <w:r w:rsidRPr="00496066">
              <w:t>7700</w:t>
            </w:r>
          </w:p>
        </w:tc>
        <w:tc>
          <w:tcPr>
            <w:tcW w:w="968" w:type="dxa"/>
          </w:tcPr>
          <w:p w14:paraId="49A46729" w14:textId="77777777" w:rsidR="006D5379" w:rsidRPr="00496066" w:rsidRDefault="006D5379" w:rsidP="00A143F1">
            <w:pPr>
              <w:pStyle w:val="FABodyCopy"/>
            </w:pPr>
            <w:r w:rsidRPr="00496066">
              <w:t>6297</w:t>
            </w:r>
          </w:p>
        </w:tc>
        <w:tc>
          <w:tcPr>
            <w:tcW w:w="1112" w:type="dxa"/>
          </w:tcPr>
          <w:p w14:paraId="43166F6E" w14:textId="77777777" w:rsidR="006D5379" w:rsidRPr="00496066" w:rsidRDefault="006D5379" w:rsidP="00A143F1">
            <w:pPr>
              <w:pStyle w:val="FABodyCopy"/>
            </w:pPr>
            <w:r w:rsidRPr="00496066">
              <w:t>1500</w:t>
            </w:r>
          </w:p>
        </w:tc>
        <w:tc>
          <w:tcPr>
            <w:tcW w:w="1298" w:type="dxa"/>
          </w:tcPr>
          <w:p w14:paraId="4EBD9924" w14:textId="77777777" w:rsidR="006D5379" w:rsidRPr="00496066" w:rsidRDefault="006D5379" w:rsidP="00A143F1">
            <w:pPr>
              <w:pStyle w:val="FABodyCopy"/>
            </w:pPr>
            <w:r w:rsidRPr="00496066">
              <w:t>52/48</w:t>
            </w:r>
          </w:p>
        </w:tc>
      </w:tr>
      <w:tr w:rsidR="006D5379" w:rsidRPr="00496066" w14:paraId="737473A2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18D3FBAF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176B353B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06E5C4F2" w14:textId="77777777" w:rsidR="006D5379" w:rsidRPr="00496066" w:rsidRDefault="006D5379" w:rsidP="00A143F1">
            <w:pPr>
              <w:pStyle w:val="FABodyCopy"/>
            </w:pPr>
            <w:r w:rsidRPr="00496066">
              <w:t>Wagoneer L Series II</w:t>
            </w:r>
          </w:p>
        </w:tc>
        <w:tc>
          <w:tcPr>
            <w:tcW w:w="1032" w:type="dxa"/>
          </w:tcPr>
          <w:p w14:paraId="37C12758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080F33FD" w14:textId="77777777" w:rsidR="006D5379" w:rsidRPr="00496066" w:rsidRDefault="006D5379" w:rsidP="00A143F1">
            <w:pPr>
              <w:pStyle w:val="FABodyCopy"/>
            </w:pPr>
            <w:r w:rsidRPr="00496066">
              <w:t>7600</w:t>
            </w:r>
          </w:p>
        </w:tc>
        <w:tc>
          <w:tcPr>
            <w:tcW w:w="968" w:type="dxa"/>
          </w:tcPr>
          <w:p w14:paraId="4A4A1C4B" w14:textId="77777777" w:rsidR="006D5379" w:rsidRPr="00496066" w:rsidRDefault="006D5379" w:rsidP="00A143F1">
            <w:pPr>
              <w:pStyle w:val="FABodyCopy"/>
            </w:pPr>
            <w:r w:rsidRPr="00496066">
              <w:t>6326</w:t>
            </w:r>
          </w:p>
        </w:tc>
        <w:tc>
          <w:tcPr>
            <w:tcW w:w="1112" w:type="dxa"/>
          </w:tcPr>
          <w:p w14:paraId="182C499B" w14:textId="77777777" w:rsidR="006D5379" w:rsidRPr="00496066" w:rsidRDefault="006D5379" w:rsidP="00A143F1">
            <w:pPr>
              <w:pStyle w:val="FABodyCopy"/>
            </w:pPr>
            <w:r w:rsidRPr="00496066">
              <w:t>1360</w:t>
            </w:r>
          </w:p>
        </w:tc>
        <w:tc>
          <w:tcPr>
            <w:tcW w:w="1298" w:type="dxa"/>
          </w:tcPr>
          <w:p w14:paraId="76108969" w14:textId="77777777" w:rsidR="006D5379" w:rsidRPr="00496066" w:rsidRDefault="006D5379" w:rsidP="00A143F1">
            <w:pPr>
              <w:pStyle w:val="FABodyCopy"/>
            </w:pPr>
            <w:r w:rsidRPr="00496066">
              <w:t>52/48</w:t>
            </w:r>
          </w:p>
        </w:tc>
      </w:tr>
      <w:tr w:rsidR="006D5379" w:rsidRPr="00496066" w14:paraId="4651D70E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5584FCAB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69DE1ED6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0951D51B" w14:textId="77777777" w:rsidR="006D5379" w:rsidRPr="00496066" w:rsidRDefault="006D5379" w:rsidP="00A143F1">
            <w:pPr>
              <w:pStyle w:val="FABodyCopy"/>
            </w:pPr>
            <w:r w:rsidRPr="00496066">
              <w:t>Wagoneer L Series III</w:t>
            </w:r>
          </w:p>
        </w:tc>
        <w:tc>
          <w:tcPr>
            <w:tcW w:w="1032" w:type="dxa"/>
          </w:tcPr>
          <w:p w14:paraId="23692CB9" w14:textId="77777777" w:rsidR="006D5379" w:rsidRPr="00496066" w:rsidRDefault="006D5379" w:rsidP="00A143F1">
            <w:pPr>
              <w:pStyle w:val="FABodyCopy"/>
            </w:pPr>
            <w:r w:rsidRPr="00496066">
              <w:t>3.0L</w:t>
            </w:r>
          </w:p>
        </w:tc>
        <w:tc>
          <w:tcPr>
            <w:tcW w:w="1088" w:type="dxa"/>
          </w:tcPr>
          <w:p w14:paraId="14E58CBA" w14:textId="77777777" w:rsidR="006D5379" w:rsidRPr="00496066" w:rsidRDefault="006D5379" w:rsidP="00A143F1">
            <w:pPr>
              <w:pStyle w:val="FABodyCopy"/>
            </w:pPr>
            <w:r w:rsidRPr="00496066">
              <w:t>7800</w:t>
            </w:r>
          </w:p>
        </w:tc>
        <w:tc>
          <w:tcPr>
            <w:tcW w:w="968" w:type="dxa"/>
          </w:tcPr>
          <w:p w14:paraId="4554750A" w14:textId="77777777" w:rsidR="006D5379" w:rsidRPr="00496066" w:rsidRDefault="006D5379" w:rsidP="00A143F1">
            <w:pPr>
              <w:pStyle w:val="FABodyCopy"/>
            </w:pPr>
            <w:r w:rsidRPr="00496066">
              <w:t>6335</w:t>
            </w:r>
          </w:p>
        </w:tc>
        <w:tc>
          <w:tcPr>
            <w:tcW w:w="1112" w:type="dxa"/>
          </w:tcPr>
          <w:p w14:paraId="541AE6AF" w14:textId="77777777" w:rsidR="006D5379" w:rsidRPr="00496066" w:rsidRDefault="006D5379" w:rsidP="00A143F1">
            <w:pPr>
              <w:pStyle w:val="FABodyCopy"/>
            </w:pPr>
            <w:r w:rsidRPr="00496066">
              <w:t>1550</w:t>
            </w:r>
          </w:p>
        </w:tc>
        <w:tc>
          <w:tcPr>
            <w:tcW w:w="1298" w:type="dxa"/>
          </w:tcPr>
          <w:p w14:paraId="2710B08D" w14:textId="77777777" w:rsidR="006D5379" w:rsidRPr="00496066" w:rsidRDefault="006D5379" w:rsidP="00A143F1">
            <w:pPr>
              <w:pStyle w:val="FABodyCopy"/>
            </w:pPr>
            <w:r w:rsidRPr="00496066">
              <w:t>52/48</w:t>
            </w:r>
          </w:p>
        </w:tc>
      </w:tr>
      <w:tr w:rsidR="006D5379" w:rsidRPr="00496066" w14:paraId="28B412A6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4CB41904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34307BA1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4303ACC6" w14:textId="77777777" w:rsidR="006D5379" w:rsidRPr="00496066" w:rsidRDefault="006D5379" w:rsidP="00A143F1">
            <w:pPr>
              <w:pStyle w:val="FABodyCopy"/>
            </w:pPr>
            <w:r w:rsidRPr="00496066">
              <w:t>Grand Wagoneer L</w:t>
            </w:r>
          </w:p>
        </w:tc>
        <w:tc>
          <w:tcPr>
            <w:tcW w:w="1032" w:type="dxa"/>
          </w:tcPr>
          <w:p w14:paraId="7F08073C" w14:textId="77777777" w:rsidR="006D5379" w:rsidRPr="00496066" w:rsidRDefault="006D5379" w:rsidP="00A143F1">
            <w:pPr>
              <w:pStyle w:val="FABodyCopy"/>
            </w:pPr>
            <w:r w:rsidRPr="00496066">
              <w:t xml:space="preserve">3.0L </w:t>
            </w:r>
            <w:r>
              <w:t>510</w:t>
            </w:r>
          </w:p>
        </w:tc>
        <w:tc>
          <w:tcPr>
            <w:tcW w:w="1088" w:type="dxa"/>
          </w:tcPr>
          <w:p w14:paraId="720A8ACB" w14:textId="77777777" w:rsidR="006D5379" w:rsidRPr="00496066" w:rsidRDefault="006D5379" w:rsidP="00A143F1">
            <w:pPr>
              <w:pStyle w:val="FABodyCopy"/>
            </w:pPr>
            <w:r w:rsidRPr="00496066">
              <w:t>7950</w:t>
            </w:r>
          </w:p>
        </w:tc>
        <w:tc>
          <w:tcPr>
            <w:tcW w:w="968" w:type="dxa"/>
          </w:tcPr>
          <w:p w14:paraId="197B93A5" w14:textId="77777777" w:rsidR="006D5379" w:rsidRPr="00496066" w:rsidRDefault="006D5379" w:rsidP="00A143F1">
            <w:pPr>
              <w:pStyle w:val="FABodyCopy"/>
            </w:pPr>
            <w:r w:rsidRPr="00496066">
              <w:t>6621</w:t>
            </w:r>
          </w:p>
        </w:tc>
        <w:tc>
          <w:tcPr>
            <w:tcW w:w="1112" w:type="dxa"/>
          </w:tcPr>
          <w:p w14:paraId="34DBEB32" w14:textId="77777777" w:rsidR="006D5379" w:rsidRPr="00496066" w:rsidRDefault="006D5379" w:rsidP="00A143F1">
            <w:pPr>
              <w:pStyle w:val="FABodyCopy"/>
            </w:pPr>
            <w:r w:rsidRPr="00496066">
              <w:t>1420</w:t>
            </w:r>
          </w:p>
        </w:tc>
        <w:tc>
          <w:tcPr>
            <w:tcW w:w="1298" w:type="dxa"/>
          </w:tcPr>
          <w:p w14:paraId="73DAB73A" w14:textId="77777777" w:rsidR="006D5379" w:rsidRPr="00496066" w:rsidRDefault="006D5379" w:rsidP="00A143F1">
            <w:pPr>
              <w:pStyle w:val="FABodyCopy"/>
            </w:pPr>
            <w:r w:rsidRPr="00496066">
              <w:t>51/49</w:t>
            </w:r>
          </w:p>
        </w:tc>
      </w:tr>
      <w:tr w:rsidR="006D5379" w:rsidRPr="00496066" w14:paraId="6A9D3E10" w14:textId="77777777" w:rsidTr="00A143F1">
        <w:tc>
          <w:tcPr>
            <w:tcW w:w="810" w:type="dxa"/>
            <w:tcBorders>
              <w:top w:val="nil"/>
              <w:bottom w:val="nil"/>
            </w:tcBorders>
          </w:tcPr>
          <w:p w14:paraId="1F3C3769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64266719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304E0D83" w14:textId="77777777" w:rsidR="006D5379" w:rsidRPr="00496066" w:rsidRDefault="006D5379" w:rsidP="00A143F1">
            <w:pPr>
              <w:pStyle w:val="FABodyCopy"/>
            </w:pPr>
            <w:r w:rsidRPr="00496066">
              <w:t>Grand Wagoneer L Series II</w:t>
            </w:r>
          </w:p>
        </w:tc>
        <w:tc>
          <w:tcPr>
            <w:tcW w:w="1032" w:type="dxa"/>
          </w:tcPr>
          <w:p w14:paraId="3D6935DA" w14:textId="77777777" w:rsidR="006D5379" w:rsidRPr="00496066" w:rsidRDefault="006D5379" w:rsidP="00A143F1">
            <w:pPr>
              <w:pStyle w:val="FABodyCopy"/>
            </w:pPr>
            <w:r w:rsidRPr="00496066">
              <w:t xml:space="preserve">3.0L </w:t>
            </w:r>
            <w:r>
              <w:t>510</w:t>
            </w:r>
          </w:p>
        </w:tc>
        <w:tc>
          <w:tcPr>
            <w:tcW w:w="1088" w:type="dxa"/>
          </w:tcPr>
          <w:p w14:paraId="0843CF2E" w14:textId="77777777" w:rsidR="006D5379" w:rsidRPr="00496066" w:rsidRDefault="006D5379" w:rsidP="00A143F1">
            <w:pPr>
              <w:pStyle w:val="FABodyCopy"/>
            </w:pPr>
            <w:r w:rsidRPr="00496066">
              <w:t>7950</w:t>
            </w:r>
          </w:p>
        </w:tc>
        <w:tc>
          <w:tcPr>
            <w:tcW w:w="968" w:type="dxa"/>
          </w:tcPr>
          <w:p w14:paraId="2C6FC92A" w14:textId="77777777" w:rsidR="006D5379" w:rsidRPr="00496066" w:rsidRDefault="006D5379" w:rsidP="00A143F1">
            <w:pPr>
              <w:pStyle w:val="FABodyCopy"/>
            </w:pPr>
            <w:r w:rsidRPr="00496066">
              <w:t>6685</w:t>
            </w:r>
          </w:p>
        </w:tc>
        <w:tc>
          <w:tcPr>
            <w:tcW w:w="1112" w:type="dxa"/>
          </w:tcPr>
          <w:p w14:paraId="5785259A" w14:textId="77777777" w:rsidR="006D5379" w:rsidRPr="00496066" w:rsidRDefault="006D5379" w:rsidP="00A143F1">
            <w:pPr>
              <w:pStyle w:val="FABodyCopy"/>
            </w:pPr>
            <w:r w:rsidRPr="00496066">
              <w:t>1350</w:t>
            </w:r>
          </w:p>
        </w:tc>
        <w:tc>
          <w:tcPr>
            <w:tcW w:w="1298" w:type="dxa"/>
          </w:tcPr>
          <w:p w14:paraId="2A005A84" w14:textId="77777777" w:rsidR="006D5379" w:rsidRPr="00496066" w:rsidRDefault="006D5379" w:rsidP="00A143F1">
            <w:pPr>
              <w:pStyle w:val="FABodyCopy"/>
            </w:pPr>
            <w:r w:rsidRPr="00496066">
              <w:t>51/49</w:t>
            </w:r>
          </w:p>
        </w:tc>
      </w:tr>
      <w:tr w:rsidR="006D5379" w:rsidRPr="00496066" w14:paraId="2CAC24EE" w14:textId="77777777" w:rsidTr="00A143F1">
        <w:tc>
          <w:tcPr>
            <w:tcW w:w="810" w:type="dxa"/>
            <w:tcBorders>
              <w:top w:val="nil"/>
            </w:tcBorders>
          </w:tcPr>
          <w:p w14:paraId="2D62C9ED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900" w:type="dxa"/>
            <w:tcBorders>
              <w:top w:val="nil"/>
            </w:tcBorders>
          </w:tcPr>
          <w:p w14:paraId="41E941F8" w14:textId="77777777" w:rsidR="006D5379" w:rsidRPr="00496066" w:rsidRDefault="006D5379" w:rsidP="00A143F1">
            <w:pPr>
              <w:pStyle w:val="FABodyCopy"/>
            </w:pPr>
          </w:p>
        </w:tc>
        <w:tc>
          <w:tcPr>
            <w:tcW w:w="2872" w:type="dxa"/>
          </w:tcPr>
          <w:p w14:paraId="2C949BC4" w14:textId="77777777" w:rsidR="006D5379" w:rsidRPr="00496066" w:rsidRDefault="006D5379" w:rsidP="00A143F1">
            <w:pPr>
              <w:pStyle w:val="FABodyCopy"/>
            </w:pPr>
            <w:r w:rsidRPr="00496066">
              <w:t>Grand Wagoneer L Series III</w:t>
            </w:r>
          </w:p>
        </w:tc>
        <w:tc>
          <w:tcPr>
            <w:tcW w:w="1032" w:type="dxa"/>
          </w:tcPr>
          <w:p w14:paraId="5C286B6B" w14:textId="77777777" w:rsidR="006D5379" w:rsidRPr="00496066" w:rsidRDefault="006D5379" w:rsidP="00A143F1">
            <w:pPr>
              <w:pStyle w:val="FABodyCopy"/>
            </w:pPr>
            <w:r w:rsidRPr="00496066">
              <w:t xml:space="preserve">3.0L </w:t>
            </w:r>
            <w:r>
              <w:t>510</w:t>
            </w:r>
          </w:p>
        </w:tc>
        <w:tc>
          <w:tcPr>
            <w:tcW w:w="1088" w:type="dxa"/>
          </w:tcPr>
          <w:p w14:paraId="15ADD113" w14:textId="77777777" w:rsidR="006D5379" w:rsidRPr="00496066" w:rsidRDefault="006D5379" w:rsidP="00A143F1">
            <w:pPr>
              <w:pStyle w:val="FABodyCopy"/>
            </w:pPr>
            <w:r w:rsidRPr="00496066">
              <w:t>7950</w:t>
            </w:r>
          </w:p>
        </w:tc>
        <w:tc>
          <w:tcPr>
            <w:tcW w:w="968" w:type="dxa"/>
          </w:tcPr>
          <w:p w14:paraId="483A7A47" w14:textId="77777777" w:rsidR="006D5379" w:rsidRPr="00496066" w:rsidRDefault="006D5379" w:rsidP="00A143F1">
            <w:pPr>
              <w:pStyle w:val="FABodyCopy"/>
            </w:pPr>
            <w:r w:rsidRPr="00496066">
              <w:t>6704</w:t>
            </w:r>
          </w:p>
        </w:tc>
        <w:tc>
          <w:tcPr>
            <w:tcW w:w="1112" w:type="dxa"/>
          </w:tcPr>
          <w:p w14:paraId="0671CE5D" w14:textId="77777777" w:rsidR="006D5379" w:rsidRPr="00496066" w:rsidRDefault="006D5379" w:rsidP="00A143F1">
            <w:pPr>
              <w:pStyle w:val="FABodyCopy"/>
            </w:pPr>
            <w:r w:rsidRPr="00496066">
              <w:t>1330</w:t>
            </w:r>
          </w:p>
        </w:tc>
        <w:tc>
          <w:tcPr>
            <w:tcW w:w="1298" w:type="dxa"/>
          </w:tcPr>
          <w:p w14:paraId="57066DB9" w14:textId="77777777" w:rsidR="006D5379" w:rsidRPr="00496066" w:rsidRDefault="006D5379" w:rsidP="00A143F1">
            <w:pPr>
              <w:pStyle w:val="FABodyCopy"/>
            </w:pPr>
            <w:r w:rsidRPr="00496066">
              <w:t>51/49</w:t>
            </w:r>
          </w:p>
        </w:tc>
      </w:tr>
    </w:tbl>
    <w:p w14:paraId="63118651" w14:textId="77777777" w:rsidR="006D5379" w:rsidRPr="009A0E53" w:rsidRDefault="006D5379" w:rsidP="006D5379">
      <w:pPr>
        <w:pStyle w:val="BodyNotes"/>
      </w:pPr>
      <w:r w:rsidRPr="009A0E53">
        <w:t>(b) Curb weight includes standard equipment and full quantities of fuel, lubricant and coolant.</w:t>
      </w:r>
      <w:r w:rsidRPr="009A0E53">
        <w:br/>
        <w:t>(c) Payload is the maximum allowable weight of driver, passengers, cargo, and options, rounded to the nearest 10 lbs. (5kg).</w:t>
      </w:r>
    </w:p>
    <w:p w14:paraId="325AB2AF" w14:textId="77777777" w:rsidR="006D5379" w:rsidRPr="009E1A3A" w:rsidRDefault="006D5379" w:rsidP="006D5379">
      <w:pPr>
        <w:pStyle w:val="Heading3"/>
        <w:keepNext/>
        <w:widowControl/>
      </w:pPr>
      <w:r w:rsidRPr="009E1A3A">
        <w:lastRenderedPageBreak/>
        <w:t>Wheels</w:t>
      </w:r>
    </w:p>
    <w:p w14:paraId="5C85B492" w14:textId="77777777" w:rsidR="006D5379" w:rsidRPr="006D52B7" w:rsidRDefault="006D5379" w:rsidP="006D5379">
      <w:pPr>
        <w:pStyle w:val="BodyCopy"/>
        <w:keepNext/>
        <w:spacing w:line="240" w:lineRule="auto"/>
      </w:pPr>
      <w:r w:rsidRPr="006D52B7">
        <w:t>Availability</w:t>
      </w:r>
      <w:r w:rsidRPr="006D52B7">
        <w:tab/>
        <w:t>Standard on Wagoneer L</w:t>
      </w:r>
    </w:p>
    <w:p w14:paraId="106D2C71" w14:textId="77777777" w:rsidR="006D5379" w:rsidRPr="006D52B7" w:rsidRDefault="006D5379" w:rsidP="006D5379">
      <w:pPr>
        <w:pStyle w:val="BodyCopy"/>
        <w:keepNext/>
        <w:spacing w:line="240" w:lineRule="auto"/>
      </w:pPr>
      <w:r>
        <w:tab/>
      </w:r>
      <w:r w:rsidRPr="006D52B7">
        <w:t>Type and Material</w:t>
      </w:r>
      <w:r w:rsidRPr="006D52B7">
        <w:tab/>
        <w:t>Fully Painted Satin Carbon Finish, six spoke</w:t>
      </w:r>
    </w:p>
    <w:p w14:paraId="474EB801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18 x 8</w:t>
      </w:r>
    </w:p>
    <w:p w14:paraId="31F5C6BF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  <w:t>Optional on Wagoneer L</w:t>
      </w:r>
    </w:p>
    <w:p w14:paraId="3CD652B2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Black Noise painted pockets, six spoke</w:t>
      </w:r>
    </w:p>
    <w:p w14:paraId="052F512E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20 x 9</w:t>
      </w:r>
    </w:p>
    <w:p w14:paraId="034A1560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</w:r>
      <w:r w:rsidRPr="006D52B7">
        <w:tab/>
        <w:t>Standard on Wagoneer L Series II</w:t>
      </w:r>
    </w:p>
    <w:p w14:paraId="4C22B82D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Black Noise painted pockets, six spoke</w:t>
      </w:r>
    </w:p>
    <w:p w14:paraId="6B0067F2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20 x 9</w:t>
      </w:r>
    </w:p>
    <w:p w14:paraId="09A09858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on Wagoneer L Series III</w:t>
      </w:r>
    </w:p>
    <w:p w14:paraId="71010AF5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Satin granite crystal pockets, six spoke</w:t>
      </w:r>
    </w:p>
    <w:p w14:paraId="500E5289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20 x 9</w:t>
      </w:r>
    </w:p>
    <w:p w14:paraId="50814396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on Grand Wagoneer L</w:t>
      </w:r>
    </w:p>
    <w:p w14:paraId="0A0AA7F7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Baltic Gray painted pockets</w:t>
      </w:r>
    </w:p>
    <w:p w14:paraId="55DA535F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20 x 9</w:t>
      </w:r>
    </w:p>
    <w:p w14:paraId="33BD3689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  <w:t xml:space="preserve">Standard on Grand Wagoneer L Series II, optional on </w:t>
      </w:r>
      <w:r>
        <w:br/>
      </w:r>
      <w:r w:rsidRPr="006D52B7">
        <w:t>Grand Wagoneer L</w:t>
      </w:r>
    </w:p>
    <w:p w14:paraId="7CE1E322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Polished aluminum with Luster Gray painted pockets</w:t>
      </w:r>
    </w:p>
    <w:p w14:paraId="00D3867E" w14:textId="77777777" w:rsidR="006D5379" w:rsidRPr="006D52B7" w:rsidRDefault="006D5379" w:rsidP="006D5379">
      <w:pPr>
        <w:pStyle w:val="BodyCopy"/>
      </w:pPr>
      <w:r w:rsidRPr="006D52B7">
        <w:tab/>
        <w:t>Size</w:t>
      </w:r>
      <w:r w:rsidRPr="006D52B7">
        <w:tab/>
        <w:t>22 x 9</w:t>
      </w:r>
    </w:p>
    <w:p w14:paraId="4DDB3C0E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on Grand Wagoneer L Series III</w:t>
      </w:r>
    </w:p>
    <w:p w14:paraId="6E9BCC56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Polished aluminum with Lights Out painted pockets</w:t>
      </w:r>
    </w:p>
    <w:p w14:paraId="69FAF015" w14:textId="77777777" w:rsidR="006D5379" w:rsidRPr="006D52B7" w:rsidRDefault="006D5379" w:rsidP="006D5379">
      <w:pPr>
        <w:pStyle w:val="BodyCopy"/>
      </w:pPr>
      <w:r w:rsidRPr="006D52B7">
        <w:tab/>
        <w:t>Size</w:t>
      </w:r>
      <w:r w:rsidRPr="006D52B7">
        <w:tab/>
        <w:t>22 x 9</w:t>
      </w:r>
    </w:p>
    <w:p w14:paraId="5AD944BF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Optional on Wagoneer L Series II, optional on Wagoneer L Series III</w:t>
      </w:r>
    </w:p>
    <w:p w14:paraId="5C2F3B89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Polished aluminum with Black Noise painted pockets</w:t>
      </w:r>
    </w:p>
    <w:p w14:paraId="1B0BE30B" w14:textId="77777777" w:rsidR="006D5379" w:rsidRPr="006D52B7" w:rsidRDefault="006D5379" w:rsidP="006D5379">
      <w:pPr>
        <w:pStyle w:val="BodyCopy"/>
      </w:pPr>
      <w:r w:rsidRPr="006D52B7">
        <w:tab/>
        <w:t>Size</w:t>
      </w:r>
      <w:r w:rsidRPr="006D52B7">
        <w:tab/>
        <w:t>22 x 9</w:t>
      </w:r>
    </w:p>
    <w:p w14:paraId="3211E288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Optional on Grand Wagoneer L Series II</w:t>
      </w:r>
    </w:p>
    <w:p w14:paraId="732C4475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Painted cast aluminum Satin Carbon with chrome inserts</w:t>
      </w:r>
    </w:p>
    <w:p w14:paraId="044B4088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22 x 9</w:t>
      </w:r>
    </w:p>
    <w:p w14:paraId="55F756FB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</w:r>
      <w:r w:rsidRPr="006D52B7">
        <w:tab/>
        <w:t>Optional on Grand Wagoneer L Series III</w:t>
      </w:r>
    </w:p>
    <w:p w14:paraId="0CD0B028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Black Noise painted pockets and brushed nano steel inserts</w:t>
      </w:r>
    </w:p>
    <w:p w14:paraId="3D02A142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22 x 9</w:t>
      </w:r>
    </w:p>
    <w:p w14:paraId="28F139B2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Optional with Off-road Package</w:t>
      </w:r>
    </w:p>
    <w:p w14:paraId="493F178A" w14:textId="77777777" w:rsidR="006D5379" w:rsidRPr="006D52B7" w:rsidRDefault="006D5379" w:rsidP="006D5379">
      <w:pPr>
        <w:pStyle w:val="BodyCopy"/>
      </w:pPr>
      <w:r>
        <w:tab/>
      </w:r>
      <w:r w:rsidRPr="006D52B7">
        <w:t>Type and material</w:t>
      </w:r>
      <w:r w:rsidRPr="006D52B7">
        <w:tab/>
        <w:t>Machined cast aluminum with Black Noise painted pockets</w:t>
      </w:r>
    </w:p>
    <w:p w14:paraId="1476D39D" w14:textId="77777777" w:rsidR="006D5379" w:rsidRPr="006D52B7" w:rsidRDefault="006D5379" w:rsidP="006D5379">
      <w:pPr>
        <w:pStyle w:val="BodyCopy"/>
      </w:pPr>
      <w:r>
        <w:tab/>
      </w:r>
      <w:r w:rsidRPr="006D52B7">
        <w:t>Size</w:t>
      </w:r>
      <w:r w:rsidRPr="006D52B7">
        <w:tab/>
        <w:t>18 x 8</w:t>
      </w:r>
    </w:p>
    <w:p w14:paraId="2DA0F6A4" w14:textId="77777777" w:rsidR="006D5379" w:rsidRPr="009E1A3A" w:rsidRDefault="006D5379" w:rsidP="006D5379">
      <w:pPr>
        <w:pStyle w:val="Heading3"/>
        <w:keepNext/>
        <w:widowControl/>
      </w:pPr>
      <w:r w:rsidRPr="009E1A3A">
        <w:lastRenderedPageBreak/>
        <w:t>Wheels</w:t>
      </w:r>
      <w:r>
        <w:t xml:space="preserve"> (CONTINUED)</w:t>
      </w:r>
    </w:p>
    <w:p w14:paraId="1322CBCB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Carbide</w:t>
      </w:r>
    </w:p>
    <w:p w14:paraId="38F0F8E6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Cast aluminum fully painted with Gloss black</w:t>
      </w:r>
    </w:p>
    <w:p w14:paraId="0F895458" w14:textId="77777777" w:rsidR="006D5379" w:rsidRPr="006D52B7" w:rsidRDefault="006D5379" w:rsidP="006D5379">
      <w:pPr>
        <w:pStyle w:val="BodyCopy"/>
      </w:pPr>
      <w:r w:rsidRPr="006D52B7">
        <w:tab/>
        <w:t>Size (in.)</w:t>
      </w:r>
      <w:r w:rsidRPr="006D52B7">
        <w:tab/>
        <w:t>20 x 9</w:t>
      </w:r>
    </w:p>
    <w:p w14:paraId="22755DB5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Optional Carbide</w:t>
      </w:r>
    </w:p>
    <w:p w14:paraId="0B98A2E7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Cast aluminum fully painted with Gloss Black</w:t>
      </w:r>
    </w:p>
    <w:p w14:paraId="79AE2998" w14:textId="77777777" w:rsidR="006D5379" w:rsidRPr="006D52B7" w:rsidRDefault="006D5379" w:rsidP="006D5379">
      <w:pPr>
        <w:pStyle w:val="BodyCopy"/>
      </w:pPr>
      <w:r w:rsidRPr="006D52B7">
        <w:tab/>
        <w:t xml:space="preserve">Size (in.) </w:t>
      </w:r>
      <w:r w:rsidRPr="006D52B7">
        <w:tab/>
        <w:t>22 x 9</w:t>
      </w:r>
    </w:p>
    <w:p w14:paraId="297E9678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>Standard Obsidian</w:t>
      </w:r>
    </w:p>
    <w:p w14:paraId="785F42F2" w14:textId="77777777" w:rsidR="006D5379" w:rsidRPr="006D52B7" w:rsidRDefault="006D5379" w:rsidP="006D5379">
      <w:pPr>
        <w:pStyle w:val="BodyCopy"/>
      </w:pPr>
      <w:r w:rsidRPr="006D52B7">
        <w:tab/>
        <w:t>Type and material</w:t>
      </w:r>
      <w:r w:rsidRPr="006D52B7">
        <w:tab/>
        <w:t>Fully painted with Gloss Black smooth inserts</w:t>
      </w:r>
    </w:p>
    <w:p w14:paraId="79983772" w14:textId="77777777" w:rsidR="006D5379" w:rsidRPr="006D52B7" w:rsidRDefault="006D5379" w:rsidP="006D5379">
      <w:pPr>
        <w:pStyle w:val="BodyCopy"/>
      </w:pPr>
      <w:r w:rsidRPr="006D52B7">
        <w:tab/>
        <w:t>Size (in.)</w:t>
      </w:r>
      <w:r w:rsidRPr="006D52B7">
        <w:tab/>
        <w:t>22 x 9</w:t>
      </w:r>
    </w:p>
    <w:p w14:paraId="5F94023B" w14:textId="77777777" w:rsidR="006D5379" w:rsidRPr="009E1A3A" w:rsidRDefault="006D5379" w:rsidP="006D5379">
      <w:pPr>
        <w:pStyle w:val="Heading3"/>
      </w:pPr>
      <w:r w:rsidRPr="009E1A3A">
        <w:t>TIRES</w:t>
      </w:r>
    </w:p>
    <w:p w14:paraId="4C2667FA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 xml:space="preserve">Standard </w:t>
      </w:r>
      <w:r>
        <w:t>—</w:t>
      </w:r>
      <w:r w:rsidRPr="006D52B7">
        <w:t xml:space="preserve"> Wagoneer L</w:t>
      </w:r>
    </w:p>
    <w:p w14:paraId="786FB3CA" w14:textId="77777777" w:rsidR="006D5379" w:rsidRPr="006D52B7" w:rsidRDefault="006D5379" w:rsidP="006D5379">
      <w:pPr>
        <w:pStyle w:val="BodyCopy"/>
      </w:pPr>
      <w:r w:rsidRPr="006D52B7">
        <w:tab/>
        <w:t>Size and type</w:t>
      </w:r>
      <w:r w:rsidRPr="006D52B7">
        <w:tab/>
        <w:t>275/65R18</w:t>
      </w:r>
    </w:p>
    <w:p w14:paraId="705141A5" w14:textId="77777777" w:rsidR="006D5379" w:rsidRPr="006D52B7" w:rsidRDefault="006D5379" w:rsidP="006D5379">
      <w:pPr>
        <w:pStyle w:val="BodyCopy"/>
      </w:pPr>
      <w:r w:rsidRPr="006D52B7">
        <w:tab/>
        <w:t>Mfr. And model</w:t>
      </w:r>
      <w:r w:rsidRPr="006D52B7">
        <w:tab/>
        <w:t>Bridgestone Dueler H/T All Season</w:t>
      </w:r>
    </w:p>
    <w:p w14:paraId="78503B1E" w14:textId="77777777" w:rsidR="006D5379" w:rsidRPr="006D52B7" w:rsidRDefault="006D5379" w:rsidP="006D5379">
      <w:pPr>
        <w:pStyle w:val="BodyCopy"/>
      </w:pPr>
      <w:r w:rsidRPr="006D52B7">
        <w:tab/>
        <w:t>Revs per mile</w:t>
      </w:r>
      <w:r w:rsidRPr="006D52B7">
        <w:tab/>
        <w:t>653</w:t>
      </w:r>
    </w:p>
    <w:p w14:paraId="38F8E88F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 xml:space="preserve">Standard </w:t>
      </w:r>
      <w:r>
        <w:t>—</w:t>
      </w:r>
      <w:r w:rsidRPr="006D52B7">
        <w:t xml:space="preserve"> Wagoneer L Series II, Wagoneer L Series III</w:t>
      </w:r>
    </w:p>
    <w:p w14:paraId="3FFE76C3" w14:textId="77777777" w:rsidR="006D5379" w:rsidRPr="006D52B7" w:rsidRDefault="006D5379" w:rsidP="006D5379">
      <w:pPr>
        <w:pStyle w:val="BodyCopy"/>
      </w:pPr>
      <w:r w:rsidRPr="006D52B7">
        <w:tab/>
        <w:t>Size and type</w:t>
      </w:r>
      <w:r w:rsidRPr="006D52B7">
        <w:tab/>
        <w:t>275/55R20</w:t>
      </w:r>
    </w:p>
    <w:p w14:paraId="201EF540" w14:textId="77777777" w:rsidR="006D5379" w:rsidRPr="006D52B7" w:rsidRDefault="006D5379" w:rsidP="006D5379">
      <w:pPr>
        <w:pStyle w:val="BodyCopy"/>
      </w:pPr>
      <w:r w:rsidRPr="006D52B7">
        <w:tab/>
        <w:t>Mfr. And model</w:t>
      </w:r>
      <w:r w:rsidRPr="006D52B7">
        <w:tab/>
        <w:t>Nexen Roadian HTX RH5 All Season</w:t>
      </w:r>
    </w:p>
    <w:p w14:paraId="5EB36CFE" w14:textId="77777777" w:rsidR="006D5379" w:rsidRPr="006D52B7" w:rsidRDefault="006D5379" w:rsidP="006D5379">
      <w:pPr>
        <w:pStyle w:val="BodyCopy"/>
      </w:pPr>
      <w:r w:rsidRPr="006D52B7">
        <w:tab/>
        <w:t>Revs per mile</w:t>
      </w:r>
      <w:r w:rsidRPr="006D52B7">
        <w:tab/>
        <w:t>656</w:t>
      </w:r>
    </w:p>
    <w:p w14:paraId="246936D3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  <w:t xml:space="preserve">Standard – Grand Wagoneer L; Packaged – HD Trailer Tow, </w:t>
      </w:r>
      <w:r w:rsidRPr="006D52B7">
        <w:br/>
        <w:t>Premium Group I</w:t>
      </w:r>
    </w:p>
    <w:p w14:paraId="7368FB5D" w14:textId="77777777" w:rsidR="006D5379" w:rsidRPr="006D52B7" w:rsidRDefault="006D5379" w:rsidP="006D5379">
      <w:pPr>
        <w:pStyle w:val="BodyCopy"/>
      </w:pPr>
      <w:r w:rsidRPr="006D52B7">
        <w:tab/>
        <w:t>Size and type</w:t>
      </w:r>
      <w:r w:rsidRPr="006D52B7">
        <w:tab/>
        <w:t>275/55R20</w:t>
      </w:r>
    </w:p>
    <w:p w14:paraId="1D802043" w14:textId="77777777" w:rsidR="006D5379" w:rsidRPr="006D52B7" w:rsidRDefault="006D5379" w:rsidP="006D5379">
      <w:pPr>
        <w:pStyle w:val="BodyCopy"/>
      </w:pPr>
      <w:r w:rsidRPr="006D52B7">
        <w:tab/>
        <w:t>Mfr. And model</w:t>
      </w:r>
      <w:r w:rsidRPr="006D52B7">
        <w:tab/>
        <w:t xml:space="preserve">Bridgestone Dueler H/L Alenza All Season </w:t>
      </w:r>
    </w:p>
    <w:p w14:paraId="57627F62" w14:textId="77777777" w:rsidR="006D5379" w:rsidRPr="006D52B7" w:rsidRDefault="006D5379" w:rsidP="006D5379">
      <w:pPr>
        <w:pStyle w:val="BodyCopy"/>
      </w:pPr>
      <w:r w:rsidRPr="006D52B7">
        <w:tab/>
        <w:t>Revs per mile</w:t>
      </w:r>
      <w:r w:rsidRPr="006D52B7">
        <w:tab/>
        <w:t>655</w:t>
      </w:r>
    </w:p>
    <w:p w14:paraId="78BDB2A8" w14:textId="77777777" w:rsidR="006D5379" w:rsidRPr="006D52B7" w:rsidRDefault="006D5379" w:rsidP="006D5379">
      <w:pPr>
        <w:pStyle w:val="BodyCopy"/>
      </w:pPr>
      <w:r w:rsidRPr="006D52B7">
        <w:t>Availability</w:t>
      </w:r>
      <w:r w:rsidRPr="006D52B7">
        <w:tab/>
        <w:t xml:space="preserve">Standard </w:t>
      </w:r>
      <w:r>
        <w:t>—</w:t>
      </w:r>
      <w:r w:rsidRPr="006D52B7">
        <w:t xml:space="preserve"> Grand Wagoneer L Series II, Grand Wagoneer L Series III; </w:t>
      </w:r>
      <w:r w:rsidRPr="006D52B7">
        <w:br/>
        <w:t xml:space="preserve">Packaged </w:t>
      </w:r>
      <w:r>
        <w:t>—</w:t>
      </w:r>
      <w:r w:rsidRPr="006D52B7">
        <w:t xml:space="preserve"> Premium Group I</w:t>
      </w:r>
    </w:p>
    <w:p w14:paraId="207BD1FE" w14:textId="77777777" w:rsidR="006D5379" w:rsidRPr="006D52B7" w:rsidRDefault="006D5379" w:rsidP="006D5379">
      <w:pPr>
        <w:pStyle w:val="BodyCopy"/>
      </w:pPr>
      <w:r w:rsidRPr="006D52B7">
        <w:tab/>
        <w:t>Size and type</w:t>
      </w:r>
      <w:r w:rsidRPr="006D52B7">
        <w:tab/>
        <w:t>285/45R22XL</w:t>
      </w:r>
    </w:p>
    <w:p w14:paraId="4933B399" w14:textId="77777777" w:rsidR="006D5379" w:rsidRPr="006D52B7" w:rsidRDefault="006D5379" w:rsidP="006D5379">
      <w:pPr>
        <w:pStyle w:val="BodyCopy"/>
      </w:pPr>
      <w:r w:rsidRPr="006D52B7">
        <w:tab/>
        <w:t>Mfr. and model</w:t>
      </w:r>
      <w:r w:rsidRPr="006D52B7">
        <w:tab/>
        <w:t>Goodyear Eagle Touring All Season/Performance</w:t>
      </w:r>
    </w:p>
    <w:p w14:paraId="5F7DC282" w14:textId="77777777" w:rsidR="006D5379" w:rsidRPr="006D52B7" w:rsidRDefault="006D5379" w:rsidP="006D5379">
      <w:pPr>
        <w:pStyle w:val="BodyCopy"/>
      </w:pPr>
      <w:r w:rsidRPr="006D52B7">
        <w:tab/>
        <w:t>Revs per mile</w:t>
      </w:r>
      <w:r w:rsidRPr="006D52B7">
        <w:tab/>
        <w:t>639</w:t>
      </w:r>
    </w:p>
    <w:p w14:paraId="769BCB77" w14:textId="77777777" w:rsidR="006D5379" w:rsidRPr="006D52B7" w:rsidRDefault="006D5379" w:rsidP="006D5379">
      <w:pPr>
        <w:pStyle w:val="BodyCopy"/>
      </w:pPr>
      <w:r w:rsidRPr="006D52B7">
        <w:t xml:space="preserve">Availability </w:t>
      </w:r>
      <w:r w:rsidRPr="006D52B7">
        <w:tab/>
        <w:t xml:space="preserve">Packaged </w:t>
      </w:r>
      <w:r>
        <w:t>—</w:t>
      </w:r>
      <w:r w:rsidRPr="006D52B7">
        <w:t xml:space="preserve"> Advanced All Terrain Group</w:t>
      </w:r>
    </w:p>
    <w:p w14:paraId="51D9970E" w14:textId="77777777" w:rsidR="006D5379" w:rsidRPr="006D52B7" w:rsidRDefault="006D5379" w:rsidP="006D5379">
      <w:pPr>
        <w:pStyle w:val="BodyCopy"/>
      </w:pPr>
      <w:r w:rsidRPr="006D52B7">
        <w:tab/>
        <w:t xml:space="preserve">Size and type </w:t>
      </w:r>
      <w:r w:rsidRPr="006D52B7">
        <w:tab/>
        <w:t>275/65R18</w:t>
      </w:r>
    </w:p>
    <w:p w14:paraId="2384D39F" w14:textId="77777777" w:rsidR="006D5379" w:rsidRPr="006D52B7" w:rsidRDefault="006D5379" w:rsidP="006D5379">
      <w:pPr>
        <w:pStyle w:val="BodyCopy"/>
      </w:pPr>
      <w:r w:rsidRPr="006D52B7">
        <w:tab/>
        <w:t xml:space="preserve">Mfr. and model </w:t>
      </w:r>
      <w:r w:rsidRPr="006D52B7">
        <w:tab/>
        <w:t>Firestone Destination AT2 All Terrain</w:t>
      </w:r>
    </w:p>
    <w:p w14:paraId="39B744F1" w14:textId="77777777" w:rsidR="006D5379" w:rsidRPr="006D52B7" w:rsidRDefault="006D5379" w:rsidP="006D5379">
      <w:pPr>
        <w:pStyle w:val="BodyCopy"/>
      </w:pPr>
      <w:r w:rsidRPr="006D52B7">
        <w:tab/>
        <w:t xml:space="preserve">Revs per mile </w:t>
      </w:r>
      <w:r w:rsidRPr="006D52B7">
        <w:tab/>
        <w:t>651</w:t>
      </w:r>
    </w:p>
    <w:p w14:paraId="46DCA4A5" w14:textId="77777777" w:rsidR="006D5379" w:rsidRPr="009E1A3A" w:rsidRDefault="006D5379" w:rsidP="006D5379">
      <w:pPr>
        <w:pStyle w:val="Heading3"/>
        <w:keepNext/>
        <w:widowControl/>
      </w:pPr>
      <w:r w:rsidRPr="009E1A3A">
        <w:lastRenderedPageBreak/>
        <w:t>TIRES</w:t>
      </w:r>
      <w:r>
        <w:t xml:space="preserve"> (CONTINUED)</w:t>
      </w:r>
    </w:p>
    <w:p w14:paraId="19A538A4" w14:textId="77777777" w:rsidR="006D5379" w:rsidRPr="006D52B7" w:rsidRDefault="006D5379" w:rsidP="006D5379">
      <w:pPr>
        <w:pStyle w:val="BodyCopy"/>
        <w:keepNext/>
        <w:spacing w:line="240" w:lineRule="auto"/>
      </w:pPr>
      <w:r w:rsidRPr="006D52B7">
        <w:t>Parking Brake Type</w:t>
      </w:r>
      <w:r w:rsidRPr="006D52B7">
        <w:tab/>
        <w:t>Electric power steering (standard)</w:t>
      </w:r>
    </w:p>
    <w:p w14:paraId="727AB83A" w14:textId="77777777" w:rsidR="006D5379" w:rsidRPr="006D52B7" w:rsidRDefault="006D5379" w:rsidP="006D5379">
      <w:pPr>
        <w:pStyle w:val="BodyCopy"/>
        <w:keepNext/>
        <w:spacing w:line="240" w:lineRule="auto"/>
      </w:pPr>
      <w:r w:rsidRPr="006D52B7">
        <w:t>Four-wheel Anti-lock Brakes</w:t>
      </w:r>
      <w:r w:rsidRPr="006D52B7">
        <w:tab/>
        <w:t>Standard</w:t>
      </w:r>
    </w:p>
    <w:p w14:paraId="68FA824D" w14:textId="77777777" w:rsidR="006D5379" w:rsidRPr="006D52B7" w:rsidRDefault="006D5379" w:rsidP="006D5379">
      <w:pPr>
        <w:pStyle w:val="BodyCopy"/>
      </w:pPr>
      <w:r w:rsidRPr="006D52B7">
        <w:t>Electronic Stability Control</w:t>
      </w:r>
      <w:r w:rsidRPr="006D52B7">
        <w:tab/>
        <w:t>Standard</w:t>
      </w:r>
    </w:p>
    <w:p w14:paraId="6D65C047" w14:textId="77777777" w:rsidR="006D5379" w:rsidRPr="006D52B7" w:rsidRDefault="006D5379" w:rsidP="006D5379">
      <w:pPr>
        <w:pStyle w:val="BodyCopy"/>
      </w:pPr>
      <w:r w:rsidRPr="006D52B7">
        <w:t>All-speed Traction Control</w:t>
      </w:r>
      <w:r w:rsidRPr="006D52B7">
        <w:tab/>
        <w:t>Standard</w:t>
      </w:r>
    </w:p>
    <w:p w14:paraId="738E4ABE" w14:textId="77777777" w:rsidR="006D5379" w:rsidRPr="006D52B7" w:rsidRDefault="006D5379" w:rsidP="006D5379">
      <w:pPr>
        <w:pStyle w:val="BodyCopy"/>
      </w:pPr>
      <w:r w:rsidRPr="006D52B7">
        <w:t>Brake Assist</w:t>
      </w:r>
      <w:r w:rsidRPr="006D52B7">
        <w:tab/>
        <w:t>Standard</w:t>
      </w:r>
    </w:p>
    <w:p w14:paraId="34D64B0B" w14:textId="77777777" w:rsidR="006D5379" w:rsidRPr="0087301C" w:rsidRDefault="006D5379" w:rsidP="006D5379">
      <w:pPr>
        <w:pStyle w:val="Heading3"/>
      </w:pPr>
      <w:r w:rsidRPr="0087301C">
        <w:t xml:space="preserve">TRAILER TOWING </w:t>
      </w:r>
    </w:p>
    <w:tbl>
      <w:tblPr>
        <w:tblStyle w:val="SPTABLESTYLE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006D5379" w:rsidRPr="006D52B7" w14:paraId="0AE73275" w14:textId="77777777" w:rsidTr="00A143F1">
        <w:tc>
          <w:tcPr>
            <w:tcW w:w="2016" w:type="dxa"/>
            <w:tcBorders>
              <w:bottom w:val="single" w:sz="6" w:space="0" w:color="BFBFBF" w:themeColor="background1" w:themeShade="BF"/>
            </w:tcBorders>
            <w:vAlign w:val="bottom"/>
          </w:tcPr>
          <w:p w14:paraId="1C09ADC1" w14:textId="77777777" w:rsidR="006D5379" w:rsidRPr="0087301C" w:rsidRDefault="006D5379" w:rsidP="00A143F1">
            <w:pPr>
              <w:pStyle w:val="ChartSubhead"/>
            </w:pPr>
            <w:r w:rsidRPr="0087301C">
              <w:t>WHEELBASE</w:t>
            </w:r>
          </w:p>
        </w:tc>
        <w:tc>
          <w:tcPr>
            <w:tcW w:w="2016" w:type="dxa"/>
            <w:vAlign w:val="bottom"/>
          </w:tcPr>
          <w:p w14:paraId="3A5B86E7" w14:textId="77777777" w:rsidR="006D5379" w:rsidRPr="0087301C" w:rsidRDefault="006D5379" w:rsidP="00A143F1">
            <w:pPr>
              <w:pStyle w:val="ChartSubhead"/>
            </w:pPr>
            <w:r w:rsidRPr="0087301C">
              <w:t>DRIVE SYTEM</w:t>
            </w:r>
          </w:p>
        </w:tc>
        <w:tc>
          <w:tcPr>
            <w:tcW w:w="2016" w:type="dxa"/>
            <w:vAlign w:val="bottom"/>
          </w:tcPr>
          <w:p w14:paraId="645311D3" w14:textId="77777777" w:rsidR="006D5379" w:rsidRPr="0087301C" w:rsidRDefault="006D5379" w:rsidP="00A143F1">
            <w:pPr>
              <w:pStyle w:val="ChartSubhead"/>
            </w:pPr>
            <w:r w:rsidRPr="0087301C">
              <w:t>ENGINE</w:t>
            </w:r>
          </w:p>
        </w:tc>
        <w:tc>
          <w:tcPr>
            <w:tcW w:w="2016" w:type="dxa"/>
            <w:vAlign w:val="bottom"/>
          </w:tcPr>
          <w:p w14:paraId="61DFB78C" w14:textId="77777777" w:rsidR="006D5379" w:rsidRPr="0087301C" w:rsidRDefault="006D5379" w:rsidP="00A143F1">
            <w:pPr>
              <w:pStyle w:val="ChartSubhead"/>
            </w:pPr>
            <w:r w:rsidRPr="0087301C">
              <w:t>AXLE RATIO</w:t>
            </w:r>
          </w:p>
        </w:tc>
        <w:tc>
          <w:tcPr>
            <w:tcW w:w="2016" w:type="dxa"/>
            <w:vAlign w:val="bottom"/>
          </w:tcPr>
          <w:p w14:paraId="5E916547" w14:textId="77777777" w:rsidR="006D5379" w:rsidRPr="0087301C" w:rsidRDefault="006D5379" w:rsidP="00A143F1">
            <w:pPr>
              <w:pStyle w:val="ChartSubhead"/>
            </w:pPr>
            <w:r w:rsidRPr="0087301C">
              <w:t>MAXIMUM TRAILER WEIGHT lbs.</w:t>
            </w:r>
          </w:p>
        </w:tc>
      </w:tr>
      <w:tr w:rsidR="006D5379" w:rsidRPr="006D52B7" w14:paraId="57DCE7D5" w14:textId="77777777" w:rsidTr="00A143F1">
        <w:tc>
          <w:tcPr>
            <w:tcW w:w="2016" w:type="dxa"/>
            <w:tcBorders>
              <w:top w:val="single" w:sz="6" w:space="0" w:color="BFBFBF" w:themeColor="background1" w:themeShade="BF"/>
              <w:bottom w:val="nil"/>
            </w:tcBorders>
          </w:tcPr>
          <w:p w14:paraId="628767ED" w14:textId="77777777" w:rsidR="006D5379" w:rsidRPr="0087301C" w:rsidRDefault="006D5379" w:rsidP="00A143F1">
            <w:pPr>
              <w:pStyle w:val="FABodyCopy"/>
            </w:pPr>
            <w:r w:rsidRPr="0087301C">
              <w:t>130 in.</w:t>
            </w:r>
          </w:p>
        </w:tc>
        <w:tc>
          <w:tcPr>
            <w:tcW w:w="2016" w:type="dxa"/>
          </w:tcPr>
          <w:p w14:paraId="7FAADC7D" w14:textId="77777777" w:rsidR="006D5379" w:rsidRPr="0087301C" w:rsidRDefault="006D5379" w:rsidP="00A143F1">
            <w:pPr>
              <w:pStyle w:val="FABodyCopy"/>
            </w:pPr>
            <w:r w:rsidRPr="0087301C">
              <w:t>2WD</w:t>
            </w:r>
          </w:p>
        </w:tc>
        <w:tc>
          <w:tcPr>
            <w:tcW w:w="2016" w:type="dxa"/>
          </w:tcPr>
          <w:p w14:paraId="58D9AF1B" w14:textId="77777777" w:rsidR="006D5379" w:rsidRPr="0087301C" w:rsidRDefault="006D5379" w:rsidP="00A143F1">
            <w:pPr>
              <w:pStyle w:val="FABodyCopy"/>
            </w:pPr>
            <w:r w:rsidRPr="0087301C">
              <w:t>3.0L</w:t>
            </w:r>
          </w:p>
        </w:tc>
        <w:tc>
          <w:tcPr>
            <w:tcW w:w="2016" w:type="dxa"/>
          </w:tcPr>
          <w:p w14:paraId="321F76DA" w14:textId="77777777" w:rsidR="006D5379" w:rsidRPr="0087301C" w:rsidRDefault="006D5379" w:rsidP="00A143F1">
            <w:pPr>
              <w:pStyle w:val="FABodyCopy"/>
            </w:pPr>
            <w:r w:rsidRPr="0087301C">
              <w:t>3.92</w:t>
            </w:r>
          </w:p>
        </w:tc>
        <w:tc>
          <w:tcPr>
            <w:tcW w:w="2016" w:type="dxa"/>
          </w:tcPr>
          <w:p w14:paraId="7C1F4D14" w14:textId="77777777" w:rsidR="006D5379" w:rsidRPr="0087301C" w:rsidRDefault="006D5379" w:rsidP="00A143F1">
            <w:pPr>
              <w:pStyle w:val="FABodyCopy"/>
            </w:pPr>
            <w:r w:rsidRPr="0087301C">
              <w:t>10,000</w:t>
            </w:r>
          </w:p>
        </w:tc>
      </w:tr>
      <w:tr w:rsidR="006D5379" w:rsidRPr="006D52B7" w14:paraId="0D086C96" w14:textId="77777777" w:rsidTr="00A143F1">
        <w:tc>
          <w:tcPr>
            <w:tcW w:w="2016" w:type="dxa"/>
            <w:tcBorders>
              <w:top w:val="nil"/>
              <w:bottom w:val="nil"/>
            </w:tcBorders>
          </w:tcPr>
          <w:p w14:paraId="50B6C20D" w14:textId="77777777" w:rsidR="006D5379" w:rsidRPr="0087301C" w:rsidRDefault="006D5379" w:rsidP="00A143F1">
            <w:pPr>
              <w:pStyle w:val="FABodyCopy"/>
            </w:pPr>
          </w:p>
        </w:tc>
        <w:tc>
          <w:tcPr>
            <w:tcW w:w="2016" w:type="dxa"/>
            <w:tcBorders>
              <w:bottom w:val="nil"/>
            </w:tcBorders>
          </w:tcPr>
          <w:p w14:paraId="0E3F473D" w14:textId="77777777" w:rsidR="006D5379" w:rsidRPr="0087301C" w:rsidRDefault="006D5379" w:rsidP="00A143F1">
            <w:pPr>
              <w:pStyle w:val="FABodyCopy"/>
            </w:pPr>
            <w:r w:rsidRPr="0087301C">
              <w:t>4WD</w:t>
            </w:r>
          </w:p>
        </w:tc>
        <w:tc>
          <w:tcPr>
            <w:tcW w:w="2016" w:type="dxa"/>
          </w:tcPr>
          <w:p w14:paraId="2C9CB2D2" w14:textId="77777777" w:rsidR="006D5379" w:rsidRPr="0087301C" w:rsidRDefault="006D5379" w:rsidP="00A143F1">
            <w:pPr>
              <w:pStyle w:val="FABodyCopy"/>
            </w:pPr>
            <w:r w:rsidRPr="0087301C">
              <w:t>3.0L</w:t>
            </w:r>
          </w:p>
        </w:tc>
        <w:tc>
          <w:tcPr>
            <w:tcW w:w="2016" w:type="dxa"/>
          </w:tcPr>
          <w:p w14:paraId="1284FCF5" w14:textId="77777777" w:rsidR="006D5379" w:rsidRPr="0087301C" w:rsidRDefault="006D5379" w:rsidP="00A143F1">
            <w:pPr>
              <w:pStyle w:val="FABodyCopy"/>
            </w:pPr>
            <w:r w:rsidRPr="0087301C">
              <w:t>3.92</w:t>
            </w:r>
          </w:p>
        </w:tc>
        <w:tc>
          <w:tcPr>
            <w:tcW w:w="2016" w:type="dxa"/>
          </w:tcPr>
          <w:p w14:paraId="12E8EE3E" w14:textId="77777777" w:rsidR="006D5379" w:rsidRPr="0087301C" w:rsidRDefault="006D5379" w:rsidP="00A143F1">
            <w:pPr>
              <w:pStyle w:val="FABodyCopy"/>
            </w:pPr>
            <w:r w:rsidRPr="0087301C">
              <w:t>9,850</w:t>
            </w:r>
          </w:p>
        </w:tc>
      </w:tr>
      <w:tr w:rsidR="006D5379" w:rsidRPr="006D52B7" w14:paraId="7AE00CF3" w14:textId="77777777" w:rsidTr="00A143F1">
        <w:tc>
          <w:tcPr>
            <w:tcW w:w="2016" w:type="dxa"/>
            <w:tcBorders>
              <w:top w:val="nil"/>
            </w:tcBorders>
          </w:tcPr>
          <w:p w14:paraId="173A627A" w14:textId="77777777" w:rsidR="006D5379" w:rsidRPr="0087301C" w:rsidRDefault="006D5379" w:rsidP="00A143F1">
            <w:pPr>
              <w:pStyle w:val="FABodyCopy"/>
            </w:pPr>
          </w:p>
        </w:tc>
        <w:tc>
          <w:tcPr>
            <w:tcW w:w="2016" w:type="dxa"/>
            <w:tcBorders>
              <w:top w:val="nil"/>
            </w:tcBorders>
          </w:tcPr>
          <w:p w14:paraId="35E0ADB3" w14:textId="77777777" w:rsidR="006D5379" w:rsidRPr="0087301C" w:rsidRDefault="006D5379" w:rsidP="00A143F1">
            <w:pPr>
              <w:pStyle w:val="FABodyCopy"/>
            </w:pPr>
          </w:p>
        </w:tc>
        <w:tc>
          <w:tcPr>
            <w:tcW w:w="2016" w:type="dxa"/>
          </w:tcPr>
          <w:p w14:paraId="07747B88" w14:textId="77777777" w:rsidR="006D5379" w:rsidRPr="0087301C" w:rsidRDefault="006D5379" w:rsidP="00A143F1">
            <w:pPr>
              <w:pStyle w:val="FABodyCopy"/>
            </w:pPr>
            <w:r w:rsidRPr="0087301C">
              <w:t>3.0L</w:t>
            </w:r>
            <w:r>
              <w:t xml:space="preserve"> 510</w:t>
            </w:r>
          </w:p>
        </w:tc>
        <w:tc>
          <w:tcPr>
            <w:tcW w:w="2016" w:type="dxa"/>
          </w:tcPr>
          <w:p w14:paraId="1AB3B92B" w14:textId="77777777" w:rsidR="006D5379" w:rsidRPr="0087301C" w:rsidRDefault="006D5379" w:rsidP="00A143F1">
            <w:pPr>
              <w:pStyle w:val="FABodyCopy"/>
            </w:pPr>
            <w:r w:rsidRPr="0087301C">
              <w:t>3.92</w:t>
            </w:r>
          </w:p>
        </w:tc>
        <w:tc>
          <w:tcPr>
            <w:tcW w:w="2016" w:type="dxa"/>
          </w:tcPr>
          <w:p w14:paraId="7BD37944" w14:textId="77777777" w:rsidR="006D5379" w:rsidRPr="0087301C" w:rsidRDefault="006D5379" w:rsidP="00A143F1">
            <w:pPr>
              <w:pStyle w:val="FABodyCopy"/>
            </w:pPr>
            <w:r w:rsidRPr="0087301C">
              <w:t>9,450</w:t>
            </w:r>
          </w:p>
        </w:tc>
      </w:tr>
    </w:tbl>
    <w:p w14:paraId="246626CD" w14:textId="3354AAD3" w:rsidR="0045101F" w:rsidRPr="006D5379" w:rsidRDefault="006D5379" w:rsidP="006D5379">
      <w:pPr>
        <w:pStyle w:val="EndofDocument"/>
      </w:pPr>
      <w:r w:rsidRPr="00CD592B">
        <w:t>###</w:t>
      </w:r>
    </w:p>
    <w:sectPr w:rsidR="0045101F" w:rsidRPr="006D5379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37A0C" w14:textId="77777777" w:rsidR="00FC4B3E" w:rsidRDefault="00FC4B3E" w:rsidP="00B728F6">
      <w:r>
        <w:separator/>
      </w:r>
    </w:p>
    <w:p w14:paraId="670DEAC9" w14:textId="77777777" w:rsidR="00FC4B3E" w:rsidRDefault="00FC4B3E"/>
    <w:p w14:paraId="1BF5055A" w14:textId="77777777" w:rsidR="00FC4B3E" w:rsidRDefault="00FC4B3E"/>
    <w:p w14:paraId="21DB097E" w14:textId="77777777" w:rsidR="00FC4B3E" w:rsidRDefault="00FC4B3E"/>
    <w:p w14:paraId="6B07D84C" w14:textId="77777777" w:rsidR="00FC4B3E" w:rsidRDefault="00FC4B3E"/>
    <w:p w14:paraId="2701DE49" w14:textId="77777777" w:rsidR="00FC4B3E" w:rsidRDefault="00FC4B3E"/>
    <w:p w14:paraId="0DB967F8" w14:textId="77777777" w:rsidR="00FC4B3E" w:rsidRDefault="00FC4B3E"/>
  </w:endnote>
  <w:endnote w:type="continuationSeparator" w:id="0">
    <w:p w14:paraId="66375D5A" w14:textId="77777777" w:rsidR="00FC4B3E" w:rsidRDefault="00FC4B3E" w:rsidP="00B728F6">
      <w:r>
        <w:continuationSeparator/>
      </w:r>
    </w:p>
    <w:p w14:paraId="750536AF" w14:textId="77777777" w:rsidR="00FC4B3E" w:rsidRDefault="00FC4B3E"/>
    <w:p w14:paraId="640FD47A" w14:textId="77777777" w:rsidR="00FC4B3E" w:rsidRDefault="00FC4B3E"/>
    <w:p w14:paraId="4E5744BB" w14:textId="77777777" w:rsidR="00FC4B3E" w:rsidRDefault="00FC4B3E"/>
    <w:p w14:paraId="04F48FCE" w14:textId="77777777" w:rsidR="00FC4B3E" w:rsidRDefault="00FC4B3E"/>
    <w:p w14:paraId="353D8B75" w14:textId="77777777" w:rsidR="00FC4B3E" w:rsidRDefault="00FC4B3E"/>
    <w:p w14:paraId="151BD522" w14:textId="77777777" w:rsidR="00FC4B3E" w:rsidRDefault="00FC4B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C6F6C88-F75A-4E44-A861-8EB51F380434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D6A89B1B-F7CF-B745-B59B-3D76E1542015}"/>
    <w:embedBold r:id="rId3" w:fontKey="{06BCD35F-B359-4041-8175-3A090A586F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107C148-948E-2F42-8125-9B93CF1AE7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E83E14E-3E54-1D4A-A895-E781A0F586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43341E6-2F49-DF4A-937E-C22A02A1207E}"/>
    <w:embedBold r:id="rId7" w:fontKey="{F13B027B-042F-3946-94D8-1581D1D35AF1}"/>
    <w:embedItalic r:id="rId8" w:fontKey="{6030192F-9F76-8442-9C29-2BD35558BB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A1B2F06-91F5-C147-A8A4-50FDCD45934E}"/>
    <w:embedBold r:id="rId11" w:fontKey="{2D4D9083-5835-B74F-9D22-F4BC5BB0DBE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26F69429-8E4F-E447-A3AF-8613192D1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35116A02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941CA6">
      <w:t>WAGONEER</w:t>
    </w:r>
    <w:r w:rsidR="00331600">
      <w:t xml:space="preserve"> L</w:t>
    </w:r>
    <w:r w:rsidRPr="00E3312E">
      <w:t xml:space="preserve">  |  </w:t>
    </w:r>
    <w:r w:rsidR="00941CA6">
      <w:t>GRAND WAGONEER</w:t>
    </w:r>
    <w:r w:rsidR="00331600">
      <w:t xml:space="preserve"> L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0EF15" w14:textId="77777777" w:rsidR="00FC4B3E" w:rsidRDefault="00FC4B3E" w:rsidP="00B728F6">
      <w:r>
        <w:separator/>
      </w:r>
    </w:p>
    <w:p w14:paraId="76C0D8E9" w14:textId="77777777" w:rsidR="00FC4B3E" w:rsidRDefault="00FC4B3E"/>
    <w:p w14:paraId="5F4E4C24" w14:textId="77777777" w:rsidR="00FC4B3E" w:rsidRDefault="00FC4B3E"/>
    <w:p w14:paraId="59CBF7B0" w14:textId="77777777" w:rsidR="00FC4B3E" w:rsidRDefault="00FC4B3E"/>
    <w:p w14:paraId="00EA0963" w14:textId="77777777" w:rsidR="00FC4B3E" w:rsidRDefault="00FC4B3E"/>
    <w:p w14:paraId="2D76C467" w14:textId="77777777" w:rsidR="00FC4B3E" w:rsidRDefault="00FC4B3E"/>
    <w:p w14:paraId="4059680E" w14:textId="77777777" w:rsidR="00FC4B3E" w:rsidRDefault="00FC4B3E"/>
  </w:footnote>
  <w:footnote w:type="continuationSeparator" w:id="0">
    <w:p w14:paraId="45B1CCD3" w14:textId="77777777" w:rsidR="00FC4B3E" w:rsidRDefault="00FC4B3E" w:rsidP="00B728F6">
      <w:r>
        <w:continuationSeparator/>
      </w:r>
    </w:p>
    <w:p w14:paraId="510B82A8" w14:textId="77777777" w:rsidR="00FC4B3E" w:rsidRDefault="00FC4B3E"/>
    <w:p w14:paraId="41A0563A" w14:textId="77777777" w:rsidR="00FC4B3E" w:rsidRDefault="00FC4B3E"/>
    <w:p w14:paraId="3F18B7D3" w14:textId="77777777" w:rsidR="00FC4B3E" w:rsidRDefault="00FC4B3E"/>
    <w:p w14:paraId="325101CE" w14:textId="77777777" w:rsidR="00FC4B3E" w:rsidRDefault="00FC4B3E"/>
    <w:p w14:paraId="68BF01BE" w14:textId="77777777" w:rsidR="00FC4B3E" w:rsidRDefault="00FC4B3E"/>
    <w:p w14:paraId="02B2C1ED" w14:textId="77777777" w:rsidR="00FC4B3E" w:rsidRDefault="00FC4B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48C9ED61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63CC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1B27"/>
    <w:rsid w:val="00216628"/>
    <w:rsid w:val="00235C4A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0E52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1600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566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9392F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21D08"/>
    <w:rsid w:val="00631087"/>
    <w:rsid w:val="00640A30"/>
    <w:rsid w:val="00642254"/>
    <w:rsid w:val="00643DD4"/>
    <w:rsid w:val="0065118A"/>
    <w:rsid w:val="00663C79"/>
    <w:rsid w:val="006653A1"/>
    <w:rsid w:val="00666DF9"/>
    <w:rsid w:val="006736C6"/>
    <w:rsid w:val="0067661B"/>
    <w:rsid w:val="00682A00"/>
    <w:rsid w:val="00685EC4"/>
    <w:rsid w:val="006A42EA"/>
    <w:rsid w:val="006A70F8"/>
    <w:rsid w:val="006B02CC"/>
    <w:rsid w:val="006B5679"/>
    <w:rsid w:val="006D0FD5"/>
    <w:rsid w:val="006D1F6B"/>
    <w:rsid w:val="006D5379"/>
    <w:rsid w:val="006D708C"/>
    <w:rsid w:val="006E3E58"/>
    <w:rsid w:val="006E44AC"/>
    <w:rsid w:val="006F3B3E"/>
    <w:rsid w:val="00706B6E"/>
    <w:rsid w:val="0071087B"/>
    <w:rsid w:val="00710A6E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2A9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41CA6"/>
    <w:rsid w:val="00950B15"/>
    <w:rsid w:val="009714DF"/>
    <w:rsid w:val="0097761C"/>
    <w:rsid w:val="00993FA7"/>
    <w:rsid w:val="0099493F"/>
    <w:rsid w:val="009A1FFD"/>
    <w:rsid w:val="009A45BD"/>
    <w:rsid w:val="009C43A3"/>
    <w:rsid w:val="009E0621"/>
    <w:rsid w:val="009E7296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28E"/>
    <w:rsid w:val="00BE64A5"/>
    <w:rsid w:val="00BE64C8"/>
    <w:rsid w:val="00BF1D56"/>
    <w:rsid w:val="00C070FD"/>
    <w:rsid w:val="00C13890"/>
    <w:rsid w:val="00C13D76"/>
    <w:rsid w:val="00C154B0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5485D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64C32"/>
    <w:rsid w:val="00E66790"/>
    <w:rsid w:val="00E71645"/>
    <w:rsid w:val="00E71ECA"/>
    <w:rsid w:val="00E7200E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C4B3E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56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356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56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566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443566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443566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4435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43566"/>
  </w:style>
  <w:style w:type="paragraph" w:styleId="Header">
    <w:name w:val="header"/>
    <w:basedOn w:val="Normal"/>
    <w:link w:val="HeaderChar"/>
    <w:uiPriority w:val="99"/>
    <w:unhideWhenUsed/>
    <w:qFormat/>
    <w:rsid w:val="0044356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43566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43566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43566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5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356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43566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43566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443566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43566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443566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44356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435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56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56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56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44356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44356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44356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4356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4356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4356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4356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44356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44356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443566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443566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443566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443566"/>
    <w:pPr>
      <w:ind w:left="187" w:hanging="187"/>
    </w:pPr>
  </w:style>
  <w:style w:type="paragraph" w:customStyle="1" w:styleId="WeightsCopy7col">
    <w:name w:val="Weights Copy 7 col"/>
    <w:basedOn w:val="BodyCopy"/>
    <w:qFormat/>
    <w:rsid w:val="0044356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44356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44356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443566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443566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443566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44356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443566"/>
    <w:pPr>
      <w:ind w:left="0" w:firstLine="0"/>
    </w:pPr>
  </w:style>
  <w:style w:type="paragraph" w:customStyle="1" w:styleId="FABodyCopy">
    <w:name w:val="FA Body Copy"/>
    <w:basedOn w:val="Normal"/>
    <w:qFormat/>
    <w:rsid w:val="0044356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44356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443566"/>
    <w:pPr>
      <w:ind w:left="144"/>
    </w:pPr>
  </w:style>
  <w:style w:type="paragraph" w:customStyle="1" w:styleId="S-O-P">
    <w:name w:val="S-O-P"/>
    <w:basedOn w:val="FABodyCopy"/>
    <w:next w:val="FABodyCopy"/>
    <w:qFormat/>
    <w:rsid w:val="00443566"/>
    <w:pPr>
      <w:jc w:val="center"/>
    </w:pPr>
  </w:style>
  <w:style w:type="paragraph" w:customStyle="1" w:styleId="TableSubhead">
    <w:name w:val="Table Subhead"/>
    <w:basedOn w:val="Normal"/>
    <w:qFormat/>
    <w:rsid w:val="00443566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443566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44356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23</TotalTime>
  <Pages>10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14477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2022-05-18T14:18:00Z</dcterms:created>
  <dcterms:modified xsi:type="dcterms:W3CDTF">2022-10-10T18:34:00Z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