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564AE" w14:textId="77777777" w:rsidR="004C48B9" w:rsidRPr="000F771A" w:rsidRDefault="004C48B9" w:rsidP="004C48B9">
      <w:pPr>
        <w:pStyle w:val="Heading1"/>
      </w:pPr>
      <w:r w:rsidRPr="000F771A">
        <w:t>202</w:t>
      </w:r>
      <w:r>
        <w:t>3</w:t>
      </w:r>
      <w:r w:rsidRPr="000F771A">
        <w:t xml:space="preserve"> </w:t>
      </w:r>
      <w:r>
        <w:t>Wagoneer L / Grand Wagoneer L</w:t>
      </w:r>
    </w:p>
    <w:p w14:paraId="43441BF6" w14:textId="77777777" w:rsidR="004C48B9" w:rsidRPr="000F771A" w:rsidRDefault="004C48B9" w:rsidP="004C48B9">
      <w:pPr>
        <w:pStyle w:val="Heading2"/>
      </w:pPr>
      <w:r>
        <w:t>FEATURE AVAILABILITY</w:t>
      </w:r>
    </w:p>
    <w:p w14:paraId="26F1816A" w14:textId="77777777" w:rsidR="004C48B9" w:rsidRDefault="004C48B9" w:rsidP="004C48B9">
      <w:pPr>
        <w:pStyle w:val="BodyNotes"/>
      </w:pPr>
      <w:r w:rsidRPr="00C6234F">
        <w:t>S = Standard. O = Optional. P = Part of package.</w:t>
      </w:r>
      <w:r>
        <w:t>NA = Not available.</w:t>
      </w:r>
      <w:r w:rsidRPr="00C6234F">
        <w:t xml:space="preserve"> </w:t>
      </w:r>
      <w:r w:rsidRPr="00C6234F">
        <w:br/>
        <w:t>Note: some features and/or applications may be late availability.</w:t>
      </w:r>
    </w:p>
    <w:p w14:paraId="19FE7935" w14:textId="77777777" w:rsidR="004C48B9" w:rsidRPr="00966CCD" w:rsidRDefault="004C48B9" w:rsidP="004C48B9">
      <w:pPr>
        <w:pStyle w:val="Heading3"/>
        <w:rPr>
          <w:color w:val="000000" w:themeColor="text1"/>
        </w:rPr>
      </w:pPr>
      <w:r w:rsidRPr="00966CCD">
        <w:rPr>
          <w:color w:val="000000" w:themeColor="text1"/>
        </w:rPr>
        <w:t>ENGINE / TRANSMISSION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2070"/>
        <w:gridCol w:w="1710"/>
        <w:gridCol w:w="1050"/>
        <w:gridCol w:w="1050"/>
        <w:gridCol w:w="1050"/>
        <w:gridCol w:w="1050"/>
        <w:gridCol w:w="1050"/>
        <w:gridCol w:w="1050"/>
      </w:tblGrid>
      <w:tr w:rsidR="004C48B9" w:rsidRPr="00910482" w14:paraId="5DB9652E" w14:textId="77777777" w:rsidTr="00A143F1">
        <w:trPr>
          <w:trHeight w:val="677"/>
        </w:trPr>
        <w:tc>
          <w:tcPr>
            <w:tcW w:w="2070" w:type="dxa"/>
            <w:vAlign w:val="bottom"/>
          </w:tcPr>
          <w:p w14:paraId="527C947C" w14:textId="77777777" w:rsidR="004C48B9" w:rsidRPr="00152DC5" w:rsidRDefault="004C48B9" w:rsidP="00A143F1">
            <w:pPr>
              <w:pStyle w:val="TableSubhead"/>
            </w:pPr>
            <w:r w:rsidRPr="00152DC5">
              <w:t>ENGINE</w:t>
            </w:r>
          </w:p>
        </w:tc>
        <w:tc>
          <w:tcPr>
            <w:tcW w:w="1710" w:type="dxa"/>
            <w:vAlign w:val="bottom"/>
          </w:tcPr>
          <w:p w14:paraId="105935A9" w14:textId="77777777" w:rsidR="004C48B9" w:rsidRPr="00910482" w:rsidRDefault="004C48B9" w:rsidP="00A143F1">
            <w:pPr>
              <w:pStyle w:val="TableSubhead"/>
            </w:pPr>
            <w:r w:rsidRPr="00910482">
              <w:t>TRANSMISSION</w:t>
            </w:r>
          </w:p>
        </w:tc>
        <w:tc>
          <w:tcPr>
            <w:tcW w:w="1050" w:type="dxa"/>
            <w:vAlign w:val="bottom"/>
          </w:tcPr>
          <w:p w14:paraId="496C5B5A" w14:textId="77777777" w:rsidR="004C48B9" w:rsidRPr="00152DC5" w:rsidRDefault="004C48B9" w:rsidP="00A143F1">
            <w:pPr>
              <w:pStyle w:val="ModelSubhead"/>
              <w:spacing w:before="400"/>
              <w:rPr>
                <w:sz w:val="14"/>
                <w:szCs w:val="14"/>
              </w:rPr>
            </w:pPr>
            <w:r w:rsidRPr="00152DC5">
              <w:rPr>
                <w:sz w:val="14"/>
                <w:szCs w:val="14"/>
              </w:rPr>
              <w:t>Wagoneer L</w:t>
            </w:r>
          </w:p>
        </w:tc>
        <w:tc>
          <w:tcPr>
            <w:tcW w:w="1050" w:type="dxa"/>
            <w:vAlign w:val="bottom"/>
          </w:tcPr>
          <w:p w14:paraId="5CF9660F" w14:textId="77777777" w:rsidR="004C48B9" w:rsidRPr="00152DC5" w:rsidRDefault="004C48B9" w:rsidP="00A143F1">
            <w:pPr>
              <w:pStyle w:val="ModelSubhead"/>
              <w:spacing w:before="400"/>
              <w:rPr>
                <w:sz w:val="14"/>
                <w:szCs w:val="14"/>
              </w:rPr>
            </w:pPr>
            <w:r w:rsidRPr="00152DC5">
              <w:rPr>
                <w:sz w:val="14"/>
                <w:szCs w:val="14"/>
              </w:rPr>
              <w:t>Wagoneer L Series II</w:t>
            </w:r>
          </w:p>
        </w:tc>
        <w:tc>
          <w:tcPr>
            <w:tcW w:w="1050" w:type="dxa"/>
            <w:vAlign w:val="bottom"/>
          </w:tcPr>
          <w:p w14:paraId="66CD2989" w14:textId="77777777" w:rsidR="004C48B9" w:rsidRPr="00152DC5" w:rsidRDefault="004C48B9" w:rsidP="00A143F1">
            <w:pPr>
              <w:pStyle w:val="ModelSubhead"/>
              <w:spacing w:before="400"/>
              <w:rPr>
                <w:sz w:val="14"/>
                <w:szCs w:val="14"/>
              </w:rPr>
            </w:pPr>
            <w:r w:rsidRPr="00152DC5">
              <w:rPr>
                <w:sz w:val="14"/>
                <w:szCs w:val="14"/>
              </w:rPr>
              <w:t>Wagoneer L Series III</w:t>
            </w:r>
          </w:p>
        </w:tc>
        <w:tc>
          <w:tcPr>
            <w:tcW w:w="1050" w:type="dxa"/>
            <w:vAlign w:val="bottom"/>
          </w:tcPr>
          <w:p w14:paraId="67BF4FAC" w14:textId="77777777" w:rsidR="004C48B9" w:rsidRPr="00152DC5" w:rsidRDefault="004C48B9" w:rsidP="00A143F1">
            <w:pPr>
              <w:pStyle w:val="ModelSubhead"/>
              <w:spacing w:before="400"/>
              <w:rPr>
                <w:sz w:val="14"/>
                <w:szCs w:val="14"/>
              </w:rPr>
            </w:pPr>
            <w:r w:rsidRPr="00152DC5">
              <w:rPr>
                <w:sz w:val="14"/>
                <w:szCs w:val="14"/>
              </w:rPr>
              <w:t>Grand Wagoneer L</w:t>
            </w:r>
          </w:p>
        </w:tc>
        <w:tc>
          <w:tcPr>
            <w:tcW w:w="1050" w:type="dxa"/>
            <w:vAlign w:val="bottom"/>
          </w:tcPr>
          <w:p w14:paraId="316070B2" w14:textId="77777777" w:rsidR="004C48B9" w:rsidRPr="00152DC5" w:rsidRDefault="004C48B9" w:rsidP="00A143F1">
            <w:pPr>
              <w:pStyle w:val="ModelSubhead"/>
              <w:spacing w:before="400"/>
              <w:rPr>
                <w:sz w:val="14"/>
                <w:szCs w:val="14"/>
              </w:rPr>
            </w:pPr>
            <w:r w:rsidRPr="00152DC5">
              <w:rPr>
                <w:sz w:val="14"/>
                <w:szCs w:val="14"/>
              </w:rPr>
              <w:t>Grand Wagoneer L Series II</w:t>
            </w:r>
          </w:p>
        </w:tc>
        <w:tc>
          <w:tcPr>
            <w:tcW w:w="1050" w:type="dxa"/>
            <w:vAlign w:val="bottom"/>
          </w:tcPr>
          <w:p w14:paraId="5BD03621" w14:textId="77777777" w:rsidR="004C48B9" w:rsidRPr="00152DC5" w:rsidRDefault="004C48B9" w:rsidP="00A143F1">
            <w:pPr>
              <w:pStyle w:val="ModelSubhead"/>
              <w:spacing w:before="400"/>
              <w:rPr>
                <w:sz w:val="14"/>
                <w:szCs w:val="14"/>
              </w:rPr>
            </w:pPr>
            <w:r w:rsidRPr="00152DC5">
              <w:rPr>
                <w:sz w:val="14"/>
                <w:szCs w:val="14"/>
              </w:rPr>
              <w:t>Grand Wagoneer L Series III</w:t>
            </w:r>
          </w:p>
        </w:tc>
      </w:tr>
      <w:tr w:rsidR="004C48B9" w:rsidRPr="00910482" w14:paraId="785D5BCA" w14:textId="77777777" w:rsidTr="00A143F1">
        <w:trPr>
          <w:trHeight w:val="767"/>
        </w:trPr>
        <w:tc>
          <w:tcPr>
            <w:tcW w:w="2070" w:type="dxa"/>
          </w:tcPr>
          <w:p w14:paraId="2C6B83B5" w14:textId="77777777" w:rsidR="004C48B9" w:rsidRPr="00910482" w:rsidRDefault="004C48B9" w:rsidP="00A143F1">
            <w:pPr>
              <w:pStyle w:val="FABodyCopy"/>
              <w:spacing w:line="220" w:lineRule="exact"/>
            </w:pPr>
            <w:r w:rsidRPr="00910482">
              <w:t xml:space="preserve">3.0-liter </w:t>
            </w:r>
            <w:r>
              <w:t>T</w:t>
            </w:r>
            <w:r w:rsidRPr="00910482">
              <w:t>win</w:t>
            </w:r>
            <w:r>
              <w:t xml:space="preserve"> T</w:t>
            </w:r>
            <w:r w:rsidRPr="00910482">
              <w:t xml:space="preserve">urbo </w:t>
            </w:r>
            <w:r>
              <w:br/>
            </w:r>
            <w:r w:rsidRPr="00910482">
              <w:t xml:space="preserve">I-6, </w:t>
            </w:r>
            <w:r>
              <w:t>S</w:t>
            </w:r>
            <w:r w:rsidRPr="00910482">
              <w:t xml:space="preserve">tandard </w:t>
            </w:r>
            <w:r>
              <w:t>O</w:t>
            </w:r>
            <w:r w:rsidRPr="00910482">
              <w:t>utput</w:t>
            </w:r>
          </w:p>
        </w:tc>
        <w:tc>
          <w:tcPr>
            <w:tcW w:w="1710" w:type="dxa"/>
          </w:tcPr>
          <w:p w14:paraId="33A8831B" w14:textId="77777777" w:rsidR="004C48B9" w:rsidRPr="00910482" w:rsidRDefault="004C48B9" w:rsidP="00A143F1">
            <w:pPr>
              <w:pStyle w:val="FABodyCopy"/>
              <w:spacing w:line="220" w:lineRule="exact"/>
            </w:pPr>
            <w:r w:rsidRPr="00910482">
              <w:t>Eight-speed automatic</w:t>
            </w:r>
          </w:p>
        </w:tc>
        <w:tc>
          <w:tcPr>
            <w:tcW w:w="1050" w:type="dxa"/>
          </w:tcPr>
          <w:p w14:paraId="62BA802B" w14:textId="77777777" w:rsidR="004C48B9" w:rsidRPr="00910482" w:rsidRDefault="004C48B9" w:rsidP="00A143F1">
            <w:pPr>
              <w:pStyle w:val="S-O-P"/>
              <w:spacing w:line="220" w:lineRule="exact"/>
            </w:pPr>
            <w:r w:rsidRPr="00910482">
              <w:t>S</w:t>
            </w:r>
          </w:p>
        </w:tc>
        <w:tc>
          <w:tcPr>
            <w:tcW w:w="1050" w:type="dxa"/>
          </w:tcPr>
          <w:p w14:paraId="27D3D7E6" w14:textId="77777777" w:rsidR="004C48B9" w:rsidRPr="00910482" w:rsidRDefault="004C48B9" w:rsidP="00A143F1">
            <w:pPr>
              <w:pStyle w:val="S-O-P"/>
              <w:spacing w:line="220" w:lineRule="exact"/>
            </w:pPr>
            <w:r w:rsidRPr="00910482">
              <w:t>S</w:t>
            </w:r>
          </w:p>
        </w:tc>
        <w:tc>
          <w:tcPr>
            <w:tcW w:w="1050" w:type="dxa"/>
          </w:tcPr>
          <w:p w14:paraId="050E6A13" w14:textId="77777777" w:rsidR="004C48B9" w:rsidRPr="00910482" w:rsidRDefault="004C48B9" w:rsidP="00A143F1">
            <w:pPr>
              <w:pStyle w:val="S-O-P"/>
              <w:spacing w:line="220" w:lineRule="exact"/>
            </w:pPr>
            <w:r w:rsidRPr="00910482">
              <w:t>S</w:t>
            </w:r>
          </w:p>
        </w:tc>
        <w:tc>
          <w:tcPr>
            <w:tcW w:w="1050" w:type="dxa"/>
          </w:tcPr>
          <w:p w14:paraId="15081460" w14:textId="77777777" w:rsidR="004C48B9" w:rsidRPr="00910482" w:rsidRDefault="004C48B9" w:rsidP="00A143F1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1050" w:type="dxa"/>
          </w:tcPr>
          <w:p w14:paraId="72026690" w14:textId="77777777" w:rsidR="004C48B9" w:rsidRPr="00910482" w:rsidRDefault="004C48B9" w:rsidP="00A143F1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1050" w:type="dxa"/>
          </w:tcPr>
          <w:p w14:paraId="61258B49" w14:textId="77777777" w:rsidR="004C48B9" w:rsidRPr="00910482" w:rsidRDefault="004C48B9" w:rsidP="00A143F1">
            <w:pPr>
              <w:pStyle w:val="S-O-P"/>
              <w:spacing w:line="220" w:lineRule="exact"/>
            </w:pPr>
            <w:r>
              <w:t>NA</w:t>
            </w:r>
          </w:p>
        </w:tc>
      </w:tr>
      <w:tr w:rsidR="004C48B9" w:rsidRPr="00910482" w14:paraId="746A034A" w14:textId="77777777" w:rsidTr="00A143F1">
        <w:trPr>
          <w:trHeight w:val="767"/>
        </w:trPr>
        <w:tc>
          <w:tcPr>
            <w:tcW w:w="2070" w:type="dxa"/>
          </w:tcPr>
          <w:p w14:paraId="30974048" w14:textId="77777777" w:rsidR="004C48B9" w:rsidRPr="00910482" w:rsidRDefault="004C48B9" w:rsidP="00A143F1">
            <w:pPr>
              <w:pStyle w:val="FABodyCopy"/>
              <w:spacing w:line="220" w:lineRule="exact"/>
            </w:pPr>
            <w:r w:rsidRPr="00910482">
              <w:t xml:space="preserve">3.0-liter </w:t>
            </w:r>
            <w:r>
              <w:t>T</w:t>
            </w:r>
            <w:r w:rsidRPr="00910482">
              <w:t>win</w:t>
            </w:r>
            <w:r>
              <w:t xml:space="preserve"> T</w:t>
            </w:r>
            <w:r w:rsidRPr="00910482">
              <w:t xml:space="preserve">urbo </w:t>
            </w:r>
            <w:r>
              <w:br/>
            </w:r>
            <w:r w:rsidRPr="00910482">
              <w:t xml:space="preserve">I-6, </w:t>
            </w:r>
            <w:r>
              <w:t>H</w:t>
            </w:r>
            <w:r w:rsidRPr="00910482">
              <w:t xml:space="preserve">igh </w:t>
            </w:r>
            <w:r>
              <w:t>O</w:t>
            </w:r>
            <w:r w:rsidRPr="00910482">
              <w:t>utput</w:t>
            </w:r>
          </w:p>
        </w:tc>
        <w:tc>
          <w:tcPr>
            <w:tcW w:w="1710" w:type="dxa"/>
          </w:tcPr>
          <w:p w14:paraId="3589D336" w14:textId="77777777" w:rsidR="004C48B9" w:rsidRPr="00910482" w:rsidRDefault="004C48B9" w:rsidP="00A143F1">
            <w:pPr>
              <w:pStyle w:val="FABodyCopy"/>
              <w:spacing w:line="220" w:lineRule="exact"/>
            </w:pPr>
            <w:r w:rsidRPr="00910482">
              <w:t xml:space="preserve">Eight-speed automatic </w:t>
            </w:r>
          </w:p>
        </w:tc>
        <w:tc>
          <w:tcPr>
            <w:tcW w:w="1050" w:type="dxa"/>
          </w:tcPr>
          <w:p w14:paraId="03789C48" w14:textId="77777777" w:rsidR="004C48B9" w:rsidRPr="00910482" w:rsidRDefault="004C48B9" w:rsidP="00A143F1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1050" w:type="dxa"/>
          </w:tcPr>
          <w:p w14:paraId="45102B95" w14:textId="77777777" w:rsidR="004C48B9" w:rsidRPr="00910482" w:rsidRDefault="004C48B9" w:rsidP="00A143F1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1050" w:type="dxa"/>
          </w:tcPr>
          <w:p w14:paraId="1864BA2A" w14:textId="77777777" w:rsidR="004C48B9" w:rsidRPr="00910482" w:rsidRDefault="004C48B9" w:rsidP="00A143F1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1050" w:type="dxa"/>
          </w:tcPr>
          <w:p w14:paraId="6B469839" w14:textId="77777777" w:rsidR="004C48B9" w:rsidRPr="00910482" w:rsidRDefault="004C48B9" w:rsidP="00A143F1">
            <w:pPr>
              <w:pStyle w:val="S-O-P"/>
              <w:spacing w:line="220" w:lineRule="exact"/>
            </w:pPr>
            <w:r w:rsidRPr="00910482">
              <w:t>S</w:t>
            </w:r>
          </w:p>
        </w:tc>
        <w:tc>
          <w:tcPr>
            <w:tcW w:w="1050" w:type="dxa"/>
          </w:tcPr>
          <w:p w14:paraId="0E4AC10A" w14:textId="77777777" w:rsidR="004C48B9" w:rsidRPr="00910482" w:rsidRDefault="004C48B9" w:rsidP="00A143F1">
            <w:pPr>
              <w:pStyle w:val="S-O-P"/>
              <w:spacing w:line="220" w:lineRule="exact"/>
            </w:pPr>
            <w:r w:rsidRPr="00910482">
              <w:t>S</w:t>
            </w:r>
          </w:p>
        </w:tc>
        <w:tc>
          <w:tcPr>
            <w:tcW w:w="1050" w:type="dxa"/>
          </w:tcPr>
          <w:p w14:paraId="64DC59B3" w14:textId="77777777" w:rsidR="004C48B9" w:rsidRPr="00910482" w:rsidRDefault="004C48B9" w:rsidP="00A143F1">
            <w:pPr>
              <w:pStyle w:val="S-O-P"/>
              <w:spacing w:line="220" w:lineRule="exact"/>
            </w:pPr>
            <w:r w:rsidRPr="00910482">
              <w:t>S</w:t>
            </w:r>
          </w:p>
        </w:tc>
      </w:tr>
    </w:tbl>
    <w:p w14:paraId="220D10DE" w14:textId="77777777" w:rsidR="004C48B9" w:rsidRPr="00966CCD" w:rsidRDefault="004C48B9" w:rsidP="004C48B9">
      <w:pPr>
        <w:pStyle w:val="Heading3"/>
        <w:rPr>
          <w:color w:val="000000" w:themeColor="text1"/>
        </w:rPr>
      </w:pPr>
      <w:r w:rsidRPr="00966CCD">
        <w:rPr>
          <w:color w:val="000000" w:themeColor="text1"/>
        </w:rPr>
        <w:t>MECHANICAL FEATURES / CAPABILITY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3785"/>
        <w:gridCol w:w="1049"/>
        <w:gridCol w:w="1049"/>
        <w:gridCol w:w="1049"/>
        <w:gridCol w:w="1049"/>
        <w:gridCol w:w="1049"/>
        <w:gridCol w:w="1050"/>
      </w:tblGrid>
      <w:tr w:rsidR="004C48B9" w:rsidRPr="00966CCD" w14:paraId="57D9607A" w14:textId="77777777" w:rsidTr="00A143F1">
        <w:trPr>
          <w:tblHeader/>
        </w:trPr>
        <w:tc>
          <w:tcPr>
            <w:tcW w:w="3785" w:type="dxa"/>
          </w:tcPr>
          <w:p w14:paraId="6A4CC62C" w14:textId="77777777" w:rsidR="004C48B9" w:rsidRPr="00152DC5" w:rsidRDefault="004C48B9" w:rsidP="00A143F1">
            <w:pPr>
              <w:pStyle w:val="TableSubhead"/>
              <w:spacing w:line="220" w:lineRule="exact"/>
            </w:pPr>
            <w:r w:rsidRPr="00152DC5">
              <w:t>MECHANICAL FEATURES / CAPABILITY</w:t>
            </w:r>
          </w:p>
        </w:tc>
        <w:tc>
          <w:tcPr>
            <w:tcW w:w="1049" w:type="dxa"/>
            <w:vAlign w:val="bottom"/>
          </w:tcPr>
          <w:p w14:paraId="1E5B88A9" w14:textId="77777777" w:rsidR="004C48B9" w:rsidRPr="0093684D" w:rsidRDefault="004C48B9" w:rsidP="00A143F1">
            <w:pPr>
              <w:pStyle w:val="ModelSubhead"/>
              <w:rPr>
                <w:sz w:val="14"/>
                <w:szCs w:val="14"/>
              </w:rPr>
            </w:pPr>
            <w:r w:rsidRPr="0093684D">
              <w:rPr>
                <w:sz w:val="14"/>
                <w:szCs w:val="14"/>
              </w:rPr>
              <w:t>Wagoneer L</w:t>
            </w:r>
          </w:p>
        </w:tc>
        <w:tc>
          <w:tcPr>
            <w:tcW w:w="1049" w:type="dxa"/>
            <w:vAlign w:val="bottom"/>
          </w:tcPr>
          <w:p w14:paraId="38968CD8" w14:textId="77777777" w:rsidR="004C48B9" w:rsidRPr="0093684D" w:rsidRDefault="004C48B9" w:rsidP="00A143F1">
            <w:pPr>
              <w:pStyle w:val="ModelSubhead"/>
              <w:rPr>
                <w:sz w:val="14"/>
                <w:szCs w:val="14"/>
              </w:rPr>
            </w:pPr>
            <w:r w:rsidRPr="0093684D">
              <w:rPr>
                <w:sz w:val="14"/>
                <w:szCs w:val="14"/>
              </w:rPr>
              <w:t>Wagoneer L Series II</w:t>
            </w:r>
          </w:p>
        </w:tc>
        <w:tc>
          <w:tcPr>
            <w:tcW w:w="1049" w:type="dxa"/>
            <w:vAlign w:val="bottom"/>
          </w:tcPr>
          <w:p w14:paraId="02A5FEF5" w14:textId="77777777" w:rsidR="004C48B9" w:rsidRPr="0093684D" w:rsidRDefault="004C48B9" w:rsidP="00A143F1">
            <w:pPr>
              <w:pStyle w:val="ModelSubhead"/>
              <w:rPr>
                <w:sz w:val="14"/>
                <w:szCs w:val="14"/>
              </w:rPr>
            </w:pPr>
            <w:r w:rsidRPr="0093684D">
              <w:rPr>
                <w:sz w:val="14"/>
                <w:szCs w:val="14"/>
              </w:rPr>
              <w:t>Wagoneer L Series III</w:t>
            </w:r>
          </w:p>
        </w:tc>
        <w:tc>
          <w:tcPr>
            <w:tcW w:w="1049" w:type="dxa"/>
            <w:vAlign w:val="bottom"/>
          </w:tcPr>
          <w:p w14:paraId="3532B13B" w14:textId="77777777" w:rsidR="004C48B9" w:rsidRPr="0093684D" w:rsidRDefault="004C48B9" w:rsidP="00A143F1">
            <w:pPr>
              <w:pStyle w:val="ModelSubhead"/>
              <w:rPr>
                <w:sz w:val="14"/>
                <w:szCs w:val="14"/>
              </w:rPr>
            </w:pPr>
            <w:r w:rsidRPr="0093684D">
              <w:rPr>
                <w:sz w:val="14"/>
                <w:szCs w:val="14"/>
              </w:rPr>
              <w:t>Grand Wagoneer L</w:t>
            </w:r>
          </w:p>
        </w:tc>
        <w:tc>
          <w:tcPr>
            <w:tcW w:w="1049" w:type="dxa"/>
            <w:vAlign w:val="bottom"/>
          </w:tcPr>
          <w:p w14:paraId="74C5EF10" w14:textId="77777777" w:rsidR="004C48B9" w:rsidRPr="0093684D" w:rsidRDefault="004C48B9" w:rsidP="00A143F1">
            <w:pPr>
              <w:pStyle w:val="ModelSubhead"/>
              <w:rPr>
                <w:sz w:val="14"/>
                <w:szCs w:val="14"/>
              </w:rPr>
            </w:pPr>
            <w:r w:rsidRPr="0093684D">
              <w:rPr>
                <w:sz w:val="14"/>
                <w:szCs w:val="14"/>
              </w:rPr>
              <w:t>Grand Wagoneer L Series II</w:t>
            </w:r>
          </w:p>
        </w:tc>
        <w:tc>
          <w:tcPr>
            <w:tcW w:w="1050" w:type="dxa"/>
            <w:vAlign w:val="bottom"/>
          </w:tcPr>
          <w:p w14:paraId="6871265B" w14:textId="77777777" w:rsidR="004C48B9" w:rsidRPr="0093684D" w:rsidRDefault="004C48B9" w:rsidP="00A143F1">
            <w:pPr>
              <w:pStyle w:val="ModelSubhead"/>
              <w:rPr>
                <w:sz w:val="14"/>
                <w:szCs w:val="14"/>
              </w:rPr>
            </w:pPr>
            <w:r w:rsidRPr="0093684D">
              <w:rPr>
                <w:sz w:val="14"/>
                <w:szCs w:val="14"/>
              </w:rPr>
              <w:t>Grand Wagoneer L Series III</w:t>
            </w:r>
          </w:p>
        </w:tc>
      </w:tr>
      <w:tr w:rsidR="004C48B9" w:rsidRPr="00966CCD" w14:paraId="515D74D9" w14:textId="77777777" w:rsidTr="00A143F1">
        <w:tc>
          <w:tcPr>
            <w:tcW w:w="3785" w:type="dxa"/>
          </w:tcPr>
          <w:p w14:paraId="495705FB" w14:textId="77777777" w:rsidR="004C48B9" w:rsidRPr="00966CCD" w:rsidRDefault="004C48B9" w:rsidP="00A143F1">
            <w:pPr>
              <w:pStyle w:val="FABodyCopy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Exhaust System </w:t>
            </w:r>
          </w:p>
        </w:tc>
        <w:tc>
          <w:tcPr>
            <w:tcW w:w="1049" w:type="dxa"/>
          </w:tcPr>
          <w:p w14:paraId="2A8D49F9" w14:textId="77777777" w:rsidR="004C48B9" w:rsidRPr="00966CCD" w:rsidRDefault="004C48B9" w:rsidP="00A143F1">
            <w:pPr>
              <w:pStyle w:val="FABodyCopy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49" w:type="dxa"/>
          </w:tcPr>
          <w:p w14:paraId="095B9C7E" w14:textId="77777777" w:rsidR="004C48B9" w:rsidRPr="00966CCD" w:rsidRDefault="004C48B9" w:rsidP="00A143F1">
            <w:pPr>
              <w:pStyle w:val="FABodyCopy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49" w:type="dxa"/>
          </w:tcPr>
          <w:p w14:paraId="1A8F48BF" w14:textId="77777777" w:rsidR="004C48B9" w:rsidRPr="00966CCD" w:rsidRDefault="004C48B9" w:rsidP="00A143F1">
            <w:pPr>
              <w:pStyle w:val="FABodyCopy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49" w:type="dxa"/>
          </w:tcPr>
          <w:p w14:paraId="05E678FE" w14:textId="77777777" w:rsidR="004C48B9" w:rsidRPr="00966CCD" w:rsidRDefault="004C48B9" w:rsidP="00A143F1">
            <w:pPr>
              <w:pStyle w:val="FABodyCopy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49" w:type="dxa"/>
          </w:tcPr>
          <w:p w14:paraId="75BC6530" w14:textId="77777777" w:rsidR="004C48B9" w:rsidRPr="00966CCD" w:rsidRDefault="004C48B9" w:rsidP="00A143F1">
            <w:pPr>
              <w:pStyle w:val="FABodyCopy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782D620" w14:textId="77777777" w:rsidR="004C48B9" w:rsidRPr="00966CCD" w:rsidRDefault="004C48B9" w:rsidP="00A143F1">
            <w:pPr>
              <w:pStyle w:val="FABodyCopy"/>
              <w:spacing w:line="220" w:lineRule="exact"/>
              <w:rPr>
                <w:color w:val="000000" w:themeColor="text1"/>
              </w:rPr>
            </w:pPr>
          </w:p>
        </w:tc>
      </w:tr>
      <w:tr w:rsidR="004C48B9" w:rsidRPr="00966CCD" w14:paraId="68D4B574" w14:textId="77777777" w:rsidTr="00A143F1">
        <w:tc>
          <w:tcPr>
            <w:tcW w:w="3785" w:type="dxa"/>
          </w:tcPr>
          <w:p w14:paraId="09587FE7" w14:textId="77777777" w:rsidR="004C48B9" w:rsidRPr="008F1B26" w:rsidRDefault="004C48B9" w:rsidP="00A143F1">
            <w:pPr>
              <w:pStyle w:val="FABodyIndent1"/>
              <w:spacing w:line="220" w:lineRule="exact"/>
            </w:pPr>
            <w:r w:rsidRPr="008F1B26">
              <w:t xml:space="preserve">Single rear </w:t>
            </w:r>
          </w:p>
        </w:tc>
        <w:tc>
          <w:tcPr>
            <w:tcW w:w="1049" w:type="dxa"/>
          </w:tcPr>
          <w:p w14:paraId="232F76F1" w14:textId="77777777" w:rsidR="004C48B9" w:rsidRPr="00966CCD" w:rsidRDefault="004C48B9" w:rsidP="00A143F1">
            <w:pPr>
              <w:pStyle w:val="S-O-P"/>
              <w:spacing w:line="220" w:lineRule="exact"/>
            </w:pPr>
            <w:r w:rsidRPr="00966CCD">
              <w:t>S</w:t>
            </w:r>
          </w:p>
        </w:tc>
        <w:tc>
          <w:tcPr>
            <w:tcW w:w="1049" w:type="dxa"/>
          </w:tcPr>
          <w:p w14:paraId="6EF2D3F7" w14:textId="77777777" w:rsidR="004C48B9" w:rsidRPr="00966CCD" w:rsidRDefault="004C48B9" w:rsidP="00A143F1">
            <w:pPr>
              <w:pStyle w:val="S-O-P"/>
              <w:spacing w:line="220" w:lineRule="exact"/>
            </w:pPr>
            <w:r w:rsidRPr="00966CCD">
              <w:t>S</w:t>
            </w:r>
          </w:p>
        </w:tc>
        <w:tc>
          <w:tcPr>
            <w:tcW w:w="1049" w:type="dxa"/>
          </w:tcPr>
          <w:p w14:paraId="74BA9174" w14:textId="77777777" w:rsidR="004C48B9" w:rsidRPr="00966CCD" w:rsidRDefault="004C48B9" w:rsidP="00A143F1">
            <w:pPr>
              <w:pStyle w:val="S-O-P"/>
              <w:spacing w:line="220" w:lineRule="exact"/>
            </w:pPr>
            <w:r w:rsidRPr="00966CCD">
              <w:t>S</w:t>
            </w:r>
          </w:p>
        </w:tc>
        <w:tc>
          <w:tcPr>
            <w:tcW w:w="1049" w:type="dxa"/>
          </w:tcPr>
          <w:p w14:paraId="346B108B" w14:textId="77777777" w:rsidR="004C48B9" w:rsidRPr="00966CCD" w:rsidRDefault="004C48B9" w:rsidP="00A143F1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1049" w:type="dxa"/>
          </w:tcPr>
          <w:p w14:paraId="0A6672A6" w14:textId="77777777" w:rsidR="004C48B9" w:rsidRPr="00966CCD" w:rsidRDefault="004C48B9" w:rsidP="00A143F1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1050" w:type="dxa"/>
          </w:tcPr>
          <w:p w14:paraId="17490F17" w14:textId="77777777" w:rsidR="004C48B9" w:rsidRPr="00966CCD" w:rsidRDefault="004C48B9" w:rsidP="00A143F1">
            <w:pPr>
              <w:pStyle w:val="S-O-P"/>
              <w:spacing w:line="220" w:lineRule="exact"/>
            </w:pPr>
            <w:r>
              <w:t>NA</w:t>
            </w:r>
          </w:p>
        </w:tc>
      </w:tr>
      <w:tr w:rsidR="004C48B9" w:rsidRPr="00966CCD" w14:paraId="045E814E" w14:textId="77777777" w:rsidTr="00A143F1">
        <w:tc>
          <w:tcPr>
            <w:tcW w:w="3785" w:type="dxa"/>
          </w:tcPr>
          <w:p w14:paraId="434203A6" w14:textId="77777777" w:rsidR="004C48B9" w:rsidRPr="008F1B26" w:rsidRDefault="004C48B9" w:rsidP="00A143F1">
            <w:pPr>
              <w:pStyle w:val="FABodyIndent1"/>
              <w:spacing w:line="220" w:lineRule="exact"/>
            </w:pPr>
            <w:r w:rsidRPr="008F1B26">
              <w:t xml:space="preserve">Dual rear </w:t>
            </w:r>
          </w:p>
        </w:tc>
        <w:tc>
          <w:tcPr>
            <w:tcW w:w="1049" w:type="dxa"/>
          </w:tcPr>
          <w:p w14:paraId="5692CF58" w14:textId="77777777" w:rsidR="004C48B9" w:rsidRPr="00966CCD" w:rsidRDefault="004C48B9" w:rsidP="00A143F1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1049" w:type="dxa"/>
          </w:tcPr>
          <w:p w14:paraId="59294D37" w14:textId="77777777" w:rsidR="004C48B9" w:rsidRPr="00966CCD" w:rsidRDefault="004C48B9" w:rsidP="00A143F1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1049" w:type="dxa"/>
          </w:tcPr>
          <w:p w14:paraId="2084268D" w14:textId="77777777" w:rsidR="004C48B9" w:rsidRPr="00966CCD" w:rsidRDefault="004C48B9" w:rsidP="00A143F1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1049" w:type="dxa"/>
          </w:tcPr>
          <w:p w14:paraId="08C7B476" w14:textId="77777777" w:rsidR="004C48B9" w:rsidRPr="00966CCD" w:rsidRDefault="004C48B9" w:rsidP="00A143F1">
            <w:pPr>
              <w:pStyle w:val="S-O-P"/>
              <w:spacing w:line="220" w:lineRule="exact"/>
            </w:pPr>
            <w:r w:rsidRPr="00966CCD">
              <w:t>S</w:t>
            </w:r>
          </w:p>
        </w:tc>
        <w:tc>
          <w:tcPr>
            <w:tcW w:w="1049" w:type="dxa"/>
          </w:tcPr>
          <w:p w14:paraId="7062C00C" w14:textId="77777777" w:rsidR="004C48B9" w:rsidRPr="00966CCD" w:rsidRDefault="004C48B9" w:rsidP="00A143F1">
            <w:pPr>
              <w:pStyle w:val="S-O-P"/>
              <w:spacing w:line="220" w:lineRule="exact"/>
            </w:pPr>
            <w:r w:rsidRPr="00966CCD">
              <w:t>S</w:t>
            </w:r>
          </w:p>
        </w:tc>
        <w:tc>
          <w:tcPr>
            <w:tcW w:w="1050" w:type="dxa"/>
          </w:tcPr>
          <w:p w14:paraId="176E7A82" w14:textId="77777777" w:rsidR="004C48B9" w:rsidRPr="00966CCD" w:rsidRDefault="004C48B9" w:rsidP="00A143F1">
            <w:pPr>
              <w:pStyle w:val="S-O-P"/>
              <w:spacing w:line="220" w:lineRule="exact"/>
            </w:pPr>
            <w:r w:rsidRPr="00966CCD">
              <w:t>S</w:t>
            </w:r>
          </w:p>
        </w:tc>
      </w:tr>
      <w:tr w:rsidR="004C48B9" w:rsidRPr="00966CCD" w14:paraId="378CC403" w14:textId="77777777" w:rsidTr="00A143F1">
        <w:tc>
          <w:tcPr>
            <w:tcW w:w="3785" w:type="dxa"/>
          </w:tcPr>
          <w:p w14:paraId="38934A07" w14:textId="77777777" w:rsidR="004C48B9" w:rsidRPr="00966CCD" w:rsidRDefault="004C48B9" w:rsidP="00A143F1">
            <w:pPr>
              <w:pStyle w:val="FABodyCopy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Fuel tank — 30.5-gallon capacity with capless filler door </w:t>
            </w:r>
          </w:p>
        </w:tc>
        <w:tc>
          <w:tcPr>
            <w:tcW w:w="1049" w:type="dxa"/>
          </w:tcPr>
          <w:p w14:paraId="058BCD55" w14:textId="77777777" w:rsidR="004C48B9" w:rsidRPr="00966CCD" w:rsidRDefault="004C48B9" w:rsidP="00A143F1">
            <w:pPr>
              <w:pStyle w:val="S-O-P"/>
              <w:spacing w:line="220" w:lineRule="exact"/>
            </w:pPr>
            <w:r w:rsidRPr="00966CCD">
              <w:t>S</w:t>
            </w:r>
          </w:p>
        </w:tc>
        <w:tc>
          <w:tcPr>
            <w:tcW w:w="1049" w:type="dxa"/>
          </w:tcPr>
          <w:p w14:paraId="5F50E0BC" w14:textId="77777777" w:rsidR="004C48B9" w:rsidRPr="00966CCD" w:rsidRDefault="004C48B9" w:rsidP="00A143F1">
            <w:pPr>
              <w:pStyle w:val="S-O-P"/>
              <w:spacing w:line="220" w:lineRule="exact"/>
            </w:pPr>
            <w:r w:rsidRPr="00966CCD">
              <w:t>S</w:t>
            </w:r>
          </w:p>
        </w:tc>
        <w:tc>
          <w:tcPr>
            <w:tcW w:w="1049" w:type="dxa"/>
          </w:tcPr>
          <w:p w14:paraId="3CCA889A" w14:textId="77777777" w:rsidR="004C48B9" w:rsidRPr="00966CCD" w:rsidRDefault="004C48B9" w:rsidP="00A143F1">
            <w:pPr>
              <w:pStyle w:val="S-O-P"/>
              <w:spacing w:line="220" w:lineRule="exact"/>
            </w:pPr>
            <w:r w:rsidRPr="00966CCD">
              <w:t>S</w:t>
            </w:r>
          </w:p>
        </w:tc>
        <w:tc>
          <w:tcPr>
            <w:tcW w:w="1049" w:type="dxa"/>
          </w:tcPr>
          <w:p w14:paraId="40E762E6" w14:textId="77777777" w:rsidR="004C48B9" w:rsidRPr="00966CCD" w:rsidRDefault="004C48B9" w:rsidP="00A143F1">
            <w:pPr>
              <w:pStyle w:val="S-O-P"/>
              <w:spacing w:line="220" w:lineRule="exact"/>
            </w:pPr>
            <w:r w:rsidRPr="00966CCD">
              <w:t>S</w:t>
            </w:r>
          </w:p>
        </w:tc>
        <w:tc>
          <w:tcPr>
            <w:tcW w:w="1049" w:type="dxa"/>
          </w:tcPr>
          <w:p w14:paraId="07C9DB10" w14:textId="77777777" w:rsidR="004C48B9" w:rsidRPr="00966CCD" w:rsidRDefault="004C48B9" w:rsidP="00A143F1">
            <w:pPr>
              <w:pStyle w:val="S-O-P"/>
              <w:spacing w:line="220" w:lineRule="exact"/>
            </w:pPr>
            <w:r w:rsidRPr="00966CCD">
              <w:t>S</w:t>
            </w:r>
          </w:p>
        </w:tc>
        <w:tc>
          <w:tcPr>
            <w:tcW w:w="1050" w:type="dxa"/>
          </w:tcPr>
          <w:p w14:paraId="65E5AF8E" w14:textId="77777777" w:rsidR="004C48B9" w:rsidRPr="00966CCD" w:rsidRDefault="004C48B9" w:rsidP="00A143F1">
            <w:pPr>
              <w:pStyle w:val="S-O-P"/>
              <w:spacing w:line="220" w:lineRule="exact"/>
            </w:pPr>
            <w:r w:rsidRPr="00966CCD">
              <w:t>S</w:t>
            </w:r>
          </w:p>
        </w:tc>
      </w:tr>
      <w:tr w:rsidR="004C48B9" w:rsidRPr="00966CCD" w14:paraId="2AB0BEB5" w14:textId="77777777" w:rsidTr="00A143F1">
        <w:tc>
          <w:tcPr>
            <w:tcW w:w="3785" w:type="dxa"/>
          </w:tcPr>
          <w:p w14:paraId="2E48705F" w14:textId="77777777" w:rsidR="004C48B9" w:rsidRPr="00966CCD" w:rsidRDefault="004C48B9" w:rsidP="00A143F1">
            <w:pPr>
              <w:pStyle w:val="FABodyCopy"/>
              <w:spacing w:line="220" w:lineRule="exact"/>
              <w:rPr>
                <w:color w:val="000000" w:themeColor="text1"/>
              </w:rPr>
            </w:pPr>
            <w:proofErr w:type="spellStart"/>
            <w:r w:rsidRPr="00966CCD">
              <w:rPr>
                <w:color w:val="000000" w:themeColor="text1"/>
              </w:rPr>
              <w:t>Selec</w:t>
            </w:r>
            <w:proofErr w:type="spellEnd"/>
            <w:r w:rsidRPr="00966CCD">
              <w:rPr>
                <w:color w:val="000000" w:themeColor="text1"/>
              </w:rPr>
              <w:t>-Speed Control (4x4 only)</w:t>
            </w:r>
          </w:p>
        </w:tc>
        <w:tc>
          <w:tcPr>
            <w:tcW w:w="1049" w:type="dxa"/>
          </w:tcPr>
          <w:p w14:paraId="2C0BB8B7" w14:textId="77777777" w:rsidR="004C48B9" w:rsidRPr="00966CCD" w:rsidRDefault="004C48B9" w:rsidP="00A143F1">
            <w:pPr>
              <w:pStyle w:val="S-O-P"/>
              <w:spacing w:line="220" w:lineRule="exact"/>
            </w:pPr>
            <w:r w:rsidRPr="00966CCD">
              <w:t>P</w:t>
            </w:r>
          </w:p>
        </w:tc>
        <w:tc>
          <w:tcPr>
            <w:tcW w:w="1049" w:type="dxa"/>
          </w:tcPr>
          <w:p w14:paraId="58BA13E7" w14:textId="77777777" w:rsidR="004C48B9" w:rsidRPr="00966CCD" w:rsidRDefault="004C48B9" w:rsidP="00A143F1">
            <w:pPr>
              <w:pStyle w:val="S-O-P"/>
              <w:spacing w:line="220" w:lineRule="exact"/>
            </w:pPr>
            <w:r w:rsidRPr="00966CCD">
              <w:t>P</w:t>
            </w:r>
          </w:p>
        </w:tc>
        <w:tc>
          <w:tcPr>
            <w:tcW w:w="1049" w:type="dxa"/>
          </w:tcPr>
          <w:p w14:paraId="759A736F" w14:textId="77777777" w:rsidR="004C48B9" w:rsidRPr="00966CCD" w:rsidRDefault="004C48B9" w:rsidP="00A143F1">
            <w:pPr>
              <w:pStyle w:val="S-O-P"/>
              <w:spacing w:line="220" w:lineRule="exact"/>
            </w:pPr>
            <w:r w:rsidRPr="00966CCD">
              <w:t>S</w:t>
            </w:r>
          </w:p>
        </w:tc>
        <w:tc>
          <w:tcPr>
            <w:tcW w:w="1049" w:type="dxa"/>
          </w:tcPr>
          <w:p w14:paraId="414B6674" w14:textId="77777777" w:rsidR="004C48B9" w:rsidRPr="00966CCD" w:rsidRDefault="004C48B9" w:rsidP="00A143F1">
            <w:pPr>
              <w:pStyle w:val="S-O-P"/>
              <w:spacing w:line="220" w:lineRule="exact"/>
            </w:pPr>
            <w:r w:rsidRPr="00966CCD">
              <w:t>S</w:t>
            </w:r>
          </w:p>
        </w:tc>
        <w:tc>
          <w:tcPr>
            <w:tcW w:w="1049" w:type="dxa"/>
          </w:tcPr>
          <w:p w14:paraId="04A6572C" w14:textId="77777777" w:rsidR="004C48B9" w:rsidRPr="00966CCD" w:rsidRDefault="004C48B9" w:rsidP="00A143F1">
            <w:pPr>
              <w:pStyle w:val="S-O-P"/>
              <w:spacing w:line="220" w:lineRule="exact"/>
            </w:pPr>
            <w:r w:rsidRPr="00966CCD">
              <w:t>S</w:t>
            </w:r>
          </w:p>
        </w:tc>
        <w:tc>
          <w:tcPr>
            <w:tcW w:w="1050" w:type="dxa"/>
          </w:tcPr>
          <w:p w14:paraId="7C6ADD17" w14:textId="77777777" w:rsidR="004C48B9" w:rsidRPr="00966CCD" w:rsidRDefault="004C48B9" w:rsidP="00A143F1">
            <w:pPr>
              <w:pStyle w:val="S-O-P"/>
              <w:spacing w:line="220" w:lineRule="exact"/>
            </w:pPr>
            <w:r w:rsidRPr="00966CCD">
              <w:t>S</w:t>
            </w:r>
          </w:p>
        </w:tc>
      </w:tr>
      <w:tr w:rsidR="004C48B9" w:rsidRPr="00966CCD" w14:paraId="73E6BE38" w14:textId="77777777" w:rsidTr="00A143F1">
        <w:tc>
          <w:tcPr>
            <w:tcW w:w="3785" w:type="dxa"/>
          </w:tcPr>
          <w:p w14:paraId="5990E943" w14:textId="77777777" w:rsidR="004C48B9" w:rsidRPr="00966CCD" w:rsidRDefault="004C48B9" w:rsidP="00A143F1">
            <w:pPr>
              <w:pStyle w:val="FABodyCopy"/>
              <w:spacing w:line="220" w:lineRule="exact"/>
              <w:rPr>
                <w:color w:val="000000" w:themeColor="text1"/>
              </w:rPr>
            </w:pPr>
            <w:proofErr w:type="spellStart"/>
            <w:r w:rsidRPr="00966CCD">
              <w:rPr>
                <w:color w:val="000000" w:themeColor="text1"/>
              </w:rPr>
              <w:t>Selec</w:t>
            </w:r>
            <w:proofErr w:type="spellEnd"/>
            <w:r w:rsidRPr="00966CCD">
              <w:rPr>
                <w:color w:val="000000" w:themeColor="text1"/>
              </w:rPr>
              <w:t>-Terrain traction management system — floor dial with five traction control settings (4x4 only)</w:t>
            </w:r>
          </w:p>
        </w:tc>
        <w:tc>
          <w:tcPr>
            <w:tcW w:w="1049" w:type="dxa"/>
          </w:tcPr>
          <w:p w14:paraId="2751A26E" w14:textId="77777777" w:rsidR="004C48B9" w:rsidRPr="00966CCD" w:rsidRDefault="004C48B9" w:rsidP="00A143F1">
            <w:pPr>
              <w:pStyle w:val="S-O-P"/>
              <w:spacing w:line="220" w:lineRule="exact"/>
            </w:pPr>
            <w:r w:rsidRPr="00966CCD">
              <w:t>S</w:t>
            </w:r>
          </w:p>
        </w:tc>
        <w:tc>
          <w:tcPr>
            <w:tcW w:w="1049" w:type="dxa"/>
          </w:tcPr>
          <w:p w14:paraId="01D12FCE" w14:textId="77777777" w:rsidR="004C48B9" w:rsidRPr="00966CCD" w:rsidRDefault="004C48B9" w:rsidP="00A143F1">
            <w:pPr>
              <w:pStyle w:val="S-O-P"/>
              <w:spacing w:line="220" w:lineRule="exact"/>
            </w:pPr>
            <w:r w:rsidRPr="00966CCD">
              <w:t>S</w:t>
            </w:r>
          </w:p>
        </w:tc>
        <w:tc>
          <w:tcPr>
            <w:tcW w:w="1049" w:type="dxa"/>
          </w:tcPr>
          <w:p w14:paraId="51239D25" w14:textId="77777777" w:rsidR="004C48B9" w:rsidRPr="00966CCD" w:rsidRDefault="004C48B9" w:rsidP="00A143F1">
            <w:pPr>
              <w:pStyle w:val="S-O-P"/>
              <w:spacing w:line="220" w:lineRule="exact"/>
            </w:pPr>
            <w:r w:rsidRPr="00966CCD">
              <w:t>S</w:t>
            </w:r>
          </w:p>
        </w:tc>
        <w:tc>
          <w:tcPr>
            <w:tcW w:w="1049" w:type="dxa"/>
          </w:tcPr>
          <w:p w14:paraId="5E506DD5" w14:textId="77777777" w:rsidR="004C48B9" w:rsidRPr="00966CCD" w:rsidRDefault="004C48B9" w:rsidP="00A143F1">
            <w:pPr>
              <w:pStyle w:val="S-O-P"/>
              <w:spacing w:line="220" w:lineRule="exact"/>
            </w:pPr>
            <w:r w:rsidRPr="00966CCD">
              <w:t>S</w:t>
            </w:r>
          </w:p>
        </w:tc>
        <w:tc>
          <w:tcPr>
            <w:tcW w:w="1049" w:type="dxa"/>
          </w:tcPr>
          <w:p w14:paraId="4E92699B" w14:textId="77777777" w:rsidR="004C48B9" w:rsidRPr="00966CCD" w:rsidRDefault="004C48B9" w:rsidP="00A143F1">
            <w:pPr>
              <w:pStyle w:val="S-O-P"/>
              <w:spacing w:line="220" w:lineRule="exact"/>
            </w:pPr>
            <w:r w:rsidRPr="00966CCD">
              <w:t>S</w:t>
            </w:r>
          </w:p>
        </w:tc>
        <w:tc>
          <w:tcPr>
            <w:tcW w:w="1050" w:type="dxa"/>
          </w:tcPr>
          <w:p w14:paraId="61EA485B" w14:textId="77777777" w:rsidR="004C48B9" w:rsidRPr="00966CCD" w:rsidRDefault="004C48B9" w:rsidP="00A143F1">
            <w:pPr>
              <w:pStyle w:val="S-O-P"/>
              <w:spacing w:line="220" w:lineRule="exact"/>
            </w:pPr>
            <w:r w:rsidRPr="00966CCD">
              <w:t>S</w:t>
            </w:r>
          </w:p>
        </w:tc>
      </w:tr>
      <w:tr w:rsidR="004C48B9" w:rsidRPr="00966CCD" w14:paraId="7C849D88" w14:textId="77777777" w:rsidTr="00A143F1">
        <w:tc>
          <w:tcPr>
            <w:tcW w:w="3785" w:type="dxa"/>
          </w:tcPr>
          <w:p w14:paraId="761C7183" w14:textId="77777777" w:rsidR="004C48B9" w:rsidRPr="00966CCD" w:rsidRDefault="004C48B9" w:rsidP="00A143F1">
            <w:pPr>
              <w:pStyle w:val="FABodyCopy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Suspensions</w:t>
            </w:r>
          </w:p>
        </w:tc>
        <w:tc>
          <w:tcPr>
            <w:tcW w:w="1049" w:type="dxa"/>
          </w:tcPr>
          <w:p w14:paraId="3C3BA281" w14:textId="77777777" w:rsidR="004C48B9" w:rsidRPr="00966CCD" w:rsidRDefault="004C48B9" w:rsidP="00A143F1">
            <w:pPr>
              <w:pStyle w:val="S-O-P"/>
              <w:spacing w:line="220" w:lineRule="exact"/>
            </w:pPr>
          </w:p>
        </w:tc>
        <w:tc>
          <w:tcPr>
            <w:tcW w:w="1049" w:type="dxa"/>
          </w:tcPr>
          <w:p w14:paraId="56D608B4" w14:textId="77777777" w:rsidR="004C48B9" w:rsidRPr="00966CCD" w:rsidRDefault="004C48B9" w:rsidP="00A143F1">
            <w:pPr>
              <w:pStyle w:val="S-O-P"/>
              <w:spacing w:line="220" w:lineRule="exact"/>
            </w:pPr>
          </w:p>
        </w:tc>
        <w:tc>
          <w:tcPr>
            <w:tcW w:w="1049" w:type="dxa"/>
          </w:tcPr>
          <w:p w14:paraId="6C18B30F" w14:textId="77777777" w:rsidR="004C48B9" w:rsidRPr="00966CCD" w:rsidRDefault="004C48B9" w:rsidP="00A143F1">
            <w:pPr>
              <w:pStyle w:val="S-O-P"/>
              <w:spacing w:line="220" w:lineRule="exact"/>
            </w:pPr>
          </w:p>
        </w:tc>
        <w:tc>
          <w:tcPr>
            <w:tcW w:w="1049" w:type="dxa"/>
          </w:tcPr>
          <w:p w14:paraId="0A9A4635" w14:textId="77777777" w:rsidR="004C48B9" w:rsidRPr="00966CCD" w:rsidRDefault="004C48B9" w:rsidP="00A143F1">
            <w:pPr>
              <w:pStyle w:val="S-O-P"/>
              <w:spacing w:line="220" w:lineRule="exact"/>
            </w:pPr>
          </w:p>
        </w:tc>
        <w:tc>
          <w:tcPr>
            <w:tcW w:w="1049" w:type="dxa"/>
          </w:tcPr>
          <w:p w14:paraId="5B840730" w14:textId="77777777" w:rsidR="004C48B9" w:rsidRPr="00966CCD" w:rsidRDefault="004C48B9" w:rsidP="00A143F1">
            <w:pPr>
              <w:pStyle w:val="S-O-P"/>
              <w:spacing w:line="220" w:lineRule="exact"/>
            </w:pPr>
          </w:p>
        </w:tc>
        <w:tc>
          <w:tcPr>
            <w:tcW w:w="1050" w:type="dxa"/>
          </w:tcPr>
          <w:p w14:paraId="7314B585" w14:textId="77777777" w:rsidR="004C48B9" w:rsidRPr="00966CCD" w:rsidRDefault="004C48B9" w:rsidP="00A143F1">
            <w:pPr>
              <w:pStyle w:val="S-O-P"/>
              <w:spacing w:line="220" w:lineRule="exact"/>
            </w:pPr>
          </w:p>
        </w:tc>
      </w:tr>
      <w:tr w:rsidR="004C48B9" w:rsidRPr="00966CCD" w14:paraId="40DF5CAB" w14:textId="77777777" w:rsidTr="00A143F1">
        <w:tc>
          <w:tcPr>
            <w:tcW w:w="3785" w:type="dxa"/>
          </w:tcPr>
          <w:p w14:paraId="069C721B" w14:textId="77777777" w:rsidR="004C48B9" w:rsidRPr="008F1B26" w:rsidRDefault="004C48B9" w:rsidP="00A143F1">
            <w:pPr>
              <w:pStyle w:val="FABodyIndent1"/>
              <w:spacing w:line="220" w:lineRule="exact"/>
            </w:pPr>
            <w:r w:rsidRPr="008F1B26">
              <w:t xml:space="preserve">Normal duty (standard on 4x4 models only, included on 4x2 models with rear </w:t>
            </w:r>
            <w:r w:rsidRPr="008F1B26">
              <w:br/>
              <w:t xml:space="preserve">load-leveling suspension) </w:t>
            </w:r>
          </w:p>
        </w:tc>
        <w:tc>
          <w:tcPr>
            <w:tcW w:w="1049" w:type="dxa"/>
          </w:tcPr>
          <w:p w14:paraId="3AD2277D" w14:textId="77777777" w:rsidR="004C48B9" w:rsidRPr="00966CCD" w:rsidRDefault="004C48B9" w:rsidP="00A143F1">
            <w:pPr>
              <w:pStyle w:val="S-O-P"/>
              <w:spacing w:line="220" w:lineRule="exact"/>
            </w:pPr>
            <w:r w:rsidRPr="00966CCD">
              <w:t>S</w:t>
            </w:r>
          </w:p>
        </w:tc>
        <w:tc>
          <w:tcPr>
            <w:tcW w:w="1049" w:type="dxa"/>
          </w:tcPr>
          <w:p w14:paraId="2B41AA4C" w14:textId="77777777" w:rsidR="004C48B9" w:rsidRPr="00966CCD" w:rsidRDefault="004C48B9" w:rsidP="00A143F1">
            <w:pPr>
              <w:pStyle w:val="S-O-P"/>
              <w:spacing w:line="220" w:lineRule="exact"/>
            </w:pPr>
            <w:r w:rsidRPr="00966CCD">
              <w:t>S</w:t>
            </w:r>
          </w:p>
        </w:tc>
        <w:tc>
          <w:tcPr>
            <w:tcW w:w="1049" w:type="dxa"/>
          </w:tcPr>
          <w:p w14:paraId="112EEED1" w14:textId="77777777" w:rsidR="004C48B9" w:rsidRPr="00966CCD" w:rsidRDefault="004C48B9" w:rsidP="00A143F1">
            <w:pPr>
              <w:pStyle w:val="S-O-P"/>
              <w:spacing w:line="220" w:lineRule="exact"/>
            </w:pPr>
            <w:r w:rsidRPr="00966CCD">
              <w:t>S (4x2)</w:t>
            </w:r>
          </w:p>
        </w:tc>
        <w:tc>
          <w:tcPr>
            <w:tcW w:w="1049" w:type="dxa"/>
          </w:tcPr>
          <w:p w14:paraId="508C8D29" w14:textId="77777777" w:rsidR="004C48B9" w:rsidRPr="00966CCD" w:rsidRDefault="004C48B9" w:rsidP="00A143F1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1049" w:type="dxa"/>
          </w:tcPr>
          <w:p w14:paraId="3B103171" w14:textId="77777777" w:rsidR="004C48B9" w:rsidRPr="00966CCD" w:rsidRDefault="004C48B9" w:rsidP="00A143F1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1050" w:type="dxa"/>
          </w:tcPr>
          <w:p w14:paraId="774583D4" w14:textId="77777777" w:rsidR="004C48B9" w:rsidRPr="00966CCD" w:rsidRDefault="004C48B9" w:rsidP="00A143F1">
            <w:pPr>
              <w:pStyle w:val="S-O-P"/>
              <w:spacing w:line="220" w:lineRule="exact"/>
            </w:pPr>
            <w:r>
              <w:t>NA</w:t>
            </w:r>
          </w:p>
        </w:tc>
      </w:tr>
      <w:tr w:rsidR="004C48B9" w:rsidRPr="00966CCD" w14:paraId="687A8BA6" w14:textId="77777777" w:rsidTr="00A143F1">
        <w:tc>
          <w:tcPr>
            <w:tcW w:w="3785" w:type="dxa"/>
          </w:tcPr>
          <w:p w14:paraId="53F2E150" w14:textId="77777777" w:rsidR="004C48B9" w:rsidRPr="008F1B26" w:rsidRDefault="004C48B9" w:rsidP="00A143F1">
            <w:pPr>
              <w:pStyle w:val="FABodyIndent1"/>
              <w:spacing w:line="220" w:lineRule="exact"/>
            </w:pPr>
            <w:r w:rsidRPr="008F1B26">
              <w:t>Quadra-Lift air suspension system — features air springs that replace conventional coil springs at each wheel, with five modes totaling 3.6 in. of lift</w:t>
            </w:r>
          </w:p>
        </w:tc>
        <w:tc>
          <w:tcPr>
            <w:tcW w:w="1049" w:type="dxa"/>
          </w:tcPr>
          <w:p w14:paraId="27BAA80F" w14:textId="77777777" w:rsidR="004C48B9" w:rsidRPr="00966CCD" w:rsidRDefault="004C48B9" w:rsidP="00A143F1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1049" w:type="dxa"/>
          </w:tcPr>
          <w:p w14:paraId="3ECE13CD" w14:textId="77777777" w:rsidR="004C48B9" w:rsidRPr="00966CCD" w:rsidRDefault="004C48B9" w:rsidP="00A143F1">
            <w:pPr>
              <w:pStyle w:val="S-O-P"/>
              <w:spacing w:line="220" w:lineRule="exact"/>
            </w:pPr>
            <w:r w:rsidRPr="00966CCD">
              <w:t>P</w:t>
            </w:r>
          </w:p>
        </w:tc>
        <w:tc>
          <w:tcPr>
            <w:tcW w:w="1049" w:type="dxa"/>
          </w:tcPr>
          <w:p w14:paraId="02DA7CD6" w14:textId="77777777" w:rsidR="004C48B9" w:rsidRPr="00966CCD" w:rsidRDefault="004C48B9" w:rsidP="00A143F1">
            <w:pPr>
              <w:pStyle w:val="S-O-P"/>
              <w:spacing w:line="220" w:lineRule="exact"/>
            </w:pPr>
            <w:r w:rsidRPr="00966CCD">
              <w:t>S (4x4)</w:t>
            </w:r>
          </w:p>
        </w:tc>
        <w:tc>
          <w:tcPr>
            <w:tcW w:w="1049" w:type="dxa"/>
          </w:tcPr>
          <w:p w14:paraId="12F3DDA9" w14:textId="77777777" w:rsidR="004C48B9" w:rsidRPr="00966CCD" w:rsidRDefault="004C48B9" w:rsidP="00A143F1">
            <w:pPr>
              <w:pStyle w:val="S-O-P"/>
              <w:spacing w:line="220" w:lineRule="exact"/>
            </w:pPr>
            <w:r w:rsidRPr="00966CCD">
              <w:t>S</w:t>
            </w:r>
          </w:p>
        </w:tc>
        <w:tc>
          <w:tcPr>
            <w:tcW w:w="1049" w:type="dxa"/>
          </w:tcPr>
          <w:p w14:paraId="308B4D8D" w14:textId="77777777" w:rsidR="004C48B9" w:rsidRPr="00966CCD" w:rsidRDefault="004C48B9" w:rsidP="00A143F1">
            <w:pPr>
              <w:pStyle w:val="S-O-P"/>
              <w:spacing w:line="220" w:lineRule="exact"/>
            </w:pPr>
            <w:r w:rsidRPr="00966CCD">
              <w:t>S</w:t>
            </w:r>
          </w:p>
        </w:tc>
        <w:tc>
          <w:tcPr>
            <w:tcW w:w="1050" w:type="dxa"/>
          </w:tcPr>
          <w:p w14:paraId="6B2AEAB1" w14:textId="77777777" w:rsidR="004C48B9" w:rsidRPr="00966CCD" w:rsidRDefault="004C48B9" w:rsidP="00A143F1">
            <w:pPr>
              <w:pStyle w:val="S-O-P"/>
              <w:spacing w:line="220" w:lineRule="exact"/>
            </w:pPr>
            <w:r w:rsidRPr="00966CCD">
              <w:t>S</w:t>
            </w:r>
          </w:p>
        </w:tc>
      </w:tr>
      <w:tr w:rsidR="004C48B9" w:rsidRPr="00966CCD" w14:paraId="646DECFC" w14:textId="77777777" w:rsidTr="00A143F1">
        <w:tc>
          <w:tcPr>
            <w:tcW w:w="3785" w:type="dxa"/>
          </w:tcPr>
          <w:p w14:paraId="404C492E" w14:textId="77777777" w:rsidR="004C48B9" w:rsidRPr="008F1B26" w:rsidRDefault="004C48B9" w:rsidP="00A143F1">
            <w:pPr>
              <w:pStyle w:val="FABodyIndent1"/>
              <w:widowControl/>
              <w:spacing w:line="220" w:lineRule="exact"/>
            </w:pPr>
            <w:r w:rsidRPr="008F1B26">
              <w:t>Rear load-leveling (includes normal-duty suspension)</w:t>
            </w:r>
          </w:p>
        </w:tc>
        <w:tc>
          <w:tcPr>
            <w:tcW w:w="1049" w:type="dxa"/>
          </w:tcPr>
          <w:p w14:paraId="49A03670" w14:textId="77777777" w:rsidR="004C48B9" w:rsidRPr="00966CCD" w:rsidRDefault="004C48B9" w:rsidP="00A143F1">
            <w:pPr>
              <w:pStyle w:val="S-O-P"/>
              <w:widowControl/>
              <w:spacing w:line="220" w:lineRule="exact"/>
            </w:pPr>
            <w:r w:rsidRPr="00966CCD">
              <w:t>P</w:t>
            </w:r>
          </w:p>
        </w:tc>
        <w:tc>
          <w:tcPr>
            <w:tcW w:w="1049" w:type="dxa"/>
          </w:tcPr>
          <w:p w14:paraId="22554087" w14:textId="77777777" w:rsidR="004C48B9" w:rsidRPr="00966CCD" w:rsidRDefault="004C48B9" w:rsidP="00A143F1">
            <w:pPr>
              <w:pStyle w:val="S-O-P"/>
              <w:widowControl/>
              <w:spacing w:line="220" w:lineRule="exact"/>
            </w:pPr>
            <w:r w:rsidRPr="00966CCD">
              <w:t>P</w:t>
            </w:r>
          </w:p>
        </w:tc>
        <w:tc>
          <w:tcPr>
            <w:tcW w:w="1049" w:type="dxa"/>
          </w:tcPr>
          <w:p w14:paraId="3B994CB7" w14:textId="77777777" w:rsidR="004C48B9" w:rsidRPr="00966CCD" w:rsidRDefault="004C48B9" w:rsidP="00A143F1">
            <w:pPr>
              <w:pStyle w:val="S-O-P"/>
              <w:widowControl/>
              <w:spacing w:line="220" w:lineRule="exact"/>
            </w:pPr>
            <w:r w:rsidRPr="00966CCD">
              <w:t>S</w:t>
            </w:r>
          </w:p>
        </w:tc>
        <w:tc>
          <w:tcPr>
            <w:tcW w:w="1049" w:type="dxa"/>
          </w:tcPr>
          <w:p w14:paraId="0320E1E0" w14:textId="77777777" w:rsidR="004C48B9" w:rsidRPr="00966CCD" w:rsidRDefault="004C48B9" w:rsidP="00A143F1">
            <w:pPr>
              <w:pStyle w:val="S-O-P"/>
              <w:widowControl/>
              <w:spacing w:line="220" w:lineRule="exact"/>
            </w:pPr>
            <w:r w:rsidRPr="00966CCD">
              <w:t>S</w:t>
            </w:r>
          </w:p>
        </w:tc>
        <w:tc>
          <w:tcPr>
            <w:tcW w:w="1049" w:type="dxa"/>
          </w:tcPr>
          <w:p w14:paraId="1F85F63D" w14:textId="77777777" w:rsidR="004C48B9" w:rsidRPr="00966CCD" w:rsidRDefault="004C48B9" w:rsidP="00A143F1">
            <w:pPr>
              <w:pStyle w:val="S-O-P"/>
              <w:widowControl/>
              <w:spacing w:line="220" w:lineRule="exact"/>
            </w:pPr>
            <w:r w:rsidRPr="00966CCD">
              <w:t>S</w:t>
            </w:r>
          </w:p>
        </w:tc>
        <w:tc>
          <w:tcPr>
            <w:tcW w:w="1050" w:type="dxa"/>
          </w:tcPr>
          <w:p w14:paraId="71444DEA" w14:textId="77777777" w:rsidR="004C48B9" w:rsidRPr="00966CCD" w:rsidRDefault="004C48B9" w:rsidP="00A143F1">
            <w:pPr>
              <w:pStyle w:val="S-O-P"/>
              <w:widowControl/>
              <w:spacing w:line="220" w:lineRule="exact"/>
            </w:pPr>
            <w:r w:rsidRPr="00966CCD">
              <w:t>S</w:t>
            </w:r>
          </w:p>
        </w:tc>
      </w:tr>
      <w:tr w:rsidR="004C48B9" w:rsidRPr="00966CCD" w14:paraId="342C583B" w14:textId="77777777" w:rsidTr="00A143F1">
        <w:tc>
          <w:tcPr>
            <w:tcW w:w="3785" w:type="dxa"/>
          </w:tcPr>
          <w:p w14:paraId="68297DCD" w14:textId="77777777" w:rsidR="004C48B9" w:rsidRPr="00966CCD" w:rsidRDefault="004C48B9" w:rsidP="00A143F1">
            <w:pPr>
              <w:pStyle w:val="FABodyCopy"/>
              <w:keepNext/>
              <w:keepLines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lastRenderedPageBreak/>
              <w:t xml:space="preserve">Transfer Case/4WD System </w:t>
            </w:r>
          </w:p>
        </w:tc>
        <w:tc>
          <w:tcPr>
            <w:tcW w:w="1049" w:type="dxa"/>
          </w:tcPr>
          <w:p w14:paraId="1ACBFDC9" w14:textId="77777777" w:rsidR="004C48B9" w:rsidRPr="00152DC5" w:rsidRDefault="004C48B9" w:rsidP="00A143F1">
            <w:pPr>
              <w:pStyle w:val="S-O-P"/>
              <w:keepNext/>
              <w:keepLines/>
              <w:spacing w:line="220" w:lineRule="exact"/>
            </w:pPr>
          </w:p>
        </w:tc>
        <w:tc>
          <w:tcPr>
            <w:tcW w:w="1049" w:type="dxa"/>
          </w:tcPr>
          <w:p w14:paraId="1ED3D978" w14:textId="77777777" w:rsidR="004C48B9" w:rsidRPr="00152DC5" w:rsidRDefault="004C48B9" w:rsidP="00A143F1">
            <w:pPr>
              <w:pStyle w:val="S-O-P"/>
              <w:keepNext/>
              <w:keepLines/>
              <w:spacing w:line="220" w:lineRule="exact"/>
            </w:pPr>
          </w:p>
        </w:tc>
        <w:tc>
          <w:tcPr>
            <w:tcW w:w="1049" w:type="dxa"/>
          </w:tcPr>
          <w:p w14:paraId="404A9514" w14:textId="77777777" w:rsidR="004C48B9" w:rsidRPr="00152DC5" w:rsidRDefault="004C48B9" w:rsidP="00A143F1">
            <w:pPr>
              <w:pStyle w:val="S-O-P"/>
              <w:keepNext/>
              <w:keepLines/>
              <w:spacing w:line="220" w:lineRule="exact"/>
            </w:pPr>
          </w:p>
        </w:tc>
        <w:tc>
          <w:tcPr>
            <w:tcW w:w="1049" w:type="dxa"/>
          </w:tcPr>
          <w:p w14:paraId="0845FADC" w14:textId="77777777" w:rsidR="004C48B9" w:rsidRPr="00152DC5" w:rsidRDefault="004C48B9" w:rsidP="00A143F1">
            <w:pPr>
              <w:pStyle w:val="S-O-P"/>
              <w:keepNext/>
              <w:keepLines/>
              <w:spacing w:line="220" w:lineRule="exact"/>
            </w:pPr>
          </w:p>
        </w:tc>
        <w:tc>
          <w:tcPr>
            <w:tcW w:w="1049" w:type="dxa"/>
          </w:tcPr>
          <w:p w14:paraId="7FB56E2F" w14:textId="77777777" w:rsidR="004C48B9" w:rsidRPr="00152DC5" w:rsidRDefault="004C48B9" w:rsidP="00A143F1">
            <w:pPr>
              <w:pStyle w:val="S-O-P"/>
              <w:keepNext/>
              <w:keepLines/>
              <w:spacing w:line="220" w:lineRule="exact"/>
            </w:pPr>
          </w:p>
        </w:tc>
        <w:tc>
          <w:tcPr>
            <w:tcW w:w="1050" w:type="dxa"/>
          </w:tcPr>
          <w:p w14:paraId="6E50FDFA" w14:textId="77777777" w:rsidR="004C48B9" w:rsidRPr="00152DC5" w:rsidRDefault="004C48B9" w:rsidP="00A143F1">
            <w:pPr>
              <w:pStyle w:val="S-O-P"/>
              <w:keepNext/>
              <w:keepLines/>
              <w:spacing w:line="220" w:lineRule="exact"/>
            </w:pPr>
          </w:p>
        </w:tc>
      </w:tr>
      <w:tr w:rsidR="004C48B9" w:rsidRPr="00966CCD" w14:paraId="1EA6F40A" w14:textId="77777777" w:rsidTr="00A143F1">
        <w:tc>
          <w:tcPr>
            <w:tcW w:w="3785" w:type="dxa"/>
          </w:tcPr>
          <w:p w14:paraId="2441A561" w14:textId="77777777" w:rsidR="004C48B9" w:rsidRPr="004F09E0" w:rsidRDefault="004C48B9" w:rsidP="00A143F1">
            <w:pPr>
              <w:pStyle w:val="FABodyIndent1"/>
            </w:pPr>
            <w:r w:rsidRPr="004F09E0">
              <w:t xml:space="preserve">Quadra-Trac I full-time single-speed </w:t>
            </w:r>
            <w:r>
              <w:br/>
            </w:r>
            <w:r w:rsidRPr="004F09E0">
              <w:t>4WD (4x4 only)</w:t>
            </w:r>
          </w:p>
        </w:tc>
        <w:tc>
          <w:tcPr>
            <w:tcW w:w="1049" w:type="dxa"/>
          </w:tcPr>
          <w:p w14:paraId="05723AD5" w14:textId="77777777" w:rsidR="004C48B9" w:rsidRPr="00152DC5" w:rsidRDefault="004C48B9" w:rsidP="00A143F1">
            <w:pPr>
              <w:pStyle w:val="S-O-P"/>
              <w:keepNext/>
              <w:keepLines/>
              <w:spacing w:line="220" w:lineRule="exact"/>
            </w:pPr>
            <w:r w:rsidRPr="00152DC5">
              <w:t>S</w:t>
            </w:r>
          </w:p>
        </w:tc>
        <w:tc>
          <w:tcPr>
            <w:tcW w:w="1049" w:type="dxa"/>
          </w:tcPr>
          <w:p w14:paraId="0A47A086" w14:textId="77777777" w:rsidR="004C48B9" w:rsidRPr="00152DC5" w:rsidRDefault="004C48B9" w:rsidP="00A143F1">
            <w:pPr>
              <w:pStyle w:val="S-O-P"/>
              <w:keepNext/>
              <w:keepLines/>
              <w:spacing w:line="220" w:lineRule="exact"/>
            </w:pPr>
            <w:r w:rsidRPr="00152DC5">
              <w:t>S</w:t>
            </w:r>
          </w:p>
        </w:tc>
        <w:tc>
          <w:tcPr>
            <w:tcW w:w="1049" w:type="dxa"/>
          </w:tcPr>
          <w:p w14:paraId="78E5EF6C" w14:textId="77777777" w:rsidR="004C48B9" w:rsidRPr="00152DC5" w:rsidRDefault="004C48B9" w:rsidP="00A143F1">
            <w:pPr>
              <w:pStyle w:val="S-O-P"/>
              <w:keepNext/>
              <w:keepLines/>
              <w:spacing w:line="220" w:lineRule="exact"/>
            </w:pPr>
            <w:r>
              <w:t>NA</w:t>
            </w:r>
          </w:p>
        </w:tc>
        <w:tc>
          <w:tcPr>
            <w:tcW w:w="1049" w:type="dxa"/>
          </w:tcPr>
          <w:p w14:paraId="281EEBA9" w14:textId="77777777" w:rsidR="004C48B9" w:rsidRPr="00152DC5" w:rsidRDefault="004C48B9" w:rsidP="00A143F1">
            <w:pPr>
              <w:pStyle w:val="S-O-P"/>
              <w:keepNext/>
              <w:keepLines/>
              <w:spacing w:line="220" w:lineRule="exact"/>
            </w:pPr>
            <w:r>
              <w:t>NA</w:t>
            </w:r>
          </w:p>
        </w:tc>
        <w:tc>
          <w:tcPr>
            <w:tcW w:w="1049" w:type="dxa"/>
          </w:tcPr>
          <w:p w14:paraId="45437BC0" w14:textId="77777777" w:rsidR="004C48B9" w:rsidRPr="00152DC5" w:rsidRDefault="004C48B9" w:rsidP="00A143F1">
            <w:pPr>
              <w:pStyle w:val="S-O-P"/>
              <w:keepNext/>
              <w:keepLines/>
              <w:spacing w:line="220" w:lineRule="exact"/>
            </w:pPr>
            <w:r>
              <w:t>NA</w:t>
            </w:r>
          </w:p>
        </w:tc>
        <w:tc>
          <w:tcPr>
            <w:tcW w:w="1050" w:type="dxa"/>
          </w:tcPr>
          <w:p w14:paraId="48EF47EC" w14:textId="77777777" w:rsidR="004C48B9" w:rsidRPr="00152DC5" w:rsidRDefault="004C48B9" w:rsidP="00A143F1">
            <w:pPr>
              <w:pStyle w:val="S-O-P"/>
              <w:keepNext/>
              <w:keepLines/>
              <w:spacing w:line="220" w:lineRule="exact"/>
            </w:pPr>
            <w:r>
              <w:t>NA</w:t>
            </w:r>
          </w:p>
        </w:tc>
      </w:tr>
      <w:tr w:rsidR="004C48B9" w:rsidRPr="00966CCD" w14:paraId="6B82451C" w14:textId="77777777" w:rsidTr="00A143F1">
        <w:tc>
          <w:tcPr>
            <w:tcW w:w="3785" w:type="dxa"/>
          </w:tcPr>
          <w:p w14:paraId="05ECEC2B" w14:textId="77777777" w:rsidR="004C48B9" w:rsidRPr="004F09E0" w:rsidRDefault="004C48B9" w:rsidP="00A143F1">
            <w:pPr>
              <w:pStyle w:val="FABodyIndent1"/>
            </w:pPr>
            <w:r w:rsidRPr="004F09E0">
              <w:t xml:space="preserve">Quadra-Trac II active 4WD includes </w:t>
            </w:r>
            <w:r>
              <w:br/>
            </w:r>
            <w:r w:rsidRPr="004F09E0">
              <w:t xml:space="preserve">two-speed transfer case and Hill-descent Control </w:t>
            </w:r>
          </w:p>
        </w:tc>
        <w:tc>
          <w:tcPr>
            <w:tcW w:w="1049" w:type="dxa"/>
          </w:tcPr>
          <w:p w14:paraId="6D2CDA80" w14:textId="77777777" w:rsidR="004C48B9" w:rsidRPr="00152DC5" w:rsidRDefault="004C48B9" w:rsidP="00A143F1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1049" w:type="dxa"/>
          </w:tcPr>
          <w:p w14:paraId="6CC75922" w14:textId="77777777" w:rsidR="004C48B9" w:rsidRPr="00152DC5" w:rsidRDefault="004C48B9" w:rsidP="00A143F1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1049" w:type="dxa"/>
          </w:tcPr>
          <w:p w14:paraId="36B35846" w14:textId="77777777" w:rsidR="004C48B9" w:rsidRPr="00152DC5" w:rsidRDefault="004C48B9" w:rsidP="00A143F1">
            <w:pPr>
              <w:pStyle w:val="S-O-P"/>
              <w:spacing w:line="220" w:lineRule="exact"/>
            </w:pPr>
            <w:r w:rsidRPr="00152DC5">
              <w:t>S</w:t>
            </w:r>
          </w:p>
        </w:tc>
        <w:tc>
          <w:tcPr>
            <w:tcW w:w="1049" w:type="dxa"/>
          </w:tcPr>
          <w:p w14:paraId="194E5710" w14:textId="77777777" w:rsidR="004C48B9" w:rsidRPr="00152DC5" w:rsidRDefault="004C48B9" w:rsidP="00A143F1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1049" w:type="dxa"/>
          </w:tcPr>
          <w:p w14:paraId="6D6ECE49" w14:textId="77777777" w:rsidR="004C48B9" w:rsidRPr="00152DC5" w:rsidRDefault="004C48B9" w:rsidP="00A143F1">
            <w:pPr>
              <w:pStyle w:val="S-O-P"/>
              <w:spacing w:line="220" w:lineRule="exact"/>
            </w:pPr>
            <w:r>
              <w:t>NA</w:t>
            </w:r>
          </w:p>
        </w:tc>
        <w:tc>
          <w:tcPr>
            <w:tcW w:w="1050" w:type="dxa"/>
          </w:tcPr>
          <w:p w14:paraId="4EECBFAE" w14:textId="77777777" w:rsidR="004C48B9" w:rsidRPr="00152DC5" w:rsidRDefault="004C48B9" w:rsidP="00A143F1">
            <w:pPr>
              <w:pStyle w:val="S-O-P"/>
              <w:spacing w:line="220" w:lineRule="exact"/>
              <w:rPr>
                <w:highlight w:val="yellow"/>
              </w:rPr>
            </w:pPr>
            <w:r>
              <w:t>NA</w:t>
            </w:r>
          </w:p>
        </w:tc>
      </w:tr>
      <w:tr w:rsidR="004C48B9" w:rsidRPr="00966CCD" w14:paraId="5018A92B" w14:textId="77777777" w:rsidTr="00A143F1">
        <w:tc>
          <w:tcPr>
            <w:tcW w:w="3785" w:type="dxa"/>
          </w:tcPr>
          <w:p w14:paraId="7FA22746" w14:textId="77777777" w:rsidR="004C48B9" w:rsidRPr="004F09E0" w:rsidRDefault="004C48B9" w:rsidP="00A143F1">
            <w:pPr>
              <w:pStyle w:val="FABodyIndent1"/>
            </w:pPr>
            <w:r w:rsidRPr="004F09E0">
              <w:t>Quadra-Drive II 4WD system includes electronic limited-slip differential for rear axle and Hill-descent Control</w:t>
            </w:r>
          </w:p>
        </w:tc>
        <w:tc>
          <w:tcPr>
            <w:tcW w:w="1049" w:type="dxa"/>
          </w:tcPr>
          <w:p w14:paraId="0AC99C0C" w14:textId="77777777" w:rsidR="004C48B9" w:rsidRPr="00152DC5" w:rsidRDefault="004C48B9" w:rsidP="00A143F1">
            <w:pPr>
              <w:pStyle w:val="S-O-P"/>
              <w:spacing w:line="220" w:lineRule="exact"/>
            </w:pPr>
            <w:r w:rsidRPr="00152DC5">
              <w:t>P</w:t>
            </w:r>
          </w:p>
        </w:tc>
        <w:tc>
          <w:tcPr>
            <w:tcW w:w="1049" w:type="dxa"/>
          </w:tcPr>
          <w:p w14:paraId="73743652" w14:textId="77777777" w:rsidR="004C48B9" w:rsidRPr="00152DC5" w:rsidRDefault="004C48B9" w:rsidP="00A143F1">
            <w:pPr>
              <w:pStyle w:val="S-O-P"/>
              <w:spacing w:line="220" w:lineRule="exact"/>
            </w:pPr>
            <w:r w:rsidRPr="00152DC5">
              <w:t>P</w:t>
            </w:r>
          </w:p>
        </w:tc>
        <w:tc>
          <w:tcPr>
            <w:tcW w:w="1049" w:type="dxa"/>
          </w:tcPr>
          <w:p w14:paraId="4C54F04F" w14:textId="77777777" w:rsidR="004C48B9" w:rsidRPr="00152DC5" w:rsidRDefault="004C48B9" w:rsidP="00A143F1">
            <w:pPr>
              <w:pStyle w:val="S-O-P"/>
              <w:spacing w:line="220" w:lineRule="exact"/>
            </w:pPr>
            <w:r w:rsidRPr="00152DC5">
              <w:t>P</w:t>
            </w:r>
          </w:p>
        </w:tc>
        <w:tc>
          <w:tcPr>
            <w:tcW w:w="1049" w:type="dxa"/>
          </w:tcPr>
          <w:p w14:paraId="7193DEBD" w14:textId="77777777" w:rsidR="004C48B9" w:rsidRPr="00152DC5" w:rsidRDefault="004C48B9" w:rsidP="00A143F1">
            <w:pPr>
              <w:pStyle w:val="S-O-P"/>
              <w:spacing w:line="220" w:lineRule="exact"/>
            </w:pPr>
            <w:r w:rsidRPr="00152DC5">
              <w:t>S</w:t>
            </w:r>
          </w:p>
        </w:tc>
        <w:tc>
          <w:tcPr>
            <w:tcW w:w="1049" w:type="dxa"/>
          </w:tcPr>
          <w:p w14:paraId="50D4E2E8" w14:textId="77777777" w:rsidR="004C48B9" w:rsidRPr="00152DC5" w:rsidRDefault="004C48B9" w:rsidP="00A143F1">
            <w:pPr>
              <w:pStyle w:val="S-O-P"/>
              <w:spacing w:line="220" w:lineRule="exact"/>
            </w:pPr>
            <w:r w:rsidRPr="00152DC5">
              <w:t>S</w:t>
            </w:r>
          </w:p>
        </w:tc>
        <w:tc>
          <w:tcPr>
            <w:tcW w:w="1050" w:type="dxa"/>
          </w:tcPr>
          <w:p w14:paraId="1211CE01" w14:textId="77777777" w:rsidR="004C48B9" w:rsidRPr="00152DC5" w:rsidRDefault="004C48B9" w:rsidP="00A143F1">
            <w:pPr>
              <w:pStyle w:val="S-O-P"/>
              <w:spacing w:line="220" w:lineRule="exact"/>
              <w:rPr>
                <w:highlight w:val="yellow"/>
              </w:rPr>
            </w:pPr>
            <w:r w:rsidRPr="00152DC5">
              <w:t>S</w:t>
            </w:r>
          </w:p>
        </w:tc>
      </w:tr>
    </w:tbl>
    <w:p w14:paraId="5D1EC849" w14:textId="77777777" w:rsidR="004C48B9" w:rsidRPr="00966CCD" w:rsidRDefault="004C48B9" w:rsidP="004C48B9">
      <w:pPr>
        <w:pStyle w:val="Heading3"/>
        <w:rPr>
          <w:color w:val="000000" w:themeColor="text1"/>
        </w:rPr>
      </w:pPr>
      <w:r w:rsidRPr="00966CCD">
        <w:rPr>
          <w:color w:val="000000" w:themeColor="text1"/>
        </w:rPr>
        <w:t>EXTERIOR FEATURES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3780"/>
        <w:gridCol w:w="1050"/>
        <w:gridCol w:w="1050"/>
        <w:gridCol w:w="1050"/>
        <w:gridCol w:w="1050"/>
        <w:gridCol w:w="1050"/>
        <w:gridCol w:w="1050"/>
      </w:tblGrid>
      <w:tr w:rsidR="004C48B9" w:rsidRPr="00966CCD" w14:paraId="431C355E" w14:textId="77777777" w:rsidTr="00A143F1">
        <w:trPr>
          <w:tblHeader/>
        </w:trPr>
        <w:tc>
          <w:tcPr>
            <w:tcW w:w="3780" w:type="dxa"/>
          </w:tcPr>
          <w:p w14:paraId="00F6876B" w14:textId="77777777" w:rsidR="004C48B9" w:rsidRPr="00966CCD" w:rsidRDefault="004C48B9" w:rsidP="00A143F1">
            <w:pPr>
              <w:pStyle w:val="TableSubhead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EXTERIOR FEATURES</w:t>
            </w:r>
          </w:p>
        </w:tc>
        <w:tc>
          <w:tcPr>
            <w:tcW w:w="1050" w:type="dxa"/>
            <w:vAlign w:val="bottom"/>
          </w:tcPr>
          <w:p w14:paraId="0CB5C0C2" w14:textId="77777777" w:rsidR="004C48B9" w:rsidRPr="00966CCD" w:rsidRDefault="004C48B9" w:rsidP="00A143F1">
            <w:pPr>
              <w:pStyle w:val="ModelSubhead"/>
              <w:rPr>
                <w:color w:val="000000" w:themeColor="text1"/>
                <w:sz w:val="15"/>
                <w:szCs w:val="15"/>
              </w:rPr>
            </w:pPr>
            <w:r w:rsidRPr="00152DC5">
              <w:rPr>
                <w:sz w:val="14"/>
                <w:szCs w:val="14"/>
              </w:rPr>
              <w:t>Wagoneer L</w:t>
            </w:r>
          </w:p>
        </w:tc>
        <w:tc>
          <w:tcPr>
            <w:tcW w:w="1050" w:type="dxa"/>
            <w:vAlign w:val="bottom"/>
          </w:tcPr>
          <w:p w14:paraId="33B07E63" w14:textId="77777777" w:rsidR="004C48B9" w:rsidRPr="00966CCD" w:rsidRDefault="004C48B9" w:rsidP="00A143F1">
            <w:pPr>
              <w:pStyle w:val="ModelSubhead"/>
              <w:rPr>
                <w:color w:val="000000" w:themeColor="text1"/>
                <w:sz w:val="15"/>
                <w:szCs w:val="15"/>
              </w:rPr>
            </w:pPr>
            <w:r w:rsidRPr="00152DC5">
              <w:rPr>
                <w:sz w:val="14"/>
                <w:szCs w:val="14"/>
              </w:rPr>
              <w:t>Wagoneer L Series II</w:t>
            </w:r>
          </w:p>
        </w:tc>
        <w:tc>
          <w:tcPr>
            <w:tcW w:w="1050" w:type="dxa"/>
            <w:vAlign w:val="bottom"/>
          </w:tcPr>
          <w:p w14:paraId="14ED6BE1" w14:textId="77777777" w:rsidR="004C48B9" w:rsidRPr="00966CCD" w:rsidRDefault="004C48B9" w:rsidP="00A143F1">
            <w:pPr>
              <w:pStyle w:val="ModelSubhead"/>
              <w:rPr>
                <w:color w:val="000000" w:themeColor="text1"/>
                <w:sz w:val="15"/>
                <w:szCs w:val="15"/>
              </w:rPr>
            </w:pPr>
            <w:r w:rsidRPr="00152DC5">
              <w:rPr>
                <w:sz w:val="14"/>
                <w:szCs w:val="14"/>
              </w:rPr>
              <w:t>Wagoneer L Series III</w:t>
            </w:r>
          </w:p>
        </w:tc>
        <w:tc>
          <w:tcPr>
            <w:tcW w:w="1050" w:type="dxa"/>
            <w:vAlign w:val="bottom"/>
          </w:tcPr>
          <w:p w14:paraId="735052A4" w14:textId="77777777" w:rsidR="004C48B9" w:rsidRPr="00966CCD" w:rsidRDefault="004C48B9" w:rsidP="00A143F1">
            <w:pPr>
              <w:pStyle w:val="ModelSubhead"/>
              <w:rPr>
                <w:color w:val="000000" w:themeColor="text1"/>
                <w:sz w:val="15"/>
                <w:szCs w:val="15"/>
              </w:rPr>
            </w:pPr>
            <w:r w:rsidRPr="00152DC5">
              <w:rPr>
                <w:sz w:val="14"/>
                <w:szCs w:val="14"/>
              </w:rPr>
              <w:t>Grand Wagoneer L</w:t>
            </w:r>
          </w:p>
        </w:tc>
        <w:tc>
          <w:tcPr>
            <w:tcW w:w="1050" w:type="dxa"/>
            <w:vAlign w:val="bottom"/>
          </w:tcPr>
          <w:p w14:paraId="6B7F531A" w14:textId="77777777" w:rsidR="004C48B9" w:rsidRPr="00966CCD" w:rsidRDefault="004C48B9" w:rsidP="00A143F1">
            <w:pPr>
              <w:pStyle w:val="ModelSubhead"/>
              <w:rPr>
                <w:color w:val="000000" w:themeColor="text1"/>
                <w:sz w:val="15"/>
                <w:szCs w:val="15"/>
              </w:rPr>
            </w:pPr>
            <w:r w:rsidRPr="00152DC5">
              <w:rPr>
                <w:sz w:val="14"/>
                <w:szCs w:val="14"/>
              </w:rPr>
              <w:t>Grand Wagoneer L Series II</w:t>
            </w:r>
          </w:p>
        </w:tc>
        <w:tc>
          <w:tcPr>
            <w:tcW w:w="1050" w:type="dxa"/>
            <w:vAlign w:val="bottom"/>
          </w:tcPr>
          <w:p w14:paraId="0EA3F5DF" w14:textId="77777777" w:rsidR="004C48B9" w:rsidRPr="00966CCD" w:rsidRDefault="004C48B9" w:rsidP="00A143F1">
            <w:pPr>
              <w:pStyle w:val="ModelSubhead"/>
              <w:rPr>
                <w:color w:val="000000" w:themeColor="text1"/>
                <w:sz w:val="15"/>
                <w:szCs w:val="15"/>
              </w:rPr>
            </w:pPr>
            <w:r w:rsidRPr="00152DC5">
              <w:rPr>
                <w:sz w:val="14"/>
                <w:szCs w:val="14"/>
              </w:rPr>
              <w:t>Grand Wagoneer L Series III</w:t>
            </w:r>
          </w:p>
        </w:tc>
      </w:tr>
      <w:tr w:rsidR="004C48B9" w:rsidRPr="00966CCD" w14:paraId="313B5554" w14:textId="77777777" w:rsidTr="00A143F1">
        <w:tc>
          <w:tcPr>
            <w:tcW w:w="3780" w:type="dxa"/>
          </w:tcPr>
          <w:p w14:paraId="2C382A52" w14:textId="77777777" w:rsidR="004C48B9" w:rsidRPr="00966CCD" w:rsidRDefault="004C48B9" w:rsidP="00A143F1">
            <w:pPr>
              <w:pStyle w:val="BodyCopy"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Fascia </w:t>
            </w:r>
          </w:p>
        </w:tc>
        <w:tc>
          <w:tcPr>
            <w:tcW w:w="1050" w:type="dxa"/>
          </w:tcPr>
          <w:p w14:paraId="01BC5719" w14:textId="77777777" w:rsidR="004C48B9" w:rsidRPr="00966CCD" w:rsidRDefault="004C48B9" w:rsidP="00A143F1">
            <w:pPr>
              <w:pStyle w:val="S-O-P"/>
              <w:spacing w:line="240" w:lineRule="auto"/>
            </w:pPr>
          </w:p>
        </w:tc>
        <w:tc>
          <w:tcPr>
            <w:tcW w:w="1050" w:type="dxa"/>
          </w:tcPr>
          <w:p w14:paraId="3165FC40" w14:textId="77777777" w:rsidR="004C48B9" w:rsidRPr="00966CCD" w:rsidRDefault="004C48B9" w:rsidP="00A143F1">
            <w:pPr>
              <w:pStyle w:val="S-O-P"/>
              <w:spacing w:line="240" w:lineRule="auto"/>
            </w:pPr>
          </w:p>
        </w:tc>
        <w:tc>
          <w:tcPr>
            <w:tcW w:w="1050" w:type="dxa"/>
          </w:tcPr>
          <w:p w14:paraId="308AF680" w14:textId="77777777" w:rsidR="004C48B9" w:rsidRPr="00966CCD" w:rsidRDefault="004C48B9" w:rsidP="00A143F1">
            <w:pPr>
              <w:pStyle w:val="S-O-P"/>
              <w:spacing w:line="240" w:lineRule="auto"/>
            </w:pPr>
          </w:p>
        </w:tc>
        <w:tc>
          <w:tcPr>
            <w:tcW w:w="1050" w:type="dxa"/>
          </w:tcPr>
          <w:p w14:paraId="5E1F4F69" w14:textId="77777777" w:rsidR="004C48B9" w:rsidRPr="00966CCD" w:rsidRDefault="004C48B9" w:rsidP="00A143F1">
            <w:pPr>
              <w:pStyle w:val="S-O-P"/>
              <w:spacing w:line="240" w:lineRule="auto"/>
            </w:pPr>
          </w:p>
        </w:tc>
        <w:tc>
          <w:tcPr>
            <w:tcW w:w="1050" w:type="dxa"/>
          </w:tcPr>
          <w:p w14:paraId="723650D9" w14:textId="77777777" w:rsidR="004C48B9" w:rsidRPr="00966CCD" w:rsidRDefault="004C48B9" w:rsidP="00A143F1">
            <w:pPr>
              <w:pStyle w:val="S-O-P"/>
              <w:spacing w:line="240" w:lineRule="auto"/>
            </w:pPr>
          </w:p>
        </w:tc>
        <w:tc>
          <w:tcPr>
            <w:tcW w:w="1050" w:type="dxa"/>
          </w:tcPr>
          <w:p w14:paraId="28C88FA4" w14:textId="77777777" w:rsidR="004C48B9" w:rsidRPr="00966CCD" w:rsidRDefault="004C48B9" w:rsidP="00A143F1">
            <w:pPr>
              <w:pStyle w:val="S-O-P"/>
              <w:spacing w:line="240" w:lineRule="auto"/>
            </w:pPr>
          </w:p>
        </w:tc>
      </w:tr>
      <w:tr w:rsidR="004C48B9" w:rsidRPr="00966CCD" w14:paraId="623AD5A3" w14:textId="77777777" w:rsidTr="00A143F1">
        <w:tc>
          <w:tcPr>
            <w:tcW w:w="3780" w:type="dxa"/>
          </w:tcPr>
          <w:p w14:paraId="4C454DAF" w14:textId="77777777" w:rsidR="004C48B9" w:rsidRPr="00966CCD" w:rsidRDefault="004C48B9" w:rsidP="00A143F1">
            <w:pPr>
              <w:pStyle w:val="BodyIndent1"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Body color with bright inserts</w:t>
            </w:r>
          </w:p>
        </w:tc>
        <w:tc>
          <w:tcPr>
            <w:tcW w:w="1050" w:type="dxa"/>
          </w:tcPr>
          <w:p w14:paraId="19C20812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43BC57AE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2B7C9072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64BE1DE8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6C8E4BD5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2A002291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</w:tr>
      <w:tr w:rsidR="004C48B9" w:rsidRPr="00966CCD" w14:paraId="3DC42090" w14:textId="77777777" w:rsidTr="00A143F1">
        <w:tc>
          <w:tcPr>
            <w:tcW w:w="3780" w:type="dxa"/>
          </w:tcPr>
          <w:p w14:paraId="0622BA91" w14:textId="77777777" w:rsidR="004C48B9" w:rsidRPr="00966CCD" w:rsidRDefault="004C48B9" w:rsidP="00A143F1">
            <w:pPr>
              <w:pStyle w:val="BodyIndent1"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Body color </w:t>
            </w:r>
          </w:p>
        </w:tc>
        <w:tc>
          <w:tcPr>
            <w:tcW w:w="1050" w:type="dxa"/>
          </w:tcPr>
          <w:p w14:paraId="7D5BF2D0" w14:textId="77777777" w:rsidR="004C48B9" w:rsidRPr="00966CCD" w:rsidRDefault="004C48B9" w:rsidP="00A143F1">
            <w:pPr>
              <w:pStyle w:val="S-O-P"/>
              <w:spacing w:line="240" w:lineRule="auto"/>
            </w:pPr>
            <w:r>
              <w:t>NA</w:t>
            </w:r>
          </w:p>
        </w:tc>
        <w:tc>
          <w:tcPr>
            <w:tcW w:w="1050" w:type="dxa"/>
          </w:tcPr>
          <w:p w14:paraId="4B7F00DC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P</w:t>
            </w:r>
          </w:p>
        </w:tc>
        <w:tc>
          <w:tcPr>
            <w:tcW w:w="1050" w:type="dxa"/>
          </w:tcPr>
          <w:p w14:paraId="6250D5F5" w14:textId="77777777" w:rsidR="004C48B9" w:rsidRPr="00966CCD" w:rsidRDefault="004C48B9" w:rsidP="00A143F1">
            <w:pPr>
              <w:pStyle w:val="S-O-P"/>
              <w:spacing w:line="240" w:lineRule="auto"/>
            </w:pPr>
            <w:r>
              <w:t>NA</w:t>
            </w:r>
          </w:p>
        </w:tc>
        <w:tc>
          <w:tcPr>
            <w:tcW w:w="1050" w:type="dxa"/>
          </w:tcPr>
          <w:p w14:paraId="522CF045" w14:textId="77777777" w:rsidR="004C48B9" w:rsidRPr="00966CCD" w:rsidRDefault="004C48B9" w:rsidP="00A143F1">
            <w:pPr>
              <w:pStyle w:val="S-O-P"/>
              <w:spacing w:line="240" w:lineRule="auto"/>
            </w:pPr>
            <w:r>
              <w:t>NA</w:t>
            </w:r>
          </w:p>
        </w:tc>
        <w:tc>
          <w:tcPr>
            <w:tcW w:w="1050" w:type="dxa"/>
          </w:tcPr>
          <w:p w14:paraId="210A5FDC" w14:textId="77777777" w:rsidR="004C48B9" w:rsidRPr="00966CCD" w:rsidRDefault="004C48B9" w:rsidP="00A143F1">
            <w:pPr>
              <w:pStyle w:val="S-O-P"/>
              <w:spacing w:line="240" w:lineRule="auto"/>
            </w:pPr>
            <w:r>
              <w:t>NA</w:t>
            </w:r>
          </w:p>
        </w:tc>
        <w:tc>
          <w:tcPr>
            <w:tcW w:w="1050" w:type="dxa"/>
          </w:tcPr>
          <w:p w14:paraId="260C37C4" w14:textId="77777777" w:rsidR="004C48B9" w:rsidRPr="00966CCD" w:rsidRDefault="004C48B9" w:rsidP="00A143F1">
            <w:pPr>
              <w:pStyle w:val="S-O-P"/>
              <w:spacing w:line="240" w:lineRule="auto"/>
            </w:pPr>
            <w:r>
              <w:t>NA</w:t>
            </w:r>
          </w:p>
        </w:tc>
      </w:tr>
      <w:tr w:rsidR="004C48B9" w:rsidRPr="00966CCD" w14:paraId="00D263E9" w14:textId="77777777" w:rsidTr="00A143F1">
        <w:tc>
          <w:tcPr>
            <w:tcW w:w="3780" w:type="dxa"/>
          </w:tcPr>
          <w:p w14:paraId="2821FD4B" w14:textId="77777777" w:rsidR="004C48B9" w:rsidRPr="00966CCD" w:rsidRDefault="004C48B9" w:rsidP="00A143F1">
            <w:pPr>
              <w:pStyle w:val="BodyCopy"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Roof </w:t>
            </w:r>
            <w:r>
              <w:rPr>
                <w:color w:val="000000" w:themeColor="text1"/>
              </w:rPr>
              <w:t>—</w:t>
            </w:r>
            <w:r w:rsidRPr="00966CCD">
              <w:rPr>
                <w:color w:val="000000" w:themeColor="text1"/>
              </w:rPr>
              <w:t xml:space="preserve"> body color</w:t>
            </w:r>
          </w:p>
        </w:tc>
        <w:tc>
          <w:tcPr>
            <w:tcW w:w="1050" w:type="dxa"/>
          </w:tcPr>
          <w:p w14:paraId="3AFEFCF0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633A6318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51F87CBD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44D64383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O</w:t>
            </w:r>
          </w:p>
        </w:tc>
        <w:tc>
          <w:tcPr>
            <w:tcW w:w="1050" w:type="dxa"/>
          </w:tcPr>
          <w:p w14:paraId="6AE8E529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O</w:t>
            </w:r>
          </w:p>
        </w:tc>
        <w:tc>
          <w:tcPr>
            <w:tcW w:w="1050" w:type="dxa"/>
          </w:tcPr>
          <w:p w14:paraId="03AC374E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O</w:t>
            </w:r>
          </w:p>
        </w:tc>
      </w:tr>
      <w:tr w:rsidR="004C48B9" w:rsidRPr="00966CCD" w14:paraId="6C34AC3D" w14:textId="77777777" w:rsidTr="00A143F1">
        <w:tc>
          <w:tcPr>
            <w:tcW w:w="3780" w:type="dxa"/>
          </w:tcPr>
          <w:p w14:paraId="224F9A71" w14:textId="77777777" w:rsidR="004C48B9" w:rsidRPr="00966CCD" w:rsidRDefault="004C48B9" w:rsidP="00A143F1">
            <w:pPr>
              <w:pStyle w:val="BodyCopy"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Roof </w:t>
            </w:r>
            <w:r>
              <w:rPr>
                <w:color w:val="000000" w:themeColor="text1"/>
              </w:rPr>
              <w:t>—</w:t>
            </w:r>
            <w:r w:rsidRPr="00966CCD">
              <w:rPr>
                <w:color w:val="000000" w:themeColor="text1"/>
              </w:rPr>
              <w:t xml:space="preserve"> black accent color</w:t>
            </w:r>
          </w:p>
        </w:tc>
        <w:tc>
          <w:tcPr>
            <w:tcW w:w="1050" w:type="dxa"/>
          </w:tcPr>
          <w:p w14:paraId="62E4AEC0" w14:textId="77777777" w:rsidR="004C48B9" w:rsidRPr="00966CCD" w:rsidRDefault="004C48B9" w:rsidP="00A143F1">
            <w:pPr>
              <w:pStyle w:val="S-O-P"/>
              <w:spacing w:line="240" w:lineRule="auto"/>
            </w:pPr>
            <w:r>
              <w:t>NA</w:t>
            </w:r>
          </w:p>
        </w:tc>
        <w:tc>
          <w:tcPr>
            <w:tcW w:w="1050" w:type="dxa"/>
          </w:tcPr>
          <w:p w14:paraId="7A10EEF3" w14:textId="77777777" w:rsidR="004C48B9" w:rsidRPr="00966CCD" w:rsidRDefault="004C48B9" w:rsidP="00A143F1">
            <w:pPr>
              <w:pStyle w:val="S-O-P"/>
              <w:spacing w:line="240" w:lineRule="auto"/>
            </w:pPr>
            <w:r>
              <w:t>NA</w:t>
            </w:r>
          </w:p>
        </w:tc>
        <w:tc>
          <w:tcPr>
            <w:tcW w:w="1050" w:type="dxa"/>
          </w:tcPr>
          <w:p w14:paraId="76ABD7B6" w14:textId="77777777" w:rsidR="004C48B9" w:rsidRPr="00966CCD" w:rsidRDefault="004C48B9" w:rsidP="00A143F1">
            <w:pPr>
              <w:pStyle w:val="S-O-P"/>
              <w:spacing w:line="240" w:lineRule="auto"/>
            </w:pPr>
            <w:r>
              <w:t>NA</w:t>
            </w:r>
          </w:p>
        </w:tc>
        <w:tc>
          <w:tcPr>
            <w:tcW w:w="1050" w:type="dxa"/>
          </w:tcPr>
          <w:p w14:paraId="397F4FA3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641EF70E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12F8C1EF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</w:tr>
      <w:tr w:rsidR="004C48B9" w:rsidRPr="00966CCD" w14:paraId="0558EF80" w14:textId="77777777" w:rsidTr="00A143F1">
        <w:tc>
          <w:tcPr>
            <w:tcW w:w="3780" w:type="dxa"/>
          </w:tcPr>
          <w:p w14:paraId="3BC085C3" w14:textId="77777777" w:rsidR="004C48B9" w:rsidRPr="00966CCD" w:rsidRDefault="004C48B9" w:rsidP="00A143F1">
            <w:pPr>
              <w:pStyle w:val="BodyCopy"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Liftgate — power </w:t>
            </w:r>
          </w:p>
        </w:tc>
        <w:tc>
          <w:tcPr>
            <w:tcW w:w="1050" w:type="dxa"/>
          </w:tcPr>
          <w:p w14:paraId="63D86F5E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013547B6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740CCD6E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2A31FDA2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5ADBFADA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44337694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</w:tr>
      <w:tr w:rsidR="004C48B9" w:rsidRPr="00966CCD" w14:paraId="74777037" w14:textId="77777777" w:rsidTr="00A143F1">
        <w:tc>
          <w:tcPr>
            <w:tcW w:w="3780" w:type="dxa"/>
          </w:tcPr>
          <w:p w14:paraId="3FE8ABE9" w14:textId="77777777" w:rsidR="004C48B9" w:rsidRPr="00966CCD" w:rsidRDefault="004C48B9" w:rsidP="00A143F1">
            <w:pPr>
              <w:pStyle w:val="BodyCopy"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Lighting</w:t>
            </w:r>
          </w:p>
        </w:tc>
        <w:tc>
          <w:tcPr>
            <w:tcW w:w="1050" w:type="dxa"/>
          </w:tcPr>
          <w:p w14:paraId="5C17DC24" w14:textId="77777777" w:rsidR="004C48B9" w:rsidRPr="00966CCD" w:rsidRDefault="004C48B9" w:rsidP="00A143F1">
            <w:pPr>
              <w:pStyle w:val="S-O-P"/>
              <w:spacing w:line="240" w:lineRule="auto"/>
            </w:pPr>
          </w:p>
        </w:tc>
        <w:tc>
          <w:tcPr>
            <w:tcW w:w="1050" w:type="dxa"/>
          </w:tcPr>
          <w:p w14:paraId="1A652A65" w14:textId="77777777" w:rsidR="004C48B9" w:rsidRPr="00966CCD" w:rsidRDefault="004C48B9" w:rsidP="00A143F1">
            <w:pPr>
              <w:pStyle w:val="S-O-P"/>
              <w:spacing w:line="240" w:lineRule="auto"/>
            </w:pPr>
          </w:p>
        </w:tc>
        <w:tc>
          <w:tcPr>
            <w:tcW w:w="1050" w:type="dxa"/>
          </w:tcPr>
          <w:p w14:paraId="36182BF3" w14:textId="77777777" w:rsidR="004C48B9" w:rsidRPr="00966CCD" w:rsidRDefault="004C48B9" w:rsidP="00A143F1">
            <w:pPr>
              <w:pStyle w:val="S-O-P"/>
              <w:spacing w:line="240" w:lineRule="auto"/>
            </w:pPr>
          </w:p>
        </w:tc>
        <w:tc>
          <w:tcPr>
            <w:tcW w:w="1050" w:type="dxa"/>
          </w:tcPr>
          <w:p w14:paraId="585AD926" w14:textId="77777777" w:rsidR="004C48B9" w:rsidRPr="00966CCD" w:rsidRDefault="004C48B9" w:rsidP="00A143F1">
            <w:pPr>
              <w:pStyle w:val="S-O-P"/>
              <w:spacing w:line="240" w:lineRule="auto"/>
            </w:pPr>
          </w:p>
        </w:tc>
        <w:tc>
          <w:tcPr>
            <w:tcW w:w="1050" w:type="dxa"/>
          </w:tcPr>
          <w:p w14:paraId="304978C6" w14:textId="77777777" w:rsidR="004C48B9" w:rsidRPr="00966CCD" w:rsidRDefault="004C48B9" w:rsidP="00A143F1">
            <w:pPr>
              <w:pStyle w:val="S-O-P"/>
              <w:spacing w:line="240" w:lineRule="auto"/>
            </w:pPr>
          </w:p>
        </w:tc>
        <w:tc>
          <w:tcPr>
            <w:tcW w:w="1050" w:type="dxa"/>
          </w:tcPr>
          <w:p w14:paraId="0DAB01F9" w14:textId="77777777" w:rsidR="004C48B9" w:rsidRPr="00966CCD" w:rsidRDefault="004C48B9" w:rsidP="00A143F1">
            <w:pPr>
              <w:pStyle w:val="S-O-P"/>
              <w:spacing w:line="240" w:lineRule="auto"/>
            </w:pPr>
          </w:p>
        </w:tc>
      </w:tr>
      <w:tr w:rsidR="004C48B9" w:rsidRPr="00966CCD" w14:paraId="6B3001F2" w14:textId="77777777" w:rsidTr="00A143F1">
        <w:tc>
          <w:tcPr>
            <w:tcW w:w="3780" w:type="dxa"/>
          </w:tcPr>
          <w:p w14:paraId="2518E81E" w14:textId="77777777" w:rsidR="004C48B9" w:rsidRPr="00966CCD" w:rsidRDefault="004C48B9" w:rsidP="00A143F1">
            <w:pPr>
              <w:pStyle w:val="BodyIndent1"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LED headlamps </w:t>
            </w:r>
          </w:p>
        </w:tc>
        <w:tc>
          <w:tcPr>
            <w:tcW w:w="1050" w:type="dxa"/>
          </w:tcPr>
          <w:p w14:paraId="478D7D5F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1A0F8160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5FE30DE0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24982796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7C337DD4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5E6F3423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</w:tr>
      <w:tr w:rsidR="004C48B9" w:rsidRPr="00966CCD" w14:paraId="23FB6B5B" w14:textId="77777777" w:rsidTr="00A143F1">
        <w:tc>
          <w:tcPr>
            <w:tcW w:w="3780" w:type="dxa"/>
          </w:tcPr>
          <w:p w14:paraId="2BC79BF3" w14:textId="77777777" w:rsidR="004C48B9" w:rsidRPr="00966CCD" w:rsidRDefault="004C48B9" w:rsidP="00A143F1">
            <w:pPr>
              <w:pStyle w:val="BodyIndent1"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LED daytime running headlamps </w:t>
            </w:r>
          </w:p>
        </w:tc>
        <w:tc>
          <w:tcPr>
            <w:tcW w:w="1050" w:type="dxa"/>
          </w:tcPr>
          <w:p w14:paraId="23B676A5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29F268B7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53A806FA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70207E22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2993CBF9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2604DF68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</w:tr>
      <w:tr w:rsidR="004C48B9" w:rsidRPr="00966CCD" w14:paraId="16F7F009" w14:textId="77777777" w:rsidTr="00A143F1">
        <w:tc>
          <w:tcPr>
            <w:tcW w:w="3780" w:type="dxa"/>
          </w:tcPr>
          <w:p w14:paraId="7F523BFA" w14:textId="77777777" w:rsidR="004C48B9" w:rsidRPr="00966CCD" w:rsidRDefault="004C48B9" w:rsidP="00A143F1">
            <w:pPr>
              <w:pStyle w:val="BodyIndent1"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LED fog lamps </w:t>
            </w:r>
          </w:p>
        </w:tc>
        <w:tc>
          <w:tcPr>
            <w:tcW w:w="1050" w:type="dxa"/>
          </w:tcPr>
          <w:p w14:paraId="10D3CF53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28C54D0A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342940B7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2DA47C48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1A409ACB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3B7F1FE9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</w:tr>
      <w:tr w:rsidR="004C48B9" w:rsidRPr="00966CCD" w14:paraId="39501F1F" w14:textId="77777777" w:rsidTr="00A143F1">
        <w:tc>
          <w:tcPr>
            <w:tcW w:w="3780" w:type="dxa"/>
          </w:tcPr>
          <w:p w14:paraId="40C03A33" w14:textId="77777777" w:rsidR="004C48B9" w:rsidRPr="00966CCD" w:rsidRDefault="004C48B9" w:rsidP="00A143F1">
            <w:pPr>
              <w:pStyle w:val="BodyIndent1"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LED taillamps</w:t>
            </w:r>
          </w:p>
        </w:tc>
        <w:tc>
          <w:tcPr>
            <w:tcW w:w="1050" w:type="dxa"/>
          </w:tcPr>
          <w:p w14:paraId="29858175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01C4318F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5EADFC6F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53BA2516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272DAA04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1DE019F2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</w:tr>
      <w:tr w:rsidR="004C48B9" w:rsidRPr="00966CCD" w14:paraId="395358C6" w14:textId="77777777" w:rsidTr="00A143F1">
        <w:tc>
          <w:tcPr>
            <w:tcW w:w="3780" w:type="dxa"/>
          </w:tcPr>
          <w:p w14:paraId="51C6C9AB" w14:textId="77777777" w:rsidR="004C48B9" w:rsidRPr="00966CCD" w:rsidRDefault="004C48B9" w:rsidP="00A143F1">
            <w:pPr>
              <w:pStyle w:val="BodyCopy"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Auto high-beam headlamp control system </w:t>
            </w:r>
          </w:p>
        </w:tc>
        <w:tc>
          <w:tcPr>
            <w:tcW w:w="1050" w:type="dxa"/>
          </w:tcPr>
          <w:p w14:paraId="5233840E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P</w:t>
            </w:r>
          </w:p>
        </w:tc>
        <w:tc>
          <w:tcPr>
            <w:tcW w:w="1050" w:type="dxa"/>
          </w:tcPr>
          <w:p w14:paraId="1D5DEC3F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P</w:t>
            </w:r>
          </w:p>
        </w:tc>
        <w:tc>
          <w:tcPr>
            <w:tcW w:w="1050" w:type="dxa"/>
          </w:tcPr>
          <w:p w14:paraId="373CFA97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39663432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20ED24A1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44A2EC63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</w:tr>
      <w:tr w:rsidR="004C48B9" w:rsidRPr="00966CCD" w14:paraId="2C2DEF04" w14:textId="77777777" w:rsidTr="00A143F1">
        <w:tc>
          <w:tcPr>
            <w:tcW w:w="3780" w:type="dxa"/>
          </w:tcPr>
          <w:p w14:paraId="4D81705B" w14:textId="77777777" w:rsidR="004C48B9" w:rsidRPr="00966CCD" w:rsidRDefault="004C48B9" w:rsidP="00A143F1">
            <w:pPr>
              <w:pStyle w:val="BodyCopy"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Mirrors </w:t>
            </w:r>
          </w:p>
        </w:tc>
        <w:tc>
          <w:tcPr>
            <w:tcW w:w="1050" w:type="dxa"/>
          </w:tcPr>
          <w:p w14:paraId="79C03762" w14:textId="77777777" w:rsidR="004C48B9" w:rsidRPr="00966CCD" w:rsidRDefault="004C48B9" w:rsidP="00A143F1">
            <w:pPr>
              <w:pStyle w:val="S-O-P"/>
              <w:spacing w:line="240" w:lineRule="auto"/>
            </w:pPr>
          </w:p>
        </w:tc>
        <w:tc>
          <w:tcPr>
            <w:tcW w:w="1050" w:type="dxa"/>
          </w:tcPr>
          <w:p w14:paraId="5E19B31F" w14:textId="77777777" w:rsidR="004C48B9" w:rsidRPr="00966CCD" w:rsidRDefault="004C48B9" w:rsidP="00A143F1">
            <w:pPr>
              <w:pStyle w:val="S-O-P"/>
              <w:spacing w:line="240" w:lineRule="auto"/>
            </w:pPr>
          </w:p>
        </w:tc>
        <w:tc>
          <w:tcPr>
            <w:tcW w:w="1050" w:type="dxa"/>
          </w:tcPr>
          <w:p w14:paraId="1AF9844E" w14:textId="77777777" w:rsidR="004C48B9" w:rsidRPr="00966CCD" w:rsidRDefault="004C48B9" w:rsidP="00A143F1">
            <w:pPr>
              <w:pStyle w:val="S-O-P"/>
              <w:spacing w:line="240" w:lineRule="auto"/>
            </w:pPr>
          </w:p>
        </w:tc>
        <w:tc>
          <w:tcPr>
            <w:tcW w:w="1050" w:type="dxa"/>
          </w:tcPr>
          <w:p w14:paraId="71556838" w14:textId="77777777" w:rsidR="004C48B9" w:rsidRPr="00966CCD" w:rsidRDefault="004C48B9" w:rsidP="00A143F1">
            <w:pPr>
              <w:pStyle w:val="S-O-P"/>
              <w:spacing w:line="240" w:lineRule="auto"/>
            </w:pPr>
          </w:p>
        </w:tc>
        <w:tc>
          <w:tcPr>
            <w:tcW w:w="1050" w:type="dxa"/>
          </w:tcPr>
          <w:p w14:paraId="748C1BE9" w14:textId="77777777" w:rsidR="004C48B9" w:rsidRPr="00966CCD" w:rsidRDefault="004C48B9" w:rsidP="00A143F1">
            <w:pPr>
              <w:pStyle w:val="S-O-P"/>
              <w:spacing w:line="240" w:lineRule="auto"/>
            </w:pPr>
          </w:p>
        </w:tc>
        <w:tc>
          <w:tcPr>
            <w:tcW w:w="1050" w:type="dxa"/>
          </w:tcPr>
          <w:p w14:paraId="3E17A551" w14:textId="77777777" w:rsidR="004C48B9" w:rsidRPr="00966CCD" w:rsidRDefault="004C48B9" w:rsidP="00A143F1">
            <w:pPr>
              <w:pStyle w:val="S-O-P"/>
              <w:spacing w:line="240" w:lineRule="auto"/>
            </w:pPr>
          </w:p>
        </w:tc>
      </w:tr>
      <w:tr w:rsidR="004C48B9" w:rsidRPr="00966CCD" w14:paraId="45A23A13" w14:textId="77777777" w:rsidTr="00A143F1">
        <w:tc>
          <w:tcPr>
            <w:tcW w:w="3780" w:type="dxa"/>
          </w:tcPr>
          <w:p w14:paraId="79373714" w14:textId="77777777" w:rsidR="004C48B9" w:rsidRPr="00966CCD" w:rsidRDefault="004C48B9" w:rsidP="00A143F1">
            <w:pPr>
              <w:pStyle w:val="BodyIndent1"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Power, manual foldaway with heating element and memory in body color with supplemental turn signals</w:t>
            </w:r>
          </w:p>
        </w:tc>
        <w:tc>
          <w:tcPr>
            <w:tcW w:w="1050" w:type="dxa"/>
          </w:tcPr>
          <w:p w14:paraId="5648F72C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483F2508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397C79C6" w14:textId="77777777" w:rsidR="004C48B9" w:rsidRPr="00966CCD" w:rsidRDefault="004C48B9" w:rsidP="00A143F1">
            <w:pPr>
              <w:pStyle w:val="S-O-P"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775880E9" w14:textId="77777777" w:rsidR="004C48B9" w:rsidRPr="00966CCD" w:rsidRDefault="004C48B9" w:rsidP="00A143F1">
            <w:pPr>
              <w:pStyle w:val="S-O-P"/>
              <w:spacing w:line="240" w:lineRule="auto"/>
            </w:pPr>
            <w:r>
              <w:t>NA</w:t>
            </w:r>
          </w:p>
        </w:tc>
        <w:tc>
          <w:tcPr>
            <w:tcW w:w="1050" w:type="dxa"/>
          </w:tcPr>
          <w:p w14:paraId="19565EA3" w14:textId="77777777" w:rsidR="004C48B9" w:rsidRPr="00966CCD" w:rsidRDefault="004C48B9" w:rsidP="00A143F1">
            <w:pPr>
              <w:pStyle w:val="S-O-P"/>
              <w:spacing w:line="240" w:lineRule="auto"/>
            </w:pPr>
            <w:r>
              <w:t>NA</w:t>
            </w:r>
          </w:p>
        </w:tc>
        <w:tc>
          <w:tcPr>
            <w:tcW w:w="1050" w:type="dxa"/>
          </w:tcPr>
          <w:p w14:paraId="21794D96" w14:textId="77777777" w:rsidR="004C48B9" w:rsidRPr="00966CCD" w:rsidRDefault="004C48B9" w:rsidP="00A143F1">
            <w:pPr>
              <w:pStyle w:val="S-O-P"/>
              <w:spacing w:line="240" w:lineRule="auto"/>
            </w:pPr>
            <w:r>
              <w:t>NA</w:t>
            </w:r>
          </w:p>
        </w:tc>
      </w:tr>
      <w:tr w:rsidR="004C48B9" w:rsidRPr="00966CCD" w14:paraId="45D7F7DC" w14:textId="77777777" w:rsidTr="00A143F1">
        <w:tc>
          <w:tcPr>
            <w:tcW w:w="3780" w:type="dxa"/>
          </w:tcPr>
          <w:p w14:paraId="7B9AC8C9" w14:textId="77777777" w:rsidR="004C48B9" w:rsidRPr="00966CCD" w:rsidRDefault="004C48B9" w:rsidP="00A143F1">
            <w:pPr>
              <w:pStyle w:val="BodyIndent1"/>
              <w:keepLines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Power foldaway with heating element and memory in body color; auto-dimming on driver’s side with supplemental turn signals </w:t>
            </w:r>
          </w:p>
        </w:tc>
        <w:tc>
          <w:tcPr>
            <w:tcW w:w="1050" w:type="dxa"/>
          </w:tcPr>
          <w:p w14:paraId="7C15B7B5" w14:textId="77777777" w:rsidR="004C48B9" w:rsidRPr="00966CCD" w:rsidRDefault="004C48B9" w:rsidP="00A143F1">
            <w:pPr>
              <w:pStyle w:val="S-O-P"/>
              <w:keepLines/>
              <w:spacing w:line="240" w:lineRule="auto"/>
            </w:pPr>
            <w:r>
              <w:t>NA</w:t>
            </w:r>
          </w:p>
        </w:tc>
        <w:tc>
          <w:tcPr>
            <w:tcW w:w="1050" w:type="dxa"/>
          </w:tcPr>
          <w:p w14:paraId="6835A226" w14:textId="77777777" w:rsidR="004C48B9" w:rsidRPr="00966CCD" w:rsidRDefault="004C48B9" w:rsidP="00A143F1">
            <w:pPr>
              <w:pStyle w:val="S-O-P"/>
              <w:keepLines/>
              <w:spacing w:line="240" w:lineRule="auto"/>
            </w:pPr>
            <w:r>
              <w:t>NA</w:t>
            </w:r>
          </w:p>
        </w:tc>
        <w:tc>
          <w:tcPr>
            <w:tcW w:w="1050" w:type="dxa"/>
          </w:tcPr>
          <w:p w14:paraId="6C9A6E55" w14:textId="77777777" w:rsidR="004C48B9" w:rsidRPr="00966CCD" w:rsidRDefault="004C48B9" w:rsidP="00A143F1">
            <w:pPr>
              <w:pStyle w:val="S-O-P"/>
              <w:keepLines/>
              <w:spacing w:line="240" w:lineRule="auto"/>
            </w:pPr>
            <w:r>
              <w:t>NA</w:t>
            </w:r>
          </w:p>
        </w:tc>
        <w:tc>
          <w:tcPr>
            <w:tcW w:w="1050" w:type="dxa"/>
          </w:tcPr>
          <w:p w14:paraId="7B87AD9C" w14:textId="77777777" w:rsidR="004C48B9" w:rsidRPr="00966CCD" w:rsidRDefault="004C48B9" w:rsidP="00A143F1">
            <w:pPr>
              <w:pStyle w:val="S-O-P"/>
              <w:keepLines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1F1C27E5" w14:textId="77777777" w:rsidR="004C48B9" w:rsidRPr="00966CCD" w:rsidRDefault="004C48B9" w:rsidP="00A143F1">
            <w:pPr>
              <w:pStyle w:val="S-O-P"/>
              <w:keepLines/>
              <w:spacing w:line="240" w:lineRule="auto"/>
            </w:pPr>
            <w:r w:rsidRPr="00966CCD">
              <w:t>S</w:t>
            </w:r>
          </w:p>
        </w:tc>
        <w:tc>
          <w:tcPr>
            <w:tcW w:w="1050" w:type="dxa"/>
          </w:tcPr>
          <w:p w14:paraId="1633372A" w14:textId="77777777" w:rsidR="004C48B9" w:rsidRPr="00966CCD" w:rsidRDefault="004C48B9" w:rsidP="00A143F1">
            <w:pPr>
              <w:pStyle w:val="S-O-P"/>
              <w:keepLines/>
              <w:spacing w:line="240" w:lineRule="auto"/>
            </w:pPr>
            <w:r w:rsidRPr="00966CCD">
              <w:t>S</w:t>
            </w:r>
          </w:p>
        </w:tc>
      </w:tr>
      <w:tr w:rsidR="004C48B9" w:rsidRPr="00966CCD" w14:paraId="4ADF02B7" w14:textId="77777777" w:rsidTr="00A143F1">
        <w:tc>
          <w:tcPr>
            <w:tcW w:w="3780" w:type="dxa"/>
          </w:tcPr>
          <w:p w14:paraId="094C9635" w14:textId="77777777" w:rsidR="004C48B9" w:rsidRPr="00966CCD" w:rsidRDefault="004C48B9" w:rsidP="00A143F1">
            <w:pPr>
              <w:pStyle w:val="BodyCopy"/>
              <w:keepNext/>
              <w:keepLines/>
              <w:widowControl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lastRenderedPageBreak/>
              <w:t xml:space="preserve">Remote start system — control integrated into key fob, radio frequency system with 300-ft. range </w:t>
            </w:r>
          </w:p>
        </w:tc>
        <w:tc>
          <w:tcPr>
            <w:tcW w:w="1050" w:type="dxa"/>
          </w:tcPr>
          <w:p w14:paraId="5A2B1637" w14:textId="77777777" w:rsidR="004C48B9" w:rsidRPr="00966CCD" w:rsidRDefault="004C48B9" w:rsidP="00A143F1">
            <w:pPr>
              <w:pStyle w:val="S-O-P"/>
              <w:keepNext/>
              <w:keepLines/>
              <w:widowControl/>
            </w:pPr>
            <w:r w:rsidRPr="00966CCD">
              <w:t>S</w:t>
            </w:r>
          </w:p>
        </w:tc>
        <w:tc>
          <w:tcPr>
            <w:tcW w:w="1050" w:type="dxa"/>
          </w:tcPr>
          <w:p w14:paraId="42002734" w14:textId="77777777" w:rsidR="004C48B9" w:rsidRPr="00966CCD" w:rsidRDefault="004C48B9" w:rsidP="00A143F1">
            <w:pPr>
              <w:pStyle w:val="S-O-P"/>
              <w:keepNext/>
              <w:keepLines/>
              <w:widowControl/>
            </w:pPr>
            <w:r w:rsidRPr="00966CCD">
              <w:t>S</w:t>
            </w:r>
          </w:p>
        </w:tc>
        <w:tc>
          <w:tcPr>
            <w:tcW w:w="1050" w:type="dxa"/>
          </w:tcPr>
          <w:p w14:paraId="1AECCCF6" w14:textId="77777777" w:rsidR="004C48B9" w:rsidRPr="00966CCD" w:rsidRDefault="004C48B9" w:rsidP="00A143F1">
            <w:pPr>
              <w:pStyle w:val="S-O-P"/>
              <w:keepNext/>
              <w:keepLines/>
              <w:widowControl/>
            </w:pPr>
            <w:r w:rsidRPr="00966CCD">
              <w:t>S</w:t>
            </w:r>
          </w:p>
        </w:tc>
        <w:tc>
          <w:tcPr>
            <w:tcW w:w="1050" w:type="dxa"/>
          </w:tcPr>
          <w:p w14:paraId="097FAF65" w14:textId="77777777" w:rsidR="004C48B9" w:rsidRPr="00966CCD" w:rsidRDefault="004C48B9" w:rsidP="00A143F1">
            <w:pPr>
              <w:pStyle w:val="S-O-P"/>
              <w:keepNext/>
              <w:keepLines/>
              <w:widowControl/>
            </w:pPr>
            <w:r w:rsidRPr="00966CCD">
              <w:t>S</w:t>
            </w:r>
          </w:p>
        </w:tc>
        <w:tc>
          <w:tcPr>
            <w:tcW w:w="1050" w:type="dxa"/>
          </w:tcPr>
          <w:p w14:paraId="027867BF" w14:textId="77777777" w:rsidR="004C48B9" w:rsidRPr="00966CCD" w:rsidRDefault="004C48B9" w:rsidP="00A143F1">
            <w:pPr>
              <w:pStyle w:val="S-O-P"/>
              <w:keepNext/>
              <w:keepLines/>
              <w:widowControl/>
            </w:pPr>
            <w:r w:rsidRPr="00966CCD">
              <w:t>S</w:t>
            </w:r>
          </w:p>
        </w:tc>
        <w:tc>
          <w:tcPr>
            <w:tcW w:w="1050" w:type="dxa"/>
          </w:tcPr>
          <w:p w14:paraId="6030CAC0" w14:textId="77777777" w:rsidR="004C48B9" w:rsidRPr="00966CCD" w:rsidRDefault="004C48B9" w:rsidP="00A143F1">
            <w:pPr>
              <w:pStyle w:val="S-O-P"/>
              <w:keepNext/>
              <w:keepLines/>
              <w:widowControl/>
            </w:pPr>
            <w:r w:rsidRPr="00966CCD">
              <w:t>S</w:t>
            </w:r>
          </w:p>
        </w:tc>
      </w:tr>
      <w:tr w:rsidR="004C48B9" w:rsidRPr="00966CCD" w14:paraId="755F02BF" w14:textId="77777777" w:rsidTr="00A143F1">
        <w:tc>
          <w:tcPr>
            <w:tcW w:w="3780" w:type="dxa"/>
          </w:tcPr>
          <w:p w14:paraId="68780497" w14:textId="77777777" w:rsidR="004C48B9" w:rsidRPr="00966CCD" w:rsidRDefault="004C48B9" w:rsidP="00A143F1">
            <w:pPr>
              <w:pStyle w:val="BodyCopy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Sunroof </w:t>
            </w:r>
          </w:p>
        </w:tc>
        <w:tc>
          <w:tcPr>
            <w:tcW w:w="1050" w:type="dxa"/>
          </w:tcPr>
          <w:p w14:paraId="5F54F416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5924EB06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785928C2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0F7D83AE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5D315E96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4A06790F" w14:textId="77777777" w:rsidR="004C48B9" w:rsidRPr="00966CCD" w:rsidRDefault="004C48B9" w:rsidP="00A143F1">
            <w:pPr>
              <w:pStyle w:val="S-O-P"/>
            </w:pPr>
          </w:p>
        </w:tc>
      </w:tr>
      <w:tr w:rsidR="004C48B9" w:rsidRPr="00966CCD" w14:paraId="45FAA2D6" w14:textId="77777777" w:rsidTr="00A143F1">
        <w:tc>
          <w:tcPr>
            <w:tcW w:w="3780" w:type="dxa"/>
          </w:tcPr>
          <w:p w14:paraId="58F95278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Tri-pane panoramic sunroof — includes full power sunroof with power sunshade in front and fixed glass in rear</w:t>
            </w:r>
          </w:p>
        </w:tc>
        <w:tc>
          <w:tcPr>
            <w:tcW w:w="1050" w:type="dxa"/>
          </w:tcPr>
          <w:p w14:paraId="6FDDB3D0" w14:textId="77777777" w:rsidR="004C48B9" w:rsidRPr="00966CCD" w:rsidRDefault="004C48B9" w:rsidP="00A143F1">
            <w:pPr>
              <w:pStyle w:val="S-O-P"/>
            </w:pPr>
            <w:r w:rsidRPr="00966CCD">
              <w:t>P</w:t>
            </w:r>
          </w:p>
        </w:tc>
        <w:tc>
          <w:tcPr>
            <w:tcW w:w="1050" w:type="dxa"/>
          </w:tcPr>
          <w:p w14:paraId="274813D2" w14:textId="77777777" w:rsidR="004C48B9" w:rsidRPr="00966CCD" w:rsidRDefault="004C48B9" w:rsidP="00A143F1">
            <w:pPr>
              <w:pStyle w:val="S-O-P"/>
            </w:pPr>
            <w:r w:rsidRPr="00966CCD">
              <w:t>P</w:t>
            </w:r>
          </w:p>
        </w:tc>
        <w:tc>
          <w:tcPr>
            <w:tcW w:w="1050" w:type="dxa"/>
          </w:tcPr>
          <w:p w14:paraId="132D3071" w14:textId="77777777" w:rsidR="004C48B9" w:rsidRPr="00966CCD" w:rsidRDefault="004C48B9" w:rsidP="00A143F1">
            <w:pPr>
              <w:pStyle w:val="S-O-P"/>
            </w:pPr>
            <w:r w:rsidRPr="00966CCD">
              <w:t>P</w:t>
            </w:r>
          </w:p>
        </w:tc>
        <w:tc>
          <w:tcPr>
            <w:tcW w:w="1050" w:type="dxa"/>
          </w:tcPr>
          <w:p w14:paraId="47A807A9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143AC978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2E4FC9BA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</w:tr>
      <w:tr w:rsidR="004C48B9" w:rsidRPr="00966CCD" w14:paraId="41E89AA4" w14:textId="77777777" w:rsidTr="00A143F1">
        <w:tc>
          <w:tcPr>
            <w:tcW w:w="3780" w:type="dxa"/>
          </w:tcPr>
          <w:p w14:paraId="3B45C369" w14:textId="77777777" w:rsidR="004C48B9" w:rsidRPr="00966CCD" w:rsidRDefault="004C48B9" w:rsidP="00A143F1">
            <w:pPr>
              <w:pStyle w:val="BodyCopy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Tires </w:t>
            </w:r>
          </w:p>
        </w:tc>
        <w:tc>
          <w:tcPr>
            <w:tcW w:w="1050" w:type="dxa"/>
          </w:tcPr>
          <w:p w14:paraId="7E665A8C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37ACB109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771069A1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4BB12AA4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66BDB7CF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17415F10" w14:textId="77777777" w:rsidR="004C48B9" w:rsidRPr="00966CCD" w:rsidRDefault="004C48B9" w:rsidP="00A143F1">
            <w:pPr>
              <w:pStyle w:val="S-O-P"/>
            </w:pPr>
          </w:p>
        </w:tc>
      </w:tr>
      <w:tr w:rsidR="004C48B9" w:rsidRPr="00966CCD" w14:paraId="58F49F48" w14:textId="77777777" w:rsidTr="00A143F1">
        <w:tc>
          <w:tcPr>
            <w:tcW w:w="3780" w:type="dxa"/>
          </w:tcPr>
          <w:p w14:paraId="13815767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P275/65R18 BSW All-Terrain</w:t>
            </w:r>
          </w:p>
        </w:tc>
        <w:tc>
          <w:tcPr>
            <w:tcW w:w="1050" w:type="dxa"/>
          </w:tcPr>
          <w:p w14:paraId="6402CB61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5A413495" w14:textId="77777777" w:rsidR="004C48B9" w:rsidRPr="00966CCD" w:rsidRDefault="004C48B9" w:rsidP="00A143F1">
            <w:pPr>
              <w:pStyle w:val="S-O-P"/>
            </w:pPr>
            <w:r w:rsidRPr="00966CCD">
              <w:t>P</w:t>
            </w:r>
          </w:p>
        </w:tc>
        <w:tc>
          <w:tcPr>
            <w:tcW w:w="1050" w:type="dxa"/>
          </w:tcPr>
          <w:p w14:paraId="128B2AFF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7FFD3D91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312FE813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15E6F93F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</w:tr>
      <w:tr w:rsidR="004C48B9" w:rsidRPr="00966CCD" w14:paraId="60DE3A58" w14:textId="77777777" w:rsidTr="00A143F1">
        <w:tc>
          <w:tcPr>
            <w:tcW w:w="3780" w:type="dxa"/>
          </w:tcPr>
          <w:p w14:paraId="3B8F6C3E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P275/65R18 BSW All-Season</w:t>
            </w:r>
          </w:p>
        </w:tc>
        <w:tc>
          <w:tcPr>
            <w:tcW w:w="1050" w:type="dxa"/>
          </w:tcPr>
          <w:p w14:paraId="08384D42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72F8A26F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477C64C6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0A32E1DD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5D0F9E45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3B37A5BE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</w:tr>
      <w:tr w:rsidR="004C48B9" w:rsidRPr="00966CCD" w14:paraId="161B53FB" w14:textId="77777777" w:rsidTr="00A143F1">
        <w:tc>
          <w:tcPr>
            <w:tcW w:w="3780" w:type="dxa"/>
          </w:tcPr>
          <w:p w14:paraId="48713762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P275/55R20 BSW All-Season</w:t>
            </w:r>
          </w:p>
        </w:tc>
        <w:tc>
          <w:tcPr>
            <w:tcW w:w="1050" w:type="dxa"/>
          </w:tcPr>
          <w:p w14:paraId="3A667648" w14:textId="77777777" w:rsidR="004C48B9" w:rsidRPr="00966CCD" w:rsidRDefault="004C48B9" w:rsidP="00A143F1">
            <w:pPr>
              <w:pStyle w:val="S-O-P"/>
            </w:pPr>
            <w:r w:rsidRPr="00966CCD">
              <w:t>P</w:t>
            </w:r>
          </w:p>
        </w:tc>
        <w:tc>
          <w:tcPr>
            <w:tcW w:w="1050" w:type="dxa"/>
          </w:tcPr>
          <w:p w14:paraId="07D46D2B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7B6CC942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1771E37D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0730E54A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79D9082B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</w:tr>
      <w:tr w:rsidR="004C48B9" w:rsidRPr="00966CCD" w14:paraId="19123165" w14:textId="77777777" w:rsidTr="00A143F1">
        <w:tc>
          <w:tcPr>
            <w:tcW w:w="3780" w:type="dxa"/>
          </w:tcPr>
          <w:p w14:paraId="31718F7D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P275/55R20 BSW All-Terrain</w:t>
            </w:r>
          </w:p>
        </w:tc>
        <w:tc>
          <w:tcPr>
            <w:tcW w:w="1050" w:type="dxa"/>
          </w:tcPr>
          <w:p w14:paraId="6C9A76F0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7CD1CECB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17F73A75" w14:textId="77777777" w:rsidR="004C48B9" w:rsidRPr="00966CCD" w:rsidRDefault="004C48B9" w:rsidP="00A143F1">
            <w:pPr>
              <w:pStyle w:val="S-O-P"/>
            </w:pPr>
            <w:r w:rsidRPr="00966CCD">
              <w:t>P</w:t>
            </w:r>
          </w:p>
        </w:tc>
        <w:tc>
          <w:tcPr>
            <w:tcW w:w="1050" w:type="dxa"/>
          </w:tcPr>
          <w:p w14:paraId="028A65F6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12763E79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5D4772F6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</w:tr>
      <w:tr w:rsidR="004C48B9" w:rsidRPr="00966CCD" w14:paraId="03454E98" w14:textId="77777777" w:rsidTr="00A143F1">
        <w:tc>
          <w:tcPr>
            <w:tcW w:w="3780" w:type="dxa"/>
          </w:tcPr>
          <w:p w14:paraId="69FDA3FD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P285/45R22XL BSW All-Season </w:t>
            </w:r>
          </w:p>
        </w:tc>
        <w:tc>
          <w:tcPr>
            <w:tcW w:w="1050" w:type="dxa"/>
          </w:tcPr>
          <w:p w14:paraId="428918DF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208BF56F" w14:textId="77777777" w:rsidR="004C48B9" w:rsidRPr="00966CCD" w:rsidRDefault="004C48B9" w:rsidP="00A143F1">
            <w:pPr>
              <w:pStyle w:val="S-O-P"/>
            </w:pPr>
            <w:r w:rsidRPr="00966CCD">
              <w:t>P</w:t>
            </w:r>
          </w:p>
        </w:tc>
        <w:tc>
          <w:tcPr>
            <w:tcW w:w="1050" w:type="dxa"/>
          </w:tcPr>
          <w:p w14:paraId="345375AC" w14:textId="77777777" w:rsidR="004C48B9" w:rsidRPr="00966CCD" w:rsidRDefault="004C48B9" w:rsidP="00A143F1">
            <w:pPr>
              <w:pStyle w:val="S-O-P"/>
            </w:pPr>
            <w:r w:rsidRPr="00966CCD">
              <w:t>P</w:t>
            </w:r>
          </w:p>
        </w:tc>
        <w:tc>
          <w:tcPr>
            <w:tcW w:w="1050" w:type="dxa"/>
          </w:tcPr>
          <w:p w14:paraId="00D612DE" w14:textId="77777777" w:rsidR="004C48B9" w:rsidRPr="00966CCD" w:rsidRDefault="004C48B9" w:rsidP="00A143F1">
            <w:pPr>
              <w:pStyle w:val="S-O-P"/>
            </w:pPr>
            <w:r w:rsidRPr="00966CCD">
              <w:t>O</w:t>
            </w:r>
          </w:p>
        </w:tc>
        <w:tc>
          <w:tcPr>
            <w:tcW w:w="1050" w:type="dxa"/>
          </w:tcPr>
          <w:p w14:paraId="2F9E77C9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6D662924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</w:tr>
      <w:tr w:rsidR="004C48B9" w:rsidRPr="00966CCD" w14:paraId="7A6A98BD" w14:textId="77777777" w:rsidTr="00A143F1">
        <w:tc>
          <w:tcPr>
            <w:tcW w:w="3780" w:type="dxa"/>
          </w:tcPr>
          <w:p w14:paraId="14E4C682" w14:textId="77777777" w:rsidR="004C48B9" w:rsidRPr="00966CCD" w:rsidRDefault="004C48B9" w:rsidP="00A143F1">
            <w:pPr>
              <w:pStyle w:val="BodyCopy"/>
              <w:rPr>
                <w:color w:val="000000" w:themeColor="text1"/>
                <w:highlight w:val="yellow"/>
              </w:rPr>
            </w:pPr>
            <w:r w:rsidRPr="00966CCD">
              <w:rPr>
                <w:color w:val="000000" w:themeColor="text1"/>
              </w:rPr>
              <w:t>Wheels</w:t>
            </w:r>
          </w:p>
        </w:tc>
        <w:tc>
          <w:tcPr>
            <w:tcW w:w="1050" w:type="dxa"/>
          </w:tcPr>
          <w:p w14:paraId="27A01FEE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44F5A881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1F4E3BCD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1758E045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47A084C4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74123AE7" w14:textId="77777777" w:rsidR="004C48B9" w:rsidRPr="00966CCD" w:rsidRDefault="004C48B9" w:rsidP="00A143F1">
            <w:pPr>
              <w:pStyle w:val="S-O-P"/>
            </w:pPr>
          </w:p>
        </w:tc>
      </w:tr>
      <w:tr w:rsidR="004C48B9" w:rsidRPr="00966CCD" w14:paraId="0073EBF3" w14:textId="77777777" w:rsidTr="00A143F1">
        <w:tc>
          <w:tcPr>
            <w:tcW w:w="3780" w:type="dxa"/>
          </w:tcPr>
          <w:p w14:paraId="66728F5B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18-in. off-road aluminum </w:t>
            </w:r>
          </w:p>
        </w:tc>
        <w:tc>
          <w:tcPr>
            <w:tcW w:w="1050" w:type="dxa"/>
          </w:tcPr>
          <w:p w14:paraId="53F28A45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1AAF6EB5" w14:textId="77777777" w:rsidR="004C48B9" w:rsidRPr="00966CCD" w:rsidRDefault="004C48B9" w:rsidP="00A143F1">
            <w:pPr>
              <w:pStyle w:val="S-O-P"/>
            </w:pPr>
            <w:r w:rsidRPr="00966CCD">
              <w:t>P</w:t>
            </w:r>
          </w:p>
        </w:tc>
        <w:tc>
          <w:tcPr>
            <w:tcW w:w="1050" w:type="dxa"/>
          </w:tcPr>
          <w:p w14:paraId="5736CFF9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6CD56277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512F555B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1FEA7414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</w:tr>
      <w:tr w:rsidR="004C48B9" w:rsidRPr="00966CCD" w14:paraId="08A2B40F" w14:textId="77777777" w:rsidTr="00A143F1">
        <w:tc>
          <w:tcPr>
            <w:tcW w:w="3780" w:type="dxa"/>
          </w:tcPr>
          <w:p w14:paraId="7A2F8418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18-in. aluminum</w:t>
            </w:r>
          </w:p>
        </w:tc>
        <w:tc>
          <w:tcPr>
            <w:tcW w:w="1050" w:type="dxa"/>
          </w:tcPr>
          <w:p w14:paraId="0BEB7D1E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642B923B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7695D352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6CD8F496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5A2C0BD0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66CE0500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</w:tr>
      <w:tr w:rsidR="004C48B9" w:rsidRPr="00966CCD" w14:paraId="3EDF06C6" w14:textId="77777777" w:rsidTr="00A143F1">
        <w:tc>
          <w:tcPr>
            <w:tcW w:w="3780" w:type="dxa"/>
          </w:tcPr>
          <w:p w14:paraId="64E25BDE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20-in. aluminum </w:t>
            </w:r>
          </w:p>
        </w:tc>
        <w:tc>
          <w:tcPr>
            <w:tcW w:w="1050" w:type="dxa"/>
          </w:tcPr>
          <w:p w14:paraId="5AEB4B3C" w14:textId="77777777" w:rsidR="004C48B9" w:rsidRPr="00966CCD" w:rsidRDefault="004C48B9" w:rsidP="00A143F1">
            <w:pPr>
              <w:pStyle w:val="S-O-P"/>
            </w:pPr>
            <w:r w:rsidRPr="00966CCD">
              <w:t>P</w:t>
            </w:r>
          </w:p>
        </w:tc>
        <w:tc>
          <w:tcPr>
            <w:tcW w:w="1050" w:type="dxa"/>
          </w:tcPr>
          <w:p w14:paraId="0FB212BE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3D85C39D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4FAE278A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672FBA3D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2D089F96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</w:tr>
      <w:tr w:rsidR="004C48B9" w:rsidRPr="00966CCD" w14:paraId="1362C790" w14:textId="77777777" w:rsidTr="00A143F1">
        <w:tc>
          <w:tcPr>
            <w:tcW w:w="3780" w:type="dxa"/>
          </w:tcPr>
          <w:p w14:paraId="0D13A623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20-in. off-road aluminum</w:t>
            </w:r>
          </w:p>
        </w:tc>
        <w:tc>
          <w:tcPr>
            <w:tcW w:w="1050" w:type="dxa"/>
          </w:tcPr>
          <w:p w14:paraId="45D935C7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38F0DB73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0B1FA18C" w14:textId="77777777" w:rsidR="004C48B9" w:rsidRPr="00966CCD" w:rsidRDefault="004C48B9" w:rsidP="00A143F1">
            <w:pPr>
              <w:pStyle w:val="S-O-P"/>
            </w:pPr>
            <w:r w:rsidRPr="00966CCD">
              <w:t>P</w:t>
            </w:r>
          </w:p>
        </w:tc>
        <w:tc>
          <w:tcPr>
            <w:tcW w:w="1050" w:type="dxa"/>
          </w:tcPr>
          <w:p w14:paraId="5785385F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2CD07D6A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55680A5F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</w:tr>
      <w:tr w:rsidR="004C48B9" w:rsidRPr="00966CCD" w14:paraId="39A0DDFC" w14:textId="77777777" w:rsidTr="00A143F1">
        <w:tc>
          <w:tcPr>
            <w:tcW w:w="3780" w:type="dxa"/>
          </w:tcPr>
          <w:p w14:paraId="4F8EAC1D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20-inch polished wheels with black inserts</w:t>
            </w:r>
          </w:p>
        </w:tc>
        <w:tc>
          <w:tcPr>
            <w:tcW w:w="1050" w:type="dxa"/>
          </w:tcPr>
          <w:p w14:paraId="2F6DB558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1ED2BE86" w14:textId="77777777" w:rsidR="004C48B9" w:rsidRPr="00966CCD" w:rsidRDefault="004C48B9" w:rsidP="00A143F1">
            <w:pPr>
              <w:pStyle w:val="S-O-P"/>
            </w:pPr>
            <w:r w:rsidRPr="00966CCD">
              <w:t>P</w:t>
            </w:r>
          </w:p>
        </w:tc>
        <w:tc>
          <w:tcPr>
            <w:tcW w:w="1050" w:type="dxa"/>
          </w:tcPr>
          <w:p w14:paraId="15E3CE15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5F65C655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5E768863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045B322F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</w:tr>
      <w:tr w:rsidR="004C48B9" w:rsidRPr="00966CCD" w14:paraId="714E6BAE" w14:textId="77777777" w:rsidTr="00A143F1">
        <w:tc>
          <w:tcPr>
            <w:tcW w:w="3780" w:type="dxa"/>
          </w:tcPr>
          <w:p w14:paraId="6B70ED21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22-in. aluminum </w:t>
            </w:r>
          </w:p>
        </w:tc>
        <w:tc>
          <w:tcPr>
            <w:tcW w:w="1050" w:type="dxa"/>
          </w:tcPr>
          <w:p w14:paraId="6645E9FF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232EC1C4" w14:textId="77777777" w:rsidR="004C48B9" w:rsidRPr="00966CCD" w:rsidRDefault="004C48B9" w:rsidP="00A143F1">
            <w:pPr>
              <w:pStyle w:val="S-O-P"/>
            </w:pPr>
            <w:r w:rsidRPr="00966CCD">
              <w:t>P</w:t>
            </w:r>
          </w:p>
        </w:tc>
        <w:tc>
          <w:tcPr>
            <w:tcW w:w="1050" w:type="dxa"/>
          </w:tcPr>
          <w:p w14:paraId="53CC45C8" w14:textId="77777777" w:rsidR="004C48B9" w:rsidRPr="00966CCD" w:rsidRDefault="004C48B9" w:rsidP="00A143F1">
            <w:pPr>
              <w:pStyle w:val="S-O-P"/>
            </w:pPr>
            <w:r w:rsidRPr="00966CCD">
              <w:t>P</w:t>
            </w:r>
          </w:p>
        </w:tc>
        <w:tc>
          <w:tcPr>
            <w:tcW w:w="1050" w:type="dxa"/>
          </w:tcPr>
          <w:p w14:paraId="5E9DF1BB" w14:textId="77777777" w:rsidR="004C48B9" w:rsidRPr="00966CCD" w:rsidRDefault="004C48B9" w:rsidP="00A143F1">
            <w:pPr>
              <w:pStyle w:val="S-O-P"/>
            </w:pPr>
            <w:r w:rsidRPr="00966CCD">
              <w:t>O</w:t>
            </w:r>
          </w:p>
        </w:tc>
        <w:tc>
          <w:tcPr>
            <w:tcW w:w="1050" w:type="dxa"/>
          </w:tcPr>
          <w:p w14:paraId="6C4F783C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3FC485D1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</w:tr>
      <w:tr w:rsidR="004C48B9" w:rsidRPr="00966CCD" w14:paraId="59CB7109" w14:textId="77777777" w:rsidTr="00A143F1">
        <w:tc>
          <w:tcPr>
            <w:tcW w:w="3780" w:type="dxa"/>
          </w:tcPr>
          <w:p w14:paraId="6885DA5C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22-in. polished wheels with black inserts </w:t>
            </w:r>
          </w:p>
        </w:tc>
        <w:tc>
          <w:tcPr>
            <w:tcW w:w="1050" w:type="dxa"/>
          </w:tcPr>
          <w:p w14:paraId="7216E7D7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73C91CF0" w14:textId="77777777" w:rsidR="004C48B9" w:rsidRPr="00966CCD" w:rsidRDefault="004C48B9" w:rsidP="00A143F1">
            <w:pPr>
              <w:pStyle w:val="S-O-P"/>
            </w:pPr>
            <w:r w:rsidRPr="00966CCD">
              <w:t>O</w:t>
            </w:r>
            <w:r w:rsidRPr="004F09E0">
              <w:rPr>
                <w:vertAlign w:val="superscript"/>
              </w:rPr>
              <w:t>1</w:t>
            </w:r>
          </w:p>
        </w:tc>
        <w:tc>
          <w:tcPr>
            <w:tcW w:w="1050" w:type="dxa"/>
          </w:tcPr>
          <w:p w14:paraId="05680A84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03683004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4F06B68F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4F967320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</w:tr>
      <w:tr w:rsidR="004C48B9" w:rsidRPr="00966CCD" w14:paraId="07CCAAC0" w14:textId="77777777" w:rsidTr="00A143F1">
        <w:tc>
          <w:tcPr>
            <w:tcW w:w="3780" w:type="dxa"/>
          </w:tcPr>
          <w:p w14:paraId="6CBC3B03" w14:textId="77777777" w:rsidR="004C48B9" w:rsidRPr="00966CCD" w:rsidRDefault="004C48B9" w:rsidP="00A143F1">
            <w:pPr>
              <w:pStyle w:val="BodyCopy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Wiper System </w:t>
            </w:r>
          </w:p>
        </w:tc>
        <w:tc>
          <w:tcPr>
            <w:tcW w:w="1050" w:type="dxa"/>
          </w:tcPr>
          <w:p w14:paraId="0C30CCA4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47276E71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4EC4CE1A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6F23883F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412EB9B2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3896AF37" w14:textId="77777777" w:rsidR="004C48B9" w:rsidRPr="00966CCD" w:rsidRDefault="004C48B9" w:rsidP="00A143F1">
            <w:pPr>
              <w:pStyle w:val="S-O-P"/>
            </w:pPr>
          </w:p>
        </w:tc>
      </w:tr>
      <w:tr w:rsidR="004C48B9" w:rsidRPr="00966CCD" w14:paraId="7CF97921" w14:textId="77777777" w:rsidTr="00A143F1">
        <w:tc>
          <w:tcPr>
            <w:tcW w:w="3780" w:type="dxa"/>
            <w:tcBorders>
              <w:bottom w:val="single" w:sz="6" w:space="0" w:color="BFBFBF" w:themeColor="background1" w:themeShade="BF"/>
            </w:tcBorders>
          </w:tcPr>
          <w:p w14:paraId="51BF2C17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Front, speed-sensitive and rain-sensing with automatic feature,</w:t>
            </w:r>
            <w:r>
              <w:rPr>
                <w:color w:val="000000" w:themeColor="text1"/>
              </w:rPr>
              <w:t xml:space="preserve"> </w:t>
            </w:r>
            <w:r w:rsidRPr="00966CCD">
              <w:rPr>
                <w:color w:val="000000" w:themeColor="text1"/>
              </w:rPr>
              <w:t xml:space="preserve">variable/intermittent </w:t>
            </w:r>
            <w:r w:rsidRPr="00966CCD">
              <w:rPr>
                <w:color w:val="000000" w:themeColor="text1"/>
              </w:rPr>
              <w:br/>
              <w:t>with one-gallon fluid capacity</w:t>
            </w:r>
          </w:p>
        </w:tc>
        <w:tc>
          <w:tcPr>
            <w:tcW w:w="1050" w:type="dxa"/>
            <w:tcBorders>
              <w:bottom w:val="single" w:sz="6" w:space="0" w:color="BFBFBF" w:themeColor="background1" w:themeShade="BF"/>
            </w:tcBorders>
          </w:tcPr>
          <w:p w14:paraId="2E0B4BDE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  <w:tcBorders>
              <w:bottom w:val="single" w:sz="6" w:space="0" w:color="BFBFBF" w:themeColor="background1" w:themeShade="BF"/>
            </w:tcBorders>
          </w:tcPr>
          <w:p w14:paraId="026A5181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  <w:tcBorders>
              <w:bottom w:val="single" w:sz="6" w:space="0" w:color="BFBFBF" w:themeColor="background1" w:themeShade="BF"/>
            </w:tcBorders>
          </w:tcPr>
          <w:p w14:paraId="43C56AC6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  <w:tcBorders>
              <w:bottom w:val="single" w:sz="6" w:space="0" w:color="BFBFBF" w:themeColor="background1" w:themeShade="BF"/>
            </w:tcBorders>
          </w:tcPr>
          <w:p w14:paraId="079E0E85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  <w:tcBorders>
              <w:bottom w:val="single" w:sz="6" w:space="0" w:color="BFBFBF" w:themeColor="background1" w:themeShade="BF"/>
            </w:tcBorders>
          </w:tcPr>
          <w:p w14:paraId="559FAD9A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  <w:tcBorders>
              <w:bottom w:val="single" w:sz="6" w:space="0" w:color="BFBFBF" w:themeColor="background1" w:themeShade="BF"/>
            </w:tcBorders>
          </w:tcPr>
          <w:p w14:paraId="69D3CA01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</w:tr>
      <w:tr w:rsidR="005E765A" w:rsidRPr="00966CCD" w14:paraId="66A17304" w14:textId="77777777" w:rsidTr="00A143F1">
        <w:tc>
          <w:tcPr>
            <w:tcW w:w="3780" w:type="dxa"/>
            <w:tcBorders>
              <w:bottom w:val="single" w:sz="6" w:space="0" w:color="BFBFBF" w:themeColor="background1" w:themeShade="BF"/>
            </w:tcBorders>
          </w:tcPr>
          <w:p w14:paraId="1327C55C" w14:textId="49128766" w:rsidR="005E765A" w:rsidRPr="00966CCD" w:rsidRDefault="005E765A" w:rsidP="005E765A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Rear with fixed intermittent and continuous speeds, with washer</w:t>
            </w:r>
          </w:p>
        </w:tc>
        <w:tc>
          <w:tcPr>
            <w:tcW w:w="1050" w:type="dxa"/>
            <w:tcBorders>
              <w:bottom w:val="single" w:sz="6" w:space="0" w:color="BFBFBF" w:themeColor="background1" w:themeShade="BF"/>
            </w:tcBorders>
          </w:tcPr>
          <w:p w14:paraId="77CB1982" w14:textId="66E137A2" w:rsidR="005E765A" w:rsidRPr="00966CCD" w:rsidRDefault="005E765A" w:rsidP="005E765A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  <w:tcBorders>
              <w:bottom w:val="single" w:sz="6" w:space="0" w:color="BFBFBF" w:themeColor="background1" w:themeShade="BF"/>
            </w:tcBorders>
          </w:tcPr>
          <w:p w14:paraId="459E8E2E" w14:textId="69202B0C" w:rsidR="005E765A" w:rsidRPr="00966CCD" w:rsidRDefault="005E765A" w:rsidP="005E765A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  <w:tcBorders>
              <w:bottom w:val="single" w:sz="6" w:space="0" w:color="BFBFBF" w:themeColor="background1" w:themeShade="BF"/>
            </w:tcBorders>
          </w:tcPr>
          <w:p w14:paraId="6EC16196" w14:textId="12206C77" w:rsidR="005E765A" w:rsidRPr="00966CCD" w:rsidRDefault="005E765A" w:rsidP="005E765A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  <w:tcBorders>
              <w:bottom w:val="single" w:sz="6" w:space="0" w:color="BFBFBF" w:themeColor="background1" w:themeShade="BF"/>
            </w:tcBorders>
          </w:tcPr>
          <w:p w14:paraId="0BC9A065" w14:textId="00EDC370" w:rsidR="005E765A" w:rsidRPr="00966CCD" w:rsidRDefault="005E765A" w:rsidP="005E765A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  <w:tcBorders>
              <w:bottom w:val="single" w:sz="6" w:space="0" w:color="BFBFBF" w:themeColor="background1" w:themeShade="BF"/>
            </w:tcBorders>
          </w:tcPr>
          <w:p w14:paraId="511B018E" w14:textId="3C6F47A0" w:rsidR="005E765A" w:rsidRPr="00966CCD" w:rsidRDefault="005E765A" w:rsidP="005E765A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  <w:tcBorders>
              <w:bottom w:val="single" w:sz="6" w:space="0" w:color="BFBFBF" w:themeColor="background1" w:themeShade="BF"/>
            </w:tcBorders>
          </w:tcPr>
          <w:p w14:paraId="14178DA3" w14:textId="141B97DA" w:rsidR="005E765A" w:rsidRPr="00966CCD" w:rsidRDefault="005E765A" w:rsidP="005E765A">
            <w:pPr>
              <w:pStyle w:val="S-O-P"/>
            </w:pPr>
            <w:r w:rsidRPr="00966CCD">
              <w:t>S</w:t>
            </w:r>
          </w:p>
        </w:tc>
      </w:tr>
      <w:tr w:rsidR="005E765A" w:rsidRPr="00966CCD" w14:paraId="04286578" w14:textId="77777777" w:rsidTr="00A143F1">
        <w:tc>
          <w:tcPr>
            <w:tcW w:w="3780" w:type="dxa"/>
            <w:tcBorders>
              <w:top w:val="single" w:sz="6" w:space="0" w:color="BFBFBF" w:themeColor="background1" w:themeShade="BF"/>
              <w:bottom w:val="nil"/>
            </w:tcBorders>
          </w:tcPr>
          <w:p w14:paraId="09A8CEFE" w14:textId="77777777" w:rsidR="005E765A" w:rsidRPr="004F09E0" w:rsidRDefault="005E765A" w:rsidP="005E765A">
            <w:pPr>
              <w:pStyle w:val="BodyNotes"/>
            </w:pPr>
            <w:r w:rsidRPr="004F09E0">
              <w:t>1 When equipped with Carbide Package</w:t>
            </w:r>
          </w:p>
        </w:tc>
        <w:tc>
          <w:tcPr>
            <w:tcW w:w="1050" w:type="dxa"/>
            <w:tcBorders>
              <w:top w:val="single" w:sz="6" w:space="0" w:color="BFBFBF" w:themeColor="background1" w:themeShade="BF"/>
              <w:bottom w:val="nil"/>
            </w:tcBorders>
          </w:tcPr>
          <w:p w14:paraId="2C199E3F" w14:textId="77777777" w:rsidR="005E765A" w:rsidRPr="004F09E0" w:rsidRDefault="005E765A" w:rsidP="005E765A">
            <w:pPr>
              <w:pStyle w:val="BodyNotes"/>
            </w:pPr>
          </w:p>
        </w:tc>
        <w:tc>
          <w:tcPr>
            <w:tcW w:w="1050" w:type="dxa"/>
            <w:tcBorders>
              <w:top w:val="single" w:sz="6" w:space="0" w:color="BFBFBF" w:themeColor="background1" w:themeShade="BF"/>
              <w:bottom w:val="nil"/>
            </w:tcBorders>
          </w:tcPr>
          <w:p w14:paraId="6DD8A4A9" w14:textId="77777777" w:rsidR="005E765A" w:rsidRPr="004F09E0" w:rsidRDefault="005E765A" w:rsidP="005E765A">
            <w:pPr>
              <w:pStyle w:val="BodyNotes"/>
            </w:pPr>
          </w:p>
        </w:tc>
        <w:tc>
          <w:tcPr>
            <w:tcW w:w="1050" w:type="dxa"/>
            <w:tcBorders>
              <w:top w:val="single" w:sz="6" w:space="0" w:color="BFBFBF" w:themeColor="background1" w:themeShade="BF"/>
              <w:bottom w:val="nil"/>
            </w:tcBorders>
          </w:tcPr>
          <w:p w14:paraId="2B31D611" w14:textId="77777777" w:rsidR="005E765A" w:rsidRPr="004F09E0" w:rsidRDefault="005E765A" w:rsidP="005E765A">
            <w:pPr>
              <w:pStyle w:val="BodyNotes"/>
            </w:pPr>
          </w:p>
        </w:tc>
        <w:tc>
          <w:tcPr>
            <w:tcW w:w="1050" w:type="dxa"/>
            <w:tcBorders>
              <w:top w:val="single" w:sz="6" w:space="0" w:color="BFBFBF" w:themeColor="background1" w:themeShade="BF"/>
              <w:bottom w:val="nil"/>
            </w:tcBorders>
          </w:tcPr>
          <w:p w14:paraId="31EE0898" w14:textId="77777777" w:rsidR="005E765A" w:rsidRPr="004F09E0" w:rsidRDefault="005E765A" w:rsidP="005E765A">
            <w:pPr>
              <w:pStyle w:val="BodyNotes"/>
            </w:pPr>
          </w:p>
        </w:tc>
        <w:tc>
          <w:tcPr>
            <w:tcW w:w="1050" w:type="dxa"/>
            <w:tcBorders>
              <w:top w:val="single" w:sz="6" w:space="0" w:color="BFBFBF" w:themeColor="background1" w:themeShade="BF"/>
              <w:bottom w:val="nil"/>
            </w:tcBorders>
          </w:tcPr>
          <w:p w14:paraId="13CC6E76" w14:textId="77777777" w:rsidR="005E765A" w:rsidRPr="004F09E0" w:rsidRDefault="005E765A" w:rsidP="005E765A">
            <w:pPr>
              <w:pStyle w:val="BodyNotes"/>
            </w:pPr>
          </w:p>
        </w:tc>
        <w:tc>
          <w:tcPr>
            <w:tcW w:w="1050" w:type="dxa"/>
            <w:tcBorders>
              <w:top w:val="single" w:sz="6" w:space="0" w:color="BFBFBF" w:themeColor="background1" w:themeShade="BF"/>
              <w:bottom w:val="nil"/>
            </w:tcBorders>
          </w:tcPr>
          <w:p w14:paraId="24B66409" w14:textId="77777777" w:rsidR="005E765A" w:rsidRPr="004F09E0" w:rsidRDefault="005E765A" w:rsidP="005E765A">
            <w:pPr>
              <w:pStyle w:val="BodyNotes"/>
            </w:pPr>
          </w:p>
        </w:tc>
      </w:tr>
    </w:tbl>
    <w:p w14:paraId="6C6739F1" w14:textId="77777777" w:rsidR="004C48B9" w:rsidRPr="00966CCD" w:rsidRDefault="004C48B9" w:rsidP="004C48B9">
      <w:pPr>
        <w:pStyle w:val="Heading3"/>
        <w:rPr>
          <w:color w:val="000000" w:themeColor="text1"/>
        </w:rPr>
      </w:pPr>
      <w:r w:rsidRPr="00966CCD">
        <w:rPr>
          <w:color w:val="000000" w:themeColor="text1"/>
        </w:rPr>
        <w:lastRenderedPageBreak/>
        <w:t>INTERIOR FEATURES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3780"/>
        <w:gridCol w:w="1050"/>
        <w:gridCol w:w="1050"/>
        <w:gridCol w:w="1050"/>
        <w:gridCol w:w="1050"/>
        <w:gridCol w:w="1050"/>
        <w:gridCol w:w="1050"/>
      </w:tblGrid>
      <w:tr w:rsidR="004C48B9" w:rsidRPr="00966CCD" w14:paraId="5E407D01" w14:textId="77777777" w:rsidTr="00145A87">
        <w:trPr>
          <w:tblHeader/>
        </w:trPr>
        <w:tc>
          <w:tcPr>
            <w:tcW w:w="3780" w:type="dxa"/>
          </w:tcPr>
          <w:p w14:paraId="4F26D107" w14:textId="77777777" w:rsidR="004C48B9" w:rsidRPr="00966CCD" w:rsidRDefault="004C48B9" w:rsidP="00A143F1">
            <w:pPr>
              <w:pStyle w:val="TableSubhead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INTERIOR FEATURES</w:t>
            </w:r>
          </w:p>
        </w:tc>
        <w:tc>
          <w:tcPr>
            <w:tcW w:w="1050" w:type="dxa"/>
            <w:vAlign w:val="bottom"/>
          </w:tcPr>
          <w:p w14:paraId="1F2DEAC3" w14:textId="77777777" w:rsidR="004C48B9" w:rsidRPr="00966CCD" w:rsidRDefault="004C48B9" w:rsidP="00145A87">
            <w:pPr>
              <w:pStyle w:val="ModelSubhead"/>
              <w:rPr>
                <w:color w:val="000000" w:themeColor="text1"/>
                <w:sz w:val="15"/>
                <w:szCs w:val="15"/>
              </w:rPr>
            </w:pPr>
            <w:r w:rsidRPr="00152DC5">
              <w:rPr>
                <w:sz w:val="14"/>
                <w:szCs w:val="14"/>
              </w:rPr>
              <w:t>Wagoneer L</w:t>
            </w:r>
          </w:p>
        </w:tc>
        <w:tc>
          <w:tcPr>
            <w:tcW w:w="1050" w:type="dxa"/>
            <w:vAlign w:val="bottom"/>
          </w:tcPr>
          <w:p w14:paraId="3F93FFED" w14:textId="77777777" w:rsidR="004C48B9" w:rsidRPr="00966CCD" w:rsidRDefault="004C48B9" w:rsidP="00145A87">
            <w:pPr>
              <w:pStyle w:val="ModelSubhead"/>
              <w:rPr>
                <w:color w:val="000000" w:themeColor="text1"/>
                <w:sz w:val="15"/>
                <w:szCs w:val="15"/>
              </w:rPr>
            </w:pPr>
            <w:r w:rsidRPr="00152DC5">
              <w:rPr>
                <w:sz w:val="14"/>
                <w:szCs w:val="14"/>
              </w:rPr>
              <w:t>Wagoneer L Series II</w:t>
            </w:r>
          </w:p>
        </w:tc>
        <w:tc>
          <w:tcPr>
            <w:tcW w:w="1050" w:type="dxa"/>
            <w:vAlign w:val="bottom"/>
          </w:tcPr>
          <w:p w14:paraId="2BCDECB5" w14:textId="77777777" w:rsidR="004C48B9" w:rsidRPr="00966CCD" w:rsidRDefault="004C48B9" w:rsidP="00145A87">
            <w:pPr>
              <w:pStyle w:val="ModelSubhead"/>
              <w:rPr>
                <w:color w:val="000000" w:themeColor="text1"/>
                <w:sz w:val="15"/>
                <w:szCs w:val="15"/>
              </w:rPr>
            </w:pPr>
            <w:r w:rsidRPr="00152DC5">
              <w:rPr>
                <w:sz w:val="14"/>
                <w:szCs w:val="14"/>
              </w:rPr>
              <w:t>Wagoneer L Series III</w:t>
            </w:r>
          </w:p>
        </w:tc>
        <w:tc>
          <w:tcPr>
            <w:tcW w:w="1050" w:type="dxa"/>
            <w:vAlign w:val="bottom"/>
          </w:tcPr>
          <w:p w14:paraId="15FEABC8" w14:textId="77777777" w:rsidR="004C48B9" w:rsidRPr="00966CCD" w:rsidRDefault="004C48B9" w:rsidP="00145A87">
            <w:pPr>
              <w:pStyle w:val="ModelSubhead"/>
              <w:rPr>
                <w:color w:val="000000" w:themeColor="text1"/>
                <w:sz w:val="15"/>
                <w:szCs w:val="15"/>
              </w:rPr>
            </w:pPr>
            <w:r w:rsidRPr="00152DC5">
              <w:rPr>
                <w:sz w:val="14"/>
                <w:szCs w:val="14"/>
              </w:rPr>
              <w:t>Grand Wagoneer L</w:t>
            </w:r>
          </w:p>
        </w:tc>
        <w:tc>
          <w:tcPr>
            <w:tcW w:w="1050" w:type="dxa"/>
            <w:vAlign w:val="bottom"/>
          </w:tcPr>
          <w:p w14:paraId="6610CAD5" w14:textId="77777777" w:rsidR="004C48B9" w:rsidRPr="00966CCD" w:rsidRDefault="004C48B9" w:rsidP="00145A87">
            <w:pPr>
              <w:pStyle w:val="ModelSubhead"/>
              <w:rPr>
                <w:color w:val="000000" w:themeColor="text1"/>
                <w:sz w:val="15"/>
                <w:szCs w:val="15"/>
              </w:rPr>
            </w:pPr>
            <w:r w:rsidRPr="00152DC5">
              <w:rPr>
                <w:sz w:val="14"/>
                <w:szCs w:val="14"/>
              </w:rPr>
              <w:t>Grand Wagoneer L Series II</w:t>
            </w:r>
          </w:p>
        </w:tc>
        <w:tc>
          <w:tcPr>
            <w:tcW w:w="1050" w:type="dxa"/>
            <w:vAlign w:val="bottom"/>
          </w:tcPr>
          <w:p w14:paraId="2D42298B" w14:textId="77777777" w:rsidR="004C48B9" w:rsidRPr="00966CCD" w:rsidRDefault="004C48B9" w:rsidP="00145A87">
            <w:pPr>
              <w:pStyle w:val="ModelSubhead"/>
              <w:rPr>
                <w:color w:val="000000" w:themeColor="text1"/>
                <w:sz w:val="15"/>
                <w:szCs w:val="15"/>
              </w:rPr>
            </w:pPr>
            <w:r w:rsidRPr="00152DC5">
              <w:rPr>
                <w:sz w:val="14"/>
                <w:szCs w:val="14"/>
              </w:rPr>
              <w:t>Grand Wagoneer L Series III</w:t>
            </w:r>
          </w:p>
        </w:tc>
      </w:tr>
      <w:tr w:rsidR="004C48B9" w:rsidRPr="00966CCD" w14:paraId="2E672A8E" w14:textId="77777777" w:rsidTr="00A143F1">
        <w:tc>
          <w:tcPr>
            <w:tcW w:w="3780" w:type="dxa"/>
          </w:tcPr>
          <w:p w14:paraId="6B088273" w14:textId="77777777" w:rsidR="004C48B9" w:rsidRPr="00966CCD" w:rsidRDefault="004C48B9" w:rsidP="00A143F1">
            <w:pPr>
              <w:pStyle w:val="BodyCopy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10.25-in. </w:t>
            </w:r>
            <w:proofErr w:type="spellStart"/>
            <w:r w:rsidRPr="00966CCD">
              <w:rPr>
                <w:color w:val="000000" w:themeColor="text1"/>
              </w:rPr>
              <w:t>multiview</w:t>
            </w:r>
            <w:proofErr w:type="spellEnd"/>
            <w:r w:rsidRPr="00966CCD">
              <w:rPr>
                <w:color w:val="000000" w:themeColor="text1"/>
              </w:rPr>
              <w:t xml:space="preserve"> cluster display</w:t>
            </w:r>
          </w:p>
        </w:tc>
        <w:tc>
          <w:tcPr>
            <w:tcW w:w="1050" w:type="dxa"/>
          </w:tcPr>
          <w:p w14:paraId="408175FB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4197EFEE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7CDC5DD1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2D080B65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28A9EDE5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1A18399E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</w:tr>
      <w:tr w:rsidR="004C48B9" w:rsidRPr="00966CCD" w14:paraId="165C4681" w14:textId="77777777" w:rsidTr="00A143F1">
        <w:tc>
          <w:tcPr>
            <w:tcW w:w="3780" w:type="dxa"/>
          </w:tcPr>
          <w:p w14:paraId="46D8605A" w14:textId="77777777" w:rsidR="004C48B9" w:rsidRPr="00966CCD" w:rsidRDefault="004C48B9" w:rsidP="00A143F1">
            <w:pPr>
              <w:pStyle w:val="BodyCopy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12.3-in. </w:t>
            </w:r>
            <w:proofErr w:type="spellStart"/>
            <w:r w:rsidRPr="00966CCD">
              <w:rPr>
                <w:color w:val="000000" w:themeColor="text1"/>
              </w:rPr>
              <w:t>multiview</w:t>
            </w:r>
            <w:proofErr w:type="spellEnd"/>
            <w:r w:rsidRPr="00966CCD">
              <w:rPr>
                <w:color w:val="000000" w:themeColor="text1"/>
              </w:rPr>
              <w:t xml:space="preserve"> cluster display</w:t>
            </w:r>
          </w:p>
        </w:tc>
        <w:tc>
          <w:tcPr>
            <w:tcW w:w="1050" w:type="dxa"/>
          </w:tcPr>
          <w:p w14:paraId="75F54392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5D2E20F0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4DB27C6A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535BD78E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056955C1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350B878F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</w:tr>
      <w:tr w:rsidR="004C48B9" w:rsidRPr="00966CCD" w14:paraId="3D5B9B4A" w14:textId="77777777" w:rsidTr="00A143F1">
        <w:tc>
          <w:tcPr>
            <w:tcW w:w="3780" w:type="dxa"/>
          </w:tcPr>
          <w:p w14:paraId="6D097643" w14:textId="77777777" w:rsidR="004C48B9" w:rsidRPr="00966CCD" w:rsidRDefault="004C48B9" w:rsidP="00A143F1">
            <w:pPr>
              <w:pStyle w:val="BodyCopy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Air filtration system</w:t>
            </w:r>
          </w:p>
        </w:tc>
        <w:tc>
          <w:tcPr>
            <w:tcW w:w="1050" w:type="dxa"/>
          </w:tcPr>
          <w:p w14:paraId="1F0AD969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7E43485D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763C12F7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79B07F3E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030E74EC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5CA83DE6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</w:tr>
      <w:tr w:rsidR="004C48B9" w:rsidRPr="00966CCD" w14:paraId="161680DD" w14:textId="77777777" w:rsidTr="00A143F1">
        <w:tc>
          <w:tcPr>
            <w:tcW w:w="3780" w:type="dxa"/>
          </w:tcPr>
          <w:p w14:paraId="7E614497" w14:textId="77777777" w:rsidR="004C48B9" w:rsidRPr="00966CCD" w:rsidRDefault="004C48B9" w:rsidP="00A143F1">
            <w:pPr>
              <w:pStyle w:val="BodyCopy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Climate control — tri-zone automatic </w:t>
            </w:r>
            <w:r w:rsidRPr="00966CCD">
              <w:rPr>
                <w:color w:val="000000" w:themeColor="text1"/>
              </w:rPr>
              <w:br/>
              <w:t>temperature control</w:t>
            </w:r>
          </w:p>
        </w:tc>
        <w:tc>
          <w:tcPr>
            <w:tcW w:w="1050" w:type="dxa"/>
          </w:tcPr>
          <w:p w14:paraId="74914578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04230D1A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4FBA3F57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371CBC7B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64778649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586782EC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</w:tr>
      <w:tr w:rsidR="004C48B9" w:rsidRPr="00966CCD" w14:paraId="3D8A5B47" w14:textId="77777777" w:rsidTr="00A143F1">
        <w:tc>
          <w:tcPr>
            <w:tcW w:w="3780" w:type="dxa"/>
          </w:tcPr>
          <w:p w14:paraId="785A4BB0" w14:textId="77777777" w:rsidR="004C48B9" w:rsidRPr="00966CCD" w:rsidRDefault="004C48B9" w:rsidP="00A143F1">
            <w:pPr>
              <w:pStyle w:val="BodyCopy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Climate control — four-zone automatic </w:t>
            </w:r>
            <w:r w:rsidRPr="00966CCD">
              <w:rPr>
                <w:color w:val="000000" w:themeColor="text1"/>
              </w:rPr>
              <w:br/>
              <w:t>temperature control with comfort display</w:t>
            </w:r>
          </w:p>
        </w:tc>
        <w:tc>
          <w:tcPr>
            <w:tcW w:w="1050" w:type="dxa"/>
          </w:tcPr>
          <w:p w14:paraId="3B16A1FD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6E5134E8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3C67ABDB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7038C8E5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4D7FFF50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42727F4C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</w:tr>
      <w:tr w:rsidR="004C48B9" w:rsidRPr="00966CCD" w14:paraId="476384B3" w14:textId="77777777" w:rsidTr="00A143F1">
        <w:tc>
          <w:tcPr>
            <w:tcW w:w="3780" w:type="dxa"/>
          </w:tcPr>
          <w:p w14:paraId="7FDC965E" w14:textId="77777777" w:rsidR="004C48B9" w:rsidRPr="00966CCD" w:rsidRDefault="004C48B9" w:rsidP="00A143F1">
            <w:pPr>
              <w:pStyle w:val="BodyCopy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Cargo Area </w:t>
            </w:r>
          </w:p>
        </w:tc>
        <w:tc>
          <w:tcPr>
            <w:tcW w:w="1050" w:type="dxa"/>
          </w:tcPr>
          <w:p w14:paraId="4C81A3B6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247257DB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51A14520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32E5AAED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2FDB18D2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0353F826" w14:textId="77777777" w:rsidR="004C48B9" w:rsidRPr="00966CCD" w:rsidRDefault="004C48B9" w:rsidP="00A143F1">
            <w:pPr>
              <w:pStyle w:val="S-O-P"/>
            </w:pPr>
          </w:p>
        </w:tc>
      </w:tr>
      <w:tr w:rsidR="004C48B9" w:rsidRPr="00966CCD" w14:paraId="11289C43" w14:textId="77777777" w:rsidTr="00A143F1">
        <w:tc>
          <w:tcPr>
            <w:tcW w:w="3780" w:type="dxa"/>
          </w:tcPr>
          <w:p w14:paraId="4FE69807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Carpeted — includes storage tray and cargo tie-down loops in floor, driver’s side storage bin, 12-volt auxiliary power outlet</w:t>
            </w:r>
          </w:p>
        </w:tc>
        <w:tc>
          <w:tcPr>
            <w:tcW w:w="1050" w:type="dxa"/>
          </w:tcPr>
          <w:p w14:paraId="5C631C95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614C6A60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4B99D471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6777DEA5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7CA559D9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6E74C7F9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</w:tr>
      <w:tr w:rsidR="004C48B9" w:rsidRPr="00966CCD" w14:paraId="1EA31D05" w14:textId="77777777" w:rsidTr="00A143F1">
        <w:tc>
          <w:tcPr>
            <w:tcW w:w="3780" w:type="dxa"/>
          </w:tcPr>
          <w:p w14:paraId="5DFF731B" w14:textId="77777777" w:rsidR="004C48B9" w:rsidRPr="00966CCD" w:rsidRDefault="004C48B9" w:rsidP="00A143F1">
            <w:pPr>
              <w:pStyle w:val="BodyIndent1"/>
              <w:rPr>
                <w:color w:val="000000" w:themeColor="text1"/>
                <w:highlight w:val="yellow"/>
              </w:rPr>
            </w:pPr>
            <w:r w:rsidRPr="00966CCD">
              <w:rPr>
                <w:color w:val="000000" w:themeColor="text1"/>
              </w:rPr>
              <w:t xml:space="preserve">Reversible cargo mat </w:t>
            </w:r>
          </w:p>
        </w:tc>
        <w:tc>
          <w:tcPr>
            <w:tcW w:w="1050" w:type="dxa"/>
          </w:tcPr>
          <w:p w14:paraId="2BEFB890" w14:textId="77777777" w:rsidR="004C48B9" w:rsidRPr="00966CCD" w:rsidRDefault="004C48B9" w:rsidP="00A143F1">
            <w:pPr>
              <w:pStyle w:val="S-O-P"/>
            </w:pPr>
            <w:r w:rsidRPr="00966CCD">
              <w:t>P</w:t>
            </w:r>
          </w:p>
        </w:tc>
        <w:tc>
          <w:tcPr>
            <w:tcW w:w="1050" w:type="dxa"/>
          </w:tcPr>
          <w:p w14:paraId="2688396A" w14:textId="77777777" w:rsidR="004C48B9" w:rsidRPr="00966CCD" w:rsidRDefault="004C48B9" w:rsidP="00A143F1">
            <w:pPr>
              <w:pStyle w:val="S-O-P"/>
            </w:pPr>
            <w:r w:rsidRPr="00966CCD">
              <w:t>P</w:t>
            </w:r>
          </w:p>
        </w:tc>
        <w:tc>
          <w:tcPr>
            <w:tcW w:w="1050" w:type="dxa"/>
          </w:tcPr>
          <w:p w14:paraId="530F6DD3" w14:textId="77777777" w:rsidR="004C48B9" w:rsidRPr="00966CCD" w:rsidRDefault="004C48B9" w:rsidP="00A143F1">
            <w:pPr>
              <w:pStyle w:val="S-O-P"/>
            </w:pPr>
            <w:r w:rsidRPr="00966CCD">
              <w:t>P</w:t>
            </w:r>
          </w:p>
        </w:tc>
        <w:tc>
          <w:tcPr>
            <w:tcW w:w="1050" w:type="dxa"/>
          </w:tcPr>
          <w:p w14:paraId="11F51B16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031CCFE5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036040D0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</w:tr>
      <w:tr w:rsidR="004C48B9" w:rsidRPr="00966CCD" w14:paraId="417FA06C" w14:textId="77777777" w:rsidTr="00A143F1">
        <w:tc>
          <w:tcPr>
            <w:tcW w:w="3780" w:type="dxa"/>
          </w:tcPr>
          <w:p w14:paraId="729D0ECA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Cargo management system</w:t>
            </w:r>
          </w:p>
        </w:tc>
        <w:tc>
          <w:tcPr>
            <w:tcW w:w="1050" w:type="dxa"/>
          </w:tcPr>
          <w:p w14:paraId="0E4D3F01" w14:textId="77777777" w:rsidR="004C48B9" w:rsidRPr="00966CCD" w:rsidRDefault="004C48B9" w:rsidP="00A143F1">
            <w:pPr>
              <w:pStyle w:val="S-O-P"/>
            </w:pPr>
            <w:r w:rsidRPr="00966CCD">
              <w:t>P</w:t>
            </w:r>
          </w:p>
        </w:tc>
        <w:tc>
          <w:tcPr>
            <w:tcW w:w="1050" w:type="dxa"/>
          </w:tcPr>
          <w:p w14:paraId="4476BC8A" w14:textId="77777777" w:rsidR="004C48B9" w:rsidRPr="00966CCD" w:rsidRDefault="004C48B9" w:rsidP="00A143F1">
            <w:pPr>
              <w:pStyle w:val="S-O-P"/>
            </w:pPr>
            <w:r w:rsidRPr="00966CCD">
              <w:t>P</w:t>
            </w:r>
          </w:p>
        </w:tc>
        <w:tc>
          <w:tcPr>
            <w:tcW w:w="1050" w:type="dxa"/>
          </w:tcPr>
          <w:p w14:paraId="1A2BD64C" w14:textId="77777777" w:rsidR="004C48B9" w:rsidRPr="00966CCD" w:rsidRDefault="004C48B9" w:rsidP="00A143F1">
            <w:pPr>
              <w:pStyle w:val="S-O-P"/>
            </w:pPr>
            <w:r w:rsidRPr="00966CCD">
              <w:t>P</w:t>
            </w:r>
          </w:p>
        </w:tc>
        <w:tc>
          <w:tcPr>
            <w:tcW w:w="1050" w:type="dxa"/>
          </w:tcPr>
          <w:p w14:paraId="1EC8E51F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1C0AA2FE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5F1B9DBF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</w:tr>
      <w:tr w:rsidR="004C48B9" w:rsidRPr="00966CCD" w14:paraId="621CFBD4" w14:textId="77777777" w:rsidTr="00A143F1">
        <w:tc>
          <w:tcPr>
            <w:tcW w:w="3780" w:type="dxa"/>
          </w:tcPr>
          <w:p w14:paraId="583A289F" w14:textId="77777777" w:rsidR="004C48B9" w:rsidRPr="00966CCD" w:rsidRDefault="004C48B9" w:rsidP="00A143F1">
            <w:pPr>
              <w:pStyle w:val="BodyCopy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Console  </w:t>
            </w:r>
          </w:p>
        </w:tc>
        <w:tc>
          <w:tcPr>
            <w:tcW w:w="1050" w:type="dxa"/>
          </w:tcPr>
          <w:p w14:paraId="4A35505A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7A585872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2A45FFC2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5A717025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4CE81DE6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7FCFCDF4" w14:textId="77777777" w:rsidR="004C48B9" w:rsidRPr="00966CCD" w:rsidRDefault="004C48B9" w:rsidP="00A143F1">
            <w:pPr>
              <w:pStyle w:val="S-O-P"/>
            </w:pPr>
          </w:p>
        </w:tc>
      </w:tr>
      <w:tr w:rsidR="004C48B9" w:rsidRPr="00966CCD" w14:paraId="591EC2F7" w14:textId="77777777" w:rsidTr="00A143F1">
        <w:tc>
          <w:tcPr>
            <w:tcW w:w="3780" w:type="dxa"/>
          </w:tcPr>
          <w:p w14:paraId="0CF5ED54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Full-length front floor console with two cup holders, two-tier armrest storage</w:t>
            </w:r>
          </w:p>
        </w:tc>
        <w:tc>
          <w:tcPr>
            <w:tcW w:w="1050" w:type="dxa"/>
          </w:tcPr>
          <w:p w14:paraId="519E65EA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44B896E7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7881EE09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2B95D278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2DB82188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0BEB3361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</w:tr>
      <w:tr w:rsidR="004C48B9" w:rsidRPr="00966CCD" w14:paraId="2F84488A" w14:textId="77777777" w:rsidTr="00A143F1">
        <w:tc>
          <w:tcPr>
            <w:tcW w:w="3780" w:type="dxa"/>
          </w:tcPr>
          <w:p w14:paraId="0C2A5673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Overhead front with two LED map lamps, two dome lamps, universal garage door opener control switches and power sunroof/sunshade controls</w:t>
            </w:r>
          </w:p>
        </w:tc>
        <w:tc>
          <w:tcPr>
            <w:tcW w:w="1050" w:type="dxa"/>
          </w:tcPr>
          <w:p w14:paraId="4F432FA6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5F87E425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7B484E68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1FF4EC5C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121C5393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63BEF32F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</w:tr>
      <w:tr w:rsidR="004C48B9" w:rsidRPr="00966CCD" w14:paraId="0C7EA78F" w14:textId="77777777" w:rsidTr="00A143F1">
        <w:tc>
          <w:tcPr>
            <w:tcW w:w="3780" w:type="dxa"/>
          </w:tcPr>
          <w:p w14:paraId="00DF9048" w14:textId="77777777" w:rsidR="004C48B9" w:rsidRPr="00966CCD" w:rsidRDefault="004C48B9" w:rsidP="00A143F1">
            <w:pPr>
              <w:pStyle w:val="BodyCopy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Memory system — radio station presets, last-station settings, driver’s seat position, exterior mirrors and power tilt/telescoping steering wheel</w:t>
            </w:r>
          </w:p>
        </w:tc>
        <w:tc>
          <w:tcPr>
            <w:tcW w:w="1050" w:type="dxa"/>
          </w:tcPr>
          <w:p w14:paraId="1BAECBD6" w14:textId="77777777" w:rsidR="004C48B9" w:rsidRPr="00966CCD" w:rsidRDefault="004C48B9" w:rsidP="00A143F1">
            <w:pPr>
              <w:pStyle w:val="S-O-P"/>
            </w:pPr>
            <w:r w:rsidRPr="00966CCD">
              <w:t>S (exc. steering wheel)</w:t>
            </w:r>
          </w:p>
        </w:tc>
        <w:tc>
          <w:tcPr>
            <w:tcW w:w="1050" w:type="dxa"/>
          </w:tcPr>
          <w:p w14:paraId="1BCE94A2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5F28B931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3855870C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442AAB47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33F9AD6B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</w:tr>
      <w:tr w:rsidR="004C48B9" w:rsidRPr="00966CCD" w14:paraId="7169C1A3" w14:textId="77777777" w:rsidTr="00A143F1">
        <w:tc>
          <w:tcPr>
            <w:tcW w:w="3780" w:type="dxa"/>
          </w:tcPr>
          <w:p w14:paraId="71EEC993" w14:textId="77777777" w:rsidR="004C48B9" w:rsidRPr="00966CCD" w:rsidRDefault="004C48B9" w:rsidP="00A143F1">
            <w:pPr>
              <w:pStyle w:val="BodyCopy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Mirrors </w:t>
            </w:r>
          </w:p>
        </w:tc>
        <w:tc>
          <w:tcPr>
            <w:tcW w:w="1050" w:type="dxa"/>
          </w:tcPr>
          <w:p w14:paraId="70B8082E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5F1ECF9C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3C0F7A19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38CBF689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03BDBD5D" w14:textId="77777777" w:rsidR="004C48B9" w:rsidRPr="00966CCD" w:rsidRDefault="004C48B9" w:rsidP="00A143F1">
            <w:pPr>
              <w:pStyle w:val="S-O-P"/>
            </w:pPr>
          </w:p>
        </w:tc>
        <w:tc>
          <w:tcPr>
            <w:tcW w:w="1050" w:type="dxa"/>
          </w:tcPr>
          <w:p w14:paraId="2116593A" w14:textId="77777777" w:rsidR="004C48B9" w:rsidRPr="00966CCD" w:rsidRDefault="004C48B9" w:rsidP="00A143F1">
            <w:pPr>
              <w:pStyle w:val="S-O-P"/>
            </w:pPr>
          </w:p>
        </w:tc>
      </w:tr>
      <w:tr w:rsidR="004C48B9" w:rsidRPr="00966CCD" w14:paraId="2447673D" w14:textId="77777777" w:rsidTr="00A143F1">
        <w:tc>
          <w:tcPr>
            <w:tcW w:w="3780" w:type="dxa"/>
          </w:tcPr>
          <w:p w14:paraId="01367391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Rearview, auto-dimming </w:t>
            </w:r>
          </w:p>
        </w:tc>
        <w:tc>
          <w:tcPr>
            <w:tcW w:w="1050" w:type="dxa"/>
          </w:tcPr>
          <w:p w14:paraId="20FC4424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08CED0FB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0133D922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3D1DA210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34DF248E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6F8A3606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</w:tr>
      <w:tr w:rsidR="004C48B9" w:rsidRPr="00966CCD" w14:paraId="0BBFE08D" w14:textId="77777777" w:rsidTr="00A143F1">
        <w:tc>
          <w:tcPr>
            <w:tcW w:w="3780" w:type="dxa"/>
          </w:tcPr>
          <w:p w14:paraId="625047BB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Digital rearview mirror</w:t>
            </w:r>
          </w:p>
        </w:tc>
        <w:tc>
          <w:tcPr>
            <w:tcW w:w="1050" w:type="dxa"/>
          </w:tcPr>
          <w:p w14:paraId="3CDCB018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795C566B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666C2E92" w14:textId="77777777" w:rsidR="004C48B9" w:rsidRPr="00966CCD" w:rsidRDefault="004C48B9" w:rsidP="00A143F1">
            <w:pPr>
              <w:pStyle w:val="S-O-P"/>
            </w:pPr>
            <w:r>
              <w:t>NA</w:t>
            </w:r>
          </w:p>
        </w:tc>
        <w:tc>
          <w:tcPr>
            <w:tcW w:w="1050" w:type="dxa"/>
          </w:tcPr>
          <w:p w14:paraId="5F437FDD" w14:textId="77777777" w:rsidR="004C48B9" w:rsidRPr="00966CCD" w:rsidRDefault="004C48B9" w:rsidP="00A143F1">
            <w:pPr>
              <w:pStyle w:val="S-O-P"/>
            </w:pPr>
            <w:r w:rsidRPr="00966CCD">
              <w:t>P</w:t>
            </w:r>
          </w:p>
        </w:tc>
        <w:tc>
          <w:tcPr>
            <w:tcW w:w="1050" w:type="dxa"/>
          </w:tcPr>
          <w:p w14:paraId="3B8D1F8C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  <w:tc>
          <w:tcPr>
            <w:tcW w:w="1050" w:type="dxa"/>
          </w:tcPr>
          <w:p w14:paraId="300004AB" w14:textId="77777777" w:rsidR="004C48B9" w:rsidRPr="00966CCD" w:rsidRDefault="004C48B9" w:rsidP="00A143F1">
            <w:pPr>
              <w:pStyle w:val="S-O-P"/>
            </w:pPr>
            <w:r w:rsidRPr="00966CCD">
              <w:t>S</w:t>
            </w:r>
          </w:p>
        </w:tc>
      </w:tr>
      <w:tr w:rsidR="004C48B9" w:rsidRPr="00966CCD" w14:paraId="44B925B1" w14:textId="77777777" w:rsidTr="00A143F1">
        <w:tc>
          <w:tcPr>
            <w:tcW w:w="3780" w:type="dxa"/>
          </w:tcPr>
          <w:p w14:paraId="5B163F30" w14:textId="77777777" w:rsidR="004C48B9" w:rsidRPr="00966CCD" w:rsidRDefault="004C48B9" w:rsidP="00A143F1">
            <w:pPr>
              <w:pStyle w:val="BodyCopy"/>
              <w:keepNext/>
              <w:keepLines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lastRenderedPageBreak/>
              <w:t xml:space="preserve">Seat Fabrics </w:t>
            </w:r>
          </w:p>
        </w:tc>
        <w:tc>
          <w:tcPr>
            <w:tcW w:w="1050" w:type="dxa"/>
          </w:tcPr>
          <w:p w14:paraId="7F82F697" w14:textId="77777777" w:rsidR="004C48B9" w:rsidRPr="00966CCD" w:rsidRDefault="004C48B9" w:rsidP="00A143F1">
            <w:pPr>
              <w:pStyle w:val="S-O-P"/>
              <w:keepNext/>
              <w:keepLines/>
            </w:pPr>
          </w:p>
        </w:tc>
        <w:tc>
          <w:tcPr>
            <w:tcW w:w="1050" w:type="dxa"/>
          </w:tcPr>
          <w:p w14:paraId="5E3AFD1C" w14:textId="77777777" w:rsidR="004C48B9" w:rsidRPr="00966CCD" w:rsidRDefault="004C48B9" w:rsidP="00A143F1">
            <w:pPr>
              <w:pStyle w:val="S-O-P"/>
              <w:keepNext/>
              <w:keepLines/>
            </w:pPr>
          </w:p>
        </w:tc>
        <w:tc>
          <w:tcPr>
            <w:tcW w:w="1050" w:type="dxa"/>
          </w:tcPr>
          <w:p w14:paraId="180CF790" w14:textId="77777777" w:rsidR="004C48B9" w:rsidRPr="00966CCD" w:rsidRDefault="004C48B9" w:rsidP="00A143F1">
            <w:pPr>
              <w:pStyle w:val="S-O-P"/>
              <w:keepNext/>
              <w:keepLines/>
            </w:pPr>
          </w:p>
        </w:tc>
        <w:tc>
          <w:tcPr>
            <w:tcW w:w="1050" w:type="dxa"/>
          </w:tcPr>
          <w:p w14:paraId="4482015D" w14:textId="77777777" w:rsidR="004C48B9" w:rsidRPr="00966CCD" w:rsidRDefault="004C48B9" w:rsidP="00A143F1">
            <w:pPr>
              <w:pStyle w:val="S-O-P"/>
              <w:keepNext/>
              <w:keepLines/>
            </w:pPr>
          </w:p>
        </w:tc>
        <w:tc>
          <w:tcPr>
            <w:tcW w:w="1050" w:type="dxa"/>
          </w:tcPr>
          <w:p w14:paraId="4A7B3383" w14:textId="77777777" w:rsidR="004C48B9" w:rsidRPr="00966CCD" w:rsidRDefault="004C48B9" w:rsidP="00A143F1">
            <w:pPr>
              <w:pStyle w:val="S-O-P"/>
              <w:keepNext/>
              <w:keepLines/>
            </w:pPr>
          </w:p>
        </w:tc>
        <w:tc>
          <w:tcPr>
            <w:tcW w:w="1050" w:type="dxa"/>
          </w:tcPr>
          <w:p w14:paraId="7374038D" w14:textId="77777777" w:rsidR="004C48B9" w:rsidRPr="00966CCD" w:rsidRDefault="004C48B9" w:rsidP="00A143F1">
            <w:pPr>
              <w:pStyle w:val="S-O-P"/>
              <w:keepNext/>
              <w:keepLines/>
            </w:pPr>
          </w:p>
        </w:tc>
      </w:tr>
      <w:tr w:rsidR="004C48B9" w:rsidRPr="00966CCD" w14:paraId="3F5F7C71" w14:textId="77777777" w:rsidTr="00A143F1">
        <w:tc>
          <w:tcPr>
            <w:tcW w:w="3780" w:type="dxa"/>
          </w:tcPr>
          <w:p w14:paraId="0DE7DFAE" w14:textId="77777777" w:rsidR="004C48B9" w:rsidRPr="00966CCD" w:rsidRDefault="004C48B9" w:rsidP="00A143F1">
            <w:pPr>
              <w:pStyle w:val="BodyCopy"/>
              <w:keepNext/>
              <w:keepLines/>
              <w:ind w:left="165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Perforated Capri leather-trimmed seating and smooth Capri leather bolsters</w:t>
            </w:r>
          </w:p>
        </w:tc>
        <w:tc>
          <w:tcPr>
            <w:tcW w:w="1050" w:type="dxa"/>
          </w:tcPr>
          <w:p w14:paraId="137CCAAA" w14:textId="77777777" w:rsidR="004C48B9" w:rsidRPr="00966CCD" w:rsidRDefault="004C48B9" w:rsidP="00A143F1">
            <w:pPr>
              <w:pStyle w:val="S-O-P"/>
              <w:keepNext/>
              <w:keepLines/>
            </w:pPr>
            <w:r w:rsidRPr="00966CCD">
              <w:t>S</w:t>
            </w:r>
          </w:p>
        </w:tc>
        <w:tc>
          <w:tcPr>
            <w:tcW w:w="1050" w:type="dxa"/>
          </w:tcPr>
          <w:p w14:paraId="357794EE" w14:textId="77777777" w:rsidR="004C48B9" w:rsidRPr="00966CCD" w:rsidRDefault="004C48B9" w:rsidP="00A143F1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1050" w:type="dxa"/>
          </w:tcPr>
          <w:p w14:paraId="479938A4" w14:textId="77777777" w:rsidR="004C48B9" w:rsidRPr="00966CCD" w:rsidRDefault="004C48B9" w:rsidP="00A143F1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1050" w:type="dxa"/>
          </w:tcPr>
          <w:p w14:paraId="5C1EBEAC" w14:textId="77777777" w:rsidR="004C48B9" w:rsidRPr="00966CCD" w:rsidRDefault="004C48B9" w:rsidP="00A143F1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1050" w:type="dxa"/>
          </w:tcPr>
          <w:p w14:paraId="2285B72F" w14:textId="77777777" w:rsidR="004C48B9" w:rsidRPr="00966CCD" w:rsidRDefault="004C48B9" w:rsidP="00A143F1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1050" w:type="dxa"/>
          </w:tcPr>
          <w:p w14:paraId="7ED152B9" w14:textId="77777777" w:rsidR="004C48B9" w:rsidRPr="00966CCD" w:rsidRDefault="004C48B9" w:rsidP="00A143F1">
            <w:pPr>
              <w:pStyle w:val="S-O-P"/>
              <w:keepNext/>
              <w:keepLines/>
            </w:pPr>
            <w:r>
              <w:t>NA</w:t>
            </w:r>
          </w:p>
        </w:tc>
      </w:tr>
      <w:tr w:rsidR="004C48B9" w:rsidRPr="00966CCD" w14:paraId="02DDE01D" w14:textId="77777777" w:rsidTr="00A143F1">
        <w:tc>
          <w:tcPr>
            <w:tcW w:w="3780" w:type="dxa"/>
          </w:tcPr>
          <w:p w14:paraId="4D35D0FE" w14:textId="77777777" w:rsidR="004C48B9" w:rsidRPr="00966CCD" w:rsidRDefault="004C48B9" w:rsidP="00A143F1">
            <w:pPr>
              <w:pStyle w:val="BodyIndent1"/>
              <w:keepNext/>
              <w:keepLines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Perforated </w:t>
            </w:r>
            <w:proofErr w:type="spellStart"/>
            <w:r w:rsidRPr="00966CCD">
              <w:rPr>
                <w:color w:val="000000" w:themeColor="text1"/>
              </w:rPr>
              <w:t>Nappa</w:t>
            </w:r>
            <w:proofErr w:type="spellEnd"/>
            <w:r w:rsidRPr="00966CCD">
              <w:rPr>
                <w:color w:val="000000" w:themeColor="text1"/>
              </w:rPr>
              <w:t xml:space="preserve"> leather-trimmed seating and smooth </w:t>
            </w:r>
            <w:proofErr w:type="spellStart"/>
            <w:r w:rsidRPr="00966CCD">
              <w:rPr>
                <w:color w:val="000000" w:themeColor="text1"/>
              </w:rPr>
              <w:t>Nappa</w:t>
            </w:r>
            <w:proofErr w:type="spellEnd"/>
            <w:r w:rsidRPr="00966CCD">
              <w:rPr>
                <w:color w:val="000000" w:themeColor="text1"/>
              </w:rPr>
              <w:t xml:space="preserve"> leather bolsters </w:t>
            </w:r>
          </w:p>
        </w:tc>
        <w:tc>
          <w:tcPr>
            <w:tcW w:w="1050" w:type="dxa"/>
          </w:tcPr>
          <w:p w14:paraId="249F873A" w14:textId="77777777" w:rsidR="004C48B9" w:rsidRPr="00966CCD" w:rsidRDefault="004C48B9" w:rsidP="00A143F1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1050" w:type="dxa"/>
          </w:tcPr>
          <w:p w14:paraId="17138594" w14:textId="77777777" w:rsidR="004C48B9" w:rsidRPr="00966CCD" w:rsidRDefault="004C48B9" w:rsidP="00A143F1">
            <w:pPr>
              <w:pStyle w:val="S-O-P"/>
              <w:keepNext/>
              <w:keepLines/>
            </w:pPr>
            <w:r w:rsidRPr="00966CCD">
              <w:t>S</w:t>
            </w:r>
          </w:p>
        </w:tc>
        <w:tc>
          <w:tcPr>
            <w:tcW w:w="1050" w:type="dxa"/>
          </w:tcPr>
          <w:p w14:paraId="62F83982" w14:textId="77777777" w:rsidR="004C48B9" w:rsidRPr="00966CCD" w:rsidRDefault="004C48B9" w:rsidP="00A143F1">
            <w:pPr>
              <w:pStyle w:val="S-O-P"/>
              <w:keepNext/>
              <w:keepLines/>
            </w:pPr>
            <w:r w:rsidRPr="00966CCD">
              <w:t>S</w:t>
            </w:r>
          </w:p>
        </w:tc>
        <w:tc>
          <w:tcPr>
            <w:tcW w:w="1050" w:type="dxa"/>
          </w:tcPr>
          <w:p w14:paraId="67C319A6" w14:textId="77777777" w:rsidR="004C48B9" w:rsidRPr="00966CCD" w:rsidRDefault="004C48B9" w:rsidP="00A143F1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1050" w:type="dxa"/>
          </w:tcPr>
          <w:p w14:paraId="42BBE4F3" w14:textId="77777777" w:rsidR="004C48B9" w:rsidRPr="00966CCD" w:rsidRDefault="004C48B9" w:rsidP="00A143F1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1050" w:type="dxa"/>
          </w:tcPr>
          <w:p w14:paraId="3D4B0A7B" w14:textId="77777777" w:rsidR="004C48B9" w:rsidRPr="00966CCD" w:rsidRDefault="004C48B9" w:rsidP="00A143F1">
            <w:pPr>
              <w:pStyle w:val="S-O-P"/>
              <w:keepNext/>
              <w:keepLines/>
            </w:pPr>
            <w:r>
              <w:t>NA</w:t>
            </w:r>
          </w:p>
        </w:tc>
      </w:tr>
      <w:tr w:rsidR="004C48B9" w:rsidRPr="00966CCD" w14:paraId="5443C914" w14:textId="77777777" w:rsidTr="00A143F1">
        <w:tc>
          <w:tcPr>
            <w:tcW w:w="3780" w:type="dxa"/>
          </w:tcPr>
          <w:p w14:paraId="14EB5A55" w14:textId="77777777" w:rsidR="004C48B9" w:rsidRPr="00966CCD" w:rsidRDefault="004C48B9" w:rsidP="00A143F1">
            <w:pPr>
              <w:pStyle w:val="BodyIndent1"/>
              <w:keepNext/>
              <w:keepLines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Premium perforated </w:t>
            </w:r>
            <w:proofErr w:type="spellStart"/>
            <w:r w:rsidRPr="00966CCD">
              <w:rPr>
                <w:color w:val="000000" w:themeColor="text1"/>
              </w:rPr>
              <w:t>Nappa</w:t>
            </w:r>
            <w:proofErr w:type="spellEnd"/>
            <w:r w:rsidRPr="00966CCD">
              <w:rPr>
                <w:color w:val="000000" w:themeColor="text1"/>
              </w:rPr>
              <w:t xml:space="preserve"> leather-trimmed seating and smooth </w:t>
            </w:r>
            <w:proofErr w:type="spellStart"/>
            <w:r w:rsidRPr="00966CCD">
              <w:rPr>
                <w:color w:val="000000" w:themeColor="text1"/>
              </w:rPr>
              <w:t>Nappa</w:t>
            </w:r>
            <w:proofErr w:type="spellEnd"/>
            <w:r w:rsidRPr="00966CCD">
              <w:rPr>
                <w:color w:val="000000" w:themeColor="text1"/>
              </w:rPr>
              <w:t xml:space="preserve"> leather bolsters</w:t>
            </w:r>
          </w:p>
        </w:tc>
        <w:tc>
          <w:tcPr>
            <w:tcW w:w="1050" w:type="dxa"/>
          </w:tcPr>
          <w:p w14:paraId="23F51F49" w14:textId="77777777" w:rsidR="004C48B9" w:rsidRPr="00966CCD" w:rsidRDefault="004C48B9" w:rsidP="00A143F1">
            <w:pPr>
              <w:pStyle w:val="S-O-P"/>
              <w:keepNext/>
              <w:keepLines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DBE0B0A" w14:textId="77777777" w:rsidR="004C48B9" w:rsidRPr="00966CCD" w:rsidRDefault="004C48B9" w:rsidP="00A143F1">
            <w:pPr>
              <w:pStyle w:val="S-O-P"/>
              <w:keepNext/>
              <w:keepLines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EBA381A" w14:textId="77777777" w:rsidR="004C48B9" w:rsidRPr="00966CCD" w:rsidRDefault="004C48B9" w:rsidP="00A143F1">
            <w:pPr>
              <w:pStyle w:val="S-O-P"/>
              <w:keepNext/>
              <w:keepLines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907237F" w14:textId="77777777" w:rsidR="004C48B9" w:rsidRPr="00966CCD" w:rsidRDefault="004C48B9" w:rsidP="00A143F1">
            <w:pPr>
              <w:pStyle w:val="S-O-P"/>
              <w:keepNext/>
              <w:keepLines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1E9A81E" w14:textId="77777777" w:rsidR="004C48B9" w:rsidRPr="00966CCD" w:rsidRDefault="004C48B9" w:rsidP="00A143F1">
            <w:pPr>
              <w:pStyle w:val="S-O-P"/>
              <w:keepNext/>
              <w:keepLines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BE3265D" w14:textId="77777777" w:rsidR="004C48B9" w:rsidRPr="00966CCD" w:rsidRDefault="004C48B9" w:rsidP="00A143F1">
            <w:pPr>
              <w:pStyle w:val="S-O-P"/>
              <w:keepNext/>
              <w:keepLines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11C12FB5" w14:textId="77777777" w:rsidTr="00A143F1">
        <w:tc>
          <w:tcPr>
            <w:tcW w:w="3780" w:type="dxa"/>
          </w:tcPr>
          <w:p w14:paraId="4785E872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Palermo leather-trimmed seating </w:t>
            </w:r>
          </w:p>
        </w:tc>
        <w:tc>
          <w:tcPr>
            <w:tcW w:w="1050" w:type="dxa"/>
          </w:tcPr>
          <w:p w14:paraId="773331A1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203F3FD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CB3E62F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C927889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A26FA0F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453E692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3DE7041C" w14:textId="77777777" w:rsidTr="00A143F1">
        <w:tc>
          <w:tcPr>
            <w:tcW w:w="3780" w:type="dxa"/>
          </w:tcPr>
          <w:p w14:paraId="3B4FDCDD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Palermo leather-trimmed seating with quilted accents</w:t>
            </w:r>
          </w:p>
        </w:tc>
        <w:tc>
          <w:tcPr>
            <w:tcW w:w="1050" w:type="dxa"/>
          </w:tcPr>
          <w:p w14:paraId="01D8E746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92D2BDD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4F8A968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287EFBE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4053A9F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7A69D23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5677E82E" w14:textId="77777777" w:rsidTr="00A143F1">
        <w:tc>
          <w:tcPr>
            <w:tcW w:w="3780" w:type="dxa"/>
          </w:tcPr>
          <w:p w14:paraId="62956915" w14:textId="77777777" w:rsidR="004C48B9" w:rsidRPr="00966CCD" w:rsidRDefault="004C48B9" w:rsidP="00A143F1">
            <w:pPr>
              <w:pStyle w:val="FABodyCopy"/>
            </w:pPr>
            <w:r w:rsidRPr="00966CCD">
              <w:t xml:space="preserve">Seating </w:t>
            </w:r>
          </w:p>
        </w:tc>
        <w:tc>
          <w:tcPr>
            <w:tcW w:w="1050" w:type="dxa"/>
          </w:tcPr>
          <w:p w14:paraId="18ED2C57" w14:textId="77777777" w:rsidR="004C48B9" w:rsidRPr="00966CCD" w:rsidRDefault="004C48B9" w:rsidP="00A143F1">
            <w:pPr>
              <w:pStyle w:val="FABodyCopy"/>
              <w:jc w:val="center"/>
            </w:pPr>
          </w:p>
        </w:tc>
        <w:tc>
          <w:tcPr>
            <w:tcW w:w="1050" w:type="dxa"/>
          </w:tcPr>
          <w:p w14:paraId="5DCAB3AF" w14:textId="77777777" w:rsidR="004C48B9" w:rsidRPr="00966CCD" w:rsidRDefault="004C48B9" w:rsidP="00A143F1">
            <w:pPr>
              <w:pStyle w:val="FABodyCopy"/>
              <w:jc w:val="center"/>
            </w:pPr>
          </w:p>
        </w:tc>
        <w:tc>
          <w:tcPr>
            <w:tcW w:w="1050" w:type="dxa"/>
          </w:tcPr>
          <w:p w14:paraId="445C359D" w14:textId="77777777" w:rsidR="004C48B9" w:rsidRPr="00966CCD" w:rsidRDefault="004C48B9" w:rsidP="00A143F1">
            <w:pPr>
              <w:pStyle w:val="FABodyCopy"/>
              <w:jc w:val="center"/>
            </w:pPr>
          </w:p>
        </w:tc>
        <w:tc>
          <w:tcPr>
            <w:tcW w:w="1050" w:type="dxa"/>
          </w:tcPr>
          <w:p w14:paraId="2081973D" w14:textId="77777777" w:rsidR="004C48B9" w:rsidRPr="00966CCD" w:rsidRDefault="004C48B9" w:rsidP="00A143F1">
            <w:pPr>
              <w:pStyle w:val="FABodyCopy"/>
              <w:jc w:val="center"/>
            </w:pPr>
          </w:p>
        </w:tc>
        <w:tc>
          <w:tcPr>
            <w:tcW w:w="1050" w:type="dxa"/>
          </w:tcPr>
          <w:p w14:paraId="2693B26A" w14:textId="77777777" w:rsidR="004C48B9" w:rsidRPr="00966CCD" w:rsidRDefault="004C48B9" w:rsidP="00A143F1">
            <w:pPr>
              <w:pStyle w:val="FABodyCopy"/>
              <w:jc w:val="center"/>
            </w:pPr>
          </w:p>
        </w:tc>
        <w:tc>
          <w:tcPr>
            <w:tcW w:w="1050" w:type="dxa"/>
          </w:tcPr>
          <w:p w14:paraId="0B304947" w14:textId="77777777" w:rsidR="004C48B9" w:rsidRPr="00966CCD" w:rsidRDefault="004C48B9" w:rsidP="00A143F1">
            <w:pPr>
              <w:pStyle w:val="FABodyCopy"/>
              <w:jc w:val="center"/>
            </w:pPr>
          </w:p>
        </w:tc>
      </w:tr>
      <w:tr w:rsidR="004C48B9" w:rsidRPr="00966CCD" w14:paraId="088EDE15" w14:textId="77777777" w:rsidTr="00A143F1">
        <w:tc>
          <w:tcPr>
            <w:tcW w:w="3780" w:type="dxa"/>
          </w:tcPr>
          <w:p w14:paraId="5113202D" w14:textId="77777777" w:rsidR="004C48B9" w:rsidRPr="008D1575" w:rsidRDefault="004C48B9" w:rsidP="00A143F1">
            <w:pPr>
              <w:pStyle w:val="FABodyIndent1"/>
              <w:rPr>
                <w:highlight w:val="yellow"/>
              </w:rPr>
            </w:pPr>
            <w:r w:rsidRPr="008D1575">
              <w:t xml:space="preserve">Power 12-way driver and front-passenger with driver lumbar adjuster </w:t>
            </w:r>
          </w:p>
        </w:tc>
        <w:tc>
          <w:tcPr>
            <w:tcW w:w="1050" w:type="dxa"/>
          </w:tcPr>
          <w:p w14:paraId="65C634AA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7FDF412F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32D4A9B4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237F1B29" w14:textId="77777777" w:rsidR="004C48B9" w:rsidRPr="00966CCD" w:rsidRDefault="004C48B9" w:rsidP="00A143F1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1050" w:type="dxa"/>
          </w:tcPr>
          <w:p w14:paraId="5E41B348" w14:textId="77777777" w:rsidR="004C48B9" w:rsidRPr="00966CCD" w:rsidRDefault="004C48B9" w:rsidP="00A143F1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1050" w:type="dxa"/>
          </w:tcPr>
          <w:p w14:paraId="1987C4A0" w14:textId="77777777" w:rsidR="004C48B9" w:rsidRPr="00966CCD" w:rsidRDefault="004C48B9" w:rsidP="00A143F1">
            <w:pPr>
              <w:pStyle w:val="FABodyCopy"/>
              <w:jc w:val="center"/>
            </w:pPr>
            <w:r>
              <w:t>NA</w:t>
            </w:r>
          </w:p>
        </w:tc>
      </w:tr>
      <w:tr w:rsidR="004C48B9" w:rsidRPr="00966CCD" w14:paraId="0A88EBAB" w14:textId="77777777" w:rsidTr="00A143F1">
        <w:tc>
          <w:tcPr>
            <w:tcW w:w="3780" w:type="dxa"/>
          </w:tcPr>
          <w:p w14:paraId="6BEA88B1" w14:textId="77777777" w:rsidR="004C48B9" w:rsidRPr="008D1575" w:rsidRDefault="004C48B9" w:rsidP="00A143F1">
            <w:pPr>
              <w:pStyle w:val="FABodyIndent1"/>
              <w:rPr>
                <w:highlight w:val="yellow"/>
              </w:rPr>
            </w:pPr>
            <w:r w:rsidRPr="008D1575">
              <w:t>Power 24-way driver and front-passenger with driver with lumbar adjuster</w:t>
            </w:r>
          </w:p>
        </w:tc>
        <w:tc>
          <w:tcPr>
            <w:tcW w:w="1050" w:type="dxa"/>
          </w:tcPr>
          <w:p w14:paraId="1F8AEFEE" w14:textId="77777777" w:rsidR="004C48B9" w:rsidRPr="00966CCD" w:rsidRDefault="004C48B9" w:rsidP="00A143F1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1050" w:type="dxa"/>
          </w:tcPr>
          <w:p w14:paraId="30233A3B" w14:textId="77777777" w:rsidR="004C48B9" w:rsidRPr="00966CCD" w:rsidRDefault="004C48B9" w:rsidP="00A143F1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1050" w:type="dxa"/>
          </w:tcPr>
          <w:p w14:paraId="527DA8D2" w14:textId="77777777" w:rsidR="004C48B9" w:rsidRPr="00966CCD" w:rsidRDefault="004C48B9" w:rsidP="00A143F1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1050" w:type="dxa"/>
          </w:tcPr>
          <w:p w14:paraId="39C273C1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73DF896E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61A82464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</w:tr>
      <w:tr w:rsidR="004C48B9" w:rsidRPr="00966CCD" w14:paraId="18EF456D" w14:textId="77777777" w:rsidTr="00A143F1">
        <w:tc>
          <w:tcPr>
            <w:tcW w:w="3780" w:type="dxa"/>
          </w:tcPr>
          <w:p w14:paraId="41C5C2B5" w14:textId="77777777" w:rsidR="004C48B9" w:rsidRPr="008D1575" w:rsidRDefault="004C48B9" w:rsidP="00A143F1">
            <w:pPr>
              <w:pStyle w:val="FABodyIndent1"/>
            </w:pPr>
            <w:r w:rsidRPr="008D1575">
              <w:t>Heated and ventilated front seats</w:t>
            </w:r>
          </w:p>
        </w:tc>
        <w:tc>
          <w:tcPr>
            <w:tcW w:w="1050" w:type="dxa"/>
          </w:tcPr>
          <w:p w14:paraId="5ACB6D73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4932AA7F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37C39C2F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664B8CF1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7B6AD988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4D282A65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</w:tr>
      <w:tr w:rsidR="004C48B9" w:rsidRPr="00966CCD" w14:paraId="4C7B4123" w14:textId="77777777" w:rsidTr="00A143F1">
        <w:tc>
          <w:tcPr>
            <w:tcW w:w="3780" w:type="dxa"/>
          </w:tcPr>
          <w:p w14:paraId="2E472D2E" w14:textId="77777777" w:rsidR="004C48B9" w:rsidRPr="008D1575" w:rsidRDefault="004C48B9" w:rsidP="00A143F1">
            <w:pPr>
              <w:pStyle w:val="FABodyIndent1"/>
            </w:pPr>
            <w:r w:rsidRPr="008D1575">
              <w:t>Heated second-row seating</w:t>
            </w:r>
          </w:p>
        </w:tc>
        <w:tc>
          <w:tcPr>
            <w:tcW w:w="1050" w:type="dxa"/>
          </w:tcPr>
          <w:p w14:paraId="7B9D1B98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P</w:t>
            </w:r>
          </w:p>
        </w:tc>
        <w:tc>
          <w:tcPr>
            <w:tcW w:w="1050" w:type="dxa"/>
          </w:tcPr>
          <w:p w14:paraId="553886E9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P</w:t>
            </w:r>
          </w:p>
        </w:tc>
        <w:tc>
          <w:tcPr>
            <w:tcW w:w="1050" w:type="dxa"/>
          </w:tcPr>
          <w:p w14:paraId="749C79AC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31F4C44E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161BB1E4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3F842B3B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</w:tr>
      <w:tr w:rsidR="004C48B9" w:rsidRPr="00966CCD" w14:paraId="7AD2B975" w14:textId="77777777" w:rsidTr="00A143F1">
        <w:tc>
          <w:tcPr>
            <w:tcW w:w="3780" w:type="dxa"/>
          </w:tcPr>
          <w:p w14:paraId="2F7EB93A" w14:textId="77777777" w:rsidR="004C48B9" w:rsidRPr="008D1575" w:rsidRDefault="004C48B9" w:rsidP="00A143F1">
            <w:pPr>
              <w:pStyle w:val="FABodyIndent1"/>
            </w:pPr>
            <w:r w:rsidRPr="008D1575">
              <w:t xml:space="preserve">Ventilated second-row seating </w:t>
            </w:r>
          </w:p>
        </w:tc>
        <w:tc>
          <w:tcPr>
            <w:tcW w:w="1050" w:type="dxa"/>
          </w:tcPr>
          <w:p w14:paraId="2B94B3EC" w14:textId="77777777" w:rsidR="004C48B9" w:rsidRPr="00966CCD" w:rsidRDefault="004C48B9" w:rsidP="00A143F1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1050" w:type="dxa"/>
          </w:tcPr>
          <w:p w14:paraId="02C73403" w14:textId="77777777" w:rsidR="004C48B9" w:rsidRPr="00966CCD" w:rsidRDefault="004C48B9" w:rsidP="00A143F1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1050" w:type="dxa"/>
          </w:tcPr>
          <w:p w14:paraId="2F23114F" w14:textId="77777777" w:rsidR="004C48B9" w:rsidRPr="00966CCD" w:rsidRDefault="004C48B9" w:rsidP="00A143F1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1050" w:type="dxa"/>
          </w:tcPr>
          <w:p w14:paraId="6F5BE2B5" w14:textId="77777777" w:rsidR="004C48B9" w:rsidRPr="00966CCD" w:rsidRDefault="004C48B9" w:rsidP="00A143F1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1050" w:type="dxa"/>
          </w:tcPr>
          <w:p w14:paraId="331536E3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P</w:t>
            </w:r>
          </w:p>
        </w:tc>
        <w:tc>
          <w:tcPr>
            <w:tcW w:w="1050" w:type="dxa"/>
          </w:tcPr>
          <w:p w14:paraId="4FE76321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</w:tr>
      <w:tr w:rsidR="004C48B9" w:rsidRPr="00966CCD" w14:paraId="397E026C" w14:textId="77777777" w:rsidTr="00A143F1">
        <w:tc>
          <w:tcPr>
            <w:tcW w:w="3780" w:type="dxa"/>
          </w:tcPr>
          <w:p w14:paraId="0121C0DB" w14:textId="77777777" w:rsidR="004C48B9" w:rsidRPr="008D1575" w:rsidRDefault="004C48B9" w:rsidP="00A143F1">
            <w:pPr>
              <w:pStyle w:val="FABodyIndent1"/>
            </w:pPr>
            <w:r w:rsidRPr="008D1575">
              <w:t xml:space="preserve">60/40 folding third-row seating </w:t>
            </w:r>
          </w:p>
        </w:tc>
        <w:tc>
          <w:tcPr>
            <w:tcW w:w="1050" w:type="dxa"/>
          </w:tcPr>
          <w:p w14:paraId="06F05513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4CFC6044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0905F60C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44BCE45B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1D91412A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687DB462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</w:tr>
      <w:tr w:rsidR="004C48B9" w:rsidRPr="00966CCD" w14:paraId="290B81FA" w14:textId="77777777" w:rsidTr="00A143F1">
        <w:tc>
          <w:tcPr>
            <w:tcW w:w="3780" w:type="dxa"/>
          </w:tcPr>
          <w:p w14:paraId="322FB583" w14:textId="77777777" w:rsidR="004C48B9" w:rsidRPr="008D1575" w:rsidRDefault="004C48B9" w:rsidP="00A143F1">
            <w:pPr>
              <w:pStyle w:val="BodyIndent1"/>
            </w:pPr>
            <w:r>
              <w:rPr>
                <w:lang w:eastAsia="ja-JP"/>
              </w:rPr>
              <w:t>40/20/40 power tilt/slide second-row seating with manual recline</w:t>
            </w:r>
          </w:p>
        </w:tc>
        <w:tc>
          <w:tcPr>
            <w:tcW w:w="1050" w:type="dxa"/>
          </w:tcPr>
          <w:p w14:paraId="6B5338FB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72BDDF94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79372E44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54F6F07F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2075137A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4678F2E8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O</w:t>
            </w:r>
          </w:p>
        </w:tc>
      </w:tr>
      <w:tr w:rsidR="004C48B9" w:rsidRPr="00966CCD" w14:paraId="4C6C9B3C" w14:textId="77777777" w:rsidTr="00A143F1">
        <w:tc>
          <w:tcPr>
            <w:tcW w:w="3780" w:type="dxa"/>
          </w:tcPr>
          <w:p w14:paraId="3986298A" w14:textId="77777777" w:rsidR="004C48B9" w:rsidRPr="008D1575" w:rsidRDefault="004C48B9" w:rsidP="00A143F1">
            <w:pPr>
              <w:pStyle w:val="FABodyIndent1"/>
            </w:pPr>
            <w:r w:rsidRPr="008D1575">
              <w:t>Captain’s chairs, second-row seating</w:t>
            </w:r>
          </w:p>
        </w:tc>
        <w:tc>
          <w:tcPr>
            <w:tcW w:w="1050" w:type="dxa"/>
          </w:tcPr>
          <w:p w14:paraId="6AF4652D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O</w:t>
            </w:r>
          </w:p>
        </w:tc>
        <w:tc>
          <w:tcPr>
            <w:tcW w:w="1050" w:type="dxa"/>
          </w:tcPr>
          <w:p w14:paraId="3CDA6B94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O</w:t>
            </w:r>
          </w:p>
        </w:tc>
        <w:tc>
          <w:tcPr>
            <w:tcW w:w="1050" w:type="dxa"/>
          </w:tcPr>
          <w:p w14:paraId="225DECE7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O</w:t>
            </w:r>
          </w:p>
        </w:tc>
        <w:tc>
          <w:tcPr>
            <w:tcW w:w="1050" w:type="dxa"/>
          </w:tcPr>
          <w:p w14:paraId="08560F1F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O</w:t>
            </w:r>
          </w:p>
        </w:tc>
        <w:tc>
          <w:tcPr>
            <w:tcW w:w="1050" w:type="dxa"/>
          </w:tcPr>
          <w:p w14:paraId="688ECA63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O</w:t>
            </w:r>
          </w:p>
        </w:tc>
        <w:tc>
          <w:tcPr>
            <w:tcW w:w="1050" w:type="dxa"/>
          </w:tcPr>
          <w:p w14:paraId="48F725A9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</w:tr>
      <w:tr w:rsidR="004C48B9" w:rsidRPr="00966CCD" w14:paraId="649B4326" w14:textId="77777777" w:rsidTr="00A143F1">
        <w:tc>
          <w:tcPr>
            <w:tcW w:w="3780" w:type="dxa"/>
          </w:tcPr>
          <w:p w14:paraId="7D8C3AA3" w14:textId="77777777" w:rsidR="004C48B9" w:rsidRPr="00966CCD" w:rsidRDefault="004C48B9" w:rsidP="00A143F1">
            <w:pPr>
              <w:pStyle w:val="FABodyCopy"/>
            </w:pPr>
            <w:r w:rsidRPr="00966CCD">
              <w:t xml:space="preserve">Steering Wheel  </w:t>
            </w:r>
          </w:p>
        </w:tc>
        <w:tc>
          <w:tcPr>
            <w:tcW w:w="1050" w:type="dxa"/>
          </w:tcPr>
          <w:p w14:paraId="07B28A5C" w14:textId="77777777" w:rsidR="004C48B9" w:rsidRPr="00966CCD" w:rsidRDefault="004C48B9" w:rsidP="00A143F1">
            <w:pPr>
              <w:pStyle w:val="FABodyCopy"/>
              <w:jc w:val="center"/>
            </w:pPr>
          </w:p>
        </w:tc>
        <w:tc>
          <w:tcPr>
            <w:tcW w:w="1050" w:type="dxa"/>
          </w:tcPr>
          <w:p w14:paraId="6772AABC" w14:textId="77777777" w:rsidR="004C48B9" w:rsidRPr="00966CCD" w:rsidRDefault="004C48B9" w:rsidP="00A143F1">
            <w:pPr>
              <w:pStyle w:val="FABodyCopy"/>
              <w:jc w:val="center"/>
            </w:pPr>
          </w:p>
        </w:tc>
        <w:tc>
          <w:tcPr>
            <w:tcW w:w="1050" w:type="dxa"/>
          </w:tcPr>
          <w:p w14:paraId="350CDACB" w14:textId="77777777" w:rsidR="004C48B9" w:rsidRPr="00966CCD" w:rsidRDefault="004C48B9" w:rsidP="00A143F1">
            <w:pPr>
              <w:pStyle w:val="FABodyCopy"/>
              <w:jc w:val="center"/>
            </w:pPr>
          </w:p>
        </w:tc>
        <w:tc>
          <w:tcPr>
            <w:tcW w:w="1050" w:type="dxa"/>
          </w:tcPr>
          <w:p w14:paraId="4932782F" w14:textId="77777777" w:rsidR="004C48B9" w:rsidRPr="00966CCD" w:rsidRDefault="004C48B9" w:rsidP="00A143F1">
            <w:pPr>
              <w:pStyle w:val="FABodyCopy"/>
              <w:jc w:val="center"/>
            </w:pPr>
          </w:p>
        </w:tc>
        <w:tc>
          <w:tcPr>
            <w:tcW w:w="1050" w:type="dxa"/>
          </w:tcPr>
          <w:p w14:paraId="30398621" w14:textId="77777777" w:rsidR="004C48B9" w:rsidRPr="00966CCD" w:rsidRDefault="004C48B9" w:rsidP="00A143F1">
            <w:pPr>
              <w:pStyle w:val="FABodyCopy"/>
              <w:jc w:val="center"/>
            </w:pPr>
          </w:p>
        </w:tc>
        <w:tc>
          <w:tcPr>
            <w:tcW w:w="1050" w:type="dxa"/>
          </w:tcPr>
          <w:p w14:paraId="29DB7EC6" w14:textId="77777777" w:rsidR="004C48B9" w:rsidRPr="00966CCD" w:rsidRDefault="004C48B9" w:rsidP="00A143F1">
            <w:pPr>
              <w:pStyle w:val="FABodyCopy"/>
              <w:jc w:val="center"/>
            </w:pPr>
          </w:p>
        </w:tc>
      </w:tr>
      <w:tr w:rsidR="004C48B9" w:rsidRPr="00966CCD" w14:paraId="7C656891" w14:textId="77777777" w:rsidTr="00A143F1">
        <w:tc>
          <w:tcPr>
            <w:tcW w:w="3780" w:type="dxa"/>
          </w:tcPr>
          <w:p w14:paraId="336C051D" w14:textId="77777777" w:rsidR="004C48B9" w:rsidRPr="00966CCD" w:rsidRDefault="004C48B9" w:rsidP="00A143F1">
            <w:pPr>
              <w:pStyle w:val="FABodyCopy"/>
            </w:pPr>
            <w:r w:rsidRPr="00966CCD">
              <w:t xml:space="preserve">Leather-wrapped and heated with audio, speed, Electronic Vehicle Information Center, voice recognition and Adaptive Cruise Control with Stop </w:t>
            </w:r>
          </w:p>
        </w:tc>
        <w:tc>
          <w:tcPr>
            <w:tcW w:w="1050" w:type="dxa"/>
          </w:tcPr>
          <w:p w14:paraId="520CEA1F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547E9721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1778AE19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0BBBB825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3B942CB9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3E848169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</w:tr>
      <w:tr w:rsidR="004C48B9" w:rsidRPr="00966CCD" w14:paraId="011CAF52" w14:textId="77777777" w:rsidTr="00A143F1">
        <w:tc>
          <w:tcPr>
            <w:tcW w:w="3780" w:type="dxa"/>
          </w:tcPr>
          <w:p w14:paraId="59697132" w14:textId="77777777" w:rsidR="004C48B9" w:rsidRPr="00966CCD" w:rsidRDefault="004C48B9" w:rsidP="00A143F1">
            <w:pPr>
              <w:pStyle w:val="FABodyCopy"/>
            </w:pPr>
            <w:r w:rsidRPr="00966CCD">
              <w:t xml:space="preserve">Power tilt-steering wheel/telescoping </w:t>
            </w:r>
            <w:r w:rsidRPr="00966CCD">
              <w:br/>
              <w:t xml:space="preserve">steering column </w:t>
            </w:r>
          </w:p>
        </w:tc>
        <w:tc>
          <w:tcPr>
            <w:tcW w:w="1050" w:type="dxa"/>
          </w:tcPr>
          <w:p w14:paraId="3D286202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5144AE35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52DC0C08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5EC67482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7E7084C0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3DA1BEAC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</w:tr>
    </w:tbl>
    <w:p w14:paraId="447E804E" w14:textId="77777777" w:rsidR="004C48B9" w:rsidRPr="00966CCD" w:rsidRDefault="004C48B9" w:rsidP="004C48B9">
      <w:pPr>
        <w:pStyle w:val="Heading3"/>
        <w:keepNext/>
        <w:keepLines/>
        <w:widowControl/>
        <w:rPr>
          <w:color w:val="000000" w:themeColor="text1"/>
        </w:rPr>
      </w:pPr>
      <w:r w:rsidRPr="00966CCD">
        <w:rPr>
          <w:color w:val="000000" w:themeColor="text1"/>
        </w:rPr>
        <w:lastRenderedPageBreak/>
        <w:t>UCONNECT MULTIMEDIA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3780"/>
        <w:gridCol w:w="1050"/>
        <w:gridCol w:w="1050"/>
        <w:gridCol w:w="1050"/>
        <w:gridCol w:w="1050"/>
        <w:gridCol w:w="1050"/>
        <w:gridCol w:w="1050"/>
      </w:tblGrid>
      <w:tr w:rsidR="004C48B9" w:rsidRPr="00966CCD" w14:paraId="791C83E2" w14:textId="77777777" w:rsidTr="00145A87">
        <w:trPr>
          <w:tblHeader/>
        </w:trPr>
        <w:tc>
          <w:tcPr>
            <w:tcW w:w="3780" w:type="dxa"/>
          </w:tcPr>
          <w:p w14:paraId="440D0DEC" w14:textId="77777777" w:rsidR="004C48B9" w:rsidRPr="00966CCD" w:rsidRDefault="004C48B9" w:rsidP="00A143F1">
            <w:pPr>
              <w:pStyle w:val="TableSubhead"/>
              <w:keepNext/>
              <w:keepLines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UCONNECT MULTIMEDIA</w:t>
            </w:r>
          </w:p>
        </w:tc>
        <w:tc>
          <w:tcPr>
            <w:tcW w:w="1050" w:type="dxa"/>
            <w:vAlign w:val="bottom"/>
          </w:tcPr>
          <w:p w14:paraId="43DBF704" w14:textId="77777777" w:rsidR="004C48B9" w:rsidRPr="00966CCD" w:rsidRDefault="004C48B9" w:rsidP="00145A87">
            <w:pPr>
              <w:pStyle w:val="ModelSubhead"/>
              <w:keepNext/>
              <w:keepLines/>
              <w:widowControl/>
              <w:rPr>
                <w:color w:val="000000" w:themeColor="text1"/>
                <w:sz w:val="15"/>
                <w:szCs w:val="15"/>
              </w:rPr>
            </w:pPr>
            <w:r w:rsidRPr="00152DC5">
              <w:rPr>
                <w:sz w:val="14"/>
                <w:szCs w:val="14"/>
              </w:rPr>
              <w:t>Wagoneer L</w:t>
            </w:r>
          </w:p>
        </w:tc>
        <w:tc>
          <w:tcPr>
            <w:tcW w:w="1050" w:type="dxa"/>
            <w:vAlign w:val="bottom"/>
          </w:tcPr>
          <w:p w14:paraId="68A03DF3" w14:textId="77777777" w:rsidR="004C48B9" w:rsidRPr="00966CCD" w:rsidRDefault="004C48B9" w:rsidP="00145A87">
            <w:pPr>
              <w:pStyle w:val="ModelSubhead"/>
              <w:keepNext/>
              <w:keepLines/>
              <w:widowControl/>
              <w:rPr>
                <w:color w:val="000000" w:themeColor="text1"/>
                <w:sz w:val="15"/>
                <w:szCs w:val="15"/>
              </w:rPr>
            </w:pPr>
            <w:r w:rsidRPr="00152DC5">
              <w:rPr>
                <w:sz w:val="14"/>
                <w:szCs w:val="14"/>
              </w:rPr>
              <w:t>Wagoneer L Series II</w:t>
            </w:r>
          </w:p>
        </w:tc>
        <w:tc>
          <w:tcPr>
            <w:tcW w:w="1050" w:type="dxa"/>
            <w:vAlign w:val="bottom"/>
          </w:tcPr>
          <w:p w14:paraId="667589E3" w14:textId="77777777" w:rsidR="004C48B9" w:rsidRPr="00966CCD" w:rsidRDefault="004C48B9" w:rsidP="00145A87">
            <w:pPr>
              <w:pStyle w:val="ModelSubhead"/>
              <w:keepNext/>
              <w:keepLines/>
              <w:widowControl/>
              <w:rPr>
                <w:color w:val="000000" w:themeColor="text1"/>
                <w:sz w:val="15"/>
                <w:szCs w:val="15"/>
              </w:rPr>
            </w:pPr>
            <w:r w:rsidRPr="00152DC5">
              <w:rPr>
                <w:sz w:val="14"/>
                <w:szCs w:val="14"/>
              </w:rPr>
              <w:t>Wagoneer L Series III</w:t>
            </w:r>
          </w:p>
        </w:tc>
        <w:tc>
          <w:tcPr>
            <w:tcW w:w="1050" w:type="dxa"/>
            <w:vAlign w:val="bottom"/>
          </w:tcPr>
          <w:p w14:paraId="4637B7E9" w14:textId="77777777" w:rsidR="004C48B9" w:rsidRPr="00966CCD" w:rsidRDefault="004C48B9" w:rsidP="00145A87">
            <w:pPr>
              <w:pStyle w:val="ModelSubhead"/>
              <w:keepNext/>
              <w:keepLines/>
              <w:widowControl/>
              <w:rPr>
                <w:color w:val="000000" w:themeColor="text1"/>
                <w:sz w:val="15"/>
                <w:szCs w:val="15"/>
              </w:rPr>
            </w:pPr>
            <w:r w:rsidRPr="00152DC5">
              <w:rPr>
                <w:sz w:val="14"/>
                <w:szCs w:val="14"/>
              </w:rPr>
              <w:t>Grand Wagoneer L</w:t>
            </w:r>
          </w:p>
        </w:tc>
        <w:tc>
          <w:tcPr>
            <w:tcW w:w="1050" w:type="dxa"/>
            <w:vAlign w:val="bottom"/>
          </w:tcPr>
          <w:p w14:paraId="62973571" w14:textId="77777777" w:rsidR="004C48B9" w:rsidRPr="00966CCD" w:rsidRDefault="004C48B9" w:rsidP="00145A87">
            <w:pPr>
              <w:pStyle w:val="ModelSubhead"/>
              <w:keepNext/>
              <w:keepLines/>
              <w:widowControl/>
              <w:rPr>
                <w:color w:val="000000" w:themeColor="text1"/>
                <w:sz w:val="15"/>
                <w:szCs w:val="15"/>
              </w:rPr>
            </w:pPr>
            <w:r w:rsidRPr="00152DC5">
              <w:rPr>
                <w:sz w:val="14"/>
                <w:szCs w:val="14"/>
              </w:rPr>
              <w:t>Grand Wagoneer L Series II</w:t>
            </w:r>
          </w:p>
        </w:tc>
        <w:tc>
          <w:tcPr>
            <w:tcW w:w="1050" w:type="dxa"/>
            <w:vAlign w:val="bottom"/>
          </w:tcPr>
          <w:p w14:paraId="5DEA1B0C" w14:textId="77777777" w:rsidR="004C48B9" w:rsidRPr="00966CCD" w:rsidRDefault="004C48B9" w:rsidP="00145A87">
            <w:pPr>
              <w:pStyle w:val="ModelSubhead"/>
              <w:keepNext/>
              <w:keepLines/>
              <w:widowControl/>
              <w:rPr>
                <w:color w:val="000000" w:themeColor="text1"/>
                <w:sz w:val="15"/>
                <w:szCs w:val="15"/>
              </w:rPr>
            </w:pPr>
            <w:r w:rsidRPr="00152DC5">
              <w:rPr>
                <w:sz w:val="14"/>
                <w:szCs w:val="14"/>
              </w:rPr>
              <w:t>Grand Wagoneer L Series III</w:t>
            </w:r>
          </w:p>
        </w:tc>
      </w:tr>
      <w:tr w:rsidR="004C48B9" w:rsidRPr="00966CCD" w14:paraId="166D8C39" w14:textId="77777777" w:rsidTr="00A143F1">
        <w:tc>
          <w:tcPr>
            <w:tcW w:w="3780" w:type="dxa"/>
          </w:tcPr>
          <w:p w14:paraId="55FC5DDA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</w:pPr>
            <w:r w:rsidRPr="00966CCD">
              <w:t xml:space="preserve">Media hub — includes eight USB ports </w:t>
            </w:r>
            <w:r w:rsidRPr="00966CCD">
              <w:br/>
              <w:t>(11 when equipped with Rear Seat Video Group), auxiliary jack</w:t>
            </w:r>
          </w:p>
        </w:tc>
        <w:tc>
          <w:tcPr>
            <w:tcW w:w="1050" w:type="dxa"/>
          </w:tcPr>
          <w:p w14:paraId="4DA94BA3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72C78514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6B493A70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7353C35C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6F7A972E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4D06BC2B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966CCD">
              <w:t>S</w:t>
            </w:r>
          </w:p>
        </w:tc>
      </w:tr>
      <w:tr w:rsidR="004C48B9" w:rsidRPr="00966CCD" w14:paraId="2C59EFF7" w14:textId="77777777" w:rsidTr="00A143F1">
        <w:tc>
          <w:tcPr>
            <w:tcW w:w="3780" w:type="dxa"/>
          </w:tcPr>
          <w:p w14:paraId="03A92EF1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</w:pPr>
            <w:r w:rsidRPr="00966CCD">
              <w:t xml:space="preserve">Power Outlet </w:t>
            </w:r>
          </w:p>
        </w:tc>
        <w:tc>
          <w:tcPr>
            <w:tcW w:w="1050" w:type="dxa"/>
          </w:tcPr>
          <w:p w14:paraId="0C7A8AED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</w:p>
        </w:tc>
        <w:tc>
          <w:tcPr>
            <w:tcW w:w="1050" w:type="dxa"/>
          </w:tcPr>
          <w:p w14:paraId="5430627D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</w:p>
        </w:tc>
        <w:tc>
          <w:tcPr>
            <w:tcW w:w="1050" w:type="dxa"/>
          </w:tcPr>
          <w:p w14:paraId="5F3F3EAF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</w:p>
        </w:tc>
        <w:tc>
          <w:tcPr>
            <w:tcW w:w="1050" w:type="dxa"/>
          </w:tcPr>
          <w:p w14:paraId="1854A149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</w:p>
        </w:tc>
        <w:tc>
          <w:tcPr>
            <w:tcW w:w="1050" w:type="dxa"/>
          </w:tcPr>
          <w:p w14:paraId="01BC1B9B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</w:p>
        </w:tc>
        <w:tc>
          <w:tcPr>
            <w:tcW w:w="1050" w:type="dxa"/>
          </w:tcPr>
          <w:p w14:paraId="287BB19F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</w:p>
        </w:tc>
      </w:tr>
      <w:tr w:rsidR="004C48B9" w:rsidRPr="00966CCD" w14:paraId="03E23762" w14:textId="77777777" w:rsidTr="00A143F1">
        <w:tc>
          <w:tcPr>
            <w:tcW w:w="3780" w:type="dxa"/>
          </w:tcPr>
          <w:p w14:paraId="1157A0FD" w14:textId="77777777" w:rsidR="004C48B9" w:rsidRPr="00DB284F" w:rsidRDefault="004C48B9" w:rsidP="00A143F1">
            <w:pPr>
              <w:pStyle w:val="FABodyIndent1"/>
            </w:pPr>
            <w:r w:rsidRPr="00DB284F">
              <w:t>12-volt, two auxiliary power outlets</w:t>
            </w:r>
          </w:p>
        </w:tc>
        <w:tc>
          <w:tcPr>
            <w:tcW w:w="1050" w:type="dxa"/>
          </w:tcPr>
          <w:p w14:paraId="69C7BD9C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2EC1F040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612A9446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39873725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135B47A2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2FD7C661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966CCD">
              <w:t>S</w:t>
            </w:r>
          </w:p>
        </w:tc>
      </w:tr>
      <w:tr w:rsidR="004C48B9" w:rsidRPr="00966CCD" w14:paraId="4B44BD59" w14:textId="77777777" w:rsidTr="00A143F1">
        <w:tc>
          <w:tcPr>
            <w:tcW w:w="3780" w:type="dxa"/>
          </w:tcPr>
          <w:p w14:paraId="18734A4D" w14:textId="77777777" w:rsidR="004C48B9" w:rsidRPr="00DB284F" w:rsidRDefault="004C48B9" w:rsidP="00A143F1">
            <w:pPr>
              <w:pStyle w:val="FABodyIndent1"/>
            </w:pPr>
            <w:r w:rsidRPr="00DB284F">
              <w:t xml:space="preserve">115-volt auxiliary power outlet </w:t>
            </w:r>
          </w:p>
        </w:tc>
        <w:tc>
          <w:tcPr>
            <w:tcW w:w="1050" w:type="dxa"/>
          </w:tcPr>
          <w:p w14:paraId="19F61915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112CFB72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05B6FC77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58000F9C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1563BE39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2E854F6C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966CCD">
              <w:t>S</w:t>
            </w:r>
          </w:p>
        </w:tc>
      </w:tr>
      <w:tr w:rsidR="004C48B9" w:rsidRPr="00966CCD" w14:paraId="7F04A0B2" w14:textId="77777777" w:rsidTr="00A143F1">
        <w:tc>
          <w:tcPr>
            <w:tcW w:w="3780" w:type="dxa"/>
          </w:tcPr>
          <w:p w14:paraId="2720D461" w14:textId="77777777" w:rsidR="004C48B9" w:rsidRPr="00DB284F" w:rsidRDefault="004C48B9" w:rsidP="00A143F1">
            <w:pPr>
              <w:pStyle w:val="FABodyIndent1"/>
            </w:pPr>
            <w:r w:rsidRPr="00DB284F">
              <w:t xml:space="preserve">SiriusXM Radio includes six-month trial subscription </w:t>
            </w:r>
          </w:p>
        </w:tc>
        <w:tc>
          <w:tcPr>
            <w:tcW w:w="1050" w:type="dxa"/>
          </w:tcPr>
          <w:p w14:paraId="318046EF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212E136C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7FABCC7B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7CD07800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649898CD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4D2AD39A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966CCD">
              <w:t>S</w:t>
            </w:r>
          </w:p>
        </w:tc>
      </w:tr>
      <w:tr w:rsidR="004C48B9" w:rsidRPr="00966CCD" w14:paraId="2384ABC1" w14:textId="77777777" w:rsidTr="00A143F1">
        <w:tc>
          <w:tcPr>
            <w:tcW w:w="3780" w:type="dxa"/>
          </w:tcPr>
          <w:p w14:paraId="6F95C020" w14:textId="77777777" w:rsidR="004C48B9" w:rsidRPr="00DB284F" w:rsidRDefault="004C48B9" w:rsidP="00A143F1">
            <w:pPr>
              <w:pStyle w:val="FABodyIndent1"/>
            </w:pPr>
            <w:r w:rsidRPr="00DB284F">
              <w:t xml:space="preserve">TomTom Traffic includes six-month trial subscription </w:t>
            </w:r>
          </w:p>
        </w:tc>
        <w:tc>
          <w:tcPr>
            <w:tcW w:w="1050" w:type="dxa"/>
          </w:tcPr>
          <w:p w14:paraId="5EF88861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7F94DBB5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0CBDB33B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6491974D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40666001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327DE9F2" w14:textId="77777777" w:rsidR="004C48B9" w:rsidRPr="00966CCD" w:rsidRDefault="004C48B9" w:rsidP="00A143F1">
            <w:pPr>
              <w:pStyle w:val="FABodyCopy"/>
              <w:keepNext/>
              <w:keepLines/>
              <w:widowControl/>
              <w:spacing w:line="240" w:lineRule="auto"/>
              <w:jc w:val="center"/>
            </w:pPr>
            <w:r w:rsidRPr="00966CCD">
              <w:t>S</w:t>
            </w:r>
          </w:p>
        </w:tc>
      </w:tr>
      <w:tr w:rsidR="004C48B9" w:rsidRPr="00966CCD" w14:paraId="258D83DF" w14:textId="77777777" w:rsidTr="00A143F1">
        <w:tc>
          <w:tcPr>
            <w:tcW w:w="3780" w:type="dxa"/>
          </w:tcPr>
          <w:p w14:paraId="33BDBF7D" w14:textId="77777777" w:rsidR="004C48B9" w:rsidRPr="00DB284F" w:rsidRDefault="004C48B9" w:rsidP="00A143F1">
            <w:pPr>
              <w:pStyle w:val="FABodyIndent1"/>
            </w:pPr>
            <w:r w:rsidRPr="00DB284F">
              <w:t xml:space="preserve">TomTom Travel includes six-month trial subscription </w:t>
            </w:r>
          </w:p>
        </w:tc>
        <w:tc>
          <w:tcPr>
            <w:tcW w:w="1050" w:type="dxa"/>
          </w:tcPr>
          <w:p w14:paraId="1167F6FB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5C7AA31E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67D0AEFB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4BD5C167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62696DAC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01A156D9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</w:tr>
      <w:tr w:rsidR="004C48B9" w:rsidRPr="00966CCD" w14:paraId="7CB863C4" w14:textId="77777777" w:rsidTr="00A143F1">
        <w:tc>
          <w:tcPr>
            <w:tcW w:w="3780" w:type="dxa"/>
          </w:tcPr>
          <w:p w14:paraId="4108CEF7" w14:textId="77777777" w:rsidR="004C48B9" w:rsidRPr="00966CCD" w:rsidRDefault="004C48B9" w:rsidP="00A143F1">
            <w:pPr>
              <w:pStyle w:val="FABodyCopy"/>
            </w:pPr>
            <w:r w:rsidRPr="00966CCD">
              <w:t xml:space="preserve">Speakers </w:t>
            </w:r>
          </w:p>
        </w:tc>
        <w:tc>
          <w:tcPr>
            <w:tcW w:w="1050" w:type="dxa"/>
          </w:tcPr>
          <w:p w14:paraId="09F8AD9E" w14:textId="77777777" w:rsidR="004C48B9" w:rsidRPr="00966CCD" w:rsidRDefault="004C48B9" w:rsidP="00A143F1">
            <w:pPr>
              <w:pStyle w:val="FABodyCopy"/>
              <w:jc w:val="center"/>
            </w:pPr>
          </w:p>
        </w:tc>
        <w:tc>
          <w:tcPr>
            <w:tcW w:w="1050" w:type="dxa"/>
          </w:tcPr>
          <w:p w14:paraId="242933F5" w14:textId="77777777" w:rsidR="004C48B9" w:rsidRPr="00966CCD" w:rsidRDefault="004C48B9" w:rsidP="00A143F1">
            <w:pPr>
              <w:pStyle w:val="FABodyCopy"/>
              <w:jc w:val="center"/>
            </w:pPr>
          </w:p>
        </w:tc>
        <w:tc>
          <w:tcPr>
            <w:tcW w:w="1050" w:type="dxa"/>
          </w:tcPr>
          <w:p w14:paraId="5BBB0243" w14:textId="77777777" w:rsidR="004C48B9" w:rsidRPr="00966CCD" w:rsidRDefault="004C48B9" w:rsidP="00A143F1">
            <w:pPr>
              <w:pStyle w:val="FABodyCopy"/>
              <w:jc w:val="center"/>
            </w:pPr>
          </w:p>
        </w:tc>
        <w:tc>
          <w:tcPr>
            <w:tcW w:w="1050" w:type="dxa"/>
          </w:tcPr>
          <w:p w14:paraId="3052B063" w14:textId="77777777" w:rsidR="004C48B9" w:rsidRPr="00966CCD" w:rsidRDefault="004C48B9" w:rsidP="00A143F1">
            <w:pPr>
              <w:pStyle w:val="FABodyCopy"/>
              <w:jc w:val="center"/>
            </w:pPr>
          </w:p>
        </w:tc>
        <w:tc>
          <w:tcPr>
            <w:tcW w:w="1050" w:type="dxa"/>
          </w:tcPr>
          <w:p w14:paraId="6F459CF4" w14:textId="77777777" w:rsidR="004C48B9" w:rsidRPr="00966CCD" w:rsidRDefault="004C48B9" w:rsidP="00A143F1">
            <w:pPr>
              <w:pStyle w:val="FABodyCopy"/>
              <w:jc w:val="center"/>
            </w:pPr>
          </w:p>
        </w:tc>
        <w:tc>
          <w:tcPr>
            <w:tcW w:w="1050" w:type="dxa"/>
          </w:tcPr>
          <w:p w14:paraId="5CA3386C" w14:textId="77777777" w:rsidR="004C48B9" w:rsidRPr="00966CCD" w:rsidRDefault="004C48B9" w:rsidP="00A143F1">
            <w:pPr>
              <w:pStyle w:val="FABodyCopy"/>
              <w:jc w:val="center"/>
            </w:pPr>
          </w:p>
        </w:tc>
      </w:tr>
      <w:tr w:rsidR="004C48B9" w:rsidRPr="00966CCD" w14:paraId="5FBCAA67" w14:textId="77777777" w:rsidTr="00A143F1">
        <w:tc>
          <w:tcPr>
            <w:tcW w:w="3780" w:type="dxa"/>
          </w:tcPr>
          <w:p w14:paraId="48D862EB" w14:textId="77777777" w:rsidR="004C48B9" w:rsidRPr="00DB284F" w:rsidRDefault="004C48B9" w:rsidP="00A143F1">
            <w:pPr>
              <w:pStyle w:val="FABodyIndent1"/>
            </w:pPr>
            <w:r w:rsidRPr="00DB284F">
              <w:t xml:space="preserve">Alpine premium audio system with nine speakers, subwoofer and amplifier </w:t>
            </w:r>
          </w:p>
        </w:tc>
        <w:tc>
          <w:tcPr>
            <w:tcW w:w="1050" w:type="dxa"/>
          </w:tcPr>
          <w:p w14:paraId="3057B002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2F080003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60F55146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3E3BD0A2" w14:textId="77777777" w:rsidR="004C48B9" w:rsidRPr="00966CCD" w:rsidRDefault="004C48B9" w:rsidP="00A143F1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1050" w:type="dxa"/>
          </w:tcPr>
          <w:p w14:paraId="17BFA767" w14:textId="77777777" w:rsidR="004C48B9" w:rsidRPr="00966CCD" w:rsidRDefault="004C48B9" w:rsidP="00A143F1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1050" w:type="dxa"/>
          </w:tcPr>
          <w:p w14:paraId="2E85D803" w14:textId="77777777" w:rsidR="004C48B9" w:rsidRPr="00966CCD" w:rsidRDefault="004C48B9" w:rsidP="00A143F1">
            <w:pPr>
              <w:pStyle w:val="FABodyCopy"/>
              <w:jc w:val="center"/>
            </w:pPr>
            <w:r>
              <w:t>NA</w:t>
            </w:r>
          </w:p>
        </w:tc>
      </w:tr>
      <w:tr w:rsidR="004C48B9" w:rsidRPr="00966CCD" w14:paraId="6C022C31" w14:textId="77777777" w:rsidTr="00A143F1">
        <w:tc>
          <w:tcPr>
            <w:tcW w:w="3780" w:type="dxa"/>
          </w:tcPr>
          <w:p w14:paraId="63E21DEA" w14:textId="77777777" w:rsidR="004C48B9" w:rsidRPr="00DB284F" w:rsidRDefault="004C48B9" w:rsidP="00A143F1">
            <w:pPr>
              <w:pStyle w:val="FABodyIndent1"/>
            </w:pPr>
            <w:r w:rsidRPr="00DB284F">
              <w:t>McIntosh MX950 Entertainment System includes a 19-speaker, 950-watt premium audio system sound system with 10-in. subwoofer</w:t>
            </w:r>
          </w:p>
        </w:tc>
        <w:tc>
          <w:tcPr>
            <w:tcW w:w="1050" w:type="dxa"/>
          </w:tcPr>
          <w:p w14:paraId="74A27472" w14:textId="77777777" w:rsidR="004C48B9" w:rsidRPr="00966CCD" w:rsidRDefault="004C48B9" w:rsidP="00A143F1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1050" w:type="dxa"/>
          </w:tcPr>
          <w:p w14:paraId="175A1C79" w14:textId="77777777" w:rsidR="004C48B9" w:rsidRPr="00966CCD" w:rsidRDefault="004C48B9" w:rsidP="00A143F1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1050" w:type="dxa"/>
          </w:tcPr>
          <w:p w14:paraId="77030686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P</w:t>
            </w:r>
          </w:p>
        </w:tc>
        <w:tc>
          <w:tcPr>
            <w:tcW w:w="1050" w:type="dxa"/>
          </w:tcPr>
          <w:p w14:paraId="4A1E4834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06C4C0BF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4523084C" w14:textId="77777777" w:rsidR="004C48B9" w:rsidRPr="00966CCD" w:rsidRDefault="004C48B9" w:rsidP="00A143F1">
            <w:pPr>
              <w:pStyle w:val="FABodyCopy"/>
              <w:jc w:val="center"/>
            </w:pPr>
            <w:r>
              <w:t>NA</w:t>
            </w:r>
          </w:p>
        </w:tc>
      </w:tr>
      <w:tr w:rsidR="004C48B9" w:rsidRPr="00966CCD" w14:paraId="2DA1238E" w14:textId="77777777" w:rsidTr="00A143F1">
        <w:tc>
          <w:tcPr>
            <w:tcW w:w="3780" w:type="dxa"/>
          </w:tcPr>
          <w:p w14:paraId="2A6632D0" w14:textId="77777777" w:rsidR="004C48B9" w:rsidRPr="00DB284F" w:rsidRDefault="004C48B9" w:rsidP="00A143F1">
            <w:pPr>
              <w:pStyle w:val="FABodyIndent1"/>
            </w:pPr>
            <w:r w:rsidRPr="00DB284F">
              <w:t>McIntosh MX1375 Entertainment System includes a 23-speaker, 1,375-watt premium audio system sound system with 12-in. subwoofer</w:t>
            </w:r>
          </w:p>
        </w:tc>
        <w:tc>
          <w:tcPr>
            <w:tcW w:w="1050" w:type="dxa"/>
          </w:tcPr>
          <w:p w14:paraId="2DB81554" w14:textId="77777777" w:rsidR="004C48B9" w:rsidRPr="00966CCD" w:rsidRDefault="004C48B9" w:rsidP="00A143F1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1050" w:type="dxa"/>
          </w:tcPr>
          <w:p w14:paraId="0A170119" w14:textId="77777777" w:rsidR="004C48B9" w:rsidRPr="00966CCD" w:rsidRDefault="004C48B9" w:rsidP="00A143F1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1050" w:type="dxa"/>
          </w:tcPr>
          <w:p w14:paraId="2F91DDCC" w14:textId="77777777" w:rsidR="004C48B9" w:rsidRPr="00966CCD" w:rsidRDefault="004C48B9" w:rsidP="00A143F1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1050" w:type="dxa"/>
          </w:tcPr>
          <w:p w14:paraId="09F69A0E" w14:textId="77777777" w:rsidR="004C48B9" w:rsidRPr="00966CCD" w:rsidRDefault="004C48B9" w:rsidP="00A143F1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1050" w:type="dxa"/>
          </w:tcPr>
          <w:p w14:paraId="5480AE60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P</w:t>
            </w:r>
          </w:p>
        </w:tc>
        <w:tc>
          <w:tcPr>
            <w:tcW w:w="1050" w:type="dxa"/>
          </w:tcPr>
          <w:p w14:paraId="67AE87EB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</w:tr>
      <w:tr w:rsidR="004C48B9" w:rsidRPr="00966CCD" w14:paraId="264F8D18" w14:textId="77777777" w:rsidTr="00A143F1">
        <w:tc>
          <w:tcPr>
            <w:tcW w:w="3780" w:type="dxa"/>
          </w:tcPr>
          <w:p w14:paraId="19DDC89E" w14:textId="77777777" w:rsidR="004C48B9" w:rsidRPr="00966CCD" w:rsidRDefault="004C48B9" w:rsidP="00A143F1">
            <w:pPr>
              <w:pStyle w:val="FABodyCopy"/>
            </w:pPr>
            <w:r w:rsidRPr="00966CCD">
              <w:t>Uconnect 5C NAV with 10.1-in. display</w:t>
            </w:r>
          </w:p>
        </w:tc>
        <w:tc>
          <w:tcPr>
            <w:tcW w:w="1050" w:type="dxa"/>
          </w:tcPr>
          <w:p w14:paraId="6C661A8E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2415AC87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6E888318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061A1793" w14:textId="77777777" w:rsidR="004C48B9" w:rsidRPr="00966CCD" w:rsidRDefault="004C48B9" w:rsidP="00A143F1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1050" w:type="dxa"/>
          </w:tcPr>
          <w:p w14:paraId="32070C97" w14:textId="77777777" w:rsidR="004C48B9" w:rsidRPr="00966CCD" w:rsidRDefault="004C48B9" w:rsidP="00A143F1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1050" w:type="dxa"/>
          </w:tcPr>
          <w:p w14:paraId="537ABA72" w14:textId="77777777" w:rsidR="004C48B9" w:rsidRPr="00966CCD" w:rsidRDefault="004C48B9" w:rsidP="00A143F1">
            <w:pPr>
              <w:pStyle w:val="FABodyCopy"/>
              <w:jc w:val="center"/>
            </w:pPr>
            <w:r>
              <w:t>NA</w:t>
            </w:r>
          </w:p>
        </w:tc>
      </w:tr>
      <w:tr w:rsidR="004C48B9" w:rsidRPr="00966CCD" w14:paraId="7308BA82" w14:textId="77777777" w:rsidTr="00A143F1">
        <w:tc>
          <w:tcPr>
            <w:tcW w:w="3780" w:type="dxa"/>
          </w:tcPr>
          <w:p w14:paraId="54E497DA" w14:textId="77777777" w:rsidR="004C48B9" w:rsidRPr="00966CCD" w:rsidRDefault="004C48B9" w:rsidP="00A143F1">
            <w:pPr>
              <w:pStyle w:val="FABodyCopy"/>
            </w:pPr>
            <w:r w:rsidRPr="00966CCD">
              <w:t>Uconnect 5C NAV with 12-in. display</w:t>
            </w:r>
          </w:p>
        </w:tc>
        <w:tc>
          <w:tcPr>
            <w:tcW w:w="1050" w:type="dxa"/>
          </w:tcPr>
          <w:p w14:paraId="60A260A2" w14:textId="77777777" w:rsidR="004C48B9" w:rsidRPr="00966CCD" w:rsidRDefault="004C48B9" w:rsidP="00A143F1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1050" w:type="dxa"/>
          </w:tcPr>
          <w:p w14:paraId="506209E8" w14:textId="77777777" w:rsidR="004C48B9" w:rsidRPr="00966CCD" w:rsidRDefault="004C48B9" w:rsidP="00A143F1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1050" w:type="dxa"/>
          </w:tcPr>
          <w:p w14:paraId="5C22E810" w14:textId="77777777" w:rsidR="004C48B9" w:rsidRPr="00966CCD" w:rsidRDefault="004C48B9" w:rsidP="00A143F1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1050" w:type="dxa"/>
          </w:tcPr>
          <w:p w14:paraId="422DA566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6C2F0FFF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64859096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</w:tr>
      <w:tr w:rsidR="004C48B9" w:rsidRPr="00966CCD" w14:paraId="1F420A5A" w14:textId="77777777" w:rsidTr="00A143F1">
        <w:tc>
          <w:tcPr>
            <w:tcW w:w="3780" w:type="dxa"/>
          </w:tcPr>
          <w:p w14:paraId="30E7FC46" w14:textId="77777777" w:rsidR="004C48B9" w:rsidRPr="00966CCD" w:rsidRDefault="004C48B9" w:rsidP="00A143F1">
            <w:pPr>
              <w:pStyle w:val="FABodyCopy"/>
            </w:pPr>
            <w:r w:rsidRPr="00966CCD">
              <w:t xml:space="preserve">USB port — dual remote (second row, </w:t>
            </w:r>
            <w:r>
              <w:br/>
            </w:r>
            <w:r w:rsidRPr="00966CCD">
              <w:t>full function)</w:t>
            </w:r>
          </w:p>
        </w:tc>
        <w:tc>
          <w:tcPr>
            <w:tcW w:w="1050" w:type="dxa"/>
          </w:tcPr>
          <w:p w14:paraId="4EC5C466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140C5506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38268419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38A68069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66990100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16C85A6F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</w:tr>
      <w:tr w:rsidR="004C48B9" w:rsidRPr="00966CCD" w14:paraId="513325E9" w14:textId="77777777" w:rsidTr="00A143F1">
        <w:tc>
          <w:tcPr>
            <w:tcW w:w="3780" w:type="dxa"/>
          </w:tcPr>
          <w:p w14:paraId="4393D0BF" w14:textId="77777777" w:rsidR="004C48B9" w:rsidRPr="00966CCD" w:rsidRDefault="004C48B9" w:rsidP="00A143F1">
            <w:pPr>
              <w:pStyle w:val="FABodyCopy"/>
            </w:pPr>
            <w:r w:rsidRPr="00966CCD">
              <w:t>Off-road Pages (located in TFT, 4x4 models only)</w:t>
            </w:r>
          </w:p>
        </w:tc>
        <w:tc>
          <w:tcPr>
            <w:tcW w:w="1050" w:type="dxa"/>
          </w:tcPr>
          <w:p w14:paraId="18BC161E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02A93181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2FDCC29C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43229C9C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21DEF786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  <w:tc>
          <w:tcPr>
            <w:tcW w:w="1050" w:type="dxa"/>
          </w:tcPr>
          <w:p w14:paraId="01CA83E9" w14:textId="77777777" w:rsidR="004C48B9" w:rsidRPr="00966CCD" w:rsidRDefault="004C48B9" w:rsidP="00A143F1">
            <w:pPr>
              <w:pStyle w:val="FABodyCopy"/>
              <w:jc w:val="center"/>
            </w:pPr>
            <w:r w:rsidRPr="00966CCD">
              <w:t>S</w:t>
            </w:r>
          </w:p>
        </w:tc>
      </w:tr>
    </w:tbl>
    <w:p w14:paraId="32423231" w14:textId="77777777" w:rsidR="004C48B9" w:rsidRPr="00966CCD" w:rsidRDefault="004C48B9" w:rsidP="004C48B9">
      <w:pPr>
        <w:pStyle w:val="Heading3"/>
        <w:keepNext/>
        <w:keepLines/>
        <w:widowControl/>
        <w:spacing w:before="1920"/>
        <w:rPr>
          <w:color w:val="000000" w:themeColor="text1"/>
        </w:rPr>
      </w:pPr>
      <w:r w:rsidRPr="00966CCD">
        <w:rPr>
          <w:color w:val="000000" w:themeColor="text1"/>
        </w:rPr>
        <w:lastRenderedPageBreak/>
        <w:t>SAFETY AND SECURITY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3780"/>
        <w:gridCol w:w="1050"/>
        <w:gridCol w:w="1050"/>
        <w:gridCol w:w="1050"/>
        <w:gridCol w:w="1050"/>
        <w:gridCol w:w="1050"/>
        <w:gridCol w:w="1050"/>
      </w:tblGrid>
      <w:tr w:rsidR="004C48B9" w:rsidRPr="00966CCD" w14:paraId="56BFE7B2" w14:textId="77777777" w:rsidTr="00A143F1">
        <w:trPr>
          <w:tblHeader/>
        </w:trPr>
        <w:tc>
          <w:tcPr>
            <w:tcW w:w="3780" w:type="dxa"/>
          </w:tcPr>
          <w:p w14:paraId="308C446A" w14:textId="77777777" w:rsidR="004C48B9" w:rsidRPr="00966CCD" w:rsidRDefault="004C48B9" w:rsidP="00A143F1">
            <w:pPr>
              <w:pStyle w:val="TableSubhead"/>
              <w:keepNext/>
              <w:keepLines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SAFETY AND SECURITY</w:t>
            </w:r>
          </w:p>
        </w:tc>
        <w:tc>
          <w:tcPr>
            <w:tcW w:w="1050" w:type="dxa"/>
            <w:vAlign w:val="bottom"/>
          </w:tcPr>
          <w:p w14:paraId="10295C58" w14:textId="77777777" w:rsidR="004C48B9" w:rsidRPr="00966CCD" w:rsidRDefault="004C48B9" w:rsidP="00A143F1">
            <w:pPr>
              <w:pStyle w:val="ModelSubhead"/>
              <w:keepNext/>
              <w:keepLines/>
              <w:widowControl/>
              <w:rPr>
                <w:color w:val="000000" w:themeColor="text1"/>
                <w:sz w:val="15"/>
                <w:szCs w:val="15"/>
              </w:rPr>
            </w:pPr>
            <w:r w:rsidRPr="00152DC5">
              <w:rPr>
                <w:sz w:val="14"/>
                <w:szCs w:val="14"/>
              </w:rPr>
              <w:t>Wagoneer L</w:t>
            </w:r>
          </w:p>
        </w:tc>
        <w:tc>
          <w:tcPr>
            <w:tcW w:w="1050" w:type="dxa"/>
            <w:vAlign w:val="bottom"/>
          </w:tcPr>
          <w:p w14:paraId="1DC85A89" w14:textId="77777777" w:rsidR="004C48B9" w:rsidRPr="00966CCD" w:rsidRDefault="004C48B9" w:rsidP="00A143F1">
            <w:pPr>
              <w:pStyle w:val="ModelSubhead"/>
              <w:keepNext/>
              <w:keepLines/>
              <w:widowControl/>
              <w:rPr>
                <w:color w:val="000000" w:themeColor="text1"/>
                <w:sz w:val="15"/>
                <w:szCs w:val="15"/>
              </w:rPr>
            </w:pPr>
            <w:r w:rsidRPr="00152DC5">
              <w:rPr>
                <w:sz w:val="14"/>
                <w:szCs w:val="14"/>
              </w:rPr>
              <w:t>Wagoneer L Series II</w:t>
            </w:r>
          </w:p>
        </w:tc>
        <w:tc>
          <w:tcPr>
            <w:tcW w:w="1050" w:type="dxa"/>
            <w:vAlign w:val="bottom"/>
          </w:tcPr>
          <w:p w14:paraId="2A4606F3" w14:textId="77777777" w:rsidR="004C48B9" w:rsidRPr="00966CCD" w:rsidRDefault="004C48B9" w:rsidP="00A143F1">
            <w:pPr>
              <w:pStyle w:val="ModelSubhead"/>
              <w:keepNext/>
              <w:keepLines/>
              <w:widowControl/>
              <w:rPr>
                <w:color w:val="000000" w:themeColor="text1"/>
                <w:sz w:val="15"/>
                <w:szCs w:val="15"/>
              </w:rPr>
            </w:pPr>
            <w:r w:rsidRPr="00152DC5">
              <w:rPr>
                <w:sz w:val="14"/>
                <w:szCs w:val="14"/>
              </w:rPr>
              <w:t>Wagoneer L Series III</w:t>
            </w:r>
          </w:p>
        </w:tc>
        <w:tc>
          <w:tcPr>
            <w:tcW w:w="1050" w:type="dxa"/>
            <w:vAlign w:val="bottom"/>
          </w:tcPr>
          <w:p w14:paraId="5B854F33" w14:textId="77777777" w:rsidR="004C48B9" w:rsidRPr="00966CCD" w:rsidRDefault="004C48B9" w:rsidP="00A143F1">
            <w:pPr>
              <w:pStyle w:val="ModelSubhead"/>
              <w:keepNext/>
              <w:keepLines/>
              <w:widowControl/>
              <w:rPr>
                <w:color w:val="000000" w:themeColor="text1"/>
                <w:sz w:val="15"/>
                <w:szCs w:val="15"/>
              </w:rPr>
            </w:pPr>
            <w:r w:rsidRPr="00152DC5">
              <w:rPr>
                <w:sz w:val="14"/>
                <w:szCs w:val="14"/>
              </w:rPr>
              <w:t>Grand Wagoneer L</w:t>
            </w:r>
          </w:p>
        </w:tc>
        <w:tc>
          <w:tcPr>
            <w:tcW w:w="1050" w:type="dxa"/>
            <w:vAlign w:val="bottom"/>
          </w:tcPr>
          <w:p w14:paraId="243C36D7" w14:textId="77777777" w:rsidR="004C48B9" w:rsidRPr="00966CCD" w:rsidRDefault="004C48B9" w:rsidP="00A143F1">
            <w:pPr>
              <w:pStyle w:val="ModelSubhead"/>
              <w:keepNext/>
              <w:keepLines/>
              <w:widowControl/>
              <w:rPr>
                <w:color w:val="000000" w:themeColor="text1"/>
                <w:sz w:val="15"/>
                <w:szCs w:val="15"/>
              </w:rPr>
            </w:pPr>
            <w:r w:rsidRPr="00152DC5">
              <w:rPr>
                <w:sz w:val="14"/>
                <w:szCs w:val="14"/>
              </w:rPr>
              <w:t>Grand Wagoneer L Series II</w:t>
            </w:r>
          </w:p>
        </w:tc>
        <w:tc>
          <w:tcPr>
            <w:tcW w:w="1050" w:type="dxa"/>
            <w:vAlign w:val="bottom"/>
          </w:tcPr>
          <w:p w14:paraId="35108B61" w14:textId="77777777" w:rsidR="004C48B9" w:rsidRPr="00966CCD" w:rsidRDefault="004C48B9" w:rsidP="00A143F1">
            <w:pPr>
              <w:pStyle w:val="ModelSubhead"/>
              <w:keepNext/>
              <w:keepLines/>
              <w:widowControl/>
              <w:rPr>
                <w:color w:val="000000" w:themeColor="text1"/>
                <w:sz w:val="15"/>
                <w:szCs w:val="15"/>
              </w:rPr>
            </w:pPr>
            <w:r w:rsidRPr="00152DC5">
              <w:rPr>
                <w:sz w:val="14"/>
                <w:szCs w:val="14"/>
              </w:rPr>
              <w:t>Grand Wagoneer L Series III</w:t>
            </w:r>
          </w:p>
        </w:tc>
      </w:tr>
      <w:tr w:rsidR="004C48B9" w:rsidRPr="00966CCD" w14:paraId="1244FD36" w14:textId="77777777" w:rsidTr="00A143F1">
        <w:tc>
          <w:tcPr>
            <w:tcW w:w="3780" w:type="dxa"/>
          </w:tcPr>
          <w:p w14:paraId="1B28813E" w14:textId="77777777" w:rsidR="004C48B9" w:rsidRPr="00966CCD" w:rsidRDefault="004C48B9" w:rsidP="00A143F1">
            <w:pPr>
              <w:pStyle w:val="BodyCopy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360-degree Surround View camera </w:t>
            </w:r>
          </w:p>
        </w:tc>
        <w:tc>
          <w:tcPr>
            <w:tcW w:w="1050" w:type="dxa"/>
          </w:tcPr>
          <w:p w14:paraId="7BF2D860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2E63C533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449105C7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0A976B61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DFF11AC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D55DE7B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3FEFC606" w14:textId="77777777" w:rsidTr="00A143F1">
        <w:tc>
          <w:tcPr>
            <w:tcW w:w="3780" w:type="dxa"/>
          </w:tcPr>
          <w:p w14:paraId="7BB2C313" w14:textId="77777777" w:rsidR="004C48B9" w:rsidRPr="00966CCD" w:rsidRDefault="004C48B9" w:rsidP="00A143F1">
            <w:pPr>
              <w:pStyle w:val="BodyCopy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Adaptive Cruise Control with Stop </w:t>
            </w:r>
          </w:p>
        </w:tc>
        <w:tc>
          <w:tcPr>
            <w:tcW w:w="1050" w:type="dxa"/>
          </w:tcPr>
          <w:p w14:paraId="13F2B487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61046600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0C9E85E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CE413DF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4DB34EB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889F7AE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32A0BEA4" w14:textId="77777777" w:rsidTr="00A143F1">
        <w:tc>
          <w:tcPr>
            <w:tcW w:w="3780" w:type="dxa"/>
          </w:tcPr>
          <w:p w14:paraId="6C8C98A9" w14:textId="77777777" w:rsidR="004C48B9" w:rsidRPr="00966CCD" w:rsidRDefault="004C48B9" w:rsidP="00A143F1">
            <w:pPr>
              <w:pStyle w:val="BodyCopy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Air Bags </w:t>
            </w:r>
          </w:p>
        </w:tc>
        <w:tc>
          <w:tcPr>
            <w:tcW w:w="1050" w:type="dxa"/>
          </w:tcPr>
          <w:p w14:paraId="68C98C58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719FD0A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B0D1FC7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1890982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13E8F81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8140214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</w:p>
        </w:tc>
      </w:tr>
      <w:tr w:rsidR="004C48B9" w:rsidRPr="00966CCD" w14:paraId="755E98F1" w14:textId="77777777" w:rsidTr="00A143F1">
        <w:tc>
          <w:tcPr>
            <w:tcW w:w="3780" w:type="dxa"/>
          </w:tcPr>
          <w:p w14:paraId="5BBE5957" w14:textId="77777777" w:rsidR="004C48B9" w:rsidRPr="00966CCD" w:rsidRDefault="004C48B9" w:rsidP="00A143F1">
            <w:pPr>
              <w:pStyle w:val="BodyIndent1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Advanced multistage, driver and front passenger</w:t>
            </w:r>
          </w:p>
        </w:tc>
        <w:tc>
          <w:tcPr>
            <w:tcW w:w="1050" w:type="dxa"/>
          </w:tcPr>
          <w:p w14:paraId="30764E8D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5B038EF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4850E21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F7BD1A4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C266F9F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99507F2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0F32F931" w14:textId="77777777" w:rsidTr="00A143F1">
        <w:tc>
          <w:tcPr>
            <w:tcW w:w="3780" w:type="dxa"/>
          </w:tcPr>
          <w:p w14:paraId="491E4113" w14:textId="77777777" w:rsidR="004C48B9" w:rsidRPr="00966CCD" w:rsidRDefault="004C48B9" w:rsidP="00A143F1">
            <w:pPr>
              <w:pStyle w:val="BodyIndent1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Advanced side-curtain</w:t>
            </w:r>
          </w:p>
        </w:tc>
        <w:tc>
          <w:tcPr>
            <w:tcW w:w="1050" w:type="dxa"/>
          </w:tcPr>
          <w:p w14:paraId="28B3428E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00D1476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0D6A24D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51D16A1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7F9D788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6CE30CC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2A36ED83" w14:textId="77777777" w:rsidTr="00A143F1">
        <w:tc>
          <w:tcPr>
            <w:tcW w:w="3780" w:type="dxa"/>
          </w:tcPr>
          <w:p w14:paraId="318E9076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Advanced supplemental front-seat side air bags</w:t>
            </w:r>
          </w:p>
        </w:tc>
        <w:tc>
          <w:tcPr>
            <w:tcW w:w="1050" w:type="dxa"/>
          </w:tcPr>
          <w:p w14:paraId="4548D988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6CE0802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915E0C8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75D515D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2074E9A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D5F4069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09A4B44D" w14:textId="77777777" w:rsidTr="00A143F1">
        <w:tc>
          <w:tcPr>
            <w:tcW w:w="3780" w:type="dxa"/>
          </w:tcPr>
          <w:p w14:paraId="18428D9D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Driver and passenger’s side inflatable knee air bag</w:t>
            </w:r>
          </w:p>
        </w:tc>
        <w:tc>
          <w:tcPr>
            <w:tcW w:w="1050" w:type="dxa"/>
          </w:tcPr>
          <w:p w14:paraId="4C3F7D67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ABAA931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5F98F4C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1FB2FEC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C6A5E5B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7B29902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061D003B" w14:textId="77777777" w:rsidTr="00A143F1">
        <w:tc>
          <w:tcPr>
            <w:tcW w:w="3780" w:type="dxa"/>
          </w:tcPr>
          <w:p w14:paraId="0EA5A7E5" w14:textId="77777777" w:rsidR="004C48B9" w:rsidRPr="00966CCD" w:rsidRDefault="004C48B9" w:rsidP="00A143F1">
            <w:pPr>
              <w:pStyle w:val="BodyCopy"/>
              <w:rPr>
                <w:color w:val="000000" w:themeColor="text1"/>
                <w:highlight w:val="yellow"/>
              </w:rPr>
            </w:pPr>
            <w:r w:rsidRPr="00966CCD">
              <w:rPr>
                <w:color w:val="000000" w:themeColor="text1"/>
              </w:rPr>
              <w:t xml:space="preserve">Auto hold braking </w:t>
            </w:r>
          </w:p>
        </w:tc>
        <w:tc>
          <w:tcPr>
            <w:tcW w:w="1050" w:type="dxa"/>
          </w:tcPr>
          <w:p w14:paraId="0426BF55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D86C9C3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6F72C49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36ABC52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0C75A6C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AE4C9C3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563A8222" w14:textId="77777777" w:rsidTr="00A143F1">
        <w:tc>
          <w:tcPr>
            <w:tcW w:w="3780" w:type="dxa"/>
          </w:tcPr>
          <w:p w14:paraId="219E885D" w14:textId="77777777" w:rsidR="004C48B9" w:rsidRPr="00966CCD" w:rsidRDefault="004C48B9" w:rsidP="00A143F1">
            <w:pPr>
              <w:pStyle w:val="BodyCopy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Blind-spot Monitoring with Rear Cross </w:t>
            </w:r>
            <w:r w:rsidRPr="00966CCD">
              <w:rPr>
                <w:color w:val="000000" w:themeColor="text1"/>
              </w:rPr>
              <w:br/>
              <w:t>Path detection</w:t>
            </w:r>
          </w:p>
        </w:tc>
        <w:tc>
          <w:tcPr>
            <w:tcW w:w="1050" w:type="dxa"/>
          </w:tcPr>
          <w:p w14:paraId="59E222B6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35A9288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4B45342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4EADB60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0EEC7E4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37763BF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4A4DFA3A" w14:textId="77777777" w:rsidTr="00A143F1">
        <w:tc>
          <w:tcPr>
            <w:tcW w:w="3780" w:type="dxa"/>
          </w:tcPr>
          <w:p w14:paraId="1D9F33D6" w14:textId="77777777" w:rsidR="004C48B9" w:rsidRPr="00966CCD" w:rsidRDefault="004C48B9" w:rsidP="00A143F1">
            <w:pPr>
              <w:pStyle w:val="BodyCopy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Active Lane Management</w:t>
            </w:r>
          </w:p>
        </w:tc>
        <w:tc>
          <w:tcPr>
            <w:tcW w:w="1050" w:type="dxa"/>
          </w:tcPr>
          <w:p w14:paraId="7F945847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790B9D31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D9A5550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4C7C949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F81CC95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19272E1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2146B425" w14:textId="77777777" w:rsidTr="00A143F1">
        <w:tc>
          <w:tcPr>
            <w:tcW w:w="3780" w:type="dxa"/>
          </w:tcPr>
          <w:p w14:paraId="2C8570C4" w14:textId="77777777" w:rsidR="004C48B9" w:rsidRPr="00966CCD" w:rsidRDefault="004C48B9" w:rsidP="00A143F1">
            <w:pPr>
              <w:pStyle w:val="BodyCopy"/>
              <w:keepNext/>
              <w:keepLines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Electronic stability control — includes vehicle stability management system, Electronic Roll Mitigation, all-speed traction control, brake assist and four-channel antilock brake system</w:t>
            </w:r>
          </w:p>
        </w:tc>
        <w:tc>
          <w:tcPr>
            <w:tcW w:w="1050" w:type="dxa"/>
          </w:tcPr>
          <w:p w14:paraId="1643E60C" w14:textId="77777777" w:rsidR="004C48B9" w:rsidRPr="00966CCD" w:rsidRDefault="004C48B9" w:rsidP="00A143F1">
            <w:pPr>
              <w:pStyle w:val="S-O-P"/>
              <w:keepNext/>
              <w:keepLines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5DD21D7" w14:textId="77777777" w:rsidR="004C48B9" w:rsidRPr="00966CCD" w:rsidRDefault="004C48B9" w:rsidP="00A143F1">
            <w:pPr>
              <w:pStyle w:val="S-O-P"/>
              <w:keepNext/>
              <w:keepLines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F6819E2" w14:textId="77777777" w:rsidR="004C48B9" w:rsidRPr="00966CCD" w:rsidRDefault="004C48B9" w:rsidP="00A143F1">
            <w:pPr>
              <w:pStyle w:val="S-O-P"/>
              <w:keepNext/>
              <w:keepLines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7B5D8B4" w14:textId="77777777" w:rsidR="004C48B9" w:rsidRPr="00966CCD" w:rsidRDefault="004C48B9" w:rsidP="00A143F1">
            <w:pPr>
              <w:pStyle w:val="S-O-P"/>
              <w:keepNext/>
              <w:keepLines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64756EB" w14:textId="77777777" w:rsidR="004C48B9" w:rsidRPr="00966CCD" w:rsidRDefault="004C48B9" w:rsidP="00A143F1">
            <w:pPr>
              <w:pStyle w:val="S-O-P"/>
              <w:keepNext/>
              <w:keepLines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9DE53EE" w14:textId="77777777" w:rsidR="004C48B9" w:rsidRPr="00966CCD" w:rsidRDefault="004C48B9" w:rsidP="00A143F1">
            <w:pPr>
              <w:pStyle w:val="S-O-P"/>
              <w:keepNext/>
              <w:keepLines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179F43F1" w14:textId="77777777" w:rsidTr="00A143F1">
        <w:tc>
          <w:tcPr>
            <w:tcW w:w="3780" w:type="dxa"/>
          </w:tcPr>
          <w:p w14:paraId="3079AB63" w14:textId="77777777" w:rsidR="004C48B9" w:rsidRPr="00966CCD" w:rsidRDefault="004C48B9" w:rsidP="00A143F1">
            <w:pPr>
              <w:pStyle w:val="BodyCopy"/>
              <w:keepNext/>
              <w:keepLines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Full-speed Forward Collision Warning with Active Braking </w:t>
            </w:r>
          </w:p>
        </w:tc>
        <w:tc>
          <w:tcPr>
            <w:tcW w:w="1050" w:type="dxa"/>
          </w:tcPr>
          <w:p w14:paraId="46B0B46E" w14:textId="77777777" w:rsidR="004C48B9" w:rsidRPr="00966CCD" w:rsidRDefault="004C48B9" w:rsidP="00A143F1">
            <w:pPr>
              <w:pStyle w:val="S-O-P"/>
              <w:keepNext/>
              <w:keepLines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406B409" w14:textId="77777777" w:rsidR="004C48B9" w:rsidRPr="00966CCD" w:rsidRDefault="004C48B9" w:rsidP="00A143F1">
            <w:pPr>
              <w:pStyle w:val="S-O-P"/>
              <w:keepNext/>
              <w:keepLines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035691B" w14:textId="77777777" w:rsidR="004C48B9" w:rsidRPr="00966CCD" w:rsidRDefault="004C48B9" w:rsidP="00A143F1">
            <w:pPr>
              <w:pStyle w:val="S-O-P"/>
              <w:keepNext/>
              <w:keepLines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C0DEE3F" w14:textId="77777777" w:rsidR="004C48B9" w:rsidRPr="00966CCD" w:rsidRDefault="004C48B9" w:rsidP="00A143F1">
            <w:pPr>
              <w:pStyle w:val="S-O-P"/>
              <w:keepNext/>
              <w:keepLines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D79E4FD" w14:textId="77777777" w:rsidR="004C48B9" w:rsidRPr="00966CCD" w:rsidRDefault="004C48B9" w:rsidP="00A143F1">
            <w:pPr>
              <w:pStyle w:val="S-O-P"/>
              <w:keepNext/>
              <w:keepLines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852B2B8" w14:textId="77777777" w:rsidR="004C48B9" w:rsidRPr="00966CCD" w:rsidRDefault="004C48B9" w:rsidP="00A143F1">
            <w:pPr>
              <w:pStyle w:val="S-O-P"/>
              <w:keepNext/>
              <w:keepLines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5E508B4B" w14:textId="77777777" w:rsidTr="00A143F1">
        <w:tc>
          <w:tcPr>
            <w:tcW w:w="3780" w:type="dxa"/>
          </w:tcPr>
          <w:p w14:paraId="53FE3B35" w14:textId="77777777" w:rsidR="004C48B9" w:rsidRPr="00966CCD" w:rsidRDefault="004C48B9" w:rsidP="00A143F1">
            <w:pPr>
              <w:pStyle w:val="BodyCopy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Hill-start Assist</w:t>
            </w:r>
          </w:p>
        </w:tc>
        <w:tc>
          <w:tcPr>
            <w:tcW w:w="1050" w:type="dxa"/>
          </w:tcPr>
          <w:p w14:paraId="5B32451B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2920961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77EAFA6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2252BE0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7110F89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48DC878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50385FD5" w14:textId="77777777" w:rsidTr="00A143F1">
        <w:tc>
          <w:tcPr>
            <w:tcW w:w="3780" w:type="dxa"/>
          </w:tcPr>
          <w:p w14:paraId="52FCA512" w14:textId="77777777" w:rsidR="004C48B9" w:rsidRPr="00966CCD" w:rsidRDefault="004C48B9" w:rsidP="00A143F1">
            <w:pPr>
              <w:pStyle w:val="BodyCopy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Intersection Collision Assist </w:t>
            </w:r>
          </w:p>
        </w:tc>
        <w:tc>
          <w:tcPr>
            <w:tcW w:w="1050" w:type="dxa"/>
          </w:tcPr>
          <w:p w14:paraId="415581CD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08615C49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1A1E0296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0C55F276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84354A9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2A13AF49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2D38BAB0" w14:textId="77777777" w:rsidTr="00A143F1">
        <w:tc>
          <w:tcPr>
            <w:tcW w:w="3780" w:type="dxa"/>
          </w:tcPr>
          <w:p w14:paraId="1DC13FD4" w14:textId="77777777" w:rsidR="004C48B9" w:rsidRPr="00966CCD" w:rsidRDefault="004C48B9" w:rsidP="00A143F1">
            <w:pPr>
              <w:pStyle w:val="BodyCopy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Front and rear park assist system</w:t>
            </w:r>
          </w:p>
        </w:tc>
        <w:tc>
          <w:tcPr>
            <w:tcW w:w="1050" w:type="dxa"/>
          </w:tcPr>
          <w:p w14:paraId="19BA6C81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FE14517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0244DFC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BD09317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BA7AB53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A64846A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171592B5" w14:textId="77777777" w:rsidTr="00A143F1">
        <w:tc>
          <w:tcPr>
            <w:tcW w:w="3780" w:type="dxa"/>
          </w:tcPr>
          <w:p w14:paraId="745EC627" w14:textId="77777777" w:rsidR="004C48B9" w:rsidRPr="00966CCD" w:rsidRDefault="004C48B9" w:rsidP="00A143F1">
            <w:pPr>
              <w:pStyle w:val="BodyCopy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Rear backup camera — includes </w:t>
            </w:r>
            <w:r w:rsidRPr="00966CCD">
              <w:rPr>
                <w:color w:val="000000" w:themeColor="text1"/>
              </w:rPr>
              <w:br/>
              <w:t>rear park assist system</w:t>
            </w:r>
          </w:p>
        </w:tc>
        <w:tc>
          <w:tcPr>
            <w:tcW w:w="1050" w:type="dxa"/>
          </w:tcPr>
          <w:p w14:paraId="72E4CCA9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E8C7165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CE70F39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73FEE40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AA3E07E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BE83A68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55494924" w14:textId="77777777" w:rsidTr="00A143F1">
        <w:tc>
          <w:tcPr>
            <w:tcW w:w="3780" w:type="dxa"/>
          </w:tcPr>
          <w:p w14:paraId="31A9E506" w14:textId="77777777" w:rsidR="004C48B9" w:rsidRPr="00966CCD" w:rsidRDefault="004C48B9" w:rsidP="00A143F1">
            <w:pPr>
              <w:pStyle w:val="BodyCopy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Parallel/perpendicular park assist </w:t>
            </w:r>
          </w:p>
        </w:tc>
        <w:tc>
          <w:tcPr>
            <w:tcW w:w="1050" w:type="dxa"/>
          </w:tcPr>
          <w:p w14:paraId="5DC3E4A7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3F27D3D4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75F63AD6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023C273F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8BA46F8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D4182F1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5658480A" w14:textId="77777777" w:rsidTr="00A143F1">
        <w:tc>
          <w:tcPr>
            <w:tcW w:w="3780" w:type="dxa"/>
          </w:tcPr>
          <w:p w14:paraId="7787D200" w14:textId="77777777" w:rsidR="004C48B9" w:rsidRPr="00966CCD" w:rsidRDefault="004C48B9" w:rsidP="00A143F1">
            <w:pPr>
              <w:pStyle w:val="BodyCopy"/>
              <w:rPr>
                <w:color w:val="000000" w:themeColor="text1"/>
              </w:rPr>
            </w:pPr>
            <w:proofErr w:type="spellStart"/>
            <w:r w:rsidRPr="00966CCD">
              <w:rPr>
                <w:color w:val="000000" w:themeColor="text1"/>
              </w:rPr>
              <w:t>ParkSense</w:t>
            </w:r>
            <w:proofErr w:type="spellEnd"/>
            <w:r w:rsidRPr="00966CCD">
              <w:rPr>
                <w:color w:val="000000" w:themeColor="text1"/>
              </w:rPr>
              <w:t xml:space="preserve"> automated parking system </w:t>
            </w:r>
          </w:p>
        </w:tc>
        <w:tc>
          <w:tcPr>
            <w:tcW w:w="1050" w:type="dxa"/>
          </w:tcPr>
          <w:p w14:paraId="309047BB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A1CA2FB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7A54D0E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B89CBB6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058AC61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4D9E5F9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44CD9D2E" w14:textId="77777777" w:rsidTr="00A143F1">
        <w:tc>
          <w:tcPr>
            <w:tcW w:w="3780" w:type="dxa"/>
          </w:tcPr>
          <w:p w14:paraId="13D08585" w14:textId="77777777" w:rsidR="004C48B9" w:rsidRPr="00966CCD" w:rsidRDefault="004C48B9" w:rsidP="00A143F1">
            <w:pPr>
              <w:pStyle w:val="BodyCopy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Rain Brake Support</w:t>
            </w:r>
          </w:p>
        </w:tc>
        <w:tc>
          <w:tcPr>
            <w:tcW w:w="1050" w:type="dxa"/>
          </w:tcPr>
          <w:p w14:paraId="419F09A5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D41DFFA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33A35EA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B331F68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348CAF9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A9F8567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02997A20" w14:textId="77777777" w:rsidTr="00A143F1">
        <w:tc>
          <w:tcPr>
            <w:tcW w:w="3780" w:type="dxa"/>
          </w:tcPr>
          <w:p w14:paraId="1F13C29B" w14:textId="77777777" w:rsidR="004C48B9" w:rsidRPr="00966CCD" w:rsidRDefault="004C48B9" w:rsidP="00A143F1">
            <w:pPr>
              <w:pStyle w:val="BodyCopy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Remote Keyless Entry</w:t>
            </w:r>
          </w:p>
        </w:tc>
        <w:tc>
          <w:tcPr>
            <w:tcW w:w="1050" w:type="dxa"/>
          </w:tcPr>
          <w:p w14:paraId="541D866E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BBB06CD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1009BF9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F6C6D75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DAFFEB6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3CB8AD3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58ABB148" w14:textId="77777777" w:rsidTr="00A143F1">
        <w:tc>
          <w:tcPr>
            <w:tcW w:w="3780" w:type="dxa"/>
          </w:tcPr>
          <w:p w14:paraId="54EEDD50" w14:textId="77777777" w:rsidR="004C48B9" w:rsidRPr="00966CCD" w:rsidRDefault="004C48B9" w:rsidP="00A143F1">
            <w:pPr>
              <w:pStyle w:val="BodyCopy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Security alarm </w:t>
            </w:r>
          </w:p>
        </w:tc>
        <w:tc>
          <w:tcPr>
            <w:tcW w:w="1050" w:type="dxa"/>
          </w:tcPr>
          <w:p w14:paraId="6AAD2F09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0F26F79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FAB2A75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4889882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74F6A13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CA5333F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53E135C7" w14:textId="77777777" w:rsidTr="00A143F1">
        <w:tc>
          <w:tcPr>
            <w:tcW w:w="3780" w:type="dxa"/>
          </w:tcPr>
          <w:p w14:paraId="4DBCF63D" w14:textId="77777777" w:rsidR="004C48B9" w:rsidRPr="00966CCD" w:rsidRDefault="004C48B9" w:rsidP="00A143F1">
            <w:pPr>
              <w:pStyle w:val="BodyCopy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lastRenderedPageBreak/>
              <w:t>Sentry Key antitheft engine immobilizer</w:t>
            </w:r>
          </w:p>
        </w:tc>
        <w:tc>
          <w:tcPr>
            <w:tcW w:w="1050" w:type="dxa"/>
          </w:tcPr>
          <w:p w14:paraId="653F6F41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D9BFC6F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43016C5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3E68BB5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E8AA09A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7402BE8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1F6F7ED2" w14:textId="77777777" w:rsidTr="00A143F1">
        <w:tc>
          <w:tcPr>
            <w:tcW w:w="3780" w:type="dxa"/>
          </w:tcPr>
          <w:p w14:paraId="01D8EC9D" w14:textId="77777777" w:rsidR="004C48B9" w:rsidRPr="00966CCD" w:rsidRDefault="004C48B9" w:rsidP="00A143F1">
            <w:pPr>
              <w:pStyle w:val="BodyCopy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Trailer-sway control</w:t>
            </w:r>
          </w:p>
        </w:tc>
        <w:tc>
          <w:tcPr>
            <w:tcW w:w="1050" w:type="dxa"/>
          </w:tcPr>
          <w:p w14:paraId="79F9E3ED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2A9F157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C9C52EC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4260A0B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25C1E76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309863D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6F7717C0" w14:textId="77777777" w:rsidTr="00A143F1">
        <w:tc>
          <w:tcPr>
            <w:tcW w:w="3780" w:type="dxa"/>
          </w:tcPr>
          <w:p w14:paraId="1360FBA9" w14:textId="77777777" w:rsidR="004C48B9" w:rsidRPr="00966CCD" w:rsidRDefault="004C48B9" w:rsidP="00A143F1">
            <w:pPr>
              <w:pStyle w:val="BodyCopy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Universal garage door opener </w:t>
            </w:r>
          </w:p>
        </w:tc>
        <w:tc>
          <w:tcPr>
            <w:tcW w:w="1050" w:type="dxa"/>
          </w:tcPr>
          <w:p w14:paraId="0AA343CF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46D25A1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A496BA0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DB2C6AB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E7C7D63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8E3350D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</w:tbl>
    <w:p w14:paraId="46D70D65" w14:textId="77777777" w:rsidR="004C48B9" w:rsidRPr="00966CCD" w:rsidRDefault="004C48B9" w:rsidP="004C48B9">
      <w:pPr>
        <w:pStyle w:val="Heading3"/>
        <w:rPr>
          <w:color w:val="000000" w:themeColor="text1"/>
        </w:rPr>
      </w:pPr>
      <w:r w:rsidRPr="00966CCD">
        <w:rPr>
          <w:color w:val="000000" w:themeColor="text1"/>
        </w:rPr>
        <w:t>PACKAGES/EQUIPMENT GROUPS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3780"/>
        <w:gridCol w:w="1050"/>
        <w:gridCol w:w="1050"/>
        <w:gridCol w:w="1050"/>
        <w:gridCol w:w="1050"/>
        <w:gridCol w:w="1050"/>
        <w:gridCol w:w="1050"/>
      </w:tblGrid>
      <w:tr w:rsidR="004C48B9" w:rsidRPr="00966CCD" w14:paraId="3F616E7E" w14:textId="77777777" w:rsidTr="00A143F1">
        <w:trPr>
          <w:tblHeader/>
        </w:trPr>
        <w:tc>
          <w:tcPr>
            <w:tcW w:w="3780" w:type="dxa"/>
          </w:tcPr>
          <w:p w14:paraId="4329C437" w14:textId="77777777" w:rsidR="004C48B9" w:rsidRPr="00966CCD" w:rsidRDefault="004C48B9" w:rsidP="00A143F1">
            <w:pPr>
              <w:pStyle w:val="TableSubhead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PACKAGES/EQUIPMENT GROUPS </w:t>
            </w:r>
          </w:p>
        </w:tc>
        <w:tc>
          <w:tcPr>
            <w:tcW w:w="1050" w:type="dxa"/>
            <w:vAlign w:val="bottom"/>
          </w:tcPr>
          <w:p w14:paraId="34595ABB" w14:textId="77777777" w:rsidR="004C48B9" w:rsidRPr="00966CCD" w:rsidRDefault="004C48B9" w:rsidP="00A143F1">
            <w:pPr>
              <w:pStyle w:val="ModelSubhead"/>
              <w:rPr>
                <w:color w:val="000000" w:themeColor="text1"/>
                <w:sz w:val="15"/>
                <w:szCs w:val="15"/>
              </w:rPr>
            </w:pPr>
            <w:r w:rsidRPr="00152DC5">
              <w:rPr>
                <w:sz w:val="14"/>
                <w:szCs w:val="14"/>
              </w:rPr>
              <w:t>Wagoneer L</w:t>
            </w:r>
          </w:p>
        </w:tc>
        <w:tc>
          <w:tcPr>
            <w:tcW w:w="1050" w:type="dxa"/>
            <w:vAlign w:val="bottom"/>
          </w:tcPr>
          <w:p w14:paraId="62FA8F39" w14:textId="77777777" w:rsidR="004C48B9" w:rsidRPr="00966CCD" w:rsidRDefault="004C48B9" w:rsidP="00A143F1">
            <w:pPr>
              <w:pStyle w:val="ModelSubhead"/>
              <w:rPr>
                <w:color w:val="000000" w:themeColor="text1"/>
                <w:sz w:val="15"/>
                <w:szCs w:val="15"/>
              </w:rPr>
            </w:pPr>
            <w:r w:rsidRPr="00152DC5">
              <w:rPr>
                <w:sz w:val="14"/>
                <w:szCs w:val="14"/>
              </w:rPr>
              <w:t>Wagoneer L Series II</w:t>
            </w:r>
          </w:p>
        </w:tc>
        <w:tc>
          <w:tcPr>
            <w:tcW w:w="1050" w:type="dxa"/>
            <w:vAlign w:val="bottom"/>
          </w:tcPr>
          <w:p w14:paraId="41556F00" w14:textId="77777777" w:rsidR="004C48B9" w:rsidRPr="00966CCD" w:rsidRDefault="004C48B9" w:rsidP="00A143F1">
            <w:pPr>
              <w:pStyle w:val="ModelSubhead"/>
              <w:rPr>
                <w:color w:val="000000" w:themeColor="text1"/>
                <w:sz w:val="15"/>
                <w:szCs w:val="15"/>
              </w:rPr>
            </w:pPr>
            <w:r w:rsidRPr="00152DC5">
              <w:rPr>
                <w:sz w:val="14"/>
                <w:szCs w:val="14"/>
              </w:rPr>
              <w:t>Wagoneer L Series III</w:t>
            </w:r>
          </w:p>
        </w:tc>
        <w:tc>
          <w:tcPr>
            <w:tcW w:w="1050" w:type="dxa"/>
            <w:vAlign w:val="bottom"/>
          </w:tcPr>
          <w:p w14:paraId="05901F0E" w14:textId="77777777" w:rsidR="004C48B9" w:rsidRPr="00966CCD" w:rsidRDefault="004C48B9" w:rsidP="00A143F1">
            <w:pPr>
              <w:pStyle w:val="ModelSubhead"/>
              <w:rPr>
                <w:color w:val="000000" w:themeColor="text1"/>
                <w:sz w:val="15"/>
                <w:szCs w:val="15"/>
              </w:rPr>
            </w:pPr>
            <w:r w:rsidRPr="00152DC5">
              <w:rPr>
                <w:sz w:val="14"/>
                <w:szCs w:val="14"/>
              </w:rPr>
              <w:t>Grand Wagoneer L</w:t>
            </w:r>
          </w:p>
        </w:tc>
        <w:tc>
          <w:tcPr>
            <w:tcW w:w="1050" w:type="dxa"/>
            <w:vAlign w:val="bottom"/>
          </w:tcPr>
          <w:p w14:paraId="05041D94" w14:textId="77777777" w:rsidR="004C48B9" w:rsidRPr="00966CCD" w:rsidRDefault="004C48B9" w:rsidP="00A143F1">
            <w:pPr>
              <w:pStyle w:val="ModelSubhead"/>
              <w:rPr>
                <w:color w:val="000000" w:themeColor="text1"/>
                <w:sz w:val="15"/>
                <w:szCs w:val="15"/>
              </w:rPr>
            </w:pPr>
            <w:r w:rsidRPr="00152DC5">
              <w:rPr>
                <w:sz w:val="14"/>
                <w:szCs w:val="14"/>
              </w:rPr>
              <w:t>Grand Wagoneer L Series II</w:t>
            </w:r>
          </w:p>
        </w:tc>
        <w:tc>
          <w:tcPr>
            <w:tcW w:w="1050" w:type="dxa"/>
            <w:vAlign w:val="bottom"/>
          </w:tcPr>
          <w:p w14:paraId="09EF60CE" w14:textId="77777777" w:rsidR="004C48B9" w:rsidRPr="00966CCD" w:rsidRDefault="004C48B9" w:rsidP="00A143F1">
            <w:pPr>
              <w:pStyle w:val="ModelSubhead"/>
              <w:rPr>
                <w:color w:val="000000" w:themeColor="text1"/>
                <w:sz w:val="15"/>
                <w:szCs w:val="15"/>
              </w:rPr>
            </w:pPr>
            <w:r w:rsidRPr="00152DC5">
              <w:rPr>
                <w:sz w:val="14"/>
                <w:szCs w:val="14"/>
              </w:rPr>
              <w:t>Grand Wagoneer L Series III</w:t>
            </w:r>
          </w:p>
        </w:tc>
      </w:tr>
      <w:tr w:rsidR="004C48B9" w:rsidRPr="00966CCD" w14:paraId="1CB6386B" w14:textId="77777777" w:rsidTr="00A143F1">
        <w:tc>
          <w:tcPr>
            <w:tcW w:w="3780" w:type="dxa"/>
          </w:tcPr>
          <w:p w14:paraId="17D89F55" w14:textId="77777777" w:rsidR="004C48B9" w:rsidRPr="00966CCD" w:rsidRDefault="004C48B9" w:rsidP="00A143F1">
            <w:pPr>
              <w:pStyle w:val="BodyCopy"/>
              <w:rPr>
                <w:b/>
                <w:bCs/>
                <w:color w:val="000000" w:themeColor="text1"/>
              </w:rPr>
            </w:pPr>
            <w:r w:rsidRPr="00966CCD">
              <w:rPr>
                <w:b/>
                <w:bCs/>
                <w:color w:val="000000" w:themeColor="text1"/>
              </w:rPr>
              <w:t>Advanced All Terrain Group</w:t>
            </w:r>
          </w:p>
        </w:tc>
        <w:tc>
          <w:tcPr>
            <w:tcW w:w="1050" w:type="dxa"/>
          </w:tcPr>
          <w:p w14:paraId="6C654543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41EFCD3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33D5EA44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308914B6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5EC5413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6621B18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46B8743A" w14:textId="77777777" w:rsidTr="00A143F1">
        <w:tc>
          <w:tcPr>
            <w:tcW w:w="3780" w:type="dxa"/>
          </w:tcPr>
          <w:p w14:paraId="159F2C67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18-in. off-road wheel and tire</w:t>
            </w:r>
          </w:p>
        </w:tc>
        <w:tc>
          <w:tcPr>
            <w:tcW w:w="1050" w:type="dxa"/>
          </w:tcPr>
          <w:p w14:paraId="1677227E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37302A7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1E39BA6E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7B1C7E2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A4DEC3C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A6CB068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23BEE9E6" w14:textId="77777777" w:rsidTr="00A143F1">
        <w:tc>
          <w:tcPr>
            <w:tcW w:w="3780" w:type="dxa"/>
          </w:tcPr>
          <w:p w14:paraId="2D4FA4DF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20-in. off-road wheel and tire</w:t>
            </w:r>
          </w:p>
        </w:tc>
        <w:tc>
          <w:tcPr>
            <w:tcW w:w="1050" w:type="dxa"/>
          </w:tcPr>
          <w:p w14:paraId="6374C3A5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1827978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57AB2FB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5F311E79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A6AF93F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4E8D84D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5488175F" w14:textId="77777777" w:rsidTr="00A143F1">
        <w:tc>
          <w:tcPr>
            <w:tcW w:w="3780" w:type="dxa"/>
          </w:tcPr>
          <w:p w14:paraId="6E1FF3FE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Two-speed transfer case</w:t>
            </w:r>
          </w:p>
        </w:tc>
        <w:tc>
          <w:tcPr>
            <w:tcW w:w="1050" w:type="dxa"/>
          </w:tcPr>
          <w:p w14:paraId="5AE05680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B6356D2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5D06ACD3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4210247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1613FA6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AD3A5AF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549BCD2E" w14:textId="77777777" w:rsidTr="00A143F1">
        <w:tc>
          <w:tcPr>
            <w:tcW w:w="3780" w:type="dxa"/>
          </w:tcPr>
          <w:p w14:paraId="03F56777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3.92 rear axle ratio</w:t>
            </w:r>
          </w:p>
        </w:tc>
        <w:tc>
          <w:tcPr>
            <w:tcW w:w="1050" w:type="dxa"/>
          </w:tcPr>
          <w:p w14:paraId="788EEC6F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E1164F9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1C5B67AC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79A4E256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58BE791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33F75ED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2B9BBB47" w14:textId="77777777" w:rsidTr="00A143F1">
        <w:tc>
          <w:tcPr>
            <w:tcW w:w="3780" w:type="dxa"/>
          </w:tcPr>
          <w:p w14:paraId="781B2D82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Chrome tow hooks</w:t>
            </w:r>
          </w:p>
        </w:tc>
        <w:tc>
          <w:tcPr>
            <w:tcW w:w="1050" w:type="dxa"/>
          </w:tcPr>
          <w:p w14:paraId="45ADBF39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58DD63C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1D607E30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19D5A85E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4A8E914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F027051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79A3F861" w14:textId="77777777" w:rsidTr="00A143F1">
        <w:tc>
          <w:tcPr>
            <w:tcW w:w="3780" w:type="dxa"/>
          </w:tcPr>
          <w:p w14:paraId="106C6332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Removable rear tow hooks</w:t>
            </w:r>
          </w:p>
        </w:tc>
        <w:tc>
          <w:tcPr>
            <w:tcW w:w="1050" w:type="dxa"/>
          </w:tcPr>
          <w:p w14:paraId="292624D2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75F53D9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5F207137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7AA42C75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74A90C6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2A0B09A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43902177" w14:textId="77777777" w:rsidTr="00A143F1">
        <w:tc>
          <w:tcPr>
            <w:tcW w:w="3780" w:type="dxa"/>
          </w:tcPr>
          <w:p w14:paraId="227CABC8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Electronic limited slip differential</w:t>
            </w:r>
          </w:p>
        </w:tc>
        <w:tc>
          <w:tcPr>
            <w:tcW w:w="1050" w:type="dxa"/>
          </w:tcPr>
          <w:p w14:paraId="23D6EBF4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726B062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724950AD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01A8FC14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ADB4F3A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A7B343E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7F94352E" w14:textId="77777777" w:rsidTr="00A143F1">
        <w:tc>
          <w:tcPr>
            <w:tcW w:w="3780" w:type="dxa"/>
          </w:tcPr>
          <w:p w14:paraId="0B609E23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Quadra-Lift air suspension system</w:t>
            </w:r>
          </w:p>
        </w:tc>
        <w:tc>
          <w:tcPr>
            <w:tcW w:w="1050" w:type="dxa"/>
          </w:tcPr>
          <w:p w14:paraId="149F5845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00A0158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5AE2623C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9DF8CC3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027DD12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458D947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05416891" w14:textId="77777777" w:rsidTr="00A143F1">
        <w:tc>
          <w:tcPr>
            <w:tcW w:w="3780" w:type="dxa"/>
          </w:tcPr>
          <w:p w14:paraId="73C93558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Front suspension skid plate</w:t>
            </w:r>
          </w:p>
        </w:tc>
        <w:tc>
          <w:tcPr>
            <w:tcW w:w="1050" w:type="dxa"/>
          </w:tcPr>
          <w:p w14:paraId="0910791E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8032905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0C499CB5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7F0D70D7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1AEE4F0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D919657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359BDDC3" w14:textId="77777777" w:rsidTr="00A143F1">
        <w:tc>
          <w:tcPr>
            <w:tcW w:w="3780" w:type="dxa"/>
          </w:tcPr>
          <w:p w14:paraId="395537F3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Fuel tank skid plate</w:t>
            </w:r>
          </w:p>
        </w:tc>
        <w:tc>
          <w:tcPr>
            <w:tcW w:w="1050" w:type="dxa"/>
          </w:tcPr>
          <w:p w14:paraId="155044BD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369C9DF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4C72473A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57236664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41C00DE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15A05C3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6202DAD3" w14:textId="77777777" w:rsidTr="00A143F1">
        <w:tc>
          <w:tcPr>
            <w:tcW w:w="3780" w:type="dxa"/>
          </w:tcPr>
          <w:p w14:paraId="3797461A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Transfer case skid plate</w:t>
            </w:r>
          </w:p>
        </w:tc>
        <w:tc>
          <w:tcPr>
            <w:tcW w:w="1050" w:type="dxa"/>
          </w:tcPr>
          <w:p w14:paraId="41691921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7F5DDFA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2E51BB9A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1096DF7C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708580A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6262FC1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52C986D3" w14:textId="77777777" w:rsidTr="00A143F1">
        <w:tc>
          <w:tcPr>
            <w:tcW w:w="3780" w:type="dxa"/>
          </w:tcPr>
          <w:p w14:paraId="2291B715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proofErr w:type="spellStart"/>
            <w:r w:rsidRPr="00966CCD">
              <w:rPr>
                <w:color w:val="000000" w:themeColor="text1"/>
              </w:rPr>
              <w:t>Selec</w:t>
            </w:r>
            <w:proofErr w:type="spellEnd"/>
            <w:r w:rsidRPr="00966CCD">
              <w:rPr>
                <w:color w:val="000000" w:themeColor="text1"/>
              </w:rPr>
              <w:t>-Speed Control</w:t>
            </w:r>
          </w:p>
        </w:tc>
        <w:tc>
          <w:tcPr>
            <w:tcW w:w="1050" w:type="dxa"/>
          </w:tcPr>
          <w:p w14:paraId="4B295FB8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D49ED70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6826A220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2D26878F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A2B3BF0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7A72880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31C0F2D1" w14:textId="77777777" w:rsidTr="00A143F1">
        <w:tc>
          <w:tcPr>
            <w:tcW w:w="3780" w:type="dxa"/>
          </w:tcPr>
          <w:p w14:paraId="18461BB4" w14:textId="77777777" w:rsidR="004C48B9" w:rsidRPr="00966CCD" w:rsidRDefault="004C48B9" w:rsidP="00A143F1">
            <w:pPr>
              <w:pStyle w:val="BodyCopy"/>
              <w:rPr>
                <w:b/>
                <w:bCs/>
                <w:color w:val="000000" w:themeColor="text1"/>
                <w:highlight w:val="yellow"/>
              </w:rPr>
            </w:pPr>
            <w:r w:rsidRPr="00966CCD">
              <w:rPr>
                <w:b/>
                <w:bCs/>
                <w:color w:val="000000" w:themeColor="text1"/>
              </w:rPr>
              <w:t xml:space="preserve">Convenience Group I </w:t>
            </w:r>
          </w:p>
        </w:tc>
        <w:tc>
          <w:tcPr>
            <w:tcW w:w="1050" w:type="dxa"/>
          </w:tcPr>
          <w:p w14:paraId="54A19411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55BA3B8C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648B4EDC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4F5D486E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8B07D20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5BD144F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105A59DE" w14:textId="77777777" w:rsidTr="00A143F1">
        <w:tc>
          <w:tcPr>
            <w:tcW w:w="3780" w:type="dxa"/>
          </w:tcPr>
          <w:p w14:paraId="523006C7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bookmarkStart w:id="0" w:name="_Hlk63895932"/>
            <w:r w:rsidRPr="00966CCD">
              <w:rPr>
                <w:color w:val="000000" w:themeColor="text1"/>
              </w:rPr>
              <w:t xml:space="preserve">Active Lane Management system </w:t>
            </w:r>
            <w:bookmarkEnd w:id="0"/>
          </w:p>
        </w:tc>
        <w:tc>
          <w:tcPr>
            <w:tcW w:w="1050" w:type="dxa"/>
          </w:tcPr>
          <w:p w14:paraId="1780EBBE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47E09DA2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F0C1FE1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F2FADEA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32FC62B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AD2497F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79FDE6D7" w14:textId="77777777" w:rsidTr="00A143F1">
        <w:tc>
          <w:tcPr>
            <w:tcW w:w="3780" w:type="dxa"/>
          </w:tcPr>
          <w:p w14:paraId="75364D1F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Adaptive Cruise Control with Stop &amp; Go</w:t>
            </w:r>
          </w:p>
        </w:tc>
        <w:tc>
          <w:tcPr>
            <w:tcW w:w="1050" w:type="dxa"/>
          </w:tcPr>
          <w:p w14:paraId="3F39964C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1F47BB27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DE37CF8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B3DF99B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39D7C09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BAC3F1B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78FA8580" w14:textId="77777777" w:rsidTr="00A143F1">
        <w:tc>
          <w:tcPr>
            <w:tcW w:w="3780" w:type="dxa"/>
          </w:tcPr>
          <w:p w14:paraId="1C8DC5DC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Auto high-beam headlamp control</w:t>
            </w:r>
          </w:p>
        </w:tc>
        <w:tc>
          <w:tcPr>
            <w:tcW w:w="1050" w:type="dxa"/>
          </w:tcPr>
          <w:p w14:paraId="05EC573A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56DAF86D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29795BD2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FC4422F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72BD613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7C057F2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07A85067" w14:textId="77777777" w:rsidTr="00A143F1">
        <w:tc>
          <w:tcPr>
            <w:tcW w:w="3780" w:type="dxa"/>
          </w:tcPr>
          <w:p w14:paraId="3DE06E3F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Drowsy Driver Detection </w:t>
            </w:r>
          </w:p>
        </w:tc>
        <w:tc>
          <w:tcPr>
            <w:tcW w:w="1050" w:type="dxa"/>
          </w:tcPr>
          <w:p w14:paraId="65F22C58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169C146C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7CC82EA6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26B29815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C81282F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1EF62A5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0AAEB2BB" w14:textId="77777777" w:rsidTr="00A143F1">
        <w:tc>
          <w:tcPr>
            <w:tcW w:w="3780" w:type="dxa"/>
          </w:tcPr>
          <w:p w14:paraId="5F2127A7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Traffic Sign Recognition</w:t>
            </w:r>
          </w:p>
        </w:tc>
        <w:tc>
          <w:tcPr>
            <w:tcW w:w="1050" w:type="dxa"/>
          </w:tcPr>
          <w:p w14:paraId="15FB2044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5E118813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619E23A8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0ACACD4F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1330B0B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E3B7971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085AD0F1" w14:textId="77777777" w:rsidTr="00A143F1">
        <w:tc>
          <w:tcPr>
            <w:tcW w:w="3780" w:type="dxa"/>
          </w:tcPr>
          <w:p w14:paraId="6B0B58C4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Intersection Collision Assist</w:t>
            </w:r>
          </w:p>
        </w:tc>
        <w:tc>
          <w:tcPr>
            <w:tcW w:w="1050" w:type="dxa"/>
          </w:tcPr>
          <w:p w14:paraId="2D59572F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577262D7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5A46B7DB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66084005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58CFC7F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CBF7790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54270E85" w14:textId="77777777" w:rsidTr="00A143F1">
        <w:tc>
          <w:tcPr>
            <w:tcW w:w="3780" w:type="dxa"/>
          </w:tcPr>
          <w:p w14:paraId="1F0E6A52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Head-up Display (HUD)</w:t>
            </w:r>
          </w:p>
        </w:tc>
        <w:tc>
          <w:tcPr>
            <w:tcW w:w="1050" w:type="dxa"/>
          </w:tcPr>
          <w:p w14:paraId="07118B2F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471530D0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12FE71E2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663A82B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83754E1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DC04514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52201FF6" w14:textId="77777777" w:rsidTr="00A143F1">
        <w:tc>
          <w:tcPr>
            <w:tcW w:w="3780" w:type="dxa"/>
          </w:tcPr>
          <w:p w14:paraId="7964E0B3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lastRenderedPageBreak/>
              <w:t>360-degree Surround View Camera</w:t>
            </w:r>
          </w:p>
        </w:tc>
        <w:tc>
          <w:tcPr>
            <w:tcW w:w="1050" w:type="dxa"/>
          </w:tcPr>
          <w:p w14:paraId="2E0D31CF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4B3C9290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6DCF7946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4B6C5FE6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7A7E2EF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EB99F47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3F838E63" w14:textId="77777777" w:rsidTr="00A143F1">
        <w:tc>
          <w:tcPr>
            <w:tcW w:w="3780" w:type="dxa"/>
          </w:tcPr>
          <w:p w14:paraId="357710E9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Wireless charging pad</w:t>
            </w:r>
          </w:p>
        </w:tc>
        <w:tc>
          <w:tcPr>
            <w:tcW w:w="1050" w:type="dxa"/>
          </w:tcPr>
          <w:p w14:paraId="33D08DBE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62DA765B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1FB7412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6A0CFC6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24FB4DF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6DAB5F6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7FAD4E34" w14:textId="77777777" w:rsidTr="00A143F1">
        <w:tc>
          <w:tcPr>
            <w:tcW w:w="3780" w:type="dxa"/>
          </w:tcPr>
          <w:p w14:paraId="34FA34B9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Heated second-row seats</w:t>
            </w:r>
          </w:p>
        </w:tc>
        <w:tc>
          <w:tcPr>
            <w:tcW w:w="1050" w:type="dxa"/>
          </w:tcPr>
          <w:p w14:paraId="7DC55EFE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17DA228C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266C1A78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C403D9F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788AFF0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1D2665A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4A5F4667" w14:textId="77777777" w:rsidTr="00A143F1">
        <w:tc>
          <w:tcPr>
            <w:tcW w:w="3780" w:type="dxa"/>
          </w:tcPr>
          <w:p w14:paraId="369E13FC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Memory steering column </w:t>
            </w:r>
          </w:p>
        </w:tc>
        <w:tc>
          <w:tcPr>
            <w:tcW w:w="1050" w:type="dxa"/>
          </w:tcPr>
          <w:p w14:paraId="69717519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40A63605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37333E9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59B402C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FF99940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578E7BE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2E56795E" w14:textId="77777777" w:rsidTr="00A143F1">
        <w:tc>
          <w:tcPr>
            <w:tcW w:w="3780" w:type="dxa"/>
          </w:tcPr>
          <w:p w14:paraId="441CCA37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Cargo management system</w:t>
            </w:r>
          </w:p>
        </w:tc>
        <w:tc>
          <w:tcPr>
            <w:tcW w:w="1050" w:type="dxa"/>
          </w:tcPr>
          <w:p w14:paraId="1F866FEE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0380D009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7FB9A32F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0FB651F1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072346F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85274C5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251C8EA9" w14:textId="77777777" w:rsidTr="00A143F1">
        <w:tc>
          <w:tcPr>
            <w:tcW w:w="3780" w:type="dxa"/>
          </w:tcPr>
          <w:p w14:paraId="467ACFC8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Parallel/perpendicular park assist</w:t>
            </w:r>
          </w:p>
        </w:tc>
        <w:tc>
          <w:tcPr>
            <w:tcW w:w="1050" w:type="dxa"/>
          </w:tcPr>
          <w:p w14:paraId="7082142E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494D1176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2CA3B34F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1F22B691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1C29C7D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1FA29A5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15694419" w14:textId="77777777" w:rsidTr="00A143F1">
        <w:tc>
          <w:tcPr>
            <w:tcW w:w="3780" w:type="dxa"/>
          </w:tcPr>
          <w:p w14:paraId="5399BCA4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Quadra-Lift air suspension (4x4 only)</w:t>
            </w:r>
          </w:p>
        </w:tc>
        <w:tc>
          <w:tcPr>
            <w:tcW w:w="1050" w:type="dxa"/>
          </w:tcPr>
          <w:p w14:paraId="4BE6B1D9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6C41BC9A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30ED59EE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C9FCE37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9B6C3C9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381CB84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0DC1B603" w14:textId="77777777" w:rsidTr="00A143F1">
        <w:tc>
          <w:tcPr>
            <w:tcW w:w="3780" w:type="dxa"/>
          </w:tcPr>
          <w:p w14:paraId="02662EF4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Rain-sensing windshield wipers</w:t>
            </w:r>
          </w:p>
        </w:tc>
        <w:tc>
          <w:tcPr>
            <w:tcW w:w="1050" w:type="dxa"/>
          </w:tcPr>
          <w:p w14:paraId="2523FF23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70FFB9E8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D8BE21C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A6E0425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9A1CD38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F4AA5A7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4B5A9EBF" w14:textId="77777777" w:rsidTr="00A143F1">
        <w:tc>
          <w:tcPr>
            <w:tcW w:w="3780" w:type="dxa"/>
          </w:tcPr>
          <w:p w14:paraId="5B70495C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Rear door sunshades (manual)</w:t>
            </w:r>
          </w:p>
        </w:tc>
        <w:tc>
          <w:tcPr>
            <w:tcW w:w="1050" w:type="dxa"/>
          </w:tcPr>
          <w:p w14:paraId="7DBB3811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1262E8BA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7786E77B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0D6B5791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A0B0F25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550E47E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2D74244F" w14:textId="77777777" w:rsidTr="00A143F1">
        <w:tc>
          <w:tcPr>
            <w:tcW w:w="3780" w:type="dxa"/>
          </w:tcPr>
          <w:p w14:paraId="6E88F195" w14:textId="77777777" w:rsidR="004C48B9" w:rsidRPr="00966CCD" w:rsidRDefault="004C48B9" w:rsidP="00A143F1">
            <w:pPr>
              <w:pStyle w:val="BodyCopy"/>
              <w:spacing w:line="220" w:lineRule="exact"/>
              <w:rPr>
                <w:b/>
                <w:bCs/>
                <w:color w:val="000000" w:themeColor="text1"/>
              </w:rPr>
            </w:pPr>
            <w:r w:rsidRPr="00966CCD">
              <w:rPr>
                <w:b/>
                <w:bCs/>
                <w:color w:val="000000" w:themeColor="text1"/>
              </w:rPr>
              <w:t xml:space="preserve">Convenience Group III </w:t>
            </w:r>
          </w:p>
        </w:tc>
        <w:tc>
          <w:tcPr>
            <w:tcW w:w="1050" w:type="dxa"/>
          </w:tcPr>
          <w:p w14:paraId="16A8C60F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3C2FAB3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A188948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A576A58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76978DFA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2F2EB21F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3C23EE7F" w14:textId="77777777" w:rsidTr="00A143F1">
        <w:tc>
          <w:tcPr>
            <w:tcW w:w="3780" w:type="dxa"/>
          </w:tcPr>
          <w:p w14:paraId="5BA1A465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</w:rPr>
            </w:pPr>
            <w:bookmarkStart w:id="1" w:name="_Hlk63896467"/>
            <w:r w:rsidRPr="00966CCD">
              <w:rPr>
                <w:color w:val="000000" w:themeColor="text1"/>
              </w:rPr>
              <w:t xml:space="preserve">Advanced Security Alert system </w:t>
            </w:r>
            <w:bookmarkEnd w:id="1"/>
          </w:p>
        </w:tc>
        <w:tc>
          <w:tcPr>
            <w:tcW w:w="1050" w:type="dxa"/>
          </w:tcPr>
          <w:p w14:paraId="632C8B49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EE84C22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0BD7B4E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0306010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AE2220D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60411733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3E8519C7" w14:textId="77777777" w:rsidTr="00A143F1">
        <w:tc>
          <w:tcPr>
            <w:tcW w:w="3780" w:type="dxa"/>
          </w:tcPr>
          <w:p w14:paraId="4981585A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Drowsy Driver Detection</w:t>
            </w:r>
          </w:p>
        </w:tc>
        <w:tc>
          <w:tcPr>
            <w:tcW w:w="1050" w:type="dxa"/>
          </w:tcPr>
          <w:p w14:paraId="022742DA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73C439E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DFAD480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AB703A6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1A13C648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3AA7CDF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4B2CC832" w14:textId="77777777" w:rsidTr="00A143F1">
        <w:tc>
          <w:tcPr>
            <w:tcW w:w="3780" w:type="dxa"/>
          </w:tcPr>
          <w:p w14:paraId="133ACBED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  <w:highlight w:val="yellow"/>
              </w:rPr>
            </w:pPr>
            <w:r w:rsidRPr="00966CCD">
              <w:rPr>
                <w:color w:val="000000" w:themeColor="text1"/>
              </w:rPr>
              <w:t xml:space="preserve">Active Driving Assist </w:t>
            </w:r>
          </w:p>
        </w:tc>
        <w:tc>
          <w:tcPr>
            <w:tcW w:w="1050" w:type="dxa"/>
          </w:tcPr>
          <w:p w14:paraId="51ADF466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985DAD4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F28AE77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6B9CE98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71375C02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73D19ACE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7EEB0CE5" w14:textId="77777777" w:rsidTr="00A143F1">
        <w:tc>
          <w:tcPr>
            <w:tcW w:w="3780" w:type="dxa"/>
          </w:tcPr>
          <w:p w14:paraId="10090DA5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  <w:highlight w:val="yellow"/>
              </w:rPr>
            </w:pPr>
            <w:bookmarkStart w:id="2" w:name="_Hlk63896563"/>
            <w:r w:rsidRPr="00966CCD">
              <w:rPr>
                <w:color w:val="000000" w:themeColor="text1"/>
              </w:rPr>
              <w:t>Rear seat monitoring camera</w:t>
            </w:r>
            <w:bookmarkEnd w:id="2"/>
          </w:p>
        </w:tc>
        <w:tc>
          <w:tcPr>
            <w:tcW w:w="1050" w:type="dxa"/>
          </w:tcPr>
          <w:p w14:paraId="465D207F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DB492C2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36F0887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5A6D3D3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0C1902A6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3687483D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7781B44E" w14:textId="77777777" w:rsidTr="00A143F1">
        <w:tc>
          <w:tcPr>
            <w:tcW w:w="3780" w:type="dxa"/>
          </w:tcPr>
          <w:p w14:paraId="1A5AAB00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  <w:highlight w:val="yellow"/>
              </w:rPr>
            </w:pPr>
            <w:bookmarkStart w:id="3" w:name="_Hlk63897586"/>
            <w:r w:rsidRPr="00966CCD">
              <w:rPr>
                <w:color w:val="000000" w:themeColor="text1"/>
              </w:rPr>
              <w:t>Intersection Collision Assist</w:t>
            </w:r>
            <w:bookmarkEnd w:id="3"/>
          </w:p>
        </w:tc>
        <w:tc>
          <w:tcPr>
            <w:tcW w:w="1050" w:type="dxa"/>
          </w:tcPr>
          <w:p w14:paraId="235ED194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79AE58C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C64E9F9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670E58D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542321DF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62D74512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155DF34E" w14:textId="77777777" w:rsidTr="00A143F1">
        <w:tc>
          <w:tcPr>
            <w:tcW w:w="3780" w:type="dxa"/>
          </w:tcPr>
          <w:p w14:paraId="45EEFC56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  <w:highlight w:val="yellow"/>
              </w:rPr>
            </w:pPr>
            <w:r w:rsidRPr="00966CCD">
              <w:rPr>
                <w:color w:val="000000" w:themeColor="text1"/>
              </w:rPr>
              <w:t>Traffic Sign Recognition</w:t>
            </w:r>
          </w:p>
        </w:tc>
        <w:tc>
          <w:tcPr>
            <w:tcW w:w="1050" w:type="dxa"/>
          </w:tcPr>
          <w:p w14:paraId="7C534D93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2D3F48B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85940F4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31D9CEB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3219B9C4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FF8583E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332657F4" w14:textId="77777777" w:rsidTr="00A143F1">
        <w:tc>
          <w:tcPr>
            <w:tcW w:w="3780" w:type="dxa"/>
          </w:tcPr>
          <w:p w14:paraId="504BB454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  <w:highlight w:val="yellow"/>
              </w:rPr>
            </w:pPr>
            <w:bookmarkStart w:id="4" w:name="_Hlk63896648"/>
            <w:r w:rsidRPr="00966CCD">
              <w:rPr>
                <w:color w:val="000000" w:themeColor="text1"/>
              </w:rPr>
              <w:t>Night Vision and Pedestrian Animal Detection</w:t>
            </w:r>
            <w:bookmarkEnd w:id="4"/>
          </w:p>
        </w:tc>
        <w:tc>
          <w:tcPr>
            <w:tcW w:w="1050" w:type="dxa"/>
          </w:tcPr>
          <w:p w14:paraId="0351CED0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477C24C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165DB6B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B9F6161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1C6780FC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49CC069C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2BB9A57E" w14:textId="77777777" w:rsidTr="00A143F1">
        <w:tc>
          <w:tcPr>
            <w:tcW w:w="3780" w:type="dxa"/>
          </w:tcPr>
          <w:p w14:paraId="6108F7D7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  <w:highlight w:val="yellow"/>
              </w:rPr>
            </w:pPr>
            <w:r w:rsidRPr="00966CCD">
              <w:rPr>
                <w:color w:val="000000" w:themeColor="text1"/>
              </w:rPr>
              <w:t>Digital rearview mirror</w:t>
            </w:r>
          </w:p>
        </w:tc>
        <w:tc>
          <w:tcPr>
            <w:tcW w:w="1050" w:type="dxa"/>
          </w:tcPr>
          <w:p w14:paraId="3018E8E5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6AB6159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7C26A1A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86D27F6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4EA2CAE7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64EE525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3B8A8A6D" w14:textId="77777777" w:rsidTr="00A143F1">
        <w:tc>
          <w:tcPr>
            <w:tcW w:w="3780" w:type="dxa"/>
          </w:tcPr>
          <w:p w14:paraId="0C0E9F94" w14:textId="77777777" w:rsidR="004C48B9" w:rsidRPr="00966CCD" w:rsidRDefault="004C48B9" w:rsidP="00A143F1">
            <w:pPr>
              <w:pStyle w:val="BodyCopy"/>
              <w:spacing w:line="220" w:lineRule="exact"/>
              <w:rPr>
                <w:b/>
                <w:bCs/>
                <w:color w:val="000000" w:themeColor="text1"/>
                <w:highlight w:val="yellow"/>
              </w:rPr>
            </w:pPr>
            <w:r w:rsidRPr="00966CCD">
              <w:rPr>
                <w:b/>
                <w:bCs/>
                <w:color w:val="000000" w:themeColor="text1"/>
              </w:rPr>
              <w:t>Flexible Seating Group</w:t>
            </w:r>
          </w:p>
        </w:tc>
        <w:tc>
          <w:tcPr>
            <w:tcW w:w="1050" w:type="dxa"/>
          </w:tcPr>
          <w:p w14:paraId="280CAB36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911042C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6CD9BF62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789003AA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47E994B5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66FAB8A5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</w:tr>
      <w:tr w:rsidR="004C48B9" w:rsidRPr="00966CCD" w14:paraId="47FC7098" w14:textId="77777777" w:rsidTr="00A143F1">
        <w:tc>
          <w:tcPr>
            <w:tcW w:w="3780" w:type="dxa"/>
          </w:tcPr>
          <w:p w14:paraId="4CED546F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Seven-passenger seating</w:t>
            </w:r>
          </w:p>
        </w:tc>
        <w:tc>
          <w:tcPr>
            <w:tcW w:w="1050" w:type="dxa"/>
          </w:tcPr>
          <w:p w14:paraId="47CD0230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ED9B971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21ABDAE7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58F981E5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6F90DF2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B99025C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395C8B67" w14:textId="77777777" w:rsidTr="00A143F1">
        <w:tc>
          <w:tcPr>
            <w:tcW w:w="3780" w:type="dxa"/>
          </w:tcPr>
          <w:p w14:paraId="3A7843A5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Second-row captain’s chairs — power, tip, recline</w:t>
            </w:r>
          </w:p>
        </w:tc>
        <w:tc>
          <w:tcPr>
            <w:tcW w:w="1050" w:type="dxa"/>
          </w:tcPr>
          <w:p w14:paraId="32C7F546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C193A39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2EDB7499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3414EDE5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1F73BA4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4B7C711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7A3729A1" w14:textId="77777777" w:rsidTr="00A143F1">
        <w:tc>
          <w:tcPr>
            <w:tcW w:w="3780" w:type="dxa"/>
          </w:tcPr>
          <w:p w14:paraId="2E5CB90C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Heated second-row captain’s chairs — power, tip, recline </w:t>
            </w:r>
          </w:p>
        </w:tc>
        <w:tc>
          <w:tcPr>
            <w:tcW w:w="1050" w:type="dxa"/>
          </w:tcPr>
          <w:p w14:paraId="3633D7E7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DEE8AE3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43531BBA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65B92BF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219A3F8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CB4413B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1A222BAB" w14:textId="77777777" w:rsidTr="00A143F1">
        <w:tc>
          <w:tcPr>
            <w:tcW w:w="3780" w:type="dxa"/>
          </w:tcPr>
          <w:p w14:paraId="31450458" w14:textId="77777777" w:rsidR="004C48B9" w:rsidRPr="00966CCD" w:rsidRDefault="004C48B9" w:rsidP="00A143F1">
            <w:pPr>
              <w:pStyle w:val="BodyIndent1"/>
              <w:widowControl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Third-row 60/40 seat with power recline</w:t>
            </w:r>
          </w:p>
        </w:tc>
        <w:tc>
          <w:tcPr>
            <w:tcW w:w="1050" w:type="dxa"/>
          </w:tcPr>
          <w:p w14:paraId="3FC46B60" w14:textId="77777777" w:rsidR="004C48B9" w:rsidRPr="00966CCD" w:rsidRDefault="004C48B9" w:rsidP="00A143F1">
            <w:pPr>
              <w:pStyle w:val="S-O-P"/>
              <w:widowControl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D581FAF" w14:textId="77777777" w:rsidR="004C48B9" w:rsidRPr="00966CCD" w:rsidRDefault="004C48B9" w:rsidP="00A143F1">
            <w:pPr>
              <w:pStyle w:val="S-O-P"/>
              <w:widowControl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68C4664C" w14:textId="77777777" w:rsidR="004C48B9" w:rsidRPr="00966CCD" w:rsidRDefault="004C48B9" w:rsidP="00A143F1">
            <w:pPr>
              <w:pStyle w:val="S-O-P"/>
              <w:widowControl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519556D6" w14:textId="77777777" w:rsidR="004C48B9" w:rsidRPr="00966CCD" w:rsidRDefault="004C48B9" w:rsidP="00A143F1">
            <w:pPr>
              <w:pStyle w:val="S-O-P"/>
              <w:widowControl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93138CA" w14:textId="77777777" w:rsidR="004C48B9" w:rsidRPr="00966CCD" w:rsidRDefault="004C48B9" w:rsidP="00A143F1">
            <w:pPr>
              <w:pStyle w:val="S-O-P"/>
              <w:widowControl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05C908D" w14:textId="77777777" w:rsidR="004C48B9" w:rsidRPr="00966CCD" w:rsidRDefault="004C48B9" w:rsidP="00A143F1">
            <w:pPr>
              <w:pStyle w:val="S-O-P"/>
              <w:widowControl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7C163390" w14:textId="77777777" w:rsidTr="00A143F1">
        <w:tc>
          <w:tcPr>
            <w:tcW w:w="3780" w:type="dxa"/>
          </w:tcPr>
          <w:p w14:paraId="2BF20CAC" w14:textId="77777777" w:rsidR="004C48B9" w:rsidRPr="00966CCD" w:rsidRDefault="004C48B9" w:rsidP="00A143F1">
            <w:pPr>
              <w:pStyle w:val="BodyIndent1"/>
              <w:widowControl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Floor console with cup holders</w:t>
            </w:r>
          </w:p>
        </w:tc>
        <w:tc>
          <w:tcPr>
            <w:tcW w:w="1050" w:type="dxa"/>
          </w:tcPr>
          <w:p w14:paraId="7FDCFC3F" w14:textId="77777777" w:rsidR="004C48B9" w:rsidRPr="00966CCD" w:rsidRDefault="004C48B9" w:rsidP="00A143F1">
            <w:pPr>
              <w:pStyle w:val="S-O-P"/>
              <w:widowControl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BC5EDF4" w14:textId="77777777" w:rsidR="004C48B9" w:rsidRPr="00966CCD" w:rsidRDefault="004C48B9" w:rsidP="00A143F1">
            <w:pPr>
              <w:pStyle w:val="S-O-P"/>
              <w:widowControl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5346873A" w14:textId="77777777" w:rsidR="004C48B9" w:rsidRPr="00966CCD" w:rsidRDefault="004C48B9" w:rsidP="00A143F1">
            <w:pPr>
              <w:pStyle w:val="S-O-P"/>
              <w:widowControl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53BE90E3" w14:textId="77777777" w:rsidR="004C48B9" w:rsidRPr="00966CCD" w:rsidRDefault="004C48B9" w:rsidP="00A143F1">
            <w:pPr>
              <w:pStyle w:val="S-O-P"/>
              <w:widowControl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0C945FB" w14:textId="77777777" w:rsidR="004C48B9" w:rsidRPr="00966CCD" w:rsidRDefault="004C48B9" w:rsidP="00A143F1">
            <w:pPr>
              <w:pStyle w:val="S-O-P"/>
              <w:widowControl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48E8F24" w14:textId="77777777" w:rsidR="004C48B9" w:rsidRPr="00966CCD" w:rsidRDefault="004C48B9" w:rsidP="00A143F1">
            <w:pPr>
              <w:pStyle w:val="S-O-P"/>
              <w:widowControl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68D44B0B" w14:textId="77777777" w:rsidTr="00A143F1">
        <w:tc>
          <w:tcPr>
            <w:tcW w:w="3780" w:type="dxa"/>
          </w:tcPr>
          <w:p w14:paraId="7AC51332" w14:textId="77777777" w:rsidR="004C48B9" w:rsidRPr="00966CCD" w:rsidRDefault="004C48B9" w:rsidP="00A143F1">
            <w:pPr>
              <w:pStyle w:val="BodyIndent1"/>
              <w:widowControl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Eight passenger seating </w:t>
            </w:r>
          </w:p>
        </w:tc>
        <w:tc>
          <w:tcPr>
            <w:tcW w:w="1050" w:type="dxa"/>
          </w:tcPr>
          <w:p w14:paraId="757E56FA" w14:textId="77777777" w:rsidR="004C48B9" w:rsidRPr="00966CCD" w:rsidRDefault="004C48B9" w:rsidP="00A143F1">
            <w:pPr>
              <w:pStyle w:val="S-O-P"/>
              <w:widowControl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ADBB1BB" w14:textId="77777777" w:rsidR="004C48B9" w:rsidRPr="00966CCD" w:rsidRDefault="004C48B9" w:rsidP="00A143F1">
            <w:pPr>
              <w:pStyle w:val="S-O-P"/>
              <w:widowControl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93DFE9E" w14:textId="77777777" w:rsidR="004C48B9" w:rsidRPr="00966CCD" w:rsidRDefault="004C48B9" w:rsidP="00A143F1">
            <w:pPr>
              <w:pStyle w:val="S-O-P"/>
              <w:widowControl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A5DC944" w14:textId="77777777" w:rsidR="004C48B9" w:rsidRPr="00966CCD" w:rsidRDefault="004C48B9" w:rsidP="00A143F1">
            <w:pPr>
              <w:pStyle w:val="S-O-P"/>
              <w:widowControl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0AFF15B1" w14:textId="77777777" w:rsidR="004C48B9" w:rsidRPr="00966CCD" w:rsidRDefault="004C48B9" w:rsidP="00A143F1">
            <w:pPr>
              <w:pStyle w:val="S-O-P"/>
              <w:widowControl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76EFCE8F" w14:textId="77777777" w:rsidR="004C48B9" w:rsidRPr="00966CCD" w:rsidRDefault="004C48B9" w:rsidP="00A143F1">
            <w:pPr>
              <w:pStyle w:val="S-O-P"/>
              <w:widowControl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</w:tr>
      <w:tr w:rsidR="004C48B9" w:rsidRPr="00966CCD" w14:paraId="6C0BCB46" w14:textId="77777777" w:rsidTr="00A143F1">
        <w:tc>
          <w:tcPr>
            <w:tcW w:w="3780" w:type="dxa"/>
          </w:tcPr>
          <w:p w14:paraId="334FD205" w14:textId="77777777" w:rsidR="004C48B9" w:rsidRPr="00966CCD" w:rsidRDefault="004C48B9" w:rsidP="00A143F1">
            <w:pPr>
              <w:pStyle w:val="BodyIndent1"/>
              <w:widowControl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Second-row dual charge-only USB ports </w:t>
            </w:r>
          </w:p>
        </w:tc>
        <w:tc>
          <w:tcPr>
            <w:tcW w:w="1050" w:type="dxa"/>
          </w:tcPr>
          <w:p w14:paraId="1838C84F" w14:textId="77777777" w:rsidR="004C48B9" w:rsidRPr="00966CCD" w:rsidRDefault="004C48B9" w:rsidP="00A143F1">
            <w:pPr>
              <w:pStyle w:val="S-O-P"/>
              <w:widowControl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56944E8" w14:textId="77777777" w:rsidR="004C48B9" w:rsidRPr="00966CCD" w:rsidRDefault="004C48B9" w:rsidP="00A143F1">
            <w:pPr>
              <w:pStyle w:val="S-O-P"/>
              <w:widowControl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28559B0" w14:textId="77777777" w:rsidR="004C48B9" w:rsidRPr="00966CCD" w:rsidRDefault="004C48B9" w:rsidP="00A143F1">
            <w:pPr>
              <w:pStyle w:val="S-O-P"/>
              <w:widowControl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0CE93E0" w14:textId="77777777" w:rsidR="004C48B9" w:rsidRPr="00966CCD" w:rsidRDefault="004C48B9" w:rsidP="00A143F1">
            <w:pPr>
              <w:pStyle w:val="S-O-P"/>
              <w:widowControl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600BB12B" w14:textId="77777777" w:rsidR="004C48B9" w:rsidRPr="00966CCD" w:rsidRDefault="004C48B9" w:rsidP="00A143F1">
            <w:pPr>
              <w:pStyle w:val="S-O-P"/>
              <w:widowControl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3B98B2B0" w14:textId="77777777" w:rsidR="004C48B9" w:rsidRPr="00966CCD" w:rsidRDefault="004C48B9" w:rsidP="00A143F1">
            <w:pPr>
              <w:pStyle w:val="S-O-P"/>
              <w:widowControl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</w:tr>
      <w:tr w:rsidR="004C48B9" w:rsidRPr="00966CCD" w14:paraId="1C90DF1F" w14:textId="77777777" w:rsidTr="00A143F1">
        <w:trPr>
          <w:trHeight w:val="20"/>
        </w:trPr>
        <w:tc>
          <w:tcPr>
            <w:tcW w:w="3780" w:type="dxa"/>
          </w:tcPr>
          <w:p w14:paraId="1B822542" w14:textId="77777777" w:rsidR="004C48B9" w:rsidRPr="00966CCD" w:rsidRDefault="004C48B9" w:rsidP="00A143F1">
            <w:pPr>
              <w:pStyle w:val="BodyIndent1"/>
              <w:widowControl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40/20/40 seating — power, tip, recline</w:t>
            </w:r>
          </w:p>
        </w:tc>
        <w:tc>
          <w:tcPr>
            <w:tcW w:w="1050" w:type="dxa"/>
          </w:tcPr>
          <w:p w14:paraId="6ADC0CF2" w14:textId="77777777" w:rsidR="004C48B9" w:rsidRPr="00966CCD" w:rsidRDefault="004C48B9" w:rsidP="00A143F1">
            <w:pPr>
              <w:pStyle w:val="S-O-P"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6E9940E" w14:textId="77777777" w:rsidR="004C48B9" w:rsidRPr="00966CCD" w:rsidRDefault="004C48B9" w:rsidP="00A143F1">
            <w:pPr>
              <w:pStyle w:val="S-O-P"/>
              <w:widowControl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9E1A58B" w14:textId="77777777" w:rsidR="004C48B9" w:rsidRPr="00966CCD" w:rsidRDefault="004C48B9" w:rsidP="00A143F1">
            <w:pPr>
              <w:pStyle w:val="S-O-P"/>
              <w:widowControl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09891C7" w14:textId="77777777" w:rsidR="004C48B9" w:rsidRPr="00966CCD" w:rsidRDefault="004C48B9" w:rsidP="00A143F1">
            <w:pPr>
              <w:pStyle w:val="S-O-P"/>
              <w:widowControl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781D2F52" w14:textId="77777777" w:rsidR="004C48B9" w:rsidRPr="00966CCD" w:rsidRDefault="004C48B9" w:rsidP="00A143F1">
            <w:pPr>
              <w:pStyle w:val="S-O-P"/>
              <w:widowControl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12AD4731" w14:textId="77777777" w:rsidR="004C48B9" w:rsidRPr="00966CCD" w:rsidRDefault="004C48B9" w:rsidP="00A143F1">
            <w:pPr>
              <w:pStyle w:val="S-O-P"/>
              <w:widowControl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</w:tr>
      <w:tr w:rsidR="004C48B9" w:rsidRPr="00966CCD" w14:paraId="73459A8F" w14:textId="77777777" w:rsidTr="00A143F1">
        <w:trPr>
          <w:trHeight w:val="20"/>
        </w:trPr>
        <w:tc>
          <w:tcPr>
            <w:tcW w:w="3780" w:type="dxa"/>
          </w:tcPr>
          <w:p w14:paraId="7CCC6433" w14:textId="77777777" w:rsidR="004C48B9" w:rsidRPr="00966CCD" w:rsidRDefault="004C48B9" w:rsidP="00A143F1">
            <w:pPr>
              <w:pStyle w:val="BodyCopy"/>
              <w:spacing w:line="220" w:lineRule="exact"/>
              <w:rPr>
                <w:color w:val="000000" w:themeColor="text1"/>
              </w:rPr>
            </w:pPr>
            <w:r w:rsidRPr="00966CCD">
              <w:rPr>
                <w:b/>
                <w:bCs/>
                <w:color w:val="000000" w:themeColor="text1"/>
              </w:rPr>
              <w:lastRenderedPageBreak/>
              <w:t>Front Passenger Interactive Display —</w:t>
            </w:r>
            <w:r w:rsidRPr="00966CCD">
              <w:rPr>
                <w:color w:val="000000" w:themeColor="text1"/>
              </w:rPr>
              <w:t xml:space="preserve"> includes front passenger display screen </w:t>
            </w:r>
          </w:p>
        </w:tc>
        <w:tc>
          <w:tcPr>
            <w:tcW w:w="1050" w:type="dxa"/>
          </w:tcPr>
          <w:p w14:paraId="482D04B8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021ADAFE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5B4FF513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2579B997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49D19E9C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09BEAED3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535F0B71" w14:textId="77777777" w:rsidTr="00A143F1">
        <w:trPr>
          <w:trHeight w:val="20"/>
        </w:trPr>
        <w:tc>
          <w:tcPr>
            <w:tcW w:w="3780" w:type="dxa"/>
          </w:tcPr>
          <w:p w14:paraId="50474BD8" w14:textId="77777777" w:rsidR="004C48B9" w:rsidRPr="00966CCD" w:rsidRDefault="004C48B9" w:rsidP="00A143F1">
            <w:pPr>
              <w:pStyle w:val="BodyCopy"/>
              <w:spacing w:line="220" w:lineRule="exact"/>
              <w:rPr>
                <w:b/>
                <w:bCs/>
                <w:color w:val="000000" w:themeColor="text1"/>
              </w:rPr>
            </w:pPr>
            <w:r w:rsidRPr="00966CCD">
              <w:rPr>
                <w:b/>
                <w:bCs/>
                <w:color w:val="000000" w:themeColor="text1"/>
              </w:rPr>
              <w:t xml:space="preserve">Heavy-duty Trailer Tow </w:t>
            </w:r>
          </w:p>
        </w:tc>
        <w:tc>
          <w:tcPr>
            <w:tcW w:w="1050" w:type="dxa"/>
          </w:tcPr>
          <w:p w14:paraId="5A358CE3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 (4x4)</w:t>
            </w:r>
          </w:p>
        </w:tc>
        <w:tc>
          <w:tcPr>
            <w:tcW w:w="1050" w:type="dxa"/>
          </w:tcPr>
          <w:p w14:paraId="536ABE20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410CAD6A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1E65828B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374DC977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3E36B232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</w:tr>
      <w:tr w:rsidR="004C48B9" w:rsidRPr="00966CCD" w14:paraId="7ED80B9B" w14:textId="77777777" w:rsidTr="00A143F1">
        <w:trPr>
          <w:trHeight w:val="20"/>
        </w:trPr>
        <w:tc>
          <w:tcPr>
            <w:tcW w:w="3780" w:type="dxa"/>
          </w:tcPr>
          <w:p w14:paraId="0046E1BF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Two-speed transfer case</w:t>
            </w:r>
          </w:p>
        </w:tc>
        <w:tc>
          <w:tcPr>
            <w:tcW w:w="1050" w:type="dxa"/>
          </w:tcPr>
          <w:p w14:paraId="3A4EFAE2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02FB872C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067D6766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3F46151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1461FCF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A3F060E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62BDC045" w14:textId="77777777" w:rsidTr="00A143F1">
        <w:trPr>
          <w:trHeight w:val="20"/>
        </w:trPr>
        <w:tc>
          <w:tcPr>
            <w:tcW w:w="3780" w:type="dxa"/>
          </w:tcPr>
          <w:p w14:paraId="41422A90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3.92 final drive ratio</w:t>
            </w:r>
          </w:p>
        </w:tc>
        <w:tc>
          <w:tcPr>
            <w:tcW w:w="1050" w:type="dxa"/>
          </w:tcPr>
          <w:p w14:paraId="2267B21A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7F285679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498A67A7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5DB749B5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B938F00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6E1E291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4879A386" w14:textId="77777777" w:rsidTr="00A143F1">
        <w:trPr>
          <w:trHeight w:val="20"/>
        </w:trPr>
        <w:tc>
          <w:tcPr>
            <w:tcW w:w="3780" w:type="dxa"/>
          </w:tcPr>
          <w:p w14:paraId="248610FA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Front and rear (removable) tow hooks </w:t>
            </w:r>
          </w:p>
        </w:tc>
        <w:tc>
          <w:tcPr>
            <w:tcW w:w="1050" w:type="dxa"/>
          </w:tcPr>
          <w:p w14:paraId="46460E9A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08AB043D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23CE46EB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3B836609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3AEE37BE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5FDD5102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</w:tr>
      <w:tr w:rsidR="004C48B9" w:rsidRPr="00966CCD" w14:paraId="4983A35E" w14:textId="77777777" w:rsidTr="00A143F1">
        <w:trPr>
          <w:trHeight w:val="20"/>
        </w:trPr>
        <w:tc>
          <w:tcPr>
            <w:tcW w:w="3780" w:type="dxa"/>
          </w:tcPr>
          <w:p w14:paraId="7D8337CC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Electric limited slip differential</w:t>
            </w:r>
          </w:p>
        </w:tc>
        <w:tc>
          <w:tcPr>
            <w:tcW w:w="1050" w:type="dxa"/>
          </w:tcPr>
          <w:p w14:paraId="2E00916F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66D820C5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0C6E106B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75788D18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CC9C2B6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33F96A9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16B6ABC2" w14:textId="77777777" w:rsidTr="00A143F1">
        <w:trPr>
          <w:trHeight w:val="20"/>
        </w:trPr>
        <w:tc>
          <w:tcPr>
            <w:tcW w:w="3780" w:type="dxa"/>
          </w:tcPr>
          <w:p w14:paraId="5A1F1C0C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Heavy-duty engine cooling</w:t>
            </w:r>
          </w:p>
        </w:tc>
        <w:tc>
          <w:tcPr>
            <w:tcW w:w="1050" w:type="dxa"/>
          </w:tcPr>
          <w:p w14:paraId="7683DC76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3BAD8E7B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0C3FE904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0ADAFA40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0DBF1AC8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7773209A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</w:tr>
      <w:tr w:rsidR="004C48B9" w:rsidRPr="00966CCD" w14:paraId="308D74DA" w14:textId="77777777" w:rsidTr="00A143F1">
        <w:trPr>
          <w:trHeight w:val="20"/>
        </w:trPr>
        <w:tc>
          <w:tcPr>
            <w:tcW w:w="3780" w:type="dxa"/>
          </w:tcPr>
          <w:p w14:paraId="78E7F608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Locking in-vehicle safe</w:t>
            </w:r>
          </w:p>
        </w:tc>
        <w:tc>
          <w:tcPr>
            <w:tcW w:w="1050" w:type="dxa"/>
          </w:tcPr>
          <w:p w14:paraId="75D698D3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4B1C3AC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2AC8269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5F13E9AF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19F8BC03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65185F8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0453E99C" w14:textId="77777777" w:rsidTr="00A143F1">
        <w:trPr>
          <w:trHeight w:val="20"/>
        </w:trPr>
        <w:tc>
          <w:tcPr>
            <w:tcW w:w="3780" w:type="dxa"/>
          </w:tcPr>
          <w:p w14:paraId="3DC8AF7B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</w:rPr>
            </w:pPr>
            <w:proofErr w:type="spellStart"/>
            <w:r w:rsidRPr="00966CCD">
              <w:rPr>
                <w:color w:val="000000" w:themeColor="text1"/>
              </w:rPr>
              <w:t>Selec</w:t>
            </w:r>
            <w:proofErr w:type="spellEnd"/>
            <w:r w:rsidRPr="00966CCD">
              <w:rPr>
                <w:color w:val="000000" w:themeColor="text1"/>
              </w:rPr>
              <w:t>-Speed control</w:t>
            </w:r>
          </w:p>
        </w:tc>
        <w:tc>
          <w:tcPr>
            <w:tcW w:w="1050" w:type="dxa"/>
          </w:tcPr>
          <w:p w14:paraId="5700C4D1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538B7C89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29358237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04D147C8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BBB884A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4686769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269C203D" w14:textId="77777777" w:rsidTr="00A143F1">
        <w:trPr>
          <w:trHeight w:val="20"/>
        </w:trPr>
        <w:tc>
          <w:tcPr>
            <w:tcW w:w="3780" w:type="dxa"/>
          </w:tcPr>
          <w:p w14:paraId="2235BD92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Integrated trailer brake control</w:t>
            </w:r>
          </w:p>
        </w:tc>
        <w:tc>
          <w:tcPr>
            <w:tcW w:w="1050" w:type="dxa"/>
          </w:tcPr>
          <w:p w14:paraId="02B650DA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27486143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1EC8054F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7A807A7E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2DE828F6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3E784281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</w:tr>
      <w:tr w:rsidR="004C48B9" w:rsidRPr="00966CCD" w14:paraId="1AB2F3B7" w14:textId="77777777" w:rsidTr="00A143F1">
        <w:trPr>
          <w:trHeight w:val="20"/>
        </w:trPr>
        <w:tc>
          <w:tcPr>
            <w:tcW w:w="3780" w:type="dxa"/>
          </w:tcPr>
          <w:p w14:paraId="473FD2D8" w14:textId="77777777" w:rsidR="004C48B9" w:rsidRPr="00966CCD" w:rsidRDefault="004C48B9" w:rsidP="00A143F1">
            <w:pPr>
              <w:pStyle w:val="BodyCopy"/>
              <w:keepNext/>
              <w:keepLines/>
              <w:spacing w:line="220" w:lineRule="exact"/>
              <w:rPr>
                <w:b/>
                <w:bCs/>
                <w:color w:val="000000" w:themeColor="text1"/>
              </w:rPr>
            </w:pPr>
            <w:r w:rsidRPr="00966CCD">
              <w:rPr>
                <w:b/>
                <w:bCs/>
                <w:color w:val="000000" w:themeColor="text1"/>
              </w:rPr>
              <w:t xml:space="preserve">Premium Group I </w:t>
            </w:r>
          </w:p>
        </w:tc>
        <w:tc>
          <w:tcPr>
            <w:tcW w:w="1050" w:type="dxa"/>
          </w:tcPr>
          <w:p w14:paraId="76888EF8" w14:textId="77777777" w:rsidR="004C48B9" w:rsidRPr="00966CCD" w:rsidRDefault="004C48B9" w:rsidP="00A143F1">
            <w:pPr>
              <w:pStyle w:val="S-O-P"/>
              <w:keepNext/>
              <w:keepLines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6FE1AC83" w14:textId="77777777" w:rsidR="004C48B9" w:rsidRPr="00966CCD" w:rsidRDefault="004C48B9" w:rsidP="00A143F1">
            <w:pPr>
              <w:pStyle w:val="S-O-P"/>
              <w:keepNext/>
              <w:keepLines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3FA41780" w14:textId="77777777" w:rsidR="004C48B9" w:rsidRPr="00966CCD" w:rsidRDefault="004C48B9" w:rsidP="00A143F1">
            <w:pPr>
              <w:pStyle w:val="S-O-P"/>
              <w:keepNext/>
              <w:keepLines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1526515C" w14:textId="77777777" w:rsidR="004C48B9" w:rsidRPr="00966CCD" w:rsidRDefault="004C48B9" w:rsidP="00A143F1">
            <w:pPr>
              <w:pStyle w:val="S-O-P"/>
              <w:keepNext/>
              <w:keepLines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A0BF150" w14:textId="77777777" w:rsidR="004C48B9" w:rsidRPr="00966CCD" w:rsidRDefault="004C48B9" w:rsidP="00A143F1">
            <w:pPr>
              <w:pStyle w:val="S-O-P"/>
              <w:keepNext/>
              <w:keepLines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735816D" w14:textId="77777777" w:rsidR="004C48B9" w:rsidRPr="00966CCD" w:rsidRDefault="004C48B9" w:rsidP="00A143F1">
            <w:pPr>
              <w:pStyle w:val="S-O-P"/>
              <w:keepNext/>
              <w:keepLines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49A02DC8" w14:textId="77777777" w:rsidTr="00A143F1">
        <w:trPr>
          <w:trHeight w:val="20"/>
        </w:trPr>
        <w:tc>
          <w:tcPr>
            <w:tcW w:w="3780" w:type="dxa"/>
          </w:tcPr>
          <w:p w14:paraId="5E3C6109" w14:textId="77777777" w:rsidR="004C48B9" w:rsidRPr="003C5FF5" w:rsidRDefault="004C48B9" w:rsidP="00A143F1">
            <w:pPr>
              <w:pStyle w:val="FABodyIndent1"/>
            </w:pPr>
            <w:r w:rsidRPr="003C5FF5">
              <w:t>20-in. aluminum wheels</w:t>
            </w:r>
          </w:p>
        </w:tc>
        <w:tc>
          <w:tcPr>
            <w:tcW w:w="1050" w:type="dxa"/>
          </w:tcPr>
          <w:p w14:paraId="4D6380E4" w14:textId="77777777" w:rsidR="004C48B9" w:rsidRPr="00966CCD" w:rsidRDefault="004C48B9" w:rsidP="00A143F1">
            <w:pPr>
              <w:pStyle w:val="S-O-P"/>
              <w:keepNext/>
              <w:keepLines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7D5496DF" w14:textId="77777777" w:rsidR="004C48B9" w:rsidRPr="00966CCD" w:rsidRDefault="004C48B9" w:rsidP="00A143F1">
            <w:pPr>
              <w:pStyle w:val="S-O-P"/>
              <w:keepNext/>
              <w:keepLines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12CE65E" w14:textId="77777777" w:rsidR="004C48B9" w:rsidRPr="00966CCD" w:rsidRDefault="004C48B9" w:rsidP="00A143F1">
            <w:pPr>
              <w:pStyle w:val="S-O-P"/>
              <w:keepNext/>
              <w:keepLines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28E79A5" w14:textId="77777777" w:rsidR="004C48B9" w:rsidRPr="00966CCD" w:rsidRDefault="004C48B9" w:rsidP="00A143F1">
            <w:pPr>
              <w:pStyle w:val="S-O-P"/>
              <w:keepNext/>
              <w:keepLines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EDD6C15" w14:textId="77777777" w:rsidR="004C48B9" w:rsidRPr="00966CCD" w:rsidRDefault="004C48B9" w:rsidP="00A143F1">
            <w:pPr>
              <w:pStyle w:val="S-O-P"/>
              <w:keepNext/>
              <w:keepLines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F8843DD" w14:textId="77777777" w:rsidR="004C48B9" w:rsidRPr="00966CCD" w:rsidRDefault="004C48B9" w:rsidP="00A143F1">
            <w:pPr>
              <w:pStyle w:val="S-O-P"/>
              <w:keepNext/>
              <w:keepLines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11313B17" w14:textId="77777777" w:rsidTr="00A143F1">
        <w:trPr>
          <w:trHeight w:val="20"/>
        </w:trPr>
        <w:tc>
          <w:tcPr>
            <w:tcW w:w="3780" w:type="dxa"/>
          </w:tcPr>
          <w:p w14:paraId="210929D9" w14:textId="77777777" w:rsidR="004C48B9" w:rsidRPr="003C5FF5" w:rsidRDefault="004C48B9" w:rsidP="00A143F1">
            <w:pPr>
              <w:pStyle w:val="FABodyIndent1"/>
            </w:pPr>
            <w:r w:rsidRPr="003C5FF5">
              <w:t>22-in. aluminum wheels</w:t>
            </w:r>
          </w:p>
        </w:tc>
        <w:tc>
          <w:tcPr>
            <w:tcW w:w="1050" w:type="dxa"/>
          </w:tcPr>
          <w:p w14:paraId="77973BA7" w14:textId="77777777" w:rsidR="004C48B9" w:rsidRPr="00966CCD" w:rsidRDefault="004C48B9" w:rsidP="00A143F1">
            <w:pPr>
              <w:pStyle w:val="S-O-P"/>
              <w:keepNext/>
              <w:keepLines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FD85CFE" w14:textId="77777777" w:rsidR="004C48B9" w:rsidRPr="00966CCD" w:rsidRDefault="004C48B9" w:rsidP="00A143F1">
            <w:pPr>
              <w:pStyle w:val="S-O-P"/>
              <w:keepNext/>
              <w:keepLines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2A7468B2" w14:textId="77777777" w:rsidR="004C48B9" w:rsidRPr="00966CCD" w:rsidRDefault="004C48B9" w:rsidP="00A143F1">
            <w:pPr>
              <w:pStyle w:val="S-O-P"/>
              <w:keepNext/>
              <w:keepLines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4EE14835" w14:textId="77777777" w:rsidR="004C48B9" w:rsidRPr="00966CCD" w:rsidRDefault="004C48B9" w:rsidP="00A143F1">
            <w:pPr>
              <w:pStyle w:val="S-O-P"/>
              <w:keepNext/>
              <w:keepLines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39C0766" w14:textId="77777777" w:rsidR="004C48B9" w:rsidRPr="00966CCD" w:rsidRDefault="004C48B9" w:rsidP="00A143F1">
            <w:pPr>
              <w:pStyle w:val="S-O-P"/>
              <w:keepNext/>
              <w:keepLines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3D4AE59" w14:textId="77777777" w:rsidR="004C48B9" w:rsidRPr="00966CCD" w:rsidRDefault="004C48B9" w:rsidP="00A143F1">
            <w:pPr>
              <w:pStyle w:val="S-O-P"/>
              <w:keepNext/>
              <w:keepLines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0CF50059" w14:textId="77777777" w:rsidTr="00A143F1">
        <w:trPr>
          <w:trHeight w:val="20"/>
        </w:trPr>
        <w:tc>
          <w:tcPr>
            <w:tcW w:w="3780" w:type="dxa"/>
          </w:tcPr>
          <w:p w14:paraId="28B4A205" w14:textId="77777777" w:rsidR="004C48B9" w:rsidRPr="003C5FF5" w:rsidRDefault="004C48B9" w:rsidP="00A143F1">
            <w:pPr>
              <w:pStyle w:val="FABodyIndent1"/>
              <w:rPr>
                <w:highlight w:val="yellow"/>
              </w:rPr>
            </w:pPr>
            <w:r w:rsidRPr="003C5FF5">
              <w:t>McIntosh MX950 Entertainment System</w:t>
            </w:r>
          </w:p>
        </w:tc>
        <w:tc>
          <w:tcPr>
            <w:tcW w:w="1050" w:type="dxa"/>
          </w:tcPr>
          <w:p w14:paraId="34B86A4A" w14:textId="77777777" w:rsidR="004C48B9" w:rsidRPr="00966CCD" w:rsidRDefault="004C48B9" w:rsidP="00A143F1">
            <w:pPr>
              <w:pStyle w:val="S-O-P"/>
              <w:keepNext/>
              <w:keepLines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1D275DF" w14:textId="77777777" w:rsidR="004C48B9" w:rsidRPr="00966CCD" w:rsidRDefault="004C48B9" w:rsidP="00A143F1">
            <w:pPr>
              <w:pStyle w:val="S-O-P"/>
              <w:keepNext/>
              <w:keepLines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200AF73" w14:textId="77777777" w:rsidR="004C48B9" w:rsidRPr="00966CCD" w:rsidRDefault="004C48B9" w:rsidP="00A143F1">
            <w:pPr>
              <w:pStyle w:val="S-O-P"/>
              <w:keepNext/>
              <w:keepLines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0F57948A" w14:textId="77777777" w:rsidR="004C48B9" w:rsidRPr="00966CCD" w:rsidRDefault="004C48B9" w:rsidP="00A143F1">
            <w:pPr>
              <w:pStyle w:val="S-O-P"/>
              <w:keepNext/>
              <w:keepLines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DEA29BB" w14:textId="77777777" w:rsidR="004C48B9" w:rsidRPr="00966CCD" w:rsidRDefault="004C48B9" w:rsidP="00A143F1">
            <w:pPr>
              <w:pStyle w:val="S-O-P"/>
              <w:keepNext/>
              <w:keepLines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B4FBC3C" w14:textId="77777777" w:rsidR="004C48B9" w:rsidRPr="00966CCD" w:rsidRDefault="004C48B9" w:rsidP="00A143F1">
            <w:pPr>
              <w:pStyle w:val="S-O-P"/>
              <w:keepNext/>
              <w:keepLines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3807EB29" w14:textId="77777777" w:rsidTr="00A143F1">
        <w:trPr>
          <w:trHeight w:val="20"/>
        </w:trPr>
        <w:tc>
          <w:tcPr>
            <w:tcW w:w="3780" w:type="dxa"/>
          </w:tcPr>
          <w:p w14:paraId="2E1B12CD" w14:textId="77777777" w:rsidR="004C48B9" w:rsidRPr="003C5FF5" w:rsidRDefault="004C48B9" w:rsidP="00A143F1">
            <w:pPr>
              <w:pStyle w:val="FABodyIndent1"/>
            </w:pPr>
            <w:r w:rsidRPr="003C5FF5">
              <w:t xml:space="preserve">Power deployable running boards </w:t>
            </w:r>
          </w:p>
        </w:tc>
        <w:tc>
          <w:tcPr>
            <w:tcW w:w="1050" w:type="dxa"/>
          </w:tcPr>
          <w:p w14:paraId="5FAD0C5A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CBFB649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1C0BCFA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4A1E8DF9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1396A6B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2B43FFE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423D07F6" w14:textId="77777777" w:rsidTr="00A143F1">
        <w:trPr>
          <w:trHeight w:val="20"/>
        </w:trPr>
        <w:tc>
          <w:tcPr>
            <w:tcW w:w="3780" w:type="dxa"/>
          </w:tcPr>
          <w:p w14:paraId="22D54F59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  <w:highlight w:val="yellow"/>
              </w:rPr>
            </w:pPr>
            <w:r w:rsidRPr="00966CCD">
              <w:rPr>
                <w:color w:val="000000" w:themeColor="text1"/>
              </w:rPr>
              <w:t>Tri-pane sunroof</w:t>
            </w:r>
          </w:p>
        </w:tc>
        <w:tc>
          <w:tcPr>
            <w:tcW w:w="1050" w:type="dxa"/>
          </w:tcPr>
          <w:p w14:paraId="6C51DFCC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1C03867A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4E4AC96A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261DD235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11607E7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53A2227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5FAA8899" w14:textId="77777777" w:rsidTr="00A143F1">
        <w:trPr>
          <w:trHeight w:val="20"/>
        </w:trPr>
        <w:tc>
          <w:tcPr>
            <w:tcW w:w="3780" w:type="dxa"/>
          </w:tcPr>
          <w:p w14:paraId="3A674162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  <w:highlight w:val="yellow"/>
              </w:rPr>
            </w:pPr>
            <w:r w:rsidRPr="00966CCD">
              <w:rPr>
                <w:color w:val="000000" w:themeColor="text1"/>
              </w:rPr>
              <w:t>Reversible carpet/vinyl cargo mat</w:t>
            </w:r>
          </w:p>
        </w:tc>
        <w:tc>
          <w:tcPr>
            <w:tcW w:w="1050" w:type="dxa"/>
          </w:tcPr>
          <w:p w14:paraId="26441E5A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1E4D1CB1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0F527C68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6A7B6DE8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C344C1A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D584DBA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41F1AD45" w14:textId="77777777" w:rsidTr="00A143F1">
        <w:trPr>
          <w:trHeight w:val="20"/>
        </w:trPr>
        <w:tc>
          <w:tcPr>
            <w:tcW w:w="3780" w:type="dxa"/>
          </w:tcPr>
          <w:p w14:paraId="2C473FFB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  <w:highlight w:val="yellow"/>
              </w:rPr>
            </w:pPr>
            <w:r w:rsidRPr="00966CCD">
              <w:rPr>
                <w:color w:val="000000" w:themeColor="text1"/>
              </w:rPr>
              <w:t>Adjustable roof rail crossbars</w:t>
            </w:r>
          </w:p>
        </w:tc>
        <w:tc>
          <w:tcPr>
            <w:tcW w:w="1050" w:type="dxa"/>
          </w:tcPr>
          <w:p w14:paraId="446E5753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5818EE82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4F82C585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66E0666A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9C5EE50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9544BED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6A5AEA31" w14:textId="77777777" w:rsidTr="00A143F1">
        <w:trPr>
          <w:trHeight w:val="20"/>
        </w:trPr>
        <w:tc>
          <w:tcPr>
            <w:tcW w:w="3780" w:type="dxa"/>
          </w:tcPr>
          <w:p w14:paraId="6F9118AA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  <w:highlight w:val="yellow"/>
              </w:rPr>
            </w:pPr>
            <w:r w:rsidRPr="00966CCD">
              <w:rPr>
                <w:color w:val="000000" w:themeColor="text1"/>
              </w:rPr>
              <w:t xml:space="preserve">Foldable cargo shade </w:t>
            </w:r>
          </w:p>
        </w:tc>
        <w:tc>
          <w:tcPr>
            <w:tcW w:w="1050" w:type="dxa"/>
          </w:tcPr>
          <w:p w14:paraId="2C6C217A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4B4D1891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67B444F2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09C5E2B1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7964D90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C2A35B3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7453B0F2" w14:textId="77777777" w:rsidTr="00A143F1">
        <w:trPr>
          <w:trHeight w:val="20"/>
        </w:trPr>
        <w:tc>
          <w:tcPr>
            <w:tcW w:w="3780" w:type="dxa"/>
          </w:tcPr>
          <w:p w14:paraId="3CD755A8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  <w:highlight w:val="yellow"/>
              </w:rPr>
            </w:pPr>
            <w:r w:rsidRPr="00966CCD">
              <w:rPr>
                <w:color w:val="000000" w:themeColor="text1"/>
              </w:rPr>
              <w:t xml:space="preserve">Luxury floor mats </w:t>
            </w:r>
          </w:p>
        </w:tc>
        <w:tc>
          <w:tcPr>
            <w:tcW w:w="1050" w:type="dxa"/>
          </w:tcPr>
          <w:p w14:paraId="2BFDF18A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827F700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03B99DC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498A651D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D55DB5B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1CD1963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048A27DD" w14:textId="77777777" w:rsidTr="00A143F1">
        <w:trPr>
          <w:trHeight w:val="20"/>
        </w:trPr>
        <w:tc>
          <w:tcPr>
            <w:tcW w:w="3780" w:type="dxa"/>
          </w:tcPr>
          <w:p w14:paraId="49B826C7" w14:textId="77777777" w:rsidR="004C48B9" w:rsidRPr="00966CCD" w:rsidRDefault="004C48B9" w:rsidP="00A143F1">
            <w:pPr>
              <w:pStyle w:val="BodyCopy"/>
              <w:spacing w:line="220" w:lineRule="exact"/>
              <w:rPr>
                <w:b/>
                <w:bCs/>
                <w:color w:val="000000" w:themeColor="text1"/>
              </w:rPr>
            </w:pPr>
            <w:r w:rsidRPr="00966CCD">
              <w:rPr>
                <w:b/>
                <w:bCs/>
                <w:color w:val="000000" w:themeColor="text1"/>
              </w:rPr>
              <w:t xml:space="preserve">Premium Group II </w:t>
            </w:r>
          </w:p>
        </w:tc>
        <w:tc>
          <w:tcPr>
            <w:tcW w:w="1050" w:type="dxa"/>
          </w:tcPr>
          <w:p w14:paraId="38B48BAA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15EDDC4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F6E55FC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6E57DB7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D149A4E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3A7062C6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0164E97D" w14:textId="77777777" w:rsidTr="00A143F1">
        <w:trPr>
          <w:trHeight w:val="20"/>
        </w:trPr>
        <w:tc>
          <w:tcPr>
            <w:tcW w:w="3780" w:type="dxa"/>
          </w:tcPr>
          <w:p w14:paraId="43280C45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McIntosh MX1375 Entertainment System</w:t>
            </w:r>
          </w:p>
        </w:tc>
        <w:tc>
          <w:tcPr>
            <w:tcW w:w="1050" w:type="dxa"/>
          </w:tcPr>
          <w:p w14:paraId="726B9BBD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5429859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6DB5D63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89A4448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13A432A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732F8742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6BC4BAE1" w14:textId="77777777" w:rsidTr="00A143F1">
        <w:trPr>
          <w:trHeight w:val="20"/>
        </w:trPr>
        <w:tc>
          <w:tcPr>
            <w:tcW w:w="3780" w:type="dxa"/>
          </w:tcPr>
          <w:p w14:paraId="175E134A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Adjustable roof rail crossbars</w:t>
            </w:r>
          </w:p>
        </w:tc>
        <w:tc>
          <w:tcPr>
            <w:tcW w:w="1050" w:type="dxa"/>
          </w:tcPr>
          <w:p w14:paraId="0F16BE2D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68A7D7A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9FCB190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E34A353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46A81F7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7508C043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630FA747" w14:textId="77777777" w:rsidTr="00A143F1">
        <w:trPr>
          <w:trHeight w:val="20"/>
        </w:trPr>
        <w:tc>
          <w:tcPr>
            <w:tcW w:w="3780" w:type="dxa"/>
          </w:tcPr>
          <w:p w14:paraId="75424358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Foldable cargo shade</w:t>
            </w:r>
          </w:p>
        </w:tc>
        <w:tc>
          <w:tcPr>
            <w:tcW w:w="1050" w:type="dxa"/>
          </w:tcPr>
          <w:p w14:paraId="0A1E7FAF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F1501AA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3EDAD39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01B5514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39B8D00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717CFD55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4CD1165F" w14:textId="77777777" w:rsidTr="00A143F1">
        <w:trPr>
          <w:trHeight w:val="216"/>
        </w:trPr>
        <w:tc>
          <w:tcPr>
            <w:tcW w:w="3780" w:type="dxa"/>
          </w:tcPr>
          <w:p w14:paraId="6A91434E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Front console cooler</w:t>
            </w:r>
          </w:p>
        </w:tc>
        <w:tc>
          <w:tcPr>
            <w:tcW w:w="1050" w:type="dxa"/>
          </w:tcPr>
          <w:p w14:paraId="61CFF27B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1964F26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E671EF2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51B2851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DE6A14B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63C66301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62138806" w14:textId="77777777" w:rsidTr="00A143F1">
        <w:trPr>
          <w:trHeight w:val="216"/>
        </w:trPr>
        <w:tc>
          <w:tcPr>
            <w:tcW w:w="3780" w:type="dxa"/>
          </w:tcPr>
          <w:p w14:paraId="0C5421C4" w14:textId="77777777" w:rsidR="004C48B9" w:rsidRPr="00966CCD" w:rsidRDefault="004C48B9" w:rsidP="00A143F1">
            <w:pPr>
              <w:pStyle w:val="BodyIndent1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Premium color tinted glass </w:t>
            </w:r>
          </w:p>
        </w:tc>
        <w:tc>
          <w:tcPr>
            <w:tcW w:w="1050" w:type="dxa"/>
          </w:tcPr>
          <w:p w14:paraId="12A01B39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34103F8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04205A8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FDFB939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4D1AC94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0AD680B0" w14:textId="77777777" w:rsidR="004C48B9" w:rsidRPr="00966CCD" w:rsidRDefault="004C48B9" w:rsidP="00A143F1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3F6D78D2" w14:textId="77777777" w:rsidTr="00A143F1">
        <w:trPr>
          <w:trHeight w:val="216"/>
        </w:trPr>
        <w:tc>
          <w:tcPr>
            <w:tcW w:w="3780" w:type="dxa"/>
          </w:tcPr>
          <w:p w14:paraId="22562ED7" w14:textId="77777777" w:rsidR="004C48B9" w:rsidRPr="00966CCD" w:rsidRDefault="004C48B9" w:rsidP="00A143F1">
            <w:pPr>
              <w:pStyle w:val="BodyIndent1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 xml:space="preserve">Ventilated rear seats </w:t>
            </w:r>
          </w:p>
        </w:tc>
        <w:tc>
          <w:tcPr>
            <w:tcW w:w="1050" w:type="dxa"/>
          </w:tcPr>
          <w:p w14:paraId="5F4FADB8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EC84DDA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55F6E27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9118C5C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142761F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0DBA4ECB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6951FBC5" w14:textId="77777777" w:rsidTr="00A143F1">
        <w:trPr>
          <w:trHeight w:val="216"/>
        </w:trPr>
        <w:tc>
          <w:tcPr>
            <w:tcW w:w="3780" w:type="dxa"/>
          </w:tcPr>
          <w:p w14:paraId="65C0D72B" w14:textId="77777777" w:rsidR="004C48B9" w:rsidRPr="00966CCD" w:rsidRDefault="004C48B9" w:rsidP="00A143F1">
            <w:pPr>
              <w:pStyle w:val="BodyCopy"/>
              <w:rPr>
                <w:b/>
                <w:bCs/>
                <w:color w:val="000000" w:themeColor="text1"/>
              </w:rPr>
            </w:pPr>
            <w:r w:rsidRPr="00966CCD">
              <w:rPr>
                <w:b/>
                <w:bCs/>
                <w:color w:val="000000" w:themeColor="text1"/>
              </w:rPr>
              <w:t>Carbide Package</w:t>
            </w:r>
          </w:p>
        </w:tc>
        <w:tc>
          <w:tcPr>
            <w:tcW w:w="1050" w:type="dxa"/>
          </w:tcPr>
          <w:p w14:paraId="320B8661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F2F1771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4CA352F2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0B1E25C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345B219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3CE3849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7910204A" w14:textId="77777777" w:rsidTr="00A143F1">
        <w:trPr>
          <w:trHeight w:val="216"/>
        </w:trPr>
        <w:tc>
          <w:tcPr>
            <w:tcW w:w="3780" w:type="dxa"/>
          </w:tcPr>
          <w:p w14:paraId="093497B3" w14:textId="77777777" w:rsidR="004C48B9" w:rsidRPr="00966CCD" w:rsidRDefault="004C48B9" w:rsidP="00A143F1">
            <w:pPr>
              <w:pStyle w:val="BodyCopy"/>
              <w:ind w:left="165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lastRenderedPageBreak/>
              <w:t>20x9-in. painted Gloss Black wheels</w:t>
            </w:r>
          </w:p>
        </w:tc>
        <w:tc>
          <w:tcPr>
            <w:tcW w:w="1050" w:type="dxa"/>
          </w:tcPr>
          <w:p w14:paraId="41AC6D6B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EEE6EFA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6C241CC6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070BB5C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FD093C3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FC1636D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1936186D" w14:textId="77777777" w:rsidTr="00A143F1">
        <w:trPr>
          <w:trHeight w:val="216"/>
        </w:trPr>
        <w:tc>
          <w:tcPr>
            <w:tcW w:w="3780" w:type="dxa"/>
          </w:tcPr>
          <w:p w14:paraId="7AB3B2F6" w14:textId="77777777" w:rsidR="004C48B9" w:rsidRPr="00966CCD" w:rsidRDefault="004C48B9" w:rsidP="00A143F1">
            <w:pPr>
              <w:pStyle w:val="FABodyIndent1"/>
            </w:pPr>
            <w:r w:rsidRPr="00966CCD">
              <w:t>Adjustable roof rail crossbars</w:t>
            </w:r>
          </w:p>
        </w:tc>
        <w:tc>
          <w:tcPr>
            <w:tcW w:w="1050" w:type="dxa"/>
          </w:tcPr>
          <w:p w14:paraId="5AE57FC7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163CB3D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5C78A3BF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B2EC642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C788CB8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7BB5844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5C73A2C1" w14:textId="77777777" w:rsidTr="00A143F1">
        <w:trPr>
          <w:trHeight w:val="216"/>
        </w:trPr>
        <w:tc>
          <w:tcPr>
            <w:tcW w:w="3780" w:type="dxa"/>
          </w:tcPr>
          <w:p w14:paraId="4B53BA68" w14:textId="77777777" w:rsidR="004C48B9" w:rsidRPr="00966CCD" w:rsidRDefault="004C48B9" w:rsidP="00A143F1">
            <w:pPr>
              <w:pStyle w:val="FABodyIndent1"/>
            </w:pPr>
            <w:r w:rsidRPr="00966CCD">
              <w:t>Black interior accents</w:t>
            </w:r>
          </w:p>
        </w:tc>
        <w:tc>
          <w:tcPr>
            <w:tcW w:w="1050" w:type="dxa"/>
          </w:tcPr>
          <w:p w14:paraId="6622F315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5D45B85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1EC7F6ED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858B45E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E0C64EB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C88856E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6171D901" w14:textId="77777777" w:rsidTr="00A143F1">
        <w:trPr>
          <w:trHeight w:val="216"/>
        </w:trPr>
        <w:tc>
          <w:tcPr>
            <w:tcW w:w="3780" w:type="dxa"/>
          </w:tcPr>
          <w:p w14:paraId="5B379F20" w14:textId="77777777" w:rsidR="004C48B9" w:rsidRPr="00966CCD" w:rsidRDefault="004C48B9" w:rsidP="00A143F1">
            <w:pPr>
              <w:pStyle w:val="FABodyIndent1"/>
            </w:pPr>
            <w:r w:rsidRPr="00966CCD">
              <w:t>Cargo cover</w:t>
            </w:r>
          </w:p>
        </w:tc>
        <w:tc>
          <w:tcPr>
            <w:tcW w:w="1050" w:type="dxa"/>
          </w:tcPr>
          <w:p w14:paraId="7FE086BB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39DBAA7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350E8949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9B58F96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5522DB5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CB045C9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50870740" w14:textId="77777777" w:rsidTr="00A143F1">
        <w:trPr>
          <w:trHeight w:val="216"/>
        </w:trPr>
        <w:tc>
          <w:tcPr>
            <w:tcW w:w="3780" w:type="dxa"/>
          </w:tcPr>
          <w:p w14:paraId="679EE2E9" w14:textId="77777777" w:rsidR="004C48B9" w:rsidRPr="00966CCD" w:rsidRDefault="004C48B9" w:rsidP="00A143F1">
            <w:pPr>
              <w:pStyle w:val="FABodyIndent1"/>
            </w:pPr>
            <w:r w:rsidRPr="00966CCD">
              <w:t>Piano Black exterior accents</w:t>
            </w:r>
          </w:p>
        </w:tc>
        <w:tc>
          <w:tcPr>
            <w:tcW w:w="1050" w:type="dxa"/>
          </w:tcPr>
          <w:p w14:paraId="557405E5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F1308B1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78415AB8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E423EAC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E6B5A2C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76F3669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49E3BB23" w14:textId="77777777" w:rsidTr="00A143F1">
        <w:trPr>
          <w:trHeight w:val="216"/>
        </w:trPr>
        <w:tc>
          <w:tcPr>
            <w:tcW w:w="3780" w:type="dxa"/>
          </w:tcPr>
          <w:p w14:paraId="672E096D" w14:textId="77777777" w:rsidR="004C48B9" w:rsidRPr="00966CCD" w:rsidRDefault="004C48B9" w:rsidP="00A143F1">
            <w:pPr>
              <w:pStyle w:val="FABodyIndent1"/>
              <w:rPr>
                <w:lang w:val="fr-FR"/>
              </w:rPr>
            </w:pPr>
            <w:r w:rsidRPr="00966CCD">
              <w:rPr>
                <w:lang w:val="fr-FR"/>
              </w:rPr>
              <w:t>Reversible carpet/vinyl cargo mat</w:t>
            </w:r>
          </w:p>
        </w:tc>
        <w:tc>
          <w:tcPr>
            <w:tcW w:w="1050" w:type="dxa"/>
          </w:tcPr>
          <w:p w14:paraId="6C2C7901" w14:textId="77777777" w:rsidR="004C48B9" w:rsidRPr="00966CCD" w:rsidRDefault="004C48B9" w:rsidP="00A143F1">
            <w:pPr>
              <w:pStyle w:val="S-O-P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12B167A" w14:textId="77777777" w:rsidR="004C48B9" w:rsidRPr="00966CCD" w:rsidRDefault="004C48B9" w:rsidP="00A143F1">
            <w:pPr>
              <w:pStyle w:val="S-O-P"/>
              <w:rPr>
                <w:color w:val="000000" w:themeColor="text1"/>
                <w:lang w:val="fr-FR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6D09E437" w14:textId="77777777" w:rsidR="004C48B9" w:rsidRPr="00966CCD" w:rsidRDefault="004C48B9" w:rsidP="00A143F1">
            <w:pPr>
              <w:pStyle w:val="S-O-P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F84FE08" w14:textId="77777777" w:rsidR="004C48B9" w:rsidRPr="00966CCD" w:rsidRDefault="004C48B9" w:rsidP="00A143F1">
            <w:pPr>
              <w:pStyle w:val="S-O-P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C123514" w14:textId="77777777" w:rsidR="004C48B9" w:rsidRPr="00966CCD" w:rsidRDefault="004C48B9" w:rsidP="00A143F1">
            <w:pPr>
              <w:pStyle w:val="S-O-P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18AEE47" w14:textId="77777777" w:rsidR="004C48B9" w:rsidRPr="00966CCD" w:rsidRDefault="004C48B9" w:rsidP="00A143F1">
            <w:pPr>
              <w:pStyle w:val="S-O-P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5E8629AC" w14:textId="77777777" w:rsidTr="00A143F1">
        <w:trPr>
          <w:trHeight w:val="216"/>
        </w:trPr>
        <w:tc>
          <w:tcPr>
            <w:tcW w:w="3780" w:type="dxa"/>
          </w:tcPr>
          <w:p w14:paraId="408F0109" w14:textId="77777777" w:rsidR="004C48B9" w:rsidRPr="00966CCD" w:rsidRDefault="004C48B9" w:rsidP="00A143F1">
            <w:pPr>
              <w:pStyle w:val="FABodyIndent1"/>
              <w:rPr>
                <w:lang w:val="fr-FR"/>
              </w:rPr>
            </w:pPr>
            <w:r w:rsidRPr="00966CCD">
              <w:rPr>
                <w:lang w:val="fr-FR"/>
              </w:rPr>
              <w:t>Tri-pane panoramic sunroof</w:t>
            </w:r>
          </w:p>
        </w:tc>
        <w:tc>
          <w:tcPr>
            <w:tcW w:w="1050" w:type="dxa"/>
          </w:tcPr>
          <w:p w14:paraId="49279AF9" w14:textId="77777777" w:rsidR="004C48B9" w:rsidRPr="00966CCD" w:rsidRDefault="004C48B9" w:rsidP="00A143F1">
            <w:pPr>
              <w:pStyle w:val="S-O-P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F712118" w14:textId="77777777" w:rsidR="004C48B9" w:rsidRPr="00966CCD" w:rsidRDefault="004C48B9" w:rsidP="00A143F1">
            <w:pPr>
              <w:pStyle w:val="S-O-P"/>
              <w:rPr>
                <w:color w:val="000000" w:themeColor="text1"/>
                <w:lang w:val="fr-FR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020F5902" w14:textId="77777777" w:rsidR="004C48B9" w:rsidRPr="00966CCD" w:rsidRDefault="004C48B9" w:rsidP="00A143F1">
            <w:pPr>
              <w:pStyle w:val="S-O-P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1D6598D" w14:textId="77777777" w:rsidR="004C48B9" w:rsidRPr="00966CCD" w:rsidRDefault="004C48B9" w:rsidP="00A143F1">
            <w:pPr>
              <w:pStyle w:val="S-O-P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7363611" w14:textId="77777777" w:rsidR="004C48B9" w:rsidRPr="00966CCD" w:rsidRDefault="004C48B9" w:rsidP="00A143F1">
            <w:pPr>
              <w:pStyle w:val="S-O-P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5C4EB5D" w14:textId="77777777" w:rsidR="004C48B9" w:rsidRPr="00966CCD" w:rsidRDefault="004C48B9" w:rsidP="00A143F1">
            <w:pPr>
              <w:pStyle w:val="S-O-P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</w:rPr>
              <w:t>NA</w:t>
            </w:r>
          </w:p>
        </w:tc>
      </w:tr>
      <w:tr w:rsidR="004C48B9" w:rsidRPr="00966CCD" w14:paraId="6765E238" w14:textId="77777777" w:rsidTr="00A143F1">
        <w:trPr>
          <w:trHeight w:val="216"/>
        </w:trPr>
        <w:tc>
          <w:tcPr>
            <w:tcW w:w="3780" w:type="dxa"/>
          </w:tcPr>
          <w:p w14:paraId="5BF991FC" w14:textId="77777777" w:rsidR="004C48B9" w:rsidRPr="00966CCD" w:rsidRDefault="004C48B9" w:rsidP="00A143F1">
            <w:pPr>
              <w:pStyle w:val="BodyCopy"/>
              <w:rPr>
                <w:b/>
                <w:bCs/>
                <w:color w:val="000000" w:themeColor="text1"/>
                <w:lang w:val="fr-FR"/>
              </w:rPr>
            </w:pPr>
            <w:r w:rsidRPr="00966CCD">
              <w:rPr>
                <w:b/>
                <w:bCs/>
                <w:color w:val="000000" w:themeColor="text1"/>
                <w:lang w:val="fr-FR"/>
              </w:rPr>
              <w:t>Obsidian Package</w:t>
            </w:r>
          </w:p>
        </w:tc>
        <w:tc>
          <w:tcPr>
            <w:tcW w:w="1050" w:type="dxa"/>
          </w:tcPr>
          <w:p w14:paraId="10625CF9" w14:textId="77777777" w:rsidR="004C48B9" w:rsidRPr="00966CCD" w:rsidRDefault="004C48B9" w:rsidP="00A143F1">
            <w:pPr>
              <w:pStyle w:val="S-O-P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8956991" w14:textId="77777777" w:rsidR="004C48B9" w:rsidRPr="00966CCD" w:rsidRDefault="004C48B9" w:rsidP="00A143F1">
            <w:pPr>
              <w:pStyle w:val="S-O-P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6FFA07E" w14:textId="77777777" w:rsidR="004C48B9" w:rsidRPr="00966CCD" w:rsidRDefault="004C48B9" w:rsidP="00A143F1">
            <w:pPr>
              <w:pStyle w:val="S-O-P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7BCB9D3" w14:textId="77777777" w:rsidR="004C48B9" w:rsidRPr="00966CCD" w:rsidRDefault="004C48B9" w:rsidP="00A143F1">
            <w:pPr>
              <w:pStyle w:val="S-O-P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E318209" w14:textId="77777777" w:rsidR="004C48B9" w:rsidRPr="00966CCD" w:rsidRDefault="004C48B9" w:rsidP="00A143F1">
            <w:pPr>
              <w:pStyle w:val="S-O-P"/>
              <w:rPr>
                <w:color w:val="000000" w:themeColor="text1"/>
                <w:lang w:val="fr-FR"/>
              </w:rPr>
            </w:pPr>
            <w:r w:rsidRPr="00966CCD">
              <w:rPr>
                <w:color w:val="000000" w:themeColor="text1"/>
                <w:lang w:val="fr-FR"/>
              </w:rPr>
              <w:t>O</w:t>
            </w:r>
          </w:p>
        </w:tc>
        <w:tc>
          <w:tcPr>
            <w:tcW w:w="1050" w:type="dxa"/>
          </w:tcPr>
          <w:p w14:paraId="0C565775" w14:textId="77777777" w:rsidR="004C48B9" w:rsidRPr="00966CCD" w:rsidRDefault="004C48B9" w:rsidP="00A143F1">
            <w:pPr>
              <w:pStyle w:val="S-O-P"/>
              <w:rPr>
                <w:color w:val="000000" w:themeColor="text1"/>
                <w:lang w:val="fr-FR"/>
              </w:rPr>
            </w:pPr>
            <w:r w:rsidRPr="00966CCD">
              <w:rPr>
                <w:color w:val="000000" w:themeColor="text1"/>
                <w:lang w:val="fr-FR"/>
              </w:rPr>
              <w:t>O</w:t>
            </w:r>
          </w:p>
        </w:tc>
      </w:tr>
      <w:tr w:rsidR="004C48B9" w:rsidRPr="00966CCD" w14:paraId="4B2C65F4" w14:textId="77777777" w:rsidTr="00A143F1">
        <w:trPr>
          <w:trHeight w:val="216"/>
        </w:trPr>
        <w:tc>
          <w:tcPr>
            <w:tcW w:w="3780" w:type="dxa"/>
          </w:tcPr>
          <w:p w14:paraId="4AA45975" w14:textId="77777777" w:rsidR="004C48B9" w:rsidRPr="003C5FF5" w:rsidRDefault="004C48B9" w:rsidP="00A143F1">
            <w:pPr>
              <w:pStyle w:val="FABodyIndent1"/>
            </w:pPr>
            <w:r w:rsidRPr="003C5FF5">
              <w:t>22-in. polished wheels with black inserts</w:t>
            </w:r>
          </w:p>
        </w:tc>
        <w:tc>
          <w:tcPr>
            <w:tcW w:w="1050" w:type="dxa"/>
          </w:tcPr>
          <w:p w14:paraId="1E08B28D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EB684EB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B15FFF7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6098358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6008DED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6E519775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</w:tr>
      <w:tr w:rsidR="004C48B9" w:rsidRPr="00966CCD" w14:paraId="58EAEC67" w14:textId="77777777" w:rsidTr="00A143F1">
        <w:trPr>
          <w:trHeight w:val="216"/>
        </w:trPr>
        <w:tc>
          <w:tcPr>
            <w:tcW w:w="3780" w:type="dxa"/>
          </w:tcPr>
          <w:p w14:paraId="015024A0" w14:textId="77777777" w:rsidR="004C48B9" w:rsidRPr="003C5FF5" w:rsidRDefault="004C48B9" w:rsidP="00A143F1">
            <w:pPr>
              <w:pStyle w:val="FABodyIndent1"/>
            </w:pPr>
            <w:r w:rsidRPr="003C5FF5">
              <w:t>McIntosh MX1375 Entertainment System</w:t>
            </w:r>
          </w:p>
        </w:tc>
        <w:tc>
          <w:tcPr>
            <w:tcW w:w="1050" w:type="dxa"/>
          </w:tcPr>
          <w:p w14:paraId="7A99BF93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757661B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EF5215A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D0D6A2A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6AE9976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4342134B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2A3947F9" w14:textId="77777777" w:rsidTr="00A143F1">
        <w:trPr>
          <w:trHeight w:val="216"/>
        </w:trPr>
        <w:tc>
          <w:tcPr>
            <w:tcW w:w="3780" w:type="dxa"/>
          </w:tcPr>
          <w:p w14:paraId="477C022F" w14:textId="77777777" w:rsidR="004C48B9" w:rsidRPr="003C5FF5" w:rsidRDefault="004C48B9" w:rsidP="00A143F1">
            <w:pPr>
              <w:pStyle w:val="FABodyIndent1"/>
            </w:pPr>
            <w:r w:rsidRPr="003C5FF5">
              <w:t>Adjustable roof rail crossbars</w:t>
            </w:r>
          </w:p>
        </w:tc>
        <w:tc>
          <w:tcPr>
            <w:tcW w:w="1050" w:type="dxa"/>
          </w:tcPr>
          <w:p w14:paraId="7B6CABF3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30D722E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5E20D94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C2FA974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B8493F1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082C655D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705F569F" w14:textId="77777777" w:rsidTr="00A143F1">
        <w:trPr>
          <w:trHeight w:val="216"/>
        </w:trPr>
        <w:tc>
          <w:tcPr>
            <w:tcW w:w="3780" w:type="dxa"/>
          </w:tcPr>
          <w:p w14:paraId="728AF538" w14:textId="77777777" w:rsidR="004C48B9" w:rsidRPr="003C5FF5" w:rsidRDefault="004C48B9" w:rsidP="00A143F1">
            <w:pPr>
              <w:pStyle w:val="FABodyIndent1"/>
            </w:pPr>
            <w:r w:rsidRPr="003C5FF5">
              <w:t>Black interior accents</w:t>
            </w:r>
          </w:p>
        </w:tc>
        <w:tc>
          <w:tcPr>
            <w:tcW w:w="1050" w:type="dxa"/>
          </w:tcPr>
          <w:p w14:paraId="57EE5669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D75D7BA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CE1F5C0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39DB844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4B2E9A9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4EBAD3E2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</w:tr>
      <w:tr w:rsidR="004C48B9" w:rsidRPr="00966CCD" w14:paraId="2DB6EE96" w14:textId="77777777" w:rsidTr="00A143F1">
        <w:trPr>
          <w:trHeight w:val="216"/>
        </w:trPr>
        <w:tc>
          <w:tcPr>
            <w:tcW w:w="3780" w:type="dxa"/>
          </w:tcPr>
          <w:p w14:paraId="148B0395" w14:textId="77777777" w:rsidR="004C48B9" w:rsidRPr="003C5FF5" w:rsidRDefault="004C48B9" w:rsidP="00A143F1">
            <w:pPr>
              <w:pStyle w:val="FABodyIndent1"/>
            </w:pPr>
            <w:r w:rsidRPr="003C5FF5">
              <w:t>Piano Black exterior accents</w:t>
            </w:r>
          </w:p>
        </w:tc>
        <w:tc>
          <w:tcPr>
            <w:tcW w:w="1050" w:type="dxa"/>
          </w:tcPr>
          <w:p w14:paraId="34151B4F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8C577AC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3A8CD062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72323B5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A1DA402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4E299E9E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</w:tr>
      <w:tr w:rsidR="004C48B9" w:rsidRPr="00966CCD" w14:paraId="1BB6645D" w14:textId="77777777" w:rsidTr="00A143F1">
        <w:trPr>
          <w:trHeight w:val="216"/>
        </w:trPr>
        <w:tc>
          <w:tcPr>
            <w:tcW w:w="3780" w:type="dxa"/>
          </w:tcPr>
          <w:p w14:paraId="5DEBCC81" w14:textId="77777777" w:rsidR="004C48B9" w:rsidRPr="003C5FF5" w:rsidRDefault="004C48B9" w:rsidP="00A143F1">
            <w:pPr>
              <w:pStyle w:val="FABodyIndent1"/>
            </w:pPr>
            <w:r w:rsidRPr="003C5FF5">
              <w:t>Front console cooler</w:t>
            </w:r>
          </w:p>
        </w:tc>
        <w:tc>
          <w:tcPr>
            <w:tcW w:w="1050" w:type="dxa"/>
          </w:tcPr>
          <w:p w14:paraId="3A114CCD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4BC2971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18EAD25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99516CB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79845FC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37C1AA7E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7C09A1AE" w14:textId="77777777" w:rsidTr="00A143F1">
        <w:trPr>
          <w:trHeight w:val="216"/>
        </w:trPr>
        <w:tc>
          <w:tcPr>
            <w:tcW w:w="3780" w:type="dxa"/>
          </w:tcPr>
          <w:p w14:paraId="3F350D4A" w14:textId="77777777" w:rsidR="004C48B9" w:rsidRPr="003C5FF5" w:rsidRDefault="004C48B9" w:rsidP="00A143F1">
            <w:pPr>
              <w:pStyle w:val="FABodyIndent1"/>
            </w:pPr>
            <w:r w:rsidRPr="003C5FF5">
              <w:t>Front passenger interactive display</w:t>
            </w:r>
          </w:p>
        </w:tc>
        <w:tc>
          <w:tcPr>
            <w:tcW w:w="1050" w:type="dxa"/>
          </w:tcPr>
          <w:p w14:paraId="714BB0FD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FD1C355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D3F8399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8A857D3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D3E3249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061C0572" w14:textId="77777777" w:rsidR="004C48B9" w:rsidRPr="00966CCD" w:rsidRDefault="004C48B9" w:rsidP="00A143F1">
            <w:pPr>
              <w:pStyle w:val="S-O-P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0217C81A" w14:textId="77777777" w:rsidTr="00A143F1">
        <w:trPr>
          <w:trHeight w:val="216"/>
        </w:trPr>
        <w:tc>
          <w:tcPr>
            <w:tcW w:w="3780" w:type="dxa"/>
          </w:tcPr>
          <w:p w14:paraId="188C840E" w14:textId="77777777" w:rsidR="004C48B9" w:rsidRPr="003C5FF5" w:rsidRDefault="004C48B9" w:rsidP="00A143F1">
            <w:pPr>
              <w:pStyle w:val="FABodyIndent1"/>
            </w:pPr>
            <w:r w:rsidRPr="003C5FF5">
              <w:t>Premium tinted glass</w:t>
            </w:r>
          </w:p>
        </w:tc>
        <w:tc>
          <w:tcPr>
            <w:tcW w:w="1050" w:type="dxa"/>
          </w:tcPr>
          <w:p w14:paraId="61B2B9AB" w14:textId="77777777" w:rsidR="004C48B9" w:rsidRPr="00966CCD" w:rsidRDefault="004C48B9" w:rsidP="00A143F1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089B1E2" w14:textId="77777777" w:rsidR="004C48B9" w:rsidRPr="00966CCD" w:rsidRDefault="004C48B9" w:rsidP="00A143F1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5D79FFFE" w14:textId="77777777" w:rsidR="004C48B9" w:rsidRPr="00966CCD" w:rsidRDefault="004C48B9" w:rsidP="00A143F1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C5EABC2" w14:textId="77777777" w:rsidR="004C48B9" w:rsidRPr="00966CCD" w:rsidRDefault="004C48B9" w:rsidP="00A143F1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6F00E50" w14:textId="77777777" w:rsidR="004C48B9" w:rsidRPr="00966CCD" w:rsidRDefault="004C48B9" w:rsidP="00A143F1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0261EEEE" w14:textId="77777777" w:rsidR="004C48B9" w:rsidRPr="00966CCD" w:rsidRDefault="004C48B9" w:rsidP="00A143F1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07042978" w14:textId="77777777" w:rsidTr="00A143F1">
        <w:trPr>
          <w:trHeight w:val="216"/>
        </w:trPr>
        <w:tc>
          <w:tcPr>
            <w:tcW w:w="3780" w:type="dxa"/>
          </w:tcPr>
          <w:p w14:paraId="6564444B" w14:textId="77777777" w:rsidR="004C48B9" w:rsidRPr="003C5FF5" w:rsidRDefault="004C48B9" w:rsidP="00A143F1">
            <w:pPr>
              <w:pStyle w:val="FABodyIndent1"/>
            </w:pPr>
            <w:r w:rsidRPr="003C5FF5">
              <w:t>Gloss Black upper/lower daylight opening (DLO) molding</w:t>
            </w:r>
          </w:p>
        </w:tc>
        <w:tc>
          <w:tcPr>
            <w:tcW w:w="1050" w:type="dxa"/>
          </w:tcPr>
          <w:p w14:paraId="529CE096" w14:textId="77777777" w:rsidR="004C48B9" w:rsidRPr="00966CCD" w:rsidRDefault="004C48B9" w:rsidP="00A143F1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6760A98A" w14:textId="77777777" w:rsidR="004C48B9" w:rsidRPr="00966CCD" w:rsidRDefault="004C48B9" w:rsidP="00A143F1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0255052E" w14:textId="77777777" w:rsidR="004C48B9" w:rsidRPr="00966CCD" w:rsidRDefault="004C48B9" w:rsidP="00A143F1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2B4545C" w14:textId="77777777" w:rsidR="004C48B9" w:rsidRPr="00966CCD" w:rsidRDefault="004C48B9" w:rsidP="00A143F1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B150C11" w14:textId="77777777" w:rsidR="004C48B9" w:rsidRPr="00966CCD" w:rsidRDefault="004C48B9" w:rsidP="00A143F1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617CACF5" w14:textId="77777777" w:rsidR="004C48B9" w:rsidRPr="00966CCD" w:rsidRDefault="004C48B9" w:rsidP="00A143F1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</w:tr>
      <w:tr w:rsidR="004C48B9" w:rsidRPr="00966CCD" w14:paraId="3C26DEE9" w14:textId="77777777" w:rsidTr="00A143F1">
        <w:trPr>
          <w:trHeight w:val="216"/>
        </w:trPr>
        <w:tc>
          <w:tcPr>
            <w:tcW w:w="3780" w:type="dxa"/>
          </w:tcPr>
          <w:p w14:paraId="45B79ABD" w14:textId="77777777" w:rsidR="004C48B9" w:rsidRPr="003C5FF5" w:rsidRDefault="004C48B9" w:rsidP="00A143F1">
            <w:pPr>
              <w:pStyle w:val="FABodyIndent1"/>
            </w:pPr>
            <w:r w:rsidRPr="003C5FF5">
              <w:t>Ventilated rear seats</w:t>
            </w:r>
          </w:p>
        </w:tc>
        <w:tc>
          <w:tcPr>
            <w:tcW w:w="1050" w:type="dxa"/>
          </w:tcPr>
          <w:p w14:paraId="2FB81CB4" w14:textId="77777777" w:rsidR="004C48B9" w:rsidRPr="00966CCD" w:rsidRDefault="004C48B9" w:rsidP="00A143F1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4531E947" w14:textId="77777777" w:rsidR="004C48B9" w:rsidRPr="00966CCD" w:rsidRDefault="004C48B9" w:rsidP="00A143F1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26CF1200" w14:textId="77777777" w:rsidR="004C48B9" w:rsidRPr="00966CCD" w:rsidRDefault="004C48B9" w:rsidP="00A143F1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70F24F3B" w14:textId="77777777" w:rsidR="004C48B9" w:rsidRPr="00966CCD" w:rsidRDefault="004C48B9" w:rsidP="00A143F1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1050" w:type="dxa"/>
          </w:tcPr>
          <w:p w14:paraId="1AD68458" w14:textId="77777777" w:rsidR="004C48B9" w:rsidRPr="00966CCD" w:rsidRDefault="004C48B9" w:rsidP="00A143F1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P</w:t>
            </w:r>
          </w:p>
        </w:tc>
        <w:tc>
          <w:tcPr>
            <w:tcW w:w="1050" w:type="dxa"/>
          </w:tcPr>
          <w:p w14:paraId="329FEBD3" w14:textId="77777777" w:rsidR="004C48B9" w:rsidRPr="00966CCD" w:rsidRDefault="004C48B9" w:rsidP="00A143F1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S</w:t>
            </w:r>
          </w:p>
        </w:tc>
      </w:tr>
      <w:tr w:rsidR="004C48B9" w:rsidRPr="00966CCD" w14:paraId="0F4BE28C" w14:textId="77777777" w:rsidTr="00A143F1">
        <w:trPr>
          <w:trHeight w:val="216"/>
        </w:trPr>
        <w:tc>
          <w:tcPr>
            <w:tcW w:w="3780" w:type="dxa"/>
          </w:tcPr>
          <w:p w14:paraId="3A4261A5" w14:textId="77777777" w:rsidR="004C48B9" w:rsidRPr="00966CCD" w:rsidRDefault="004C48B9" w:rsidP="00A143F1">
            <w:pPr>
              <w:pStyle w:val="BodyCopy"/>
              <w:keepNext/>
              <w:keepLines/>
              <w:widowControl/>
              <w:spacing w:line="240" w:lineRule="auto"/>
              <w:rPr>
                <w:color w:val="000000" w:themeColor="text1"/>
                <w:highlight w:val="yellow"/>
              </w:rPr>
            </w:pPr>
            <w:r w:rsidRPr="00966CCD">
              <w:rPr>
                <w:b/>
                <w:bCs/>
                <w:color w:val="000000" w:themeColor="text1"/>
              </w:rPr>
              <w:t>Rear Seat Entertainment —</w:t>
            </w:r>
            <w:r w:rsidRPr="00966CCD">
              <w:rPr>
                <w:color w:val="000000" w:themeColor="text1"/>
              </w:rPr>
              <w:t xml:space="preserve"> includes dual 10.1-in. screens, fully functional USB/HDMI ports and Fire TV for Auto </w:t>
            </w:r>
          </w:p>
        </w:tc>
        <w:tc>
          <w:tcPr>
            <w:tcW w:w="1050" w:type="dxa"/>
          </w:tcPr>
          <w:p w14:paraId="1FA8B7FB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26A6E523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6BB13818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08C1DC65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1030C2EB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39B27C00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</w:tr>
      <w:tr w:rsidR="004C48B9" w:rsidRPr="00966CCD" w14:paraId="1FE17C85" w14:textId="77777777" w:rsidTr="00A143F1">
        <w:trPr>
          <w:trHeight w:val="216"/>
        </w:trPr>
        <w:tc>
          <w:tcPr>
            <w:tcW w:w="3780" w:type="dxa"/>
          </w:tcPr>
          <w:p w14:paraId="6D3EC077" w14:textId="77777777" w:rsidR="004C48B9" w:rsidRPr="00966CCD" w:rsidRDefault="004C48B9" w:rsidP="00A143F1">
            <w:pPr>
              <w:pStyle w:val="BodyCopy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b/>
                <w:bCs/>
                <w:color w:val="000000" w:themeColor="text1"/>
              </w:rPr>
              <w:t>Smoker’s Group —</w:t>
            </w:r>
            <w:r w:rsidRPr="00966CCD">
              <w:rPr>
                <w:color w:val="000000" w:themeColor="text1"/>
              </w:rPr>
              <w:t xml:space="preserve"> includes cigar lighter and removable ash tray </w:t>
            </w:r>
          </w:p>
        </w:tc>
        <w:tc>
          <w:tcPr>
            <w:tcW w:w="1050" w:type="dxa"/>
          </w:tcPr>
          <w:p w14:paraId="1B6A8A7F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614FE7F3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51824FDC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0F3E8B0F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6D6973A5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  <w:tc>
          <w:tcPr>
            <w:tcW w:w="1050" w:type="dxa"/>
          </w:tcPr>
          <w:p w14:paraId="01867FCD" w14:textId="77777777" w:rsidR="004C48B9" w:rsidRPr="00966CCD" w:rsidRDefault="004C48B9" w:rsidP="00A143F1">
            <w:pPr>
              <w:pStyle w:val="S-O-P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966CCD">
              <w:rPr>
                <w:color w:val="000000" w:themeColor="text1"/>
              </w:rPr>
              <w:t>O</w:t>
            </w:r>
          </w:p>
        </w:tc>
      </w:tr>
    </w:tbl>
    <w:p w14:paraId="2872B1C4" w14:textId="77777777" w:rsidR="004C48B9" w:rsidRPr="00B376F5" w:rsidRDefault="004C48B9" w:rsidP="004C48B9">
      <w:pPr>
        <w:pStyle w:val="EndofDocument"/>
        <w:keepNext/>
        <w:keepLines/>
        <w:rPr>
          <w:color w:val="000000" w:themeColor="text1"/>
        </w:rPr>
      </w:pPr>
      <w:r w:rsidRPr="00966CCD">
        <w:rPr>
          <w:color w:val="000000" w:themeColor="text1"/>
        </w:rPr>
        <w:t>###</w:t>
      </w:r>
    </w:p>
    <w:p w14:paraId="4EB1291F" w14:textId="5F42326D" w:rsidR="0045101F" w:rsidRPr="004C48B9" w:rsidRDefault="0045101F" w:rsidP="004C48B9"/>
    <w:sectPr w:rsidR="0045101F" w:rsidRPr="004C48B9" w:rsidSect="009D7DA1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14C8B" w14:textId="77777777" w:rsidR="00825919" w:rsidRDefault="00825919" w:rsidP="00B728F6">
      <w:r>
        <w:separator/>
      </w:r>
    </w:p>
    <w:p w14:paraId="37325B6B" w14:textId="77777777" w:rsidR="00825919" w:rsidRDefault="00825919"/>
  </w:endnote>
  <w:endnote w:type="continuationSeparator" w:id="0">
    <w:p w14:paraId="2812B778" w14:textId="77777777" w:rsidR="00825919" w:rsidRDefault="00825919" w:rsidP="00B728F6">
      <w:r>
        <w:continuationSeparator/>
      </w:r>
    </w:p>
    <w:p w14:paraId="71154D82" w14:textId="77777777" w:rsidR="00825919" w:rsidRDefault="008259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5DA029C-5C52-A844-BE00-0DF9ABC2F298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F3B1A549-F17B-0B4B-B8BE-90CBB66DAB67}"/>
    <w:embedBold r:id="rId3" w:fontKey="{CD5BFAAC-692E-5747-8EB8-893D15903C09}"/>
    <w:embedItalic r:id="rId4" w:fontKey="{BD772D94-C63E-9E4C-9B5F-2615A641F7A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C1785D92-B6C3-2D42-82B4-08E04EB810A3}"/>
    <w:embedBold r:id="rId6" w:fontKey="{2A588B07-DF3E-F14E-9E87-AFDCEDB95081}"/>
    <w:embedItalic r:id="rId7" w:fontKey="{C36C1EF5-82A6-354C-9E8E-0CDDED8D74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93DD2ED5-2A78-9E4C-AB25-11E165AEC71D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9" w:fontKey="{69F3261C-726C-FB4F-AE78-6B37368AB61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5FBC2DD0-9A53-1546-A7EA-D52CA86D67C1}"/>
    <w:embedBold r:id="rId12" w:fontKey="{8CC401AE-41AE-D341-ADD2-19AA9C2218EF}"/>
    <w:embedItalic r:id="rId13" w:fontKey="{16E5E931-A163-6641-869B-DCF12CDECD11}"/>
  </w:font>
  <w:font w:name="Times">
    <w:altName w:val="﷽﷽﷽﷽﷽﷽﷽﷽ތ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9" w:fontKey="{11BC801D-514D-9649-A679-D3C4772C87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4FAC8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C590F0" w14:textId="77777777" w:rsidR="00E3003F" w:rsidRDefault="00E3003F" w:rsidP="00BB1A14">
    <w:pPr>
      <w:pStyle w:val="Footer"/>
    </w:pPr>
  </w:p>
  <w:p w14:paraId="30562F90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BE529" w14:textId="280CCCEB" w:rsidR="00D275B8" w:rsidRPr="00BF5BA0" w:rsidRDefault="00E3003F" w:rsidP="00BF5BA0">
    <w:pPr>
      <w:pStyle w:val="Footer"/>
    </w:pPr>
    <w:r w:rsidRPr="00BF5BA0">
      <w:t>202</w:t>
    </w:r>
    <w:r w:rsidR="00B953DF">
      <w:t>3</w:t>
    </w:r>
    <w:r w:rsidRPr="00BF5BA0">
      <w:t xml:space="preserve"> </w:t>
    </w:r>
    <w:r w:rsidR="00C1361A">
      <w:t>WAGONEER</w:t>
    </w:r>
    <w:r w:rsidR="00B97124">
      <w:t xml:space="preserve"> L</w:t>
    </w:r>
    <w:r w:rsidRPr="00BF5BA0">
      <w:t xml:space="preserve">  |  </w:t>
    </w:r>
    <w:r w:rsidR="00C1361A">
      <w:t>GRAND WAGONEER</w:t>
    </w:r>
    <w:r w:rsidR="00B97124">
      <w:t xml:space="preserve"> L</w:t>
    </w:r>
    <w:r w:rsidRPr="00BF5BA0">
      <w:t xml:space="preserve">  |  </w:t>
    </w:r>
    <w:r w:rsidR="00BF5BA0">
      <w:t>feature availability</w:t>
    </w:r>
    <w:r w:rsidRPr="00BF5BA0">
      <w:tab/>
      <w:t xml:space="preserve">|  </w:t>
    </w:r>
    <w:r w:rsidRPr="00BF5BA0">
      <w:fldChar w:fldCharType="begin"/>
    </w:r>
    <w:r w:rsidRPr="00BF5BA0">
      <w:instrText xml:space="preserve">PAGE  </w:instrText>
    </w:r>
    <w:r w:rsidRPr="00BF5BA0">
      <w:fldChar w:fldCharType="separate"/>
    </w:r>
    <w:r w:rsidRPr="00BF5BA0">
      <w:t>1</w:t>
    </w:r>
    <w:r w:rsidRPr="00BF5BA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805BF" w14:textId="77777777" w:rsidR="00825919" w:rsidRDefault="00825919" w:rsidP="00B728F6">
      <w:r>
        <w:separator/>
      </w:r>
    </w:p>
    <w:p w14:paraId="5D51632D" w14:textId="77777777" w:rsidR="00825919" w:rsidRDefault="00825919"/>
  </w:footnote>
  <w:footnote w:type="continuationSeparator" w:id="0">
    <w:p w14:paraId="13526402" w14:textId="77777777" w:rsidR="00825919" w:rsidRDefault="00825919" w:rsidP="00B728F6">
      <w:r>
        <w:continuationSeparator/>
      </w:r>
    </w:p>
    <w:p w14:paraId="5AD35241" w14:textId="77777777" w:rsidR="00825919" w:rsidRDefault="0082591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34EC3" w14:textId="0150F370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4E4B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02CF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D8FF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D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6EF0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64BB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5A93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4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F4B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080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9E3D23"/>
    <w:multiLevelType w:val="hybridMultilevel"/>
    <w:tmpl w:val="71B22164"/>
    <w:lvl w:ilvl="0" w:tplc="4006A6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DEF0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92F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2015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C78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18C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F84C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E4BF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CCF7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3B4C25"/>
    <w:multiLevelType w:val="hybridMultilevel"/>
    <w:tmpl w:val="D5CCAF4E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0F45C58"/>
    <w:multiLevelType w:val="hybridMultilevel"/>
    <w:tmpl w:val="D06AEC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A301F9"/>
    <w:multiLevelType w:val="hybridMultilevel"/>
    <w:tmpl w:val="87E61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BC5281C"/>
    <w:multiLevelType w:val="hybridMultilevel"/>
    <w:tmpl w:val="F3CA336E"/>
    <w:lvl w:ilvl="0" w:tplc="637C1D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BE60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DC4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F00B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BA11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7090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586E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4CB4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EC41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24222F7"/>
    <w:multiLevelType w:val="hybridMultilevel"/>
    <w:tmpl w:val="670E17D6"/>
    <w:lvl w:ilvl="0" w:tplc="C7824E04">
      <w:start w:val="1"/>
      <w:numFmt w:val="bullet"/>
      <w:pStyle w:val="2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A1515B"/>
    <w:multiLevelType w:val="hybridMultilevel"/>
    <w:tmpl w:val="C406C02A"/>
    <w:lvl w:ilvl="0" w:tplc="B2E0B12C">
      <w:start w:val="1"/>
      <w:numFmt w:val="bullet"/>
      <w:lvlText w:val=""/>
      <w:lvlJc w:val="left"/>
      <w:pPr>
        <w:ind w:left="720" w:hanging="360"/>
      </w:pPr>
      <w:rPr>
        <w:rFonts w:ascii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F072B46"/>
    <w:multiLevelType w:val="hybridMultilevel"/>
    <w:tmpl w:val="A4DACF3C"/>
    <w:lvl w:ilvl="0" w:tplc="E74E53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AEA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A4C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B8A4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02AB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422F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2C19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48F7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0630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5BA23E8"/>
    <w:multiLevelType w:val="multilevel"/>
    <w:tmpl w:val="828A6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47D05"/>
    <w:multiLevelType w:val="hybridMultilevel"/>
    <w:tmpl w:val="006EE5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99617640">
    <w:abstractNumId w:val="11"/>
  </w:num>
  <w:num w:numId="2" w16cid:durableId="1350369455">
    <w:abstractNumId w:val="14"/>
  </w:num>
  <w:num w:numId="3" w16cid:durableId="845753519">
    <w:abstractNumId w:val="17"/>
  </w:num>
  <w:num w:numId="4" w16cid:durableId="843519890">
    <w:abstractNumId w:val="13"/>
  </w:num>
  <w:num w:numId="5" w16cid:durableId="1085804681">
    <w:abstractNumId w:val="30"/>
  </w:num>
  <w:num w:numId="6" w16cid:durableId="1705598435">
    <w:abstractNumId w:val="27"/>
  </w:num>
  <w:num w:numId="7" w16cid:durableId="1010910202">
    <w:abstractNumId w:val="29"/>
  </w:num>
  <w:num w:numId="8" w16cid:durableId="1529180933">
    <w:abstractNumId w:val="20"/>
  </w:num>
  <w:num w:numId="9" w16cid:durableId="30541301">
    <w:abstractNumId w:val="24"/>
  </w:num>
  <w:num w:numId="10" w16cid:durableId="1009522990">
    <w:abstractNumId w:val="25"/>
  </w:num>
  <w:num w:numId="11" w16cid:durableId="6562343">
    <w:abstractNumId w:val="15"/>
  </w:num>
  <w:num w:numId="12" w16cid:durableId="1133522679">
    <w:abstractNumId w:val="19"/>
  </w:num>
  <w:num w:numId="13" w16cid:durableId="1497308870">
    <w:abstractNumId w:val="0"/>
  </w:num>
  <w:num w:numId="14" w16cid:durableId="1608585596">
    <w:abstractNumId w:val="1"/>
  </w:num>
  <w:num w:numId="15" w16cid:durableId="240678892">
    <w:abstractNumId w:val="2"/>
  </w:num>
  <w:num w:numId="16" w16cid:durableId="1894153059">
    <w:abstractNumId w:val="3"/>
  </w:num>
  <w:num w:numId="17" w16cid:durableId="49111919">
    <w:abstractNumId w:val="8"/>
  </w:num>
  <w:num w:numId="18" w16cid:durableId="705255120">
    <w:abstractNumId w:val="4"/>
  </w:num>
  <w:num w:numId="19" w16cid:durableId="893665225">
    <w:abstractNumId w:val="5"/>
  </w:num>
  <w:num w:numId="20" w16cid:durableId="1632128535">
    <w:abstractNumId w:val="6"/>
  </w:num>
  <w:num w:numId="21" w16cid:durableId="1185678382">
    <w:abstractNumId w:val="7"/>
  </w:num>
  <w:num w:numId="22" w16cid:durableId="569465907">
    <w:abstractNumId w:val="9"/>
  </w:num>
  <w:num w:numId="23" w16cid:durableId="39324736">
    <w:abstractNumId w:val="28"/>
  </w:num>
  <w:num w:numId="24" w16cid:durableId="832448246">
    <w:abstractNumId w:val="22"/>
  </w:num>
  <w:num w:numId="25" w16cid:durableId="1867479684">
    <w:abstractNumId w:val="26"/>
  </w:num>
  <w:num w:numId="26" w16cid:durableId="1637224136">
    <w:abstractNumId w:val="21"/>
  </w:num>
  <w:num w:numId="27" w16cid:durableId="936793096">
    <w:abstractNumId w:val="10"/>
  </w:num>
  <w:num w:numId="28" w16cid:durableId="2065133765">
    <w:abstractNumId w:val="31"/>
  </w:num>
  <w:num w:numId="29" w16cid:durableId="267667155">
    <w:abstractNumId w:val="12"/>
  </w:num>
  <w:num w:numId="30" w16cid:durableId="1483035720">
    <w:abstractNumId w:val="16"/>
  </w:num>
  <w:num w:numId="31" w16cid:durableId="635766159">
    <w:abstractNumId w:val="23"/>
  </w:num>
  <w:num w:numId="32" w16cid:durableId="174202579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74"/>
    <w:rsid w:val="000068FF"/>
    <w:rsid w:val="00011B86"/>
    <w:rsid w:val="000157E1"/>
    <w:rsid w:val="00016582"/>
    <w:rsid w:val="00016CF5"/>
    <w:rsid w:val="000202B4"/>
    <w:rsid w:val="000203DB"/>
    <w:rsid w:val="0002157B"/>
    <w:rsid w:val="00021B27"/>
    <w:rsid w:val="00050F47"/>
    <w:rsid w:val="00054492"/>
    <w:rsid w:val="000558C1"/>
    <w:rsid w:val="00055DF5"/>
    <w:rsid w:val="000577CC"/>
    <w:rsid w:val="000628F3"/>
    <w:rsid w:val="00065DCA"/>
    <w:rsid w:val="00071036"/>
    <w:rsid w:val="0008630F"/>
    <w:rsid w:val="000909EE"/>
    <w:rsid w:val="00090D20"/>
    <w:rsid w:val="00097E56"/>
    <w:rsid w:val="000B1176"/>
    <w:rsid w:val="000B2C9B"/>
    <w:rsid w:val="000B3D77"/>
    <w:rsid w:val="000C2156"/>
    <w:rsid w:val="000C6F11"/>
    <w:rsid w:val="000D3FD2"/>
    <w:rsid w:val="000D7EBA"/>
    <w:rsid w:val="000E0D14"/>
    <w:rsid w:val="000E3CCF"/>
    <w:rsid w:val="000F0DAB"/>
    <w:rsid w:val="000F3447"/>
    <w:rsid w:val="000F5401"/>
    <w:rsid w:val="000F771A"/>
    <w:rsid w:val="00106244"/>
    <w:rsid w:val="00107654"/>
    <w:rsid w:val="001123AA"/>
    <w:rsid w:val="0011399C"/>
    <w:rsid w:val="00123045"/>
    <w:rsid w:val="00127DF4"/>
    <w:rsid w:val="001325DB"/>
    <w:rsid w:val="00145A87"/>
    <w:rsid w:val="00147D6E"/>
    <w:rsid w:val="00152DC5"/>
    <w:rsid w:val="0015675F"/>
    <w:rsid w:val="0016137C"/>
    <w:rsid w:val="00172FDA"/>
    <w:rsid w:val="00173DAF"/>
    <w:rsid w:val="001907F0"/>
    <w:rsid w:val="00191733"/>
    <w:rsid w:val="00194E2E"/>
    <w:rsid w:val="001A35B9"/>
    <w:rsid w:val="001A51D4"/>
    <w:rsid w:val="001A52C2"/>
    <w:rsid w:val="001B1774"/>
    <w:rsid w:val="001B28BB"/>
    <w:rsid w:val="001D6432"/>
    <w:rsid w:val="001E1EF1"/>
    <w:rsid w:val="001E31AA"/>
    <w:rsid w:val="001F6B13"/>
    <w:rsid w:val="00210F38"/>
    <w:rsid w:val="002117B6"/>
    <w:rsid w:val="00216628"/>
    <w:rsid w:val="00225453"/>
    <w:rsid w:val="00237A0D"/>
    <w:rsid w:val="00253A9B"/>
    <w:rsid w:val="002674B1"/>
    <w:rsid w:val="00277B0C"/>
    <w:rsid w:val="00287DED"/>
    <w:rsid w:val="002939D0"/>
    <w:rsid w:val="002A266B"/>
    <w:rsid w:val="002A5A7B"/>
    <w:rsid w:val="002A60BB"/>
    <w:rsid w:val="002B3104"/>
    <w:rsid w:val="002C5A74"/>
    <w:rsid w:val="002D1485"/>
    <w:rsid w:val="002E27FD"/>
    <w:rsid w:val="002E3A7C"/>
    <w:rsid w:val="002E3DB8"/>
    <w:rsid w:val="002F40AD"/>
    <w:rsid w:val="002F5ACE"/>
    <w:rsid w:val="00300F99"/>
    <w:rsid w:val="00306B9C"/>
    <w:rsid w:val="00313259"/>
    <w:rsid w:val="0031362B"/>
    <w:rsid w:val="00313F7E"/>
    <w:rsid w:val="003140A9"/>
    <w:rsid w:val="00334A61"/>
    <w:rsid w:val="00340788"/>
    <w:rsid w:val="00350679"/>
    <w:rsid w:val="00351DD3"/>
    <w:rsid w:val="0035374D"/>
    <w:rsid w:val="00354338"/>
    <w:rsid w:val="00355846"/>
    <w:rsid w:val="003657F3"/>
    <w:rsid w:val="00383109"/>
    <w:rsid w:val="0038444A"/>
    <w:rsid w:val="003924AC"/>
    <w:rsid w:val="003A0BE1"/>
    <w:rsid w:val="003B404F"/>
    <w:rsid w:val="003C5FF5"/>
    <w:rsid w:val="003D3529"/>
    <w:rsid w:val="003D3846"/>
    <w:rsid w:val="003D573D"/>
    <w:rsid w:val="003E3025"/>
    <w:rsid w:val="003F0498"/>
    <w:rsid w:val="003F58E5"/>
    <w:rsid w:val="00411B63"/>
    <w:rsid w:val="004124FD"/>
    <w:rsid w:val="004228AE"/>
    <w:rsid w:val="0042797B"/>
    <w:rsid w:val="0043026E"/>
    <w:rsid w:val="0045101F"/>
    <w:rsid w:val="00472A14"/>
    <w:rsid w:val="004813B6"/>
    <w:rsid w:val="00483572"/>
    <w:rsid w:val="00490C41"/>
    <w:rsid w:val="00494641"/>
    <w:rsid w:val="00497206"/>
    <w:rsid w:val="004A2882"/>
    <w:rsid w:val="004B3085"/>
    <w:rsid w:val="004B6318"/>
    <w:rsid w:val="004B7FBA"/>
    <w:rsid w:val="004C48B9"/>
    <w:rsid w:val="004C7758"/>
    <w:rsid w:val="004E3495"/>
    <w:rsid w:val="004E3FA8"/>
    <w:rsid w:val="004E66A4"/>
    <w:rsid w:val="004F09E0"/>
    <w:rsid w:val="004F1CBE"/>
    <w:rsid w:val="004F2F61"/>
    <w:rsid w:val="00500AD3"/>
    <w:rsid w:val="00506268"/>
    <w:rsid w:val="0052111B"/>
    <w:rsid w:val="00532909"/>
    <w:rsid w:val="00532B35"/>
    <w:rsid w:val="0053642E"/>
    <w:rsid w:val="00542DFE"/>
    <w:rsid w:val="00543955"/>
    <w:rsid w:val="005443CD"/>
    <w:rsid w:val="00545036"/>
    <w:rsid w:val="00546503"/>
    <w:rsid w:val="00547075"/>
    <w:rsid w:val="00551DEE"/>
    <w:rsid w:val="0055531D"/>
    <w:rsid w:val="00563B79"/>
    <w:rsid w:val="0057010D"/>
    <w:rsid w:val="00570EDB"/>
    <w:rsid w:val="00593CCF"/>
    <w:rsid w:val="005A0F44"/>
    <w:rsid w:val="005A0F87"/>
    <w:rsid w:val="005A40AE"/>
    <w:rsid w:val="005B78D9"/>
    <w:rsid w:val="005C1B4E"/>
    <w:rsid w:val="005D12C3"/>
    <w:rsid w:val="005D491B"/>
    <w:rsid w:val="005D6926"/>
    <w:rsid w:val="005E3150"/>
    <w:rsid w:val="005E765A"/>
    <w:rsid w:val="0060125B"/>
    <w:rsid w:val="00621995"/>
    <w:rsid w:val="00640A30"/>
    <w:rsid w:val="00642254"/>
    <w:rsid w:val="00646C8C"/>
    <w:rsid w:val="0065118A"/>
    <w:rsid w:val="006575A9"/>
    <w:rsid w:val="00663C79"/>
    <w:rsid w:val="00666DF9"/>
    <w:rsid w:val="0066791B"/>
    <w:rsid w:val="006726F9"/>
    <w:rsid w:val="006736C6"/>
    <w:rsid w:val="0067661B"/>
    <w:rsid w:val="00684A4D"/>
    <w:rsid w:val="00693DF6"/>
    <w:rsid w:val="00694BBF"/>
    <w:rsid w:val="006A70F8"/>
    <w:rsid w:val="006B02CC"/>
    <w:rsid w:val="006B5679"/>
    <w:rsid w:val="006D0E16"/>
    <w:rsid w:val="006D708C"/>
    <w:rsid w:val="006E3E58"/>
    <w:rsid w:val="006E44AC"/>
    <w:rsid w:val="006F3B3E"/>
    <w:rsid w:val="006F7B95"/>
    <w:rsid w:val="00706B6E"/>
    <w:rsid w:val="0071087B"/>
    <w:rsid w:val="00712251"/>
    <w:rsid w:val="007128B4"/>
    <w:rsid w:val="00712AD2"/>
    <w:rsid w:val="00731FC5"/>
    <w:rsid w:val="00734D02"/>
    <w:rsid w:val="00745B36"/>
    <w:rsid w:val="0075028B"/>
    <w:rsid w:val="00754323"/>
    <w:rsid w:val="00757C7A"/>
    <w:rsid w:val="00767A41"/>
    <w:rsid w:val="00791684"/>
    <w:rsid w:val="007A352A"/>
    <w:rsid w:val="007A37AB"/>
    <w:rsid w:val="007A424E"/>
    <w:rsid w:val="007B043A"/>
    <w:rsid w:val="007C26A4"/>
    <w:rsid w:val="007C35E7"/>
    <w:rsid w:val="007C47A9"/>
    <w:rsid w:val="007D2EE2"/>
    <w:rsid w:val="007D6912"/>
    <w:rsid w:val="007E0AE2"/>
    <w:rsid w:val="007E0DFE"/>
    <w:rsid w:val="007E193F"/>
    <w:rsid w:val="007E23D5"/>
    <w:rsid w:val="007E35EC"/>
    <w:rsid w:val="00801CDD"/>
    <w:rsid w:val="008024C7"/>
    <w:rsid w:val="00802624"/>
    <w:rsid w:val="00825919"/>
    <w:rsid w:val="00831469"/>
    <w:rsid w:val="00833D23"/>
    <w:rsid w:val="00841486"/>
    <w:rsid w:val="00844F24"/>
    <w:rsid w:val="00867081"/>
    <w:rsid w:val="00871556"/>
    <w:rsid w:val="00880585"/>
    <w:rsid w:val="00887B8C"/>
    <w:rsid w:val="008D1575"/>
    <w:rsid w:val="008D3BC8"/>
    <w:rsid w:val="008D6AA3"/>
    <w:rsid w:val="008E2A09"/>
    <w:rsid w:val="008E3917"/>
    <w:rsid w:val="008F1B26"/>
    <w:rsid w:val="008F58E5"/>
    <w:rsid w:val="00901320"/>
    <w:rsid w:val="0090672B"/>
    <w:rsid w:val="00914972"/>
    <w:rsid w:val="00916F62"/>
    <w:rsid w:val="009172DD"/>
    <w:rsid w:val="00920887"/>
    <w:rsid w:val="009214B9"/>
    <w:rsid w:val="009345D2"/>
    <w:rsid w:val="00950B15"/>
    <w:rsid w:val="00963497"/>
    <w:rsid w:val="00963924"/>
    <w:rsid w:val="009714DF"/>
    <w:rsid w:val="0097761C"/>
    <w:rsid w:val="00982E04"/>
    <w:rsid w:val="0099158B"/>
    <w:rsid w:val="00993FA7"/>
    <w:rsid w:val="0099493F"/>
    <w:rsid w:val="009A1FFD"/>
    <w:rsid w:val="009C43A3"/>
    <w:rsid w:val="009D7DA1"/>
    <w:rsid w:val="009E0621"/>
    <w:rsid w:val="009E07B3"/>
    <w:rsid w:val="00A13DE6"/>
    <w:rsid w:val="00A21611"/>
    <w:rsid w:val="00A24073"/>
    <w:rsid w:val="00A27B85"/>
    <w:rsid w:val="00A27C34"/>
    <w:rsid w:val="00A31F69"/>
    <w:rsid w:val="00A600EC"/>
    <w:rsid w:val="00A62DF6"/>
    <w:rsid w:val="00A70469"/>
    <w:rsid w:val="00A710C6"/>
    <w:rsid w:val="00A848C4"/>
    <w:rsid w:val="00A85C21"/>
    <w:rsid w:val="00A86694"/>
    <w:rsid w:val="00A966C8"/>
    <w:rsid w:val="00AB5DC4"/>
    <w:rsid w:val="00AC0EE1"/>
    <w:rsid w:val="00AC31E1"/>
    <w:rsid w:val="00AE5A22"/>
    <w:rsid w:val="00AF2CDE"/>
    <w:rsid w:val="00B04467"/>
    <w:rsid w:val="00B04C6E"/>
    <w:rsid w:val="00B160BB"/>
    <w:rsid w:val="00B27526"/>
    <w:rsid w:val="00B33800"/>
    <w:rsid w:val="00B372C9"/>
    <w:rsid w:val="00B376F5"/>
    <w:rsid w:val="00B5374E"/>
    <w:rsid w:val="00B57D79"/>
    <w:rsid w:val="00B728F6"/>
    <w:rsid w:val="00B72FD8"/>
    <w:rsid w:val="00B75376"/>
    <w:rsid w:val="00B775D4"/>
    <w:rsid w:val="00B911BA"/>
    <w:rsid w:val="00B91D9A"/>
    <w:rsid w:val="00B91E86"/>
    <w:rsid w:val="00B9222E"/>
    <w:rsid w:val="00B953DF"/>
    <w:rsid w:val="00B97124"/>
    <w:rsid w:val="00B97746"/>
    <w:rsid w:val="00BA4CB4"/>
    <w:rsid w:val="00BB01CE"/>
    <w:rsid w:val="00BB1A14"/>
    <w:rsid w:val="00BB223D"/>
    <w:rsid w:val="00BB5AE1"/>
    <w:rsid w:val="00BB65F2"/>
    <w:rsid w:val="00BC51EE"/>
    <w:rsid w:val="00BC7B5B"/>
    <w:rsid w:val="00BD0CC4"/>
    <w:rsid w:val="00BD35CC"/>
    <w:rsid w:val="00BE64A5"/>
    <w:rsid w:val="00BE64C8"/>
    <w:rsid w:val="00BF1D56"/>
    <w:rsid w:val="00BF5BA0"/>
    <w:rsid w:val="00C1361A"/>
    <w:rsid w:val="00C13890"/>
    <w:rsid w:val="00C14FDF"/>
    <w:rsid w:val="00C21515"/>
    <w:rsid w:val="00C23CEB"/>
    <w:rsid w:val="00C256C7"/>
    <w:rsid w:val="00C27063"/>
    <w:rsid w:val="00C46F0D"/>
    <w:rsid w:val="00C54B3C"/>
    <w:rsid w:val="00C6234F"/>
    <w:rsid w:val="00C65237"/>
    <w:rsid w:val="00C720E0"/>
    <w:rsid w:val="00C726A7"/>
    <w:rsid w:val="00C84178"/>
    <w:rsid w:val="00C95326"/>
    <w:rsid w:val="00CA256D"/>
    <w:rsid w:val="00CA737A"/>
    <w:rsid w:val="00CB1AFD"/>
    <w:rsid w:val="00CC5546"/>
    <w:rsid w:val="00CD6FBA"/>
    <w:rsid w:val="00CE6983"/>
    <w:rsid w:val="00CF36A9"/>
    <w:rsid w:val="00D00053"/>
    <w:rsid w:val="00D11753"/>
    <w:rsid w:val="00D151E6"/>
    <w:rsid w:val="00D2074F"/>
    <w:rsid w:val="00D2537D"/>
    <w:rsid w:val="00D2582D"/>
    <w:rsid w:val="00D275B8"/>
    <w:rsid w:val="00D341E5"/>
    <w:rsid w:val="00D4239B"/>
    <w:rsid w:val="00D53DE8"/>
    <w:rsid w:val="00D6088C"/>
    <w:rsid w:val="00D8186D"/>
    <w:rsid w:val="00D87832"/>
    <w:rsid w:val="00D92D77"/>
    <w:rsid w:val="00D95C8F"/>
    <w:rsid w:val="00DB284F"/>
    <w:rsid w:val="00DC0C7F"/>
    <w:rsid w:val="00DC7524"/>
    <w:rsid w:val="00DD29A3"/>
    <w:rsid w:val="00DD5693"/>
    <w:rsid w:val="00DD5CE0"/>
    <w:rsid w:val="00DF1C4B"/>
    <w:rsid w:val="00E12810"/>
    <w:rsid w:val="00E14688"/>
    <w:rsid w:val="00E273EF"/>
    <w:rsid w:val="00E3003F"/>
    <w:rsid w:val="00E36C52"/>
    <w:rsid w:val="00E37B1B"/>
    <w:rsid w:val="00E426F0"/>
    <w:rsid w:val="00E52BFA"/>
    <w:rsid w:val="00E5312D"/>
    <w:rsid w:val="00E71ECA"/>
    <w:rsid w:val="00E82EDB"/>
    <w:rsid w:val="00E875AF"/>
    <w:rsid w:val="00EA3C52"/>
    <w:rsid w:val="00EA4474"/>
    <w:rsid w:val="00EA4A0A"/>
    <w:rsid w:val="00EB6148"/>
    <w:rsid w:val="00EB6877"/>
    <w:rsid w:val="00ED78E9"/>
    <w:rsid w:val="00EE0309"/>
    <w:rsid w:val="00EE2246"/>
    <w:rsid w:val="00EF207E"/>
    <w:rsid w:val="00F1414A"/>
    <w:rsid w:val="00F16EDE"/>
    <w:rsid w:val="00F25D13"/>
    <w:rsid w:val="00F26FDE"/>
    <w:rsid w:val="00F366DD"/>
    <w:rsid w:val="00F45F92"/>
    <w:rsid w:val="00F47F59"/>
    <w:rsid w:val="00F570A7"/>
    <w:rsid w:val="00F63D1B"/>
    <w:rsid w:val="00F671AE"/>
    <w:rsid w:val="00F7166A"/>
    <w:rsid w:val="00F740C5"/>
    <w:rsid w:val="00F75C99"/>
    <w:rsid w:val="00F83CCB"/>
    <w:rsid w:val="00F92E6D"/>
    <w:rsid w:val="00FA2AC5"/>
    <w:rsid w:val="00FA4554"/>
    <w:rsid w:val="00FA7DFF"/>
    <w:rsid w:val="00FB1FE0"/>
    <w:rsid w:val="00FB690B"/>
    <w:rsid w:val="00FC4A19"/>
    <w:rsid w:val="00FD07EB"/>
    <w:rsid w:val="00FD4DE8"/>
    <w:rsid w:val="00FD5AD8"/>
    <w:rsid w:val="00FD7F77"/>
    <w:rsid w:val="00FE03CE"/>
    <w:rsid w:val="00FE7414"/>
    <w:rsid w:val="00FF1506"/>
    <w:rsid w:val="00FF59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5AC0FD"/>
  <w14:defaultImageDpi w14:val="0"/>
  <w15:docId w15:val="{E70CFCC6-32A6-3A4D-8275-324AB2AE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3A7C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3A7C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3A7C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3A7C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E3A7C"/>
    <w:pPr>
      <w:keepNext/>
      <w:keepLines/>
      <w:spacing w:before="240" w:after="80"/>
      <w:outlineLvl w:val="3"/>
    </w:pPr>
    <w:rPr>
      <w:rFonts w:ascii="Arial" w:eastAsiaTheme="majorEastAsia" w:hAnsi="Arial" w:cstheme="majorBidi"/>
      <w:b/>
      <w:iCs/>
      <w:sz w:val="18"/>
    </w:rPr>
  </w:style>
  <w:style w:type="character" w:default="1" w:styleId="DefaultParagraphFont">
    <w:name w:val="Default Paragraph Font"/>
    <w:uiPriority w:val="1"/>
    <w:semiHidden/>
    <w:unhideWhenUsed/>
    <w:rsid w:val="002E3A7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E3A7C"/>
  </w:style>
  <w:style w:type="paragraph" w:styleId="Header">
    <w:name w:val="header"/>
    <w:basedOn w:val="Normal"/>
    <w:link w:val="HeaderChar"/>
    <w:uiPriority w:val="99"/>
    <w:unhideWhenUsed/>
    <w:qFormat/>
    <w:rsid w:val="002E3A7C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E3A7C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E3A7C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E3A7C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3A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E3A7C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2E3A7C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2E3A7C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2E3A7C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qFormat/>
    <w:rsid w:val="00351DD3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2E3A7C"/>
    <w:pPr>
      <w:widowControl w:val="0"/>
      <w:autoSpaceDE w:val="0"/>
      <w:autoSpaceDN w:val="0"/>
      <w:adjustRightInd w:val="0"/>
      <w:spacing w:before="80" w:after="80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BodyNotes">
    <w:name w:val="Body Notes"/>
    <w:basedOn w:val="Normal"/>
    <w:uiPriority w:val="99"/>
    <w:qFormat/>
    <w:rsid w:val="002E3A7C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E3A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E3A7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E3A7C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3A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3A7C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2E3A7C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2E3A7C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2E3A7C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2E3A7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E3A7C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2E3A7C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2E3A7C"/>
    <w:rPr>
      <w:rFonts w:ascii="Arial" w:hAnsi="Arial" w:cs="Arial"/>
      <w:b/>
      <w:bCs/>
      <w:sz w:val="24"/>
      <w:szCs w:val="24"/>
      <w:lang w:eastAsia="en-US"/>
    </w:rPr>
  </w:style>
  <w:style w:type="paragraph" w:customStyle="1" w:styleId="Signoff">
    <w:name w:val="Signoff"/>
    <w:basedOn w:val="Normal"/>
    <w:qFormat/>
    <w:rsid w:val="002E3A7C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2E3A7C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paragraph" w:customStyle="1" w:styleId="BodyIndent1">
    <w:name w:val="Body Indent 1"/>
    <w:basedOn w:val="BodyCopy"/>
    <w:qFormat/>
    <w:rsid w:val="00351DD3"/>
    <w:pPr>
      <w:ind w:left="144"/>
    </w:pPr>
  </w:style>
  <w:style w:type="paragraph" w:customStyle="1" w:styleId="S-O-P">
    <w:name w:val="S-O-P"/>
    <w:basedOn w:val="FABodyCopy"/>
    <w:next w:val="FABodyCopy"/>
    <w:qFormat/>
    <w:rsid w:val="002E3A7C"/>
    <w:pPr>
      <w:jc w:val="center"/>
    </w:pPr>
  </w:style>
  <w:style w:type="paragraph" w:customStyle="1" w:styleId="TableSubhead">
    <w:name w:val="Table Subhead"/>
    <w:basedOn w:val="Normal"/>
    <w:qFormat/>
    <w:rsid w:val="002E3A7C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2E3A7C"/>
    <w:rPr>
      <w:rFonts w:ascii="Arial" w:eastAsiaTheme="majorEastAsia" w:hAnsi="Arial" w:cstheme="majorBidi"/>
      <w:b/>
      <w:iCs/>
      <w:sz w:val="18"/>
      <w:lang w:eastAsia="en-US"/>
    </w:rPr>
  </w:style>
  <w:style w:type="table" w:styleId="PlainTable1">
    <w:name w:val="Plain Table 1"/>
    <w:basedOn w:val="TableNormal"/>
    <w:uiPriority w:val="99"/>
    <w:rsid w:val="002E3A7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2E3A7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2E3A7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2E3A7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99"/>
    <w:rsid w:val="002E3A7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99"/>
    <w:rsid w:val="002E3A7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ATABLESTYLE">
    <w:name w:val="FA TABLE STYLE"/>
    <w:basedOn w:val="TableNormal"/>
    <w:uiPriority w:val="99"/>
    <w:rsid w:val="002E3A7C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  <w:style w:type="paragraph" w:customStyle="1" w:styleId="EmbargoLine">
    <w:name w:val="Embargo Line"/>
    <w:basedOn w:val="Normal"/>
    <w:autoRedefine/>
    <w:qFormat/>
    <w:rsid w:val="002E3A7C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FABodyCopy">
    <w:name w:val="FA Body Copy"/>
    <w:basedOn w:val="Normal"/>
    <w:qFormat/>
    <w:rsid w:val="002E3A7C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FABodyIndent1">
    <w:name w:val="FA Body Indent 1"/>
    <w:basedOn w:val="FABodyCopy"/>
    <w:qFormat/>
    <w:rsid w:val="002E3A7C"/>
    <w:pPr>
      <w:ind w:left="144"/>
    </w:pPr>
  </w:style>
  <w:style w:type="paragraph" w:styleId="ListParagraph">
    <w:name w:val="List Paragraph"/>
    <w:basedOn w:val="Normal"/>
    <w:uiPriority w:val="34"/>
    <w:qFormat/>
    <w:rsid w:val="00E875AF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paragraph" w:styleId="NoSpacing">
    <w:name w:val="No Spacing"/>
    <w:uiPriority w:val="99"/>
    <w:qFormat/>
    <w:rsid w:val="00E875AF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E875AF"/>
    <w:pPr>
      <w:spacing w:after="80" w:line="320" w:lineRule="atLeast"/>
      <w:ind w:left="1080" w:right="547" w:hanging="360"/>
    </w:pPr>
    <w:rPr>
      <w:rFonts w:ascii="Arial" w:hAnsi="Arial"/>
      <w:b/>
      <w:sz w:val="22"/>
      <w:szCs w:val="22"/>
    </w:rPr>
  </w:style>
  <w:style w:type="paragraph" w:customStyle="1" w:styleId="Subhead">
    <w:name w:val="Subhead"/>
    <w:basedOn w:val="Normal"/>
    <w:qFormat/>
    <w:rsid w:val="00E875AF"/>
    <w:pPr>
      <w:spacing w:line="320" w:lineRule="atLeast"/>
    </w:pPr>
    <w:rPr>
      <w:rFonts w:ascii="Arial" w:hAnsi="Arial" w:cs="Arial"/>
      <w:b/>
      <w:sz w:val="22"/>
      <w:szCs w:val="22"/>
    </w:rPr>
  </w:style>
  <w:style w:type="paragraph" w:customStyle="1" w:styleId="Body1">
    <w:name w:val="_Body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E875AF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uiPriority w:val="99"/>
    <w:rsid w:val="00E875AF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E875AF"/>
    <w:rPr>
      <w:vertAlign w:val="superscript"/>
    </w:rPr>
  </w:style>
  <w:style w:type="paragraph" w:customStyle="1" w:styleId="font5">
    <w:name w:val="font5"/>
    <w:basedOn w:val="Normal"/>
    <w:uiPriority w:val="99"/>
    <w:rsid w:val="00E875AF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Endmark">
    <w:name w:val="End mark"/>
    <w:basedOn w:val="Normal"/>
    <w:uiPriority w:val="99"/>
    <w:rsid w:val="00E875AF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hAnsi="MinionPro-Bold" w:cs="MinionPro-Bold"/>
      <w:b/>
      <w:bCs/>
      <w:color w:val="F21717"/>
      <w:spacing w:val="55"/>
      <w:sz w:val="20"/>
      <w:lang w:eastAsia="ja-JP"/>
    </w:rPr>
  </w:style>
  <w:style w:type="character" w:styleId="Strong">
    <w:name w:val="Strong"/>
    <w:basedOn w:val="DefaultParagraphFont"/>
    <w:uiPriority w:val="22"/>
    <w:qFormat/>
    <w:rsid w:val="00E875AF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E875AF"/>
  </w:style>
  <w:style w:type="character" w:styleId="Emphasis">
    <w:name w:val="Emphasis"/>
    <w:basedOn w:val="DefaultParagraphFont"/>
    <w:uiPriority w:val="20"/>
    <w:qFormat/>
    <w:rsid w:val="00E875A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E875AF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875AF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4BodyCopy">
    <w:name w:val="4 Body Copy"/>
    <w:basedOn w:val="Normal"/>
    <w:qFormat/>
    <w:rsid w:val="00E875AF"/>
    <w:pPr>
      <w:spacing w:before="160" w:after="240" w:line="30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Text1">
    <w:name w:val="_Text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notes">
    <w:name w:val="notes"/>
    <w:basedOn w:val="Normal"/>
    <w:uiPriority w:val="99"/>
    <w:rsid w:val="00E875AF"/>
    <w:pPr>
      <w:widowControl w:val="0"/>
      <w:autoSpaceDE w:val="0"/>
      <w:autoSpaceDN w:val="0"/>
      <w:adjustRightInd w:val="0"/>
      <w:spacing w:after="110" w:line="200" w:lineRule="atLeast"/>
      <w:textAlignment w:val="top"/>
    </w:pPr>
    <w:rPr>
      <w:rFonts w:ascii="Arial" w:hAnsi="Arial" w:cs="Arial"/>
      <w:color w:val="000000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52DC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52DC5"/>
    <w:pPr>
      <w:spacing w:before="100" w:beforeAutospacing="1" w:after="100" w:afterAutospacing="1"/>
    </w:pPr>
    <w:rPr>
      <w:rFonts w:ascii="Times New Roman" w:eastAsiaTheme="minorHAnsi" w:hAnsi="Times New Roman" w:cstheme="minorBidi"/>
      <w:szCs w:val="24"/>
    </w:rPr>
  </w:style>
  <w:style w:type="paragraph" w:customStyle="1" w:styleId="2Bullets">
    <w:name w:val="2 Bullets"/>
    <w:basedOn w:val="ListParagraph"/>
    <w:qFormat/>
    <w:rsid w:val="00152DC5"/>
    <w:pPr>
      <w:numPr>
        <w:numId w:val="24"/>
      </w:numPr>
      <w:tabs>
        <w:tab w:val="num" w:pos="360"/>
      </w:tabs>
      <w:spacing w:before="160" w:after="160" w:line="300" w:lineRule="atLeast"/>
      <w:ind w:firstLine="0"/>
      <w:contextualSpacing w:val="0"/>
    </w:pPr>
    <w:rPr>
      <w:rFonts w:ascii="Arial" w:eastAsiaTheme="minorHAnsi" w:hAnsi="Arial" w:cs="Arial"/>
      <w:sz w:val="24"/>
      <w:szCs w:val="24"/>
    </w:rPr>
  </w:style>
  <w:style w:type="character" w:customStyle="1" w:styleId="bubble-number">
    <w:name w:val="bubble-number"/>
    <w:basedOn w:val="DefaultParagraphFont"/>
    <w:rsid w:val="00152DC5"/>
  </w:style>
  <w:style w:type="character" w:customStyle="1" w:styleId="gcss-sr-only">
    <w:name w:val="gcss-sr-only"/>
    <w:basedOn w:val="DefaultParagraphFont"/>
    <w:rsid w:val="00152DC5"/>
  </w:style>
  <w:style w:type="paragraph" w:styleId="FootnoteText">
    <w:name w:val="footnote text"/>
    <w:basedOn w:val="Normal"/>
    <w:link w:val="FootnoteTextChar"/>
    <w:uiPriority w:val="99"/>
    <w:semiHidden/>
    <w:unhideWhenUsed/>
    <w:rsid w:val="00152DC5"/>
    <w:rPr>
      <w:rFonts w:asciiTheme="minorHAnsi" w:eastAsiaTheme="minorHAnsi" w:hAnsiTheme="minorHAnsi" w:cstheme="minorBidi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2DC5"/>
    <w:rPr>
      <w:rFonts w:eastAsiaTheme="minorHAnsi" w:cstheme="minorBidi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52D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Feature_Availabilit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Feature_Availability.dotx</Template>
  <TotalTime>71</TotalTime>
  <Pages>11</Pages>
  <Words>1987</Words>
  <Characters>11328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13289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Feature Availability</dc:subject>
  <dc:creator>Microsoft Office User</dc:creator>
  <cp:keywords/>
  <dc:description/>
  <cp:lastModifiedBy>Microsoft Office User</cp:lastModifiedBy>
  <cp:revision>19</cp:revision>
  <cp:lastPrinted>2018-12-31T16:38:00Z</cp:lastPrinted>
  <dcterms:created xsi:type="dcterms:W3CDTF">2022-05-18T14:18:00Z</dcterms:created>
  <dcterms:modified xsi:type="dcterms:W3CDTF">2023-01-06T15:38:00Z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