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B7DF42" w14:textId="77777777" w:rsidR="002E7D29" w:rsidRDefault="002E7D29" w:rsidP="006F7B95">
      <w:pPr>
        <w:pStyle w:val="Heading1"/>
        <w:rPr>
          <w:color w:val="000000" w:themeColor="text1"/>
        </w:rPr>
      </w:pPr>
    </w:p>
    <w:p w14:paraId="67E589C8" w14:textId="58A6AFEC" w:rsidR="00C13890" w:rsidRPr="00B63A3A" w:rsidRDefault="00C13890" w:rsidP="006F7B95">
      <w:pPr>
        <w:pStyle w:val="Heading1"/>
        <w:rPr>
          <w:color w:val="000000" w:themeColor="text1"/>
        </w:rPr>
      </w:pPr>
      <w:r w:rsidRPr="00B63A3A">
        <w:rPr>
          <w:color w:val="000000" w:themeColor="text1"/>
        </w:rPr>
        <w:t>20</w:t>
      </w:r>
      <w:r w:rsidR="00A85C21" w:rsidRPr="00B63A3A">
        <w:rPr>
          <w:color w:val="000000" w:themeColor="text1"/>
        </w:rPr>
        <w:t>2</w:t>
      </w:r>
      <w:r w:rsidR="00B953DF" w:rsidRPr="00B63A3A">
        <w:rPr>
          <w:color w:val="000000" w:themeColor="text1"/>
        </w:rPr>
        <w:t>3</w:t>
      </w:r>
      <w:r w:rsidR="00712251" w:rsidRPr="00B63A3A">
        <w:rPr>
          <w:color w:val="000000" w:themeColor="text1"/>
        </w:rPr>
        <w:t xml:space="preserve"> </w:t>
      </w:r>
      <w:r w:rsidR="00C1361A" w:rsidRPr="00B63A3A">
        <w:rPr>
          <w:color w:val="000000" w:themeColor="text1"/>
        </w:rPr>
        <w:t>Wagoneer / Grand Wagoneer</w:t>
      </w:r>
    </w:p>
    <w:p w14:paraId="6BE3AE1F" w14:textId="77777777" w:rsidR="00216628" w:rsidRPr="00B63A3A" w:rsidRDefault="00C6234F" w:rsidP="000F771A">
      <w:pPr>
        <w:pStyle w:val="Heading2"/>
        <w:rPr>
          <w:color w:val="000000" w:themeColor="text1"/>
        </w:rPr>
      </w:pPr>
      <w:r w:rsidRPr="00B63A3A">
        <w:rPr>
          <w:color w:val="000000" w:themeColor="text1"/>
        </w:rPr>
        <w:t>FEATURE AVAILABILITY</w:t>
      </w:r>
    </w:p>
    <w:p w14:paraId="189BCDC1" w14:textId="7D97AF22" w:rsidR="00C6234F" w:rsidRPr="00B63A3A" w:rsidRDefault="00C6234F" w:rsidP="00C6234F">
      <w:pPr>
        <w:pStyle w:val="BodyNotes"/>
        <w:rPr>
          <w:color w:val="000000" w:themeColor="text1"/>
        </w:rPr>
      </w:pPr>
      <w:r w:rsidRPr="00B63A3A">
        <w:rPr>
          <w:color w:val="000000" w:themeColor="text1"/>
        </w:rPr>
        <w:t>S = Standard. O = Optional. P = Part of package.</w:t>
      </w:r>
      <w:r w:rsidR="0015675F" w:rsidRPr="00B63A3A">
        <w:rPr>
          <w:color w:val="000000" w:themeColor="text1"/>
        </w:rPr>
        <w:t xml:space="preserve"> NA = Not available.</w:t>
      </w:r>
      <w:r w:rsidRPr="00B63A3A">
        <w:rPr>
          <w:color w:val="000000" w:themeColor="text1"/>
        </w:rPr>
        <w:t xml:space="preserve"> </w:t>
      </w:r>
      <w:r w:rsidRPr="00B63A3A">
        <w:rPr>
          <w:color w:val="000000" w:themeColor="text1"/>
        </w:rPr>
        <w:br/>
        <w:t>Note: some features and/or applications may be late availability.</w:t>
      </w:r>
    </w:p>
    <w:p w14:paraId="3965297A" w14:textId="77777777" w:rsidR="009F52D2" w:rsidRPr="00B63A3A" w:rsidRDefault="009F52D2" w:rsidP="009F52D2">
      <w:pPr>
        <w:pStyle w:val="Heading3"/>
        <w:rPr>
          <w:color w:val="000000" w:themeColor="text1"/>
        </w:rPr>
      </w:pPr>
      <w:r w:rsidRPr="00B63A3A">
        <w:rPr>
          <w:color w:val="000000" w:themeColor="text1"/>
        </w:rPr>
        <w:t>ENGINE / TRANSMISSION</w:t>
      </w:r>
    </w:p>
    <w:tbl>
      <w:tblPr>
        <w:tblStyle w:val="FATABLESTYLE"/>
        <w:tblW w:w="5000" w:type="pct"/>
        <w:tblLayout w:type="fixed"/>
        <w:tblLook w:val="0020" w:firstRow="1" w:lastRow="0" w:firstColumn="0" w:lastColumn="0" w:noHBand="0" w:noVBand="0"/>
      </w:tblPr>
      <w:tblGrid>
        <w:gridCol w:w="2160"/>
        <w:gridCol w:w="1620"/>
        <w:gridCol w:w="1050"/>
        <w:gridCol w:w="1050"/>
        <w:gridCol w:w="1050"/>
        <w:gridCol w:w="1050"/>
        <w:gridCol w:w="1050"/>
        <w:gridCol w:w="1050"/>
      </w:tblGrid>
      <w:tr w:rsidR="00B63A3A" w:rsidRPr="00B63A3A" w14:paraId="4D3B0A20" w14:textId="77777777" w:rsidTr="00E17785">
        <w:trPr>
          <w:trHeight w:val="751"/>
        </w:trPr>
        <w:tc>
          <w:tcPr>
            <w:tcW w:w="2160" w:type="dxa"/>
          </w:tcPr>
          <w:p w14:paraId="78F4EDAE" w14:textId="77777777" w:rsidR="009F52D2" w:rsidRPr="00B63A3A" w:rsidRDefault="009F52D2" w:rsidP="009F52D2">
            <w:pPr>
              <w:pStyle w:val="TableSubhead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ENGINE</w:t>
            </w:r>
          </w:p>
        </w:tc>
        <w:tc>
          <w:tcPr>
            <w:tcW w:w="1620" w:type="dxa"/>
          </w:tcPr>
          <w:p w14:paraId="674F2D89" w14:textId="77777777" w:rsidR="009F52D2" w:rsidRPr="00B63A3A" w:rsidRDefault="009F52D2" w:rsidP="009F52D2">
            <w:pPr>
              <w:pStyle w:val="TableSubhead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TRANSMISSION</w:t>
            </w:r>
          </w:p>
        </w:tc>
        <w:tc>
          <w:tcPr>
            <w:tcW w:w="1050" w:type="dxa"/>
            <w:vAlign w:val="bottom"/>
          </w:tcPr>
          <w:p w14:paraId="6392CE63" w14:textId="77777777" w:rsidR="009F52D2" w:rsidRPr="00B63A3A" w:rsidRDefault="009F52D2" w:rsidP="00E17785">
            <w:pPr>
              <w:pStyle w:val="ModelSubhead"/>
              <w:rPr>
                <w:color w:val="000000" w:themeColor="text1"/>
                <w:sz w:val="14"/>
                <w:szCs w:val="14"/>
              </w:rPr>
            </w:pPr>
            <w:r w:rsidRPr="00B63A3A">
              <w:rPr>
                <w:color w:val="000000" w:themeColor="text1"/>
                <w:sz w:val="14"/>
                <w:szCs w:val="14"/>
              </w:rPr>
              <w:t>Wagoneer</w:t>
            </w:r>
          </w:p>
        </w:tc>
        <w:tc>
          <w:tcPr>
            <w:tcW w:w="1050" w:type="dxa"/>
            <w:vAlign w:val="bottom"/>
          </w:tcPr>
          <w:p w14:paraId="1204A234" w14:textId="77777777" w:rsidR="009F52D2" w:rsidRPr="00B63A3A" w:rsidRDefault="009F52D2" w:rsidP="00E17785">
            <w:pPr>
              <w:pStyle w:val="ModelSubhead"/>
              <w:rPr>
                <w:color w:val="000000" w:themeColor="text1"/>
                <w:sz w:val="14"/>
                <w:szCs w:val="14"/>
              </w:rPr>
            </w:pPr>
            <w:r w:rsidRPr="00B63A3A">
              <w:rPr>
                <w:color w:val="000000" w:themeColor="text1"/>
                <w:sz w:val="14"/>
                <w:szCs w:val="14"/>
              </w:rPr>
              <w:t>Wagoneer Series II</w:t>
            </w:r>
          </w:p>
        </w:tc>
        <w:tc>
          <w:tcPr>
            <w:tcW w:w="1050" w:type="dxa"/>
            <w:vAlign w:val="bottom"/>
          </w:tcPr>
          <w:p w14:paraId="56CF707E" w14:textId="77777777" w:rsidR="009F52D2" w:rsidRPr="00B63A3A" w:rsidRDefault="009F52D2" w:rsidP="00E17785">
            <w:pPr>
              <w:pStyle w:val="ModelSubhead"/>
              <w:rPr>
                <w:color w:val="000000" w:themeColor="text1"/>
                <w:sz w:val="14"/>
                <w:szCs w:val="14"/>
              </w:rPr>
            </w:pPr>
            <w:r w:rsidRPr="00B63A3A">
              <w:rPr>
                <w:color w:val="000000" w:themeColor="text1"/>
                <w:sz w:val="14"/>
                <w:szCs w:val="14"/>
              </w:rPr>
              <w:t>Wagoneer Series III</w:t>
            </w:r>
          </w:p>
        </w:tc>
        <w:tc>
          <w:tcPr>
            <w:tcW w:w="1050" w:type="dxa"/>
            <w:vAlign w:val="bottom"/>
          </w:tcPr>
          <w:p w14:paraId="6F1B762D" w14:textId="77777777" w:rsidR="009F52D2" w:rsidRPr="00B63A3A" w:rsidRDefault="009F52D2" w:rsidP="00E17785">
            <w:pPr>
              <w:pStyle w:val="ModelSubhead"/>
              <w:rPr>
                <w:color w:val="000000" w:themeColor="text1"/>
                <w:sz w:val="14"/>
                <w:szCs w:val="14"/>
              </w:rPr>
            </w:pPr>
            <w:r w:rsidRPr="00B63A3A">
              <w:rPr>
                <w:color w:val="000000" w:themeColor="text1"/>
                <w:sz w:val="14"/>
                <w:szCs w:val="14"/>
              </w:rPr>
              <w:t>Grand Wagoneer</w:t>
            </w:r>
          </w:p>
        </w:tc>
        <w:tc>
          <w:tcPr>
            <w:tcW w:w="1050" w:type="dxa"/>
            <w:vAlign w:val="bottom"/>
          </w:tcPr>
          <w:p w14:paraId="0B91857A" w14:textId="77777777" w:rsidR="009F52D2" w:rsidRPr="00B63A3A" w:rsidRDefault="009F52D2" w:rsidP="00E17785">
            <w:pPr>
              <w:pStyle w:val="ModelSubhead"/>
              <w:rPr>
                <w:color w:val="000000" w:themeColor="text1"/>
                <w:sz w:val="14"/>
                <w:szCs w:val="14"/>
              </w:rPr>
            </w:pPr>
            <w:r w:rsidRPr="00B63A3A">
              <w:rPr>
                <w:color w:val="000000" w:themeColor="text1"/>
                <w:sz w:val="14"/>
                <w:szCs w:val="14"/>
              </w:rPr>
              <w:t>Grand Wagoneer Series II</w:t>
            </w:r>
          </w:p>
        </w:tc>
        <w:tc>
          <w:tcPr>
            <w:tcW w:w="1050" w:type="dxa"/>
            <w:vAlign w:val="bottom"/>
          </w:tcPr>
          <w:p w14:paraId="68BA46CD" w14:textId="77777777" w:rsidR="009F52D2" w:rsidRPr="00B63A3A" w:rsidRDefault="009F52D2" w:rsidP="00E17785">
            <w:pPr>
              <w:pStyle w:val="ModelSubhead"/>
              <w:rPr>
                <w:color w:val="000000" w:themeColor="text1"/>
                <w:sz w:val="14"/>
                <w:szCs w:val="14"/>
              </w:rPr>
            </w:pPr>
            <w:r w:rsidRPr="00B63A3A">
              <w:rPr>
                <w:color w:val="000000" w:themeColor="text1"/>
                <w:sz w:val="14"/>
                <w:szCs w:val="14"/>
              </w:rPr>
              <w:t>Grand Wagoneer Series III</w:t>
            </w:r>
          </w:p>
        </w:tc>
      </w:tr>
      <w:tr w:rsidR="00B63A3A" w:rsidRPr="00B63A3A" w14:paraId="3D1BE74A" w14:textId="77777777" w:rsidTr="00716772">
        <w:trPr>
          <w:trHeight w:val="663"/>
        </w:trPr>
        <w:tc>
          <w:tcPr>
            <w:tcW w:w="2160" w:type="dxa"/>
          </w:tcPr>
          <w:p w14:paraId="6D005DCA" w14:textId="77777777" w:rsidR="009F52D2" w:rsidRPr="00B63A3A" w:rsidRDefault="009F52D2" w:rsidP="009F52D2">
            <w:pPr>
              <w:pStyle w:val="FABodyCopy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 xml:space="preserve">5.7-liter V-8 with </w:t>
            </w:r>
            <w:r w:rsidRPr="00B63A3A">
              <w:rPr>
                <w:color w:val="000000" w:themeColor="text1"/>
              </w:rPr>
              <w:br/>
              <w:t>eTorque 48-volt hybrid</w:t>
            </w:r>
          </w:p>
        </w:tc>
        <w:tc>
          <w:tcPr>
            <w:tcW w:w="1620" w:type="dxa"/>
          </w:tcPr>
          <w:p w14:paraId="421B0B5D" w14:textId="77777777" w:rsidR="009F52D2" w:rsidRPr="00B63A3A" w:rsidRDefault="009F52D2" w:rsidP="009F52D2">
            <w:pPr>
              <w:pStyle w:val="FABodyCopy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Eight-speed automatic</w:t>
            </w:r>
          </w:p>
        </w:tc>
        <w:tc>
          <w:tcPr>
            <w:tcW w:w="1050" w:type="dxa"/>
          </w:tcPr>
          <w:p w14:paraId="228FC7BA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00EDF55A" w14:textId="2F99ECFD" w:rsidR="009F52D2" w:rsidRPr="00B63A3A" w:rsidRDefault="00991075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43EA3BD0" w14:textId="18FF6453" w:rsidR="009F52D2" w:rsidRPr="00B63A3A" w:rsidRDefault="00991075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0C05644C" w14:textId="7C6138A7" w:rsidR="009F52D2" w:rsidRPr="00B63A3A" w:rsidRDefault="00991075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45E56C5C" w14:textId="4FF78C24" w:rsidR="009F52D2" w:rsidRPr="00B63A3A" w:rsidRDefault="00991075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0D7ADA78" w14:textId="28DF76F6" w:rsidR="009F52D2" w:rsidRPr="00B63A3A" w:rsidRDefault="00991075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B63A3A" w:rsidRPr="00B63A3A" w14:paraId="6493E2B8" w14:textId="77777777" w:rsidTr="00716772">
        <w:trPr>
          <w:trHeight w:val="675"/>
        </w:trPr>
        <w:tc>
          <w:tcPr>
            <w:tcW w:w="2160" w:type="dxa"/>
          </w:tcPr>
          <w:p w14:paraId="7284D679" w14:textId="77777777" w:rsidR="009F52D2" w:rsidRPr="00B63A3A" w:rsidRDefault="009F52D2" w:rsidP="009F52D2">
            <w:pPr>
              <w:pStyle w:val="FABodyCopy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 xml:space="preserve">6.4-liter V-8 with </w:t>
            </w:r>
            <w:r w:rsidRPr="00B63A3A">
              <w:rPr>
                <w:color w:val="000000" w:themeColor="text1"/>
              </w:rPr>
              <w:br/>
              <w:t>Fuel Saver Technology</w:t>
            </w:r>
          </w:p>
        </w:tc>
        <w:tc>
          <w:tcPr>
            <w:tcW w:w="1620" w:type="dxa"/>
          </w:tcPr>
          <w:p w14:paraId="6D24E2EE" w14:textId="77777777" w:rsidR="009F52D2" w:rsidRPr="00B63A3A" w:rsidRDefault="009F52D2" w:rsidP="009F52D2">
            <w:pPr>
              <w:pStyle w:val="FABodyCopy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 xml:space="preserve">Eight-speed automatic </w:t>
            </w:r>
          </w:p>
        </w:tc>
        <w:tc>
          <w:tcPr>
            <w:tcW w:w="1050" w:type="dxa"/>
          </w:tcPr>
          <w:p w14:paraId="3B22B1C8" w14:textId="78F9C2C2" w:rsidR="009F52D2" w:rsidRPr="00B63A3A" w:rsidRDefault="00991075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3D0B2018" w14:textId="568E5F9C" w:rsidR="009F52D2" w:rsidRPr="00B63A3A" w:rsidRDefault="00991075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6EDB1BC5" w14:textId="4BCB3103" w:rsidR="009F52D2" w:rsidRPr="00B63A3A" w:rsidRDefault="00991075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66C559B6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3C0F92C7" w14:textId="0568945B" w:rsidR="009F52D2" w:rsidRPr="00B63A3A" w:rsidRDefault="003E4E4F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O</w:t>
            </w:r>
            <w:r w:rsidRPr="003E4E4F">
              <w:rPr>
                <w:color w:val="000000" w:themeColor="text1"/>
                <w:vertAlign w:val="superscript"/>
              </w:rPr>
              <w:t>1</w:t>
            </w:r>
          </w:p>
        </w:tc>
        <w:tc>
          <w:tcPr>
            <w:tcW w:w="1050" w:type="dxa"/>
          </w:tcPr>
          <w:p w14:paraId="3C7EB934" w14:textId="1763C233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O</w:t>
            </w:r>
            <w:r w:rsidR="003E4E4F">
              <w:rPr>
                <w:color w:val="000000" w:themeColor="text1"/>
                <w:vertAlign w:val="superscript"/>
              </w:rPr>
              <w:t>2</w:t>
            </w:r>
          </w:p>
        </w:tc>
      </w:tr>
      <w:tr w:rsidR="00B63A3A" w:rsidRPr="00B63A3A" w14:paraId="21C97034" w14:textId="77777777" w:rsidTr="00716772">
        <w:trPr>
          <w:trHeight w:val="675"/>
        </w:trPr>
        <w:tc>
          <w:tcPr>
            <w:tcW w:w="2160" w:type="dxa"/>
          </w:tcPr>
          <w:p w14:paraId="186D9D17" w14:textId="6BF57FC6" w:rsidR="009F52D2" w:rsidRPr="00B63A3A" w:rsidRDefault="009F52D2" w:rsidP="009F52D2">
            <w:pPr>
              <w:pStyle w:val="FABodyCopy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 xml:space="preserve">3.0-liter </w:t>
            </w:r>
            <w:r w:rsidR="00042A9B">
              <w:rPr>
                <w:color w:val="000000" w:themeColor="text1"/>
              </w:rPr>
              <w:t>T</w:t>
            </w:r>
            <w:r w:rsidRPr="00B63A3A">
              <w:rPr>
                <w:color w:val="000000" w:themeColor="text1"/>
              </w:rPr>
              <w:t>win</w:t>
            </w:r>
            <w:r w:rsidR="00042A9B">
              <w:rPr>
                <w:color w:val="000000" w:themeColor="text1"/>
              </w:rPr>
              <w:t xml:space="preserve"> </w:t>
            </w:r>
            <w:r w:rsidR="00793B5A">
              <w:rPr>
                <w:color w:val="000000" w:themeColor="text1"/>
              </w:rPr>
              <w:t>T</w:t>
            </w:r>
            <w:r w:rsidRPr="00B63A3A">
              <w:rPr>
                <w:color w:val="000000" w:themeColor="text1"/>
              </w:rPr>
              <w:t xml:space="preserve">urbo I-6, </w:t>
            </w:r>
            <w:r w:rsidR="00793B5A">
              <w:rPr>
                <w:color w:val="000000" w:themeColor="text1"/>
              </w:rPr>
              <w:t>S</w:t>
            </w:r>
            <w:r w:rsidRPr="00B63A3A">
              <w:rPr>
                <w:color w:val="000000" w:themeColor="text1"/>
              </w:rPr>
              <w:t xml:space="preserve">tandard </w:t>
            </w:r>
            <w:r w:rsidR="00793B5A">
              <w:rPr>
                <w:color w:val="000000" w:themeColor="text1"/>
              </w:rPr>
              <w:t>O</w:t>
            </w:r>
            <w:r w:rsidRPr="00B63A3A">
              <w:rPr>
                <w:color w:val="000000" w:themeColor="text1"/>
              </w:rPr>
              <w:t>utput</w:t>
            </w:r>
          </w:p>
        </w:tc>
        <w:tc>
          <w:tcPr>
            <w:tcW w:w="1620" w:type="dxa"/>
          </w:tcPr>
          <w:p w14:paraId="40303294" w14:textId="77777777" w:rsidR="009F52D2" w:rsidRPr="00B63A3A" w:rsidRDefault="009F52D2" w:rsidP="009F52D2">
            <w:pPr>
              <w:pStyle w:val="FABodyCopy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Eight-speed automatic</w:t>
            </w:r>
          </w:p>
        </w:tc>
        <w:tc>
          <w:tcPr>
            <w:tcW w:w="1050" w:type="dxa"/>
          </w:tcPr>
          <w:p w14:paraId="14112C96" w14:textId="7AF588CC" w:rsidR="009F52D2" w:rsidRPr="00B63A3A" w:rsidRDefault="00991075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71E841A4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762B37E5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730C4E30" w14:textId="37C0584B" w:rsidR="009F52D2" w:rsidRPr="00B63A3A" w:rsidRDefault="00991075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3A208D56" w14:textId="7409BE3E" w:rsidR="009F52D2" w:rsidRPr="00B63A3A" w:rsidRDefault="00991075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0DDAE680" w14:textId="4BF3D1BD" w:rsidR="009F52D2" w:rsidRPr="00B63A3A" w:rsidRDefault="00991075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B63A3A" w:rsidRPr="00B63A3A" w14:paraId="397BFE35" w14:textId="77777777" w:rsidTr="001E3C70">
        <w:trPr>
          <w:trHeight w:val="663"/>
        </w:trPr>
        <w:tc>
          <w:tcPr>
            <w:tcW w:w="2160" w:type="dxa"/>
            <w:tcBorders>
              <w:bottom w:val="single" w:sz="6" w:space="0" w:color="BFBFBF" w:themeColor="background1" w:themeShade="BF"/>
            </w:tcBorders>
          </w:tcPr>
          <w:p w14:paraId="47E23B1B" w14:textId="7A6161FF" w:rsidR="009F52D2" w:rsidRPr="00B63A3A" w:rsidRDefault="009F52D2" w:rsidP="009F52D2">
            <w:pPr>
              <w:pStyle w:val="FABodyCopy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 xml:space="preserve">3.0-liter </w:t>
            </w:r>
            <w:r w:rsidR="00042A9B">
              <w:rPr>
                <w:color w:val="000000" w:themeColor="text1"/>
              </w:rPr>
              <w:t>T</w:t>
            </w:r>
            <w:r w:rsidR="00042A9B" w:rsidRPr="00B63A3A">
              <w:rPr>
                <w:color w:val="000000" w:themeColor="text1"/>
              </w:rPr>
              <w:t>win</w:t>
            </w:r>
            <w:r w:rsidR="00042A9B">
              <w:rPr>
                <w:color w:val="000000" w:themeColor="text1"/>
              </w:rPr>
              <w:t xml:space="preserve"> </w:t>
            </w:r>
            <w:r w:rsidR="00793B5A">
              <w:rPr>
                <w:color w:val="000000" w:themeColor="text1"/>
              </w:rPr>
              <w:t>T</w:t>
            </w:r>
            <w:r w:rsidR="00042A9B" w:rsidRPr="00B63A3A">
              <w:rPr>
                <w:color w:val="000000" w:themeColor="text1"/>
              </w:rPr>
              <w:t>urbo</w:t>
            </w:r>
            <w:r w:rsidRPr="00B63A3A">
              <w:rPr>
                <w:color w:val="000000" w:themeColor="text1"/>
              </w:rPr>
              <w:t xml:space="preserve"> I-6, </w:t>
            </w:r>
            <w:r w:rsidR="0014039B" w:rsidRPr="00B63A3A">
              <w:rPr>
                <w:color w:val="000000" w:themeColor="text1"/>
              </w:rPr>
              <w:br/>
            </w:r>
            <w:r w:rsidR="00793B5A">
              <w:rPr>
                <w:color w:val="000000" w:themeColor="text1"/>
              </w:rPr>
              <w:t>H</w:t>
            </w:r>
            <w:r w:rsidRPr="00B63A3A">
              <w:rPr>
                <w:color w:val="000000" w:themeColor="text1"/>
              </w:rPr>
              <w:t xml:space="preserve">igh </w:t>
            </w:r>
            <w:r w:rsidR="00793B5A">
              <w:rPr>
                <w:color w:val="000000" w:themeColor="text1"/>
              </w:rPr>
              <w:t>O</w:t>
            </w:r>
            <w:r w:rsidRPr="00B63A3A">
              <w:rPr>
                <w:color w:val="000000" w:themeColor="text1"/>
              </w:rPr>
              <w:t>utput</w:t>
            </w:r>
          </w:p>
        </w:tc>
        <w:tc>
          <w:tcPr>
            <w:tcW w:w="1620" w:type="dxa"/>
            <w:tcBorders>
              <w:bottom w:val="single" w:sz="6" w:space="0" w:color="BFBFBF" w:themeColor="background1" w:themeShade="BF"/>
            </w:tcBorders>
          </w:tcPr>
          <w:p w14:paraId="4D0247D6" w14:textId="77777777" w:rsidR="009F52D2" w:rsidRPr="00B63A3A" w:rsidRDefault="009F52D2" w:rsidP="009F52D2">
            <w:pPr>
              <w:pStyle w:val="FABodyCopy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 xml:space="preserve">Eight-speed automatic </w:t>
            </w:r>
          </w:p>
        </w:tc>
        <w:tc>
          <w:tcPr>
            <w:tcW w:w="1050" w:type="dxa"/>
            <w:tcBorders>
              <w:bottom w:val="single" w:sz="6" w:space="0" w:color="BFBFBF" w:themeColor="background1" w:themeShade="BF"/>
            </w:tcBorders>
          </w:tcPr>
          <w:p w14:paraId="6B8AAC17" w14:textId="29E8A332" w:rsidR="009F52D2" w:rsidRPr="00B63A3A" w:rsidRDefault="00991075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  <w:tcBorders>
              <w:bottom w:val="single" w:sz="6" w:space="0" w:color="BFBFBF" w:themeColor="background1" w:themeShade="BF"/>
            </w:tcBorders>
          </w:tcPr>
          <w:p w14:paraId="41F8D5E8" w14:textId="3BD34749" w:rsidR="009F52D2" w:rsidRPr="00B63A3A" w:rsidRDefault="00991075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  <w:tcBorders>
              <w:bottom w:val="single" w:sz="6" w:space="0" w:color="BFBFBF" w:themeColor="background1" w:themeShade="BF"/>
            </w:tcBorders>
          </w:tcPr>
          <w:p w14:paraId="02330053" w14:textId="674DE47F" w:rsidR="009F52D2" w:rsidRPr="00B63A3A" w:rsidRDefault="00991075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  <w:tcBorders>
              <w:bottom w:val="single" w:sz="6" w:space="0" w:color="BFBFBF" w:themeColor="background1" w:themeShade="BF"/>
            </w:tcBorders>
          </w:tcPr>
          <w:p w14:paraId="79A017DC" w14:textId="703DA937" w:rsidR="009F52D2" w:rsidRPr="00B63A3A" w:rsidRDefault="00991075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  <w:tcBorders>
              <w:bottom w:val="single" w:sz="6" w:space="0" w:color="BFBFBF" w:themeColor="background1" w:themeShade="BF"/>
            </w:tcBorders>
          </w:tcPr>
          <w:p w14:paraId="0DC05D78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  <w:tcBorders>
              <w:bottom w:val="single" w:sz="6" w:space="0" w:color="BFBFBF" w:themeColor="background1" w:themeShade="BF"/>
            </w:tcBorders>
          </w:tcPr>
          <w:p w14:paraId="27CE8974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  <w:tr w:rsidR="001E3C70" w:rsidRPr="001E3C70" w14:paraId="56A38D22" w14:textId="77777777" w:rsidTr="001E3C70">
        <w:trPr>
          <w:trHeight w:val="663"/>
        </w:trPr>
        <w:tc>
          <w:tcPr>
            <w:tcW w:w="10080" w:type="dxa"/>
            <w:gridSpan w:val="8"/>
            <w:tcBorders>
              <w:top w:val="single" w:sz="6" w:space="0" w:color="BFBFBF" w:themeColor="background1" w:themeShade="BF"/>
              <w:bottom w:val="nil"/>
            </w:tcBorders>
          </w:tcPr>
          <w:p w14:paraId="77BADC54" w14:textId="6C923631" w:rsidR="001E3C70" w:rsidRPr="001E3C70" w:rsidRDefault="001E3C70" w:rsidP="001E3C70">
            <w:pPr>
              <w:pStyle w:val="BodyNotes"/>
            </w:pPr>
            <w:r w:rsidRPr="001E3C70">
              <w:t>1 When equipped with Obsidian Package</w:t>
            </w:r>
            <w:r w:rsidRPr="001E3C70">
              <w:br/>
              <w:t>2 When equipped with Obsidian Package</w:t>
            </w:r>
          </w:p>
        </w:tc>
      </w:tr>
    </w:tbl>
    <w:p w14:paraId="64D413A3" w14:textId="77777777" w:rsidR="009F52D2" w:rsidRPr="00B63A3A" w:rsidRDefault="009F52D2" w:rsidP="00995E29">
      <w:pPr>
        <w:pStyle w:val="Heading3"/>
        <w:rPr>
          <w:color w:val="000000" w:themeColor="text1"/>
        </w:rPr>
      </w:pPr>
      <w:r w:rsidRPr="00B63A3A">
        <w:rPr>
          <w:color w:val="000000" w:themeColor="text1"/>
        </w:rPr>
        <w:t>MECHANICAL FEATURES / CAPABILITY</w:t>
      </w:r>
    </w:p>
    <w:tbl>
      <w:tblPr>
        <w:tblStyle w:val="FATABLESTYLE"/>
        <w:tblW w:w="5000" w:type="pct"/>
        <w:tblLayout w:type="fixed"/>
        <w:tblLook w:val="0020" w:firstRow="1" w:lastRow="0" w:firstColumn="0" w:lastColumn="0" w:noHBand="0" w:noVBand="0"/>
      </w:tblPr>
      <w:tblGrid>
        <w:gridCol w:w="3785"/>
        <w:gridCol w:w="1049"/>
        <w:gridCol w:w="1049"/>
        <w:gridCol w:w="1049"/>
        <w:gridCol w:w="1049"/>
        <w:gridCol w:w="1049"/>
        <w:gridCol w:w="1050"/>
      </w:tblGrid>
      <w:tr w:rsidR="00716772" w:rsidRPr="00B63A3A" w14:paraId="68C5F861" w14:textId="77777777" w:rsidTr="00E17785">
        <w:trPr>
          <w:tblHeader/>
        </w:trPr>
        <w:tc>
          <w:tcPr>
            <w:tcW w:w="3785" w:type="dxa"/>
          </w:tcPr>
          <w:p w14:paraId="370252FF" w14:textId="77777777" w:rsidR="00716772" w:rsidRPr="00B63A3A" w:rsidRDefault="00716772" w:rsidP="00716772">
            <w:pPr>
              <w:pStyle w:val="TableSubhead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MECHANICAL FEATURES / CAPABILITY</w:t>
            </w:r>
          </w:p>
        </w:tc>
        <w:tc>
          <w:tcPr>
            <w:tcW w:w="1049" w:type="dxa"/>
            <w:vAlign w:val="bottom"/>
          </w:tcPr>
          <w:p w14:paraId="6F36C0FF" w14:textId="62885744" w:rsidR="00716772" w:rsidRPr="00B63A3A" w:rsidRDefault="00716772" w:rsidP="00E17785">
            <w:pPr>
              <w:pStyle w:val="ModelSubhead"/>
              <w:rPr>
                <w:color w:val="000000" w:themeColor="text1"/>
                <w:sz w:val="14"/>
                <w:szCs w:val="14"/>
              </w:rPr>
            </w:pPr>
            <w:r w:rsidRPr="00B63A3A">
              <w:rPr>
                <w:color w:val="000000" w:themeColor="text1"/>
                <w:sz w:val="14"/>
                <w:szCs w:val="14"/>
              </w:rPr>
              <w:t>Wagoneer</w:t>
            </w:r>
          </w:p>
        </w:tc>
        <w:tc>
          <w:tcPr>
            <w:tcW w:w="1049" w:type="dxa"/>
            <w:vAlign w:val="bottom"/>
          </w:tcPr>
          <w:p w14:paraId="2296F7F7" w14:textId="500C4B96" w:rsidR="00716772" w:rsidRPr="00B63A3A" w:rsidRDefault="00716772" w:rsidP="00E17785">
            <w:pPr>
              <w:pStyle w:val="ModelSubhead"/>
              <w:rPr>
                <w:color w:val="000000" w:themeColor="text1"/>
                <w:sz w:val="14"/>
                <w:szCs w:val="14"/>
              </w:rPr>
            </w:pPr>
            <w:r w:rsidRPr="00B63A3A">
              <w:rPr>
                <w:color w:val="000000" w:themeColor="text1"/>
                <w:sz w:val="14"/>
                <w:szCs w:val="14"/>
              </w:rPr>
              <w:t>Wagoneer Series II</w:t>
            </w:r>
          </w:p>
        </w:tc>
        <w:tc>
          <w:tcPr>
            <w:tcW w:w="1049" w:type="dxa"/>
            <w:vAlign w:val="bottom"/>
          </w:tcPr>
          <w:p w14:paraId="14B385FE" w14:textId="1633A3A6" w:rsidR="00716772" w:rsidRPr="00B63A3A" w:rsidRDefault="00716772" w:rsidP="00E17785">
            <w:pPr>
              <w:pStyle w:val="ModelSubhead"/>
              <w:rPr>
                <w:color w:val="000000" w:themeColor="text1"/>
                <w:sz w:val="14"/>
                <w:szCs w:val="14"/>
              </w:rPr>
            </w:pPr>
            <w:r w:rsidRPr="00B63A3A">
              <w:rPr>
                <w:color w:val="000000" w:themeColor="text1"/>
                <w:sz w:val="14"/>
                <w:szCs w:val="14"/>
              </w:rPr>
              <w:t>Wagoneer Series III</w:t>
            </w:r>
          </w:p>
        </w:tc>
        <w:tc>
          <w:tcPr>
            <w:tcW w:w="1049" w:type="dxa"/>
            <w:vAlign w:val="bottom"/>
          </w:tcPr>
          <w:p w14:paraId="46280AC9" w14:textId="3A87752A" w:rsidR="00716772" w:rsidRPr="00B63A3A" w:rsidRDefault="00716772" w:rsidP="00E17785">
            <w:pPr>
              <w:pStyle w:val="ModelSubhead"/>
              <w:rPr>
                <w:color w:val="000000" w:themeColor="text1"/>
                <w:sz w:val="14"/>
                <w:szCs w:val="14"/>
              </w:rPr>
            </w:pPr>
            <w:r w:rsidRPr="00B63A3A">
              <w:rPr>
                <w:color w:val="000000" w:themeColor="text1"/>
                <w:sz w:val="14"/>
                <w:szCs w:val="14"/>
              </w:rPr>
              <w:t>Grand Wagoneer</w:t>
            </w:r>
          </w:p>
        </w:tc>
        <w:tc>
          <w:tcPr>
            <w:tcW w:w="1049" w:type="dxa"/>
            <w:vAlign w:val="bottom"/>
          </w:tcPr>
          <w:p w14:paraId="09328CA0" w14:textId="05CF4655" w:rsidR="00716772" w:rsidRPr="00B63A3A" w:rsidRDefault="00716772" w:rsidP="00E17785">
            <w:pPr>
              <w:pStyle w:val="ModelSubhead"/>
              <w:rPr>
                <w:color w:val="000000" w:themeColor="text1"/>
                <w:sz w:val="14"/>
                <w:szCs w:val="14"/>
              </w:rPr>
            </w:pPr>
            <w:r w:rsidRPr="00B63A3A">
              <w:rPr>
                <w:color w:val="000000" w:themeColor="text1"/>
                <w:sz w:val="14"/>
                <w:szCs w:val="14"/>
              </w:rPr>
              <w:t>Grand Wagoneer Series II</w:t>
            </w:r>
          </w:p>
        </w:tc>
        <w:tc>
          <w:tcPr>
            <w:tcW w:w="1050" w:type="dxa"/>
            <w:vAlign w:val="bottom"/>
          </w:tcPr>
          <w:p w14:paraId="7349942A" w14:textId="0995240C" w:rsidR="00716772" w:rsidRPr="00B63A3A" w:rsidRDefault="00716772" w:rsidP="00E17785">
            <w:pPr>
              <w:pStyle w:val="ModelSubhead"/>
              <w:rPr>
                <w:color w:val="000000" w:themeColor="text1"/>
                <w:sz w:val="14"/>
                <w:szCs w:val="14"/>
              </w:rPr>
            </w:pPr>
            <w:r w:rsidRPr="00B63A3A">
              <w:rPr>
                <w:color w:val="000000" w:themeColor="text1"/>
                <w:sz w:val="14"/>
                <w:szCs w:val="14"/>
              </w:rPr>
              <w:t>Grand Wagoneer Series III</w:t>
            </w:r>
          </w:p>
        </w:tc>
      </w:tr>
      <w:tr w:rsidR="00B63A3A" w:rsidRPr="00B63A3A" w14:paraId="1B981833" w14:textId="77777777" w:rsidTr="00716772">
        <w:tc>
          <w:tcPr>
            <w:tcW w:w="3785" w:type="dxa"/>
          </w:tcPr>
          <w:p w14:paraId="0DD69B73" w14:textId="77777777" w:rsidR="009F52D2" w:rsidRPr="00B63A3A" w:rsidRDefault="009F52D2" w:rsidP="00995E29">
            <w:pPr>
              <w:pStyle w:val="FABodyCopy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 xml:space="preserve">Exhaust System </w:t>
            </w:r>
          </w:p>
        </w:tc>
        <w:tc>
          <w:tcPr>
            <w:tcW w:w="1049" w:type="dxa"/>
          </w:tcPr>
          <w:p w14:paraId="7D164811" w14:textId="77777777" w:rsidR="009F52D2" w:rsidRPr="00B63A3A" w:rsidRDefault="009F52D2" w:rsidP="00995E29">
            <w:pPr>
              <w:pStyle w:val="FABodyCopy"/>
              <w:rPr>
                <w:color w:val="000000" w:themeColor="text1"/>
              </w:rPr>
            </w:pPr>
          </w:p>
        </w:tc>
        <w:tc>
          <w:tcPr>
            <w:tcW w:w="1049" w:type="dxa"/>
          </w:tcPr>
          <w:p w14:paraId="5AD7A458" w14:textId="77777777" w:rsidR="009F52D2" w:rsidRPr="00B63A3A" w:rsidRDefault="009F52D2" w:rsidP="00995E29">
            <w:pPr>
              <w:pStyle w:val="FABodyCopy"/>
              <w:rPr>
                <w:color w:val="000000" w:themeColor="text1"/>
              </w:rPr>
            </w:pPr>
          </w:p>
        </w:tc>
        <w:tc>
          <w:tcPr>
            <w:tcW w:w="1049" w:type="dxa"/>
          </w:tcPr>
          <w:p w14:paraId="1DC89AAA" w14:textId="77777777" w:rsidR="009F52D2" w:rsidRPr="00B63A3A" w:rsidRDefault="009F52D2" w:rsidP="00995E29">
            <w:pPr>
              <w:pStyle w:val="FABodyCopy"/>
              <w:rPr>
                <w:color w:val="000000" w:themeColor="text1"/>
              </w:rPr>
            </w:pPr>
          </w:p>
        </w:tc>
        <w:tc>
          <w:tcPr>
            <w:tcW w:w="1049" w:type="dxa"/>
          </w:tcPr>
          <w:p w14:paraId="33E2254E" w14:textId="77777777" w:rsidR="009F52D2" w:rsidRPr="00B63A3A" w:rsidRDefault="009F52D2" w:rsidP="00995E29">
            <w:pPr>
              <w:pStyle w:val="FABodyCopy"/>
              <w:rPr>
                <w:color w:val="000000" w:themeColor="text1"/>
              </w:rPr>
            </w:pPr>
          </w:p>
        </w:tc>
        <w:tc>
          <w:tcPr>
            <w:tcW w:w="1049" w:type="dxa"/>
          </w:tcPr>
          <w:p w14:paraId="05BDE7FF" w14:textId="77777777" w:rsidR="009F52D2" w:rsidRPr="00B63A3A" w:rsidRDefault="009F52D2" w:rsidP="00995E29">
            <w:pPr>
              <w:pStyle w:val="FABodyCopy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6179E020" w14:textId="77777777" w:rsidR="009F52D2" w:rsidRPr="00B63A3A" w:rsidRDefault="009F52D2" w:rsidP="00995E29">
            <w:pPr>
              <w:pStyle w:val="FABodyCopy"/>
              <w:rPr>
                <w:color w:val="000000" w:themeColor="text1"/>
              </w:rPr>
            </w:pPr>
          </w:p>
        </w:tc>
      </w:tr>
      <w:tr w:rsidR="00B63A3A" w:rsidRPr="00B63A3A" w14:paraId="2AA655ED" w14:textId="77777777" w:rsidTr="00716772">
        <w:tc>
          <w:tcPr>
            <w:tcW w:w="3785" w:type="dxa"/>
          </w:tcPr>
          <w:p w14:paraId="34E51792" w14:textId="77777777" w:rsidR="009F52D2" w:rsidRPr="00B63A3A" w:rsidRDefault="009F52D2" w:rsidP="0023056A">
            <w:pPr>
              <w:pStyle w:val="FABodyIndent1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 xml:space="preserve">Single rear </w:t>
            </w:r>
          </w:p>
        </w:tc>
        <w:tc>
          <w:tcPr>
            <w:tcW w:w="1049" w:type="dxa"/>
          </w:tcPr>
          <w:p w14:paraId="53C61AF9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49" w:type="dxa"/>
          </w:tcPr>
          <w:p w14:paraId="7205A19D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49" w:type="dxa"/>
          </w:tcPr>
          <w:p w14:paraId="5D15F819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49" w:type="dxa"/>
          </w:tcPr>
          <w:p w14:paraId="2EDBBEDC" w14:textId="53E0CE68" w:rsidR="009F52D2" w:rsidRPr="00B63A3A" w:rsidRDefault="00991075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49" w:type="dxa"/>
          </w:tcPr>
          <w:p w14:paraId="3F35C75A" w14:textId="34AFBDBC" w:rsidR="009F52D2" w:rsidRPr="00B63A3A" w:rsidRDefault="00991075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0D2DA1D6" w14:textId="2C59864E" w:rsidR="009F52D2" w:rsidRPr="00B63A3A" w:rsidRDefault="00991075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B63A3A" w:rsidRPr="00B63A3A" w14:paraId="5D61BE78" w14:textId="77777777" w:rsidTr="00716772">
        <w:tc>
          <w:tcPr>
            <w:tcW w:w="3785" w:type="dxa"/>
          </w:tcPr>
          <w:p w14:paraId="4A3B2E01" w14:textId="77777777" w:rsidR="009F52D2" w:rsidRPr="00B63A3A" w:rsidRDefault="009F52D2" w:rsidP="0023056A">
            <w:pPr>
              <w:pStyle w:val="FABodyIndent1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 xml:space="preserve">Dual rear </w:t>
            </w:r>
          </w:p>
        </w:tc>
        <w:tc>
          <w:tcPr>
            <w:tcW w:w="1049" w:type="dxa"/>
          </w:tcPr>
          <w:p w14:paraId="5B60AC16" w14:textId="7BA66889" w:rsidR="009F52D2" w:rsidRPr="00B63A3A" w:rsidRDefault="00991075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49" w:type="dxa"/>
          </w:tcPr>
          <w:p w14:paraId="26B6AC06" w14:textId="75814747" w:rsidR="009F52D2" w:rsidRPr="00B63A3A" w:rsidRDefault="00991075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49" w:type="dxa"/>
          </w:tcPr>
          <w:p w14:paraId="48F22876" w14:textId="22CA143E" w:rsidR="009F52D2" w:rsidRPr="00B63A3A" w:rsidRDefault="00991075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49" w:type="dxa"/>
          </w:tcPr>
          <w:p w14:paraId="0D071F3F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49" w:type="dxa"/>
          </w:tcPr>
          <w:p w14:paraId="65466856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591D8AC6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  <w:tr w:rsidR="00B63A3A" w:rsidRPr="00B63A3A" w14:paraId="12747C24" w14:textId="77777777" w:rsidTr="00716772">
        <w:tc>
          <w:tcPr>
            <w:tcW w:w="3785" w:type="dxa"/>
          </w:tcPr>
          <w:p w14:paraId="09D4FB0E" w14:textId="77777777" w:rsidR="009F52D2" w:rsidRPr="00706C1A" w:rsidRDefault="009F52D2" w:rsidP="00706C1A">
            <w:pPr>
              <w:pStyle w:val="FABodyCopy"/>
            </w:pPr>
            <w:r w:rsidRPr="00706C1A">
              <w:t xml:space="preserve">Fuel tank — 26.5-gallon capacity with capless filler door </w:t>
            </w:r>
          </w:p>
        </w:tc>
        <w:tc>
          <w:tcPr>
            <w:tcW w:w="1049" w:type="dxa"/>
          </w:tcPr>
          <w:p w14:paraId="4AB00C6C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49" w:type="dxa"/>
          </w:tcPr>
          <w:p w14:paraId="5ED957E2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49" w:type="dxa"/>
          </w:tcPr>
          <w:p w14:paraId="530D7256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49" w:type="dxa"/>
          </w:tcPr>
          <w:p w14:paraId="45E82309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49" w:type="dxa"/>
          </w:tcPr>
          <w:p w14:paraId="7594E948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6CC66744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  <w:tr w:rsidR="00B63A3A" w:rsidRPr="00B63A3A" w14:paraId="29C7A3FA" w14:textId="77777777" w:rsidTr="00716772">
        <w:tc>
          <w:tcPr>
            <w:tcW w:w="3785" w:type="dxa"/>
          </w:tcPr>
          <w:p w14:paraId="19CB1BDD" w14:textId="77777777" w:rsidR="009F52D2" w:rsidRPr="00706C1A" w:rsidRDefault="009F52D2" w:rsidP="00706C1A">
            <w:pPr>
              <w:pStyle w:val="FABodyCopy"/>
            </w:pPr>
            <w:r w:rsidRPr="00706C1A">
              <w:t>Selec-Speed Control (4x4 only)</w:t>
            </w:r>
          </w:p>
        </w:tc>
        <w:tc>
          <w:tcPr>
            <w:tcW w:w="1049" w:type="dxa"/>
          </w:tcPr>
          <w:p w14:paraId="1FF8BC43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49" w:type="dxa"/>
          </w:tcPr>
          <w:p w14:paraId="245B1B0D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49" w:type="dxa"/>
          </w:tcPr>
          <w:p w14:paraId="56298ADA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49" w:type="dxa"/>
          </w:tcPr>
          <w:p w14:paraId="12C0B1D4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49" w:type="dxa"/>
          </w:tcPr>
          <w:p w14:paraId="0572C353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1EBBE833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  <w:tr w:rsidR="00B63A3A" w:rsidRPr="00B63A3A" w14:paraId="7EF863C9" w14:textId="77777777" w:rsidTr="00716772">
        <w:tc>
          <w:tcPr>
            <w:tcW w:w="3785" w:type="dxa"/>
          </w:tcPr>
          <w:p w14:paraId="6AEA712E" w14:textId="77777777" w:rsidR="009F52D2" w:rsidRPr="00706C1A" w:rsidRDefault="009F52D2" w:rsidP="00706C1A">
            <w:pPr>
              <w:pStyle w:val="FABodyCopy"/>
            </w:pPr>
            <w:r w:rsidRPr="00706C1A">
              <w:t>Selec-Terrain traction management system — floor dial with five traction control settings (4x4 only)</w:t>
            </w:r>
          </w:p>
        </w:tc>
        <w:tc>
          <w:tcPr>
            <w:tcW w:w="1049" w:type="dxa"/>
          </w:tcPr>
          <w:p w14:paraId="3F04D6DD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49" w:type="dxa"/>
          </w:tcPr>
          <w:p w14:paraId="37B3BE84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49" w:type="dxa"/>
          </w:tcPr>
          <w:p w14:paraId="05A0ACD1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49" w:type="dxa"/>
          </w:tcPr>
          <w:p w14:paraId="00127FC2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49" w:type="dxa"/>
          </w:tcPr>
          <w:p w14:paraId="60BBE0EF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22B11827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  <w:tr w:rsidR="00B63A3A" w:rsidRPr="00B63A3A" w14:paraId="0F623E7E" w14:textId="77777777" w:rsidTr="00716772">
        <w:tc>
          <w:tcPr>
            <w:tcW w:w="3785" w:type="dxa"/>
          </w:tcPr>
          <w:p w14:paraId="1A190B23" w14:textId="77777777" w:rsidR="009F52D2" w:rsidRPr="00B63A3A" w:rsidRDefault="009F52D2" w:rsidP="001E3C70">
            <w:pPr>
              <w:pStyle w:val="FABodyCopy"/>
              <w:keepNext/>
              <w:keepLines/>
              <w:widowControl/>
              <w:spacing w:line="20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lastRenderedPageBreak/>
              <w:t>Suspensions</w:t>
            </w:r>
          </w:p>
        </w:tc>
        <w:tc>
          <w:tcPr>
            <w:tcW w:w="1049" w:type="dxa"/>
          </w:tcPr>
          <w:p w14:paraId="4DCCED98" w14:textId="77777777" w:rsidR="009F52D2" w:rsidRPr="00B63A3A" w:rsidRDefault="009F52D2" w:rsidP="001E3C70">
            <w:pPr>
              <w:pStyle w:val="FABodyCopy"/>
              <w:keepNext/>
              <w:keepLines/>
              <w:widowControl/>
              <w:spacing w:line="200" w:lineRule="exact"/>
              <w:rPr>
                <w:color w:val="000000" w:themeColor="text1"/>
              </w:rPr>
            </w:pPr>
          </w:p>
        </w:tc>
        <w:tc>
          <w:tcPr>
            <w:tcW w:w="1049" w:type="dxa"/>
          </w:tcPr>
          <w:p w14:paraId="49C3BCAE" w14:textId="77777777" w:rsidR="009F52D2" w:rsidRPr="00B63A3A" w:rsidRDefault="009F52D2" w:rsidP="001E3C70">
            <w:pPr>
              <w:pStyle w:val="FABodyCopy"/>
              <w:keepNext/>
              <w:keepLines/>
              <w:widowControl/>
              <w:spacing w:line="200" w:lineRule="exact"/>
              <w:rPr>
                <w:color w:val="000000" w:themeColor="text1"/>
              </w:rPr>
            </w:pPr>
          </w:p>
        </w:tc>
        <w:tc>
          <w:tcPr>
            <w:tcW w:w="1049" w:type="dxa"/>
          </w:tcPr>
          <w:p w14:paraId="752A3E97" w14:textId="77777777" w:rsidR="009F52D2" w:rsidRPr="00B63A3A" w:rsidRDefault="009F52D2" w:rsidP="001E3C70">
            <w:pPr>
              <w:pStyle w:val="FABodyCopy"/>
              <w:keepNext/>
              <w:keepLines/>
              <w:widowControl/>
              <w:spacing w:line="200" w:lineRule="exact"/>
              <w:rPr>
                <w:color w:val="000000" w:themeColor="text1"/>
              </w:rPr>
            </w:pPr>
          </w:p>
        </w:tc>
        <w:tc>
          <w:tcPr>
            <w:tcW w:w="1049" w:type="dxa"/>
          </w:tcPr>
          <w:p w14:paraId="70B02FD2" w14:textId="77777777" w:rsidR="009F52D2" w:rsidRPr="00B63A3A" w:rsidRDefault="009F52D2" w:rsidP="001E3C70">
            <w:pPr>
              <w:pStyle w:val="FABodyCopy"/>
              <w:keepNext/>
              <w:keepLines/>
              <w:widowControl/>
              <w:spacing w:line="200" w:lineRule="exact"/>
              <w:rPr>
                <w:color w:val="000000" w:themeColor="text1"/>
              </w:rPr>
            </w:pPr>
          </w:p>
        </w:tc>
        <w:tc>
          <w:tcPr>
            <w:tcW w:w="1049" w:type="dxa"/>
          </w:tcPr>
          <w:p w14:paraId="32278CFE" w14:textId="77777777" w:rsidR="009F52D2" w:rsidRPr="00B63A3A" w:rsidRDefault="009F52D2" w:rsidP="001E3C70">
            <w:pPr>
              <w:pStyle w:val="FABodyCopy"/>
              <w:keepNext/>
              <w:keepLines/>
              <w:widowControl/>
              <w:spacing w:line="200" w:lineRule="exact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3258AFEF" w14:textId="77777777" w:rsidR="009F52D2" w:rsidRPr="00B63A3A" w:rsidRDefault="009F52D2" w:rsidP="001E3C70">
            <w:pPr>
              <w:pStyle w:val="FABodyCopy"/>
              <w:keepNext/>
              <w:keepLines/>
              <w:widowControl/>
              <w:spacing w:line="200" w:lineRule="exact"/>
              <w:rPr>
                <w:color w:val="000000" w:themeColor="text1"/>
              </w:rPr>
            </w:pPr>
          </w:p>
        </w:tc>
      </w:tr>
      <w:tr w:rsidR="00B63A3A" w:rsidRPr="00B63A3A" w14:paraId="0579EA3D" w14:textId="77777777" w:rsidTr="00716772">
        <w:tc>
          <w:tcPr>
            <w:tcW w:w="3785" w:type="dxa"/>
          </w:tcPr>
          <w:p w14:paraId="47041302" w14:textId="77777777" w:rsidR="009F52D2" w:rsidRPr="00B63A3A" w:rsidRDefault="009F52D2" w:rsidP="001E3C70">
            <w:pPr>
              <w:pStyle w:val="FABodyIndent1"/>
              <w:keepNext/>
              <w:keepLines/>
              <w:widowControl/>
              <w:spacing w:line="20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 xml:space="preserve">Normal duty (standard on 4x4 models only, included on 4x2 models with rear load-leveling suspension) </w:t>
            </w:r>
          </w:p>
        </w:tc>
        <w:tc>
          <w:tcPr>
            <w:tcW w:w="1049" w:type="dxa"/>
          </w:tcPr>
          <w:p w14:paraId="025A0627" w14:textId="77777777" w:rsidR="009F52D2" w:rsidRPr="00B63A3A" w:rsidRDefault="009F52D2" w:rsidP="001E3C70">
            <w:pPr>
              <w:pStyle w:val="S-O-P"/>
              <w:keepNext/>
              <w:keepLines/>
              <w:widowControl/>
              <w:spacing w:line="20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49" w:type="dxa"/>
          </w:tcPr>
          <w:p w14:paraId="52AAB226" w14:textId="77777777" w:rsidR="009F52D2" w:rsidRPr="00B63A3A" w:rsidRDefault="009F52D2" w:rsidP="001E3C70">
            <w:pPr>
              <w:pStyle w:val="S-O-P"/>
              <w:keepNext/>
              <w:keepLines/>
              <w:widowControl/>
              <w:spacing w:line="20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49" w:type="dxa"/>
          </w:tcPr>
          <w:p w14:paraId="79814D8C" w14:textId="77777777" w:rsidR="009F52D2" w:rsidRPr="00B63A3A" w:rsidRDefault="009F52D2" w:rsidP="001E3C70">
            <w:pPr>
              <w:pStyle w:val="S-O-P"/>
              <w:keepNext/>
              <w:keepLines/>
              <w:widowControl/>
              <w:spacing w:line="20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 (4x2)</w:t>
            </w:r>
          </w:p>
        </w:tc>
        <w:tc>
          <w:tcPr>
            <w:tcW w:w="1049" w:type="dxa"/>
          </w:tcPr>
          <w:p w14:paraId="7088DA5C" w14:textId="28281241" w:rsidR="009F52D2" w:rsidRPr="00B63A3A" w:rsidRDefault="00991075" w:rsidP="001E3C70">
            <w:pPr>
              <w:pStyle w:val="S-O-P"/>
              <w:keepNext/>
              <w:keepLines/>
              <w:widowControl/>
              <w:spacing w:line="20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49" w:type="dxa"/>
          </w:tcPr>
          <w:p w14:paraId="4D2DE7D8" w14:textId="536C9FA1" w:rsidR="009F52D2" w:rsidRPr="00B63A3A" w:rsidRDefault="00991075" w:rsidP="001E3C70">
            <w:pPr>
              <w:pStyle w:val="S-O-P"/>
              <w:keepNext/>
              <w:keepLines/>
              <w:widowControl/>
              <w:spacing w:line="20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75241D03" w14:textId="46981977" w:rsidR="009F52D2" w:rsidRPr="00B63A3A" w:rsidRDefault="00991075" w:rsidP="001E3C70">
            <w:pPr>
              <w:pStyle w:val="S-O-P"/>
              <w:keepNext/>
              <w:keepLines/>
              <w:widowControl/>
              <w:spacing w:line="20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B63A3A" w:rsidRPr="00B63A3A" w14:paraId="3E657BE7" w14:textId="77777777" w:rsidTr="00716772">
        <w:tc>
          <w:tcPr>
            <w:tcW w:w="3785" w:type="dxa"/>
          </w:tcPr>
          <w:p w14:paraId="311BDA3D" w14:textId="77777777" w:rsidR="009F52D2" w:rsidRPr="00B63A3A" w:rsidRDefault="009F52D2" w:rsidP="001E3C70">
            <w:pPr>
              <w:pStyle w:val="FABodyIndent1"/>
              <w:keepNext/>
              <w:widowControl/>
              <w:spacing w:line="20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Quadra-Lift air suspension system — features air springs that replace conventional coil springs at each wheel, with five modes totaling 3.6 in. of lift</w:t>
            </w:r>
          </w:p>
        </w:tc>
        <w:tc>
          <w:tcPr>
            <w:tcW w:w="1049" w:type="dxa"/>
          </w:tcPr>
          <w:p w14:paraId="149012DB" w14:textId="61468143" w:rsidR="009F52D2" w:rsidRPr="00B63A3A" w:rsidRDefault="00991075" w:rsidP="001E3C70">
            <w:pPr>
              <w:pStyle w:val="S-O-P"/>
              <w:keepNext/>
              <w:widowControl/>
              <w:spacing w:line="20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49" w:type="dxa"/>
          </w:tcPr>
          <w:p w14:paraId="763013FA" w14:textId="77777777" w:rsidR="009F52D2" w:rsidRPr="00B63A3A" w:rsidRDefault="009F52D2" w:rsidP="001E3C70">
            <w:pPr>
              <w:pStyle w:val="S-O-P"/>
              <w:keepNext/>
              <w:widowControl/>
              <w:spacing w:line="20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49" w:type="dxa"/>
          </w:tcPr>
          <w:p w14:paraId="2D7B5568" w14:textId="77777777" w:rsidR="009F52D2" w:rsidRPr="00B63A3A" w:rsidRDefault="009F52D2" w:rsidP="001E3C70">
            <w:pPr>
              <w:pStyle w:val="S-O-P"/>
              <w:keepNext/>
              <w:widowControl/>
              <w:spacing w:line="20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 (4x4)</w:t>
            </w:r>
          </w:p>
        </w:tc>
        <w:tc>
          <w:tcPr>
            <w:tcW w:w="1049" w:type="dxa"/>
          </w:tcPr>
          <w:p w14:paraId="6F884CB9" w14:textId="77777777" w:rsidR="009F52D2" w:rsidRPr="00B63A3A" w:rsidRDefault="009F52D2" w:rsidP="001E3C70">
            <w:pPr>
              <w:pStyle w:val="S-O-P"/>
              <w:keepNext/>
              <w:widowControl/>
              <w:spacing w:line="20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49" w:type="dxa"/>
          </w:tcPr>
          <w:p w14:paraId="5AF43C28" w14:textId="77777777" w:rsidR="009F52D2" w:rsidRPr="00B63A3A" w:rsidRDefault="009F52D2" w:rsidP="001E3C70">
            <w:pPr>
              <w:pStyle w:val="S-O-P"/>
              <w:keepNext/>
              <w:widowControl/>
              <w:spacing w:line="20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66B4BA8C" w14:textId="77777777" w:rsidR="009F52D2" w:rsidRPr="00B63A3A" w:rsidRDefault="009F52D2" w:rsidP="001E3C70">
            <w:pPr>
              <w:pStyle w:val="S-O-P"/>
              <w:keepNext/>
              <w:widowControl/>
              <w:spacing w:line="20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  <w:tr w:rsidR="00B63A3A" w:rsidRPr="00B63A3A" w14:paraId="10FD0C31" w14:textId="77777777" w:rsidTr="00716772">
        <w:tc>
          <w:tcPr>
            <w:tcW w:w="3785" w:type="dxa"/>
          </w:tcPr>
          <w:p w14:paraId="564F2E19" w14:textId="77777777" w:rsidR="009F52D2" w:rsidRPr="00B63A3A" w:rsidRDefault="009F52D2" w:rsidP="00042A9B">
            <w:pPr>
              <w:pStyle w:val="FABodyIndent1"/>
              <w:spacing w:line="20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Rear load-leveling (includes normal-duty suspension)</w:t>
            </w:r>
          </w:p>
        </w:tc>
        <w:tc>
          <w:tcPr>
            <w:tcW w:w="1049" w:type="dxa"/>
          </w:tcPr>
          <w:p w14:paraId="36A8657A" w14:textId="77777777" w:rsidR="009F52D2" w:rsidRPr="00B63A3A" w:rsidRDefault="009F52D2" w:rsidP="00042A9B">
            <w:pPr>
              <w:pStyle w:val="S-O-P"/>
              <w:spacing w:line="20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49" w:type="dxa"/>
          </w:tcPr>
          <w:p w14:paraId="7549BE7A" w14:textId="77777777" w:rsidR="009F52D2" w:rsidRPr="00B63A3A" w:rsidRDefault="009F52D2" w:rsidP="00042A9B">
            <w:pPr>
              <w:pStyle w:val="S-O-P"/>
              <w:spacing w:line="20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49" w:type="dxa"/>
          </w:tcPr>
          <w:p w14:paraId="291D4143" w14:textId="77777777" w:rsidR="009F52D2" w:rsidRPr="00B63A3A" w:rsidRDefault="009F52D2" w:rsidP="00042A9B">
            <w:pPr>
              <w:pStyle w:val="S-O-P"/>
              <w:spacing w:line="20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49" w:type="dxa"/>
          </w:tcPr>
          <w:p w14:paraId="625D7364" w14:textId="77777777" w:rsidR="009F52D2" w:rsidRPr="00B63A3A" w:rsidRDefault="009F52D2" w:rsidP="00042A9B">
            <w:pPr>
              <w:pStyle w:val="S-O-P"/>
              <w:spacing w:line="20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49" w:type="dxa"/>
          </w:tcPr>
          <w:p w14:paraId="3620AB2E" w14:textId="77777777" w:rsidR="009F52D2" w:rsidRPr="00B63A3A" w:rsidRDefault="009F52D2" w:rsidP="00042A9B">
            <w:pPr>
              <w:pStyle w:val="S-O-P"/>
              <w:spacing w:line="20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1E53D41D" w14:textId="77777777" w:rsidR="009F52D2" w:rsidRPr="00B63A3A" w:rsidRDefault="009F52D2" w:rsidP="00042A9B">
            <w:pPr>
              <w:pStyle w:val="S-O-P"/>
              <w:spacing w:line="20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  <w:tr w:rsidR="00B63A3A" w:rsidRPr="00B63A3A" w14:paraId="363D969F" w14:textId="77777777" w:rsidTr="00716772">
        <w:tc>
          <w:tcPr>
            <w:tcW w:w="3785" w:type="dxa"/>
          </w:tcPr>
          <w:p w14:paraId="56C97B5B" w14:textId="77777777" w:rsidR="009F52D2" w:rsidRPr="00B63A3A" w:rsidRDefault="009F52D2" w:rsidP="00042A9B">
            <w:pPr>
              <w:pStyle w:val="FABodyCopy"/>
              <w:spacing w:line="20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 xml:space="preserve">Transfer Case/4WD System </w:t>
            </w:r>
          </w:p>
        </w:tc>
        <w:tc>
          <w:tcPr>
            <w:tcW w:w="1049" w:type="dxa"/>
          </w:tcPr>
          <w:p w14:paraId="0A8E3DCF" w14:textId="77777777" w:rsidR="009F52D2" w:rsidRPr="00B63A3A" w:rsidRDefault="009F52D2" w:rsidP="00042A9B">
            <w:pPr>
              <w:pStyle w:val="S-O-P"/>
              <w:spacing w:line="200" w:lineRule="exact"/>
              <w:rPr>
                <w:color w:val="000000" w:themeColor="text1"/>
              </w:rPr>
            </w:pPr>
          </w:p>
        </w:tc>
        <w:tc>
          <w:tcPr>
            <w:tcW w:w="1049" w:type="dxa"/>
          </w:tcPr>
          <w:p w14:paraId="0DE5E952" w14:textId="77777777" w:rsidR="009F52D2" w:rsidRPr="00B63A3A" w:rsidRDefault="009F52D2" w:rsidP="00042A9B">
            <w:pPr>
              <w:pStyle w:val="S-O-P"/>
              <w:spacing w:line="200" w:lineRule="exact"/>
              <w:rPr>
                <w:color w:val="000000" w:themeColor="text1"/>
              </w:rPr>
            </w:pPr>
          </w:p>
        </w:tc>
        <w:tc>
          <w:tcPr>
            <w:tcW w:w="1049" w:type="dxa"/>
          </w:tcPr>
          <w:p w14:paraId="4834AE54" w14:textId="77777777" w:rsidR="009F52D2" w:rsidRPr="00B63A3A" w:rsidRDefault="009F52D2" w:rsidP="00042A9B">
            <w:pPr>
              <w:pStyle w:val="S-O-P"/>
              <w:spacing w:line="200" w:lineRule="exact"/>
              <w:rPr>
                <w:color w:val="000000" w:themeColor="text1"/>
              </w:rPr>
            </w:pPr>
          </w:p>
        </w:tc>
        <w:tc>
          <w:tcPr>
            <w:tcW w:w="1049" w:type="dxa"/>
          </w:tcPr>
          <w:p w14:paraId="2810A78E" w14:textId="77777777" w:rsidR="009F52D2" w:rsidRPr="00B63A3A" w:rsidRDefault="009F52D2" w:rsidP="00042A9B">
            <w:pPr>
              <w:pStyle w:val="S-O-P"/>
              <w:spacing w:line="200" w:lineRule="exact"/>
              <w:rPr>
                <w:color w:val="000000" w:themeColor="text1"/>
              </w:rPr>
            </w:pPr>
          </w:p>
        </w:tc>
        <w:tc>
          <w:tcPr>
            <w:tcW w:w="1049" w:type="dxa"/>
          </w:tcPr>
          <w:p w14:paraId="21F8C0AA" w14:textId="77777777" w:rsidR="009F52D2" w:rsidRPr="00B63A3A" w:rsidRDefault="009F52D2" w:rsidP="00042A9B">
            <w:pPr>
              <w:pStyle w:val="S-O-P"/>
              <w:spacing w:line="200" w:lineRule="exact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5F03F792" w14:textId="77777777" w:rsidR="009F52D2" w:rsidRPr="00B63A3A" w:rsidRDefault="009F52D2" w:rsidP="00042A9B">
            <w:pPr>
              <w:pStyle w:val="S-O-P"/>
              <w:spacing w:line="200" w:lineRule="exact"/>
              <w:rPr>
                <w:color w:val="000000" w:themeColor="text1"/>
              </w:rPr>
            </w:pPr>
          </w:p>
        </w:tc>
      </w:tr>
      <w:tr w:rsidR="00B63A3A" w:rsidRPr="00B63A3A" w14:paraId="47C18A64" w14:textId="77777777" w:rsidTr="00716772">
        <w:tc>
          <w:tcPr>
            <w:tcW w:w="3785" w:type="dxa"/>
          </w:tcPr>
          <w:p w14:paraId="73C831E4" w14:textId="77777777" w:rsidR="009F52D2" w:rsidRPr="00B63A3A" w:rsidRDefault="009F52D2" w:rsidP="00042A9B">
            <w:pPr>
              <w:pStyle w:val="FABodyIndent1"/>
              <w:spacing w:line="20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Quadra-Trac I full-time single-speed 4WD (4x4 only)</w:t>
            </w:r>
          </w:p>
        </w:tc>
        <w:tc>
          <w:tcPr>
            <w:tcW w:w="1049" w:type="dxa"/>
          </w:tcPr>
          <w:p w14:paraId="622EF9C1" w14:textId="77777777" w:rsidR="009F52D2" w:rsidRPr="00B63A3A" w:rsidRDefault="009F52D2" w:rsidP="00042A9B">
            <w:pPr>
              <w:pStyle w:val="S-O-P"/>
              <w:spacing w:line="20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49" w:type="dxa"/>
          </w:tcPr>
          <w:p w14:paraId="3F3039C1" w14:textId="77777777" w:rsidR="009F52D2" w:rsidRPr="00B63A3A" w:rsidRDefault="009F52D2" w:rsidP="00042A9B">
            <w:pPr>
              <w:pStyle w:val="S-O-P"/>
              <w:spacing w:line="20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49" w:type="dxa"/>
          </w:tcPr>
          <w:p w14:paraId="38247662" w14:textId="07C031C3" w:rsidR="009F52D2" w:rsidRPr="00B63A3A" w:rsidRDefault="00991075" w:rsidP="00042A9B">
            <w:pPr>
              <w:pStyle w:val="S-O-P"/>
              <w:spacing w:line="20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49" w:type="dxa"/>
          </w:tcPr>
          <w:p w14:paraId="69DE5C33" w14:textId="3BC56638" w:rsidR="009F52D2" w:rsidRPr="00B63A3A" w:rsidRDefault="00991075" w:rsidP="00042A9B">
            <w:pPr>
              <w:pStyle w:val="S-O-P"/>
              <w:spacing w:line="20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49" w:type="dxa"/>
          </w:tcPr>
          <w:p w14:paraId="1283FF20" w14:textId="5BF18844" w:rsidR="009F52D2" w:rsidRPr="00B63A3A" w:rsidRDefault="00991075" w:rsidP="00042A9B">
            <w:pPr>
              <w:pStyle w:val="S-O-P"/>
              <w:spacing w:line="20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6CDF25FF" w14:textId="5755D82F" w:rsidR="009F52D2" w:rsidRPr="00B63A3A" w:rsidRDefault="00991075" w:rsidP="00042A9B">
            <w:pPr>
              <w:pStyle w:val="S-O-P"/>
              <w:spacing w:line="20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B63A3A" w:rsidRPr="00B63A3A" w14:paraId="06B44DF1" w14:textId="77777777" w:rsidTr="00716772">
        <w:tc>
          <w:tcPr>
            <w:tcW w:w="3785" w:type="dxa"/>
          </w:tcPr>
          <w:p w14:paraId="66E707C0" w14:textId="77777777" w:rsidR="009F52D2" w:rsidRPr="00B63A3A" w:rsidRDefault="009F52D2" w:rsidP="00042A9B">
            <w:pPr>
              <w:pStyle w:val="FABodyIndent1"/>
              <w:spacing w:line="20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 xml:space="preserve">Quadra-Trac II active 4WD includes two-speed transfer case and Hill-descent Control </w:t>
            </w:r>
          </w:p>
        </w:tc>
        <w:tc>
          <w:tcPr>
            <w:tcW w:w="1049" w:type="dxa"/>
          </w:tcPr>
          <w:p w14:paraId="48214065" w14:textId="03DAA3BF" w:rsidR="009F52D2" w:rsidRPr="00B63A3A" w:rsidRDefault="00991075" w:rsidP="00042A9B">
            <w:pPr>
              <w:pStyle w:val="S-O-P"/>
              <w:spacing w:line="20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49" w:type="dxa"/>
          </w:tcPr>
          <w:p w14:paraId="3EB02EE5" w14:textId="2B3ADF7E" w:rsidR="009F52D2" w:rsidRPr="00B63A3A" w:rsidRDefault="00991075" w:rsidP="00042A9B">
            <w:pPr>
              <w:pStyle w:val="S-O-P"/>
              <w:spacing w:line="20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49" w:type="dxa"/>
          </w:tcPr>
          <w:p w14:paraId="0803D69E" w14:textId="77777777" w:rsidR="009F52D2" w:rsidRPr="00B63A3A" w:rsidRDefault="009F52D2" w:rsidP="00042A9B">
            <w:pPr>
              <w:pStyle w:val="S-O-P"/>
              <w:spacing w:line="20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49" w:type="dxa"/>
          </w:tcPr>
          <w:p w14:paraId="164D338F" w14:textId="6F6F9693" w:rsidR="009F52D2" w:rsidRPr="00B63A3A" w:rsidRDefault="00991075" w:rsidP="00042A9B">
            <w:pPr>
              <w:pStyle w:val="S-O-P"/>
              <w:spacing w:line="20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49" w:type="dxa"/>
          </w:tcPr>
          <w:p w14:paraId="2ABFA55B" w14:textId="70C74525" w:rsidR="009F52D2" w:rsidRPr="00B63A3A" w:rsidRDefault="00991075" w:rsidP="00042A9B">
            <w:pPr>
              <w:pStyle w:val="S-O-P"/>
              <w:spacing w:line="20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15375493" w14:textId="53DF3AA9" w:rsidR="009F52D2" w:rsidRPr="00B63A3A" w:rsidRDefault="00991075" w:rsidP="00042A9B">
            <w:pPr>
              <w:pStyle w:val="S-O-P"/>
              <w:spacing w:line="200" w:lineRule="exact"/>
              <w:rPr>
                <w:color w:val="000000" w:themeColor="text1"/>
                <w:highlight w:val="yellow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B63A3A" w:rsidRPr="00B63A3A" w14:paraId="769D954A" w14:textId="77777777" w:rsidTr="00716772">
        <w:tc>
          <w:tcPr>
            <w:tcW w:w="3785" w:type="dxa"/>
          </w:tcPr>
          <w:p w14:paraId="4E1ED56A" w14:textId="77777777" w:rsidR="009F52D2" w:rsidRPr="00B63A3A" w:rsidRDefault="009F52D2" w:rsidP="00042A9B">
            <w:pPr>
              <w:pStyle w:val="FABodyIndent1"/>
              <w:spacing w:line="20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Quadra-Drive II 4WD system includes electronic limited-slip differential for rear axle and Hill-descent Control</w:t>
            </w:r>
          </w:p>
        </w:tc>
        <w:tc>
          <w:tcPr>
            <w:tcW w:w="1049" w:type="dxa"/>
          </w:tcPr>
          <w:p w14:paraId="0FEE2C8F" w14:textId="77777777" w:rsidR="009F52D2" w:rsidRPr="00B63A3A" w:rsidRDefault="009F52D2" w:rsidP="00042A9B">
            <w:pPr>
              <w:pStyle w:val="S-O-P"/>
              <w:spacing w:line="20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49" w:type="dxa"/>
          </w:tcPr>
          <w:p w14:paraId="3F3036C0" w14:textId="77777777" w:rsidR="009F52D2" w:rsidRPr="00B63A3A" w:rsidRDefault="009F52D2" w:rsidP="00042A9B">
            <w:pPr>
              <w:pStyle w:val="S-O-P"/>
              <w:spacing w:line="20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49" w:type="dxa"/>
          </w:tcPr>
          <w:p w14:paraId="37B1448F" w14:textId="77777777" w:rsidR="009F52D2" w:rsidRPr="00B63A3A" w:rsidRDefault="009F52D2" w:rsidP="00042A9B">
            <w:pPr>
              <w:pStyle w:val="S-O-P"/>
              <w:spacing w:line="20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49" w:type="dxa"/>
          </w:tcPr>
          <w:p w14:paraId="269FEF80" w14:textId="77777777" w:rsidR="009F52D2" w:rsidRPr="00B63A3A" w:rsidRDefault="009F52D2" w:rsidP="00042A9B">
            <w:pPr>
              <w:pStyle w:val="S-O-P"/>
              <w:spacing w:line="20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49" w:type="dxa"/>
          </w:tcPr>
          <w:p w14:paraId="60B3DB43" w14:textId="77777777" w:rsidR="009F52D2" w:rsidRPr="00B63A3A" w:rsidRDefault="009F52D2" w:rsidP="00042A9B">
            <w:pPr>
              <w:pStyle w:val="S-O-P"/>
              <w:spacing w:line="20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6EEF8A67" w14:textId="77777777" w:rsidR="009F52D2" w:rsidRPr="00B63A3A" w:rsidRDefault="009F52D2" w:rsidP="00042A9B">
            <w:pPr>
              <w:pStyle w:val="S-O-P"/>
              <w:spacing w:line="200" w:lineRule="exact"/>
              <w:rPr>
                <w:color w:val="000000" w:themeColor="text1"/>
                <w:highlight w:val="yellow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</w:tbl>
    <w:p w14:paraId="16752C19" w14:textId="77777777" w:rsidR="009F52D2" w:rsidRPr="00B63A3A" w:rsidRDefault="009F52D2" w:rsidP="00CF445D">
      <w:pPr>
        <w:pStyle w:val="Heading3"/>
        <w:rPr>
          <w:color w:val="000000" w:themeColor="text1"/>
        </w:rPr>
      </w:pPr>
      <w:r w:rsidRPr="00B63A3A">
        <w:rPr>
          <w:color w:val="000000" w:themeColor="text1"/>
        </w:rPr>
        <w:t>EXTERIOR FEATURES</w:t>
      </w:r>
    </w:p>
    <w:tbl>
      <w:tblPr>
        <w:tblStyle w:val="FATABLESTYLE"/>
        <w:tblW w:w="5000" w:type="pct"/>
        <w:tblLayout w:type="fixed"/>
        <w:tblLook w:val="0020" w:firstRow="1" w:lastRow="0" w:firstColumn="0" w:lastColumn="0" w:noHBand="0" w:noVBand="0"/>
      </w:tblPr>
      <w:tblGrid>
        <w:gridCol w:w="3780"/>
        <w:gridCol w:w="1050"/>
        <w:gridCol w:w="1050"/>
        <w:gridCol w:w="1050"/>
        <w:gridCol w:w="1050"/>
        <w:gridCol w:w="1050"/>
        <w:gridCol w:w="1050"/>
      </w:tblGrid>
      <w:tr w:rsidR="00716772" w:rsidRPr="00B63A3A" w14:paraId="2FBBA788" w14:textId="77777777" w:rsidTr="00E17785">
        <w:trPr>
          <w:tblHeader/>
        </w:trPr>
        <w:tc>
          <w:tcPr>
            <w:tcW w:w="3780" w:type="dxa"/>
          </w:tcPr>
          <w:p w14:paraId="28298A6F" w14:textId="77777777" w:rsidR="00716772" w:rsidRPr="00B63A3A" w:rsidRDefault="00716772" w:rsidP="00716772">
            <w:pPr>
              <w:pStyle w:val="TableSubhead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EXTERIOR FEATURES</w:t>
            </w:r>
          </w:p>
        </w:tc>
        <w:tc>
          <w:tcPr>
            <w:tcW w:w="1050" w:type="dxa"/>
            <w:vAlign w:val="bottom"/>
          </w:tcPr>
          <w:p w14:paraId="5CB08583" w14:textId="02016339" w:rsidR="00716772" w:rsidRPr="00B63A3A" w:rsidRDefault="00716772" w:rsidP="00E17785">
            <w:pPr>
              <w:pStyle w:val="ModelSubhead"/>
              <w:rPr>
                <w:color w:val="000000" w:themeColor="text1"/>
                <w:sz w:val="14"/>
                <w:szCs w:val="14"/>
              </w:rPr>
            </w:pPr>
            <w:r w:rsidRPr="00B63A3A">
              <w:rPr>
                <w:color w:val="000000" w:themeColor="text1"/>
                <w:sz w:val="14"/>
                <w:szCs w:val="14"/>
              </w:rPr>
              <w:t>Wagoneer</w:t>
            </w:r>
          </w:p>
        </w:tc>
        <w:tc>
          <w:tcPr>
            <w:tcW w:w="1050" w:type="dxa"/>
            <w:vAlign w:val="bottom"/>
          </w:tcPr>
          <w:p w14:paraId="7AFECD79" w14:textId="112CC6BB" w:rsidR="00716772" w:rsidRPr="00B63A3A" w:rsidRDefault="00716772" w:rsidP="00E17785">
            <w:pPr>
              <w:pStyle w:val="ModelSubhead"/>
              <w:rPr>
                <w:color w:val="000000" w:themeColor="text1"/>
                <w:sz w:val="14"/>
                <w:szCs w:val="14"/>
              </w:rPr>
            </w:pPr>
            <w:r w:rsidRPr="00B63A3A">
              <w:rPr>
                <w:color w:val="000000" w:themeColor="text1"/>
                <w:sz w:val="14"/>
                <w:szCs w:val="14"/>
              </w:rPr>
              <w:t>Wagoneer Series II</w:t>
            </w:r>
          </w:p>
        </w:tc>
        <w:tc>
          <w:tcPr>
            <w:tcW w:w="1050" w:type="dxa"/>
            <w:vAlign w:val="bottom"/>
          </w:tcPr>
          <w:p w14:paraId="1C1DA7D3" w14:textId="4B61DDEF" w:rsidR="00716772" w:rsidRPr="00B63A3A" w:rsidRDefault="00716772" w:rsidP="00E17785">
            <w:pPr>
              <w:pStyle w:val="ModelSubhead"/>
              <w:rPr>
                <w:color w:val="000000" w:themeColor="text1"/>
                <w:sz w:val="14"/>
                <w:szCs w:val="14"/>
              </w:rPr>
            </w:pPr>
            <w:r w:rsidRPr="00B63A3A">
              <w:rPr>
                <w:color w:val="000000" w:themeColor="text1"/>
                <w:sz w:val="14"/>
                <w:szCs w:val="14"/>
              </w:rPr>
              <w:t>Wagoneer Series III</w:t>
            </w:r>
          </w:p>
        </w:tc>
        <w:tc>
          <w:tcPr>
            <w:tcW w:w="1050" w:type="dxa"/>
            <w:vAlign w:val="bottom"/>
          </w:tcPr>
          <w:p w14:paraId="38BC0FB6" w14:textId="07351C43" w:rsidR="00716772" w:rsidRPr="00B63A3A" w:rsidRDefault="00716772" w:rsidP="00E17785">
            <w:pPr>
              <w:pStyle w:val="ModelSubhead"/>
              <w:rPr>
                <w:color w:val="000000" w:themeColor="text1"/>
                <w:sz w:val="14"/>
                <w:szCs w:val="14"/>
              </w:rPr>
            </w:pPr>
            <w:r w:rsidRPr="00B63A3A">
              <w:rPr>
                <w:color w:val="000000" w:themeColor="text1"/>
                <w:sz w:val="14"/>
                <w:szCs w:val="14"/>
              </w:rPr>
              <w:t>Grand Wagoneer</w:t>
            </w:r>
          </w:p>
        </w:tc>
        <w:tc>
          <w:tcPr>
            <w:tcW w:w="1050" w:type="dxa"/>
            <w:vAlign w:val="bottom"/>
          </w:tcPr>
          <w:p w14:paraId="21B38C97" w14:textId="15BBFE83" w:rsidR="00716772" w:rsidRPr="00B63A3A" w:rsidRDefault="00716772" w:rsidP="00E17785">
            <w:pPr>
              <w:pStyle w:val="ModelSubhead"/>
              <w:rPr>
                <w:color w:val="000000" w:themeColor="text1"/>
                <w:sz w:val="14"/>
                <w:szCs w:val="14"/>
              </w:rPr>
            </w:pPr>
            <w:r w:rsidRPr="00B63A3A">
              <w:rPr>
                <w:color w:val="000000" w:themeColor="text1"/>
                <w:sz w:val="14"/>
                <w:szCs w:val="14"/>
              </w:rPr>
              <w:t>Grand Wagoneer Series II</w:t>
            </w:r>
          </w:p>
        </w:tc>
        <w:tc>
          <w:tcPr>
            <w:tcW w:w="1050" w:type="dxa"/>
            <w:vAlign w:val="bottom"/>
          </w:tcPr>
          <w:p w14:paraId="00253DAC" w14:textId="230D8480" w:rsidR="00716772" w:rsidRPr="00B63A3A" w:rsidRDefault="00716772" w:rsidP="00E17785">
            <w:pPr>
              <w:pStyle w:val="ModelSubhead"/>
              <w:rPr>
                <w:color w:val="000000" w:themeColor="text1"/>
                <w:sz w:val="14"/>
                <w:szCs w:val="14"/>
              </w:rPr>
            </w:pPr>
            <w:r w:rsidRPr="00B63A3A">
              <w:rPr>
                <w:color w:val="000000" w:themeColor="text1"/>
                <w:sz w:val="14"/>
                <w:szCs w:val="14"/>
              </w:rPr>
              <w:t>Grand Wagoneer Series III</w:t>
            </w:r>
          </w:p>
        </w:tc>
      </w:tr>
      <w:tr w:rsidR="00B63A3A" w:rsidRPr="00B63A3A" w14:paraId="41C5546A" w14:textId="77777777" w:rsidTr="00716772">
        <w:tc>
          <w:tcPr>
            <w:tcW w:w="3780" w:type="dxa"/>
          </w:tcPr>
          <w:p w14:paraId="4D16E127" w14:textId="77777777" w:rsidR="009F52D2" w:rsidRPr="00B63A3A" w:rsidRDefault="009F52D2" w:rsidP="00042A9B">
            <w:pPr>
              <w:pStyle w:val="FABodyCopy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 xml:space="preserve">Fascia </w:t>
            </w:r>
          </w:p>
        </w:tc>
        <w:tc>
          <w:tcPr>
            <w:tcW w:w="1050" w:type="dxa"/>
          </w:tcPr>
          <w:p w14:paraId="01C867BE" w14:textId="77777777" w:rsidR="009F52D2" w:rsidRPr="00B63A3A" w:rsidRDefault="009F52D2" w:rsidP="00042A9B">
            <w:pPr>
              <w:pStyle w:val="FABodyCopy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00409DF2" w14:textId="77777777" w:rsidR="009F52D2" w:rsidRPr="00B63A3A" w:rsidRDefault="009F52D2" w:rsidP="00042A9B">
            <w:pPr>
              <w:pStyle w:val="FABodyCopy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49F8100D" w14:textId="77777777" w:rsidR="009F52D2" w:rsidRPr="00B63A3A" w:rsidRDefault="009F52D2" w:rsidP="00042A9B">
            <w:pPr>
              <w:pStyle w:val="FABodyCopy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4C8CA9F8" w14:textId="77777777" w:rsidR="009F52D2" w:rsidRPr="00B63A3A" w:rsidRDefault="009F52D2" w:rsidP="00042A9B">
            <w:pPr>
              <w:pStyle w:val="FABodyCopy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4B616436" w14:textId="77777777" w:rsidR="009F52D2" w:rsidRPr="00B63A3A" w:rsidRDefault="009F52D2" w:rsidP="00042A9B">
            <w:pPr>
              <w:pStyle w:val="FABodyCopy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24E52A4" w14:textId="77777777" w:rsidR="009F52D2" w:rsidRPr="00B63A3A" w:rsidRDefault="009F52D2" w:rsidP="00042A9B">
            <w:pPr>
              <w:pStyle w:val="FABodyCopy"/>
              <w:spacing w:line="220" w:lineRule="exact"/>
              <w:rPr>
                <w:color w:val="000000" w:themeColor="text1"/>
              </w:rPr>
            </w:pPr>
          </w:p>
        </w:tc>
      </w:tr>
      <w:tr w:rsidR="00B63A3A" w:rsidRPr="00B63A3A" w14:paraId="559C6410" w14:textId="77777777" w:rsidTr="00716772">
        <w:tc>
          <w:tcPr>
            <w:tcW w:w="3780" w:type="dxa"/>
          </w:tcPr>
          <w:p w14:paraId="4A4443A5" w14:textId="77777777" w:rsidR="009F52D2" w:rsidRPr="00B63A3A" w:rsidRDefault="009F52D2" w:rsidP="00042A9B">
            <w:pPr>
              <w:pStyle w:val="FABodyIndent1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Body color with bright inserts</w:t>
            </w:r>
          </w:p>
        </w:tc>
        <w:tc>
          <w:tcPr>
            <w:tcW w:w="1050" w:type="dxa"/>
          </w:tcPr>
          <w:p w14:paraId="37E3E250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3C6DFAF1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6240CE42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6B35AA97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04DE6349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6293A7E2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  <w:tr w:rsidR="00B63A3A" w:rsidRPr="00B63A3A" w14:paraId="41BBA454" w14:textId="77777777" w:rsidTr="00716772">
        <w:tc>
          <w:tcPr>
            <w:tcW w:w="3780" w:type="dxa"/>
          </w:tcPr>
          <w:p w14:paraId="6BB7A748" w14:textId="77777777" w:rsidR="009F52D2" w:rsidRPr="00B63A3A" w:rsidRDefault="009F52D2" w:rsidP="00042A9B">
            <w:pPr>
              <w:pStyle w:val="FABodyIndent1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 xml:space="preserve">Body color </w:t>
            </w:r>
          </w:p>
        </w:tc>
        <w:tc>
          <w:tcPr>
            <w:tcW w:w="1050" w:type="dxa"/>
          </w:tcPr>
          <w:p w14:paraId="7F995D74" w14:textId="114B4BE0" w:rsidR="009F52D2" w:rsidRPr="00B63A3A" w:rsidRDefault="00991075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39A32559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42DCAB10" w14:textId="7B7F521C" w:rsidR="009F52D2" w:rsidRPr="00B63A3A" w:rsidRDefault="00991075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269B5596" w14:textId="21FFE3EF" w:rsidR="009F52D2" w:rsidRPr="00B63A3A" w:rsidRDefault="00991075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302F2DFD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1D041C3A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</w:tr>
      <w:tr w:rsidR="00B63A3A" w:rsidRPr="00B63A3A" w14:paraId="5B72A6F8" w14:textId="77777777" w:rsidTr="00716772">
        <w:tc>
          <w:tcPr>
            <w:tcW w:w="3780" w:type="dxa"/>
          </w:tcPr>
          <w:p w14:paraId="569BFA63" w14:textId="77777777" w:rsidR="009F52D2" w:rsidRPr="00B63A3A" w:rsidRDefault="009F52D2" w:rsidP="00042A9B">
            <w:pPr>
              <w:pStyle w:val="FABodyIndent1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Roof – body color</w:t>
            </w:r>
          </w:p>
        </w:tc>
        <w:tc>
          <w:tcPr>
            <w:tcW w:w="1050" w:type="dxa"/>
          </w:tcPr>
          <w:p w14:paraId="38E199EE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41DB23DD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0EFBBE6A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6AC495E9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O</w:t>
            </w:r>
          </w:p>
        </w:tc>
        <w:tc>
          <w:tcPr>
            <w:tcW w:w="1050" w:type="dxa"/>
          </w:tcPr>
          <w:p w14:paraId="12B80EB2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O</w:t>
            </w:r>
          </w:p>
        </w:tc>
        <w:tc>
          <w:tcPr>
            <w:tcW w:w="1050" w:type="dxa"/>
          </w:tcPr>
          <w:p w14:paraId="3A1890AA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O</w:t>
            </w:r>
          </w:p>
        </w:tc>
      </w:tr>
      <w:tr w:rsidR="00B63A3A" w:rsidRPr="00B63A3A" w14:paraId="5AB7E44A" w14:textId="77777777" w:rsidTr="00716772">
        <w:tc>
          <w:tcPr>
            <w:tcW w:w="3780" w:type="dxa"/>
          </w:tcPr>
          <w:p w14:paraId="587C506F" w14:textId="77777777" w:rsidR="009F52D2" w:rsidRPr="00B63A3A" w:rsidRDefault="009F52D2" w:rsidP="00042A9B">
            <w:pPr>
              <w:pStyle w:val="FABodyIndent1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Roof – black accent color</w:t>
            </w:r>
          </w:p>
        </w:tc>
        <w:tc>
          <w:tcPr>
            <w:tcW w:w="1050" w:type="dxa"/>
          </w:tcPr>
          <w:p w14:paraId="34269215" w14:textId="29072830" w:rsidR="009F52D2" w:rsidRPr="00B63A3A" w:rsidRDefault="00991075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46BF0EB6" w14:textId="41DD1FD4" w:rsidR="009F52D2" w:rsidRPr="00B63A3A" w:rsidRDefault="00991075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2AA44937" w14:textId="30156EB7" w:rsidR="009F52D2" w:rsidRPr="00B63A3A" w:rsidRDefault="00991075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7B998870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4C141923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3A1535A6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  <w:tr w:rsidR="00B63A3A" w:rsidRPr="00B63A3A" w14:paraId="7BD6265A" w14:textId="77777777" w:rsidTr="00716772">
        <w:tc>
          <w:tcPr>
            <w:tcW w:w="3780" w:type="dxa"/>
          </w:tcPr>
          <w:p w14:paraId="5BBDD38E" w14:textId="77777777" w:rsidR="009F52D2" w:rsidRPr="00B63A3A" w:rsidRDefault="009F52D2" w:rsidP="00042A9B">
            <w:pPr>
              <w:pStyle w:val="FABodyIndent1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 xml:space="preserve">Liftgate — power </w:t>
            </w:r>
          </w:p>
        </w:tc>
        <w:tc>
          <w:tcPr>
            <w:tcW w:w="1050" w:type="dxa"/>
          </w:tcPr>
          <w:p w14:paraId="1C69E546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258D7D7B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4013A35D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4C6EEBCB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5658AFC0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235B2CE6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  <w:tr w:rsidR="00B63A3A" w:rsidRPr="00B63A3A" w14:paraId="2D8D0CA2" w14:textId="77777777" w:rsidTr="00716772">
        <w:tc>
          <w:tcPr>
            <w:tcW w:w="3780" w:type="dxa"/>
          </w:tcPr>
          <w:p w14:paraId="618A50BE" w14:textId="77777777" w:rsidR="009F52D2" w:rsidRPr="00B63A3A" w:rsidRDefault="009F52D2" w:rsidP="00042A9B">
            <w:pPr>
              <w:pStyle w:val="FABodyCopy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Lighting</w:t>
            </w:r>
          </w:p>
        </w:tc>
        <w:tc>
          <w:tcPr>
            <w:tcW w:w="1050" w:type="dxa"/>
          </w:tcPr>
          <w:p w14:paraId="12486138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DC64CCC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3B7D3BCD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4E6BED88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1D844DE1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7AC718C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</w:tr>
      <w:tr w:rsidR="00B63A3A" w:rsidRPr="00B63A3A" w14:paraId="1E3D183B" w14:textId="77777777" w:rsidTr="00716772">
        <w:tc>
          <w:tcPr>
            <w:tcW w:w="3780" w:type="dxa"/>
          </w:tcPr>
          <w:p w14:paraId="172A7799" w14:textId="77777777" w:rsidR="009F52D2" w:rsidRPr="00B63A3A" w:rsidRDefault="009F52D2" w:rsidP="00042A9B">
            <w:pPr>
              <w:pStyle w:val="FABodyIndent1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 xml:space="preserve">LED headlamps </w:t>
            </w:r>
          </w:p>
        </w:tc>
        <w:tc>
          <w:tcPr>
            <w:tcW w:w="1050" w:type="dxa"/>
          </w:tcPr>
          <w:p w14:paraId="533AECC4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169A0049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2D09A545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66161D1C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79679B3A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16BAFB08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  <w:tr w:rsidR="00B63A3A" w:rsidRPr="00B63A3A" w14:paraId="675C035F" w14:textId="77777777" w:rsidTr="00716772">
        <w:tc>
          <w:tcPr>
            <w:tcW w:w="3780" w:type="dxa"/>
          </w:tcPr>
          <w:p w14:paraId="28D75D5C" w14:textId="77777777" w:rsidR="009F52D2" w:rsidRPr="00B63A3A" w:rsidRDefault="009F52D2" w:rsidP="00042A9B">
            <w:pPr>
              <w:pStyle w:val="FABodyIndent1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 xml:space="preserve">LED daytime running headlamps </w:t>
            </w:r>
          </w:p>
        </w:tc>
        <w:tc>
          <w:tcPr>
            <w:tcW w:w="1050" w:type="dxa"/>
          </w:tcPr>
          <w:p w14:paraId="692568AA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5B2D1E38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6CED29BA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6166A72D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3A2844B0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35DFD786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  <w:tr w:rsidR="00B63A3A" w:rsidRPr="00B63A3A" w14:paraId="33705DA6" w14:textId="77777777" w:rsidTr="00716772">
        <w:tc>
          <w:tcPr>
            <w:tcW w:w="3780" w:type="dxa"/>
          </w:tcPr>
          <w:p w14:paraId="4FFA4F98" w14:textId="77777777" w:rsidR="009F52D2" w:rsidRPr="00B63A3A" w:rsidRDefault="009F52D2" w:rsidP="00042A9B">
            <w:pPr>
              <w:pStyle w:val="FABodyIndent1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 xml:space="preserve">LED fog lamps </w:t>
            </w:r>
          </w:p>
        </w:tc>
        <w:tc>
          <w:tcPr>
            <w:tcW w:w="1050" w:type="dxa"/>
          </w:tcPr>
          <w:p w14:paraId="50CC4C44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4896A292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55E79B05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313302CE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0CFF7992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3FE79C9F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  <w:tr w:rsidR="00B63A3A" w:rsidRPr="00B63A3A" w14:paraId="4BD5CA44" w14:textId="77777777" w:rsidTr="00716772">
        <w:tc>
          <w:tcPr>
            <w:tcW w:w="3780" w:type="dxa"/>
          </w:tcPr>
          <w:p w14:paraId="78C573A1" w14:textId="77777777" w:rsidR="009F52D2" w:rsidRPr="00B63A3A" w:rsidRDefault="009F52D2" w:rsidP="00042A9B">
            <w:pPr>
              <w:pStyle w:val="FABodyIndent1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LED taillamps</w:t>
            </w:r>
          </w:p>
        </w:tc>
        <w:tc>
          <w:tcPr>
            <w:tcW w:w="1050" w:type="dxa"/>
          </w:tcPr>
          <w:p w14:paraId="49F1EEE2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616636A1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294AB939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32B0876A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3947C0D4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10BD5E42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  <w:tr w:rsidR="00B63A3A" w:rsidRPr="00B63A3A" w14:paraId="2D53212D" w14:textId="77777777" w:rsidTr="00716772">
        <w:tc>
          <w:tcPr>
            <w:tcW w:w="3780" w:type="dxa"/>
          </w:tcPr>
          <w:p w14:paraId="63BD66B2" w14:textId="77777777" w:rsidR="009F52D2" w:rsidRPr="00B63A3A" w:rsidRDefault="009F52D2" w:rsidP="00042A9B">
            <w:pPr>
              <w:pStyle w:val="FABodyIndent1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 xml:space="preserve">Auto high-beam headlamp control system </w:t>
            </w:r>
          </w:p>
        </w:tc>
        <w:tc>
          <w:tcPr>
            <w:tcW w:w="1050" w:type="dxa"/>
          </w:tcPr>
          <w:p w14:paraId="7419AC41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17F2218B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3EFD8293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1E871A45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40078CE0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7CB455F9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  <w:tr w:rsidR="00B63A3A" w:rsidRPr="00B63A3A" w14:paraId="3DDFA07B" w14:textId="77777777" w:rsidTr="00716772">
        <w:tc>
          <w:tcPr>
            <w:tcW w:w="3780" w:type="dxa"/>
          </w:tcPr>
          <w:p w14:paraId="692C8E97" w14:textId="77777777" w:rsidR="009F52D2" w:rsidRPr="00B63A3A" w:rsidRDefault="009F52D2" w:rsidP="00042A9B">
            <w:pPr>
              <w:pStyle w:val="FABodyCopy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lastRenderedPageBreak/>
              <w:t xml:space="preserve">Mirrors </w:t>
            </w:r>
          </w:p>
        </w:tc>
        <w:tc>
          <w:tcPr>
            <w:tcW w:w="1050" w:type="dxa"/>
          </w:tcPr>
          <w:p w14:paraId="6D672F7D" w14:textId="77777777" w:rsidR="009F52D2" w:rsidRPr="00B63A3A" w:rsidRDefault="009F52D2" w:rsidP="00042A9B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A95B92F" w14:textId="77777777" w:rsidR="009F52D2" w:rsidRPr="00B63A3A" w:rsidRDefault="009F52D2" w:rsidP="00042A9B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4CEE13C5" w14:textId="77777777" w:rsidR="009F52D2" w:rsidRPr="00B63A3A" w:rsidRDefault="009F52D2" w:rsidP="00042A9B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64794248" w14:textId="77777777" w:rsidR="009F52D2" w:rsidRPr="00B63A3A" w:rsidRDefault="009F52D2" w:rsidP="00042A9B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1AF0BC92" w14:textId="77777777" w:rsidR="009F52D2" w:rsidRPr="00B63A3A" w:rsidRDefault="009F52D2" w:rsidP="00042A9B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07EDC8C" w14:textId="77777777" w:rsidR="009F52D2" w:rsidRPr="00B63A3A" w:rsidRDefault="009F52D2" w:rsidP="00042A9B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B63A3A" w14:paraId="618AFFEE" w14:textId="77777777" w:rsidTr="00716772">
        <w:tc>
          <w:tcPr>
            <w:tcW w:w="3780" w:type="dxa"/>
          </w:tcPr>
          <w:p w14:paraId="471C5C4F" w14:textId="77777777" w:rsidR="009F52D2" w:rsidRPr="00B63A3A" w:rsidRDefault="009F52D2" w:rsidP="00042A9B">
            <w:pPr>
              <w:pStyle w:val="FABodyIndent1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Power, manual foldaway with heating element and memory in body color with supplemental turn signals</w:t>
            </w:r>
          </w:p>
        </w:tc>
        <w:tc>
          <w:tcPr>
            <w:tcW w:w="1050" w:type="dxa"/>
          </w:tcPr>
          <w:p w14:paraId="260E236F" w14:textId="77777777" w:rsidR="009F52D2" w:rsidRPr="00B63A3A" w:rsidRDefault="009F52D2" w:rsidP="00042A9B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07721FE9" w14:textId="77777777" w:rsidR="009F52D2" w:rsidRPr="00B63A3A" w:rsidRDefault="009F52D2" w:rsidP="00042A9B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403EE52B" w14:textId="77777777" w:rsidR="009F52D2" w:rsidRPr="00B63A3A" w:rsidRDefault="009F52D2" w:rsidP="00042A9B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47EA6CF3" w14:textId="1844A62C" w:rsidR="009F52D2" w:rsidRPr="00B63A3A" w:rsidRDefault="00991075" w:rsidP="00042A9B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07628750" w14:textId="64389B3A" w:rsidR="009F52D2" w:rsidRPr="00B63A3A" w:rsidRDefault="00991075" w:rsidP="00042A9B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69EDC427" w14:textId="487BA1FC" w:rsidR="009F52D2" w:rsidRPr="00B63A3A" w:rsidRDefault="00991075" w:rsidP="00042A9B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B63A3A" w:rsidRPr="00B63A3A" w14:paraId="1AB7B1E2" w14:textId="77777777" w:rsidTr="00716772">
        <w:tc>
          <w:tcPr>
            <w:tcW w:w="3780" w:type="dxa"/>
          </w:tcPr>
          <w:p w14:paraId="2C893FA7" w14:textId="77777777" w:rsidR="009F52D2" w:rsidRPr="00B63A3A" w:rsidRDefault="009F52D2" w:rsidP="00042A9B">
            <w:pPr>
              <w:pStyle w:val="FABodyIndent1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 xml:space="preserve">Power foldaway with heating element and memory in body color; auto-dimming on driver’s side with supplemental turn signals </w:t>
            </w:r>
          </w:p>
        </w:tc>
        <w:tc>
          <w:tcPr>
            <w:tcW w:w="1050" w:type="dxa"/>
          </w:tcPr>
          <w:p w14:paraId="285BBC9E" w14:textId="4BD82F5D" w:rsidR="009F52D2" w:rsidRPr="00B63A3A" w:rsidRDefault="00991075" w:rsidP="00042A9B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625FAFCB" w14:textId="26597579" w:rsidR="009F52D2" w:rsidRPr="00B63A3A" w:rsidRDefault="00991075" w:rsidP="00042A9B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0BE7FA02" w14:textId="7BDD2E5F" w:rsidR="009F52D2" w:rsidRPr="00B63A3A" w:rsidRDefault="00991075" w:rsidP="00042A9B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5D6ECA7C" w14:textId="77777777" w:rsidR="009F52D2" w:rsidRPr="00B63A3A" w:rsidRDefault="009F52D2" w:rsidP="00042A9B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7E5AD3E1" w14:textId="77777777" w:rsidR="009F52D2" w:rsidRPr="00B63A3A" w:rsidRDefault="009F52D2" w:rsidP="00042A9B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7D7F60F6" w14:textId="77777777" w:rsidR="009F52D2" w:rsidRPr="00B63A3A" w:rsidRDefault="009F52D2" w:rsidP="00042A9B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  <w:tr w:rsidR="00B63A3A" w:rsidRPr="00B63A3A" w14:paraId="4F344A01" w14:textId="77777777" w:rsidTr="00716772">
        <w:tc>
          <w:tcPr>
            <w:tcW w:w="3780" w:type="dxa"/>
          </w:tcPr>
          <w:p w14:paraId="142FEFF7" w14:textId="77777777" w:rsidR="009F52D2" w:rsidRPr="00B63A3A" w:rsidRDefault="009F52D2" w:rsidP="00042A9B">
            <w:pPr>
              <w:pStyle w:val="FABodyIndent1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 xml:space="preserve">Remote start system — control integrated into key fob, radio frequency system with 300-ft. range </w:t>
            </w:r>
          </w:p>
        </w:tc>
        <w:tc>
          <w:tcPr>
            <w:tcW w:w="1050" w:type="dxa"/>
          </w:tcPr>
          <w:p w14:paraId="0E158770" w14:textId="77777777" w:rsidR="009F52D2" w:rsidRPr="00B63A3A" w:rsidRDefault="009F52D2" w:rsidP="00042A9B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6AF989B5" w14:textId="77777777" w:rsidR="009F52D2" w:rsidRPr="00B63A3A" w:rsidRDefault="009F52D2" w:rsidP="00042A9B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0224E389" w14:textId="77777777" w:rsidR="009F52D2" w:rsidRPr="00B63A3A" w:rsidRDefault="009F52D2" w:rsidP="00042A9B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5C39BF22" w14:textId="77777777" w:rsidR="009F52D2" w:rsidRPr="00B63A3A" w:rsidRDefault="009F52D2" w:rsidP="00042A9B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2E665651" w14:textId="77777777" w:rsidR="009F52D2" w:rsidRPr="00B63A3A" w:rsidRDefault="009F52D2" w:rsidP="00042A9B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270A3F8A" w14:textId="77777777" w:rsidR="009F52D2" w:rsidRPr="00B63A3A" w:rsidRDefault="009F52D2" w:rsidP="00042A9B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  <w:tr w:rsidR="00B63A3A" w:rsidRPr="00B63A3A" w14:paraId="2E9B287D" w14:textId="77777777" w:rsidTr="00716772">
        <w:tc>
          <w:tcPr>
            <w:tcW w:w="3780" w:type="dxa"/>
          </w:tcPr>
          <w:p w14:paraId="2407DD09" w14:textId="77777777" w:rsidR="009F52D2" w:rsidRPr="00B63A3A" w:rsidRDefault="009F52D2" w:rsidP="00042A9B">
            <w:pPr>
              <w:pStyle w:val="FABodyCopy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 xml:space="preserve">Sunroof </w:t>
            </w:r>
          </w:p>
        </w:tc>
        <w:tc>
          <w:tcPr>
            <w:tcW w:w="1050" w:type="dxa"/>
          </w:tcPr>
          <w:p w14:paraId="5CB75F7C" w14:textId="77777777" w:rsidR="009F52D2" w:rsidRPr="00B63A3A" w:rsidRDefault="009F52D2" w:rsidP="00042A9B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01D70140" w14:textId="77777777" w:rsidR="009F52D2" w:rsidRPr="00B63A3A" w:rsidRDefault="009F52D2" w:rsidP="00042A9B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3057A8A0" w14:textId="77777777" w:rsidR="009F52D2" w:rsidRPr="00B63A3A" w:rsidRDefault="009F52D2" w:rsidP="00042A9B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DECDAB2" w14:textId="77777777" w:rsidR="009F52D2" w:rsidRPr="00B63A3A" w:rsidRDefault="009F52D2" w:rsidP="00042A9B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28E9D9A" w14:textId="77777777" w:rsidR="009F52D2" w:rsidRPr="00B63A3A" w:rsidRDefault="009F52D2" w:rsidP="00042A9B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64410CF6" w14:textId="77777777" w:rsidR="009F52D2" w:rsidRPr="00B63A3A" w:rsidRDefault="009F52D2" w:rsidP="00042A9B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B63A3A" w14:paraId="35427F57" w14:textId="77777777" w:rsidTr="00716772">
        <w:tc>
          <w:tcPr>
            <w:tcW w:w="3780" w:type="dxa"/>
          </w:tcPr>
          <w:p w14:paraId="116D0533" w14:textId="77777777" w:rsidR="009F52D2" w:rsidRPr="00B63A3A" w:rsidRDefault="009F52D2" w:rsidP="00042A9B">
            <w:pPr>
              <w:pStyle w:val="FABodyIndent1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Tri-pane panoramic sunroof — includes full power sunroof with power sunshade in front and fixed glass in rear</w:t>
            </w:r>
          </w:p>
        </w:tc>
        <w:tc>
          <w:tcPr>
            <w:tcW w:w="1050" w:type="dxa"/>
          </w:tcPr>
          <w:p w14:paraId="1E6D3B70" w14:textId="77777777" w:rsidR="009F52D2" w:rsidRPr="00B63A3A" w:rsidRDefault="009F52D2" w:rsidP="00042A9B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5F8DFD38" w14:textId="77777777" w:rsidR="009F52D2" w:rsidRPr="00B63A3A" w:rsidRDefault="009F52D2" w:rsidP="00042A9B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65383CC3" w14:textId="77777777" w:rsidR="009F52D2" w:rsidRPr="00B63A3A" w:rsidRDefault="009F52D2" w:rsidP="00042A9B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397FE280" w14:textId="77777777" w:rsidR="009F52D2" w:rsidRPr="00B63A3A" w:rsidRDefault="009F52D2" w:rsidP="00042A9B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7A212449" w14:textId="77777777" w:rsidR="009F52D2" w:rsidRPr="00B63A3A" w:rsidRDefault="009F52D2" w:rsidP="00042A9B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6479F1EA" w14:textId="77777777" w:rsidR="009F52D2" w:rsidRPr="00B63A3A" w:rsidRDefault="009F52D2" w:rsidP="00042A9B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  <w:tr w:rsidR="00B63A3A" w:rsidRPr="00B63A3A" w14:paraId="77B1FFAD" w14:textId="77777777" w:rsidTr="00716772">
        <w:tc>
          <w:tcPr>
            <w:tcW w:w="3780" w:type="dxa"/>
          </w:tcPr>
          <w:p w14:paraId="531C0492" w14:textId="77777777" w:rsidR="009F52D2" w:rsidRPr="00B63A3A" w:rsidRDefault="009F52D2" w:rsidP="00042A9B">
            <w:pPr>
              <w:pStyle w:val="FABodyCopy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 xml:space="preserve">Tires </w:t>
            </w:r>
          </w:p>
        </w:tc>
        <w:tc>
          <w:tcPr>
            <w:tcW w:w="1050" w:type="dxa"/>
          </w:tcPr>
          <w:p w14:paraId="74E83851" w14:textId="77777777" w:rsidR="009F52D2" w:rsidRPr="00B63A3A" w:rsidRDefault="009F52D2" w:rsidP="00042A9B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0BC56F1E" w14:textId="77777777" w:rsidR="009F52D2" w:rsidRPr="00B63A3A" w:rsidRDefault="009F52D2" w:rsidP="00042A9B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304496C2" w14:textId="77777777" w:rsidR="009F52D2" w:rsidRPr="00B63A3A" w:rsidRDefault="009F52D2" w:rsidP="00042A9B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5258678B" w14:textId="77777777" w:rsidR="009F52D2" w:rsidRPr="00B63A3A" w:rsidRDefault="009F52D2" w:rsidP="00042A9B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4891BE2" w14:textId="77777777" w:rsidR="009F52D2" w:rsidRPr="00B63A3A" w:rsidRDefault="009F52D2" w:rsidP="00042A9B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3AFF8585" w14:textId="77777777" w:rsidR="009F52D2" w:rsidRPr="00B63A3A" w:rsidRDefault="009F52D2" w:rsidP="00042A9B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B63A3A" w14:paraId="1ED8E9E9" w14:textId="77777777" w:rsidTr="00716772">
        <w:tc>
          <w:tcPr>
            <w:tcW w:w="3780" w:type="dxa"/>
          </w:tcPr>
          <w:p w14:paraId="02AA912E" w14:textId="77777777" w:rsidR="009F52D2" w:rsidRPr="00B63A3A" w:rsidRDefault="009F52D2" w:rsidP="00042A9B">
            <w:pPr>
              <w:pStyle w:val="FABodyIndent1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P275/65R18 BSW All-Terrain</w:t>
            </w:r>
          </w:p>
        </w:tc>
        <w:tc>
          <w:tcPr>
            <w:tcW w:w="1050" w:type="dxa"/>
          </w:tcPr>
          <w:p w14:paraId="6490329A" w14:textId="5C776985" w:rsidR="009F52D2" w:rsidRPr="00B63A3A" w:rsidRDefault="00991075" w:rsidP="00042A9B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0AF23430" w14:textId="77777777" w:rsidR="009F52D2" w:rsidRPr="00B63A3A" w:rsidRDefault="009F52D2" w:rsidP="00042A9B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08C8D1AF" w14:textId="6E5C18E8" w:rsidR="009F52D2" w:rsidRPr="00B63A3A" w:rsidRDefault="00991075" w:rsidP="00042A9B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1B20DB8D" w14:textId="1B739702" w:rsidR="009F52D2" w:rsidRPr="00B63A3A" w:rsidRDefault="00991075" w:rsidP="00042A9B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569373CF" w14:textId="6B773B23" w:rsidR="009F52D2" w:rsidRPr="00B63A3A" w:rsidRDefault="00991075" w:rsidP="00042A9B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71CE9FE4" w14:textId="0E6DED5F" w:rsidR="009F52D2" w:rsidRPr="00B63A3A" w:rsidRDefault="00991075" w:rsidP="00042A9B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B63A3A" w:rsidRPr="00B63A3A" w14:paraId="4D0435DC" w14:textId="77777777" w:rsidTr="00716772">
        <w:tc>
          <w:tcPr>
            <w:tcW w:w="3780" w:type="dxa"/>
          </w:tcPr>
          <w:p w14:paraId="029261B2" w14:textId="77777777" w:rsidR="009F52D2" w:rsidRPr="00B63A3A" w:rsidRDefault="009F52D2" w:rsidP="00042A9B">
            <w:pPr>
              <w:pStyle w:val="FABodyIndent1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P275/65R18 BSW All-Season</w:t>
            </w:r>
          </w:p>
        </w:tc>
        <w:tc>
          <w:tcPr>
            <w:tcW w:w="1050" w:type="dxa"/>
          </w:tcPr>
          <w:p w14:paraId="44BA992B" w14:textId="77777777" w:rsidR="009F52D2" w:rsidRPr="00B63A3A" w:rsidRDefault="009F52D2" w:rsidP="00042A9B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4592E69B" w14:textId="42984543" w:rsidR="009F52D2" w:rsidRPr="00B63A3A" w:rsidRDefault="00991075" w:rsidP="00042A9B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2FA5ACF0" w14:textId="09F1FDE9" w:rsidR="009F52D2" w:rsidRPr="00B63A3A" w:rsidRDefault="00991075" w:rsidP="00042A9B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01E84ADC" w14:textId="459AAD72" w:rsidR="009F52D2" w:rsidRPr="00B63A3A" w:rsidRDefault="00991075" w:rsidP="00042A9B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478C7AF7" w14:textId="4F033529" w:rsidR="009F52D2" w:rsidRPr="00B63A3A" w:rsidRDefault="00991075" w:rsidP="00042A9B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7356338A" w14:textId="34468E08" w:rsidR="009F52D2" w:rsidRPr="00B63A3A" w:rsidRDefault="00991075" w:rsidP="00042A9B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B63A3A" w:rsidRPr="00B63A3A" w14:paraId="204081F2" w14:textId="77777777" w:rsidTr="00716772">
        <w:tc>
          <w:tcPr>
            <w:tcW w:w="3780" w:type="dxa"/>
          </w:tcPr>
          <w:p w14:paraId="35931529" w14:textId="77777777" w:rsidR="009F52D2" w:rsidRPr="00B63A3A" w:rsidRDefault="009F52D2" w:rsidP="00042A9B">
            <w:pPr>
              <w:pStyle w:val="FABodyIndent1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P275/55R20 BSW All-Season</w:t>
            </w:r>
          </w:p>
        </w:tc>
        <w:tc>
          <w:tcPr>
            <w:tcW w:w="1050" w:type="dxa"/>
          </w:tcPr>
          <w:p w14:paraId="669F905F" w14:textId="77777777" w:rsidR="009F52D2" w:rsidRPr="00B63A3A" w:rsidRDefault="009F52D2" w:rsidP="00042A9B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12727B7C" w14:textId="77777777" w:rsidR="009F52D2" w:rsidRPr="00B63A3A" w:rsidRDefault="009F52D2" w:rsidP="00042A9B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4CF7F7E6" w14:textId="77777777" w:rsidR="009F52D2" w:rsidRPr="00B63A3A" w:rsidRDefault="009F52D2" w:rsidP="00042A9B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5FEE00B4" w14:textId="77777777" w:rsidR="009F52D2" w:rsidRPr="00B63A3A" w:rsidRDefault="009F52D2" w:rsidP="00042A9B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489DE48A" w14:textId="1858B5CC" w:rsidR="009F52D2" w:rsidRPr="00B63A3A" w:rsidRDefault="00991075" w:rsidP="00042A9B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6C55523B" w14:textId="0BD3A081" w:rsidR="009F52D2" w:rsidRPr="00B63A3A" w:rsidRDefault="00991075" w:rsidP="00042A9B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B63A3A" w:rsidRPr="00B63A3A" w14:paraId="72DE16D2" w14:textId="77777777" w:rsidTr="00716772">
        <w:tc>
          <w:tcPr>
            <w:tcW w:w="3780" w:type="dxa"/>
          </w:tcPr>
          <w:p w14:paraId="65C5D297" w14:textId="77777777" w:rsidR="009F52D2" w:rsidRPr="00B63A3A" w:rsidRDefault="009F52D2" w:rsidP="00042A9B">
            <w:pPr>
              <w:pStyle w:val="FABodyIndent1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P275/55R20 BSW All-Terrain</w:t>
            </w:r>
          </w:p>
        </w:tc>
        <w:tc>
          <w:tcPr>
            <w:tcW w:w="1050" w:type="dxa"/>
          </w:tcPr>
          <w:p w14:paraId="712CD51A" w14:textId="1EA83299" w:rsidR="009F52D2" w:rsidRPr="00B63A3A" w:rsidRDefault="00991075" w:rsidP="00042A9B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5FF83603" w14:textId="4EA06775" w:rsidR="009F52D2" w:rsidRPr="00B63A3A" w:rsidRDefault="00991075" w:rsidP="00042A9B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503CFCC3" w14:textId="77777777" w:rsidR="009F52D2" w:rsidRPr="00B63A3A" w:rsidRDefault="009F52D2" w:rsidP="00042A9B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4EB99F5A" w14:textId="7777E87A" w:rsidR="009F52D2" w:rsidRPr="00B63A3A" w:rsidRDefault="00991075" w:rsidP="00042A9B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422329B8" w14:textId="02A45893" w:rsidR="009F52D2" w:rsidRPr="00B63A3A" w:rsidRDefault="00991075" w:rsidP="00042A9B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5A045281" w14:textId="2BB47295" w:rsidR="009F52D2" w:rsidRPr="00B63A3A" w:rsidRDefault="00991075" w:rsidP="00042A9B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B63A3A" w:rsidRPr="00B63A3A" w14:paraId="79F0E85A" w14:textId="77777777" w:rsidTr="00716772">
        <w:tc>
          <w:tcPr>
            <w:tcW w:w="3780" w:type="dxa"/>
          </w:tcPr>
          <w:p w14:paraId="4D1E6F13" w14:textId="77777777" w:rsidR="009F52D2" w:rsidRPr="00B63A3A" w:rsidRDefault="009F52D2" w:rsidP="00042A9B">
            <w:pPr>
              <w:pStyle w:val="FABodyIndent1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 xml:space="preserve">P285/45R22XL BSW All-Season </w:t>
            </w:r>
          </w:p>
        </w:tc>
        <w:tc>
          <w:tcPr>
            <w:tcW w:w="1050" w:type="dxa"/>
          </w:tcPr>
          <w:p w14:paraId="2397FE40" w14:textId="437C796D" w:rsidR="009F52D2" w:rsidRPr="00B63A3A" w:rsidRDefault="00991075" w:rsidP="00042A9B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1901A8A1" w14:textId="77777777" w:rsidR="009F52D2" w:rsidRPr="00B63A3A" w:rsidRDefault="009F52D2" w:rsidP="00042A9B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6FAEF7FC" w14:textId="77777777" w:rsidR="009F52D2" w:rsidRPr="00B63A3A" w:rsidRDefault="009F52D2" w:rsidP="00042A9B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266C7409" w14:textId="77777777" w:rsidR="009F52D2" w:rsidRPr="00B63A3A" w:rsidRDefault="009F52D2" w:rsidP="00042A9B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O</w:t>
            </w:r>
          </w:p>
        </w:tc>
        <w:tc>
          <w:tcPr>
            <w:tcW w:w="1050" w:type="dxa"/>
          </w:tcPr>
          <w:p w14:paraId="29AC4FEB" w14:textId="77777777" w:rsidR="009F52D2" w:rsidRPr="00B63A3A" w:rsidRDefault="009F52D2" w:rsidP="00042A9B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5282AB42" w14:textId="77777777" w:rsidR="009F52D2" w:rsidRPr="00B63A3A" w:rsidRDefault="009F52D2" w:rsidP="00042A9B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  <w:tr w:rsidR="00B63A3A" w:rsidRPr="00B63A3A" w14:paraId="146138BC" w14:textId="77777777" w:rsidTr="00716772">
        <w:tc>
          <w:tcPr>
            <w:tcW w:w="3780" w:type="dxa"/>
          </w:tcPr>
          <w:p w14:paraId="2A0EBBAF" w14:textId="77777777" w:rsidR="009F52D2" w:rsidRPr="00B63A3A" w:rsidRDefault="009F52D2" w:rsidP="00042A9B">
            <w:pPr>
              <w:pStyle w:val="FABodyCopy"/>
              <w:rPr>
                <w:color w:val="000000" w:themeColor="text1"/>
                <w:highlight w:val="yellow"/>
              </w:rPr>
            </w:pPr>
            <w:r w:rsidRPr="00B63A3A">
              <w:rPr>
                <w:color w:val="000000" w:themeColor="text1"/>
              </w:rPr>
              <w:t>Wheels</w:t>
            </w:r>
          </w:p>
        </w:tc>
        <w:tc>
          <w:tcPr>
            <w:tcW w:w="1050" w:type="dxa"/>
          </w:tcPr>
          <w:p w14:paraId="1242ED23" w14:textId="77777777" w:rsidR="009F52D2" w:rsidRPr="00B63A3A" w:rsidRDefault="009F52D2" w:rsidP="00042A9B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C9012E9" w14:textId="77777777" w:rsidR="009F52D2" w:rsidRPr="00B63A3A" w:rsidRDefault="009F52D2" w:rsidP="00042A9B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E323B27" w14:textId="77777777" w:rsidR="009F52D2" w:rsidRPr="00B63A3A" w:rsidRDefault="009F52D2" w:rsidP="00042A9B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58141E15" w14:textId="77777777" w:rsidR="009F52D2" w:rsidRPr="00B63A3A" w:rsidRDefault="009F52D2" w:rsidP="00042A9B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16D30072" w14:textId="77777777" w:rsidR="009F52D2" w:rsidRPr="00B63A3A" w:rsidRDefault="009F52D2" w:rsidP="00042A9B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37C4CFB6" w14:textId="77777777" w:rsidR="009F52D2" w:rsidRPr="00B63A3A" w:rsidRDefault="009F52D2" w:rsidP="00042A9B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B63A3A" w14:paraId="58CFBE2C" w14:textId="77777777" w:rsidTr="00716772">
        <w:tc>
          <w:tcPr>
            <w:tcW w:w="3780" w:type="dxa"/>
          </w:tcPr>
          <w:p w14:paraId="70CA3FF0" w14:textId="77777777" w:rsidR="009F52D2" w:rsidRPr="00B63A3A" w:rsidRDefault="009F52D2" w:rsidP="00042A9B">
            <w:pPr>
              <w:pStyle w:val="FABodyIndent1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 xml:space="preserve">18-in. off-road aluminum </w:t>
            </w:r>
          </w:p>
        </w:tc>
        <w:tc>
          <w:tcPr>
            <w:tcW w:w="1050" w:type="dxa"/>
          </w:tcPr>
          <w:p w14:paraId="1A03CA82" w14:textId="7179FD1A" w:rsidR="009F52D2" w:rsidRPr="00B63A3A" w:rsidRDefault="00991075" w:rsidP="00042A9B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1E7C9B7F" w14:textId="77777777" w:rsidR="009F52D2" w:rsidRPr="00B63A3A" w:rsidRDefault="009F52D2" w:rsidP="00042A9B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2D660871" w14:textId="5970BABF" w:rsidR="009F52D2" w:rsidRPr="00B63A3A" w:rsidRDefault="00991075" w:rsidP="00042A9B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3E5E9E75" w14:textId="5B8E6F1E" w:rsidR="009F52D2" w:rsidRPr="00B63A3A" w:rsidRDefault="00991075" w:rsidP="00042A9B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4EF1CC50" w14:textId="624AE0EE" w:rsidR="009F52D2" w:rsidRPr="00B63A3A" w:rsidRDefault="00991075" w:rsidP="00042A9B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2D3802CA" w14:textId="45DBAB3B" w:rsidR="009F52D2" w:rsidRPr="00B63A3A" w:rsidRDefault="00991075" w:rsidP="00042A9B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B63A3A" w:rsidRPr="00B63A3A" w14:paraId="698287A6" w14:textId="77777777" w:rsidTr="00716772">
        <w:tc>
          <w:tcPr>
            <w:tcW w:w="3780" w:type="dxa"/>
          </w:tcPr>
          <w:p w14:paraId="34BF8011" w14:textId="77777777" w:rsidR="009F52D2" w:rsidRPr="00B63A3A" w:rsidRDefault="009F52D2" w:rsidP="00042A9B">
            <w:pPr>
              <w:pStyle w:val="FABodyIndent1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18-in. aluminum</w:t>
            </w:r>
          </w:p>
        </w:tc>
        <w:tc>
          <w:tcPr>
            <w:tcW w:w="1050" w:type="dxa"/>
          </w:tcPr>
          <w:p w14:paraId="31A0DD19" w14:textId="77777777" w:rsidR="009F52D2" w:rsidRPr="00B63A3A" w:rsidRDefault="009F52D2" w:rsidP="00042A9B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034EE885" w14:textId="45DA2065" w:rsidR="009F52D2" w:rsidRPr="00B63A3A" w:rsidRDefault="00991075" w:rsidP="00042A9B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053AE108" w14:textId="5DF2DAF0" w:rsidR="009F52D2" w:rsidRPr="00B63A3A" w:rsidRDefault="00991075" w:rsidP="00042A9B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3ED7918D" w14:textId="729990BE" w:rsidR="009F52D2" w:rsidRPr="00B63A3A" w:rsidRDefault="00991075" w:rsidP="00042A9B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6EF7AE0B" w14:textId="693E1BFD" w:rsidR="009F52D2" w:rsidRPr="00B63A3A" w:rsidRDefault="00991075" w:rsidP="00042A9B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2EDCD921" w14:textId="2B9403FE" w:rsidR="009F52D2" w:rsidRPr="00B63A3A" w:rsidRDefault="00991075" w:rsidP="00042A9B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B63A3A" w:rsidRPr="00B63A3A" w14:paraId="1CAB2DAF" w14:textId="77777777" w:rsidTr="00716772">
        <w:tc>
          <w:tcPr>
            <w:tcW w:w="3780" w:type="dxa"/>
          </w:tcPr>
          <w:p w14:paraId="4F9AE224" w14:textId="77777777" w:rsidR="009F52D2" w:rsidRPr="00B63A3A" w:rsidRDefault="009F52D2" w:rsidP="00042A9B">
            <w:pPr>
              <w:pStyle w:val="FABodyIndent1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 xml:space="preserve">20-in. aluminum </w:t>
            </w:r>
          </w:p>
        </w:tc>
        <w:tc>
          <w:tcPr>
            <w:tcW w:w="1050" w:type="dxa"/>
          </w:tcPr>
          <w:p w14:paraId="03E25C11" w14:textId="77777777" w:rsidR="009F52D2" w:rsidRPr="00B63A3A" w:rsidRDefault="009F52D2" w:rsidP="00042A9B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1DF2BB9D" w14:textId="77777777" w:rsidR="009F52D2" w:rsidRPr="00B63A3A" w:rsidRDefault="009F52D2" w:rsidP="00042A9B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04143BCC" w14:textId="77777777" w:rsidR="009F52D2" w:rsidRPr="00B63A3A" w:rsidRDefault="009F52D2" w:rsidP="00042A9B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1746B8B5" w14:textId="77777777" w:rsidR="009F52D2" w:rsidRPr="00B63A3A" w:rsidRDefault="009F52D2" w:rsidP="00042A9B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0F28C90E" w14:textId="4582E9AA" w:rsidR="009F52D2" w:rsidRPr="00B63A3A" w:rsidRDefault="00991075" w:rsidP="00042A9B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2AB5D4A3" w14:textId="395AF551" w:rsidR="009F52D2" w:rsidRPr="00B63A3A" w:rsidRDefault="00991075" w:rsidP="00042A9B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B63A3A" w:rsidRPr="00B63A3A" w14:paraId="411D2A63" w14:textId="77777777" w:rsidTr="00716772">
        <w:tc>
          <w:tcPr>
            <w:tcW w:w="3780" w:type="dxa"/>
          </w:tcPr>
          <w:p w14:paraId="6E045C73" w14:textId="77777777" w:rsidR="009F52D2" w:rsidRPr="00B63A3A" w:rsidRDefault="009F52D2" w:rsidP="00042A9B">
            <w:pPr>
              <w:pStyle w:val="FABodyIndent1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20-in. off-road aluminum</w:t>
            </w:r>
          </w:p>
        </w:tc>
        <w:tc>
          <w:tcPr>
            <w:tcW w:w="1050" w:type="dxa"/>
          </w:tcPr>
          <w:p w14:paraId="385BABBA" w14:textId="1F6F51A2" w:rsidR="009F52D2" w:rsidRPr="00B63A3A" w:rsidRDefault="00991075" w:rsidP="00042A9B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2FD7D377" w14:textId="4253421E" w:rsidR="009F52D2" w:rsidRPr="00B63A3A" w:rsidRDefault="00991075" w:rsidP="00042A9B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05D84E5B" w14:textId="77777777" w:rsidR="009F52D2" w:rsidRPr="00B63A3A" w:rsidRDefault="009F52D2" w:rsidP="00042A9B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5642AF88" w14:textId="4B853B01" w:rsidR="009F52D2" w:rsidRPr="00B63A3A" w:rsidRDefault="00991075" w:rsidP="00042A9B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5754D044" w14:textId="0CEECD6D" w:rsidR="009F52D2" w:rsidRPr="00B63A3A" w:rsidRDefault="00991075" w:rsidP="00042A9B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6BC6B510" w14:textId="29A7BD26" w:rsidR="009F52D2" w:rsidRPr="00B63A3A" w:rsidRDefault="00991075" w:rsidP="00042A9B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B63A3A" w:rsidRPr="00B63A3A" w14:paraId="3D4A7CBC" w14:textId="77777777" w:rsidTr="00716772">
        <w:tc>
          <w:tcPr>
            <w:tcW w:w="3780" w:type="dxa"/>
          </w:tcPr>
          <w:p w14:paraId="16EFF04F" w14:textId="77777777" w:rsidR="009F52D2" w:rsidRPr="00B63A3A" w:rsidRDefault="009F52D2" w:rsidP="00042A9B">
            <w:pPr>
              <w:pStyle w:val="FABodyIndent1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20-in. polished wheels with black inserts</w:t>
            </w:r>
          </w:p>
        </w:tc>
        <w:tc>
          <w:tcPr>
            <w:tcW w:w="1050" w:type="dxa"/>
          </w:tcPr>
          <w:p w14:paraId="0DE2C019" w14:textId="3C4B1772" w:rsidR="009F52D2" w:rsidRPr="00B63A3A" w:rsidRDefault="00991075" w:rsidP="00042A9B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4EF037CD" w14:textId="77777777" w:rsidR="009F52D2" w:rsidRPr="00B63A3A" w:rsidRDefault="009F52D2" w:rsidP="00042A9B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7099A091" w14:textId="56CDAC5F" w:rsidR="009F52D2" w:rsidRPr="00B63A3A" w:rsidRDefault="00991075" w:rsidP="00042A9B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50B1C67F" w14:textId="4C235E93" w:rsidR="009F52D2" w:rsidRPr="00B63A3A" w:rsidRDefault="00991075" w:rsidP="00042A9B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4F18DEA9" w14:textId="2B275DA0" w:rsidR="009F52D2" w:rsidRPr="00B63A3A" w:rsidRDefault="00991075" w:rsidP="00042A9B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0822E226" w14:textId="43AEFED1" w:rsidR="009F52D2" w:rsidRPr="00B63A3A" w:rsidRDefault="00991075" w:rsidP="00042A9B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B63A3A" w:rsidRPr="00B63A3A" w14:paraId="59614E7C" w14:textId="77777777" w:rsidTr="00716772">
        <w:tc>
          <w:tcPr>
            <w:tcW w:w="3780" w:type="dxa"/>
          </w:tcPr>
          <w:p w14:paraId="6DA00339" w14:textId="77777777" w:rsidR="009F52D2" w:rsidRPr="00B63A3A" w:rsidRDefault="009F52D2" w:rsidP="00042A9B">
            <w:pPr>
              <w:pStyle w:val="FABodyIndent1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 xml:space="preserve">22-in. aluminum </w:t>
            </w:r>
          </w:p>
        </w:tc>
        <w:tc>
          <w:tcPr>
            <w:tcW w:w="1050" w:type="dxa"/>
          </w:tcPr>
          <w:p w14:paraId="2EA89420" w14:textId="5F97887A" w:rsidR="009F52D2" w:rsidRPr="00B63A3A" w:rsidRDefault="00991075" w:rsidP="00042A9B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14475131" w14:textId="77777777" w:rsidR="009F52D2" w:rsidRPr="00B63A3A" w:rsidRDefault="009F52D2" w:rsidP="00042A9B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0F0275CF" w14:textId="77777777" w:rsidR="009F52D2" w:rsidRPr="00B63A3A" w:rsidRDefault="009F52D2" w:rsidP="00042A9B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6C6E31BB" w14:textId="77777777" w:rsidR="009F52D2" w:rsidRPr="00B63A3A" w:rsidRDefault="009F52D2" w:rsidP="00042A9B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O</w:t>
            </w:r>
          </w:p>
        </w:tc>
        <w:tc>
          <w:tcPr>
            <w:tcW w:w="1050" w:type="dxa"/>
          </w:tcPr>
          <w:p w14:paraId="5A76C13A" w14:textId="77777777" w:rsidR="009F52D2" w:rsidRPr="00B63A3A" w:rsidRDefault="009F52D2" w:rsidP="00042A9B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18DFB64C" w14:textId="77777777" w:rsidR="009F52D2" w:rsidRPr="00B63A3A" w:rsidRDefault="009F52D2" w:rsidP="00042A9B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  <w:tr w:rsidR="00B63A3A" w:rsidRPr="00B63A3A" w14:paraId="0AA204CD" w14:textId="77777777" w:rsidTr="00716772">
        <w:tc>
          <w:tcPr>
            <w:tcW w:w="3780" w:type="dxa"/>
          </w:tcPr>
          <w:p w14:paraId="050CD2D4" w14:textId="77777777" w:rsidR="009F52D2" w:rsidRPr="00B63A3A" w:rsidRDefault="009F52D2" w:rsidP="00042A9B">
            <w:pPr>
              <w:pStyle w:val="FABodyIndent1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 xml:space="preserve">22-in. polished wheels with black inserts </w:t>
            </w:r>
          </w:p>
        </w:tc>
        <w:tc>
          <w:tcPr>
            <w:tcW w:w="1050" w:type="dxa"/>
          </w:tcPr>
          <w:p w14:paraId="5800B215" w14:textId="7E64E3CC" w:rsidR="009F52D2" w:rsidRPr="00B63A3A" w:rsidRDefault="00991075" w:rsidP="00042A9B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2DBCA9C5" w14:textId="77777777" w:rsidR="009F52D2" w:rsidRPr="00B63A3A" w:rsidRDefault="009F52D2" w:rsidP="00042A9B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O</w:t>
            </w:r>
          </w:p>
        </w:tc>
        <w:tc>
          <w:tcPr>
            <w:tcW w:w="1050" w:type="dxa"/>
          </w:tcPr>
          <w:p w14:paraId="39C9B1C0" w14:textId="0851C935" w:rsidR="009F52D2" w:rsidRPr="00B63A3A" w:rsidRDefault="00991075" w:rsidP="00042A9B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09B4DBA9" w14:textId="64B2E48D" w:rsidR="009F52D2" w:rsidRPr="00B63A3A" w:rsidRDefault="00991075" w:rsidP="00042A9B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7A5B8BC0" w14:textId="77777777" w:rsidR="009F52D2" w:rsidRPr="00B63A3A" w:rsidRDefault="009F52D2" w:rsidP="00042A9B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250D4F25" w14:textId="77777777" w:rsidR="009F52D2" w:rsidRPr="00B63A3A" w:rsidRDefault="009F52D2" w:rsidP="00042A9B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</w:tr>
      <w:tr w:rsidR="00B63A3A" w:rsidRPr="00B63A3A" w14:paraId="4D2774A8" w14:textId="77777777" w:rsidTr="00716772">
        <w:tc>
          <w:tcPr>
            <w:tcW w:w="3780" w:type="dxa"/>
          </w:tcPr>
          <w:p w14:paraId="049EF575" w14:textId="77777777" w:rsidR="009F52D2" w:rsidRPr="00B63A3A" w:rsidRDefault="009F52D2" w:rsidP="00042A9B">
            <w:pPr>
              <w:pStyle w:val="FABodyCopy"/>
              <w:keepNext/>
              <w:keepLines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lastRenderedPageBreak/>
              <w:t xml:space="preserve">Wiper System </w:t>
            </w:r>
          </w:p>
        </w:tc>
        <w:tc>
          <w:tcPr>
            <w:tcW w:w="1050" w:type="dxa"/>
          </w:tcPr>
          <w:p w14:paraId="613B39D5" w14:textId="77777777" w:rsidR="009F52D2" w:rsidRPr="00B63A3A" w:rsidRDefault="009F52D2" w:rsidP="00042A9B">
            <w:pPr>
              <w:pStyle w:val="S-O-P"/>
              <w:keepNext/>
              <w:keepLines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3826804A" w14:textId="77777777" w:rsidR="009F52D2" w:rsidRPr="00B63A3A" w:rsidRDefault="009F52D2" w:rsidP="00042A9B">
            <w:pPr>
              <w:pStyle w:val="S-O-P"/>
              <w:keepNext/>
              <w:keepLines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38145D8A" w14:textId="77777777" w:rsidR="009F52D2" w:rsidRPr="00B63A3A" w:rsidRDefault="009F52D2" w:rsidP="00042A9B">
            <w:pPr>
              <w:pStyle w:val="S-O-P"/>
              <w:keepNext/>
              <w:keepLines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00555BFE" w14:textId="77777777" w:rsidR="009F52D2" w:rsidRPr="00B63A3A" w:rsidRDefault="009F52D2" w:rsidP="00042A9B">
            <w:pPr>
              <w:pStyle w:val="S-O-P"/>
              <w:keepNext/>
              <w:keepLines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65B6BF1E" w14:textId="77777777" w:rsidR="009F52D2" w:rsidRPr="00B63A3A" w:rsidRDefault="009F52D2" w:rsidP="00042A9B">
            <w:pPr>
              <w:pStyle w:val="S-O-P"/>
              <w:keepNext/>
              <w:keepLines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ECEC34F" w14:textId="77777777" w:rsidR="009F52D2" w:rsidRPr="00B63A3A" w:rsidRDefault="009F52D2" w:rsidP="00042A9B">
            <w:pPr>
              <w:pStyle w:val="S-O-P"/>
              <w:keepNext/>
              <w:keepLines/>
              <w:rPr>
                <w:color w:val="000000" w:themeColor="text1"/>
              </w:rPr>
            </w:pPr>
          </w:p>
        </w:tc>
      </w:tr>
      <w:tr w:rsidR="00B63A3A" w:rsidRPr="00B63A3A" w14:paraId="70318010" w14:textId="77777777" w:rsidTr="00716772">
        <w:tc>
          <w:tcPr>
            <w:tcW w:w="3780" w:type="dxa"/>
          </w:tcPr>
          <w:p w14:paraId="7DB32B64" w14:textId="77777777" w:rsidR="009F52D2" w:rsidRPr="00B63A3A" w:rsidRDefault="009F52D2" w:rsidP="00042A9B">
            <w:pPr>
              <w:pStyle w:val="FABodyIndent1"/>
              <w:keepNext/>
              <w:keepLines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 xml:space="preserve">Front, speed-sensitive and rain-sensing with automatic feature, variable/intermittent </w:t>
            </w:r>
            <w:r w:rsidRPr="00B63A3A">
              <w:rPr>
                <w:color w:val="000000" w:themeColor="text1"/>
              </w:rPr>
              <w:br/>
              <w:t>with one-gallon fluid capacity</w:t>
            </w:r>
          </w:p>
        </w:tc>
        <w:tc>
          <w:tcPr>
            <w:tcW w:w="1050" w:type="dxa"/>
          </w:tcPr>
          <w:p w14:paraId="5D949DC7" w14:textId="77777777" w:rsidR="009F52D2" w:rsidRPr="00B63A3A" w:rsidRDefault="009F52D2" w:rsidP="00042A9B">
            <w:pPr>
              <w:pStyle w:val="S-O-P"/>
              <w:keepNext/>
              <w:keepLines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2975BE46" w14:textId="77777777" w:rsidR="009F52D2" w:rsidRPr="00B63A3A" w:rsidRDefault="009F52D2" w:rsidP="00042A9B">
            <w:pPr>
              <w:pStyle w:val="S-O-P"/>
              <w:keepNext/>
              <w:keepLines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25115B3F" w14:textId="77777777" w:rsidR="009F52D2" w:rsidRPr="00B63A3A" w:rsidRDefault="009F52D2" w:rsidP="00042A9B">
            <w:pPr>
              <w:pStyle w:val="S-O-P"/>
              <w:keepNext/>
              <w:keepLines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25E6553B" w14:textId="77777777" w:rsidR="009F52D2" w:rsidRPr="00B63A3A" w:rsidRDefault="009F52D2" w:rsidP="00042A9B">
            <w:pPr>
              <w:pStyle w:val="S-O-P"/>
              <w:keepNext/>
              <w:keepLines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10608E01" w14:textId="77777777" w:rsidR="009F52D2" w:rsidRPr="00B63A3A" w:rsidRDefault="009F52D2" w:rsidP="00042A9B">
            <w:pPr>
              <w:pStyle w:val="S-O-P"/>
              <w:keepNext/>
              <w:keepLines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63348079" w14:textId="77777777" w:rsidR="009F52D2" w:rsidRPr="00B63A3A" w:rsidRDefault="009F52D2" w:rsidP="00042A9B">
            <w:pPr>
              <w:pStyle w:val="S-O-P"/>
              <w:keepNext/>
              <w:keepLines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  <w:tr w:rsidR="00B63A3A" w:rsidRPr="00B63A3A" w14:paraId="634DAA5A" w14:textId="77777777" w:rsidTr="00716772">
        <w:tc>
          <w:tcPr>
            <w:tcW w:w="3780" w:type="dxa"/>
          </w:tcPr>
          <w:p w14:paraId="360AEB69" w14:textId="77777777" w:rsidR="009F52D2" w:rsidRPr="00B63A3A" w:rsidRDefault="009F52D2" w:rsidP="00042A9B">
            <w:pPr>
              <w:pStyle w:val="FABodyIndent1"/>
              <w:keepNext/>
              <w:keepLines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Rear with fixed intermittent and continuous speeds, with washer</w:t>
            </w:r>
          </w:p>
        </w:tc>
        <w:tc>
          <w:tcPr>
            <w:tcW w:w="1050" w:type="dxa"/>
          </w:tcPr>
          <w:p w14:paraId="5BF5EFE3" w14:textId="77777777" w:rsidR="009F52D2" w:rsidRPr="00B63A3A" w:rsidRDefault="009F52D2" w:rsidP="00042A9B">
            <w:pPr>
              <w:pStyle w:val="S-O-P"/>
              <w:keepNext/>
              <w:keepLines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0500C204" w14:textId="77777777" w:rsidR="009F52D2" w:rsidRPr="00B63A3A" w:rsidRDefault="009F52D2" w:rsidP="00042A9B">
            <w:pPr>
              <w:pStyle w:val="S-O-P"/>
              <w:keepNext/>
              <w:keepLines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091FD22C" w14:textId="77777777" w:rsidR="009F52D2" w:rsidRPr="00B63A3A" w:rsidRDefault="009F52D2" w:rsidP="00042A9B">
            <w:pPr>
              <w:pStyle w:val="S-O-P"/>
              <w:keepNext/>
              <w:keepLines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24CE96BC" w14:textId="77777777" w:rsidR="009F52D2" w:rsidRPr="00B63A3A" w:rsidRDefault="009F52D2" w:rsidP="00042A9B">
            <w:pPr>
              <w:pStyle w:val="S-O-P"/>
              <w:keepNext/>
              <w:keepLines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24797F58" w14:textId="77777777" w:rsidR="009F52D2" w:rsidRPr="00B63A3A" w:rsidRDefault="009F52D2" w:rsidP="00042A9B">
            <w:pPr>
              <w:pStyle w:val="S-O-P"/>
              <w:keepNext/>
              <w:keepLines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64170CA9" w14:textId="77777777" w:rsidR="009F52D2" w:rsidRPr="00B63A3A" w:rsidRDefault="009F52D2" w:rsidP="00042A9B">
            <w:pPr>
              <w:pStyle w:val="S-O-P"/>
              <w:keepNext/>
              <w:keepLines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</w:tbl>
    <w:p w14:paraId="358D1B4F" w14:textId="77777777" w:rsidR="009F52D2" w:rsidRPr="00B63A3A" w:rsidRDefault="009F52D2" w:rsidP="00CF445D">
      <w:pPr>
        <w:pStyle w:val="Heading3"/>
        <w:rPr>
          <w:color w:val="000000" w:themeColor="text1"/>
        </w:rPr>
      </w:pPr>
      <w:r w:rsidRPr="00B63A3A">
        <w:rPr>
          <w:color w:val="000000" w:themeColor="text1"/>
        </w:rPr>
        <w:t>INTERIOR FEATURES</w:t>
      </w:r>
    </w:p>
    <w:tbl>
      <w:tblPr>
        <w:tblStyle w:val="FATABLESTYLE"/>
        <w:tblW w:w="5000" w:type="pct"/>
        <w:tblLayout w:type="fixed"/>
        <w:tblLook w:val="0020" w:firstRow="1" w:lastRow="0" w:firstColumn="0" w:lastColumn="0" w:noHBand="0" w:noVBand="0"/>
      </w:tblPr>
      <w:tblGrid>
        <w:gridCol w:w="3780"/>
        <w:gridCol w:w="1050"/>
        <w:gridCol w:w="1050"/>
        <w:gridCol w:w="1050"/>
        <w:gridCol w:w="1050"/>
        <w:gridCol w:w="1050"/>
        <w:gridCol w:w="1050"/>
      </w:tblGrid>
      <w:tr w:rsidR="00716772" w:rsidRPr="00B63A3A" w14:paraId="4FEE472B" w14:textId="77777777" w:rsidTr="00E17785">
        <w:trPr>
          <w:tblHeader/>
        </w:trPr>
        <w:tc>
          <w:tcPr>
            <w:tcW w:w="3780" w:type="dxa"/>
          </w:tcPr>
          <w:p w14:paraId="015D6CA9" w14:textId="77777777" w:rsidR="00716772" w:rsidRPr="00B63A3A" w:rsidRDefault="00716772" w:rsidP="00716772">
            <w:pPr>
              <w:pStyle w:val="TableSubhead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INTERIOR FEATURES</w:t>
            </w:r>
          </w:p>
        </w:tc>
        <w:tc>
          <w:tcPr>
            <w:tcW w:w="1050" w:type="dxa"/>
            <w:vAlign w:val="bottom"/>
          </w:tcPr>
          <w:p w14:paraId="781E4364" w14:textId="6202A4A0" w:rsidR="00716772" w:rsidRPr="00B63A3A" w:rsidRDefault="00716772" w:rsidP="00E17785">
            <w:pPr>
              <w:pStyle w:val="ModelSubhead"/>
              <w:rPr>
                <w:color w:val="000000" w:themeColor="text1"/>
                <w:sz w:val="14"/>
                <w:szCs w:val="14"/>
              </w:rPr>
            </w:pPr>
            <w:r w:rsidRPr="00B63A3A">
              <w:rPr>
                <w:color w:val="000000" w:themeColor="text1"/>
                <w:sz w:val="14"/>
                <w:szCs w:val="14"/>
              </w:rPr>
              <w:t>Wagoneer</w:t>
            </w:r>
          </w:p>
        </w:tc>
        <w:tc>
          <w:tcPr>
            <w:tcW w:w="1050" w:type="dxa"/>
            <w:vAlign w:val="bottom"/>
          </w:tcPr>
          <w:p w14:paraId="3C0C55C8" w14:textId="31DA629A" w:rsidR="00716772" w:rsidRPr="00B63A3A" w:rsidRDefault="00716772" w:rsidP="00E17785">
            <w:pPr>
              <w:pStyle w:val="ModelSubhead"/>
              <w:rPr>
                <w:color w:val="000000" w:themeColor="text1"/>
                <w:sz w:val="14"/>
                <w:szCs w:val="14"/>
              </w:rPr>
            </w:pPr>
            <w:r w:rsidRPr="00B63A3A">
              <w:rPr>
                <w:color w:val="000000" w:themeColor="text1"/>
                <w:sz w:val="14"/>
                <w:szCs w:val="14"/>
              </w:rPr>
              <w:t>Wagoneer Series II</w:t>
            </w:r>
          </w:p>
        </w:tc>
        <w:tc>
          <w:tcPr>
            <w:tcW w:w="1050" w:type="dxa"/>
            <w:vAlign w:val="bottom"/>
          </w:tcPr>
          <w:p w14:paraId="4043A1D0" w14:textId="4825E7FA" w:rsidR="00716772" w:rsidRPr="00B63A3A" w:rsidRDefault="00716772" w:rsidP="00E17785">
            <w:pPr>
              <w:pStyle w:val="ModelSubhead"/>
              <w:rPr>
                <w:color w:val="000000" w:themeColor="text1"/>
                <w:sz w:val="14"/>
                <w:szCs w:val="14"/>
              </w:rPr>
            </w:pPr>
            <w:r w:rsidRPr="00B63A3A">
              <w:rPr>
                <w:color w:val="000000" w:themeColor="text1"/>
                <w:sz w:val="14"/>
                <w:szCs w:val="14"/>
              </w:rPr>
              <w:t>Wagoneer Series III</w:t>
            </w:r>
          </w:p>
        </w:tc>
        <w:tc>
          <w:tcPr>
            <w:tcW w:w="1050" w:type="dxa"/>
            <w:vAlign w:val="bottom"/>
          </w:tcPr>
          <w:p w14:paraId="7DA37F53" w14:textId="6FB72743" w:rsidR="00716772" w:rsidRPr="00B63A3A" w:rsidRDefault="00716772" w:rsidP="00E17785">
            <w:pPr>
              <w:pStyle w:val="ModelSubhead"/>
              <w:rPr>
                <w:color w:val="000000" w:themeColor="text1"/>
                <w:sz w:val="14"/>
                <w:szCs w:val="14"/>
              </w:rPr>
            </w:pPr>
            <w:r w:rsidRPr="00B63A3A">
              <w:rPr>
                <w:color w:val="000000" w:themeColor="text1"/>
                <w:sz w:val="14"/>
                <w:szCs w:val="14"/>
              </w:rPr>
              <w:t>Grand Wagoneer</w:t>
            </w:r>
          </w:p>
        </w:tc>
        <w:tc>
          <w:tcPr>
            <w:tcW w:w="1050" w:type="dxa"/>
            <w:vAlign w:val="bottom"/>
          </w:tcPr>
          <w:p w14:paraId="0458A065" w14:textId="61E051EB" w:rsidR="00716772" w:rsidRPr="00B63A3A" w:rsidRDefault="00716772" w:rsidP="00E17785">
            <w:pPr>
              <w:pStyle w:val="ModelSubhead"/>
              <w:rPr>
                <w:color w:val="000000" w:themeColor="text1"/>
                <w:sz w:val="14"/>
                <w:szCs w:val="14"/>
              </w:rPr>
            </w:pPr>
            <w:r w:rsidRPr="00B63A3A">
              <w:rPr>
                <w:color w:val="000000" w:themeColor="text1"/>
                <w:sz w:val="14"/>
                <w:szCs w:val="14"/>
              </w:rPr>
              <w:t>Grand Wagoneer Series II</w:t>
            </w:r>
          </w:p>
        </w:tc>
        <w:tc>
          <w:tcPr>
            <w:tcW w:w="1050" w:type="dxa"/>
            <w:vAlign w:val="bottom"/>
          </w:tcPr>
          <w:p w14:paraId="570E054D" w14:textId="058CE64C" w:rsidR="00716772" w:rsidRPr="00B63A3A" w:rsidRDefault="00716772" w:rsidP="00E17785">
            <w:pPr>
              <w:pStyle w:val="ModelSubhead"/>
              <w:rPr>
                <w:color w:val="000000" w:themeColor="text1"/>
                <w:sz w:val="14"/>
                <w:szCs w:val="14"/>
              </w:rPr>
            </w:pPr>
            <w:r w:rsidRPr="00B63A3A">
              <w:rPr>
                <w:color w:val="000000" w:themeColor="text1"/>
                <w:sz w:val="14"/>
                <w:szCs w:val="14"/>
              </w:rPr>
              <w:t>Grand Wagoneer Series III</w:t>
            </w:r>
          </w:p>
        </w:tc>
      </w:tr>
      <w:tr w:rsidR="00B63A3A" w:rsidRPr="00B63A3A" w14:paraId="02CFFE31" w14:textId="77777777" w:rsidTr="00716772">
        <w:tc>
          <w:tcPr>
            <w:tcW w:w="3780" w:type="dxa"/>
          </w:tcPr>
          <w:p w14:paraId="032D218E" w14:textId="77777777" w:rsidR="009F52D2" w:rsidRPr="00B63A3A" w:rsidRDefault="009F52D2" w:rsidP="009F52D2">
            <w:pPr>
              <w:pStyle w:val="FABodyCopy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10.25-in. multiview cluster display</w:t>
            </w:r>
          </w:p>
        </w:tc>
        <w:tc>
          <w:tcPr>
            <w:tcW w:w="1050" w:type="dxa"/>
          </w:tcPr>
          <w:p w14:paraId="756CEB65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6E8F8557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12FB50EC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4E5C1A04" w14:textId="407DE9F8" w:rsidR="009F52D2" w:rsidRPr="00B63A3A" w:rsidRDefault="00991075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3E5EF2B4" w14:textId="552507B9" w:rsidR="009F52D2" w:rsidRPr="00B63A3A" w:rsidRDefault="00991075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5B91C8C4" w14:textId="69627271" w:rsidR="009F52D2" w:rsidRPr="00B63A3A" w:rsidRDefault="00991075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B63A3A" w:rsidRPr="00B63A3A" w14:paraId="2241B40E" w14:textId="77777777" w:rsidTr="00716772">
        <w:tc>
          <w:tcPr>
            <w:tcW w:w="3780" w:type="dxa"/>
          </w:tcPr>
          <w:p w14:paraId="0057625D" w14:textId="77777777" w:rsidR="009F52D2" w:rsidRPr="00B63A3A" w:rsidRDefault="009F52D2" w:rsidP="009F52D2">
            <w:pPr>
              <w:pStyle w:val="FABodyCopy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12.3-in. multiview cluster display</w:t>
            </w:r>
          </w:p>
        </w:tc>
        <w:tc>
          <w:tcPr>
            <w:tcW w:w="1050" w:type="dxa"/>
          </w:tcPr>
          <w:p w14:paraId="336544FB" w14:textId="5D53CD69" w:rsidR="009F52D2" w:rsidRPr="00B63A3A" w:rsidRDefault="00991075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4F142EB0" w14:textId="4BB22CDB" w:rsidR="009F52D2" w:rsidRPr="00B63A3A" w:rsidRDefault="00991075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544FF9E4" w14:textId="0D425F14" w:rsidR="009F52D2" w:rsidRPr="00B63A3A" w:rsidRDefault="00991075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1B328582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7C38925B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2153ADDD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  <w:tr w:rsidR="00B63A3A" w:rsidRPr="00B63A3A" w14:paraId="2938DFDD" w14:textId="77777777" w:rsidTr="00716772">
        <w:tc>
          <w:tcPr>
            <w:tcW w:w="3780" w:type="dxa"/>
          </w:tcPr>
          <w:p w14:paraId="4DA53C7A" w14:textId="77777777" w:rsidR="009F52D2" w:rsidRPr="00B63A3A" w:rsidRDefault="009F52D2" w:rsidP="009F52D2">
            <w:pPr>
              <w:pStyle w:val="FABodyCopy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Air filtration system</w:t>
            </w:r>
          </w:p>
        </w:tc>
        <w:tc>
          <w:tcPr>
            <w:tcW w:w="1050" w:type="dxa"/>
          </w:tcPr>
          <w:p w14:paraId="570DE16C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4A8DC28D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3B6D7EA7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72A0A7EE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18573872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651D1EF1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  <w:tr w:rsidR="00B63A3A" w:rsidRPr="00B63A3A" w14:paraId="0D5DBF77" w14:textId="77777777" w:rsidTr="00716772">
        <w:tc>
          <w:tcPr>
            <w:tcW w:w="3780" w:type="dxa"/>
          </w:tcPr>
          <w:p w14:paraId="05F0F2BC" w14:textId="77777777" w:rsidR="009F52D2" w:rsidRPr="00B63A3A" w:rsidRDefault="009F52D2" w:rsidP="009F52D2">
            <w:pPr>
              <w:pStyle w:val="FABodyCopy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Climate control — tri-zone automatic temperature control</w:t>
            </w:r>
          </w:p>
        </w:tc>
        <w:tc>
          <w:tcPr>
            <w:tcW w:w="1050" w:type="dxa"/>
          </w:tcPr>
          <w:p w14:paraId="079CDAC9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2782053F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42100C84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7CBCFA7E" w14:textId="0EC7C8DA" w:rsidR="009F52D2" w:rsidRPr="00B63A3A" w:rsidRDefault="00991075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78E2AC1B" w14:textId="0BB19CC7" w:rsidR="009F52D2" w:rsidRPr="00B63A3A" w:rsidRDefault="00991075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2AF17D39" w14:textId="79C0FDD7" w:rsidR="009F52D2" w:rsidRPr="00B63A3A" w:rsidRDefault="00991075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B63A3A" w:rsidRPr="00B63A3A" w14:paraId="05EE83E6" w14:textId="77777777" w:rsidTr="00716772">
        <w:tc>
          <w:tcPr>
            <w:tcW w:w="3780" w:type="dxa"/>
          </w:tcPr>
          <w:p w14:paraId="6086DDD8" w14:textId="77777777" w:rsidR="009F52D2" w:rsidRPr="00B63A3A" w:rsidRDefault="009F52D2" w:rsidP="009F52D2">
            <w:pPr>
              <w:pStyle w:val="FABodyCopy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Climate control — four-zone automatic temperature control with comfort display</w:t>
            </w:r>
          </w:p>
        </w:tc>
        <w:tc>
          <w:tcPr>
            <w:tcW w:w="1050" w:type="dxa"/>
          </w:tcPr>
          <w:p w14:paraId="30F9885A" w14:textId="08A11461" w:rsidR="009F52D2" w:rsidRPr="00B63A3A" w:rsidRDefault="00991075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6FF0B936" w14:textId="1D263EAC" w:rsidR="009F52D2" w:rsidRPr="00B63A3A" w:rsidRDefault="00991075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00FE48A1" w14:textId="1155765E" w:rsidR="009F52D2" w:rsidRPr="00B63A3A" w:rsidRDefault="00991075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3634ED47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277F9DC1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65D3B5B3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  <w:tr w:rsidR="00B63A3A" w:rsidRPr="00B63A3A" w14:paraId="63637E6F" w14:textId="77777777" w:rsidTr="00716772">
        <w:tc>
          <w:tcPr>
            <w:tcW w:w="3780" w:type="dxa"/>
          </w:tcPr>
          <w:p w14:paraId="2A46C94D" w14:textId="77777777" w:rsidR="009F52D2" w:rsidRPr="00B63A3A" w:rsidRDefault="009F52D2" w:rsidP="009F52D2">
            <w:pPr>
              <w:pStyle w:val="FABodyCopy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 xml:space="preserve">Cargo Area </w:t>
            </w:r>
          </w:p>
        </w:tc>
        <w:tc>
          <w:tcPr>
            <w:tcW w:w="1050" w:type="dxa"/>
          </w:tcPr>
          <w:p w14:paraId="78A55208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948EC8C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DA7A992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42149D7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C1A8410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1049342E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B63A3A" w14:paraId="06FBEF9B" w14:textId="77777777" w:rsidTr="00716772">
        <w:tc>
          <w:tcPr>
            <w:tcW w:w="3780" w:type="dxa"/>
          </w:tcPr>
          <w:p w14:paraId="7AF64B3A" w14:textId="77777777" w:rsidR="009F52D2" w:rsidRPr="00B63A3A" w:rsidRDefault="009F52D2" w:rsidP="0023056A">
            <w:pPr>
              <w:pStyle w:val="FABodyIndent1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Carpeted — includes storage tray and cargo tie-down loops in floor, driver’s side storage bin, 12-volt auxiliary power outlet</w:t>
            </w:r>
          </w:p>
        </w:tc>
        <w:tc>
          <w:tcPr>
            <w:tcW w:w="1050" w:type="dxa"/>
          </w:tcPr>
          <w:p w14:paraId="55B0E748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7EA58EB1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30601ED4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728B6EAC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6A21BD82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2B701C57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  <w:tr w:rsidR="00B63A3A" w:rsidRPr="00B63A3A" w14:paraId="4099CB73" w14:textId="77777777" w:rsidTr="00716772">
        <w:tc>
          <w:tcPr>
            <w:tcW w:w="3780" w:type="dxa"/>
          </w:tcPr>
          <w:p w14:paraId="0A23B10E" w14:textId="77777777" w:rsidR="009F52D2" w:rsidRPr="00B63A3A" w:rsidRDefault="009F52D2" w:rsidP="0023056A">
            <w:pPr>
              <w:pStyle w:val="FABodyIndent1"/>
              <w:rPr>
                <w:color w:val="000000" w:themeColor="text1"/>
                <w:highlight w:val="yellow"/>
              </w:rPr>
            </w:pPr>
            <w:r w:rsidRPr="00B63A3A">
              <w:rPr>
                <w:color w:val="000000" w:themeColor="text1"/>
              </w:rPr>
              <w:t xml:space="preserve">Reversible cargo mat </w:t>
            </w:r>
          </w:p>
        </w:tc>
        <w:tc>
          <w:tcPr>
            <w:tcW w:w="1050" w:type="dxa"/>
          </w:tcPr>
          <w:p w14:paraId="164C0BDA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7E6F72A6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148E3CF3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2FC4E675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2FC9E87A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6FE85F38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  <w:tr w:rsidR="00B63A3A" w:rsidRPr="00B63A3A" w14:paraId="1C114F2E" w14:textId="77777777" w:rsidTr="00716772">
        <w:tc>
          <w:tcPr>
            <w:tcW w:w="3780" w:type="dxa"/>
          </w:tcPr>
          <w:p w14:paraId="671EC807" w14:textId="26B5DFB4" w:rsidR="009F52D2" w:rsidRPr="00B63A3A" w:rsidRDefault="009F52D2" w:rsidP="009F52D2">
            <w:pPr>
              <w:pStyle w:val="FABodyCopy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Console</w:t>
            </w:r>
          </w:p>
        </w:tc>
        <w:tc>
          <w:tcPr>
            <w:tcW w:w="1050" w:type="dxa"/>
          </w:tcPr>
          <w:p w14:paraId="22EC98CD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69AEA54B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6C08309E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113E1FB4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1752EB13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6310F198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B63A3A" w14:paraId="7851267F" w14:textId="77777777" w:rsidTr="00716772">
        <w:tc>
          <w:tcPr>
            <w:tcW w:w="3780" w:type="dxa"/>
          </w:tcPr>
          <w:p w14:paraId="5F174DF5" w14:textId="77777777" w:rsidR="009F52D2" w:rsidRPr="00B63A3A" w:rsidRDefault="009F52D2" w:rsidP="0023056A">
            <w:pPr>
              <w:pStyle w:val="FABodyIndent1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Full-length front floor console with two cup holders, two-tier armrest storage</w:t>
            </w:r>
          </w:p>
        </w:tc>
        <w:tc>
          <w:tcPr>
            <w:tcW w:w="1050" w:type="dxa"/>
          </w:tcPr>
          <w:p w14:paraId="1C169D54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2A9E5384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16F6CB0B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14D8218B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428B7BFB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7C2025A5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  <w:tr w:rsidR="00B63A3A" w:rsidRPr="00B63A3A" w14:paraId="6FFFE44E" w14:textId="77777777" w:rsidTr="00716772">
        <w:tc>
          <w:tcPr>
            <w:tcW w:w="3780" w:type="dxa"/>
          </w:tcPr>
          <w:p w14:paraId="5C3EC434" w14:textId="77777777" w:rsidR="009F52D2" w:rsidRPr="00B63A3A" w:rsidRDefault="009F52D2" w:rsidP="0023056A">
            <w:pPr>
              <w:pStyle w:val="FABodyIndent1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Overhead front with two LED map lamps, two dome lamps, universal garage door opener control switches and power sunroof/sunshade controls</w:t>
            </w:r>
          </w:p>
        </w:tc>
        <w:tc>
          <w:tcPr>
            <w:tcW w:w="1050" w:type="dxa"/>
          </w:tcPr>
          <w:p w14:paraId="6EF9F8A6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06C4D884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48B2FC1F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157F05A2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4507DF8F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5A184445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  <w:tr w:rsidR="00B63A3A" w:rsidRPr="00B63A3A" w14:paraId="2707CC42" w14:textId="77777777" w:rsidTr="00716772">
        <w:tc>
          <w:tcPr>
            <w:tcW w:w="3780" w:type="dxa"/>
          </w:tcPr>
          <w:p w14:paraId="46E66AFD" w14:textId="77777777" w:rsidR="009F52D2" w:rsidRPr="00B63A3A" w:rsidRDefault="009F52D2" w:rsidP="0023056A">
            <w:pPr>
              <w:pStyle w:val="FABodyIndent1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Memory system — radio station presets, last-station settings, driver’s seat position, exterior mirrors and power tilt/telescoping steering wheel</w:t>
            </w:r>
          </w:p>
        </w:tc>
        <w:tc>
          <w:tcPr>
            <w:tcW w:w="1050" w:type="dxa"/>
          </w:tcPr>
          <w:p w14:paraId="10A3400F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 (exc. steering wheel)</w:t>
            </w:r>
          </w:p>
        </w:tc>
        <w:tc>
          <w:tcPr>
            <w:tcW w:w="1050" w:type="dxa"/>
          </w:tcPr>
          <w:p w14:paraId="61DD3240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7DDDA0EE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3A73C8F1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06F09068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55E0AADD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  <w:tr w:rsidR="00B63A3A" w:rsidRPr="00B63A3A" w14:paraId="6AEA27E6" w14:textId="77777777" w:rsidTr="00716772">
        <w:tc>
          <w:tcPr>
            <w:tcW w:w="3780" w:type="dxa"/>
          </w:tcPr>
          <w:p w14:paraId="7133CFFF" w14:textId="77777777" w:rsidR="009F52D2" w:rsidRPr="00B63A3A" w:rsidRDefault="009F52D2" w:rsidP="00B63A3A">
            <w:pPr>
              <w:pStyle w:val="FABodyCopy"/>
              <w:keepNext/>
              <w:keepLines/>
              <w:widowControl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lastRenderedPageBreak/>
              <w:t xml:space="preserve">Mirrors </w:t>
            </w:r>
          </w:p>
        </w:tc>
        <w:tc>
          <w:tcPr>
            <w:tcW w:w="1050" w:type="dxa"/>
          </w:tcPr>
          <w:p w14:paraId="6BBF6989" w14:textId="77777777" w:rsidR="009F52D2" w:rsidRPr="00B63A3A" w:rsidRDefault="009F52D2" w:rsidP="00B63A3A">
            <w:pPr>
              <w:pStyle w:val="S-O-P"/>
              <w:keepNext/>
              <w:keepLines/>
              <w:widowControl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940AF5F" w14:textId="77777777" w:rsidR="009F52D2" w:rsidRPr="00B63A3A" w:rsidRDefault="009F52D2" w:rsidP="00B63A3A">
            <w:pPr>
              <w:pStyle w:val="S-O-P"/>
              <w:keepNext/>
              <w:keepLines/>
              <w:widowControl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31949A11" w14:textId="77777777" w:rsidR="009F52D2" w:rsidRPr="00B63A3A" w:rsidRDefault="009F52D2" w:rsidP="00B63A3A">
            <w:pPr>
              <w:pStyle w:val="S-O-P"/>
              <w:keepNext/>
              <w:keepLines/>
              <w:widowControl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CE74DC0" w14:textId="77777777" w:rsidR="009F52D2" w:rsidRPr="00B63A3A" w:rsidRDefault="009F52D2" w:rsidP="00B63A3A">
            <w:pPr>
              <w:pStyle w:val="S-O-P"/>
              <w:keepNext/>
              <w:keepLines/>
              <w:widowControl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409E94D8" w14:textId="77777777" w:rsidR="009F52D2" w:rsidRPr="00B63A3A" w:rsidRDefault="009F52D2" w:rsidP="00B63A3A">
            <w:pPr>
              <w:pStyle w:val="S-O-P"/>
              <w:keepNext/>
              <w:keepLines/>
              <w:widowControl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1EC0F0FF" w14:textId="77777777" w:rsidR="009F52D2" w:rsidRPr="00B63A3A" w:rsidRDefault="009F52D2" w:rsidP="00B63A3A">
            <w:pPr>
              <w:pStyle w:val="S-O-P"/>
              <w:keepNext/>
              <w:keepLines/>
              <w:widowControl/>
              <w:rPr>
                <w:color w:val="000000" w:themeColor="text1"/>
              </w:rPr>
            </w:pPr>
          </w:p>
        </w:tc>
      </w:tr>
      <w:tr w:rsidR="00B63A3A" w:rsidRPr="00B63A3A" w14:paraId="4E95E261" w14:textId="77777777" w:rsidTr="00716772">
        <w:tc>
          <w:tcPr>
            <w:tcW w:w="3780" w:type="dxa"/>
          </w:tcPr>
          <w:p w14:paraId="34098469" w14:textId="77777777" w:rsidR="009F52D2" w:rsidRPr="00B63A3A" w:rsidRDefault="009F52D2" w:rsidP="00B63A3A">
            <w:pPr>
              <w:pStyle w:val="FABodyIndent1"/>
              <w:keepNext/>
              <w:keepLines/>
              <w:widowControl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 xml:space="preserve">Rearview, auto-dimming </w:t>
            </w:r>
          </w:p>
        </w:tc>
        <w:tc>
          <w:tcPr>
            <w:tcW w:w="1050" w:type="dxa"/>
          </w:tcPr>
          <w:p w14:paraId="6C2992AC" w14:textId="77777777" w:rsidR="009F52D2" w:rsidRPr="00B63A3A" w:rsidRDefault="009F52D2" w:rsidP="00B63A3A">
            <w:pPr>
              <w:pStyle w:val="S-O-P"/>
              <w:keepNext/>
              <w:keepLines/>
              <w:widowControl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11ECCB38" w14:textId="77777777" w:rsidR="009F52D2" w:rsidRPr="00B63A3A" w:rsidRDefault="009F52D2" w:rsidP="00B63A3A">
            <w:pPr>
              <w:pStyle w:val="S-O-P"/>
              <w:keepNext/>
              <w:keepLines/>
              <w:widowControl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443CEB33" w14:textId="77777777" w:rsidR="009F52D2" w:rsidRPr="00B63A3A" w:rsidRDefault="009F52D2" w:rsidP="00B63A3A">
            <w:pPr>
              <w:pStyle w:val="S-O-P"/>
              <w:keepNext/>
              <w:keepLines/>
              <w:widowControl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7017E4C8" w14:textId="77777777" w:rsidR="009F52D2" w:rsidRPr="00B63A3A" w:rsidRDefault="009F52D2" w:rsidP="00B63A3A">
            <w:pPr>
              <w:pStyle w:val="S-O-P"/>
              <w:keepNext/>
              <w:keepLines/>
              <w:widowControl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5FB0C404" w14:textId="77777777" w:rsidR="009F52D2" w:rsidRPr="00B63A3A" w:rsidRDefault="009F52D2" w:rsidP="00B63A3A">
            <w:pPr>
              <w:pStyle w:val="S-O-P"/>
              <w:keepNext/>
              <w:keepLines/>
              <w:widowControl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1B5CB4EF" w14:textId="77777777" w:rsidR="009F52D2" w:rsidRPr="00B63A3A" w:rsidRDefault="009F52D2" w:rsidP="00B63A3A">
            <w:pPr>
              <w:pStyle w:val="S-O-P"/>
              <w:keepNext/>
              <w:keepLines/>
              <w:widowControl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  <w:tr w:rsidR="00B63A3A" w:rsidRPr="00B63A3A" w14:paraId="4718A0C8" w14:textId="77777777" w:rsidTr="00716772">
        <w:tc>
          <w:tcPr>
            <w:tcW w:w="3780" w:type="dxa"/>
          </w:tcPr>
          <w:p w14:paraId="671A8DDC" w14:textId="77777777" w:rsidR="009F52D2" w:rsidRPr="00B63A3A" w:rsidRDefault="009F52D2" w:rsidP="00B63A3A">
            <w:pPr>
              <w:pStyle w:val="FABodyIndent1"/>
              <w:keepNext/>
              <w:keepLines/>
              <w:widowControl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Digital rearview mirror</w:t>
            </w:r>
          </w:p>
        </w:tc>
        <w:tc>
          <w:tcPr>
            <w:tcW w:w="1050" w:type="dxa"/>
          </w:tcPr>
          <w:p w14:paraId="00C11CF9" w14:textId="2BED76CC" w:rsidR="009F52D2" w:rsidRPr="00B63A3A" w:rsidRDefault="00991075" w:rsidP="00B63A3A">
            <w:pPr>
              <w:pStyle w:val="S-O-P"/>
              <w:keepNext/>
              <w:keepLines/>
              <w:widowControl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0B812D17" w14:textId="435781BA" w:rsidR="009F52D2" w:rsidRPr="00B63A3A" w:rsidRDefault="00991075" w:rsidP="00B63A3A">
            <w:pPr>
              <w:pStyle w:val="S-O-P"/>
              <w:keepNext/>
              <w:keepLines/>
              <w:widowControl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75AB7A69" w14:textId="3B32A421" w:rsidR="009F52D2" w:rsidRPr="00B63A3A" w:rsidRDefault="00991075" w:rsidP="00B63A3A">
            <w:pPr>
              <w:pStyle w:val="S-O-P"/>
              <w:keepNext/>
              <w:keepLines/>
              <w:widowControl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4E83F62F" w14:textId="77777777" w:rsidR="009F52D2" w:rsidRPr="00B63A3A" w:rsidRDefault="009F52D2" w:rsidP="00B63A3A">
            <w:pPr>
              <w:pStyle w:val="S-O-P"/>
              <w:keepNext/>
              <w:keepLines/>
              <w:widowControl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378837D3" w14:textId="77777777" w:rsidR="009F52D2" w:rsidRPr="00B63A3A" w:rsidRDefault="009F52D2" w:rsidP="00B63A3A">
            <w:pPr>
              <w:pStyle w:val="S-O-P"/>
              <w:keepNext/>
              <w:keepLines/>
              <w:widowControl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7FD26FD1" w14:textId="77777777" w:rsidR="009F52D2" w:rsidRPr="00B63A3A" w:rsidRDefault="009F52D2" w:rsidP="00B63A3A">
            <w:pPr>
              <w:pStyle w:val="S-O-P"/>
              <w:keepNext/>
              <w:keepLines/>
              <w:widowControl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  <w:tr w:rsidR="00B63A3A" w:rsidRPr="00B63A3A" w14:paraId="1D5B12D4" w14:textId="77777777" w:rsidTr="00716772">
        <w:tc>
          <w:tcPr>
            <w:tcW w:w="3780" w:type="dxa"/>
          </w:tcPr>
          <w:p w14:paraId="16DCFC3D" w14:textId="77777777" w:rsidR="009F52D2" w:rsidRPr="00B63A3A" w:rsidRDefault="009F52D2" w:rsidP="009F52D2">
            <w:pPr>
              <w:pStyle w:val="FABodyCopy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 xml:space="preserve">Seat Fabrics </w:t>
            </w:r>
          </w:p>
        </w:tc>
        <w:tc>
          <w:tcPr>
            <w:tcW w:w="1050" w:type="dxa"/>
          </w:tcPr>
          <w:p w14:paraId="36C572FF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4FD97B60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655EEA70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0554BF5B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1F3DB26B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1CF27ABB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B63A3A" w14:paraId="505B6772" w14:textId="77777777" w:rsidTr="00716772">
        <w:tc>
          <w:tcPr>
            <w:tcW w:w="3780" w:type="dxa"/>
          </w:tcPr>
          <w:p w14:paraId="49EE2003" w14:textId="77777777" w:rsidR="009F52D2" w:rsidRPr="00B63A3A" w:rsidRDefault="009F52D2" w:rsidP="0023056A">
            <w:pPr>
              <w:pStyle w:val="FABodyIndent1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Perforated Capri leather-trimmed seating and smooth Capri leather bolsters</w:t>
            </w:r>
          </w:p>
        </w:tc>
        <w:tc>
          <w:tcPr>
            <w:tcW w:w="1050" w:type="dxa"/>
          </w:tcPr>
          <w:p w14:paraId="4F4EFA7E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23EC80BA" w14:textId="4FAA4D88" w:rsidR="009F52D2" w:rsidRPr="00B63A3A" w:rsidRDefault="00991075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431327F4" w14:textId="1ED92DCE" w:rsidR="009F52D2" w:rsidRPr="00B63A3A" w:rsidRDefault="00991075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50F080F3" w14:textId="135BED7B" w:rsidR="009F52D2" w:rsidRPr="00B63A3A" w:rsidRDefault="00991075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358FC4CB" w14:textId="7746F491" w:rsidR="009F52D2" w:rsidRPr="00B63A3A" w:rsidRDefault="00991075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677D6367" w14:textId="301713F5" w:rsidR="009F52D2" w:rsidRPr="00B63A3A" w:rsidRDefault="00991075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B63A3A" w:rsidRPr="00B63A3A" w14:paraId="16F9F69B" w14:textId="77777777" w:rsidTr="00716772">
        <w:tc>
          <w:tcPr>
            <w:tcW w:w="3780" w:type="dxa"/>
          </w:tcPr>
          <w:p w14:paraId="5D9C5202" w14:textId="77777777" w:rsidR="009F52D2" w:rsidRPr="00B63A3A" w:rsidRDefault="009F52D2" w:rsidP="0023056A">
            <w:pPr>
              <w:pStyle w:val="FABodyIndent1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 xml:space="preserve">Perforated Nappa leather-trimmed seating and smooth Nappa leather bolsters </w:t>
            </w:r>
          </w:p>
        </w:tc>
        <w:tc>
          <w:tcPr>
            <w:tcW w:w="1050" w:type="dxa"/>
          </w:tcPr>
          <w:p w14:paraId="51030F83" w14:textId="4C9FCE93" w:rsidR="009F52D2" w:rsidRPr="00B63A3A" w:rsidRDefault="00991075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7D76E6EF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55865090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1CCD9A54" w14:textId="7D2389A5" w:rsidR="009F52D2" w:rsidRPr="00B63A3A" w:rsidRDefault="00991075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16A63F37" w14:textId="437A56B1" w:rsidR="009F52D2" w:rsidRPr="00B63A3A" w:rsidRDefault="00991075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02D3EB63" w14:textId="465F85EF" w:rsidR="009F52D2" w:rsidRPr="00B63A3A" w:rsidRDefault="00991075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B63A3A" w:rsidRPr="00B63A3A" w14:paraId="2EA3367B" w14:textId="77777777" w:rsidTr="00716772">
        <w:tc>
          <w:tcPr>
            <w:tcW w:w="3780" w:type="dxa"/>
          </w:tcPr>
          <w:p w14:paraId="0E765049" w14:textId="77777777" w:rsidR="009F52D2" w:rsidRPr="00B63A3A" w:rsidRDefault="009F52D2" w:rsidP="0023056A">
            <w:pPr>
              <w:pStyle w:val="FABodyIndent1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Premium perforated Nappa leather-trimmed seating and smooth Nappa leather bolsters</w:t>
            </w:r>
          </w:p>
        </w:tc>
        <w:tc>
          <w:tcPr>
            <w:tcW w:w="1050" w:type="dxa"/>
          </w:tcPr>
          <w:p w14:paraId="6BF2BEEF" w14:textId="340A33E8" w:rsidR="009F52D2" w:rsidRPr="00B63A3A" w:rsidRDefault="00991075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5A93BC6D" w14:textId="7E583DF9" w:rsidR="009F52D2" w:rsidRPr="00B63A3A" w:rsidRDefault="00991075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70B0871F" w14:textId="4DFD4CF8" w:rsidR="009F52D2" w:rsidRPr="00B63A3A" w:rsidRDefault="00991075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3F3CB52F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16FFAEE8" w14:textId="59600A48" w:rsidR="009F52D2" w:rsidRPr="00B63A3A" w:rsidRDefault="00991075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69E5C429" w14:textId="7E8E7BC3" w:rsidR="009F52D2" w:rsidRPr="00B63A3A" w:rsidRDefault="00991075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B63A3A" w:rsidRPr="00B63A3A" w14:paraId="138081C2" w14:textId="77777777" w:rsidTr="00716772">
        <w:tc>
          <w:tcPr>
            <w:tcW w:w="3780" w:type="dxa"/>
          </w:tcPr>
          <w:p w14:paraId="466DE181" w14:textId="77777777" w:rsidR="009F52D2" w:rsidRPr="00B63A3A" w:rsidRDefault="009F52D2" w:rsidP="0023056A">
            <w:pPr>
              <w:pStyle w:val="FABodyIndent1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 xml:space="preserve">Palermo leather-trimmed seating </w:t>
            </w:r>
          </w:p>
        </w:tc>
        <w:tc>
          <w:tcPr>
            <w:tcW w:w="1050" w:type="dxa"/>
          </w:tcPr>
          <w:p w14:paraId="0070DD05" w14:textId="11B3DDE2" w:rsidR="009F52D2" w:rsidRPr="00B63A3A" w:rsidRDefault="00991075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04DBC36A" w14:textId="7676E2A3" w:rsidR="009F52D2" w:rsidRPr="00B63A3A" w:rsidRDefault="00991075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7DE46EA1" w14:textId="67EA7585" w:rsidR="009F52D2" w:rsidRPr="00B63A3A" w:rsidRDefault="00991075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3F7519DF" w14:textId="52F93D76" w:rsidR="009F52D2" w:rsidRPr="00B63A3A" w:rsidRDefault="00991075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0A6E5283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45601E8B" w14:textId="2C1FF0C6" w:rsidR="009F52D2" w:rsidRPr="00B63A3A" w:rsidRDefault="00991075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B63A3A" w:rsidRPr="00B63A3A" w14:paraId="10F800A7" w14:textId="77777777" w:rsidTr="00716772">
        <w:tc>
          <w:tcPr>
            <w:tcW w:w="3780" w:type="dxa"/>
          </w:tcPr>
          <w:p w14:paraId="43FE98FD" w14:textId="77777777" w:rsidR="009F52D2" w:rsidRPr="00B63A3A" w:rsidRDefault="009F52D2" w:rsidP="0023056A">
            <w:pPr>
              <w:pStyle w:val="FABodyIndent1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Palermo leather-trimmed seating with quilted accents</w:t>
            </w:r>
          </w:p>
        </w:tc>
        <w:tc>
          <w:tcPr>
            <w:tcW w:w="1050" w:type="dxa"/>
          </w:tcPr>
          <w:p w14:paraId="193FED84" w14:textId="1302B3B7" w:rsidR="009F52D2" w:rsidRPr="00B63A3A" w:rsidRDefault="00991075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44879EFE" w14:textId="66F4A78B" w:rsidR="009F52D2" w:rsidRPr="00B63A3A" w:rsidRDefault="00991075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21EB5F66" w14:textId="06F60E1D" w:rsidR="009F52D2" w:rsidRPr="00B63A3A" w:rsidRDefault="00991075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5DB79FD3" w14:textId="08EF85E1" w:rsidR="009F52D2" w:rsidRPr="00B63A3A" w:rsidRDefault="00991075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687B3E56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5B135D88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  <w:tr w:rsidR="00B63A3A" w:rsidRPr="00B63A3A" w14:paraId="671681BF" w14:textId="77777777" w:rsidTr="00716772">
        <w:tc>
          <w:tcPr>
            <w:tcW w:w="3780" w:type="dxa"/>
          </w:tcPr>
          <w:p w14:paraId="153DBCC5" w14:textId="77777777" w:rsidR="009F52D2" w:rsidRPr="00B63A3A" w:rsidRDefault="009F52D2" w:rsidP="009F52D2">
            <w:pPr>
              <w:pStyle w:val="FABodyCopy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 xml:space="preserve">Seating </w:t>
            </w:r>
          </w:p>
        </w:tc>
        <w:tc>
          <w:tcPr>
            <w:tcW w:w="1050" w:type="dxa"/>
          </w:tcPr>
          <w:p w14:paraId="7C7F8A95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43F47F19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15BCBD6C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04BB9BD3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C559AFC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6B278B43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B63A3A" w14:paraId="5CD70670" w14:textId="77777777" w:rsidTr="00716772">
        <w:tc>
          <w:tcPr>
            <w:tcW w:w="3780" w:type="dxa"/>
          </w:tcPr>
          <w:p w14:paraId="657C78B1" w14:textId="77777777" w:rsidR="009F52D2" w:rsidRPr="00B63A3A" w:rsidRDefault="009F52D2" w:rsidP="0023056A">
            <w:pPr>
              <w:pStyle w:val="FABodyIndent1"/>
              <w:rPr>
                <w:color w:val="000000" w:themeColor="text1"/>
                <w:highlight w:val="yellow"/>
              </w:rPr>
            </w:pPr>
            <w:r w:rsidRPr="00B63A3A">
              <w:rPr>
                <w:color w:val="000000" w:themeColor="text1"/>
              </w:rPr>
              <w:t xml:space="preserve">Power 12-way driver and front-passenger with driver lumbar adjuster </w:t>
            </w:r>
          </w:p>
        </w:tc>
        <w:tc>
          <w:tcPr>
            <w:tcW w:w="1050" w:type="dxa"/>
          </w:tcPr>
          <w:p w14:paraId="732F0540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6DE9581E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2BE65815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3ECDE7BC" w14:textId="727C0281" w:rsidR="009F52D2" w:rsidRPr="00B63A3A" w:rsidRDefault="00991075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7C3FE36C" w14:textId="2F6F45EE" w:rsidR="009F52D2" w:rsidRPr="00B63A3A" w:rsidRDefault="00991075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3A04950E" w14:textId="0BBBBDE2" w:rsidR="009F52D2" w:rsidRPr="00B63A3A" w:rsidRDefault="00991075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B63A3A" w:rsidRPr="00B63A3A" w14:paraId="25BE84A6" w14:textId="77777777" w:rsidTr="00716772">
        <w:tc>
          <w:tcPr>
            <w:tcW w:w="3780" w:type="dxa"/>
          </w:tcPr>
          <w:p w14:paraId="401ED40C" w14:textId="77777777" w:rsidR="009F52D2" w:rsidRPr="00B63A3A" w:rsidRDefault="009F52D2" w:rsidP="0023056A">
            <w:pPr>
              <w:pStyle w:val="FABodyIndent1"/>
              <w:rPr>
                <w:color w:val="000000" w:themeColor="text1"/>
                <w:highlight w:val="yellow"/>
              </w:rPr>
            </w:pPr>
            <w:r w:rsidRPr="00B63A3A">
              <w:rPr>
                <w:color w:val="000000" w:themeColor="text1"/>
              </w:rPr>
              <w:t>Power 24-way driver and front-passenger with driver with lumbar adjuster</w:t>
            </w:r>
          </w:p>
        </w:tc>
        <w:tc>
          <w:tcPr>
            <w:tcW w:w="1050" w:type="dxa"/>
          </w:tcPr>
          <w:p w14:paraId="79B9B6A2" w14:textId="3BF0C9FE" w:rsidR="009F52D2" w:rsidRPr="00B63A3A" w:rsidRDefault="00991075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64A062BB" w14:textId="58098E55" w:rsidR="009F52D2" w:rsidRPr="00B63A3A" w:rsidRDefault="00991075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77F87FC4" w14:textId="62B4967C" w:rsidR="009F52D2" w:rsidRPr="00B63A3A" w:rsidRDefault="00991075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134A6842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288E6EBD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7B3B1C6D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  <w:tr w:rsidR="00B63A3A" w:rsidRPr="00B63A3A" w14:paraId="395D320A" w14:textId="77777777" w:rsidTr="00716772">
        <w:tc>
          <w:tcPr>
            <w:tcW w:w="3780" w:type="dxa"/>
          </w:tcPr>
          <w:p w14:paraId="18F3A24F" w14:textId="77777777" w:rsidR="009F52D2" w:rsidRPr="00B63A3A" w:rsidRDefault="009F52D2" w:rsidP="0023056A">
            <w:pPr>
              <w:pStyle w:val="FABodyIndent1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Heated and ventilated front seats</w:t>
            </w:r>
          </w:p>
        </w:tc>
        <w:tc>
          <w:tcPr>
            <w:tcW w:w="1050" w:type="dxa"/>
          </w:tcPr>
          <w:p w14:paraId="55A6678C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6BDF3E33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6E620A49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423171C1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7DE5CDDB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7417351B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  <w:tr w:rsidR="00B63A3A" w:rsidRPr="00B63A3A" w14:paraId="662A4104" w14:textId="77777777" w:rsidTr="00716772">
        <w:tc>
          <w:tcPr>
            <w:tcW w:w="3780" w:type="dxa"/>
          </w:tcPr>
          <w:p w14:paraId="47556C65" w14:textId="77777777" w:rsidR="009F52D2" w:rsidRPr="00B63A3A" w:rsidRDefault="009F52D2" w:rsidP="0023056A">
            <w:pPr>
              <w:pStyle w:val="FABodyIndent1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Heated second-row seating</w:t>
            </w:r>
          </w:p>
        </w:tc>
        <w:tc>
          <w:tcPr>
            <w:tcW w:w="1050" w:type="dxa"/>
          </w:tcPr>
          <w:p w14:paraId="332C3276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4198B58E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1A79D684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4F2735D5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2E4908D8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42E4FF7D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  <w:tr w:rsidR="00B63A3A" w:rsidRPr="00B63A3A" w14:paraId="4F8FB0E8" w14:textId="77777777" w:rsidTr="00716772">
        <w:tc>
          <w:tcPr>
            <w:tcW w:w="3780" w:type="dxa"/>
          </w:tcPr>
          <w:p w14:paraId="7E0D11CA" w14:textId="77777777" w:rsidR="009F52D2" w:rsidRPr="00B63A3A" w:rsidRDefault="009F52D2" w:rsidP="0023056A">
            <w:pPr>
              <w:pStyle w:val="FABodyIndent1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 xml:space="preserve">Ventilated second-row seating </w:t>
            </w:r>
          </w:p>
        </w:tc>
        <w:tc>
          <w:tcPr>
            <w:tcW w:w="1050" w:type="dxa"/>
          </w:tcPr>
          <w:p w14:paraId="56705C55" w14:textId="5CE5B88E" w:rsidR="009F52D2" w:rsidRPr="00B63A3A" w:rsidRDefault="00991075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2F92FCBA" w14:textId="5C02B536" w:rsidR="009F52D2" w:rsidRPr="00B63A3A" w:rsidRDefault="00991075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34F628DD" w14:textId="5965DFF7" w:rsidR="009F52D2" w:rsidRPr="00B63A3A" w:rsidRDefault="00991075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628A7016" w14:textId="2A2E9867" w:rsidR="009F52D2" w:rsidRPr="00B63A3A" w:rsidRDefault="00991075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73FAF8F8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7E2E4165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  <w:tr w:rsidR="00B63A3A" w:rsidRPr="00B63A3A" w14:paraId="7F61F872" w14:textId="77777777" w:rsidTr="00716772">
        <w:tc>
          <w:tcPr>
            <w:tcW w:w="3780" w:type="dxa"/>
          </w:tcPr>
          <w:p w14:paraId="56829FCD" w14:textId="77777777" w:rsidR="009F52D2" w:rsidRPr="00B63A3A" w:rsidRDefault="009F52D2" w:rsidP="0023056A">
            <w:pPr>
              <w:pStyle w:val="FABodyIndent1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 xml:space="preserve">60/40 folding third-row seating </w:t>
            </w:r>
          </w:p>
        </w:tc>
        <w:tc>
          <w:tcPr>
            <w:tcW w:w="1050" w:type="dxa"/>
          </w:tcPr>
          <w:p w14:paraId="6C396E69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724DA468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27A92A23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1FC23A0A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79394362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24DAF7D2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  <w:tr w:rsidR="00B63A3A" w:rsidRPr="00B63A3A" w14:paraId="4FA9ECA8" w14:textId="77777777" w:rsidTr="00716772">
        <w:tc>
          <w:tcPr>
            <w:tcW w:w="3780" w:type="dxa"/>
          </w:tcPr>
          <w:p w14:paraId="6C85205A" w14:textId="77777777" w:rsidR="009F52D2" w:rsidRPr="00B63A3A" w:rsidRDefault="009F52D2" w:rsidP="0023056A">
            <w:pPr>
              <w:pStyle w:val="FABodyIndent1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60/40 bench second-row seating</w:t>
            </w:r>
          </w:p>
        </w:tc>
        <w:tc>
          <w:tcPr>
            <w:tcW w:w="1050" w:type="dxa"/>
          </w:tcPr>
          <w:p w14:paraId="4A370F1C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3D4B8D19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1670CF74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00D340AE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4364F4C7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130F5E86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O</w:t>
            </w:r>
          </w:p>
        </w:tc>
      </w:tr>
      <w:tr w:rsidR="00B63A3A" w:rsidRPr="00B63A3A" w14:paraId="258157A1" w14:textId="77777777" w:rsidTr="00716772">
        <w:tc>
          <w:tcPr>
            <w:tcW w:w="3780" w:type="dxa"/>
          </w:tcPr>
          <w:p w14:paraId="44E8C8CA" w14:textId="77777777" w:rsidR="009F52D2" w:rsidRPr="00B63A3A" w:rsidRDefault="009F52D2" w:rsidP="0023056A">
            <w:pPr>
              <w:pStyle w:val="FABodyIndent1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Captain’s chairs, second-row seating</w:t>
            </w:r>
          </w:p>
        </w:tc>
        <w:tc>
          <w:tcPr>
            <w:tcW w:w="1050" w:type="dxa"/>
          </w:tcPr>
          <w:p w14:paraId="316BCC78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O</w:t>
            </w:r>
          </w:p>
        </w:tc>
        <w:tc>
          <w:tcPr>
            <w:tcW w:w="1050" w:type="dxa"/>
          </w:tcPr>
          <w:p w14:paraId="0F8FDE54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O</w:t>
            </w:r>
          </w:p>
        </w:tc>
        <w:tc>
          <w:tcPr>
            <w:tcW w:w="1050" w:type="dxa"/>
          </w:tcPr>
          <w:p w14:paraId="1D5101FA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O</w:t>
            </w:r>
          </w:p>
        </w:tc>
        <w:tc>
          <w:tcPr>
            <w:tcW w:w="1050" w:type="dxa"/>
          </w:tcPr>
          <w:p w14:paraId="47C595E8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O</w:t>
            </w:r>
          </w:p>
        </w:tc>
        <w:tc>
          <w:tcPr>
            <w:tcW w:w="1050" w:type="dxa"/>
          </w:tcPr>
          <w:p w14:paraId="0214C711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O</w:t>
            </w:r>
          </w:p>
        </w:tc>
        <w:tc>
          <w:tcPr>
            <w:tcW w:w="1050" w:type="dxa"/>
          </w:tcPr>
          <w:p w14:paraId="72258C39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  <w:tr w:rsidR="00B63A3A" w:rsidRPr="00B63A3A" w14:paraId="4B075598" w14:textId="77777777" w:rsidTr="00716772">
        <w:tc>
          <w:tcPr>
            <w:tcW w:w="3780" w:type="dxa"/>
          </w:tcPr>
          <w:p w14:paraId="6E0B7BB3" w14:textId="1FD27F28" w:rsidR="009F52D2" w:rsidRPr="00B63A3A" w:rsidRDefault="009F52D2" w:rsidP="009F52D2">
            <w:pPr>
              <w:pStyle w:val="FABodyCopy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Steering Wheel</w:t>
            </w:r>
          </w:p>
        </w:tc>
        <w:tc>
          <w:tcPr>
            <w:tcW w:w="1050" w:type="dxa"/>
          </w:tcPr>
          <w:p w14:paraId="4995756B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05C65939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559A0E6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A7E4C14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5A3981C4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6B34289F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B63A3A" w14:paraId="369BE1AE" w14:textId="77777777" w:rsidTr="00716772">
        <w:tc>
          <w:tcPr>
            <w:tcW w:w="3780" w:type="dxa"/>
          </w:tcPr>
          <w:p w14:paraId="736B8F8B" w14:textId="77777777" w:rsidR="009F52D2" w:rsidRPr="00B63A3A" w:rsidRDefault="009F52D2" w:rsidP="0023056A">
            <w:pPr>
              <w:pStyle w:val="FABodyIndent1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 xml:space="preserve">Leather-wrapped and heated with audio, speed, Electronic Vehicle Information Center, voice recognition and Adaptive Cruise Control with Stop </w:t>
            </w:r>
          </w:p>
        </w:tc>
        <w:tc>
          <w:tcPr>
            <w:tcW w:w="1050" w:type="dxa"/>
          </w:tcPr>
          <w:p w14:paraId="006EB3D9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31F6321F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4CEDA222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5371D3A5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50D148A4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07DCA468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  <w:tr w:rsidR="00B63A3A" w:rsidRPr="00B63A3A" w14:paraId="3E61FAE5" w14:textId="77777777" w:rsidTr="00716772">
        <w:tc>
          <w:tcPr>
            <w:tcW w:w="3780" w:type="dxa"/>
          </w:tcPr>
          <w:p w14:paraId="152D9705" w14:textId="77777777" w:rsidR="009F52D2" w:rsidRPr="00B63A3A" w:rsidRDefault="009F52D2" w:rsidP="0023056A">
            <w:pPr>
              <w:pStyle w:val="FABodyIndent1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 xml:space="preserve">Power tilt-steering wheel/telescoping </w:t>
            </w:r>
            <w:r w:rsidRPr="00B63A3A">
              <w:rPr>
                <w:color w:val="000000" w:themeColor="text1"/>
              </w:rPr>
              <w:br/>
              <w:t xml:space="preserve">steering column </w:t>
            </w:r>
          </w:p>
        </w:tc>
        <w:tc>
          <w:tcPr>
            <w:tcW w:w="1050" w:type="dxa"/>
          </w:tcPr>
          <w:p w14:paraId="1107673F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641099DA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6BEB2259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3691AE96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0DE38CE2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6DA06C27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</w:tbl>
    <w:p w14:paraId="4FE2FE3B" w14:textId="77777777" w:rsidR="009F52D2" w:rsidRPr="00B63A3A" w:rsidRDefault="009F52D2" w:rsidP="00CF445D">
      <w:pPr>
        <w:pStyle w:val="Heading3"/>
        <w:rPr>
          <w:color w:val="000000" w:themeColor="text1"/>
        </w:rPr>
      </w:pPr>
      <w:r w:rsidRPr="00B63A3A">
        <w:rPr>
          <w:color w:val="000000" w:themeColor="text1"/>
        </w:rPr>
        <w:lastRenderedPageBreak/>
        <w:t>UCONNECT MULTIMEDIA</w:t>
      </w:r>
    </w:p>
    <w:tbl>
      <w:tblPr>
        <w:tblStyle w:val="FATABLESTYLE"/>
        <w:tblW w:w="5000" w:type="pct"/>
        <w:tblLayout w:type="fixed"/>
        <w:tblLook w:val="0020" w:firstRow="1" w:lastRow="0" w:firstColumn="0" w:lastColumn="0" w:noHBand="0" w:noVBand="0"/>
      </w:tblPr>
      <w:tblGrid>
        <w:gridCol w:w="3780"/>
        <w:gridCol w:w="1050"/>
        <w:gridCol w:w="1050"/>
        <w:gridCol w:w="1050"/>
        <w:gridCol w:w="1050"/>
        <w:gridCol w:w="1050"/>
        <w:gridCol w:w="1050"/>
      </w:tblGrid>
      <w:tr w:rsidR="00B63A3A" w:rsidRPr="00B63A3A" w14:paraId="036DD728" w14:textId="77777777" w:rsidTr="00E17785">
        <w:trPr>
          <w:tblHeader/>
        </w:trPr>
        <w:tc>
          <w:tcPr>
            <w:tcW w:w="3780" w:type="dxa"/>
          </w:tcPr>
          <w:p w14:paraId="523FEB82" w14:textId="77777777" w:rsidR="009F52D2" w:rsidRPr="00B63A3A" w:rsidRDefault="009F52D2" w:rsidP="00CF445D">
            <w:pPr>
              <w:pStyle w:val="TableSubhead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UCONNECT MULTIMEDIA</w:t>
            </w:r>
          </w:p>
        </w:tc>
        <w:tc>
          <w:tcPr>
            <w:tcW w:w="1050" w:type="dxa"/>
            <w:vAlign w:val="bottom"/>
          </w:tcPr>
          <w:p w14:paraId="793ABE67" w14:textId="77777777" w:rsidR="009F52D2" w:rsidRPr="00B63A3A" w:rsidRDefault="009F52D2" w:rsidP="00E17785">
            <w:pPr>
              <w:pStyle w:val="ModelSubhead"/>
              <w:rPr>
                <w:color w:val="000000" w:themeColor="text1"/>
                <w:sz w:val="14"/>
                <w:szCs w:val="14"/>
              </w:rPr>
            </w:pPr>
            <w:r w:rsidRPr="00B63A3A">
              <w:rPr>
                <w:color w:val="000000" w:themeColor="text1"/>
                <w:sz w:val="14"/>
                <w:szCs w:val="14"/>
              </w:rPr>
              <w:t>Wagoneer</w:t>
            </w:r>
          </w:p>
        </w:tc>
        <w:tc>
          <w:tcPr>
            <w:tcW w:w="1050" w:type="dxa"/>
            <w:vAlign w:val="bottom"/>
          </w:tcPr>
          <w:p w14:paraId="5DA77000" w14:textId="77777777" w:rsidR="009F52D2" w:rsidRPr="00B63A3A" w:rsidRDefault="009F52D2" w:rsidP="00E17785">
            <w:pPr>
              <w:pStyle w:val="ModelSubhead"/>
              <w:rPr>
                <w:color w:val="000000" w:themeColor="text1"/>
                <w:sz w:val="14"/>
                <w:szCs w:val="14"/>
              </w:rPr>
            </w:pPr>
            <w:r w:rsidRPr="00B63A3A">
              <w:rPr>
                <w:color w:val="000000" w:themeColor="text1"/>
                <w:sz w:val="14"/>
                <w:szCs w:val="14"/>
              </w:rPr>
              <w:t>Wagoneer Series II</w:t>
            </w:r>
          </w:p>
        </w:tc>
        <w:tc>
          <w:tcPr>
            <w:tcW w:w="1050" w:type="dxa"/>
            <w:vAlign w:val="bottom"/>
          </w:tcPr>
          <w:p w14:paraId="7B809021" w14:textId="77777777" w:rsidR="009F52D2" w:rsidRPr="00B63A3A" w:rsidRDefault="009F52D2" w:rsidP="00E17785">
            <w:pPr>
              <w:pStyle w:val="ModelSubhead"/>
              <w:rPr>
                <w:color w:val="000000" w:themeColor="text1"/>
                <w:sz w:val="14"/>
                <w:szCs w:val="14"/>
              </w:rPr>
            </w:pPr>
            <w:r w:rsidRPr="00B63A3A">
              <w:rPr>
                <w:color w:val="000000" w:themeColor="text1"/>
                <w:sz w:val="14"/>
                <w:szCs w:val="14"/>
              </w:rPr>
              <w:t>Wagoneer Series III</w:t>
            </w:r>
          </w:p>
        </w:tc>
        <w:tc>
          <w:tcPr>
            <w:tcW w:w="1050" w:type="dxa"/>
            <w:vAlign w:val="bottom"/>
          </w:tcPr>
          <w:p w14:paraId="0E2643EB" w14:textId="77777777" w:rsidR="009F52D2" w:rsidRPr="00B63A3A" w:rsidRDefault="009F52D2" w:rsidP="00E17785">
            <w:pPr>
              <w:pStyle w:val="ModelSubhead"/>
              <w:rPr>
                <w:color w:val="000000" w:themeColor="text1"/>
                <w:sz w:val="14"/>
                <w:szCs w:val="14"/>
              </w:rPr>
            </w:pPr>
            <w:r w:rsidRPr="00B63A3A">
              <w:rPr>
                <w:color w:val="000000" w:themeColor="text1"/>
                <w:sz w:val="14"/>
                <w:szCs w:val="14"/>
              </w:rPr>
              <w:t>Grand Wagoneer</w:t>
            </w:r>
          </w:p>
        </w:tc>
        <w:tc>
          <w:tcPr>
            <w:tcW w:w="1050" w:type="dxa"/>
            <w:vAlign w:val="bottom"/>
          </w:tcPr>
          <w:p w14:paraId="6D0840A5" w14:textId="77777777" w:rsidR="009F52D2" w:rsidRPr="00B63A3A" w:rsidRDefault="009F52D2" w:rsidP="00E17785">
            <w:pPr>
              <w:pStyle w:val="ModelSubhead"/>
              <w:rPr>
                <w:color w:val="000000" w:themeColor="text1"/>
                <w:sz w:val="14"/>
                <w:szCs w:val="14"/>
              </w:rPr>
            </w:pPr>
            <w:r w:rsidRPr="00B63A3A">
              <w:rPr>
                <w:color w:val="000000" w:themeColor="text1"/>
                <w:sz w:val="14"/>
                <w:szCs w:val="14"/>
              </w:rPr>
              <w:t>Grand Wagoneer Series II</w:t>
            </w:r>
          </w:p>
        </w:tc>
        <w:tc>
          <w:tcPr>
            <w:tcW w:w="1050" w:type="dxa"/>
            <w:vAlign w:val="bottom"/>
          </w:tcPr>
          <w:p w14:paraId="70A4F592" w14:textId="77777777" w:rsidR="009F52D2" w:rsidRPr="00B63A3A" w:rsidRDefault="009F52D2" w:rsidP="00E17785">
            <w:pPr>
              <w:pStyle w:val="ModelSubhead"/>
              <w:rPr>
                <w:color w:val="000000" w:themeColor="text1"/>
                <w:sz w:val="14"/>
                <w:szCs w:val="14"/>
              </w:rPr>
            </w:pPr>
            <w:r w:rsidRPr="00B63A3A">
              <w:rPr>
                <w:color w:val="000000" w:themeColor="text1"/>
                <w:sz w:val="14"/>
                <w:szCs w:val="14"/>
              </w:rPr>
              <w:t>Grand Wagoneer Series III</w:t>
            </w:r>
          </w:p>
        </w:tc>
      </w:tr>
      <w:tr w:rsidR="00B63A3A" w:rsidRPr="00B63A3A" w14:paraId="2BF8F001" w14:textId="77777777" w:rsidTr="00716772">
        <w:tc>
          <w:tcPr>
            <w:tcW w:w="3780" w:type="dxa"/>
          </w:tcPr>
          <w:p w14:paraId="27E3C96A" w14:textId="2D4BC292" w:rsidR="009F52D2" w:rsidRPr="00B63A3A" w:rsidRDefault="009F52D2" w:rsidP="009F52D2">
            <w:pPr>
              <w:pStyle w:val="FABodyCopy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 xml:space="preserve">Media hub — includes eight USB ports </w:t>
            </w:r>
            <w:r w:rsidR="00A55D97">
              <w:rPr>
                <w:color w:val="000000" w:themeColor="text1"/>
              </w:rPr>
              <w:br/>
            </w:r>
            <w:r w:rsidRPr="00B63A3A">
              <w:rPr>
                <w:color w:val="000000" w:themeColor="text1"/>
              </w:rPr>
              <w:t>(11 when equipped with Rear Seat Video Group), auxiliary jack</w:t>
            </w:r>
          </w:p>
        </w:tc>
        <w:tc>
          <w:tcPr>
            <w:tcW w:w="1050" w:type="dxa"/>
          </w:tcPr>
          <w:p w14:paraId="68B29D9B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275522B2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0820C2E9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6BE2199E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5BFDAC58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2DC9A62E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  <w:tr w:rsidR="00B63A3A" w:rsidRPr="00B63A3A" w14:paraId="544C0A04" w14:textId="77777777" w:rsidTr="00716772">
        <w:tc>
          <w:tcPr>
            <w:tcW w:w="3780" w:type="dxa"/>
          </w:tcPr>
          <w:p w14:paraId="081C202C" w14:textId="77777777" w:rsidR="009F52D2" w:rsidRPr="00B63A3A" w:rsidRDefault="009F52D2" w:rsidP="009F52D2">
            <w:pPr>
              <w:pStyle w:val="FABodyCopy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 xml:space="preserve">Power Outlet </w:t>
            </w:r>
          </w:p>
        </w:tc>
        <w:tc>
          <w:tcPr>
            <w:tcW w:w="1050" w:type="dxa"/>
          </w:tcPr>
          <w:p w14:paraId="3A0AE83D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4F7C4519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6D73C139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0CC88C30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04B6D73F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56C3C23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B63A3A" w14:paraId="02819150" w14:textId="77777777" w:rsidTr="00716772">
        <w:tc>
          <w:tcPr>
            <w:tcW w:w="3780" w:type="dxa"/>
          </w:tcPr>
          <w:p w14:paraId="04292CAC" w14:textId="77777777" w:rsidR="009F52D2" w:rsidRPr="00B63A3A" w:rsidRDefault="009F52D2" w:rsidP="0023056A">
            <w:pPr>
              <w:pStyle w:val="FABodyIndent1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12-volt, two auxiliary power outlets</w:t>
            </w:r>
          </w:p>
        </w:tc>
        <w:tc>
          <w:tcPr>
            <w:tcW w:w="1050" w:type="dxa"/>
          </w:tcPr>
          <w:p w14:paraId="3AA38792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2E94B1A6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196FFD55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7856590D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23A34A40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4A643CE9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  <w:tr w:rsidR="00B63A3A" w:rsidRPr="00B63A3A" w14:paraId="7E6D0D32" w14:textId="77777777" w:rsidTr="00716772">
        <w:tc>
          <w:tcPr>
            <w:tcW w:w="3780" w:type="dxa"/>
          </w:tcPr>
          <w:p w14:paraId="3FB0554C" w14:textId="77777777" w:rsidR="009F52D2" w:rsidRPr="00B63A3A" w:rsidRDefault="009F52D2" w:rsidP="0023056A">
            <w:pPr>
              <w:pStyle w:val="FABodyIndent1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 xml:space="preserve">115-volt auxiliary power outlet </w:t>
            </w:r>
          </w:p>
        </w:tc>
        <w:tc>
          <w:tcPr>
            <w:tcW w:w="1050" w:type="dxa"/>
          </w:tcPr>
          <w:p w14:paraId="6AC51708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26117742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0718E171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608D63F2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2B402816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574EA06B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  <w:tr w:rsidR="00B63A3A" w:rsidRPr="00B63A3A" w14:paraId="18EEB76A" w14:textId="77777777" w:rsidTr="00716772">
        <w:tc>
          <w:tcPr>
            <w:tcW w:w="3780" w:type="dxa"/>
          </w:tcPr>
          <w:p w14:paraId="38A03FAF" w14:textId="77777777" w:rsidR="009F52D2" w:rsidRPr="00B63A3A" w:rsidRDefault="009F52D2" w:rsidP="009F52D2">
            <w:pPr>
              <w:pStyle w:val="FABodyCopy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 xml:space="preserve">SiriusXM Radio includes six-month trial subscription </w:t>
            </w:r>
          </w:p>
        </w:tc>
        <w:tc>
          <w:tcPr>
            <w:tcW w:w="1050" w:type="dxa"/>
          </w:tcPr>
          <w:p w14:paraId="76B7F49D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0A301549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71AD5ADF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2284168C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4061C450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01B50789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  <w:tr w:rsidR="00B63A3A" w:rsidRPr="00B63A3A" w14:paraId="50B39741" w14:textId="77777777" w:rsidTr="00716772">
        <w:tc>
          <w:tcPr>
            <w:tcW w:w="3780" w:type="dxa"/>
          </w:tcPr>
          <w:p w14:paraId="18FF0A2C" w14:textId="77777777" w:rsidR="009F52D2" w:rsidRPr="00B63A3A" w:rsidRDefault="009F52D2" w:rsidP="009F52D2">
            <w:pPr>
              <w:pStyle w:val="FABodyCopy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 xml:space="preserve">TomTom Traffic includes six-month trial subscription </w:t>
            </w:r>
          </w:p>
        </w:tc>
        <w:tc>
          <w:tcPr>
            <w:tcW w:w="1050" w:type="dxa"/>
          </w:tcPr>
          <w:p w14:paraId="0B35E7FE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2E11C2FB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7A71EA80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7F3E3019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0FC83C2D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0FB93F07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  <w:tr w:rsidR="00B63A3A" w:rsidRPr="00B63A3A" w14:paraId="1DF56BAE" w14:textId="77777777" w:rsidTr="00716772">
        <w:tc>
          <w:tcPr>
            <w:tcW w:w="3780" w:type="dxa"/>
          </w:tcPr>
          <w:p w14:paraId="14BE7CCC" w14:textId="77777777" w:rsidR="009F52D2" w:rsidRPr="00B63A3A" w:rsidRDefault="009F52D2" w:rsidP="009F52D2">
            <w:pPr>
              <w:pStyle w:val="FABodyCopy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 xml:space="preserve">TomTom Travel includes six-month trial subscription </w:t>
            </w:r>
          </w:p>
        </w:tc>
        <w:tc>
          <w:tcPr>
            <w:tcW w:w="1050" w:type="dxa"/>
          </w:tcPr>
          <w:p w14:paraId="6AC64BF7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545D22DD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140F53ED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2B136432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21F79560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322A5B18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  <w:tr w:rsidR="00B63A3A" w:rsidRPr="00B63A3A" w14:paraId="44E90D60" w14:textId="77777777" w:rsidTr="00716772">
        <w:tc>
          <w:tcPr>
            <w:tcW w:w="3780" w:type="dxa"/>
          </w:tcPr>
          <w:p w14:paraId="6B30C262" w14:textId="77777777" w:rsidR="009F52D2" w:rsidRPr="00B63A3A" w:rsidRDefault="009F52D2" w:rsidP="009F52D2">
            <w:pPr>
              <w:pStyle w:val="FABodyCopy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 xml:space="preserve">Speakers </w:t>
            </w:r>
          </w:p>
        </w:tc>
        <w:tc>
          <w:tcPr>
            <w:tcW w:w="1050" w:type="dxa"/>
          </w:tcPr>
          <w:p w14:paraId="489E1114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3020042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ED0D592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1C9E039B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4FD024F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94E88F6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B63A3A" w14:paraId="069E32F8" w14:textId="77777777" w:rsidTr="00716772">
        <w:tc>
          <w:tcPr>
            <w:tcW w:w="3780" w:type="dxa"/>
          </w:tcPr>
          <w:p w14:paraId="3BB2E4B5" w14:textId="77777777" w:rsidR="009F52D2" w:rsidRPr="00B63A3A" w:rsidRDefault="009F52D2" w:rsidP="0023056A">
            <w:pPr>
              <w:pStyle w:val="FABodyIndent1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 xml:space="preserve">Alpine premium audio system with nine speakers, subwoofer and amplifier </w:t>
            </w:r>
          </w:p>
        </w:tc>
        <w:tc>
          <w:tcPr>
            <w:tcW w:w="1050" w:type="dxa"/>
          </w:tcPr>
          <w:p w14:paraId="58FCBC82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72D8AF60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7DCCE225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380C916A" w14:textId="125CE588" w:rsidR="009F52D2" w:rsidRPr="00B63A3A" w:rsidRDefault="00991075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55335F9B" w14:textId="3E089449" w:rsidR="009F52D2" w:rsidRPr="00B63A3A" w:rsidRDefault="00991075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2EE79DD1" w14:textId="70EEEEC3" w:rsidR="009F52D2" w:rsidRPr="00B63A3A" w:rsidRDefault="00991075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B63A3A" w:rsidRPr="00B63A3A" w14:paraId="27E9CB44" w14:textId="77777777" w:rsidTr="00716772">
        <w:tc>
          <w:tcPr>
            <w:tcW w:w="3780" w:type="dxa"/>
          </w:tcPr>
          <w:p w14:paraId="7E1617FA" w14:textId="77777777" w:rsidR="009F52D2" w:rsidRPr="00B63A3A" w:rsidRDefault="009F52D2" w:rsidP="0023056A">
            <w:pPr>
              <w:pStyle w:val="FABodyIndent1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McIntosh MX950 Entertainment System includes a 19-speaker, 950-watt premium audio system sound system with 10-in. subwoofer</w:t>
            </w:r>
          </w:p>
        </w:tc>
        <w:tc>
          <w:tcPr>
            <w:tcW w:w="1050" w:type="dxa"/>
          </w:tcPr>
          <w:p w14:paraId="30A2C164" w14:textId="617A871F" w:rsidR="009F52D2" w:rsidRPr="00B63A3A" w:rsidRDefault="00991075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6EE1DEA2" w14:textId="42136E62" w:rsidR="009F52D2" w:rsidRPr="00B63A3A" w:rsidRDefault="00991075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6A26EDBA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727AE297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6F53BBE1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7A5B9ED8" w14:textId="56563EF0" w:rsidR="009F52D2" w:rsidRPr="00B63A3A" w:rsidRDefault="00991075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B63A3A" w:rsidRPr="00B63A3A" w14:paraId="24CB3FBB" w14:textId="77777777" w:rsidTr="00716772">
        <w:tc>
          <w:tcPr>
            <w:tcW w:w="3780" w:type="dxa"/>
          </w:tcPr>
          <w:p w14:paraId="4F27C0DA" w14:textId="002A46B9" w:rsidR="009F52D2" w:rsidRPr="00B63A3A" w:rsidRDefault="009F52D2" w:rsidP="0023056A">
            <w:pPr>
              <w:pStyle w:val="FABodyIndent1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McIntosh MX1375</w:t>
            </w:r>
            <w:r w:rsidR="0014039B" w:rsidRPr="00B63A3A">
              <w:rPr>
                <w:color w:val="000000" w:themeColor="text1"/>
              </w:rPr>
              <w:t xml:space="preserve"> </w:t>
            </w:r>
            <w:r w:rsidRPr="00B63A3A">
              <w:rPr>
                <w:color w:val="000000" w:themeColor="text1"/>
              </w:rPr>
              <w:t>Entertainment System includes a 23-speaker, 1,375-watt premium audio system sound system with 12-in. subwoofer</w:t>
            </w:r>
          </w:p>
        </w:tc>
        <w:tc>
          <w:tcPr>
            <w:tcW w:w="1050" w:type="dxa"/>
          </w:tcPr>
          <w:p w14:paraId="431E3A2B" w14:textId="7263782D" w:rsidR="009F52D2" w:rsidRPr="00B63A3A" w:rsidRDefault="00991075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79AA6EB1" w14:textId="27F0E870" w:rsidR="009F52D2" w:rsidRPr="00B63A3A" w:rsidRDefault="00991075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1A656BCC" w14:textId="25180B80" w:rsidR="009F52D2" w:rsidRPr="00B63A3A" w:rsidRDefault="00991075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3FE52F60" w14:textId="48EA08F0" w:rsidR="009F52D2" w:rsidRPr="00B63A3A" w:rsidRDefault="00991075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56574D8A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6E4694E6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  <w:tr w:rsidR="00B63A3A" w:rsidRPr="00B63A3A" w14:paraId="6295743C" w14:textId="77777777" w:rsidTr="00716772">
        <w:tc>
          <w:tcPr>
            <w:tcW w:w="3780" w:type="dxa"/>
          </w:tcPr>
          <w:p w14:paraId="2458AC4C" w14:textId="77777777" w:rsidR="009F52D2" w:rsidRPr="00B63A3A" w:rsidRDefault="009F52D2" w:rsidP="0023056A">
            <w:pPr>
              <w:pStyle w:val="FABodyIndent1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Uconnect 5C NAV with 10.1-in. display</w:t>
            </w:r>
          </w:p>
        </w:tc>
        <w:tc>
          <w:tcPr>
            <w:tcW w:w="1050" w:type="dxa"/>
          </w:tcPr>
          <w:p w14:paraId="78D69E65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5C879122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57D7BCB6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0A6F7986" w14:textId="393061F5" w:rsidR="009F52D2" w:rsidRPr="00B63A3A" w:rsidRDefault="00991075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7195B044" w14:textId="5680999F" w:rsidR="009F52D2" w:rsidRPr="00B63A3A" w:rsidRDefault="00991075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16980F73" w14:textId="6CA19926" w:rsidR="009F52D2" w:rsidRPr="00B63A3A" w:rsidRDefault="00991075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B63A3A" w:rsidRPr="00B63A3A" w14:paraId="34248A6F" w14:textId="77777777" w:rsidTr="00716772">
        <w:tc>
          <w:tcPr>
            <w:tcW w:w="3780" w:type="dxa"/>
          </w:tcPr>
          <w:p w14:paraId="1A990A40" w14:textId="77777777" w:rsidR="009F52D2" w:rsidRPr="00B63A3A" w:rsidRDefault="009F52D2" w:rsidP="0023056A">
            <w:pPr>
              <w:pStyle w:val="FABodyIndent1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Uconnect 5C NAV with 12-in. display</w:t>
            </w:r>
          </w:p>
        </w:tc>
        <w:tc>
          <w:tcPr>
            <w:tcW w:w="1050" w:type="dxa"/>
          </w:tcPr>
          <w:p w14:paraId="7C2AF4AA" w14:textId="74E682D1" w:rsidR="009F52D2" w:rsidRPr="00B63A3A" w:rsidRDefault="00991075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16F91F89" w14:textId="049830F1" w:rsidR="009F52D2" w:rsidRPr="00B63A3A" w:rsidRDefault="00991075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6E3B9552" w14:textId="01BA9B59" w:rsidR="009F52D2" w:rsidRPr="00B63A3A" w:rsidRDefault="00991075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7EDC60B9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677795D0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71BB2919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  <w:tr w:rsidR="00B63A3A" w:rsidRPr="00B63A3A" w14:paraId="69CEDDBE" w14:textId="77777777" w:rsidTr="00716772">
        <w:tc>
          <w:tcPr>
            <w:tcW w:w="3780" w:type="dxa"/>
          </w:tcPr>
          <w:p w14:paraId="78DFA2F5" w14:textId="77777777" w:rsidR="009F52D2" w:rsidRPr="00B63A3A" w:rsidRDefault="009F52D2" w:rsidP="0023056A">
            <w:pPr>
              <w:pStyle w:val="FABodyIndent1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USB port — dual remote (second row, full function)</w:t>
            </w:r>
          </w:p>
        </w:tc>
        <w:tc>
          <w:tcPr>
            <w:tcW w:w="1050" w:type="dxa"/>
          </w:tcPr>
          <w:p w14:paraId="367B7AA7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3A1D3701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0DD3EF24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168A0063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473D944E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206F52F9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  <w:tr w:rsidR="00B63A3A" w:rsidRPr="00B63A3A" w14:paraId="14845727" w14:textId="77777777" w:rsidTr="00716772">
        <w:tc>
          <w:tcPr>
            <w:tcW w:w="3780" w:type="dxa"/>
          </w:tcPr>
          <w:p w14:paraId="401DA035" w14:textId="4E741C4D" w:rsidR="009F52D2" w:rsidRPr="00B63A3A" w:rsidRDefault="009F52D2" w:rsidP="0023056A">
            <w:pPr>
              <w:pStyle w:val="FABodyIndent1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 xml:space="preserve">Off-road Pages (located in TFT, </w:t>
            </w:r>
            <w:r w:rsidR="00A55D97">
              <w:rPr>
                <w:color w:val="000000" w:themeColor="text1"/>
              </w:rPr>
              <w:br/>
            </w:r>
            <w:r w:rsidRPr="00B63A3A">
              <w:rPr>
                <w:color w:val="000000" w:themeColor="text1"/>
              </w:rPr>
              <w:t>4x4 models only)</w:t>
            </w:r>
          </w:p>
        </w:tc>
        <w:tc>
          <w:tcPr>
            <w:tcW w:w="1050" w:type="dxa"/>
          </w:tcPr>
          <w:p w14:paraId="4B97F775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1FFD140E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4AF71AAD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04C74487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6B9CB52C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75DF59C8" w14:textId="77777777" w:rsidR="009F52D2" w:rsidRPr="00B63A3A" w:rsidRDefault="009F52D2" w:rsidP="00CF445D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</w:tbl>
    <w:p w14:paraId="341032A2" w14:textId="77777777" w:rsidR="009F52D2" w:rsidRPr="00B63A3A" w:rsidRDefault="009F52D2" w:rsidP="00B63A3A">
      <w:pPr>
        <w:pStyle w:val="Heading3"/>
        <w:keepNext/>
        <w:keepLines/>
        <w:widowControl/>
        <w:rPr>
          <w:color w:val="000000" w:themeColor="text1"/>
        </w:rPr>
      </w:pPr>
      <w:r w:rsidRPr="00B63A3A">
        <w:rPr>
          <w:color w:val="000000" w:themeColor="text1"/>
        </w:rPr>
        <w:lastRenderedPageBreak/>
        <w:t>SAFETY AND SECURITY</w:t>
      </w:r>
    </w:p>
    <w:tbl>
      <w:tblPr>
        <w:tblStyle w:val="FATABLESTYLE"/>
        <w:tblW w:w="5000" w:type="pct"/>
        <w:tblLayout w:type="fixed"/>
        <w:tblLook w:val="0020" w:firstRow="1" w:lastRow="0" w:firstColumn="0" w:lastColumn="0" w:noHBand="0" w:noVBand="0"/>
      </w:tblPr>
      <w:tblGrid>
        <w:gridCol w:w="3780"/>
        <w:gridCol w:w="1050"/>
        <w:gridCol w:w="1050"/>
        <w:gridCol w:w="1050"/>
        <w:gridCol w:w="1050"/>
        <w:gridCol w:w="1050"/>
        <w:gridCol w:w="1050"/>
      </w:tblGrid>
      <w:tr w:rsidR="00716772" w:rsidRPr="00B63A3A" w14:paraId="39A12CC1" w14:textId="77777777" w:rsidTr="00E17785">
        <w:trPr>
          <w:tblHeader/>
        </w:trPr>
        <w:tc>
          <w:tcPr>
            <w:tcW w:w="3780" w:type="dxa"/>
          </w:tcPr>
          <w:p w14:paraId="6C7344EB" w14:textId="77777777" w:rsidR="00716772" w:rsidRPr="00B63A3A" w:rsidRDefault="00716772" w:rsidP="00716772">
            <w:pPr>
              <w:pStyle w:val="TableSubhead"/>
              <w:keepNext/>
              <w:keepLines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SAFETY AND SECURITY</w:t>
            </w:r>
          </w:p>
        </w:tc>
        <w:tc>
          <w:tcPr>
            <w:tcW w:w="1050" w:type="dxa"/>
            <w:vAlign w:val="bottom"/>
          </w:tcPr>
          <w:p w14:paraId="1D27E3EF" w14:textId="6324A38B" w:rsidR="00716772" w:rsidRPr="00B63A3A" w:rsidRDefault="00716772" w:rsidP="00E17785">
            <w:pPr>
              <w:pStyle w:val="ModelSubhead"/>
              <w:keepNext/>
              <w:keepLines/>
              <w:widowControl/>
              <w:rPr>
                <w:color w:val="000000" w:themeColor="text1"/>
                <w:sz w:val="14"/>
                <w:szCs w:val="14"/>
              </w:rPr>
            </w:pPr>
            <w:r w:rsidRPr="00B63A3A">
              <w:rPr>
                <w:color w:val="000000" w:themeColor="text1"/>
                <w:sz w:val="14"/>
                <w:szCs w:val="14"/>
              </w:rPr>
              <w:t>Wagoneer</w:t>
            </w:r>
          </w:p>
        </w:tc>
        <w:tc>
          <w:tcPr>
            <w:tcW w:w="1050" w:type="dxa"/>
            <w:vAlign w:val="bottom"/>
          </w:tcPr>
          <w:p w14:paraId="1E600558" w14:textId="7B4437DF" w:rsidR="00716772" w:rsidRPr="00B63A3A" w:rsidRDefault="00716772" w:rsidP="00E17785">
            <w:pPr>
              <w:pStyle w:val="ModelSubhead"/>
              <w:keepNext/>
              <w:keepLines/>
              <w:widowControl/>
              <w:rPr>
                <w:color w:val="000000" w:themeColor="text1"/>
                <w:sz w:val="14"/>
                <w:szCs w:val="14"/>
              </w:rPr>
            </w:pPr>
            <w:r w:rsidRPr="00B63A3A">
              <w:rPr>
                <w:color w:val="000000" w:themeColor="text1"/>
                <w:sz w:val="14"/>
                <w:szCs w:val="14"/>
              </w:rPr>
              <w:t>Wagoneer Series II</w:t>
            </w:r>
          </w:p>
        </w:tc>
        <w:tc>
          <w:tcPr>
            <w:tcW w:w="1050" w:type="dxa"/>
            <w:vAlign w:val="bottom"/>
          </w:tcPr>
          <w:p w14:paraId="64B9B950" w14:textId="0B886E8B" w:rsidR="00716772" w:rsidRPr="00B63A3A" w:rsidRDefault="00716772" w:rsidP="00E17785">
            <w:pPr>
              <w:pStyle w:val="ModelSubhead"/>
              <w:keepNext/>
              <w:keepLines/>
              <w:widowControl/>
              <w:rPr>
                <w:color w:val="000000" w:themeColor="text1"/>
                <w:sz w:val="14"/>
                <w:szCs w:val="14"/>
              </w:rPr>
            </w:pPr>
            <w:r w:rsidRPr="00B63A3A">
              <w:rPr>
                <w:color w:val="000000" w:themeColor="text1"/>
                <w:sz w:val="14"/>
                <w:szCs w:val="14"/>
              </w:rPr>
              <w:t>Wagoneer Series III</w:t>
            </w:r>
          </w:p>
        </w:tc>
        <w:tc>
          <w:tcPr>
            <w:tcW w:w="1050" w:type="dxa"/>
            <w:vAlign w:val="bottom"/>
          </w:tcPr>
          <w:p w14:paraId="440722AE" w14:textId="4A84F933" w:rsidR="00716772" w:rsidRPr="00B63A3A" w:rsidRDefault="00716772" w:rsidP="00E17785">
            <w:pPr>
              <w:pStyle w:val="ModelSubhead"/>
              <w:keepNext/>
              <w:keepLines/>
              <w:widowControl/>
              <w:rPr>
                <w:color w:val="000000" w:themeColor="text1"/>
                <w:sz w:val="14"/>
                <w:szCs w:val="14"/>
              </w:rPr>
            </w:pPr>
            <w:r w:rsidRPr="00B63A3A">
              <w:rPr>
                <w:color w:val="000000" w:themeColor="text1"/>
                <w:sz w:val="14"/>
                <w:szCs w:val="14"/>
              </w:rPr>
              <w:t>Grand Wagoneer</w:t>
            </w:r>
          </w:p>
        </w:tc>
        <w:tc>
          <w:tcPr>
            <w:tcW w:w="1050" w:type="dxa"/>
            <w:vAlign w:val="bottom"/>
          </w:tcPr>
          <w:p w14:paraId="60CA4746" w14:textId="712806A9" w:rsidR="00716772" w:rsidRPr="00B63A3A" w:rsidRDefault="00716772" w:rsidP="00E17785">
            <w:pPr>
              <w:pStyle w:val="ModelSubhead"/>
              <w:keepNext/>
              <w:keepLines/>
              <w:widowControl/>
              <w:rPr>
                <w:color w:val="000000" w:themeColor="text1"/>
                <w:sz w:val="14"/>
                <w:szCs w:val="14"/>
              </w:rPr>
            </w:pPr>
            <w:r w:rsidRPr="00B63A3A">
              <w:rPr>
                <w:color w:val="000000" w:themeColor="text1"/>
                <w:sz w:val="14"/>
                <w:szCs w:val="14"/>
              </w:rPr>
              <w:t>Grand Wagoneer Series II</w:t>
            </w:r>
          </w:p>
        </w:tc>
        <w:tc>
          <w:tcPr>
            <w:tcW w:w="1050" w:type="dxa"/>
            <w:vAlign w:val="bottom"/>
          </w:tcPr>
          <w:p w14:paraId="4B1D2F02" w14:textId="029971D2" w:rsidR="00716772" w:rsidRPr="00B63A3A" w:rsidRDefault="00716772" w:rsidP="00E17785">
            <w:pPr>
              <w:pStyle w:val="ModelSubhead"/>
              <w:keepNext/>
              <w:keepLines/>
              <w:widowControl/>
              <w:rPr>
                <w:color w:val="000000" w:themeColor="text1"/>
                <w:sz w:val="14"/>
                <w:szCs w:val="14"/>
              </w:rPr>
            </w:pPr>
            <w:r w:rsidRPr="00B63A3A">
              <w:rPr>
                <w:color w:val="000000" w:themeColor="text1"/>
                <w:sz w:val="14"/>
                <w:szCs w:val="14"/>
              </w:rPr>
              <w:t>Grand Wagoneer Series III</w:t>
            </w:r>
          </w:p>
        </w:tc>
      </w:tr>
      <w:tr w:rsidR="00B63A3A" w:rsidRPr="00B63A3A" w14:paraId="18C2F768" w14:textId="77777777" w:rsidTr="00716772">
        <w:tc>
          <w:tcPr>
            <w:tcW w:w="3780" w:type="dxa"/>
          </w:tcPr>
          <w:p w14:paraId="773EB776" w14:textId="77777777" w:rsidR="009F52D2" w:rsidRPr="00B63A3A" w:rsidRDefault="009F52D2" w:rsidP="00B63A3A">
            <w:pPr>
              <w:pStyle w:val="FABodyCopy"/>
              <w:keepNext/>
              <w:keepLines/>
              <w:widowControl/>
              <w:spacing w:line="240" w:lineRule="auto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 xml:space="preserve">360-degree Surround View camera </w:t>
            </w:r>
          </w:p>
        </w:tc>
        <w:tc>
          <w:tcPr>
            <w:tcW w:w="1050" w:type="dxa"/>
          </w:tcPr>
          <w:p w14:paraId="3C11116B" w14:textId="77777777" w:rsidR="009F52D2" w:rsidRPr="00B63A3A" w:rsidRDefault="009F52D2" w:rsidP="00B63A3A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75D610E8" w14:textId="77777777" w:rsidR="009F52D2" w:rsidRPr="00B63A3A" w:rsidRDefault="009F52D2" w:rsidP="00B63A3A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305388B9" w14:textId="77777777" w:rsidR="009F52D2" w:rsidRPr="00B63A3A" w:rsidRDefault="009F52D2" w:rsidP="00B63A3A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0FB0DF2D" w14:textId="77777777" w:rsidR="009F52D2" w:rsidRPr="00B63A3A" w:rsidRDefault="009F52D2" w:rsidP="00B63A3A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0F6E7D25" w14:textId="77777777" w:rsidR="009F52D2" w:rsidRPr="00B63A3A" w:rsidRDefault="009F52D2" w:rsidP="00B63A3A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1CC3A5F9" w14:textId="77777777" w:rsidR="009F52D2" w:rsidRPr="00B63A3A" w:rsidRDefault="009F52D2" w:rsidP="00B63A3A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  <w:tr w:rsidR="00B63A3A" w:rsidRPr="00B63A3A" w14:paraId="3B66D5CE" w14:textId="77777777" w:rsidTr="00716772">
        <w:tc>
          <w:tcPr>
            <w:tcW w:w="3780" w:type="dxa"/>
          </w:tcPr>
          <w:p w14:paraId="0A9A223B" w14:textId="77777777" w:rsidR="009F52D2" w:rsidRPr="00B63A3A" w:rsidRDefault="009F52D2" w:rsidP="00B63A3A">
            <w:pPr>
              <w:pStyle w:val="FABodyCopy"/>
              <w:keepNext/>
              <w:keepLines/>
              <w:widowControl/>
              <w:spacing w:line="240" w:lineRule="auto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 xml:space="preserve">Adaptive Cruise Control with Stop </w:t>
            </w:r>
          </w:p>
        </w:tc>
        <w:tc>
          <w:tcPr>
            <w:tcW w:w="1050" w:type="dxa"/>
          </w:tcPr>
          <w:p w14:paraId="561FF5EB" w14:textId="77777777" w:rsidR="009F52D2" w:rsidRPr="00B63A3A" w:rsidRDefault="009F52D2" w:rsidP="00B63A3A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232A12F6" w14:textId="77777777" w:rsidR="009F52D2" w:rsidRPr="00B63A3A" w:rsidRDefault="009F52D2" w:rsidP="00B63A3A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202631FF" w14:textId="77777777" w:rsidR="009F52D2" w:rsidRPr="00B63A3A" w:rsidRDefault="009F52D2" w:rsidP="00B63A3A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7458DA2D" w14:textId="77777777" w:rsidR="009F52D2" w:rsidRPr="00B63A3A" w:rsidRDefault="009F52D2" w:rsidP="00B63A3A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0FB6E8B0" w14:textId="77777777" w:rsidR="009F52D2" w:rsidRPr="00B63A3A" w:rsidRDefault="009F52D2" w:rsidP="00B63A3A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7709509F" w14:textId="77777777" w:rsidR="009F52D2" w:rsidRPr="00B63A3A" w:rsidRDefault="009F52D2" w:rsidP="00B63A3A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  <w:tr w:rsidR="00B63A3A" w:rsidRPr="00B63A3A" w14:paraId="74EE9A00" w14:textId="77777777" w:rsidTr="00716772">
        <w:tc>
          <w:tcPr>
            <w:tcW w:w="3780" w:type="dxa"/>
          </w:tcPr>
          <w:p w14:paraId="732504FE" w14:textId="77777777" w:rsidR="009F52D2" w:rsidRPr="00B63A3A" w:rsidRDefault="009F52D2" w:rsidP="009F52D2">
            <w:pPr>
              <w:pStyle w:val="FABodyCopy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 xml:space="preserve">Air Bags </w:t>
            </w:r>
          </w:p>
        </w:tc>
        <w:tc>
          <w:tcPr>
            <w:tcW w:w="1050" w:type="dxa"/>
          </w:tcPr>
          <w:p w14:paraId="6E3D7736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47134508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494C2BD5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0A3A61C0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CC4AE48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05EEE74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B63A3A" w14:paraId="10A17E0A" w14:textId="77777777" w:rsidTr="00716772">
        <w:tc>
          <w:tcPr>
            <w:tcW w:w="3780" w:type="dxa"/>
          </w:tcPr>
          <w:p w14:paraId="0096E53E" w14:textId="77777777" w:rsidR="009F52D2" w:rsidRPr="00B63A3A" w:rsidRDefault="009F52D2" w:rsidP="0023056A">
            <w:pPr>
              <w:pStyle w:val="FABodyIndent1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Advanced multistage, driver and front passenger</w:t>
            </w:r>
          </w:p>
        </w:tc>
        <w:tc>
          <w:tcPr>
            <w:tcW w:w="1050" w:type="dxa"/>
          </w:tcPr>
          <w:p w14:paraId="37E53D16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70654C5B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792F42C8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2521D916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1E91E029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5D513D17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  <w:tr w:rsidR="00B63A3A" w:rsidRPr="00B63A3A" w14:paraId="25AB952A" w14:textId="77777777" w:rsidTr="00716772">
        <w:tc>
          <w:tcPr>
            <w:tcW w:w="3780" w:type="dxa"/>
          </w:tcPr>
          <w:p w14:paraId="1E6D0194" w14:textId="77777777" w:rsidR="009F52D2" w:rsidRPr="00B63A3A" w:rsidRDefault="009F52D2" w:rsidP="0023056A">
            <w:pPr>
              <w:pStyle w:val="FABodyIndent1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Advanced side-curtain</w:t>
            </w:r>
          </w:p>
        </w:tc>
        <w:tc>
          <w:tcPr>
            <w:tcW w:w="1050" w:type="dxa"/>
          </w:tcPr>
          <w:p w14:paraId="56E24A3B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42468D81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27AF6010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0E050342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715AAC5A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3E92ED6F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  <w:tr w:rsidR="00B63A3A" w:rsidRPr="00B63A3A" w14:paraId="566903D6" w14:textId="77777777" w:rsidTr="00716772">
        <w:tc>
          <w:tcPr>
            <w:tcW w:w="3780" w:type="dxa"/>
          </w:tcPr>
          <w:p w14:paraId="42863DEE" w14:textId="77777777" w:rsidR="009F52D2" w:rsidRPr="00B63A3A" w:rsidRDefault="009F52D2" w:rsidP="0023056A">
            <w:pPr>
              <w:pStyle w:val="FABodyIndent1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Advanced supplemental front-seat side air bags</w:t>
            </w:r>
          </w:p>
        </w:tc>
        <w:tc>
          <w:tcPr>
            <w:tcW w:w="1050" w:type="dxa"/>
          </w:tcPr>
          <w:p w14:paraId="3302ACDA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08ADF56D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14ACFBFD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4B4BE4E3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3998B959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330B5FDA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  <w:tr w:rsidR="00B63A3A" w:rsidRPr="00B63A3A" w14:paraId="72AF2567" w14:textId="77777777" w:rsidTr="00716772">
        <w:tc>
          <w:tcPr>
            <w:tcW w:w="3780" w:type="dxa"/>
          </w:tcPr>
          <w:p w14:paraId="15C51A30" w14:textId="77777777" w:rsidR="009F52D2" w:rsidRPr="00B63A3A" w:rsidRDefault="009F52D2" w:rsidP="0023056A">
            <w:pPr>
              <w:pStyle w:val="FABodyIndent1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Driver and passenger’s side inflatable knee air bag</w:t>
            </w:r>
          </w:p>
        </w:tc>
        <w:tc>
          <w:tcPr>
            <w:tcW w:w="1050" w:type="dxa"/>
          </w:tcPr>
          <w:p w14:paraId="458A5710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673AE06B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58C06061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673E5E93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5EBF1879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641AC973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  <w:tr w:rsidR="00B63A3A" w:rsidRPr="00B63A3A" w14:paraId="59F894FD" w14:textId="77777777" w:rsidTr="00716772">
        <w:tc>
          <w:tcPr>
            <w:tcW w:w="3780" w:type="dxa"/>
          </w:tcPr>
          <w:p w14:paraId="443ADE73" w14:textId="77777777" w:rsidR="009F52D2" w:rsidRPr="00B63A3A" w:rsidRDefault="009F52D2" w:rsidP="009F52D2">
            <w:pPr>
              <w:pStyle w:val="FABodyCopy"/>
              <w:rPr>
                <w:color w:val="000000" w:themeColor="text1"/>
                <w:highlight w:val="yellow"/>
              </w:rPr>
            </w:pPr>
            <w:r w:rsidRPr="00B63A3A">
              <w:rPr>
                <w:color w:val="000000" w:themeColor="text1"/>
              </w:rPr>
              <w:t xml:space="preserve">Auto hold braking </w:t>
            </w:r>
          </w:p>
        </w:tc>
        <w:tc>
          <w:tcPr>
            <w:tcW w:w="1050" w:type="dxa"/>
          </w:tcPr>
          <w:p w14:paraId="2174A956" w14:textId="1676A88A" w:rsidR="009F52D2" w:rsidRPr="00B63A3A" w:rsidRDefault="00991075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13910DA1" w14:textId="01B981E1" w:rsidR="009F52D2" w:rsidRPr="00B63A3A" w:rsidRDefault="00991075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3EC4949B" w14:textId="6D9D2D4E" w:rsidR="009F52D2" w:rsidRPr="00B63A3A" w:rsidRDefault="00991075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1685E437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2990C6A8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3221E91C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  <w:tr w:rsidR="00B63A3A" w:rsidRPr="00B63A3A" w14:paraId="281FE6ED" w14:textId="77777777" w:rsidTr="00716772">
        <w:tc>
          <w:tcPr>
            <w:tcW w:w="3780" w:type="dxa"/>
          </w:tcPr>
          <w:p w14:paraId="30788221" w14:textId="77777777" w:rsidR="009F52D2" w:rsidRPr="00B63A3A" w:rsidRDefault="009F52D2" w:rsidP="009F52D2">
            <w:pPr>
              <w:pStyle w:val="FABodyCopy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Blind-spot Monitoring with Rear Cross Path detection</w:t>
            </w:r>
          </w:p>
        </w:tc>
        <w:tc>
          <w:tcPr>
            <w:tcW w:w="1050" w:type="dxa"/>
          </w:tcPr>
          <w:p w14:paraId="1A250C20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1A4EDCD4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5E7A6324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183A49C7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0F2D07C6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4D8FFE69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  <w:tr w:rsidR="00B63A3A" w:rsidRPr="00B63A3A" w14:paraId="37AE0F4D" w14:textId="77777777" w:rsidTr="00716772">
        <w:tc>
          <w:tcPr>
            <w:tcW w:w="3780" w:type="dxa"/>
          </w:tcPr>
          <w:p w14:paraId="6AEAD156" w14:textId="77777777" w:rsidR="009F52D2" w:rsidRPr="00B63A3A" w:rsidRDefault="009F52D2" w:rsidP="009F52D2">
            <w:pPr>
              <w:pStyle w:val="FABodyCopy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Active Lane Management</w:t>
            </w:r>
          </w:p>
        </w:tc>
        <w:tc>
          <w:tcPr>
            <w:tcW w:w="1050" w:type="dxa"/>
          </w:tcPr>
          <w:p w14:paraId="4D6DB5C5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04E32534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1916FF2E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22483F89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48BA2A9C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29017339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  <w:tr w:rsidR="00B63A3A" w:rsidRPr="00B63A3A" w14:paraId="24D0B510" w14:textId="77777777" w:rsidTr="00716772">
        <w:tc>
          <w:tcPr>
            <w:tcW w:w="3780" w:type="dxa"/>
          </w:tcPr>
          <w:p w14:paraId="2B8DBC4A" w14:textId="77777777" w:rsidR="009F52D2" w:rsidRPr="00B63A3A" w:rsidRDefault="009F52D2" w:rsidP="009F52D2">
            <w:pPr>
              <w:pStyle w:val="FABodyCopy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Electronic stability control — includes vehicle stability management system, electronic roll mitigation, all-speed traction control, brake assist and four-channel antilock brake system</w:t>
            </w:r>
          </w:p>
        </w:tc>
        <w:tc>
          <w:tcPr>
            <w:tcW w:w="1050" w:type="dxa"/>
          </w:tcPr>
          <w:p w14:paraId="777D2903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179B58E5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3DAE05F5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58276DC1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7BAA7893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55E09C15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  <w:tr w:rsidR="00B63A3A" w:rsidRPr="00B63A3A" w14:paraId="418503EC" w14:textId="77777777" w:rsidTr="00716772">
        <w:tc>
          <w:tcPr>
            <w:tcW w:w="3780" w:type="dxa"/>
          </w:tcPr>
          <w:p w14:paraId="75BEDBB5" w14:textId="77777777" w:rsidR="009F52D2" w:rsidRPr="00B63A3A" w:rsidRDefault="009F52D2" w:rsidP="009F52D2">
            <w:pPr>
              <w:pStyle w:val="FABodyCopy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 xml:space="preserve">Full-speed Forward Collision Warning with Active Braking </w:t>
            </w:r>
          </w:p>
        </w:tc>
        <w:tc>
          <w:tcPr>
            <w:tcW w:w="1050" w:type="dxa"/>
          </w:tcPr>
          <w:p w14:paraId="35FFB819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2E466EF9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5F1C22C4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556EB103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1289AAF1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466F93C7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  <w:tr w:rsidR="00B63A3A" w:rsidRPr="00B63A3A" w14:paraId="5E0E0396" w14:textId="77777777" w:rsidTr="00716772">
        <w:tc>
          <w:tcPr>
            <w:tcW w:w="3780" w:type="dxa"/>
          </w:tcPr>
          <w:p w14:paraId="26F44B47" w14:textId="77777777" w:rsidR="009F52D2" w:rsidRPr="00B63A3A" w:rsidRDefault="009F52D2" w:rsidP="009F52D2">
            <w:pPr>
              <w:pStyle w:val="FABodyCopy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Hill-start Assist</w:t>
            </w:r>
          </w:p>
        </w:tc>
        <w:tc>
          <w:tcPr>
            <w:tcW w:w="1050" w:type="dxa"/>
          </w:tcPr>
          <w:p w14:paraId="04F8B4C5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543B921A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0C60D38E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79A09578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20932737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48541DF4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  <w:tr w:rsidR="00B63A3A" w:rsidRPr="00B63A3A" w14:paraId="5B08AB50" w14:textId="77777777" w:rsidTr="00716772">
        <w:tc>
          <w:tcPr>
            <w:tcW w:w="3780" w:type="dxa"/>
          </w:tcPr>
          <w:p w14:paraId="5AAC8B8D" w14:textId="77777777" w:rsidR="009F52D2" w:rsidRPr="00B63A3A" w:rsidRDefault="009F52D2" w:rsidP="009F52D2">
            <w:pPr>
              <w:pStyle w:val="FABodyCopy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 xml:space="preserve">Intersection Collision Assist </w:t>
            </w:r>
          </w:p>
        </w:tc>
        <w:tc>
          <w:tcPr>
            <w:tcW w:w="1050" w:type="dxa"/>
          </w:tcPr>
          <w:p w14:paraId="287275F1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4A237099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4CA37373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3590E2C3" w14:textId="4AD22531" w:rsidR="009F52D2" w:rsidRPr="00B63A3A" w:rsidRDefault="00991075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12582078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59E255F6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  <w:tr w:rsidR="00B63A3A" w:rsidRPr="00B63A3A" w14:paraId="08D51C48" w14:textId="77777777" w:rsidTr="00716772">
        <w:tc>
          <w:tcPr>
            <w:tcW w:w="3780" w:type="dxa"/>
          </w:tcPr>
          <w:p w14:paraId="76A0F9F2" w14:textId="77777777" w:rsidR="009F52D2" w:rsidRPr="00B63A3A" w:rsidRDefault="009F52D2" w:rsidP="009F52D2">
            <w:pPr>
              <w:pStyle w:val="FABodyCopy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Front and rear park assist system</w:t>
            </w:r>
          </w:p>
        </w:tc>
        <w:tc>
          <w:tcPr>
            <w:tcW w:w="1050" w:type="dxa"/>
          </w:tcPr>
          <w:p w14:paraId="18A1A99C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0CF48058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1AEC6C10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7AFA6F36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74895CCE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54BA4425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  <w:tr w:rsidR="00B63A3A" w:rsidRPr="00B63A3A" w14:paraId="62569599" w14:textId="77777777" w:rsidTr="00716772">
        <w:tc>
          <w:tcPr>
            <w:tcW w:w="3780" w:type="dxa"/>
          </w:tcPr>
          <w:p w14:paraId="72AAABA7" w14:textId="77777777" w:rsidR="009F52D2" w:rsidRPr="00B63A3A" w:rsidRDefault="009F52D2" w:rsidP="009F52D2">
            <w:pPr>
              <w:pStyle w:val="FABodyCopy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 xml:space="preserve">Rear backup camera — includes </w:t>
            </w:r>
            <w:r w:rsidRPr="00B63A3A">
              <w:rPr>
                <w:color w:val="000000" w:themeColor="text1"/>
              </w:rPr>
              <w:br/>
              <w:t>rear park assist system</w:t>
            </w:r>
          </w:p>
        </w:tc>
        <w:tc>
          <w:tcPr>
            <w:tcW w:w="1050" w:type="dxa"/>
          </w:tcPr>
          <w:p w14:paraId="18881A09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385B8231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299E711C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3E661ACF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6E1F56A8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434C549B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  <w:tr w:rsidR="00B63A3A" w:rsidRPr="00B63A3A" w14:paraId="19C2DF12" w14:textId="77777777" w:rsidTr="00716772">
        <w:tc>
          <w:tcPr>
            <w:tcW w:w="3780" w:type="dxa"/>
          </w:tcPr>
          <w:p w14:paraId="2EB5FFE0" w14:textId="77777777" w:rsidR="009F52D2" w:rsidRPr="00B63A3A" w:rsidRDefault="009F52D2" w:rsidP="009F52D2">
            <w:pPr>
              <w:pStyle w:val="FABodyCopy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 xml:space="preserve">Parallel/perpendicular park assist </w:t>
            </w:r>
          </w:p>
        </w:tc>
        <w:tc>
          <w:tcPr>
            <w:tcW w:w="1050" w:type="dxa"/>
          </w:tcPr>
          <w:p w14:paraId="1726006E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27EB3D73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06A1352E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7181D55D" w14:textId="71DA4AAF" w:rsidR="009F52D2" w:rsidRPr="00B63A3A" w:rsidRDefault="00991075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1CE33EB5" w14:textId="0D6238FE" w:rsidR="009F52D2" w:rsidRPr="00B63A3A" w:rsidRDefault="00991075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54E96B36" w14:textId="53A63F0D" w:rsidR="009F52D2" w:rsidRPr="00B63A3A" w:rsidRDefault="00991075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B63A3A" w:rsidRPr="00B63A3A" w14:paraId="33E2A095" w14:textId="77777777" w:rsidTr="00716772">
        <w:tc>
          <w:tcPr>
            <w:tcW w:w="3780" w:type="dxa"/>
          </w:tcPr>
          <w:p w14:paraId="63F470F5" w14:textId="77777777" w:rsidR="009F52D2" w:rsidRPr="00B63A3A" w:rsidRDefault="009F52D2" w:rsidP="009F52D2">
            <w:pPr>
              <w:pStyle w:val="FABodyCopy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 xml:space="preserve">ParkSense automated parking system </w:t>
            </w:r>
          </w:p>
        </w:tc>
        <w:tc>
          <w:tcPr>
            <w:tcW w:w="1050" w:type="dxa"/>
          </w:tcPr>
          <w:p w14:paraId="339E426B" w14:textId="0C0EA1E9" w:rsidR="009F52D2" w:rsidRPr="00B63A3A" w:rsidRDefault="00991075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5966CD6C" w14:textId="72788B6B" w:rsidR="009F52D2" w:rsidRPr="00B63A3A" w:rsidRDefault="00991075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57E39E2C" w14:textId="580534EC" w:rsidR="009F52D2" w:rsidRPr="00B63A3A" w:rsidRDefault="00991075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5237D414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42CFD1CA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39B01A02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  <w:tr w:rsidR="00B63A3A" w:rsidRPr="00B63A3A" w14:paraId="08841BFD" w14:textId="77777777" w:rsidTr="00716772">
        <w:tc>
          <w:tcPr>
            <w:tcW w:w="3780" w:type="dxa"/>
          </w:tcPr>
          <w:p w14:paraId="18375683" w14:textId="77777777" w:rsidR="009F52D2" w:rsidRPr="00B63A3A" w:rsidRDefault="009F52D2" w:rsidP="009F52D2">
            <w:pPr>
              <w:pStyle w:val="FABodyCopy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Rain Brake Support</w:t>
            </w:r>
          </w:p>
        </w:tc>
        <w:tc>
          <w:tcPr>
            <w:tcW w:w="1050" w:type="dxa"/>
          </w:tcPr>
          <w:p w14:paraId="1DFEA606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4D340421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5F8F388F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1479A63C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19EB0EEF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69A8B712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  <w:tr w:rsidR="00B63A3A" w:rsidRPr="00B63A3A" w14:paraId="2AD11AD5" w14:textId="77777777" w:rsidTr="00716772">
        <w:tc>
          <w:tcPr>
            <w:tcW w:w="3780" w:type="dxa"/>
          </w:tcPr>
          <w:p w14:paraId="4F326258" w14:textId="77777777" w:rsidR="009F52D2" w:rsidRPr="00B63A3A" w:rsidRDefault="009F52D2" w:rsidP="009F52D2">
            <w:pPr>
              <w:pStyle w:val="FABodyCopy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Remote Keyless Entry</w:t>
            </w:r>
          </w:p>
        </w:tc>
        <w:tc>
          <w:tcPr>
            <w:tcW w:w="1050" w:type="dxa"/>
          </w:tcPr>
          <w:p w14:paraId="5AF3B4F7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52725041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067DB65E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1FC9E514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1F65FB32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26627938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  <w:tr w:rsidR="00B63A3A" w:rsidRPr="00B63A3A" w14:paraId="61B9EECF" w14:textId="77777777" w:rsidTr="00716772">
        <w:tc>
          <w:tcPr>
            <w:tcW w:w="3780" w:type="dxa"/>
          </w:tcPr>
          <w:p w14:paraId="32FF2DC7" w14:textId="77777777" w:rsidR="009F52D2" w:rsidRPr="00B63A3A" w:rsidRDefault="009F52D2" w:rsidP="009F52D2">
            <w:pPr>
              <w:pStyle w:val="FABodyCopy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 xml:space="preserve">Security alarm </w:t>
            </w:r>
          </w:p>
        </w:tc>
        <w:tc>
          <w:tcPr>
            <w:tcW w:w="1050" w:type="dxa"/>
          </w:tcPr>
          <w:p w14:paraId="028C0151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501B219E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3BE59626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71BE01EC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215CBDF0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7DEF55C2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  <w:tr w:rsidR="00B63A3A" w:rsidRPr="00B63A3A" w14:paraId="799ED5D7" w14:textId="77777777" w:rsidTr="00716772">
        <w:tc>
          <w:tcPr>
            <w:tcW w:w="3780" w:type="dxa"/>
          </w:tcPr>
          <w:p w14:paraId="350B5471" w14:textId="77777777" w:rsidR="009F52D2" w:rsidRPr="00B63A3A" w:rsidRDefault="009F52D2" w:rsidP="009F52D2">
            <w:pPr>
              <w:pStyle w:val="FABodyCopy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lastRenderedPageBreak/>
              <w:t>Sentry Key antitheft engine immobilizer</w:t>
            </w:r>
          </w:p>
        </w:tc>
        <w:tc>
          <w:tcPr>
            <w:tcW w:w="1050" w:type="dxa"/>
          </w:tcPr>
          <w:p w14:paraId="0EB33358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0BC5649B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2EB1332D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5F0506E9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5EE6F002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5C9274FC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  <w:tr w:rsidR="00B63A3A" w:rsidRPr="00B63A3A" w14:paraId="0C9EBAA7" w14:textId="77777777" w:rsidTr="00716772">
        <w:tc>
          <w:tcPr>
            <w:tcW w:w="3780" w:type="dxa"/>
          </w:tcPr>
          <w:p w14:paraId="5D7E8154" w14:textId="77777777" w:rsidR="009F52D2" w:rsidRPr="00B63A3A" w:rsidRDefault="009F52D2" w:rsidP="009F52D2">
            <w:pPr>
              <w:pStyle w:val="FABodyCopy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Trailer-sway control</w:t>
            </w:r>
          </w:p>
        </w:tc>
        <w:tc>
          <w:tcPr>
            <w:tcW w:w="1050" w:type="dxa"/>
          </w:tcPr>
          <w:p w14:paraId="593466D4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4A59C1C2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706B1B25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57FD5B51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2DA51C73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32414271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  <w:tr w:rsidR="00B63A3A" w:rsidRPr="00B63A3A" w14:paraId="44EEA6CB" w14:textId="77777777" w:rsidTr="00716772">
        <w:tc>
          <w:tcPr>
            <w:tcW w:w="3780" w:type="dxa"/>
          </w:tcPr>
          <w:p w14:paraId="406B44BA" w14:textId="77777777" w:rsidR="009F52D2" w:rsidRPr="00B63A3A" w:rsidRDefault="009F52D2" w:rsidP="009F52D2">
            <w:pPr>
              <w:pStyle w:val="FABodyCopy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 xml:space="preserve">Universal garage door opener </w:t>
            </w:r>
          </w:p>
        </w:tc>
        <w:tc>
          <w:tcPr>
            <w:tcW w:w="1050" w:type="dxa"/>
          </w:tcPr>
          <w:p w14:paraId="6E3865EA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04AAB3C1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23BE9C67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6282D21D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4FC3934D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1CF6D8FA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</w:tbl>
    <w:p w14:paraId="12818786" w14:textId="77777777" w:rsidR="009F52D2" w:rsidRPr="00B63A3A" w:rsidRDefault="009F52D2" w:rsidP="00B71F1C">
      <w:pPr>
        <w:pStyle w:val="Heading3"/>
        <w:rPr>
          <w:color w:val="000000" w:themeColor="text1"/>
        </w:rPr>
      </w:pPr>
      <w:r w:rsidRPr="00B63A3A">
        <w:rPr>
          <w:color w:val="000000" w:themeColor="text1"/>
        </w:rPr>
        <w:t>PACKAGES/EQUIPMENT GROUPS</w:t>
      </w:r>
    </w:p>
    <w:tbl>
      <w:tblPr>
        <w:tblStyle w:val="FATABLESTYLE"/>
        <w:tblW w:w="5000" w:type="pct"/>
        <w:tblLayout w:type="fixed"/>
        <w:tblLook w:val="0020" w:firstRow="1" w:lastRow="0" w:firstColumn="0" w:lastColumn="0" w:noHBand="0" w:noVBand="0"/>
      </w:tblPr>
      <w:tblGrid>
        <w:gridCol w:w="3780"/>
        <w:gridCol w:w="1196"/>
        <w:gridCol w:w="1020"/>
        <w:gridCol w:w="1021"/>
        <w:gridCol w:w="1021"/>
        <w:gridCol w:w="1021"/>
        <w:gridCol w:w="1021"/>
      </w:tblGrid>
      <w:tr w:rsidR="00716772" w:rsidRPr="00B63A3A" w14:paraId="0E81AE79" w14:textId="77777777" w:rsidTr="00E17785">
        <w:trPr>
          <w:tblHeader/>
        </w:trPr>
        <w:tc>
          <w:tcPr>
            <w:tcW w:w="3780" w:type="dxa"/>
          </w:tcPr>
          <w:p w14:paraId="0E38E7FD" w14:textId="77777777" w:rsidR="00716772" w:rsidRPr="00B63A3A" w:rsidRDefault="00716772" w:rsidP="00716772">
            <w:pPr>
              <w:pStyle w:val="TableSubhead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 xml:space="preserve">PACKAGES/EQUIPMENT GROUPS </w:t>
            </w:r>
          </w:p>
        </w:tc>
        <w:tc>
          <w:tcPr>
            <w:tcW w:w="1196" w:type="dxa"/>
            <w:vAlign w:val="bottom"/>
          </w:tcPr>
          <w:p w14:paraId="38289340" w14:textId="0D00BB47" w:rsidR="00716772" w:rsidRPr="00B63A3A" w:rsidRDefault="00716772" w:rsidP="00E17785">
            <w:pPr>
              <w:pStyle w:val="ModelSubhead"/>
              <w:rPr>
                <w:color w:val="000000" w:themeColor="text1"/>
                <w:sz w:val="14"/>
                <w:szCs w:val="14"/>
              </w:rPr>
            </w:pPr>
            <w:r w:rsidRPr="00B63A3A">
              <w:rPr>
                <w:color w:val="000000" w:themeColor="text1"/>
                <w:sz w:val="14"/>
                <w:szCs w:val="14"/>
              </w:rPr>
              <w:t>Wagoneer</w:t>
            </w:r>
          </w:p>
        </w:tc>
        <w:tc>
          <w:tcPr>
            <w:tcW w:w="1020" w:type="dxa"/>
            <w:vAlign w:val="bottom"/>
          </w:tcPr>
          <w:p w14:paraId="07A5DCE3" w14:textId="2DAA9BEA" w:rsidR="00716772" w:rsidRPr="00B63A3A" w:rsidRDefault="00716772" w:rsidP="00E17785">
            <w:pPr>
              <w:pStyle w:val="ModelSubhead"/>
              <w:rPr>
                <w:color w:val="000000" w:themeColor="text1"/>
                <w:sz w:val="14"/>
                <w:szCs w:val="14"/>
              </w:rPr>
            </w:pPr>
            <w:r w:rsidRPr="00B63A3A">
              <w:rPr>
                <w:color w:val="000000" w:themeColor="text1"/>
                <w:sz w:val="14"/>
                <w:szCs w:val="14"/>
              </w:rPr>
              <w:t>Wagoneer Series II</w:t>
            </w:r>
          </w:p>
        </w:tc>
        <w:tc>
          <w:tcPr>
            <w:tcW w:w="1021" w:type="dxa"/>
            <w:vAlign w:val="bottom"/>
          </w:tcPr>
          <w:p w14:paraId="0117B3C1" w14:textId="089DBA95" w:rsidR="00716772" w:rsidRPr="00B63A3A" w:rsidRDefault="00716772" w:rsidP="00E17785">
            <w:pPr>
              <w:pStyle w:val="ModelSubhead"/>
              <w:rPr>
                <w:color w:val="000000" w:themeColor="text1"/>
                <w:sz w:val="14"/>
                <w:szCs w:val="14"/>
              </w:rPr>
            </w:pPr>
            <w:r w:rsidRPr="00B63A3A">
              <w:rPr>
                <w:color w:val="000000" w:themeColor="text1"/>
                <w:sz w:val="14"/>
                <w:szCs w:val="14"/>
              </w:rPr>
              <w:t>Wagoneer Series III</w:t>
            </w:r>
          </w:p>
        </w:tc>
        <w:tc>
          <w:tcPr>
            <w:tcW w:w="1021" w:type="dxa"/>
            <w:vAlign w:val="bottom"/>
          </w:tcPr>
          <w:p w14:paraId="0557AAF0" w14:textId="2694DB09" w:rsidR="00716772" w:rsidRPr="00B63A3A" w:rsidRDefault="00716772" w:rsidP="00E17785">
            <w:pPr>
              <w:pStyle w:val="ModelSubhead"/>
              <w:rPr>
                <w:color w:val="000000" w:themeColor="text1"/>
                <w:sz w:val="14"/>
                <w:szCs w:val="14"/>
              </w:rPr>
            </w:pPr>
            <w:r w:rsidRPr="00B63A3A">
              <w:rPr>
                <w:color w:val="000000" w:themeColor="text1"/>
                <w:sz w:val="14"/>
                <w:szCs w:val="14"/>
              </w:rPr>
              <w:t>Grand Wagoneer</w:t>
            </w:r>
          </w:p>
        </w:tc>
        <w:tc>
          <w:tcPr>
            <w:tcW w:w="1021" w:type="dxa"/>
            <w:vAlign w:val="bottom"/>
          </w:tcPr>
          <w:p w14:paraId="0F457908" w14:textId="1ADFBCF5" w:rsidR="00716772" w:rsidRPr="00B63A3A" w:rsidRDefault="00716772" w:rsidP="00E17785">
            <w:pPr>
              <w:pStyle w:val="ModelSubhead"/>
              <w:rPr>
                <w:color w:val="000000" w:themeColor="text1"/>
                <w:sz w:val="14"/>
                <w:szCs w:val="14"/>
              </w:rPr>
            </w:pPr>
            <w:r w:rsidRPr="00B63A3A">
              <w:rPr>
                <w:color w:val="000000" w:themeColor="text1"/>
                <w:sz w:val="14"/>
                <w:szCs w:val="14"/>
              </w:rPr>
              <w:t>Grand Wagoneer Series II</w:t>
            </w:r>
          </w:p>
        </w:tc>
        <w:tc>
          <w:tcPr>
            <w:tcW w:w="1021" w:type="dxa"/>
            <w:vAlign w:val="bottom"/>
          </w:tcPr>
          <w:p w14:paraId="7740DD96" w14:textId="5FA10332" w:rsidR="00716772" w:rsidRPr="00B63A3A" w:rsidRDefault="00716772" w:rsidP="00E17785">
            <w:pPr>
              <w:pStyle w:val="ModelSubhead"/>
              <w:rPr>
                <w:color w:val="000000" w:themeColor="text1"/>
                <w:sz w:val="14"/>
                <w:szCs w:val="14"/>
              </w:rPr>
            </w:pPr>
            <w:r w:rsidRPr="00B63A3A">
              <w:rPr>
                <w:color w:val="000000" w:themeColor="text1"/>
                <w:sz w:val="14"/>
                <w:szCs w:val="14"/>
              </w:rPr>
              <w:t>Grand Wagoneer Series III</w:t>
            </w:r>
          </w:p>
        </w:tc>
      </w:tr>
      <w:tr w:rsidR="00B63A3A" w:rsidRPr="00B63A3A" w14:paraId="315234A9" w14:textId="77777777" w:rsidTr="00716772">
        <w:tc>
          <w:tcPr>
            <w:tcW w:w="3780" w:type="dxa"/>
          </w:tcPr>
          <w:p w14:paraId="200F2210" w14:textId="77777777" w:rsidR="009F52D2" w:rsidRPr="00B63A3A" w:rsidRDefault="009F52D2" w:rsidP="009F52D2">
            <w:pPr>
              <w:pStyle w:val="FABodyCopy"/>
              <w:rPr>
                <w:b/>
                <w:bCs/>
                <w:color w:val="000000" w:themeColor="text1"/>
              </w:rPr>
            </w:pPr>
            <w:r w:rsidRPr="00B63A3A">
              <w:rPr>
                <w:b/>
                <w:bCs/>
                <w:color w:val="000000" w:themeColor="text1"/>
              </w:rPr>
              <w:t>Advanced All Terrain Group</w:t>
            </w:r>
          </w:p>
        </w:tc>
        <w:tc>
          <w:tcPr>
            <w:tcW w:w="1196" w:type="dxa"/>
          </w:tcPr>
          <w:p w14:paraId="7F9A8BF0" w14:textId="64503C4E" w:rsidR="009F52D2" w:rsidRPr="00B63A3A" w:rsidRDefault="00991075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0" w:type="dxa"/>
          </w:tcPr>
          <w:p w14:paraId="66F76501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O</w:t>
            </w:r>
          </w:p>
        </w:tc>
        <w:tc>
          <w:tcPr>
            <w:tcW w:w="1021" w:type="dxa"/>
          </w:tcPr>
          <w:p w14:paraId="3BEACA14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O</w:t>
            </w:r>
          </w:p>
        </w:tc>
        <w:tc>
          <w:tcPr>
            <w:tcW w:w="1021" w:type="dxa"/>
          </w:tcPr>
          <w:p w14:paraId="39573EA1" w14:textId="5BFE1FEC" w:rsidR="009F52D2" w:rsidRPr="00B63A3A" w:rsidRDefault="00991075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630A6666" w14:textId="1DD81874" w:rsidR="009F52D2" w:rsidRPr="00B63A3A" w:rsidRDefault="00991075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210754F0" w14:textId="4F8F95AB" w:rsidR="009F52D2" w:rsidRPr="00B63A3A" w:rsidRDefault="00991075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B63A3A" w:rsidRPr="00B63A3A" w14:paraId="3987AD71" w14:textId="77777777" w:rsidTr="00716772">
        <w:tc>
          <w:tcPr>
            <w:tcW w:w="3780" w:type="dxa"/>
          </w:tcPr>
          <w:p w14:paraId="39BAF716" w14:textId="77777777" w:rsidR="009F52D2" w:rsidRPr="00B63A3A" w:rsidRDefault="009F52D2" w:rsidP="0023056A">
            <w:pPr>
              <w:pStyle w:val="FABodyIndent1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18-in. off-road wheel and tire</w:t>
            </w:r>
          </w:p>
        </w:tc>
        <w:tc>
          <w:tcPr>
            <w:tcW w:w="1196" w:type="dxa"/>
          </w:tcPr>
          <w:p w14:paraId="54A5C99A" w14:textId="5440059F" w:rsidR="009F52D2" w:rsidRPr="00B63A3A" w:rsidRDefault="00991075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0" w:type="dxa"/>
          </w:tcPr>
          <w:p w14:paraId="77340524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21B61B02" w14:textId="0F55DD65" w:rsidR="009F52D2" w:rsidRPr="00B63A3A" w:rsidRDefault="00991075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6236E8FA" w14:textId="68847AE9" w:rsidR="009F52D2" w:rsidRPr="00B63A3A" w:rsidRDefault="00991075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6F94A312" w14:textId="79C0C106" w:rsidR="009F52D2" w:rsidRPr="00B63A3A" w:rsidRDefault="00991075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3440EB17" w14:textId="6155040F" w:rsidR="009F52D2" w:rsidRPr="00B63A3A" w:rsidRDefault="00991075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B63A3A" w:rsidRPr="00B63A3A" w14:paraId="02148CCF" w14:textId="77777777" w:rsidTr="00716772">
        <w:tc>
          <w:tcPr>
            <w:tcW w:w="3780" w:type="dxa"/>
          </w:tcPr>
          <w:p w14:paraId="2515AAF5" w14:textId="77777777" w:rsidR="009F52D2" w:rsidRPr="00B63A3A" w:rsidRDefault="009F52D2" w:rsidP="0023056A">
            <w:pPr>
              <w:pStyle w:val="FABodyIndent1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20-in. off-road wheel and tire</w:t>
            </w:r>
          </w:p>
        </w:tc>
        <w:tc>
          <w:tcPr>
            <w:tcW w:w="1196" w:type="dxa"/>
          </w:tcPr>
          <w:p w14:paraId="4B4C49DA" w14:textId="5BC141BD" w:rsidR="009F52D2" w:rsidRPr="00B63A3A" w:rsidRDefault="00991075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0" w:type="dxa"/>
          </w:tcPr>
          <w:p w14:paraId="48BA09A9" w14:textId="4F91DFED" w:rsidR="009F52D2" w:rsidRPr="00B63A3A" w:rsidRDefault="00991075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24116D97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4BA6017D" w14:textId="2F61C118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3A93E4C3" w14:textId="3FA6EE39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56BBEA33" w14:textId="6A746849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B63A3A" w:rsidRPr="00B63A3A" w14:paraId="19127827" w14:textId="77777777" w:rsidTr="00716772">
        <w:tc>
          <w:tcPr>
            <w:tcW w:w="3780" w:type="dxa"/>
          </w:tcPr>
          <w:p w14:paraId="696A925A" w14:textId="77777777" w:rsidR="009F52D2" w:rsidRPr="00B63A3A" w:rsidRDefault="009F52D2" w:rsidP="0023056A">
            <w:pPr>
              <w:pStyle w:val="FABodyIndent1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Two-speed transfer case</w:t>
            </w:r>
          </w:p>
        </w:tc>
        <w:tc>
          <w:tcPr>
            <w:tcW w:w="1196" w:type="dxa"/>
          </w:tcPr>
          <w:p w14:paraId="387D6688" w14:textId="1BD9DA37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0" w:type="dxa"/>
          </w:tcPr>
          <w:p w14:paraId="3DD34619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6D350CFD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21" w:type="dxa"/>
          </w:tcPr>
          <w:p w14:paraId="274032EF" w14:textId="6AFC08F4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64EEB963" w14:textId="5EEEC3F2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354AFE81" w14:textId="1338FC3A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B63A3A" w:rsidRPr="00B63A3A" w14:paraId="536237A3" w14:textId="77777777" w:rsidTr="00716772">
        <w:tc>
          <w:tcPr>
            <w:tcW w:w="3780" w:type="dxa"/>
          </w:tcPr>
          <w:p w14:paraId="7498291C" w14:textId="77777777" w:rsidR="009F52D2" w:rsidRPr="00B63A3A" w:rsidRDefault="009F52D2" w:rsidP="0023056A">
            <w:pPr>
              <w:pStyle w:val="FABodyIndent1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3.92 rear axle ratio</w:t>
            </w:r>
          </w:p>
        </w:tc>
        <w:tc>
          <w:tcPr>
            <w:tcW w:w="1196" w:type="dxa"/>
          </w:tcPr>
          <w:p w14:paraId="0C6E192D" w14:textId="4EA84417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0" w:type="dxa"/>
          </w:tcPr>
          <w:p w14:paraId="76C88C84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06C39480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18249F63" w14:textId="11CA84A9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500344DF" w14:textId="15F8DBEF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287609C9" w14:textId="10C1C75C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B63A3A" w:rsidRPr="00B63A3A" w14:paraId="19CDB087" w14:textId="77777777" w:rsidTr="00716772">
        <w:tc>
          <w:tcPr>
            <w:tcW w:w="3780" w:type="dxa"/>
          </w:tcPr>
          <w:p w14:paraId="79FD5D53" w14:textId="77777777" w:rsidR="009F52D2" w:rsidRPr="00B63A3A" w:rsidRDefault="009F52D2" w:rsidP="0023056A">
            <w:pPr>
              <w:pStyle w:val="FABodyIndent1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Chrome tow hooks</w:t>
            </w:r>
          </w:p>
        </w:tc>
        <w:tc>
          <w:tcPr>
            <w:tcW w:w="1196" w:type="dxa"/>
          </w:tcPr>
          <w:p w14:paraId="07F235B0" w14:textId="1520DEE4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0" w:type="dxa"/>
          </w:tcPr>
          <w:p w14:paraId="72025037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5DCC3F6C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7FA9EC5F" w14:textId="6E4E646B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34DDE60F" w14:textId="57C05CC6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3FCF9681" w14:textId="5934AE62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B63A3A" w:rsidRPr="00B63A3A" w14:paraId="59609FCD" w14:textId="77777777" w:rsidTr="00716772">
        <w:tc>
          <w:tcPr>
            <w:tcW w:w="3780" w:type="dxa"/>
          </w:tcPr>
          <w:p w14:paraId="02F9E079" w14:textId="77777777" w:rsidR="009F52D2" w:rsidRPr="00B63A3A" w:rsidRDefault="009F52D2" w:rsidP="0023056A">
            <w:pPr>
              <w:pStyle w:val="FABodyIndent1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Removable rear tow hooks</w:t>
            </w:r>
          </w:p>
        </w:tc>
        <w:tc>
          <w:tcPr>
            <w:tcW w:w="1196" w:type="dxa"/>
          </w:tcPr>
          <w:p w14:paraId="472522A0" w14:textId="4A52CEB7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0" w:type="dxa"/>
          </w:tcPr>
          <w:p w14:paraId="76AE3575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1445B87A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51C2D43F" w14:textId="22E79F93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3A554A02" w14:textId="2A27F592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7504EF63" w14:textId="02D95637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B63A3A" w:rsidRPr="00B63A3A" w14:paraId="79141B65" w14:textId="77777777" w:rsidTr="00716772">
        <w:tc>
          <w:tcPr>
            <w:tcW w:w="3780" w:type="dxa"/>
          </w:tcPr>
          <w:p w14:paraId="6ADF589B" w14:textId="77777777" w:rsidR="009F52D2" w:rsidRPr="00B63A3A" w:rsidRDefault="009F52D2" w:rsidP="0023056A">
            <w:pPr>
              <w:pStyle w:val="FABodyIndent1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Electronic limited slip differential</w:t>
            </w:r>
          </w:p>
        </w:tc>
        <w:tc>
          <w:tcPr>
            <w:tcW w:w="1196" w:type="dxa"/>
          </w:tcPr>
          <w:p w14:paraId="15572A0C" w14:textId="69910271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0" w:type="dxa"/>
          </w:tcPr>
          <w:p w14:paraId="4BF4CC06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0943EED4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0E2DFD08" w14:textId="53E20A03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1550D05C" w14:textId="1C626F8C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58561297" w14:textId="413A1A4E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B63A3A" w:rsidRPr="00B63A3A" w14:paraId="6A155F5B" w14:textId="77777777" w:rsidTr="00716772">
        <w:tc>
          <w:tcPr>
            <w:tcW w:w="3780" w:type="dxa"/>
          </w:tcPr>
          <w:p w14:paraId="136BEB27" w14:textId="77777777" w:rsidR="009F52D2" w:rsidRPr="00B63A3A" w:rsidRDefault="009F52D2" w:rsidP="0023056A">
            <w:pPr>
              <w:pStyle w:val="FABodyIndent1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Quadra-Lift air suspension system</w:t>
            </w:r>
          </w:p>
        </w:tc>
        <w:tc>
          <w:tcPr>
            <w:tcW w:w="1196" w:type="dxa"/>
          </w:tcPr>
          <w:p w14:paraId="2E28FB94" w14:textId="181F2979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0" w:type="dxa"/>
          </w:tcPr>
          <w:p w14:paraId="75483062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6D7514B6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21" w:type="dxa"/>
          </w:tcPr>
          <w:p w14:paraId="3FA886B9" w14:textId="129C7B23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3F4543BE" w14:textId="0302A88C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5F44B660" w14:textId="1F98A651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B63A3A" w:rsidRPr="00B63A3A" w14:paraId="4321E0FB" w14:textId="77777777" w:rsidTr="00716772">
        <w:tc>
          <w:tcPr>
            <w:tcW w:w="3780" w:type="dxa"/>
          </w:tcPr>
          <w:p w14:paraId="50F82822" w14:textId="77777777" w:rsidR="009F52D2" w:rsidRPr="00B63A3A" w:rsidRDefault="009F52D2" w:rsidP="0023056A">
            <w:pPr>
              <w:pStyle w:val="FABodyIndent1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Front suspension skid plate</w:t>
            </w:r>
          </w:p>
        </w:tc>
        <w:tc>
          <w:tcPr>
            <w:tcW w:w="1196" w:type="dxa"/>
          </w:tcPr>
          <w:p w14:paraId="5B2886C7" w14:textId="0269752A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0" w:type="dxa"/>
          </w:tcPr>
          <w:p w14:paraId="3CC765BF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489727FA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69E5889F" w14:textId="5060E4E8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25B71DB2" w14:textId="4ED10E92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7CFAF8A6" w14:textId="485B2B00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B63A3A" w:rsidRPr="00B63A3A" w14:paraId="514498E2" w14:textId="77777777" w:rsidTr="00716772">
        <w:tc>
          <w:tcPr>
            <w:tcW w:w="3780" w:type="dxa"/>
          </w:tcPr>
          <w:p w14:paraId="05C0CD96" w14:textId="77777777" w:rsidR="009F52D2" w:rsidRPr="00B63A3A" w:rsidRDefault="009F52D2" w:rsidP="0023056A">
            <w:pPr>
              <w:pStyle w:val="FABodyIndent1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Fuel tank skid plate</w:t>
            </w:r>
          </w:p>
        </w:tc>
        <w:tc>
          <w:tcPr>
            <w:tcW w:w="1196" w:type="dxa"/>
          </w:tcPr>
          <w:p w14:paraId="509BA325" w14:textId="08117C6C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0" w:type="dxa"/>
          </w:tcPr>
          <w:p w14:paraId="7DCEB05C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7D50A52A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19DD4441" w14:textId="01250609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58903F2A" w14:textId="37EAE153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30D40806" w14:textId="5F715810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B63A3A" w:rsidRPr="00B63A3A" w14:paraId="436C5468" w14:textId="77777777" w:rsidTr="00716772">
        <w:tc>
          <w:tcPr>
            <w:tcW w:w="3780" w:type="dxa"/>
          </w:tcPr>
          <w:p w14:paraId="4FA9F39D" w14:textId="77777777" w:rsidR="009F52D2" w:rsidRPr="00B63A3A" w:rsidRDefault="009F52D2" w:rsidP="0023056A">
            <w:pPr>
              <w:pStyle w:val="FABodyIndent1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Transfer case skid plate</w:t>
            </w:r>
          </w:p>
        </w:tc>
        <w:tc>
          <w:tcPr>
            <w:tcW w:w="1196" w:type="dxa"/>
          </w:tcPr>
          <w:p w14:paraId="45F39BE3" w14:textId="7A13C6EC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0" w:type="dxa"/>
          </w:tcPr>
          <w:p w14:paraId="2DB022BE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59318D3E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5D046288" w14:textId="5467DD67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0C44E189" w14:textId="7DEB9F84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498D0E59" w14:textId="465EF73E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B63A3A" w:rsidRPr="00B63A3A" w14:paraId="7E9693AE" w14:textId="77777777" w:rsidTr="00716772">
        <w:tc>
          <w:tcPr>
            <w:tcW w:w="3780" w:type="dxa"/>
          </w:tcPr>
          <w:p w14:paraId="2DEEFF16" w14:textId="77777777" w:rsidR="009F52D2" w:rsidRPr="00B63A3A" w:rsidRDefault="009F52D2" w:rsidP="0023056A">
            <w:pPr>
              <w:pStyle w:val="FABodyIndent1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Selec-Speed Control</w:t>
            </w:r>
          </w:p>
        </w:tc>
        <w:tc>
          <w:tcPr>
            <w:tcW w:w="1196" w:type="dxa"/>
          </w:tcPr>
          <w:p w14:paraId="44BCB8A6" w14:textId="60DBEACB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0" w:type="dxa"/>
          </w:tcPr>
          <w:p w14:paraId="170480FD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22D524BB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O</w:t>
            </w:r>
          </w:p>
        </w:tc>
        <w:tc>
          <w:tcPr>
            <w:tcW w:w="1021" w:type="dxa"/>
          </w:tcPr>
          <w:p w14:paraId="65EEE3F6" w14:textId="65F8E67B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18AC3FE4" w14:textId="072C1B90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231BDA68" w14:textId="61E76A01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B63A3A" w:rsidRPr="00B63A3A" w14:paraId="21EECCF5" w14:textId="77777777" w:rsidTr="00716772">
        <w:tc>
          <w:tcPr>
            <w:tcW w:w="3780" w:type="dxa"/>
          </w:tcPr>
          <w:p w14:paraId="71AC7A7C" w14:textId="77777777" w:rsidR="009F52D2" w:rsidRPr="00B63A3A" w:rsidRDefault="009F52D2" w:rsidP="009F52D2">
            <w:pPr>
              <w:pStyle w:val="FABodyCopy"/>
              <w:rPr>
                <w:b/>
                <w:bCs/>
                <w:color w:val="000000" w:themeColor="text1"/>
                <w:highlight w:val="yellow"/>
              </w:rPr>
            </w:pPr>
            <w:r w:rsidRPr="00B63A3A">
              <w:rPr>
                <w:b/>
                <w:bCs/>
                <w:color w:val="000000" w:themeColor="text1"/>
              </w:rPr>
              <w:t xml:space="preserve">Convenience Group I </w:t>
            </w:r>
          </w:p>
        </w:tc>
        <w:tc>
          <w:tcPr>
            <w:tcW w:w="1196" w:type="dxa"/>
          </w:tcPr>
          <w:p w14:paraId="00E3E60E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O</w:t>
            </w:r>
          </w:p>
        </w:tc>
        <w:tc>
          <w:tcPr>
            <w:tcW w:w="1020" w:type="dxa"/>
          </w:tcPr>
          <w:p w14:paraId="41FD5611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O</w:t>
            </w:r>
          </w:p>
        </w:tc>
        <w:tc>
          <w:tcPr>
            <w:tcW w:w="1021" w:type="dxa"/>
          </w:tcPr>
          <w:p w14:paraId="2EDB9FBF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O</w:t>
            </w:r>
          </w:p>
        </w:tc>
        <w:tc>
          <w:tcPr>
            <w:tcW w:w="1021" w:type="dxa"/>
          </w:tcPr>
          <w:p w14:paraId="3A8C31F6" w14:textId="2D00BCB3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2F658076" w14:textId="7DA50F2A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63FDFD64" w14:textId="0380F483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B63A3A" w:rsidRPr="00B63A3A" w14:paraId="67878136" w14:textId="77777777" w:rsidTr="00716772">
        <w:tc>
          <w:tcPr>
            <w:tcW w:w="3780" w:type="dxa"/>
          </w:tcPr>
          <w:p w14:paraId="61398E7F" w14:textId="14750DA1" w:rsidR="009F52D2" w:rsidRPr="00B63A3A" w:rsidRDefault="009F52D2" w:rsidP="0023056A">
            <w:pPr>
              <w:pStyle w:val="FABodyIndent1"/>
              <w:rPr>
                <w:color w:val="000000" w:themeColor="text1"/>
              </w:rPr>
            </w:pPr>
            <w:bookmarkStart w:id="0" w:name="_Hlk63895932"/>
            <w:r w:rsidRPr="00B63A3A">
              <w:rPr>
                <w:color w:val="000000" w:themeColor="text1"/>
              </w:rPr>
              <w:t xml:space="preserve">Active Lane Management system </w:t>
            </w:r>
            <w:bookmarkEnd w:id="0"/>
          </w:p>
        </w:tc>
        <w:tc>
          <w:tcPr>
            <w:tcW w:w="1196" w:type="dxa"/>
          </w:tcPr>
          <w:p w14:paraId="781C8084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0" w:type="dxa"/>
          </w:tcPr>
          <w:p w14:paraId="787B34BF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21" w:type="dxa"/>
          </w:tcPr>
          <w:p w14:paraId="29A379B3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21" w:type="dxa"/>
          </w:tcPr>
          <w:p w14:paraId="7F809AAB" w14:textId="43906A2F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03BA9FBD" w14:textId="24B35E85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298ED4D4" w14:textId="2FEC887A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B63A3A" w:rsidRPr="00B63A3A" w14:paraId="63F4ECEE" w14:textId="77777777" w:rsidTr="00716772">
        <w:tc>
          <w:tcPr>
            <w:tcW w:w="3780" w:type="dxa"/>
          </w:tcPr>
          <w:p w14:paraId="5474D74C" w14:textId="77777777" w:rsidR="009F52D2" w:rsidRPr="00B63A3A" w:rsidRDefault="009F52D2" w:rsidP="0023056A">
            <w:pPr>
              <w:pStyle w:val="FABodyIndent1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Adaptive Cruise Control with Stop &amp; Go</w:t>
            </w:r>
          </w:p>
        </w:tc>
        <w:tc>
          <w:tcPr>
            <w:tcW w:w="1196" w:type="dxa"/>
          </w:tcPr>
          <w:p w14:paraId="217460EB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0" w:type="dxa"/>
          </w:tcPr>
          <w:p w14:paraId="08B6D6D7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21" w:type="dxa"/>
          </w:tcPr>
          <w:p w14:paraId="695CA3CF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21" w:type="dxa"/>
          </w:tcPr>
          <w:p w14:paraId="220534C3" w14:textId="4A6B1CA6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3CC5DA48" w14:textId="76EB8DD3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0D53D3E7" w14:textId="14490E11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B63A3A" w:rsidRPr="00B63A3A" w14:paraId="0347F3E2" w14:textId="77777777" w:rsidTr="00716772">
        <w:tc>
          <w:tcPr>
            <w:tcW w:w="3780" w:type="dxa"/>
          </w:tcPr>
          <w:p w14:paraId="46324026" w14:textId="77777777" w:rsidR="009F52D2" w:rsidRPr="00B63A3A" w:rsidRDefault="009F52D2" w:rsidP="0023056A">
            <w:pPr>
              <w:pStyle w:val="FABodyIndent1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Auto high-beam headlamp control</w:t>
            </w:r>
          </w:p>
        </w:tc>
        <w:tc>
          <w:tcPr>
            <w:tcW w:w="1196" w:type="dxa"/>
          </w:tcPr>
          <w:p w14:paraId="10D3DBE8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0" w:type="dxa"/>
          </w:tcPr>
          <w:p w14:paraId="2AA80E8D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0C4304B4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21" w:type="dxa"/>
          </w:tcPr>
          <w:p w14:paraId="021819D4" w14:textId="04F4B43A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71A38279" w14:textId="78AD4A0D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28D15F76" w14:textId="0EE1E6E9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B63A3A" w:rsidRPr="00B63A3A" w14:paraId="5464A1D3" w14:textId="77777777" w:rsidTr="00716772">
        <w:tc>
          <w:tcPr>
            <w:tcW w:w="3780" w:type="dxa"/>
          </w:tcPr>
          <w:p w14:paraId="7A63D98C" w14:textId="77777777" w:rsidR="009F52D2" w:rsidRPr="00B63A3A" w:rsidRDefault="009F52D2" w:rsidP="0023056A">
            <w:pPr>
              <w:pStyle w:val="FABodyIndent1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 xml:space="preserve">Drowsy Driver Detection </w:t>
            </w:r>
          </w:p>
        </w:tc>
        <w:tc>
          <w:tcPr>
            <w:tcW w:w="1196" w:type="dxa"/>
          </w:tcPr>
          <w:p w14:paraId="639DD5C2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0" w:type="dxa"/>
          </w:tcPr>
          <w:p w14:paraId="391E54A9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5BA2A16C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091797C3" w14:textId="20366DD2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6925BA0D" w14:textId="55B53A66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675F76FC" w14:textId="003693DB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B63A3A" w:rsidRPr="00B63A3A" w14:paraId="7DEB63F8" w14:textId="77777777" w:rsidTr="00716772">
        <w:tc>
          <w:tcPr>
            <w:tcW w:w="3780" w:type="dxa"/>
          </w:tcPr>
          <w:p w14:paraId="33A0F44B" w14:textId="77777777" w:rsidR="009F52D2" w:rsidRPr="00B63A3A" w:rsidRDefault="009F52D2" w:rsidP="0023056A">
            <w:pPr>
              <w:pStyle w:val="FABodyIndent1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Traffic Sign Recognition</w:t>
            </w:r>
          </w:p>
        </w:tc>
        <w:tc>
          <w:tcPr>
            <w:tcW w:w="1196" w:type="dxa"/>
          </w:tcPr>
          <w:p w14:paraId="40C8B684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0" w:type="dxa"/>
          </w:tcPr>
          <w:p w14:paraId="6F0EB48D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223173D2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5E34F6A9" w14:textId="5FD839E1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30E79427" w14:textId="51616B6D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3F2B5F14" w14:textId="6EA9A1D1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B63A3A" w:rsidRPr="00B63A3A" w14:paraId="059D0905" w14:textId="77777777" w:rsidTr="00716772">
        <w:tc>
          <w:tcPr>
            <w:tcW w:w="3780" w:type="dxa"/>
          </w:tcPr>
          <w:p w14:paraId="4A671BE7" w14:textId="77777777" w:rsidR="009F52D2" w:rsidRPr="00B63A3A" w:rsidRDefault="009F52D2" w:rsidP="0023056A">
            <w:pPr>
              <w:pStyle w:val="FABodyIndent1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Intersection Collision Assist</w:t>
            </w:r>
          </w:p>
        </w:tc>
        <w:tc>
          <w:tcPr>
            <w:tcW w:w="1196" w:type="dxa"/>
          </w:tcPr>
          <w:p w14:paraId="70A63BAA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0" w:type="dxa"/>
          </w:tcPr>
          <w:p w14:paraId="344BE54A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5EA81D86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72818F1E" w14:textId="4975B890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6F5C723F" w14:textId="736CFDF9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4897E0EF" w14:textId="4BCEBAFD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B63A3A" w:rsidRPr="00B63A3A" w14:paraId="55802ED8" w14:textId="77777777" w:rsidTr="00716772">
        <w:tc>
          <w:tcPr>
            <w:tcW w:w="3780" w:type="dxa"/>
          </w:tcPr>
          <w:p w14:paraId="746FB046" w14:textId="77777777" w:rsidR="009F52D2" w:rsidRPr="00B63A3A" w:rsidRDefault="009F52D2" w:rsidP="0023056A">
            <w:pPr>
              <w:pStyle w:val="FABodyIndent1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Head-up Display (HUD)</w:t>
            </w:r>
          </w:p>
        </w:tc>
        <w:tc>
          <w:tcPr>
            <w:tcW w:w="1196" w:type="dxa"/>
          </w:tcPr>
          <w:p w14:paraId="7BCA54C1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0" w:type="dxa"/>
          </w:tcPr>
          <w:p w14:paraId="1C225C89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6D44C750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21" w:type="dxa"/>
          </w:tcPr>
          <w:p w14:paraId="029F3636" w14:textId="72CC3A49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30EF69B2" w14:textId="2F69E7BF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6BB68E5B" w14:textId="618C10BC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B63A3A" w:rsidRPr="00B63A3A" w14:paraId="1D1FF38E" w14:textId="77777777" w:rsidTr="00716772">
        <w:tc>
          <w:tcPr>
            <w:tcW w:w="3780" w:type="dxa"/>
          </w:tcPr>
          <w:p w14:paraId="319202FD" w14:textId="77777777" w:rsidR="009F52D2" w:rsidRPr="00B63A3A" w:rsidRDefault="009F52D2" w:rsidP="0023056A">
            <w:pPr>
              <w:pStyle w:val="FABodyIndent1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360-degree Surround View camera</w:t>
            </w:r>
          </w:p>
        </w:tc>
        <w:tc>
          <w:tcPr>
            <w:tcW w:w="1196" w:type="dxa"/>
          </w:tcPr>
          <w:p w14:paraId="49897AAD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0" w:type="dxa"/>
          </w:tcPr>
          <w:p w14:paraId="3A3425BA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7D98131A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4E21D809" w14:textId="01FB87FB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0369BA66" w14:textId="6EF0CE81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0A208877" w14:textId="5765FEFE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B63A3A" w:rsidRPr="00B63A3A" w14:paraId="32573D7B" w14:textId="77777777" w:rsidTr="00716772">
        <w:tc>
          <w:tcPr>
            <w:tcW w:w="3780" w:type="dxa"/>
          </w:tcPr>
          <w:p w14:paraId="6DCF5C82" w14:textId="77777777" w:rsidR="009F52D2" w:rsidRPr="00B63A3A" w:rsidRDefault="009F52D2" w:rsidP="0023056A">
            <w:pPr>
              <w:pStyle w:val="FABodyIndent1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Wireless charging pad</w:t>
            </w:r>
          </w:p>
        </w:tc>
        <w:tc>
          <w:tcPr>
            <w:tcW w:w="1196" w:type="dxa"/>
          </w:tcPr>
          <w:p w14:paraId="471CE3D5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0" w:type="dxa"/>
          </w:tcPr>
          <w:p w14:paraId="3A5D3EEB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21" w:type="dxa"/>
          </w:tcPr>
          <w:p w14:paraId="26437D5D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21" w:type="dxa"/>
          </w:tcPr>
          <w:p w14:paraId="062D10E9" w14:textId="7842C193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09EE6FFF" w14:textId="5E74D88E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1B4B49B4" w14:textId="1C45A048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B63A3A" w:rsidRPr="00B63A3A" w14:paraId="27FA341D" w14:textId="77777777" w:rsidTr="00716772">
        <w:tc>
          <w:tcPr>
            <w:tcW w:w="3780" w:type="dxa"/>
          </w:tcPr>
          <w:p w14:paraId="57DE6F46" w14:textId="77777777" w:rsidR="009F52D2" w:rsidRPr="00B63A3A" w:rsidRDefault="009F52D2" w:rsidP="0023056A">
            <w:pPr>
              <w:pStyle w:val="FABodyIndent1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Heated second-row seats</w:t>
            </w:r>
          </w:p>
        </w:tc>
        <w:tc>
          <w:tcPr>
            <w:tcW w:w="1196" w:type="dxa"/>
          </w:tcPr>
          <w:p w14:paraId="0B5FB73C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0" w:type="dxa"/>
          </w:tcPr>
          <w:p w14:paraId="7205345D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4CB6BD22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21" w:type="dxa"/>
          </w:tcPr>
          <w:p w14:paraId="1982AA2E" w14:textId="6ADAAC71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44C75E9C" w14:textId="0E1DF0D2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2F854D7B" w14:textId="466375BB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B63A3A" w:rsidRPr="00B63A3A" w14:paraId="32585BE3" w14:textId="77777777" w:rsidTr="00716772">
        <w:tc>
          <w:tcPr>
            <w:tcW w:w="3780" w:type="dxa"/>
          </w:tcPr>
          <w:p w14:paraId="44ADFA80" w14:textId="77777777" w:rsidR="009F52D2" w:rsidRPr="00B63A3A" w:rsidRDefault="009F52D2" w:rsidP="0023056A">
            <w:pPr>
              <w:pStyle w:val="FABodyIndent1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 xml:space="preserve">Memory steering column </w:t>
            </w:r>
          </w:p>
        </w:tc>
        <w:tc>
          <w:tcPr>
            <w:tcW w:w="1196" w:type="dxa"/>
          </w:tcPr>
          <w:p w14:paraId="616FE2A8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0" w:type="dxa"/>
          </w:tcPr>
          <w:p w14:paraId="1C571EED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21" w:type="dxa"/>
          </w:tcPr>
          <w:p w14:paraId="554A200C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21" w:type="dxa"/>
          </w:tcPr>
          <w:p w14:paraId="17BC3DCF" w14:textId="0767342A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2B9BF2AF" w14:textId="11098E25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18B9FE2A" w14:textId="055858B0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B63A3A" w:rsidRPr="00B63A3A" w14:paraId="15EC4479" w14:textId="77777777" w:rsidTr="00716772">
        <w:tc>
          <w:tcPr>
            <w:tcW w:w="3780" w:type="dxa"/>
          </w:tcPr>
          <w:p w14:paraId="02C9EA03" w14:textId="77777777" w:rsidR="009F52D2" w:rsidRPr="00B63A3A" w:rsidRDefault="009F52D2" w:rsidP="0023056A">
            <w:pPr>
              <w:pStyle w:val="FABodyIndent1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Parallel/perpendicular park assist</w:t>
            </w:r>
          </w:p>
        </w:tc>
        <w:tc>
          <w:tcPr>
            <w:tcW w:w="1196" w:type="dxa"/>
          </w:tcPr>
          <w:p w14:paraId="172320B3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0" w:type="dxa"/>
          </w:tcPr>
          <w:p w14:paraId="39AA41EE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53B01C34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2636E171" w14:textId="567BC9F1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22736AC5" w14:textId="018A20FD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40D3BC51" w14:textId="0DA95E9C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B63A3A" w:rsidRPr="00B63A3A" w14:paraId="32E0C521" w14:textId="77777777" w:rsidTr="00716772">
        <w:tc>
          <w:tcPr>
            <w:tcW w:w="3780" w:type="dxa"/>
          </w:tcPr>
          <w:p w14:paraId="240B8FA7" w14:textId="77777777" w:rsidR="009F52D2" w:rsidRPr="00B63A3A" w:rsidRDefault="009F52D2" w:rsidP="0023056A">
            <w:pPr>
              <w:pStyle w:val="FABodyIndent1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Quadra-Lift air suspension (4x4 only)</w:t>
            </w:r>
          </w:p>
        </w:tc>
        <w:tc>
          <w:tcPr>
            <w:tcW w:w="1196" w:type="dxa"/>
          </w:tcPr>
          <w:p w14:paraId="6A92CE42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0" w:type="dxa"/>
          </w:tcPr>
          <w:p w14:paraId="1CFFBCF4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1A00A39A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21" w:type="dxa"/>
          </w:tcPr>
          <w:p w14:paraId="2590FEF3" w14:textId="37E42CC9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46916600" w14:textId="02AFEAF4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5302F0E8" w14:textId="6014C5DF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B63A3A" w:rsidRPr="00B63A3A" w14:paraId="6898F074" w14:textId="77777777" w:rsidTr="00716772">
        <w:tc>
          <w:tcPr>
            <w:tcW w:w="3780" w:type="dxa"/>
          </w:tcPr>
          <w:p w14:paraId="73F75C73" w14:textId="77777777" w:rsidR="009F52D2" w:rsidRPr="00B63A3A" w:rsidRDefault="009F52D2" w:rsidP="0023056A">
            <w:pPr>
              <w:pStyle w:val="FABodyIndent1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Rain-sensing windshield wipers</w:t>
            </w:r>
          </w:p>
        </w:tc>
        <w:tc>
          <w:tcPr>
            <w:tcW w:w="1196" w:type="dxa"/>
          </w:tcPr>
          <w:p w14:paraId="73A2A355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0" w:type="dxa"/>
          </w:tcPr>
          <w:p w14:paraId="4160E1F3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21" w:type="dxa"/>
          </w:tcPr>
          <w:p w14:paraId="3CC8FAAC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21" w:type="dxa"/>
          </w:tcPr>
          <w:p w14:paraId="054578B2" w14:textId="1A3B5937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553400D5" w14:textId="5E800028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4710BFC0" w14:textId="71667074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B63A3A" w:rsidRPr="00B63A3A" w14:paraId="78229250" w14:textId="77777777" w:rsidTr="00716772">
        <w:tc>
          <w:tcPr>
            <w:tcW w:w="3780" w:type="dxa"/>
          </w:tcPr>
          <w:p w14:paraId="4E4D8BD3" w14:textId="77777777" w:rsidR="009F52D2" w:rsidRPr="00B63A3A" w:rsidRDefault="009F52D2" w:rsidP="0023056A">
            <w:pPr>
              <w:pStyle w:val="FABodyIndent1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Rear door sunshades (manual)</w:t>
            </w:r>
          </w:p>
        </w:tc>
        <w:tc>
          <w:tcPr>
            <w:tcW w:w="1196" w:type="dxa"/>
          </w:tcPr>
          <w:p w14:paraId="0FF9F6E5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0" w:type="dxa"/>
          </w:tcPr>
          <w:p w14:paraId="03816F7C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179E95AE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39E0FF71" w14:textId="317D0F56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07B4539E" w14:textId="26C11289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2BF88567" w14:textId="506912E5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B63A3A" w:rsidRPr="00B63A3A" w14:paraId="203ED3E2" w14:textId="77777777" w:rsidTr="00716772">
        <w:tc>
          <w:tcPr>
            <w:tcW w:w="3780" w:type="dxa"/>
          </w:tcPr>
          <w:p w14:paraId="6153F55B" w14:textId="77777777" w:rsidR="009F52D2" w:rsidRPr="00B63A3A" w:rsidRDefault="009F52D2" w:rsidP="009F52D2">
            <w:pPr>
              <w:pStyle w:val="FABodyCopy"/>
              <w:rPr>
                <w:b/>
                <w:bCs/>
                <w:color w:val="000000" w:themeColor="text1"/>
              </w:rPr>
            </w:pPr>
            <w:r w:rsidRPr="00B63A3A">
              <w:rPr>
                <w:b/>
                <w:bCs/>
                <w:color w:val="000000" w:themeColor="text1"/>
              </w:rPr>
              <w:t xml:space="preserve">Convenience Group III </w:t>
            </w:r>
          </w:p>
        </w:tc>
        <w:tc>
          <w:tcPr>
            <w:tcW w:w="1196" w:type="dxa"/>
          </w:tcPr>
          <w:p w14:paraId="6CF88C48" w14:textId="1FF3F337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0" w:type="dxa"/>
          </w:tcPr>
          <w:p w14:paraId="162A9966" w14:textId="0FA9818D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7B4B9F9D" w14:textId="2EB249DE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1F3747C4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O</w:t>
            </w:r>
          </w:p>
        </w:tc>
        <w:tc>
          <w:tcPr>
            <w:tcW w:w="1021" w:type="dxa"/>
          </w:tcPr>
          <w:p w14:paraId="26C8FC40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O</w:t>
            </w:r>
          </w:p>
        </w:tc>
        <w:tc>
          <w:tcPr>
            <w:tcW w:w="1021" w:type="dxa"/>
          </w:tcPr>
          <w:p w14:paraId="0781F91F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  <w:tr w:rsidR="00B63A3A" w:rsidRPr="00B63A3A" w14:paraId="6A983BB5" w14:textId="77777777" w:rsidTr="00716772">
        <w:tc>
          <w:tcPr>
            <w:tcW w:w="3780" w:type="dxa"/>
          </w:tcPr>
          <w:p w14:paraId="255352BB" w14:textId="6A10F47F" w:rsidR="009F52D2" w:rsidRPr="00B63A3A" w:rsidRDefault="009F52D2" w:rsidP="0023056A">
            <w:pPr>
              <w:pStyle w:val="FABodyIndent1"/>
              <w:rPr>
                <w:color w:val="000000" w:themeColor="text1"/>
              </w:rPr>
            </w:pPr>
            <w:bookmarkStart w:id="1" w:name="_Hlk63896467"/>
            <w:r w:rsidRPr="00B63A3A">
              <w:rPr>
                <w:color w:val="000000" w:themeColor="text1"/>
              </w:rPr>
              <w:t xml:space="preserve">Advanced Security Alert system </w:t>
            </w:r>
            <w:bookmarkEnd w:id="1"/>
          </w:p>
        </w:tc>
        <w:tc>
          <w:tcPr>
            <w:tcW w:w="1196" w:type="dxa"/>
          </w:tcPr>
          <w:p w14:paraId="08998A4E" w14:textId="13AACA4B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0" w:type="dxa"/>
          </w:tcPr>
          <w:p w14:paraId="055B98EC" w14:textId="3F8A0B4F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26064D42" w14:textId="1FF49038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5ACEA74E" w14:textId="2D68BD5A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44F53C5E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0F19C49C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  <w:tr w:rsidR="00B63A3A" w:rsidRPr="00B63A3A" w14:paraId="26A81532" w14:textId="77777777" w:rsidTr="00716772">
        <w:tc>
          <w:tcPr>
            <w:tcW w:w="3780" w:type="dxa"/>
          </w:tcPr>
          <w:p w14:paraId="6D3780F1" w14:textId="77777777" w:rsidR="009F52D2" w:rsidRPr="00B63A3A" w:rsidRDefault="009F52D2" w:rsidP="0023056A">
            <w:pPr>
              <w:pStyle w:val="FABodyIndent1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Drowsy Driver Detection</w:t>
            </w:r>
          </w:p>
        </w:tc>
        <w:tc>
          <w:tcPr>
            <w:tcW w:w="1196" w:type="dxa"/>
          </w:tcPr>
          <w:p w14:paraId="055A96DD" w14:textId="591109E4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0" w:type="dxa"/>
          </w:tcPr>
          <w:p w14:paraId="7F5A52C1" w14:textId="2FC3AC31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4725B857" w14:textId="36A7F491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0D1DAFC2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46EC6A43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21" w:type="dxa"/>
          </w:tcPr>
          <w:p w14:paraId="76B55C6F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  <w:tr w:rsidR="00B63A3A" w:rsidRPr="00B63A3A" w14:paraId="6838B355" w14:textId="77777777" w:rsidTr="00716772">
        <w:tc>
          <w:tcPr>
            <w:tcW w:w="3780" w:type="dxa"/>
          </w:tcPr>
          <w:p w14:paraId="1941F735" w14:textId="77777777" w:rsidR="009F52D2" w:rsidRPr="00B63A3A" w:rsidRDefault="009F52D2" w:rsidP="0023056A">
            <w:pPr>
              <w:pStyle w:val="FABodyIndent1"/>
              <w:rPr>
                <w:color w:val="000000" w:themeColor="text1"/>
                <w:highlight w:val="yellow"/>
              </w:rPr>
            </w:pPr>
            <w:r w:rsidRPr="00B63A3A">
              <w:rPr>
                <w:color w:val="000000" w:themeColor="text1"/>
              </w:rPr>
              <w:t xml:space="preserve">Active Driving Assist </w:t>
            </w:r>
          </w:p>
        </w:tc>
        <w:tc>
          <w:tcPr>
            <w:tcW w:w="1196" w:type="dxa"/>
          </w:tcPr>
          <w:p w14:paraId="12B57024" w14:textId="0E46361C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0" w:type="dxa"/>
          </w:tcPr>
          <w:p w14:paraId="559BDE48" w14:textId="4725AA66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57AB5BC1" w14:textId="23820B9D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63EBCEA8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6863F12C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5D2825A3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  <w:tr w:rsidR="00B63A3A" w:rsidRPr="00B63A3A" w14:paraId="0BA49F57" w14:textId="77777777" w:rsidTr="00716772">
        <w:tc>
          <w:tcPr>
            <w:tcW w:w="3780" w:type="dxa"/>
          </w:tcPr>
          <w:p w14:paraId="6244AAE7" w14:textId="48CD6A5E" w:rsidR="009F52D2" w:rsidRPr="00B63A3A" w:rsidRDefault="009F52D2" w:rsidP="0023056A">
            <w:pPr>
              <w:pStyle w:val="FABodyIndent1"/>
              <w:rPr>
                <w:color w:val="000000" w:themeColor="text1"/>
                <w:highlight w:val="yellow"/>
              </w:rPr>
            </w:pPr>
            <w:bookmarkStart w:id="2" w:name="_Hlk63896563"/>
            <w:r w:rsidRPr="00B63A3A">
              <w:rPr>
                <w:color w:val="000000" w:themeColor="text1"/>
              </w:rPr>
              <w:t>Rear seat monitoring camera</w:t>
            </w:r>
            <w:bookmarkEnd w:id="2"/>
          </w:p>
        </w:tc>
        <w:tc>
          <w:tcPr>
            <w:tcW w:w="1196" w:type="dxa"/>
          </w:tcPr>
          <w:p w14:paraId="7F5D56C0" w14:textId="73D0DDB6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0" w:type="dxa"/>
          </w:tcPr>
          <w:p w14:paraId="3AD6071A" w14:textId="763CC604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3FDB33F5" w14:textId="6084376E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57650ABB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5A5981C5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36D45A9A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  <w:tr w:rsidR="00B63A3A" w:rsidRPr="00B63A3A" w14:paraId="791B56EA" w14:textId="77777777" w:rsidTr="00716772">
        <w:tc>
          <w:tcPr>
            <w:tcW w:w="3780" w:type="dxa"/>
          </w:tcPr>
          <w:p w14:paraId="45817478" w14:textId="1B6B784F" w:rsidR="009F52D2" w:rsidRPr="00B63A3A" w:rsidRDefault="009F52D2" w:rsidP="0023056A">
            <w:pPr>
              <w:pStyle w:val="FABodyIndent1"/>
              <w:rPr>
                <w:color w:val="000000" w:themeColor="text1"/>
                <w:highlight w:val="yellow"/>
              </w:rPr>
            </w:pPr>
            <w:bookmarkStart w:id="3" w:name="_Hlk63897586"/>
            <w:r w:rsidRPr="00B63A3A">
              <w:rPr>
                <w:color w:val="000000" w:themeColor="text1"/>
              </w:rPr>
              <w:t>Intersection Collision Assist</w:t>
            </w:r>
            <w:bookmarkEnd w:id="3"/>
          </w:p>
        </w:tc>
        <w:tc>
          <w:tcPr>
            <w:tcW w:w="1196" w:type="dxa"/>
          </w:tcPr>
          <w:p w14:paraId="125DEB59" w14:textId="407C105F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0" w:type="dxa"/>
          </w:tcPr>
          <w:p w14:paraId="381A814F" w14:textId="241A291A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6BDF9494" w14:textId="267F9971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7B53ECA5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5DAA71F2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6EE2426E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  <w:tr w:rsidR="00B63A3A" w:rsidRPr="00B63A3A" w14:paraId="7D36B377" w14:textId="77777777" w:rsidTr="00716772">
        <w:tc>
          <w:tcPr>
            <w:tcW w:w="3780" w:type="dxa"/>
          </w:tcPr>
          <w:p w14:paraId="28E25103" w14:textId="77777777" w:rsidR="009F52D2" w:rsidRPr="00B63A3A" w:rsidRDefault="009F52D2" w:rsidP="0023056A">
            <w:pPr>
              <w:pStyle w:val="FABodyIndent1"/>
              <w:rPr>
                <w:color w:val="000000" w:themeColor="text1"/>
                <w:highlight w:val="yellow"/>
              </w:rPr>
            </w:pPr>
            <w:r w:rsidRPr="00B63A3A">
              <w:rPr>
                <w:color w:val="000000" w:themeColor="text1"/>
              </w:rPr>
              <w:t>Traffic Sign Recognition</w:t>
            </w:r>
          </w:p>
        </w:tc>
        <w:tc>
          <w:tcPr>
            <w:tcW w:w="1196" w:type="dxa"/>
          </w:tcPr>
          <w:p w14:paraId="0D4A9943" w14:textId="74F48F96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0" w:type="dxa"/>
          </w:tcPr>
          <w:p w14:paraId="01E66986" w14:textId="4A1AC150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7F6AE669" w14:textId="11525846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431634D8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45F62633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21" w:type="dxa"/>
          </w:tcPr>
          <w:p w14:paraId="0F24434E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  <w:tr w:rsidR="00B63A3A" w:rsidRPr="00B63A3A" w14:paraId="490E4744" w14:textId="77777777" w:rsidTr="00716772">
        <w:tc>
          <w:tcPr>
            <w:tcW w:w="3780" w:type="dxa"/>
          </w:tcPr>
          <w:p w14:paraId="368FDBE9" w14:textId="0F69C404" w:rsidR="009F52D2" w:rsidRPr="00B63A3A" w:rsidRDefault="009F52D2" w:rsidP="0023056A">
            <w:pPr>
              <w:pStyle w:val="FABodyIndent1"/>
              <w:rPr>
                <w:color w:val="000000" w:themeColor="text1"/>
                <w:highlight w:val="yellow"/>
              </w:rPr>
            </w:pPr>
            <w:bookmarkStart w:id="4" w:name="_Hlk63896648"/>
            <w:r w:rsidRPr="00B63A3A">
              <w:rPr>
                <w:color w:val="000000" w:themeColor="text1"/>
              </w:rPr>
              <w:t>Night Vision and Pedestrian Animal Detection</w:t>
            </w:r>
            <w:bookmarkEnd w:id="4"/>
          </w:p>
        </w:tc>
        <w:tc>
          <w:tcPr>
            <w:tcW w:w="1196" w:type="dxa"/>
          </w:tcPr>
          <w:p w14:paraId="47F440E7" w14:textId="72944458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0" w:type="dxa"/>
          </w:tcPr>
          <w:p w14:paraId="006AADCC" w14:textId="7DB6505A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179A105A" w14:textId="5D575D4D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0C720ABE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0E12C2ED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00CCBA28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  <w:tr w:rsidR="00B63A3A" w:rsidRPr="00B63A3A" w14:paraId="2B17E77D" w14:textId="77777777" w:rsidTr="00716772">
        <w:tc>
          <w:tcPr>
            <w:tcW w:w="3780" w:type="dxa"/>
          </w:tcPr>
          <w:p w14:paraId="43D0DCC6" w14:textId="77777777" w:rsidR="009F52D2" w:rsidRPr="00B63A3A" w:rsidRDefault="009F52D2" w:rsidP="0023056A">
            <w:pPr>
              <w:pStyle w:val="FABodyIndent1"/>
              <w:rPr>
                <w:color w:val="000000" w:themeColor="text1"/>
                <w:highlight w:val="yellow"/>
              </w:rPr>
            </w:pPr>
            <w:r w:rsidRPr="00B63A3A">
              <w:rPr>
                <w:color w:val="000000" w:themeColor="text1"/>
              </w:rPr>
              <w:t>Digital rearview mirror</w:t>
            </w:r>
          </w:p>
        </w:tc>
        <w:tc>
          <w:tcPr>
            <w:tcW w:w="1196" w:type="dxa"/>
          </w:tcPr>
          <w:p w14:paraId="3EB27631" w14:textId="3F458A5D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0" w:type="dxa"/>
          </w:tcPr>
          <w:p w14:paraId="5F6CFC9B" w14:textId="661A82D9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7323B919" w14:textId="76F19002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3C80D869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35FB1660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21" w:type="dxa"/>
          </w:tcPr>
          <w:p w14:paraId="7C963FBB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  <w:tr w:rsidR="00B63A3A" w:rsidRPr="00B63A3A" w14:paraId="38AC901F" w14:textId="77777777" w:rsidTr="00716772">
        <w:tc>
          <w:tcPr>
            <w:tcW w:w="3780" w:type="dxa"/>
          </w:tcPr>
          <w:p w14:paraId="4F18784E" w14:textId="77777777" w:rsidR="009F52D2" w:rsidRPr="00B63A3A" w:rsidRDefault="009F52D2" w:rsidP="009F52D2">
            <w:pPr>
              <w:pStyle w:val="FABodyCopy"/>
              <w:rPr>
                <w:b/>
                <w:bCs/>
                <w:color w:val="000000" w:themeColor="text1"/>
                <w:highlight w:val="yellow"/>
              </w:rPr>
            </w:pPr>
            <w:r w:rsidRPr="00B63A3A">
              <w:rPr>
                <w:b/>
                <w:bCs/>
                <w:color w:val="000000" w:themeColor="text1"/>
              </w:rPr>
              <w:t>Flexible Seating Group</w:t>
            </w:r>
          </w:p>
        </w:tc>
        <w:tc>
          <w:tcPr>
            <w:tcW w:w="1196" w:type="dxa"/>
          </w:tcPr>
          <w:p w14:paraId="78CC36A1" w14:textId="1197FB9C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0" w:type="dxa"/>
          </w:tcPr>
          <w:p w14:paraId="4D58A6B7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O</w:t>
            </w:r>
          </w:p>
        </w:tc>
        <w:tc>
          <w:tcPr>
            <w:tcW w:w="1021" w:type="dxa"/>
          </w:tcPr>
          <w:p w14:paraId="5D00876E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O</w:t>
            </w:r>
          </w:p>
        </w:tc>
        <w:tc>
          <w:tcPr>
            <w:tcW w:w="1021" w:type="dxa"/>
          </w:tcPr>
          <w:p w14:paraId="785875B4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O</w:t>
            </w:r>
          </w:p>
        </w:tc>
        <w:tc>
          <w:tcPr>
            <w:tcW w:w="1021" w:type="dxa"/>
          </w:tcPr>
          <w:p w14:paraId="74A8660F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O</w:t>
            </w:r>
          </w:p>
        </w:tc>
        <w:tc>
          <w:tcPr>
            <w:tcW w:w="1021" w:type="dxa"/>
          </w:tcPr>
          <w:p w14:paraId="7B604E66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O</w:t>
            </w:r>
          </w:p>
        </w:tc>
      </w:tr>
      <w:tr w:rsidR="00B63A3A" w:rsidRPr="00B63A3A" w14:paraId="2D47A2B7" w14:textId="77777777" w:rsidTr="00716772">
        <w:tc>
          <w:tcPr>
            <w:tcW w:w="3780" w:type="dxa"/>
          </w:tcPr>
          <w:p w14:paraId="4F21D2D9" w14:textId="77777777" w:rsidR="009F52D2" w:rsidRPr="00B63A3A" w:rsidRDefault="009F52D2" w:rsidP="0023056A">
            <w:pPr>
              <w:pStyle w:val="FABodyIndent1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Seven-passenger seating</w:t>
            </w:r>
          </w:p>
        </w:tc>
        <w:tc>
          <w:tcPr>
            <w:tcW w:w="1196" w:type="dxa"/>
          </w:tcPr>
          <w:p w14:paraId="5FA2A3A6" w14:textId="1D69A7BA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0" w:type="dxa"/>
          </w:tcPr>
          <w:p w14:paraId="7D6D08D1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5AF8413F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00EBE987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21" w:type="dxa"/>
          </w:tcPr>
          <w:p w14:paraId="756A9923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21" w:type="dxa"/>
          </w:tcPr>
          <w:p w14:paraId="1581BD4B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  <w:tr w:rsidR="00B63A3A" w:rsidRPr="00B63A3A" w14:paraId="7230154A" w14:textId="77777777" w:rsidTr="00716772">
        <w:tc>
          <w:tcPr>
            <w:tcW w:w="3780" w:type="dxa"/>
          </w:tcPr>
          <w:p w14:paraId="303A105C" w14:textId="77777777" w:rsidR="009F52D2" w:rsidRPr="00B63A3A" w:rsidRDefault="009F52D2" w:rsidP="0023056A">
            <w:pPr>
              <w:pStyle w:val="FABodyIndent1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Second-row captain’s chairs — power, tip, recline</w:t>
            </w:r>
          </w:p>
        </w:tc>
        <w:tc>
          <w:tcPr>
            <w:tcW w:w="1196" w:type="dxa"/>
          </w:tcPr>
          <w:p w14:paraId="3E927702" w14:textId="323BA8BF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0" w:type="dxa"/>
          </w:tcPr>
          <w:p w14:paraId="13EC5C8C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6DA73203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42367E0C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21" w:type="dxa"/>
          </w:tcPr>
          <w:p w14:paraId="3F8E6DFF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21" w:type="dxa"/>
          </w:tcPr>
          <w:p w14:paraId="561EAF18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  <w:tr w:rsidR="00B63A3A" w:rsidRPr="00B63A3A" w14:paraId="7EDA6CE6" w14:textId="77777777" w:rsidTr="00716772">
        <w:tc>
          <w:tcPr>
            <w:tcW w:w="3780" w:type="dxa"/>
          </w:tcPr>
          <w:p w14:paraId="39ADB577" w14:textId="77777777" w:rsidR="009F52D2" w:rsidRPr="00B63A3A" w:rsidRDefault="009F52D2" w:rsidP="0023056A">
            <w:pPr>
              <w:pStyle w:val="FABodyIndent1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 xml:space="preserve">Heated second-row captain’s chairs – power, tip, recline </w:t>
            </w:r>
          </w:p>
        </w:tc>
        <w:tc>
          <w:tcPr>
            <w:tcW w:w="1196" w:type="dxa"/>
          </w:tcPr>
          <w:p w14:paraId="58175A30" w14:textId="7118CC7C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0" w:type="dxa"/>
          </w:tcPr>
          <w:p w14:paraId="12EBD9FA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7D160CEE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21" w:type="dxa"/>
          </w:tcPr>
          <w:p w14:paraId="51FB00BE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21" w:type="dxa"/>
          </w:tcPr>
          <w:p w14:paraId="255863A6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21" w:type="dxa"/>
          </w:tcPr>
          <w:p w14:paraId="4AF39CFD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  <w:tr w:rsidR="00B63A3A" w:rsidRPr="00B63A3A" w14:paraId="69797260" w14:textId="77777777" w:rsidTr="00716772">
        <w:tc>
          <w:tcPr>
            <w:tcW w:w="3780" w:type="dxa"/>
          </w:tcPr>
          <w:p w14:paraId="1C90AF57" w14:textId="77777777" w:rsidR="009F52D2" w:rsidRPr="00B63A3A" w:rsidRDefault="009F52D2" w:rsidP="0023056A">
            <w:pPr>
              <w:pStyle w:val="FABodyIndent1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Third-row 60/40 seat with power recline</w:t>
            </w:r>
          </w:p>
        </w:tc>
        <w:tc>
          <w:tcPr>
            <w:tcW w:w="1196" w:type="dxa"/>
          </w:tcPr>
          <w:p w14:paraId="75A352C7" w14:textId="75A7ABA6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0" w:type="dxa"/>
          </w:tcPr>
          <w:p w14:paraId="15AB82A6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6FBFD293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2CFE3B0E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21" w:type="dxa"/>
          </w:tcPr>
          <w:p w14:paraId="302C400F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21" w:type="dxa"/>
          </w:tcPr>
          <w:p w14:paraId="2CA24D3A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  <w:tr w:rsidR="00B63A3A" w:rsidRPr="00B63A3A" w14:paraId="67D92894" w14:textId="77777777" w:rsidTr="00716772">
        <w:tc>
          <w:tcPr>
            <w:tcW w:w="3780" w:type="dxa"/>
          </w:tcPr>
          <w:p w14:paraId="7325B193" w14:textId="77777777" w:rsidR="009F52D2" w:rsidRPr="00B63A3A" w:rsidRDefault="009F52D2" w:rsidP="0023056A">
            <w:pPr>
              <w:pStyle w:val="FABodyIndent1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Floor console with cup holders</w:t>
            </w:r>
          </w:p>
        </w:tc>
        <w:tc>
          <w:tcPr>
            <w:tcW w:w="1196" w:type="dxa"/>
          </w:tcPr>
          <w:p w14:paraId="081A5967" w14:textId="53972C1C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0" w:type="dxa"/>
          </w:tcPr>
          <w:p w14:paraId="75E487C7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5B39C272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51E571A5" w14:textId="0D02A0EC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6A45A5CC" w14:textId="288AF066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0CF681AB" w14:textId="16EE2D11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B63A3A" w:rsidRPr="00B63A3A" w14:paraId="3C006048" w14:textId="77777777" w:rsidTr="00716772">
        <w:tc>
          <w:tcPr>
            <w:tcW w:w="3780" w:type="dxa"/>
          </w:tcPr>
          <w:p w14:paraId="10F69D18" w14:textId="77777777" w:rsidR="009F52D2" w:rsidRPr="00B63A3A" w:rsidRDefault="009F52D2" w:rsidP="0023056A">
            <w:pPr>
              <w:pStyle w:val="FABodyIndent1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 xml:space="preserve">Eight-passenger seating </w:t>
            </w:r>
          </w:p>
        </w:tc>
        <w:tc>
          <w:tcPr>
            <w:tcW w:w="1196" w:type="dxa"/>
          </w:tcPr>
          <w:p w14:paraId="5FF567B3" w14:textId="22829F75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0" w:type="dxa"/>
          </w:tcPr>
          <w:p w14:paraId="649830E4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21" w:type="dxa"/>
          </w:tcPr>
          <w:p w14:paraId="3D988620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21" w:type="dxa"/>
          </w:tcPr>
          <w:p w14:paraId="1F5E57AA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0155C6AA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52B31A2F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</w:tr>
      <w:tr w:rsidR="00B63A3A" w:rsidRPr="00B63A3A" w14:paraId="11B285D5" w14:textId="77777777" w:rsidTr="00716772">
        <w:tc>
          <w:tcPr>
            <w:tcW w:w="3780" w:type="dxa"/>
          </w:tcPr>
          <w:p w14:paraId="757A7BFA" w14:textId="77777777" w:rsidR="009F52D2" w:rsidRPr="00B63A3A" w:rsidRDefault="009F52D2" w:rsidP="0023056A">
            <w:pPr>
              <w:pStyle w:val="FABodyIndent1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 xml:space="preserve">Second-row dual charge-only USB ports </w:t>
            </w:r>
          </w:p>
        </w:tc>
        <w:tc>
          <w:tcPr>
            <w:tcW w:w="1196" w:type="dxa"/>
          </w:tcPr>
          <w:p w14:paraId="76F30D25" w14:textId="1D151B83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0" w:type="dxa"/>
          </w:tcPr>
          <w:p w14:paraId="654C30DC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21" w:type="dxa"/>
          </w:tcPr>
          <w:p w14:paraId="36FB61D5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21" w:type="dxa"/>
          </w:tcPr>
          <w:p w14:paraId="64E4F029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3DDE2F2F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0FC4F332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</w:tr>
      <w:tr w:rsidR="00B63A3A" w:rsidRPr="00B63A3A" w14:paraId="1A0A4942" w14:textId="77777777" w:rsidTr="00716772">
        <w:tc>
          <w:tcPr>
            <w:tcW w:w="3780" w:type="dxa"/>
          </w:tcPr>
          <w:p w14:paraId="08C4E67E" w14:textId="77777777" w:rsidR="009F52D2" w:rsidRPr="00B63A3A" w:rsidRDefault="009F52D2" w:rsidP="0023056A">
            <w:pPr>
              <w:pStyle w:val="FABodyIndent1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40/20/40 seating — power, tip, recline</w:t>
            </w:r>
          </w:p>
        </w:tc>
        <w:tc>
          <w:tcPr>
            <w:tcW w:w="1196" w:type="dxa"/>
          </w:tcPr>
          <w:p w14:paraId="04CB2666" w14:textId="518BB63E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0" w:type="dxa"/>
          </w:tcPr>
          <w:p w14:paraId="008CDA7F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21" w:type="dxa"/>
          </w:tcPr>
          <w:p w14:paraId="36A6D988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21" w:type="dxa"/>
          </w:tcPr>
          <w:p w14:paraId="39F4145E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63BE36E8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134D5D8B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</w:tr>
      <w:tr w:rsidR="00B63A3A" w:rsidRPr="00B63A3A" w14:paraId="030A53DA" w14:textId="77777777" w:rsidTr="00716772">
        <w:tc>
          <w:tcPr>
            <w:tcW w:w="3780" w:type="dxa"/>
          </w:tcPr>
          <w:p w14:paraId="17A91F74" w14:textId="77777777" w:rsidR="009F52D2" w:rsidRPr="00B63A3A" w:rsidRDefault="009F52D2" w:rsidP="00042A9B">
            <w:pPr>
              <w:pStyle w:val="FABodyCopy"/>
              <w:spacing w:line="220" w:lineRule="exact"/>
              <w:rPr>
                <w:color w:val="000000" w:themeColor="text1"/>
              </w:rPr>
            </w:pPr>
            <w:r w:rsidRPr="00B63A3A">
              <w:rPr>
                <w:b/>
                <w:bCs/>
                <w:color w:val="000000" w:themeColor="text1"/>
              </w:rPr>
              <w:t>Front Passenger Interactive Display —</w:t>
            </w:r>
            <w:r w:rsidRPr="00B63A3A">
              <w:rPr>
                <w:color w:val="000000" w:themeColor="text1"/>
              </w:rPr>
              <w:t xml:space="preserve"> includes front passenger display screen </w:t>
            </w:r>
          </w:p>
        </w:tc>
        <w:tc>
          <w:tcPr>
            <w:tcW w:w="1196" w:type="dxa"/>
          </w:tcPr>
          <w:p w14:paraId="4E285AA4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O</w:t>
            </w:r>
          </w:p>
        </w:tc>
        <w:tc>
          <w:tcPr>
            <w:tcW w:w="1020" w:type="dxa"/>
          </w:tcPr>
          <w:p w14:paraId="7D2A1393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O</w:t>
            </w:r>
          </w:p>
        </w:tc>
        <w:tc>
          <w:tcPr>
            <w:tcW w:w="1021" w:type="dxa"/>
          </w:tcPr>
          <w:p w14:paraId="523DF1FA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O</w:t>
            </w:r>
          </w:p>
        </w:tc>
        <w:tc>
          <w:tcPr>
            <w:tcW w:w="1021" w:type="dxa"/>
          </w:tcPr>
          <w:p w14:paraId="2D78DC2A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O</w:t>
            </w:r>
          </w:p>
        </w:tc>
        <w:tc>
          <w:tcPr>
            <w:tcW w:w="1021" w:type="dxa"/>
          </w:tcPr>
          <w:p w14:paraId="10A2F0A8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O</w:t>
            </w:r>
          </w:p>
        </w:tc>
        <w:tc>
          <w:tcPr>
            <w:tcW w:w="1021" w:type="dxa"/>
          </w:tcPr>
          <w:p w14:paraId="55F715C0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  <w:tr w:rsidR="00B63A3A" w:rsidRPr="00B63A3A" w14:paraId="5FED8D7D" w14:textId="77777777" w:rsidTr="00716772">
        <w:tc>
          <w:tcPr>
            <w:tcW w:w="3780" w:type="dxa"/>
          </w:tcPr>
          <w:p w14:paraId="3E3F714A" w14:textId="77777777" w:rsidR="009F52D2" w:rsidRPr="00B63A3A" w:rsidRDefault="009F52D2" w:rsidP="00042A9B">
            <w:pPr>
              <w:pStyle w:val="FABodyCopy"/>
              <w:spacing w:line="220" w:lineRule="exact"/>
              <w:rPr>
                <w:b/>
                <w:bCs/>
                <w:color w:val="000000" w:themeColor="text1"/>
              </w:rPr>
            </w:pPr>
            <w:r w:rsidRPr="00B63A3A">
              <w:rPr>
                <w:b/>
                <w:bCs/>
                <w:color w:val="000000" w:themeColor="text1"/>
              </w:rPr>
              <w:t xml:space="preserve">Heavy-duty Trailer Tow </w:t>
            </w:r>
          </w:p>
        </w:tc>
        <w:tc>
          <w:tcPr>
            <w:tcW w:w="1196" w:type="dxa"/>
          </w:tcPr>
          <w:p w14:paraId="22EA0C56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O (4x4)</w:t>
            </w:r>
          </w:p>
        </w:tc>
        <w:tc>
          <w:tcPr>
            <w:tcW w:w="1020" w:type="dxa"/>
          </w:tcPr>
          <w:p w14:paraId="07E811AB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O</w:t>
            </w:r>
          </w:p>
        </w:tc>
        <w:tc>
          <w:tcPr>
            <w:tcW w:w="1021" w:type="dxa"/>
          </w:tcPr>
          <w:p w14:paraId="6CFA791A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O</w:t>
            </w:r>
          </w:p>
        </w:tc>
        <w:tc>
          <w:tcPr>
            <w:tcW w:w="1021" w:type="dxa"/>
          </w:tcPr>
          <w:p w14:paraId="6004CC2F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O</w:t>
            </w:r>
          </w:p>
        </w:tc>
        <w:tc>
          <w:tcPr>
            <w:tcW w:w="1021" w:type="dxa"/>
          </w:tcPr>
          <w:p w14:paraId="331A1D16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O</w:t>
            </w:r>
          </w:p>
        </w:tc>
        <w:tc>
          <w:tcPr>
            <w:tcW w:w="1021" w:type="dxa"/>
          </w:tcPr>
          <w:p w14:paraId="0BDAB20E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O</w:t>
            </w:r>
          </w:p>
        </w:tc>
      </w:tr>
      <w:tr w:rsidR="00B63A3A" w:rsidRPr="00B63A3A" w14:paraId="68F8FB7E" w14:textId="77777777" w:rsidTr="00716772">
        <w:tc>
          <w:tcPr>
            <w:tcW w:w="3780" w:type="dxa"/>
          </w:tcPr>
          <w:p w14:paraId="3759DC69" w14:textId="77777777" w:rsidR="009F52D2" w:rsidRPr="00B63A3A" w:rsidRDefault="009F52D2" w:rsidP="00042A9B">
            <w:pPr>
              <w:pStyle w:val="FABodyIndent1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Two-speed transfer case</w:t>
            </w:r>
          </w:p>
        </w:tc>
        <w:tc>
          <w:tcPr>
            <w:tcW w:w="1196" w:type="dxa"/>
          </w:tcPr>
          <w:p w14:paraId="0D69867C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0" w:type="dxa"/>
          </w:tcPr>
          <w:p w14:paraId="2458EA76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0227792D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21" w:type="dxa"/>
          </w:tcPr>
          <w:p w14:paraId="3F6071B0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21" w:type="dxa"/>
          </w:tcPr>
          <w:p w14:paraId="71F64B92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21" w:type="dxa"/>
          </w:tcPr>
          <w:p w14:paraId="10BE20B2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  <w:tr w:rsidR="00B63A3A" w:rsidRPr="00B63A3A" w14:paraId="1012E3CE" w14:textId="77777777" w:rsidTr="00716772">
        <w:tc>
          <w:tcPr>
            <w:tcW w:w="3780" w:type="dxa"/>
          </w:tcPr>
          <w:p w14:paraId="32D4FEC5" w14:textId="77777777" w:rsidR="009F52D2" w:rsidRPr="00B63A3A" w:rsidRDefault="009F52D2" w:rsidP="00042A9B">
            <w:pPr>
              <w:pStyle w:val="FABodyIndent1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3.92 final drive ratio</w:t>
            </w:r>
          </w:p>
        </w:tc>
        <w:tc>
          <w:tcPr>
            <w:tcW w:w="1196" w:type="dxa"/>
          </w:tcPr>
          <w:p w14:paraId="303E97EB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0" w:type="dxa"/>
          </w:tcPr>
          <w:p w14:paraId="6C56EFBB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5E37BF36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1BAF5236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21" w:type="dxa"/>
          </w:tcPr>
          <w:p w14:paraId="2FF1A20F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21" w:type="dxa"/>
          </w:tcPr>
          <w:p w14:paraId="63E2D504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  <w:tr w:rsidR="00B63A3A" w:rsidRPr="00B63A3A" w14:paraId="03325FBF" w14:textId="77777777" w:rsidTr="00716772">
        <w:tc>
          <w:tcPr>
            <w:tcW w:w="3780" w:type="dxa"/>
          </w:tcPr>
          <w:p w14:paraId="3FBA1826" w14:textId="77777777" w:rsidR="009F52D2" w:rsidRPr="00B63A3A" w:rsidRDefault="009F52D2" w:rsidP="00042A9B">
            <w:pPr>
              <w:pStyle w:val="FABodyIndent1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 xml:space="preserve">Front and rear (removable) tow hooks </w:t>
            </w:r>
          </w:p>
        </w:tc>
        <w:tc>
          <w:tcPr>
            <w:tcW w:w="1196" w:type="dxa"/>
          </w:tcPr>
          <w:p w14:paraId="613D3A20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0" w:type="dxa"/>
          </w:tcPr>
          <w:p w14:paraId="04EBD30B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660BF24F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735BAC12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1EE5138B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552B8FA4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</w:tr>
      <w:tr w:rsidR="00B63A3A" w:rsidRPr="00B63A3A" w14:paraId="63A4D7D0" w14:textId="77777777" w:rsidTr="00716772">
        <w:tc>
          <w:tcPr>
            <w:tcW w:w="3780" w:type="dxa"/>
          </w:tcPr>
          <w:p w14:paraId="3E8FDBB5" w14:textId="77777777" w:rsidR="009F52D2" w:rsidRPr="00B63A3A" w:rsidRDefault="009F52D2" w:rsidP="00042A9B">
            <w:pPr>
              <w:pStyle w:val="FABodyIndent1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Electric limited slip differential</w:t>
            </w:r>
          </w:p>
        </w:tc>
        <w:tc>
          <w:tcPr>
            <w:tcW w:w="1196" w:type="dxa"/>
          </w:tcPr>
          <w:p w14:paraId="2FEC86E0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0" w:type="dxa"/>
          </w:tcPr>
          <w:p w14:paraId="1FFEFADF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13EAF908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38606E57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21" w:type="dxa"/>
          </w:tcPr>
          <w:p w14:paraId="6675CF8D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21" w:type="dxa"/>
          </w:tcPr>
          <w:p w14:paraId="50A84D28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  <w:tr w:rsidR="00B63A3A" w:rsidRPr="00B63A3A" w14:paraId="2396CBC9" w14:textId="77777777" w:rsidTr="00716772">
        <w:tc>
          <w:tcPr>
            <w:tcW w:w="3780" w:type="dxa"/>
          </w:tcPr>
          <w:p w14:paraId="45F83010" w14:textId="77777777" w:rsidR="009F52D2" w:rsidRPr="00B63A3A" w:rsidRDefault="009F52D2" w:rsidP="00042A9B">
            <w:pPr>
              <w:pStyle w:val="FABodyIndent1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Heavy-duty engine cooling</w:t>
            </w:r>
          </w:p>
        </w:tc>
        <w:tc>
          <w:tcPr>
            <w:tcW w:w="1196" w:type="dxa"/>
          </w:tcPr>
          <w:p w14:paraId="5D58A60F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0" w:type="dxa"/>
          </w:tcPr>
          <w:p w14:paraId="2CE77BE5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4788CFFD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66A007E8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245C37CF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00D5C297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</w:tr>
      <w:tr w:rsidR="00B63A3A" w:rsidRPr="00B63A3A" w14:paraId="1853F73C" w14:textId="77777777" w:rsidTr="00716772">
        <w:tc>
          <w:tcPr>
            <w:tcW w:w="3780" w:type="dxa"/>
          </w:tcPr>
          <w:p w14:paraId="6B14A8F2" w14:textId="77777777" w:rsidR="009F52D2" w:rsidRPr="00B63A3A" w:rsidRDefault="009F52D2" w:rsidP="00042A9B">
            <w:pPr>
              <w:pStyle w:val="FABodyIndent1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Locking in-vehicle safe</w:t>
            </w:r>
          </w:p>
        </w:tc>
        <w:tc>
          <w:tcPr>
            <w:tcW w:w="1196" w:type="dxa"/>
          </w:tcPr>
          <w:p w14:paraId="12A249D6" w14:textId="353C910A" w:rsidR="009F52D2" w:rsidRPr="00B63A3A" w:rsidRDefault="00C15710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0" w:type="dxa"/>
          </w:tcPr>
          <w:p w14:paraId="76F740A0" w14:textId="41C1B1AA" w:rsidR="009F52D2" w:rsidRPr="00B63A3A" w:rsidRDefault="00C15710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06772893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245C38FD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0103147C" w14:textId="59EECA8F" w:rsidR="009F52D2" w:rsidRPr="00B63A3A" w:rsidRDefault="00C15710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6E3592F7" w14:textId="2F620708" w:rsidR="009F52D2" w:rsidRPr="00B63A3A" w:rsidRDefault="00C15710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B63A3A" w:rsidRPr="00B63A3A" w14:paraId="413A3926" w14:textId="77777777" w:rsidTr="00716772">
        <w:tc>
          <w:tcPr>
            <w:tcW w:w="3780" w:type="dxa"/>
          </w:tcPr>
          <w:p w14:paraId="68406E38" w14:textId="77777777" w:rsidR="009F52D2" w:rsidRPr="00B63A3A" w:rsidRDefault="009F52D2" w:rsidP="00042A9B">
            <w:pPr>
              <w:pStyle w:val="FABodyIndent1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Selec-Speed Control</w:t>
            </w:r>
          </w:p>
        </w:tc>
        <w:tc>
          <w:tcPr>
            <w:tcW w:w="1196" w:type="dxa"/>
          </w:tcPr>
          <w:p w14:paraId="0AD147BE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0" w:type="dxa"/>
          </w:tcPr>
          <w:p w14:paraId="19B9FEFF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0F782E3E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O</w:t>
            </w:r>
          </w:p>
        </w:tc>
        <w:tc>
          <w:tcPr>
            <w:tcW w:w="1021" w:type="dxa"/>
          </w:tcPr>
          <w:p w14:paraId="1092BD72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21" w:type="dxa"/>
          </w:tcPr>
          <w:p w14:paraId="687A6560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  <w:tc>
          <w:tcPr>
            <w:tcW w:w="1021" w:type="dxa"/>
          </w:tcPr>
          <w:p w14:paraId="3A8FFF19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  <w:tr w:rsidR="00B63A3A" w:rsidRPr="00B63A3A" w14:paraId="5D06087A" w14:textId="77777777" w:rsidTr="00716772">
        <w:tc>
          <w:tcPr>
            <w:tcW w:w="3780" w:type="dxa"/>
          </w:tcPr>
          <w:p w14:paraId="71AF4330" w14:textId="77777777" w:rsidR="009F52D2" w:rsidRPr="00B63A3A" w:rsidRDefault="009F52D2" w:rsidP="00042A9B">
            <w:pPr>
              <w:pStyle w:val="FABodyIndent1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Integrated trailer brake control</w:t>
            </w:r>
          </w:p>
        </w:tc>
        <w:tc>
          <w:tcPr>
            <w:tcW w:w="1196" w:type="dxa"/>
          </w:tcPr>
          <w:p w14:paraId="6BB18737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0" w:type="dxa"/>
          </w:tcPr>
          <w:p w14:paraId="149D2FB6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6D3C0DCA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33E9F2D3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3115469F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1842FD8F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</w:tr>
      <w:tr w:rsidR="00B63A3A" w:rsidRPr="00B63A3A" w14:paraId="6C1DFC14" w14:textId="77777777" w:rsidTr="00716772">
        <w:tc>
          <w:tcPr>
            <w:tcW w:w="3780" w:type="dxa"/>
          </w:tcPr>
          <w:p w14:paraId="15641F48" w14:textId="77777777" w:rsidR="009F52D2" w:rsidRPr="00B63A3A" w:rsidRDefault="009F52D2" w:rsidP="00042A9B">
            <w:pPr>
              <w:pStyle w:val="FABodyCopy"/>
              <w:spacing w:line="220" w:lineRule="exact"/>
              <w:rPr>
                <w:b/>
                <w:bCs/>
                <w:color w:val="000000" w:themeColor="text1"/>
              </w:rPr>
            </w:pPr>
            <w:r w:rsidRPr="00B63A3A">
              <w:rPr>
                <w:b/>
                <w:bCs/>
                <w:color w:val="000000" w:themeColor="text1"/>
              </w:rPr>
              <w:t xml:space="preserve">Premium Group I </w:t>
            </w:r>
          </w:p>
        </w:tc>
        <w:tc>
          <w:tcPr>
            <w:tcW w:w="1196" w:type="dxa"/>
          </w:tcPr>
          <w:p w14:paraId="3D10D22A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O</w:t>
            </w:r>
          </w:p>
        </w:tc>
        <w:tc>
          <w:tcPr>
            <w:tcW w:w="1020" w:type="dxa"/>
          </w:tcPr>
          <w:p w14:paraId="495B7A43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O</w:t>
            </w:r>
          </w:p>
        </w:tc>
        <w:tc>
          <w:tcPr>
            <w:tcW w:w="1021" w:type="dxa"/>
          </w:tcPr>
          <w:p w14:paraId="556E307C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O</w:t>
            </w:r>
          </w:p>
        </w:tc>
        <w:tc>
          <w:tcPr>
            <w:tcW w:w="1021" w:type="dxa"/>
          </w:tcPr>
          <w:p w14:paraId="7F46DE35" w14:textId="50DDCFAE" w:rsidR="009F52D2" w:rsidRPr="00B63A3A" w:rsidRDefault="00C15710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5CC79D4D" w14:textId="7055A4A7" w:rsidR="009F52D2" w:rsidRPr="00B63A3A" w:rsidRDefault="00C15710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70EA6B29" w14:textId="619F6386" w:rsidR="009F52D2" w:rsidRPr="00B63A3A" w:rsidRDefault="00C15710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B63A3A" w:rsidRPr="00B63A3A" w14:paraId="005223F0" w14:textId="77777777" w:rsidTr="00716772">
        <w:tc>
          <w:tcPr>
            <w:tcW w:w="3780" w:type="dxa"/>
          </w:tcPr>
          <w:p w14:paraId="555C7297" w14:textId="77777777" w:rsidR="009F52D2" w:rsidRPr="00B63A3A" w:rsidRDefault="009F52D2" w:rsidP="00042A9B">
            <w:pPr>
              <w:pStyle w:val="FABodyIndent1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20-in. aluminum wheels</w:t>
            </w:r>
          </w:p>
        </w:tc>
        <w:tc>
          <w:tcPr>
            <w:tcW w:w="1196" w:type="dxa"/>
          </w:tcPr>
          <w:p w14:paraId="56A4F747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0" w:type="dxa"/>
          </w:tcPr>
          <w:p w14:paraId="11AF3244" w14:textId="08A4111F" w:rsidR="009F52D2" w:rsidRPr="00B63A3A" w:rsidRDefault="00C15710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09281B85" w14:textId="1C714EFF" w:rsidR="009F52D2" w:rsidRPr="00B63A3A" w:rsidRDefault="00C15710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62B4755C" w14:textId="3D02DA3A" w:rsidR="009F52D2" w:rsidRPr="00B63A3A" w:rsidRDefault="00C15710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40074588" w14:textId="4D745F64" w:rsidR="009F52D2" w:rsidRPr="00B63A3A" w:rsidRDefault="00C15710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72033697" w14:textId="34C59225" w:rsidR="009F52D2" w:rsidRPr="00B63A3A" w:rsidRDefault="00C15710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B63A3A" w:rsidRPr="00B63A3A" w14:paraId="56DB66E5" w14:textId="77777777" w:rsidTr="00716772">
        <w:tc>
          <w:tcPr>
            <w:tcW w:w="3780" w:type="dxa"/>
          </w:tcPr>
          <w:p w14:paraId="6A396302" w14:textId="77777777" w:rsidR="009F52D2" w:rsidRPr="00B63A3A" w:rsidRDefault="009F52D2" w:rsidP="00042A9B">
            <w:pPr>
              <w:pStyle w:val="FABodyIndent1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22-in. aluminum wheels</w:t>
            </w:r>
          </w:p>
        </w:tc>
        <w:tc>
          <w:tcPr>
            <w:tcW w:w="1196" w:type="dxa"/>
          </w:tcPr>
          <w:p w14:paraId="3698461B" w14:textId="61A5FD41" w:rsidR="009F52D2" w:rsidRPr="00B63A3A" w:rsidRDefault="00C15710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0" w:type="dxa"/>
          </w:tcPr>
          <w:p w14:paraId="0AC63DC6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723C7EBD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15D70024" w14:textId="4A072F37" w:rsidR="009F52D2" w:rsidRPr="00B63A3A" w:rsidRDefault="00C15710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742D12B5" w14:textId="0F380741" w:rsidR="009F52D2" w:rsidRPr="00B63A3A" w:rsidRDefault="00C15710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00339B59" w14:textId="4E2906EB" w:rsidR="009F52D2" w:rsidRPr="00B63A3A" w:rsidRDefault="00C15710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B63A3A" w:rsidRPr="00B63A3A" w14:paraId="45AF0620" w14:textId="77777777" w:rsidTr="00716772">
        <w:tc>
          <w:tcPr>
            <w:tcW w:w="3780" w:type="dxa"/>
          </w:tcPr>
          <w:p w14:paraId="3A07368F" w14:textId="40E71351" w:rsidR="009F52D2" w:rsidRPr="00B63A3A" w:rsidRDefault="009F52D2" w:rsidP="00042A9B">
            <w:pPr>
              <w:pStyle w:val="FABodyIndent1"/>
              <w:spacing w:line="220" w:lineRule="exact"/>
              <w:rPr>
                <w:color w:val="000000" w:themeColor="text1"/>
                <w:highlight w:val="yellow"/>
              </w:rPr>
            </w:pPr>
            <w:r w:rsidRPr="00B63A3A">
              <w:rPr>
                <w:color w:val="000000" w:themeColor="text1"/>
              </w:rPr>
              <w:t xml:space="preserve">McIntosh MX950 </w:t>
            </w:r>
            <w:r w:rsidR="0014039B" w:rsidRPr="00B63A3A">
              <w:rPr>
                <w:color w:val="000000" w:themeColor="text1"/>
              </w:rPr>
              <w:t>Entertainment</w:t>
            </w:r>
            <w:r w:rsidRPr="00B63A3A">
              <w:rPr>
                <w:color w:val="000000" w:themeColor="text1"/>
              </w:rPr>
              <w:t xml:space="preserve"> system</w:t>
            </w:r>
          </w:p>
        </w:tc>
        <w:tc>
          <w:tcPr>
            <w:tcW w:w="1196" w:type="dxa"/>
          </w:tcPr>
          <w:p w14:paraId="41C4EC3B" w14:textId="3FBA8C08" w:rsidR="009F52D2" w:rsidRPr="00B63A3A" w:rsidRDefault="00C15710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0" w:type="dxa"/>
          </w:tcPr>
          <w:p w14:paraId="3AA77CEF" w14:textId="3A924810" w:rsidR="009F52D2" w:rsidRPr="00B63A3A" w:rsidRDefault="00C15710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4670AD13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6BAC79FB" w14:textId="63E7678D" w:rsidR="009F52D2" w:rsidRPr="00B63A3A" w:rsidRDefault="00C15710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52D08858" w14:textId="22C60117" w:rsidR="009F52D2" w:rsidRPr="00B63A3A" w:rsidRDefault="00C15710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250B830B" w14:textId="12AA60CF" w:rsidR="009F52D2" w:rsidRPr="00B63A3A" w:rsidRDefault="00C15710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B63A3A" w:rsidRPr="00B63A3A" w14:paraId="27D3ABAB" w14:textId="77777777" w:rsidTr="00716772">
        <w:tc>
          <w:tcPr>
            <w:tcW w:w="3780" w:type="dxa"/>
          </w:tcPr>
          <w:p w14:paraId="668ADE40" w14:textId="77777777" w:rsidR="009F52D2" w:rsidRPr="00B63A3A" w:rsidRDefault="009F52D2" w:rsidP="00042A9B">
            <w:pPr>
              <w:pStyle w:val="FABodyIndent1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 xml:space="preserve">Power deployable running boards </w:t>
            </w:r>
          </w:p>
        </w:tc>
        <w:tc>
          <w:tcPr>
            <w:tcW w:w="1196" w:type="dxa"/>
          </w:tcPr>
          <w:p w14:paraId="787D3B47" w14:textId="0AEF14A4" w:rsidR="009F52D2" w:rsidRPr="00B63A3A" w:rsidRDefault="00C15710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0" w:type="dxa"/>
          </w:tcPr>
          <w:p w14:paraId="7758008F" w14:textId="02B8741C" w:rsidR="009F52D2" w:rsidRPr="00B63A3A" w:rsidRDefault="00C15710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061A7234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3F9BD8EE" w14:textId="4C56D2A7" w:rsidR="009F52D2" w:rsidRPr="00B63A3A" w:rsidRDefault="00C15710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58DE0A76" w14:textId="51AA689E" w:rsidR="009F52D2" w:rsidRPr="00B63A3A" w:rsidRDefault="00C15710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59442F33" w14:textId="6A125C28" w:rsidR="009F52D2" w:rsidRPr="00B63A3A" w:rsidRDefault="00C15710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B63A3A" w:rsidRPr="00B63A3A" w14:paraId="4FCD9394" w14:textId="77777777" w:rsidTr="00716772">
        <w:tc>
          <w:tcPr>
            <w:tcW w:w="3780" w:type="dxa"/>
          </w:tcPr>
          <w:p w14:paraId="7E6D876C" w14:textId="77777777" w:rsidR="009F52D2" w:rsidRPr="00B63A3A" w:rsidRDefault="009F52D2" w:rsidP="00042A9B">
            <w:pPr>
              <w:pStyle w:val="FABodyIndent1"/>
              <w:spacing w:line="220" w:lineRule="exact"/>
              <w:rPr>
                <w:color w:val="000000" w:themeColor="text1"/>
                <w:highlight w:val="yellow"/>
              </w:rPr>
            </w:pPr>
            <w:r w:rsidRPr="00B63A3A">
              <w:rPr>
                <w:color w:val="000000" w:themeColor="text1"/>
              </w:rPr>
              <w:t>Tri-pane sunroof</w:t>
            </w:r>
          </w:p>
        </w:tc>
        <w:tc>
          <w:tcPr>
            <w:tcW w:w="1196" w:type="dxa"/>
          </w:tcPr>
          <w:p w14:paraId="4AF1454D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0" w:type="dxa"/>
          </w:tcPr>
          <w:p w14:paraId="24FC799C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04D218F6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0B144D31" w14:textId="3A0023AA" w:rsidR="009F52D2" w:rsidRPr="00B63A3A" w:rsidRDefault="00C15710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24E210A4" w14:textId="673DB94E" w:rsidR="009F52D2" w:rsidRPr="00B63A3A" w:rsidRDefault="00C15710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0FA53421" w14:textId="4516B2E0" w:rsidR="009F52D2" w:rsidRPr="00B63A3A" w:rsidRDefault="00C15710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B63A3A" w:rsidRPr="00B63A3A" w14:paraId="16A6CEF9" w14:textId="77777777" w:rsidTr="00716772">
        <w:tc>
          <w:tcPr>
            <w:tcW w:w="3780" w:type="dxa"/>
          </w:tcPr>
          <w:p w14:paraId="1CA37A72" w14:textId="77777777" w:rsidR="009F52D2" w:rsidRPr="00B63A3A" w:rsidRDefault="009F52D2" w:rsidP="00042A9B">
            <w:pPr>
              <w:pStyle w:val="FABodyIndent1"/>
              <w:spacing w:line="220" w:lineRule="exact"/>
              <w:rPr>
                <w:color w:val="000000" w:themeColor="text1"/>
                <w:highlight w:val="yellow"/>
              </w:rPr>
            </w:pPr>
            <w:r w:rsidRPr="00B63A3A">
              <w:rPr>
                <w:color w:val="000000" w:themeColor="text1"/>
              </w:rPr>
              <w:t>Reversible carpet/vinyl cargo mat</w:t>
            </w:r>
          </w:p>
        </w:tc>
        <w:tc>
          <w:tcPr>
            <w:tcW w:w="1196" w:type="dxa"/>
          </w:tcPr>
          <w:p w14:paraId="469D2D8C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0" w:type="dxa"/>
          </w:tcPr>
          <w:p w14:paraId="16E92E4D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0AA1FCAB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0366E48C" w14:textId="2B60840E" w:rsidR="009F52D2" w:rsidRPr="00B63A3A" w:rsidRDefault="00C15710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1D5A79B9" w14:textId="6E9B9F42" w:rsidR="009F52D2" w:rsidRPr="00B63A3A" w:rsidRDefault="00C15710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32FC5DCA" w14:textId="325FC908" w:rsidR="009F52D2" w:rsidRPr="00B63A3A" w:rsidRDefault="00C15710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B63A3A" w:rsidRPr="00B63A3A" w14:paraId="11796668" w14:textId="77777777" w:rsidTr="00716772">
        <w:tc>
          <w:tcPr>
            <w:tcW w:w="3780" w:type="dxa"/>
          </w:tcPr>
          <w:p w14:paraId="185EEFF7" w14:textId="77777777" w:rsidR="009F52D2" w:rsidRPr="00B63A3A" w:rsidRDefault="009F52D2" w:rsidP="00042A9B">
            <w:pPr>
              <w:pStyle w:val="FABodyIndent1"/>
              <w:spacing w:line="220" w:lineRule="exact"/>
              <w:rPr>
                <w:color w:val="000000" w:themeColor="text1"/>
                <w:highlight w:val="yellow"/>
              </w:rPr>
            </w:pPr>
            <w:r w:rsidRPr="00B63A3A">
              <w:rPr>
                <w:color w:val="000000" w:themeColor="text1"/>
              </w:rPr>
              <w:t>Adjustable roof rail crossbars</w:t>
            </w:r>
          </w:p>
        </w:tc>
        <w:tc>
          <w:tcPr>
            <w:tcW w:w="1196" w:type="dxa"/>
          </w:tcPr>
          <w:p w14:paraId="0D28917A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0" w:type="dxa"/>
          </w:tcPr>
          <w:p w14:paraId="6861B861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07EB50E3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698ABA4D" w14:textId="40E1FB58" w:rsidR="009F52D2" w:rsidRPr="00B63A3A" w:rsidRDefault="00C15710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0A1A11C3" w14:textId="5C2A6096" w:rsidR="009F52D2" w:rsidRPr="00B63A3A" w:rsidRDefault="00C15710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25282DFF" w14:textId="7F9A23DC" w:rsidR="009F52D2" w:rsidRPr="00B63A3A" w:rsidRDefault="00C15710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B63A3A" w:rsidRPr="00B63A3A" w14:paraId="66EE3C70" w14:textId="77777777" w:rsidTr="00716772">
        <w:tc>
          <w:tcPr>
            <w:tcW w:w="3780" w:type="dxa"/>
          </w:tcPr>
          <w:p w14:paraId="795A644B" w14:textId="77777777" w:rsidR="009F52D2" w:rsidRPr="00B63A3A" w:rsidRDefault="009F52D2" w:rsidP="00042A9B">
            <w:pPr>
              <w:pStyle w:val="FABodyIndent1"/>
              <w:spacing w:line="220" w:lineRule="exact"/>
              <w:rPr>
                <w:color w:val="000000" w:themeColor="text1"/>
                <w:highlight w:val="yellow"/>
              </w:rPr>
            </w:pPr>
            <w:r w:rsidRPr="00B63A3A">
              <w:rPr>
                <w:color w:val="000000" w:themeColor="text1"/>
              </w:rPr>
              <w:t xml:space="preserve">Foldable cargo shade </w:t>
            </w:r>
          </w:p>
        </w:tc>
        <w:tc>
          <w:tcPr>
            <w:tcW w:w="1196" w:type="dxa"/>
          </w:tcPr>
          <w:p w14:paraId="1BC67A26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0" w:type="dxa"/>
          </w:tcPr>
          <w:p w14:paraId="2848C2AC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0A61032D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46C37BC9" w14:textId="67A4C29B" w:rsidR="009F52D2" w:rsidRPr="00B63A3A" w:rsidRDefault="00C15710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5470AED3" w14:textId="18AA00B5" w:rsidR="009F52D2" w:rsidRPr="00B63A3A" w:rsidRDefault="00C15710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01EFC892" w14:textId="405F3B5B" w:rsidR="009F52D2" w:rsidRPr="00B63A3A" w:rsidRDefault="00C15710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B63A3A" w:rsidRPr="00B63A3A" w14:paraId="345A9CEF" w14:textId="77777777" w:rsidTr="00716772">
        <w:tc>
          <w:tcPr>
            <w:tcW w:w="3780" w:type="dxa"/>
          </w:tcPr>
          <w:p w14:paraId="5C9185C1" w14:textId="77777777" w:rsidR="009F52D2" w:rsidRPr="00B63A3A" w:rsidRDefault="009F52D2" w:rsidP="00042A9B">
            <w:pPr>
              <w:pStyle w:val="FABodyIndent1"/>
              <w:spacing w:line="220" w:lineRule="exact"/>
              <w:rPr>
                <w:color w:val="000000" w:themeColor="text1"/>
                <w:highlight w:val="yellow"/>
              </w:rPr>
            </w:pPr>
            <w:r w:rsidRPr="00B63A3A">
              <w:rPr>
                <w:color w:val="000000" w:themeColor="text1"/>
              </w:rPr>
              <w:t xml:space="preserve">Luxury floor mats </w:t>
            </w:r>
          </w:p>
        </w:tc>
        <w:tc>
          <w:tcPr>
            <w:tcW w:w="1196" w:type="dxa"/>
          </w:tcPr>
          <w:p w14:paraId="55C531A0" w14:textId="4276321D" w:rsidR="009F52D2" w:rsidRPr="00B63A3A" w:rsidRDefault="00C15710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0" w:type="dxa"/>
          </w:tcPr>
          <w:p w14:paraId="090DB247" w14:textId="3B4D19C4" w:rsidR="009F52D2" w:rsidRPr="00B63A3A" w:rsidRDefault="00C15710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6D7CF787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6E30D68C" w14:textId="5F79F1EF" w:rsidR="009F52D2" w:rsidRPr="00B63A3A" w:rsidRDefault="00C15710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62A3B743" w14:textId="04CC0321" w:rsidR="009F52D2" w:rsidRPr="00B63A3A" w:rsidRDefault="00C15710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3DBA6FAA" w14:textId="2C79A947" w:rsidR="009F52D2" w:rsidRPr="00B63A3A" w:rsidRDefault="00C15710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B63A3A" w:rsidRPr="00B63A3A" w14:paraId="47A1FF3E" w14:textId="77777777" w:rsidTr="00716772">
        <w:tc>
          <w:tcPr>
            <w:tcW w:w="3780" w:type="dxa"/>
          </w:tcPr>
          <w:p w14:paraId="13433DF1" w14:textId="77777777" w:rsidR="009F52D2" w:rsidRPr="00B63A3A" w:rsidRDefault="009F52D2" w:rsidP="00042A9B">
            <w:pPr>
              <w:pStyle w:val="FABodyCopy"/>
              <w:spacing w:line="220" w:lineRule="exact"/>
              <w:rPr>
                <w:b/>
                <w:bCs/>
                <w:color w:val="000000" w:themeColor="text1"/>
              </w:rPr>
            </w:pPr>
            <w:r w:rsidRPr="00B63A3A">
              <w:rPr>
                <w:b/>
                <w:bCs/>
                <w:color w:val="000000" w:themeColor="text1"/>
              </w:rPr>
              <w:t xml:space="preserve">Premium Group II </w:t>
            </w:r>
          </w:p>
        </w:tc>
        <w:tc>
          <w:tcPr>
            <w:tcW w:w="1196" w:type="dxa"/>
          </w:tcPr>
          <w:p w14:paraId="15ABF41C" w14:textId="4110AED9" w:rsidR="009F52D2" w:rsidRPr="00B63A3A" w:rsidRDefault="00C15710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0" w:type="dxa"/>
          </w:tcPr>
          <w:p w14:paraId="00C09A70" w14:textId="6C589C5B" w:rsidR="009F52D2" w:rsidRPr="00B63A3A" w:rsidRDefault="00C15710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77F15A01" w14:textId="47308078" w:rsidR="009F52D2" w:rsidRPr="00B63A3A" w:rsidRDefault="00C15710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0116D5B9" w14:textId="3F54D489" w:rsidR="009F52D2" w:rsidRPr="00B63A3A" w:rsidRDefault="00C15710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6411D4E0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O</w:t>
            </w:r>
          </w:p>
        </w:tc>
        <w:tc>
          <w:tcPr>
            <w:tcW w:w="1021" w:type="dxa"/>
          </w:tcPr>
          <w:p w14:paraId="1B2077D6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  <w:tr w:rsidR="00B63A3A" w:rsidRPr="00B63A3A" w14:paraId="50751CAD" w14:textId="77777777" w:rsidTr="00716772">
        <w:tc>
          <w:tcPr>
            <w:tcW w:w="3780" w:type="dxa"/>
          </w:tcPr>
          <w:p w14:paraId="2CC9D7B3" w14:textId="065E7755" w:rsidR="009F52D2" w:rsidRPr="00B63A3A" w:rsidRDefault="009F52D2" w:rsidP="00042A9B">
            <w:pPr>
              <w:pStyle w:val="FABodyIndent1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 xml:space="preserve">McIntosh MX1375 </w:t>
            </w:r>
            <w:r w:rsidR="0014039B" w:rsidRPr="00B63A3A">
              <w:rPr>
                <w:color w:val="000000" w:themeColor="text1"/>
              </w:rPr>
              <w:t>Entertainment</w:t>
            </w:r>
            <w:r w:rsidRPr="00B63A3A">
              <w:rPr>
                <w:color w:val="000000" w:themeColor="text1"/>
              </w:rPr>
              <w:t xml:space="preserve"> system</w:t>
            </w:r>
          </w:p>
        </w:tc>
        <w:tc>
          <w:tcPr>
            <w:tcW w:w="1196" w:type="dxa"/>
          </w:tcPr>
          <w:p w14:paraId="5664B043" w14:textId="70EE41A9" w:rsidR="009F52D2" w:rsidRPr="00B63A3A" w:rsidRDefault="00C15710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0" w:type="dxa"/>
          </w:tcPr>
          <w:p w14:paraId="6FCAEA0E" w14:textId="36172A6F" w:rsidR="009F52D2" w:rsidRPr="00B63A3A" w:rsidRDefault="00C15710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5682149E" w14:textId="3C43AFDD" w:rsidR="009F52D2" w:rsidRPr="00B63A3A" w:rsidRDefault="00C15710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575DE337" w14:textId="265F6E25" w:rsidR="009F52D2" w:rsidRPr="00B63A3A" w:rsidRDefault="00C15710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47E28B73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590C85C8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  <w:tr w:rsidR="00B63A3A" w:rsidRPr="00B63A3A" w14:paraId="6CCAA6B2" w14:textId="77777777" w:rsidTr="00716772">
        <w:tc>
          <w:tcPr>
            <w:tcW w:w="3780" w:type="dxa"/>
          </w:tcPr>
          <w:p w14:paraId="37D9FC94" w14:textId="77777777" w:rsidR="009F52D2" w:rsidRPr="00B63A3A" w:rsidRDefault="009F52D2" w:rsidP="00042A9B">
            <w:pPr>
              <w:pStyle w:val="FABodyIndent1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Adjustable roof rail crossbars</w:t>
            </w:r>
          </w:p>
        </w:tc>
        <w:tc>
          <w:tcPr>
            <w:tcW w:w="1196" w:type="dxa"/>
          </w:tcPr>
          <w:p w14:paraId="40BB8A8A" w14:textId="51D3B73E" w:rsidR="009F52D2" w:rsidRPr="00B63A3A" w:rsidRDefault="00C15710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0" w:type="dxa"/>
          </w:tcPr>
          <w:p w14:paraId="75BEA2A0" w14:textId="538E308A" w:rsidR="009F52D2" w:rsidRPr="00B63A3A" w:rsidRDefault="00C15710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2D71D3CE" w14:textId="570D3FA4" w:rsidR="009F52D2" w:rsidRPr="00B63A3A" w:rsidRDefault="00C15710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02D74D19" w14:textId="2AA709B2" w:rsidR="009F52D2" w:rsidRPr="00B63A3A" w:rsidRDefault="00C15710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18B56198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016DCFD4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  <w:tr w:rsidR="00B63A3A" w:rsidRPr="00B63A3A" w14:paraId="2E431365" w14:textId="77777777" w:rsidTr="00716772">
        <w:tc>
          <w:tcPr>
            <w:tcW w:w="3780" w:type="dxa"/>
          </w:tcPr>
          <w:p w14:paraId="3569DAB9" w14:textId="77777777" w:rsidR="009F52D2" w:rsidRPr="00B63A3A" w:rsidRDefault="009F52D2" w:rsidP="00042A9B">
            <w:pPr>
              <w:pStyle w:val="FABodyIndent1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Foldable cargo shade</w:t>
            </w:r>
          </w:p>
        </w:tc>
        <w:tc>
          <w:tcPr>
            <w:tcW w:w="1196" w:type="dxa"/>
          </w:tcPr>
          <w:p w14:paraId="38F8CB57" w14:textId="5A75F931" w:rsidR="009F52D2" w:rsidRPr="00B63A3A" w:rsidRDefault="00C15710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0" w:type="dxa"/>
          </w:tcPr>
          <w:p w14:paraId="3B9DA42B" w14:textId="59085E4C" w:rsidR="009F52D2" w:rsidRPr="00B63A3A" w:rsidRDefault="00C15710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29AFDE1D" w14:textId="46505DA7" w:rsidR="009F52D2" w:rsidRPr="00B63A3A" w:rsidRDefault="00C15710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5AE8C5DE" w14:textId="028601AE" w:rsidR="009F52D2" w:rsidRPr="00B63A3A" w:rsidRDefault="00C15710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2EFBAC7E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08152542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  <w:tr w:rsidR="00B63A3A" w:rsidRPr="00B63A3A" w14:paraId="76A403DB" w14:textId="77777777" w:rsidTr="00716772">
        <w:tc>
          <w:tcPr>
            <w:tcW w:w="3780" w:type="dxa"/>
          </w:tcPr>
          <w:p w14:paraId="5E4BC8EE" w14:textId="77777777" w:rsidR="009F52D2" w:rsidRPr="00B63A3A" w:rsidRDefault="009F52D2" w:rsidP="00042A9B">
            <w:pPr>
              <w:pStyle w:val="FABodyIndent1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Front console cooler</w:t>
            </w:r>
          </w:p>
        </w:tc>
        <w:tc>
          <w:tcPr>
            <w:tcW w:w="1196" w:type="dxa"/>
          </w:tcPr>
          <w:p w14:paraId="1C6837FE" w14:textId="631EE267" w:rsidR="009F52D2" w:rsidRPr="00B63A3A" w:rsidRDefault="00C15710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0" w:type="dxa"/>
          </w:tcPr>
          <w:p w14:paraId="6538C378" w14:textId="67C7F011" w:rsidR="009F52D2" w:rsidRPr="00B63A3A" w:rsidRDefault="00C15710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4DAFB546" w14:textId="6261F8B3" w:rsidR="009F52D2" w:rsidRPr="00B63A3A" w:rsidRDefault="00C15710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68CA20BC" w14:textId="7922F34C" w:rsidR="009F52D2" w:rsidRPr="00B63A3A" w:rsidRDefault="00C15710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2D56B220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71FC49B1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  <w:tr w:rsidR="00B63A3A" w:rsidRPr="00B63A3A" w14:paraId="2836C633" w14:textId="77777777" w:rsidTr="00716772">
        <w:tc>
          <w:tcPr>
            <w:tcW w:w="3780" w:type="dxa"/>
          </w:tcPr>
          <w:p w14:paraId="0D34F2CE" w14:textId="77777777" w:rsidR="009F52D2" w:rsidRPr="00B63A3A" w:rsidRDefault="009F52D2" w:rsidP="00042A9B">
            <w:pPr>
              <w:pStyle w:val="FABodyIndent1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 xml:space="preserve">Premium color tinted glass </w:t>
            </w:r>
          </w:p>
        </w:tc>
        <w:tc>
          <w:tcPr>
            <w:tcW w:w="1196" w:type="dxa"/>
          </w:tcPr>
          <w:p w14:paraId="43538142" w14:textId="47CE481A" w:rsidR="009F52D2" w:rsidRPr="00B63A3A" w:rsidRDefault="00C15710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0" w:type="dxa"/>
          </w:tcPr>
          <w:p w14:paraId="75929232" w14:textId="53602DC4" w:rsidR="009F52D2" w:rsidRPr="00B63A3A" w:rsidRDefault="00C15710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12FF8479" w14:textId="47EDE94C" w:rsidR="009F52D2" w:rsidRPr="00B63A3A" w:rsidRDefault="00C15710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6F89D69E" w14:textId="03AB31DB" w:rsidR="009F52D2" w:rsidRPr="00B63A3A" w:rsidRDefault="00C15710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15FB623D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67F474EE" w14:textId="77777777" w:rsidR="009F52D2" w:rsidRPr="00B63A3A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  <w:tr w:rsidR="00B63A3A" w:rsidRPr="00B63A3A" w14:paraId="24FABE30" w14:textId="77777777" w:rsidTr="00716772">
        <w:tc>
          <w:tcPr>
            <w:tcW w:w="3780" w:type="dxa"/>
          </w:tcPr>
          <w:p w14:paraId="585E500B" w14:textId="77777777" w:rsidR="009F52D2" w:rsidRPr="00B63A3A" w:rsidRDefault="009F52D2" w:rsidP="00EC66F0">
            <w:pPr>
              <w:pStyle w:val="FABodyIndent1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 xml:space="preserve">Ventilated rear seats </w:t>
            </w:r>
          </w:p>
        </w:tc>
        <w:tc>
          <w:tcPr>
            <w:tcW w:w="1196" w:type="dxa"/>
          </w:tcPr>
          <w:p w14:paraId="353194B5" w14:textId="1033D1B6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0" w:type="dxa"/>
          </w:tcPr>
          <w:p w14:paraId="4A22AE02" w14:textId="5258B2D8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2F7A5CCB" w14:textId="23D50C00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044697F7" w14:textId="33C39239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23408565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7D4A4309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  <w:tr w:rsidR="00B63A3A" w:rsidRPr="00B63A3A" w14:paraId="3632775F" w14:textId="77777777" w:rsidTr="00716772">
        <w:tc>
          <w:tcPr>
            <w:tcW w:w="3780" w:type="dxa"/>
          </w:tcPr>
          <w:p w14:paraId="425EEC1D" w14:textId="77777777" w:rsidR="009F52D2" w:rsidRPr="00B63A3A" w:rsidRDefault="009F52D2" w:rsidP="009F52D2">
            <w:pPr>
              <w:pStyle w:val="FABodyCopy"/>
              <w:rPr>
                <w:b/>
                <w:bCs/>
                <w:color w:val="000000" w:themeColor="text1"/>
              </w:rPr>
            </w:pPr>
            <w:bookmarkStart w:id="5" w:name="_Hlk108602522"/>
            <w:r w:rsidRPr="00B63A3A">
              <w:rPr>
                <w:b/>
                <w:bCs/>
                <w:color w:val="000000" w:themeColor="text1"/>
              </w:rPr>
              <w:t xml:space="preserve">Carbide Package </w:t>
            </w:r>
          </w:p>
        </w:tc>
        <w:tc>
          <w:tcPr>
            <w:tcW w:w="1196" w:type="dxa"/>
          </w:tcPr>
          <w:p w14:paraId="4E94E29C" w14:textId="12A9B2F5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0" w:type="dxa"/>
          </w:tcPr>
          <w:p w14:paraId="40C65EDA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O</w:t>
            </w:r>
          </w:p>
        </w:tc>
        <w:tc>
          <w:tcPr>
            <w:tcW w:w="1021" w:type="dxa"/>
          </w:tcPr>
          <w:p w14:paraId="1531A56B" w14:textId="1318DA75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2CA3B3A4" w14:textId="70733BB2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1F2F7625" w14:textId="3D86ECA3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7AD41B91" w14:textId="0060157A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bookmarkEnd w:id="5"/>
      <w:tr w:rsidR="00B63A3A" w:rsidRPr="00B63A3A" w14:paraId="54C09ADD" w14:textId="77777777" w:rsidTr="00716772">
        <w:tc>
          <w:tcPr>
            <w:tcW w:w="3780" w:type="dxa"/>
          </w:tcPr>
          <w:p w14:paraId="491A4E5A" w14:textId="47040355" w:rsidR="009F52D2" w:rsidRPr="00B63A3A" w:rsidRDefault="009F52D2" w:rsidP="00EC66F0">
            <w:pPr>
              <w:pStyle w:val="FABodyIndent1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20x9 painted Gloss Black wheels</w:t>
            </w:r>
          </w:p>
        </w:tc>
        <w:tc>
          <w:tcPr>
            <w:tcW w:w="1196" w:type="dxa"/>
          </w:tcPr>
          <w:p w14:paraId="113CC08B" w14:textId="7363DE01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0" w:type="dxa"/>
          </w:tcPr>
          <w:p w14:paraId="62B352E9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14809A40" w14:textId="59E49E0B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24AA486B" w14:textId="59568789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33A8E912" w14:textId="2E5E9F24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720213DB" w14:textId="096D94A9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B63A3A" w:rsidRPr="00B63A3A" w14:paraId="4E9492C8" w14:textId="77777777" w:rsidTr="00716772">
        <w:tc>
          <w:tcPr>
            <w:tcW w:w="3780" w:type="dxa"/>
          </w:tcPr>
          <w:p w14:paraId="7C01F61C" w14:textId="0000ACD3" w:rsidR="009F52D2" w:rsidRPr="00B63A3A" w:rsidRDefault="009F52D2" w:rsidP="00EC66F0">
            <w:pPr>
              <w:pStyle w:val="FABodyIndent1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Adjustable roof rail crossbars</w:t>
            </w:r>
          </w:p>
        </w:tc>
        <w:tc>
          <w:tcPr>
            <w:tcW w:w="1196" w:type="dxa"/>
          </w:tcPr>
          <w:p w14:paraId="724B8A9A" w14:textId="56ED5626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0" w:type="dxa"/>
          </w:tcPr>
          <w:p w14:paraId="57112EA7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4937AE7C" w14:textId="53C51756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782DA183" w14:textId="397EC948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099A0FF6" w14:textId="278237A0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7662FD19" w14:textId="1DB182F1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B63A3A" w:rsidRPr="00B63A3A" w14:paraId="4FC1925B" w14:textId="77777777" w:rsidTr="00716772">
        <w:tc>
          <w:tcPr>
            <w:tcW w:w="3780" w:type="dxa"/>
          </w:tcPr>
          <w:p w14:paraId="34CFCF4F" w14:textId="34F2BF12" w:rsidR="009F52D2" w:rsidRPr="00B63A3A" w:rsidRDefault="009F52D2" w:rsidP="00EC66F0">
            <w:pPr>
              <w:pStyle w:val="FABodyIndent1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Black interior accents</w:t>
            </w:r>
          </w:p>
        </w:tc>
        <w:tc>
          <w:tcPr>
            <w:tcW w:w="1196" w:type="dxa"/>
          </w:tcPr>
          <w:p w14:paraId="2350DC92" w14:textId="19423986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0" w:type="dxa"/>
          </w:tcPr>
          <w:p w14:paraId="702AA2D4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2EB59E65" w14:textId="15B362B4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088A5A71" w14:textId="750670A9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3EBC5B0C" w14:textId="592BACD5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5AFDA576" w14:textId="3410BC33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B63A3A" w:rsidRPr="00B63A3A" w14:paraId="5FB971BE" w14:textId="77777777" w:rsidTr="00716772">
        <w:tc>
          <w:tcPr>
            <w:tcW w:w="3780" w:type="dxa"/>
          </w:tcPr>
          <w:p w14:paraId="50189BE0" w14:textId="5F98D3A8" w:rsidR="009F52D2" w:rsidRPr="00B63A3A" w:rsidRDefault="009F52D2" w:rsidP="00EC66F0">
            <w:pPr>
              <w:pStyle w:val="FABodyIndent1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Cargo cover</w:t>
            </w:r>
          </w:p>
        </w:tc>
        <w:tc>
          <w:tcPr>
            <w:tcW w:w="1196" w:type="dxa"/>
          </w:tcPr>
          <w:p w14:paraId="5B20D304" w14:textId="79FCE32A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0" w:type="dxa"/>
          </w:tcPr>
          <w:p w14:paraId="154C16D9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231546DE" w14:textId="26A7434F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024C89CB" w14:textId="6EC21949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4D4EEDBD" w14:textId="6A77DA66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68033FF4" w14:textId="60900C89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B63A3A" w:rsidRPr="00B63A3A" w14:paraId="5F59BCED" w14:textId="77777777" w:rsidTr="00716772">
        <w:tc>
          <w:tcPr>
            <w:tcW w:w="3780" w:type="dxa"/>
          </w:tcPr>
          <w:p w14:paraId="684D7AC2" w14:textId="04FCAB8D" w:rsidR="009F52D2" w:rsidRPr="00B63A3A" w:rsidRDefault="009F52D2" w:rsidP="00EC66F0">
            <w:pPr>
              <w:pStyle w:val="FABodyIndent1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Piano Black exterior accents</w:t>
            </w:r>
          </w:p>
        </w:tc>
        <w:tc>
          <w:tcPr>
            <w:tcW w:w="1196" w:type="dxa"/>
          </w:tcPr>
          <w:p w14:paraId="7F6B6487" w14:textId="0BBC1786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0" w:type="dxa"/>
          </w:tcPr>
          <w:p w14:paraId="55FC7924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51C03BB5" w14:textId="11AA97D1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56BF8298" w14:textId="7D717382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0C01D405" w14:textId="5379FB0D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3D2F6C47" w14:textId="01ED9D52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B63A3A" w:rsidRPr="00B63A3A" w14:paraId="62F56C81" w14:textId="77777777" w:rsidTr="00716772">
        <w:tc>
          <w:tcPr>
            <w:tcW w:w="3780" w:type="dxa"/>
          </w:tcPr>
          <w:p w14:paraId="10B1C7D6" w14:textId="6C4DF9B1" w:rsidR="009F52D2" w:rsidRPr="00B63A3A" w:rsidRDefault="009F52D2" w:rsidP="00EC66F0">
            <w:pPr>
              <w:pStyle w:val="FABodyIndent1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Reversible carpet/vinyl cargo mat</w:t>
            </w:r>
          </w:p>
        </w:tc>
        <w:tc>
          <w:tcPr>
            <w:tcW w:w="1196" w:type="dxa"/>
          </w:tcPr>
          <w:p w14:paraId="0F4C1A43" w14:textId="3E17FA86" w:rsidR="009F52D2" w:rsidRPr="00B63A3A" w:rsidRDefault="00C15710" w:rsidP="00B71F1C">
            <w:pPr>
              <w:pStyle w:val="S-O-P"/>
              <w:rPr>
                <w:color w:val="000000" w:themeColor="text1"/>
                <w:lang w:val="fr-FR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0" w:type="dxa"/>
          </w:tcPr>
          <w:p w14:paraId="759834AF" w14:textId="77777777" w:rsidR="009F52D2" w:rsidRPr="00B63A3A" w:rsidRDefault="009F52D2" w:rsidP="00B71F1C">
            <w:pPr>
              <w:pStyle w:val="S-O-P"/>
              <w:rPr>
                <w:color w:val="000000" w:themeColor="text1"/>
                <w:lang w:val="fr-FR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6B2A0E30" w14:textId="508EE57E" w:rsidR="009F52D2" w:rsidRPr="00B63A3A" w:rsidRDefault="00C15710" w:rsidP="00B71F1C">
            <w:pPr>
              <w:pStyle w:val="S-O-P"/>
              <w:rPr>
                <w:color w:val="000000" w:themeColor="text1"/>
                <w:lang w:val="fr-FR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476F47F0" w14:textId="467F0B65" w:rsidR="009F52D2" w:rsidRPr="00B63A3A" w:rsidRDefault="00C15710" w:rsidP="00B71F1C">
            <w:pPr>
              <w:pStyle w:val="S-O-P"/>
              <w:rPr>
                <w:color w:val="000000" w:themeColor="text1"/>
                <w:lang w:val="fr-FR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1327AFD0" w14:textId="77081143" w:rsidR="009F52D2" w:rsidRPr="00B63A3A" w:rsidRDefault="00C15710" w:rsidP="00B71F1C">
            <w:pPr>
              <w:pStyle w:val="S-O-P"/>
              <w:rPr>
                <w:color w:val="000000" w:themeColor="text1"/>
                <w:lang w:val="fr-FR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74906812" w14:textId="77011FB0" w:rsidR="009F52D2" w:rsidRPr="00B63A3A" w:rsidRDefault="00C15710" w:rsidP="00B71F1C">
            <w:pPr>
              <w:pStyle w:val="S-O-P"/>
              <w:rPr>
                <w:color w:val="000000" w:themeColor="text1"/>
                <w:lang w:val="fr-FR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B63A3A" w:rsidRPr="00B63A3A" w14:paraId="2E286541" w14:textId="77777777" w:rsidTr="00716772">
        <w:tc>
          <w:tcPr>
            <w:tcW w:w="3780" w:type="dxa"/>
          </w:tcPr>
          <w:p w14:paraId="7C507557" w14:textId="0670E15B" w:rsidR="009F52D2" w:rsidRPr="00B63A3A" w:rsidRDefault="009F52D2" w:rsidP="00EC66F0">
            <w:pPr>
              <w:pStyle w:val="FABodyIndent1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Tri-pane panoramic sunroof</w:t>
            </w:r>
          </w:p>
        </w:tc>
        <w:tc>
          <w:tcPr>
            <w:tcW w:w="1196" w:type="dxa"/>
          </w:tcPr>
          <w:p w14:paraId="35B27AB3" w14:textId="34B515CA" w:rsidR="009F52D2" w:rsidRPr="00B63A3A" w:rsidRDefault="00C15710" w:rsidP="00B71F1C">
            <w:pPr>
              <w:pStyle w:val="S-O-P"/>
              <w:rPr>
                <w:color w:val="000000" w:themeColor="text1"/>
                <w:lang w:val="fr-FR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0" w:type="dxa"/>
          </w:tcPr>
          <w:p w14:paraId="1B19F4AE" w14:textId="77777777" w:rsidR="009F52D2" w:rsidRPr="00B63A3A" w:rsidRDefault="009F52D2" w:rsidP="00B71F1C">
            <w:pPr>
              <w:pStyle w:val="S-O-P"/>
              <w:rPr>
                <w:color w:val="000000" w:themeColor="text1"/>
                <w:lang w:val="fr-FR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4DCC6DE8" w14:textId="1D7B4E38" w:rsidR="009F52D2" w:rsidRPr="00B63A3A" w:rsidRDefault="00C15710" w:rsidP="00B71F1C">
            <w:pPr>
              <w:pStyle w:val="S-O-P"/>
              <w:rPr>
                <w:color w:val="000000" w:themeColor="text1"/>
                <w:lang w:val="fr-FR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36A14E0D" w14:textId="774AA8FE" w:rsidR="009F52D2" w:rsidRPr="00B63A3A" w:rsidRDefault="00C15710" w:rsidP="00B71F1C">
            <w:pPr>
              <w:pStyle w:val="S-O-P"/>
              <w:rPr>
                <w:color w:val="000000" w:themeColor="text1"/>
                <w:lang w:val="fr-FR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653C0A5C" w14:textId="2E911A8A" w:rsidR="009F52D2" w:rsidRPr="00B63A3A" w:rsidRDefault="00C15710" w:rsidP="00B71F1C">
            <w:pPr>
              <w:pStyle w:val="S-O-P"/>
              <w:rPr>
                <w:color w:val="000000" w:themeColor="text1"/>
                <w:lang w:val="fr-FR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4B6649C2" w14:textId="034ADC82" w:rsidR="009F52D2" w:rsidRPr="00B63A3A" w:rsidRDefault="00C15710" w:rsidP="00B71F1C">
            <w:pPr>
              <w:pStyle w:val="S-O-P"/>
              <w:rPr>
                <w:color w:val="000000" w:themeColor="text1"/>
                <w:lang w:val="fr-FR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B63A3A" w:rsidRPr="00B63A3A" w14:paraId="7D6B7B51" w14:textId="77777777" w:rsidTr="00716772">
        <w:tc>
          <w:tcPr>
            <w:tcW w:w="3780" w:type="dxa"/>
          </w:tcPr>
          <w:p w14:paraId="5EC136EB" w14:textId="77777777" w:rsidR="009F52D2" w:rsidRPr="00B63A3A" w:rsidRDefault="009F52D2" w:rsidP="009F52D2">
            <w:pPr>
              <w:pStyle w:val="FABodyCopy"/>
              <w:rPr>
                <w:b/>
                <w:bCs/>
                <w:color w:val="000000" w:themeColor="text1"/>
              </w:rPr>
            </w:pPr>
            <w:r w:rsidRPr="00B63A3A">
              <w:rPr>
                <w:b/>
                <w:bCs/>
                <w:color w:val="000000" w:themeColor="text1"/>
              </w:rPr>
              <w:t xml:space="preserve">Obsidian Package </w:t>
            </w:r>
          </w:p>
        </w:tc>
        <w:tc>
          <w:tcPr>
            <w:tcW w:w="1196" w:type="dxa"/>
          </w:tcPr>
          <w:p w14:paraId="3564BA13" w14:textId="3B101ADE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0" w:type="dxa"/>
          </w:tcPr>
          <w:p w14:paraId="74434989" w14:textId="7ACC2CDB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5468F66B" w14:textId="43297D61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59C24534" w14:textId="24A50C09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0CE5D008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O</w:t>
            </w:r>
          </w:p>
        </w:tc>
        <w:tc>
          <w:tcPr>
            <w:tcW w:w="1021" w:type="dxa"/>
          </w:tcPr>
          <w:p w14:paraId="676A8B36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O</w:t>
            </w:r>
          </w:p>
        </w:tc>
      </w:tr>
      <w:tr w:rsidR="00B63A3A" w:rsidRPr="00B63A3A" w14:paraId="00DF1EDA" w14:textId="77777777" w:rsidTr="00716772">
        <w:tc>
          <w:tcPr>
            <w:tcW w:w="3780" w:type="dxa"/>
          </w:tcPr>
          <w:p w14:paraId="1F66D76D" w14:textId="338222D2" w:rsidR="009F52D2" w:rsidRPr="00B63A3A" w:rsidRDefault="009F52D2" w:rsidP="00EC66F0">
            <w:pPr>
              <w:pStyle w:val="FABodyIndent1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22-in. polished wheels with black inserts</w:t>
            </w:r>
          </w:p>
        </w:tc>
        <w:tc>
          <w:tcPr>
            <w:tcW w:w="1196" w:type="dxa"/>
          </w:tcPr>
          <w:p w14:paraId="476333F5" w14:textId="19DA096A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0" w:type="dxa"/>
          </w:tcPr>
          <w:p w14:paraId="43CD2328" w14:textId="2E7D47BD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2FCA979D" w14:textId="090C21B7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0A2732F6" w14:textId="1B41B4AE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1CDAC170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0F3BB6C3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</w:tr>
      <w:tr w:rsidR="00B63A3A" w:rsidRPr="00B63A3A" w14:paraId="13896800" w14:textId="77777777" w:rsidTr="00716772">
        <w:tc>
          <w:tcPr>
            <w:tcW w:w="3780" w:type="dxa"/>
          </w:tcPr>
          <w:p w14:paraId="0AAF33AA" w14:textId="227EA610" w:rsidR="009F52D2" w:rsidRPr="00B63A3A" w:rsidRDefault="009F52D2" w:rsidP="00EC66F0">
            <w:pPr>
              <w:pStyle w:val="FABodyIndent1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McIntosh MX1375 audio system</w:t>
            </w:r>
            <w:r w:rsidRPr="00B63A3A" w:rsidDel="00483AAC">
              <w:rPr>
                <w:color w:val="000000" w:themeColor="text1"/>
              </w:rPr>
              <w:t xml:space="preserve"> </w:t>
            </w:r>
          </w:p>
        </w:tc>
        <w:tc>
          <w:tcPr>
            <w:tcW w:w="1196" w:type="dxa"/>
          </w:tcPr>
          <w:p w14:paraId="7E5DC983" w14:textId="6E0A3462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0" w:type="dxa"/>
          </w:tcPr>
          <w:p w14:paraId="6F089A3D" w14:textId="487EAFE5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3812111E" w14:textId="01569266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28278896" w14:textId="7FE3C7AC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0FAFB06C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620FCF1D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  <w:tr w:rsidR="00B63A3A" w:rsidRPr="00B63A3A" w14:paraId="580FF0B9" w14:textId="77777777" w:rsidTr="00716772">
        <w:tc>
          <w:tcPr>
            <w:tcW w:w="3780" w:type="dxa"/>
          </w:tcPr>
          <w:p w14:paraId="19678106" w14:textId="6FB56A22" w:rsidR="009F52D2" w:rsidRPr="00B63A3A" w:rsidRDefault="009F52D2" w:rsidP="00EC66F0">
            <w:pPr>
              <w:pStyle w:val="FABodyIndent1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Adjustable roof rail crossbars</w:t>
            </w:r>
          </w:p>
        </w:tc>
        <w:tc>
          <w:tcPr>
            <w:tcW w:w="1196" w:type="dxa"/>
          </w:tcPr>
          <w:p w14:paraId="32CD7F6C" w14:textId="45102DF2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0" w:type="dxa"/>
          </w:tcPr>
          <w:p w14:paraId="109E2D93" w14:textId="03588602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1F4723FD" w14:textId="4F37955A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073C749C" w14:textId="4274DBF1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35523407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2DA2C297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  <w:tr w:rsidR="00B63A3A" w:rsidRPr="00B63A3A" w14:paraId="61D11C74" w14:textId="77777777" w:rsidTr="00716772">
        <w:tc>
          <w:tcPr>
            <w:tcW w:w="3780" w:type="dxa"/>
          </w:tcPr>
          <w:p w14:paraId="7692C930" w14:textId="1DB58EA5" w:rsidR="009F52D2" w:rsidRPr="00B63A3A" w:rsidRDefault="009F52D2" w:rsidP="00EC66F0">
            <w:pPr>
              <w:pStyle w:val="FABodyIndent1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Black interior accents</w:t>
            </w:r>
          </w:p>
        </w:tc>
        <w:tc>
          <w:tcPr>
            <w:tcW w:w="1196" w:type="dxa"/>
          </w:tcPr>
          <w:p w14:paraId="783D2A6C" w14:textId="1A406D85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0" w:type="dxa"/>
          </w:tcPr>
          <w:p w14:paraId="5D917854" w14:textId="4DBB1243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30C21B8A" w14:textId="6C6D151A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21A73BA0" w14:textId="456DB712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27A72F56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53CFB149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</w:tr>
      <w:tr w:rsidR="00B63A3A" w:rsidRPr="00B63A3A" w14:paraId="19EBFF69" w14:textId="77777777" w:rsidTr="00716772">
        <w:tc>
          <w:tcPr>
            <w:tcW w:w="3780" w:type="dxa"/>
          </w:tcPr>
          <w:p w14:paraId="2E3D6D4D" w14:textId="592DFFD2" w:rsidR="009F52D2" w:rsidRPr="00B63A3A" w:rsidRDefault="009F52D2" w:rsidP="00EC66F0">
            <w:pPr>
              <w:pStyle w:val="FABodyIndent1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Piano Black exterior accents</w:t>
            </w:r>
          </w:p>
        </w:tc>
        <w:tc>
          <w:tcPr>
            <w:tcW w:w="1196" w:type="dxa"/>
          </w:tcPr>
          <w:p w14:paraId="0596F0AD" w14:textId="4C7532A4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0" w:type="dxa"/>
          </w:tcPr>
          <w:p w14:paraId="0A9BDE30" w14:textId="61B7D6B5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18A799E7" w14:textId="03B1F6DE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70C7EAD0" w14:textId="23905CE8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40881ABC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40766ACD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</w:tr>
      <w:tr w:rsidR="00B63A3A" w:rsidRPr="00B63A3A" w14:paraId="1F3E58E3" w14:textId="77777777" w:rsidTr="00716772">
        <w:tc>
          <w:tcPr>
            <w:tcW w:w="3780" w:type="dxa"/>
          </w:tcPr>
          <w:p w14:paraId="0DB216D2" w14:textId="54BBF7C0" w:rsidR="009F52D2" w:rsidRPr="00B63A3A" w:rsidRDefault="009F52D2" w:rsidP="00EC66F0">
            <w:pPr>
              <w:pStyle w:val="FABodyIndent1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Front console cooler</w:t>
            </w:r>
          </w:p>
        </w:tc>
        <w:tc>
          <w:tcPr>
            <w:tcW w:w="1196" w:type="dxa"/>
          </w:tcPr>
          <w:p w14:paraId="04222832" w14:textId="2F9D89E0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0" w:type="dxa"/>
          </w:tcPr>
          <w:p w14:paraId="2D6CB898" w14:textId="47057B84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3EF25C10" w14:textId="5F732B29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72C2982B" w14:textId="53EE58EE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2E5498F7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7E7D1292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  <w:tr w:rsidR="00B63A3A" w:rsidRPr="00B63A3A" w14:paraId="4E8DF3CB" w14:textId="77777777" w:rsidTr="00716772">
        <w:tc>
          <w:tcPr>
            <w:tcW w:w="3780" w:type="dxa"/>
          </w:tcPr>
          <w:p w14:paraId="35E4BB08" w14:textId="4A1C6022" w:rsidR="009F52D2" w:rsidRPr="00B63A3A" w:rsidRDefault="009F52D2" w:rsidP="00EC66F0">
            <w:pPr>
              <w:pStyle w:val="FABodyIndent1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Front passenger interactive display</w:t>
            </w:r>
          </w:p>
        </w:tc>
        <w:tc>
          <w:tcPr>
            <w:tcW w:w="1196" w:type="dxa"/>
          </w:tcPr>
          <w:p w14:paraId="22E7EF16" w14:textId="32F5B875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0" w:type="dxa"/>
          </w:tcPr>
          <w:p w14:paraId="36CBD5EA" w14:textId="2B3016BF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44DA5151" w14:textId="719D9A73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066E6C11" w14:textId="666E52CB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55348145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5A501DA4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  <w:tr w:rsidR="00B63A3A" w:rsidRPr="00B63A3A" w14:paraId="6C2F1316" w14:textId="77777777" w:rsidTr="00716772">
        <w:tc>
          <w:tcPr>
            <w:tcW w:w="3780" w:type="dxa"/>
          </w:tcPr>
          <w:p w14:paraId="36CE9D12" w14:textId="3DA0DAF5" w:rsidR="009F52D2" w:rsidRPr="00B63A3A" w:rsidRDefault="009F52D2" w:rsidP="00EC66F0">
            <w:pPr>
              <w:pStyle w:val="FABodyIndent1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Premium tinted glass</w:t>
            </w:r>
          </w:p>
        </w:tc>
        <w:tc>
          <w:tcPr>
            <w:tcW w:w="1196" w:type="dxa"/>
          </w:tcPr>
          <w:p w14:paraId="2F6C8BB7" w14:textId="745E525C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0" w:type="dxa"/>
          </w:tcPr>
          <w:p w14:paraId="7238AC97" w14:textId="1896BD9B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03421724" w14:textId="6A6B6A9B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197E8457" w14:textId="49979E19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25A7C34B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2FFBDBE1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  <w:tr w:rsidR="00B63A3A" w:rsidRPr="00B63A3A" w14:paraId="4F79EE12" w14:textId="77777777" w:rsidTr="00716772">
        <w:tc>
          <w:tcPr>
            <w:tcW w:w="3780" w:type="dxa"/>
          </w:tcPr>
          <w:p w14:paraId="64FC36B7" w14:textId="5EFCC457" w:rsidR="009F52D2" w:rsidRPr="00B63A3A" w:rsidRDefault="009F52D2" w:rsidP="00EC66F0">
            <w:pPr>
              <w:pStyle w:val="FABodyIndent1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Gloss Black upper/lower daylight opening (DLO) molding</w:t>
            </w:r>
          </w:p>
        </w:tc>
        <w:tc>
          <w:tcPr>
            <w:tcW w:w="1196" w:type="dxa"/>
          </w:tcPr>
          <w:p w14:paraId="3ACBF0E8" w14:textId="009813FD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0" w:type="dxa"/>
          </w:tcPr>
          <w:p w14:paraId="3CE5D9BC" w14:textId="691E0870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58DED8E3" w14:textId="0CB9F1AD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78336343" w14:textId="497047F1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667409A2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0CA27547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</w:tr>
      <w:tr w:rsidR="00B63A3A" w:rsidRPr="00B63A3A" w14:paraId="74BC36FC" w14:textId="77777777" w:rsidTr="00716772">
        <w:tc>
          <w:tcPr>
            <w:tcW w:w="3780" w:type="dxa"/>
          </w:tcPr>
          <w:p w14:paraId="13AF1B1C" w14:textId="2205278E" w:rsidR="009F52D2" w:rsidRPr="00B63A3A" w:rsidRDefault="009F52D2" w:rsidP="00EC66F0">
            <w:pPr>
              <w:pStyle w:val="FABodyIndent1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Ventilated rear seats</w:t>
            </w:r>
          </w:p>
        </w:tc>
        <w:tc>
          <w:tcPr>
            <w:tcW w:w="1196" w:type="dxa"/>
          </w:tcPr>
          <w:p w14:paraId="3FAFAA3C" w14:textId="48E2B3D3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0" w:type="dxa"/>
          </w:tcPr>
          <w:p w14:paraId="512287F4" w14:textId="3A95C6ED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34C67269" w14:textId="76E6C164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3C1FE6A9" w14:textId="502AE180" w:rsidR="009F52D2" w:rsidRPr="00B63A3A" w:rsidRDefault="00C15710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21" w:type="dxa"/>
          </w:tcPr>
          <w:p w14:paraId="2EE0A3EF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P</w:t>
            </w:r>
          </w:p>
        </w:tc>
        <w:tc>
          <w:tcPr>
            <w:tcW w:w="1021" w:type="dxa"/>
          </w:tcPr>
          <w:p w14:paraId="7AFDC6B0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S</w:t>
            </w:r>
          </w:p>
        </w:tc>
      </w:tr>
      <w:tr w:rsidR="00B63A3A" w:rsidRPr="00B63A3A" w14:paraId="32634672" w14:textId="77777777" w:rsidTr="00716772">
        <w:tc>
          <w:tcPr>
            <w:tcW w:w="3780" w:type="dxa"/>
          </w:tcPr>
          <w:p w14:paraId="739654DC" w14:textId="77777777" w:rsidR="009F52D2" w:rsidRPr="00B63A3A" w:rsidRDefault="009F52D2" w:rsidP="009F52D2">
            <w:pPr>
              <w:pStyle w:val="FABodyCopy"/>
              <w:rPr>
                <w:color w:val="000000" w:themeColor="text1"/>
                <w:highlight w:val="yellow"/>
              </w:rPr>
            </w:pPr>
            <w:r w:rsidRPr="00B63A3A">
              <w:rPr>
                <w:b/>
                <w:bCs/>
                <w:color w:val="000000" w:themeColor="text1"/>
              </w:rPr>
              <w:t>Rear Seat Entertainment —</w:t>
            </w:r>
            <w:r w:rsidRPr="00B63A3A">
              <w:rPr>
                <w:color w:val="000000" w:themeColor="text1"/>
              </w:rPr>
              <w:t xml:space="preserve"> includes dual 10.1-in. screens, fully functional USB/HDMI ports and Fire TV for Auto </w:t>
            </w:r>
          </w:p>
        </w:tc>
        <w:tc>
          <w:tcPr>
            <w:tcW w:w="1196" w:type="dxa"/>
          </w:tcPr>
          <w:p w14:paraId="69426ABD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O</w:t>
            </w:r>
          </w:p>
        </w:tc>
        <w:tc>
          <w:tcPr>
            <w:tcW w:w="1020" w:type="dxa"/>
          </w:tcPr>
          <w:p w14:paraId="3405C760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O</w:t>
            </w:r>
          </w:p>
        </w:tc>
        <w:tc>
          <w:tcPr>
            <w:tcW w:w="1021" w:type="dxa"/>
          </w:tcPr>
          <w:p w14:paraId="5CBE8B3C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O</w:t>
            </w:r>
          </w:p>
        </w:tc>
        <w:tc>
          <w:tcPr>
            <w:tcW w:w="1021" w:type="dxa"/>
          </w:tcPr>
          <w:p w14:paraId="14F06314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O</w:t>
            </w:r>
          </w:p>
        </w:tc>
        <w:tc>
          <w:tcPr>
            <w:tcW w:w="1021" w:type="dxa"/>
          </w:tcPr>
          <w:p w14:paraId="6515A76B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O</w:t>
            </w:r>
          </w:p>
        </w:tc>
        <w:tc>
          <w:tcPr>
            <w:tcW w:w="1021" w:type="dxa"/>
          </w:tcPr>
          <w:p w14:paraId="0AC493B5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O</w:t>
            </w:r>
          </w:p>
        </w:tc>
      </w:tr>
      <w:tr w:rsidR="00B63A3A" w:rsidRPr="00B63A3A" w14:paraId="44DE53F2" w14:textId="77777777" w:rsidTr="00716772">
        <w:tc>
          <w:tcPr>
            <w:tcW w:w="3780" w:type="dxa"/>
          </w:tcPr>
          <w:p w14:paraId="25924607" w14:textId="77777777" w:rsidR="009F52D2" w:rsidRPr="00B63A3A" w:rsidRDefault="009F52D2" w:rsidP="009F52D2">
            <w:pPr>
              <w:pStyle w:val="FABodyCopy"/>
              <w:rPr>
                <w:color w:val="000000" w:themeColor="text1"/>
              </w:rPr>
            </w:pPr>
            <w:r w:rsidRPr="00B63A3A">
              <w:rPr>
                <w:b/>
                <w:bCs/>
                <w:color w:val="000000" w:themeColor="text1"/>
              </w:rPr>
              <w:t>Smoker’s Group —</w:t>
            </w:r>
            <w:r w:rsidRPr="00B63A3A">
              <w:rPr>
                <w:color w:val="000000" w:themeColor="text1"/>
              </w:rPr>
              <w:t xml:space="preserve"> includes cigar lighter and removable ash tray </w:t>
            </w:r>
          </w:p>
        </w:tc>
        <w:tc>
          <w:tcPr>
            <w:tcW w:w="1196" w:type="dxa"/>
          </w:tcPr>
          <w:p w14:paraId="77954060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O</w:t>
            </w:r>
          </w:p>
        </w:tc>
        <w:tc>
          <w:tcPr>
            <w:tcW w:w="1020" w:type="dxa"/>
          </w:tcPr>
          <w:p w14:paraId="33D387CE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O</w:t>
            </w:r>
          </w:p>
        </w:tc>
        <w:tc>
          <w:tcPr>
            <w:tcW w:w="1021" w:type="dxa"/>
          </w:tcPr>
          <w:p w14:paraId="550DB716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O</w:t>
            </w:r>
          </w:p>
        </w:tc>
        <w:tc>
          <w:tcPr>
            <w:tcW w:w="1021" w:type="dxa"/>
          </w:tcPr>
          <w:p w14:paraId="0A35AB40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O</w:t>
            </w:r>
          </w:p>
        </w:tc>
        <w:tc>
          <w:tcPr>
            <w:tcW w:w="1021" w:type="dxa"/>
          </w:tcPr>
          <w:p w14:paraId="47F76B13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O</w:t>
            </w:r>
          </w:p>
        </w:tc>
        <w:tc>
          <w:tcPr>
            <w:tcW w:w="1021" w:type="dxa"/>
          </w:tcPr>
          <w:p w14:paraId="79D393E9" w14:textId="77777777" w:rsidR="009F52D2" w:rsidRPr="00B63A3A" w:rsidRDefault="009F52D2" w:rsidP="00B71F1C">
            <w:pPr>
              <w:pStyle w:val="S-O-P"/>
              <w:rPr>
                <w:color w:val="000000" w:themeColor="text1"/>
              </w:rPr>
            </w:pPr>
            <w:r w:rsidRPr="00B63A3A">
              <w:rPr>
                <w:color w:val="000000" w:themeColor="text1"/>
              </w:rPr>
              <w:t>O</w:t>
            </w:r>
          </w:p>
        </w:tc>
      </w:tr>
    </w:tbl>
    <w:p w14:paraId="4EB1291F" w14:textId="56916D91" w:rsidR="0045101F" w:rsidRPr="00B63A3A" w:rsidRDefault="009F52D2" w:rsidP="00995E29">
      <w:pPr>
        <w:pStyle w:val="EndofDocument"/>
        <w:rPr>
          <w:color w:val="000000" w:themeColor="text1"/>
        </w:rPr>
      </w:pPr>
      <w:r w:rsidRPr="00B63A3A">
        <w:rPr>
          <w:color w:val="000000" w:themeColor="text1"/>
        </w:rPr>
        <w:t>###</w:t>
      </w:r>
    </w:p>
    <w:sectPr w:rsidR="0045101F" w:rsidRPr="00B63A3A" w:rsidSect="009D7DA1">
      <w:headerReference w:type="default" r:id="rId8"/>
      <w:footerReference w:type="even" r:id="rId9"/>
      <w:footerReference w:type="default" r:id="rId10"/>
      <w:pgSz w:w="12240" w:h="15840"/>
      <w:pgMar w:top="2520" w:right="1080" w:bottom="1080" w:left="1080" w:header="547" w:footer="44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649D24" w14:textId="77777777" w:rsidR="002348A9" w:rsidRDefault="002348A9" w:rsidP="00B728F6">
      <w:r>
        <w:separator/>
      </w:r>
    </w:p>
    <w:p w14:paraId="62ED37F5" w14:textId="77777777" w:rsidR="002348A9" w:rsidRDefault="002348A9"/>
  </w:endnote>
  <w:endnote w:type="continuationSeparator" w:id="0">
    <w:p w14:paraId="2EF968AD" w14:textId="77777777" w:rsidR="002348A9" w:rsidRDefault="002348A9" w:rsidP="00B728F6">
      <w:r>
        <w:continuationSeparator/>
      </w:r>
    </w:p>
    <w:p w14:paraId="31318001" w14:textId="77777777" w:rsidR="002348A9" w:rsidRDefault="002348A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C1DBAF99-87F2-8D4C-978F-9929C967498D}"/>
  </w:font>
  <w:font w:name="Times New Roman">
    <w:panose1 w:val="020B0604020202020204"/>
    <w:charset w:val="00"/>
    <w:family w:val="roman"/>
    <w:pitch w:val="variable"/>
    <w:sig w:usb0="E0002EFF" w:usb1="C000785B" w:usb2="00000009" w:usb3="00000000" w:csb0="000001FF" w:csb1="00000000"/>
    <w:embedRegular r:id="rId2" w:fontKey="{BDD81808-2B76-B84E-AA47-F3434F070A2F}"/>
    <w:embedBold r:id="rId3" w:fontKey="{7B6D4E1C-97EB-CE43-BE0E-89FEF823334D}"/>
    <w:embedItalic r:id="rId4" w:fontKey="{4BC8CA45-16EA-B346-AC3D-1203E5C2AE2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F2E652DB-936D-D74F-AD86-A854F33160BC}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  <w:embedRegular r:id="rId6" w:fontKey="{78C169FC-8F63-D44E-A710-8A05609D6D5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66FF735C-D7DA-4446-87C8-2F73F7775937}"/>
    <w:embedBold r:id="rId8" w:fontKey="{10FD9248-0CF2-1242-8A2F-93DDAF5B85A5}"/>
    <w:embedItalic r:id="rId9" w:fontKey="{4391A761-8509-D146-851C-1450C32B7F5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C7CF8D99-D045-DB43-A946-6CE3B0A413A5}"/>
    <w:embedBold r:id="rId12" w:fontKey="{FF4897B3-6379-CA4C-8D11-8F5B36CCBE56}"/>
    <w:embedItalic r:id="rId13" w:fontKey="{A0857AC8-FA22-E44C-84EE-73784452CD91}"/>
  </w:font>
  <w:font w:name="Times">
    <w:altName w:val="﷽﷽﷽﷽﷽﷽﷽﷽ތ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NewRomanPSMT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inionPro-Bold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9" w:fontKey="{582A7B1A-267A-2042-BD05-C549BF19C6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4FAC8" w14:textId="77777777" w:rsidR="00E3003F" w:rsidRDefault="00E3003F" w:rsidP="00BB1A14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2C590F0" w14:textId="77777777" w:rsidR="00E3003F" w:rsidRDefault="00E3003F" w:rsidP="00BB1A14">
    <w:pPr>
      <w:pStyle w:val="Footer"/>
    </w:pPr>
  </w:p>
  <w:p w14:paraId="30562F90" w14:textId="77777777" w:rsidR="00D275B8" w:rsidRDefault="00D275B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BE529" w14:textId="596C18BD" w:rsidR="00D275B8" w:rsidRPr="00BF5BA0" w:rsidRDefault="00E3003F" w:rsidP="00BF5BA0">
    <w:pPr>
      <w:pStyle w:val="Footer"/>
    </w:pPr>
    <w:r w:rsidRPr="00BF5BA0">
      <w:t>202</w:t>
    </w:r>
    <w:r w:rsidR="00B953DF">
      <w:t>3</w:t>
    </w:r>
    <w:r w:rsidRPr="00BF5BA0">
      <w:t xml:space="preserve"> </w:t>
    </w:r>
    <w:r w:rsidR="00C1361A">
      <w:t>WAGONEER</w:t>
    </w:r>
    <w:r w:rsidRPr="00BF5BA0">
      <w:t xml:space="preserve">  |  </w:t>
    </w:r>
    <w:r w:rsidR="00C1361A">
      <w:t>GRAND WAGONEER</w:t>
    </w:r>
    <w:r w:rsidRPr="00BF5BA0">
      <w:t xml:space="preserve">  |  </w:t>
    </w:r>
    <w:r w:rsidR="00BF5BA0">
      <w:t>feature availability</w:t>
    </w:r>
    <w:r w:rsidRPr="00BF5BA0">
      <w:tab/>
      <w:t xml:space="preserve">|  </w:t>
    </w:r>
    <w:r w:rsidRPr="00BF5BA0">
      <w:fldChar w:fldCharType="begin"/>
    </w:r>
    <w:r w:rsidRPr="00BF5BA0">
      <w:instrText xml:space="preserve">PAGE  </w:instrText>
    </w:r>
    <w:r w:rsidRPr="00BF5BA0">
      <w:fldChar w:fldCharType="separate"/>
    </w:r>
    <w:r w:rsidRPr="00BF5BA0">
      <w:t>1</w:t>
    </w:r>
    <w:r w:rsidRPr="00BF5BA0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4F10EB" w14:textId="77777777" w:rsidR="002348A9" w:rsidRDefault="002348A9" w:rsidP="00B728F6">
      <w:r>
        <w:separator/>
      </w:r>
    </w:p>
    <w:p w14:paraId="3448E1D0" w14:textId="77777777" w:rsidR="002348A9" w:rsidRDefault="002348A9"/>
  </w:footnote>
  <w:footnote w:type="continuationSeparator" w:id="0">
    <w:p w14:paraId="38CF8D66" w14:textId="77777777" w:rsidR="002348A9" w:rsidRDefault="002348A9" w:rsidP="00B728F6">
      <w:r>
        <w:continuationSeparator/>
      </w:r>
    </w:p>
    <w:p w14:paraId="0D70535B" w14:textId="77777777" w:rsidR="002348A9" w:rsidRDefault="002348A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34EC3" w14:textId="06484D60" w:rsidR="00D275B8" w:rsidRDefault="00D275B8" w:rsidP="007C26A4">
    <w:pPr>
      <w:pStyle w:val="Header"/>
      <w:tabs>
        <w:tab w:val="clear" w:pos="4320"/>
        <w:tab w:val="clear" w:pos="864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44E4B3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E02CFE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6D8FF5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8D2F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46EF0D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564BBD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A5A93F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C74C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8F4BB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7080D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586EE7"/>
    <w:multiLevelType w:val="hybridMultilevel"/>
    <w:tmpl w:val="57168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2C1728"/>
    <w:multiLevelType w:val="hybridMultilevel"/>
    <w:tmpl w:val="26200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8634D7"/>
    <w:multiLevelType w:val="hybridMultilevel"/>
    <w:tmpl w:val="A6602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895D23"/>
    <w:multiLevelType w:val="multilevel"/>
    <w:tmpl w:val="9124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5346EC0"/>
    <w:multiLevelType w:val="hybridMultilevel"/>
    <w:tmpl w:val="AE6C1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9F0483"/>
    <w:multiLevelType w:val="hybridMultilevel"/>
    <w:tmpl w:val="9D380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B85187"/>
    <w:multiLevelType w:val="hybridMultilevel"/>
    <w:tmpl w:val="62248C7E"/>
    <w:lvl w:ilvl="0" w:tplc="CD908F2E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8785F07"/>
    <w:multiLevelType w:val="hybridMultilevel"/>
    <w:tmpl w:val="C7246DA2"/>
    <w:lvl w:ilvl="0" w:tplc="082A7D20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99456C9"/>
    <w:multiLevelType w:val="multilevel"/>
    <w:tmpl w:val="5F7A6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2EF19ED"/>
    <w:multiLevelType w:val="hybridMultilevel"/>
    <w:tmpl w:val="A63E1142"/>
    <w:lvl w:ilvl="0" w:tplc="3ADEE0E0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color w:val="365F91" w:themeColor="accent1" w:themeShade="BF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7AF7249C"/>
    <w:multiLevelType w:val="hybridMultilevel"/>
    <w:tmpl w:val="04DCBD24"/>
    <w:lvl w:ilvl="0" w:tplc="04F0BF00">
      <w:start w:val="2019"/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983058"/>
    <w:multiLevelType w:val="hybridMultilevel"/>
    <w:tmpl w:val="FE12915C"/>
    <w:lvl w:ilvl="0" w:tplc="0582B6D6">
      <w:start w:val="1"/>
      <w:numFmt w:val="bullet"/>
      <w:lvlText w:val="•"/>
      <w:lvlJc w:val="left"/>
      <w:pPr>
        <w:ind w:left="720" w:hanging="36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auto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9617640">
    <w:abstractNumId w:val="10"/>
  </w:num>
  <w:num w:numId="2" w16cid:durableId="1350369455">
    <w:abstractNumId w:val="12"/>
  </w:num>
  <w:num w:numId="3" w16cid:durableId="845753519">
    <w:abstractNumId w:val="14"/>
  </w:num>
  <w:num w:numId="4" w16cid:durableId="843519890">
    <w:abstractNumId w:val="11"/>
  </w:num>
  <w:num w:numId="5" w16cid:durableId="1085804681">
    <w:abstractNumId w:val="21"/>
  </w:num>
  <w:num w:numId="6" w16cid:durableId="1705598435">
    <w:abstractNumId w:val="19"/>
  </w:num>
  <w:num w:numId="7" w16cid:durableId="1010910202">
    <w:abstractNumId w:val="20"/>
  </w:num>
  <w:num w:numId="8" w16cid:durableId="1529180933">
    <w:abstractNumId w:val="16"/>
  </w:num>
  <w:num w:numId="9" w16cid:durableId="30541301">
    <w:abstractNumId w:val="17"/>
  </w:num>
  <w:num w:numId="10" w16cid:durableId="1009522990">
    <w:abstractNumId w:val="18"/>
  </w:num>
  <w:num w:numId="11" w16cid:durableId="6562343">
    <w:abstractNumId w:val="13"/>
  </w:num>
  <w:num w:numId="12" w16cid:durableId="1133522679">
    <w:abstractNumId w:val="15"/>
  </w:num>
  <w:num w:numId="13" w16cid:durableId="1497308870">
    <w:abstractNumId w:val="0"/>
  </w:num>
  <w:num w:numId="14" w16cid:durableId="1608585596">
    <w:abstractNumId w:val="1"/>
  </w:num>
  <w:num w:numId="15" w16cid:durableId="240678892">
    <w:abstractNumId w:val="2"/>
  </w:num>
  <w:num w:numId="16" w16cid:durableId="1894153059">
    <w:abstractNumId w:val="3"/>
  </w:num>
  <w:num w:numId="17" w16cid:durableId="49111919">
    <w:abstractNumId w:val="8"/>
  </w:num>
  <w:num w:numId="18" w16cid:durableId="705255120">
    <w:abstractNumId w:val="4"/>
  </w:num>
  <w:num w:numId="19" w16cid:durableId="893665225">
    <w:abstractNumId w:val="5"/>
  </w:num>
  <w:num w:numId="20" w16cid:durableId="1632128535">
    <w:abstractNumId w:val="6"/>
  </w:num>
  <w:num w:numId="21" w16cid:durableId="1185678382">
    <w:abstractNumId w:val="7"/>
  </w:num>
  <w:num w:numId="22" w16cid:durableId="56946590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TrueTypeFonts/>
  <w:embedSystemFonts/>
  <w:attachedTemplate r:id="rId1"/>
  <w:linkStyle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474"/>
    <w:rsid w:val="000068FF"/>
    <w:rsid w:val="00011B86"/>
    <w:rsid w:val="000157E1"/>
    <w:rsid w:val="00016582"/>
    <w:rsid w:val="00016CF5"/>
    <w:rsid w:val="000202B4"/>
    <w:rsid w:val="000203DB"/>
    <w:rsid w:val="0002157B"/>
    <w:rsid w:val="00021B27"/>
    <w:rsid w:val="000246DD"/>
    <w:rsid w:val="00042A9B"/>
    <w:rsid w:val="00050F47"/>
    <w:rsid w:val="00054492"/>
    <w:rsid w:val="000558C1"/>
    <w:rsid w:val="00055DF5"/>
    <w:rsid w:val="000577CC"/>
    <w:rsid w:val="000628F3"/>
    <w:rsid w:val="00065DCA"/>
    <w:rsid w:val="00071036"/>
    <w:rsid w:val="0008630F"/>
    <w:rsid w:val="000909EE"/>
    <w:rsid w:val="00090D20"/>
    <w:rsid w:val="00097E56"/>
    <w:rsid w:val="000B1176"/>
    <w:rsid w:val="000B2C9B"/>
    <w:rsid w:val="000B3D77"/>
    <w:rsid w:val="000C2156"/>
    <w:rsid w:val="000C6F11"/>
    <w:rsid w:val="000D3FD2"/>
    <w:rsid w:val="000D7EBA"/>
    <w:rsid w:val="000E0D14"/>
    <w:rsid w:val="000E3CCF"/>
    <w:rsid w:val="000F0DAB"/>
    <w:rsid w:val="000F3447"/>
    <w:rsid w:val="000F5401"/>
    <w:rsid w:val="000F771A"/>
    <w:rsid w:val="00106244"/>
    <w:rsid w:val="00107654"/>
    <w:rsid w:val="001123AA"/>
    <w:rsid w:val="0011399C"/>
    <w:rsid w:val="00123045"/>
    <w:rsid w:val="00127DF4"/>
    <w:rsid w:val="001325DB"/>
    <w:rsid w:val="0014039B"/>
    <w:rsid w:val="00147D6E"/>
    <w:rsid w:val="0015675F"/>
    <w:rsid w:val="0016137C"/>
    <w:rsid w:val="00172FDA"/>
    <w:rsid w:val="001907F0"/>
    <w:rsid w:val="00191733"/>
    <w:rsid w:val="00194E2E"/>
    <w:rsid w:val="001A35B9"/>
    <w:rsid w:val="001A51D4"/>
    <w:rsid w:val="001A52C2"/>
    <w:rsid w:val="001B1774"/>
    <w:rsid w:val="001B28BB"/>
    <w:rsid w:val="001E1EF1"/>
    <w:rsid w:val="001E31AA"/>
    <w:rsid w:val="001E3C70"/>
    <w:rsid w:val="001F6B13"/>
    <w:rsid w:val="00210F38"/>
    <w:rsid w:val="002117B6"/>
    <w:rsid w:val="00216628"/>
    <w:rsid w:val="00225453"/>
    <w:rsid w:val="0023056A"/>
    <w:rsid w:val="002348A9"/>
    <w:rsid w:val="00237A0D"/>
    <w:rsid w:val="00253A9B"/>
    <w:rsid w:val="002674B1"/>
    <w:rsid w:val="00277B0C"/>
    <w:rsid w:val="00287DED"/>
    <w:rsid w:val="002939D0"/>
    <w:rsid w:val="002A266B"/>
    <w:rsid w:val="002A5A7B"/>
    <w:rsid w:val="002A60BB"/>
    <w:rsid w:val="002C5A74"/>
    <w:rsid w:val="002D1485"/>
    <w:rsid w:val="002E27FD"/>
    <w:rsid w:val="002E3DB8"/>
    <w:rsid w:val="002E7D29"/>
    <w:rsid w:val="002F40AD"/>
    <w:rsid w:val="002F5ACE"/>
    <w:rsid w:val="00300F99"/>
    <w:rsid w:val="00305974"/>
    <w:rsid w:val="00306B9C"/>
    <w:rsid w:val="00313259"/>
    <w:rsid w:val="0031362B"/>
    <w:rsid w:val="00313F7E"/>
    <w:rsid w:val="003140A9"/>
    <w:rsid w:val="00334A61"/>
    <w:rsid w:val="00340788"/>
    <w:rsid w:val="00350679"/>
    <w:rsid w:val="00351DD3"/>
    <w:rsid w:val="00354338"/>
    <w:rsid w:val="00355846"/>
    <w:rsid w:val="003657F3"/>
    <w:rsid w:val="00381A8B"/>
    <w:rsid w:val="00383109"/>
    <w:rsid w:val="0038444A"/>
    <w:rsid w:val="003924AC"/>
    <w:rsid w:val="00395EB3"/>
    <w:rsid w:val="003A0BE1"/>
    <w:rsid w:val="003B404F"/>
    <w:rsid w:val="003B61E7"/>
    <w:rsid w:val="003C70D8"/>
    <w:rsid w:val="003D3529"/>
    <w:rsid w:val="003D3846"/>
    <w:rsid w:val="003D573D"/>
    <w:rsid w:val="003E3025"/>
    <w:rsid w:val="003E4E4F"/>
    <w:rsid w:val="003F58E5"/>
    <w:rsid w:val="00411B63"/>
    <w:rsid w:val="004124FD"/>
    <w:rsid w:val="004228AE"/>
    <w:rsid w:val="0042797B"/>
    <w:rsid w:val="0043026E"/>
    <w:rsid w:val="0045101F"/>
    <w:rsid w:val="00472A14"/>
    <w:rsid w:val="00474CAA"/>
    <w:rsid w:val="004813B6"/>
    <w:rsid w:val="00483572"/>
    <w:rsid w:val="00490C41"/>
    <w:rsid w:val="00494641"/>
    <w:rsid w:val="00497206"/>
    <w:rsid w:val="004A2882"/>
    <w:rsid w:val="004B6318"/>
    <w:rsid w:val="004B7FBA"/>
    <w:rsid w:val="004C7758"/>
    <w:rsid w:val="004C797E"/>
    <w:rsid w:val="004E3495"/>
    <w:rsid w:val="004E3B2C"/>
    <w:rsid w:val="004E3FA8"/>
    <w:rsid w:val="004E66A4"/>
    <w:rsid w:val="004F1CBE"/>
    <w:rsid w:val="004F2F61"/>
    <w:rsid w:val="00500AD3"/>
    <w:rsid w:val="00506268"/>
    <w:rsid w:val="0052111B"/>
    <w:rsid w:val="00532909"/>
    <w:rsid w:val="00532B35"/>
    <w:rsid w:val="0053642E"/>
    <w:rsid w:val="005422D1"/>
    <w:rsid w:val="00542DFE"/>
    <w:rsid w:val="00543955"/>
    <w:rsid w:val="005443CD"/>
    <w:rsid w:val="00545036"/>
    <w:rsid w:val="00546503"/>
    <w:rsid w:val="00547075"/>
    <w:rsid w:val="00551DEE"/>
    <w:rsid w:val="0055531D"/>
    <w:rsid w:val="00563B79"/>
    <w:rsid w:val="0057010D"/>
    <w:rsid w:val="00570EDB"/>
    <w:rsid w:val="00593CCF"/>
    <w:rsid w:val="005A0F44"/>
    <w:rsid w:val="005A0F87"/>
    <w:rsid w:val="005B78D9"/>
    <w:rsid w:val="005C1B4E"/>
    <w:rsid w:val="005D12C3"/>
    <w:rsid w:val="005D491B"/>
    <w:rsid w:val="005E3150"/>
    <w:rsid w:val="006055B8"/>
    <w:rsid w:val="00621995"/>
    <w:rsid w:val="00640A30"/>
    <w:rsid w:val="00642254"/>
    <w:rsid w:val="0065118A"/>
    <w:rsid w:val="006575A9"/>
    <w:rsid w:val="00663C79"/>
    <w:rsid w:val="00666DF9"/>
    <w:rsid w:val="0066791B"/>
    <w:rsid w:val="006726F9"/>
    <w:rsid w:val="006736C6"/>
    <w:rsid w:val="0067661B"/>
    <w:rsid w:val="00681BE8"/>
    <w:rsid w:val="00684A4D"/>
    <w:rsid w:val="00693DF6"/>
    <w:rsid w:val="00694BBF"/>
    <w:rsid w:val="006A70F8"/>
    <w:rsid w:val="006B02CC"/>
    <w:rsid w:val="006B5679"/>
    <w:rsid w:val="006D0E16"/>
    <w:rsid w:val="006D708C"/>
    <w:rsid w:val="006E3E58"/>
    <w:rsid w:val="006E44AC"/>
    <w:rsid w:val="006F3B3E"/>
    <w:rsid w:val="006F7B95"/>
    <w:rsid w:val="00706B6E"/>
    <w:rsid w:val="00706C1A"/>
    <w:rsid w:val="0071087B"/>
    <w:rsid w:val="00712251"/>
    <w:rsid w:val="007128B4"/>
    <w:rsid w:val="00712AD2"/>
    <w:rsid w:val="00715846"/>
    <w:rsid w:val="00716772"/>
    <w:rsid w:val="00731FC5"/>
    <w:rsid w:val="00734D02"/>
    <w:rsid w:val="00745B36"/>
    <w:rsid w:val="0075028B"/>
    <w:rsid w:val="00754323"/>
    <w:rsid w:val="00757C7A"/>
    <w:rsid w:val="00767A41"/>
    <w:rsid w:val="00791684"/>
    <w:rsid w:val="00793B5A"/>
    <w:rsid w:val="007A352A"/>
    <w:rsid w:val="007A37AB"/>
    <w:rsid w:val="007A424E"/>
    <w:rsid w:val="007B043A"/>
    <w:rsid w:val="007C26A4"/>
    <w:rsid w:val="007C35E7"/>
    <w:rsid w:val="007C47A9"/>
    <w:rsid w:val="007D2EE2"/>
    <w:rsid w:val="007D6912"/>
    <w:rsid w:val="007E0AE2"/>
    <w:rsid w:val="007E0DFE"/>
    <w:rsid w:val="007E193F"/>
    <w:rsid w:val="007E23D5"/>
    <w:rsid w:val="007E35EC"/>
    <w:rsid w:val="00801CDD"/>
    <w:rsid w:val="008024C7"/>
    <w:rsid w:val="00802624"/>
    <w:rsid w:val="00831469"/>
    <w:rsid w:val="00833D23"/>
    <w:rsid w:val="00841486"/>
    <w:rsid w:val="00867081"/>
    <w:rsid w:val="00871556"/>
    <w:rsid w:val="00887B8C"/>
    <w:rsid w:val="008D3BC8"/>
    <w:rsid w:val="008D6AA3"/>
    <w:rsid w:val="008E2A09"/>
    <w:rsid w:val="008E3917"/>
    <w:rsid w:val="008F58E5"/>
    <w:rsid w:val="00901320"/>
    <w:rsid w:val="0090672B"/>
    <w:rsid w:val="00914972"/>
    <w:rsid w:val="00916F62"/>
    <w:rsid w:val="009172DD"/>
    <w:rsid w:val="00920887"/>
    <w:rsid w:val="009214B9"/>
    <w:rsid w:val="009345D2"/>
    <w:rsid w:val="00950B15"/>
    <w:rsid w:val="00963497"/>
    <w:rsid w:val="00963924"/>
    <w:rsid w:val="009714DF"/>
    <w:rsid w:val="0097761C"/>
    <w:rsid w:val="00991075"/>
    <w:rsid w:val="00993FA7"/>
    <w:rsid w:val="0099493F"/>
    <w:rsid w:val="00995E29"/>
    <w:rsid w:val="009A1FFD"/>
    <w:rsid w:val="009C43A3"/>
    <w:rsid w:val="009D7DA1"/>
    <w:rsid w:val="009E0621"/>
    <w:rsid w:val="009E07B3"/>
    <w:rsid w:val="009F52D2"/>
    <w:rsid w:val="00A13DE6"/>
    <w:rsid w:val="00A21611"/>
    <w:rsid w:val="00A27B85"/>
    <w:rsid w:val="00A27C34"/>
    <w:rsid w:val="00A31F69"/>
    <w:rsid w:val="00A43324"/>
    <w:rsid w:val="00A55D97"/>
    <w:rsid w:val="00A600EC"/>
    <w:rsid w:val="00A62DF6"/>
    <w:rsid w:val="00A70469"/>
    <w:rsid w:val="00A848C4"/>
    <w:rsid w:val="00A85C21"/>
    <w:rsid w:val="00A86694"/>
    <w:rsid w:val="00A966C8"/>
    <w:rsid w:val="00AB5DC4"/>
    <w:rsid w:val="00AC0EE1"/>
    <w:rsid w:val="00AC31E1"/>
    <w:rsid w:val="00AC4AEF"/>
    <w:rsid w:val="00AE5A22"/>
    <w:rsid w:val="00AF2CDE"/>
    <w:rsid w:val="00B04467"/>
    <w:rsid w:val="00B04C6E"/>
    <w:rsid w:val="00B160BB"/>
    <w:rsid w:val="00B27526"/>
    <w:rsid w:val="00B33800"/>
    <w:rsid w:val="00B372C9"/>
    <w:rsid w:val="00B5374E"/>
    <w:rsid w:val="00B57D79"/>
    <w:rsid w:val="00B63A3A"/>
    <w:rsid w:val="00B649A2"/>
    <w:rsid w:val="00B71F1C"/>
    <w:rsid w:val="00B728F6"/>
    <w:rsid w:val="00B72FD8"/>
    <w:rsid w:val="00B75376"/>
    <w:rsid w:val="00B775D4"/>
    <w:rsid w:val="00B911BA"/>
    <w:rsid w:val="00B91D9A"/>
    <w:rsid w:val="00B91E86"/>
    <w:rsid w:val="00B9222E"/>
    <w:rsid w:val="00B953DF"/>
    <w:rsid w:val="00B97746"/>
    <w:rsid w:val="00BA28A6"/>
    <w:rsid w:val="00BA4CB4"/>
    <w:rsid w:val="00BB01CE"/>
    <w:rsid w:val="00BB1A14"/>
    <w:rsid w:val="00BB223D"/>
    <w:rsid w:val="00BB5AE1"/>
    <w:rsid w:val="00BB65F2"/>
    <w:rsid w:val="00BC51EE"/>
    <w:rsid w:val="00BC7B5B"/>
    <w:rsid w:val="00BD0CC4"/>
    <w:rsid w:val="00BD35CC"/>
    <w:rsid w:val="00BE64A5"/>
    <w:rsid w:val="00BE64C8"/>
    <w:rsid w:val="00BF1D56"/>
    <w:rsid w:val="00BF5BA0"/>
    <w:rsid w:val="00C1361A"/>
    <w:rsid w:val="00C13890"/>
    <w:rsid w:val="00C14FDF"/>
    <w:rsid w:val="00C15710"/>
    <w:rsid w:val="00C23CEB"/>
    <w:rsid w:val="00C27063"/>
    <w:rsid w:val="00C46F0D"/>
    <w:rsid w:val="00C54B3C"/>
    <w:rsid w:val="00C6234F"/>
    <w:rsid w:val="00C65237"/>
    <w:rsid w:val="00C720E0"/>
    <w:rsid w:val="00C726A7"/>
    <w:rsid w:val="00C84178"/>
    <w:rsid w:val="00C95326"/>
    <w:rsid w:val="00CA256D"/>
    <w:rsid w:val="00CA737A"/>
    <w:rsid w:val="00CB1AFD"/>
    <w:rsid w:val="00CC5546"/>
    <w:rsid w:val="00CD6FBA"/>
    <w:rsid w:val="00CE4B7F"/>
    <w:rsid w:val="00CE6983"/>
    <w:rsid w:val="00CF36A9"/>
    <w:rsid w:val="00CF445D"/>
    <w:rsid w:val="00D11753"/>
    <w:rsid w:val="00D151E6"/>
    <w:rsid w:val="00D2074F"/>
    <w:rsid w:val="00D2537D"/>
    <w:rsid w:val="00D2582D"/>
    <w:rsid w:val="00D275B8"/>
    <w:rsid w:val="00D341E5"/>
    <w:rsid w:val="00D53DE8"/>
    <w:rsid w:val="00D6088C"/>
    <w:rsid w:val="00D8186D"/>
    <w:rsid w:val="00D87832"/>
    <w:rsid w:val="00D92D77"/>
    <w:rsid w:val="00D95C8F"/>
    <w:rsid w:val="00DC0C7F"/>
    <w:rsid w:val="00DC7524"/>
    <w:rsid w:val="00DD29A3"/>
    <w:rsid w:val="00DD5693"/>
    <w:rsid w:val="00DD5CE0"/>
    <w:rsid w:val="00DF1C4B"/>
    <w:rsid w:val="00E12810"/>
    <w:rsid w:val="00E14688"/>
    <w:rsid w:val="00E17785"/>
    <w:rsid w:val="00E273EF"/>
    <w:rsid w:val="00E3003F"/>
    <w:rsid w:val="00E36C52"/>
    <w:rsid w:val="00E37B1B"/>
    <w:rsid w:val="00E426F0"/>
    <w:rsid w:val="00E52BFA"/>
    <w:rsid w:val="00E5312D"/>
    <w:rsid w:val="00E71ECA"/>
    <w:rsid w:val="00E82EDB"/>
    <w:rsid w:val="00E875AF"/>
    <w:rsid w:val="00EA3C52"/>
    <w:rsid w:val="00EA4474"/>
    <w:rsid w:val="00EA4A0A"/>
    <w:rsid w:val="00EB6148"/>
    <w:rsid w:val="00EB6877"/>
    <w:rsid w:val="00EC66F0"/>
    <w:rsid w:val="00ED78E9"/>
    <w:rsid w:val="00EE0309"/>
    <w:rsid w:val="00EE2246"/>
    <w:rsid w:val="00EF207E"/>
    <w:rsid w:val="00F1414A"/>
    <w:rsid w:val="00F16EDE"/>
    <w:rsid w:val="00F25D13"/>
    <w:rsid w:val="00F26FDE"/>
    <w:rsid w:val="00F366DD"/>
    <w:rsid w:val="00F45F92"/>
    <w:rsid w:val="00F47F59"/>
    <w:rsid w:val="00F570A7"/>
    <w:rsid w:val="00F63D1B"/>
    <w:rsid w:val="00F7166A"/>
    <w:rsid w:val="00F740C5"/>
    <w:rsid w:val="00F75C99"/>
    <w:rsid w:val="00F77FB9"/>
    <w:rsid w:val="00F83CCB"/>
    <w:rsid w:val="00F92E6D"/>
    <w:rsid w:val="00FA1689"/>
    <w:rsid w:val="00FA2AC5"/>
    <w:rsid w:val="00FA4554"/>
    <w:rsid w:val="00FA7DFF"/>
    <w:rsid w:val="00FB1FE0"/>
    <w:rsid w:val="00FB690B"/>
    <w:rsid w:val="00FC4A19"/>
    <w:rsid w:val="00FD07EB"/>
    <w:rsid w:val="00FD5AD8"/>
    <w:rsid w:val="00FD7F77"/>
    <w:rsid w:val="00FE03CE"/>
    <w:rsid w:val="00FE7414"/>
    <w:rsid w:val="00FF596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35AC0FD"/>
  <w14:defaultImageDpi w14:val="0"/>
  <w15:docId w15:val="{E70CFCC6-32A6-3A4D-8275-324AB2AE8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3B2C"/>
    <w:rPr>
      <w:rFonts w:ascii="Times" w:hAnsi="Times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E3B2C"/>
    <w:pPr>
      <w:spacing w:line="320" w:lineRule="atLeast"/>
      <w:outlineLvl w:val="0"/>
    </w:pPr>
    <w:rPr>
      <w:rFonts w:ascii="Arial" w:hAnsi="Arial" w:cs="Arial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E3B2C"/>
    <w:pPr>
      <w:spacing w:after="240" w:line="320" w:lineRule="atLeast"/>
      <w:outlineLvl w:val="1"/>
    </w:pPr>
    <w:rPr>
      <w:rFonts w:ascii="Arial" w:hAnsi="Arial" w:cs="Arial"/>
      <w:b/>
      <w:bCs/>
      <w:caps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E3B2C"/>
    <w:pPr>
      <w:widowControl w:val="0"/>
      <w:pBdr>
        <w:bottom w:val="single" w:sz="4" w:space="1" w:color="auto"/>
      </w:pBdr>
      <w:autoSpaceDE w:val="0"/>
      <w:autoSpaceDN w:val="0"/>
      <w:adjustRightInd w:val="0"/>
      <w:snapToGrid w:val="0"/>
      <w:spacing w:before="400" w:after="80"/>
      <w:outlineLvl w:val="2"/>
    </w:pPr>
    <w:rPr>
      <w:rFonts w:ascii="Arial" w:hAnsi="Arial" w:cs="Arial"/>
      <w:b/>
      <w:bCs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E3B2C"/>
    <w:pPr>
      <w:keepNext/>
      <w:keepLines/>
      <w:spacing w:before="240" w:after="80"/>
      <w:outlineLvl w:val="3"/>
    </w:pPr>
    <w:rPr>
      <w:rFonts w:ascii="Arial" w:eastAsiaTheme="majorEastAsia" w:hAnsi="Arial" w:cstheme="majorBidi"/>
      <w:b/>
      <w:iCs/>
      <w:sz w:val="18"/>
    </w:rPr>
  </w:style>
  <w:style w:type="character" w:default="1" w:styleId="DefaultParagraphFont">
    <w:name w:val="Default Paragraph Font"/>
    <w:uiPriority w:val="1"/>
    <w:semiHidden/>
    <w:unhideWhenUsed/>
    <w:rsid w:val="004E3B2C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4E3B2C"/>
  </w:style>
  <w:style w:type="paragraph" w:styleId="Header">
    <w:name w:val="header"/>
    <w:basedOn w:val="Normal"/>
    <w:link w:val="HeaderChar"/>
    <w:uiPriority w:val="99"/>
    <w:unhideWhenUsed/>
    <w:qFormat/>
    <w:rsid w:val="004E3B2C"/>
    <w:pPr>
      <w:tabs>
        <w:tab w:val="center" w:pos="4320"/>
        <w:tab w:val="right" w:pos="8640"/>
      </w:tabs>
      <w:jc w:val="center"/>
    </w:pPr>
    <w:rPr>
      <w:rFonts w:ascii="Arial" w:hAnsi="Arial"/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4E3B2C"/>
    <w:rPr>
      <w:rFonts w:ascii="Arial" w:hAnsi="Arial"/>
      <w:b/>
      <w:sz w:val="2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4E3B2C"/>
    <w:pPr>
      <w:tabs>
        <w:tab w:val="center" w:pos="4320"/>
        <w:tab w:val="right" w:pos="10080"/>
      </w:tabs>
    </w:pPr>
    <w:rPr>
      <w:rFonts w:ascii="Arial" w:hAnsi="Arial"/>
      <w:b/>
      <w:caps/>
      <w:spacing w:val="20"/>
      <w:sz w:val="16"/>
    </w:rPr>
  </w:style>
  <w:style w:type="character" w:customStyle="1" w:styleId="FooterChar">
    <w:name w:val="Footer Char"/>
    <w:basedOn w:val="DefaultParagraphFont"/>
    <w:link w:val="Footer"/>
    <w:uiPriority w:val="99"/>
    <w:locked/>
    <w:rsid w:val="004E3B2C"/>
    <w:rPr>
      <w:rFonts w:ascii="Arial" w:hAnsi="Arial"/>
      <w:b/>
      <w:caps/>
      <w:spacing w:val="20"/>
      <w:sz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3B2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E3B2C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4E3B2C"/>
    <w:rPr>
      <w:rFonts w:ascii="Arial" w:hAnsi="Arial" w:cs="Times New Roman"/>
      <w:color w:val="0000FF" w:themeColor="hyperlink"/>
      <w:sz w:val="22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4E3B2C"/>
    <w:rPr>
      <w:rFonts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4E3B2C"/>
    <w:rPr>
      <w:rFonts w:cs="Times New Roman"/>
      <w:color w:val="800080" w:themeColor="followedHyperlink"/>
      <w:u w:val="single"/>
    </w:rPr>
  </w:style>
  <w:style w:type="paragraph" w:customStyle="1" w:styleId="BodyCopy">
    <w:name w:val="Body Copy"/>
    <w:basedOn w:val="Normal"/>
    <w:qFormat/>
    <w:rsid w:val="00351DD3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ascii="Arial" w:hAnsi="Arial" w:cs="Arial"/>
      <w:sz w:val="18"/>
      <w:szCs w:val="18"/>
    </w:rPr>
  </w:style>
  <w:style w:type="paragraph" w:customStyle="1" w:styleId="ModelSubhead">
    <w:name w:val="Model Subhead"/>
    <w:basedOn w:val="Normal"/>
    <w:qFormat/>
    <w:rsid w:val="004E3B2C"/>
    <w:pPr>
      <w:widowControl w:val="0"/>
      <w:autoSpaceDE w:val="0"/>
      <w:autoSpaceDN w:val="0"/>
      <w:adjustRightInd w:val="0"/>
      <w:spacing w:before="80" w:after="80"/>
      <w:jc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BodyNotes">
    <w:name w:val="Body Notes"/>
    <w:basedOn w:val="Normal"/>
    <w:uiPriority w:val="99"/>
    <w:qFormat/>
    <w:rsid w:val="004E3B2C"/>
    <w:pPr>
      <w:widowControl w:val="0"/>
      <w:autoSpaceDE w:val="0"/>
      <w:autoSpaceDN w:val="0"/>
      <w:adjustRightInd w:val="0"/>
      <w:spacing w:after="400"/>
      <w:textAlignment w:val="center"/>
    </w:pPr>
    <w:rPr>
      <w:rFonts w:ascii="Arial" w:hAnsi="Arial" w:cs="Arial"/>
      <w:i/>
      <w:iCs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E3B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E3B2C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E3B2C"/>
    <w:rPr>
      <w:rFonts w:ascii="Times" w:hAnsi="Times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3B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3B2C"/>
    <w:rPr>
      <w:rFonts w:ascii="Times" w:hAnsi="Times"/>
      <w:b/>
      <w:bCs/>
      <w:lang w:eastAsia="en-US"/>
    </w:rPr>
  </w:style>
  <w:style w:type="paragraph" w:styleId="Revision">
    <w:name w:val="Revision"/>
    <w:hidden/>
    <w:uiPriority w:val="99"/>
    <w:semiHidden/>
    <w:rsid w:val="004E3B2C"/>
    <w:rPr>
      <w:rFonts w:ascii="Times" w:hAnsi="Times"/>
      <w:sz w:val="24"/>
      <w:lang w:eastAsia="en-US"/>
    </w:rPr>
  </w:style>
  <w:style w:type="table" w:styleId="TableGrid">
    <w:name w:val="Table Grid"/>
    <w:basedOn w:val="TableNormal"/>
    <w:uiPriority w:val="59"/>
    <w:rsid w:val="004E3B2C"/>
    <w:rPr>
      <w:rFonts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4E3B2C"/>
    <w:rPr>
      <w:rFonts w:eastAsia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4E3B2C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4E3B2C"/>
    <w:rPr>
      <w:rFonts w:ascii="Arial" w:hAnsi="Arial" w:cs="Arial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4E3B2C"/>
    <w:rPr>
      <w:rFonts w:ascii="Arial" w:hAnsi="Arial" w:cs="Arial"/>
      <w:b/>
      <w:bCs/>
      <w:caps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4E3B2C"/>
    <w:rPr>
      <w:rFonts w:ascii="Arial" w:hAnsi="Arial" w:cs="Arial"/>
      <w:b/>
      <w:bCs/>
      <w:sz w:val="24"/>
      <w:szCs w:val="24"/>
      <w:lang w:eastAsia="en-US"/>
    </w:rPr>
  </w:style>
  <w:style w:type="paragraph" w:customStyle="1" w:styleId="Signoff">
    <w:name w:val="Signoff"/>
    <w:basedOn w:val="Normal"/>
    <w:qFormat/>
    <w:rsid w:val="004E3B2C"/>
    <w:pPr>
      <w:adjustRightInd w:val="0"/>
      <w:snapToGrid w:val="0"/>
      <w:spacing w:line="320" w:lineRule="atLeast"/>
      <w:jc w:val="center"/>
    </w:pPr>
    <w:rPr>
      <w:rFonts w:ascii="Arial" w:hAnsi="Arial" w:cs="Arial"/>
      <w:color w:val="000000"/>
      <w:sz w:val="22"/>
      <w:szCs w:val="22"/>
    </w:rPr>
  </w:style>
  <w:style w:type="paragraph" w:customStyle="1" w:styleId="EndofDocument">
    <w:name w:val="End of Document"/>
    <w:basedOn w:val="Normal"/>
    <w:qFormat/>
    <w:rsid w:val="004E3B2C"/>
    <w:pPr>
      <w:spacing w:before="400" w:after="400"/>
      <w:jc w:val="center"/>
    </w:pPr>
    <w:rPr>
      <w:rFonts w:ascii="Arial" w:hAnsi="Arial" w:cs="Arial"/>
      <w:bCs/>
      <w:spacing w:val="70"/>
      <w:sz w:val="22"/>
      <w:szCs w:val="22"/>
    </w:rPr>
  </w:style>
  <w:style w:type="paragraph" w:customStyle="1" w:styleId="BodyIndent1">
    <w:name w:val="Body Indent 1"/>
    <w:basedOn w:val="BodyCopy"/>
    <w:qFormat/>
    <w:rsid w:val="00351DD3"/>
    <w:pPr>
      <w:ind w:left="144"/>
    </w:pPr>
  </w:style>
  <w:style w:type="paragraph" w:customStyle="1" w:styleId="S-O-P">
    <w:name w:val="S-O-P"/>
    <w:basedOn w:val="FABodyCopy"/>
    <w:next w:val="FABodyCopy"/>
    <w:qFormat/>
    <w:rsid w:val="004E3B2C"/>
    <w:pPr>
      <w:jc w:val="center"/>
    </w:pPr>
  </w:style>
  <w:style w:type="paragraph" w:customStyle="1" w:styleId="TableSubhead">
    <w:name w:val="Table Subhead"/>
    <w:basedOn w:val="Normal"/>
    <w:qFormat/>
    <w:rsid w:val="004E3B2C"/>
    <w:pPr>
      <w:spacing w:before="400" w:after="80"/>
    </w:pPr>
    <w:rPr>
      <w:rFonts w:ascii="Arial" w:hAnsi="Arial" w:cs="Arial"/>
      <w:b/>
      <w:bCs/>
      <w:caps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4E3B2C"/>
    <w:rPr>
      <w:rFonts w:ascii="Arial" w:eastAsiaTheme="majorEastAsia" w:hAnsi="Arial" w:cstheme="majorBidi"/>
      <w:b/>
      <w:iCs/>
      <w:sz w:val="18"/>
      <w:lang w:eastAsia="en-US"/>
    </w:rPr>
  </w:style>
  <w:style w:type="table" w:styleId="PlainTable1">
    <w:name w:val="Plain Table 1"/>
    <w:basedOn w:val="TableNormal"/>
    <w:uiPriority w:val="99"/>
    <w:rsid w:val="004E3B2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99"/>
    <w:rsid w:val="004E3B2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99"/>
    <w:rsid w:val="004E3B2C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99"/>
    <w:rsid w:val="004E3B2C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3">
    <w:name w:val="Grid Table 3"/>
    <w:basedOn w:val="TableNormal"/>
    <w:uiPriority w:val="99"/>
    <w:rsid w:val="004E3B2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1Light">
    <w:name w:val="Grid Table 1 Light"/>
    <w:basedOn w:val="TableNormal"/>
    <w:uiPriority w:val="99"/>
    <w:rsid w:val="004E3B2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FATABLESTYLE">
    <w:name w:val="FA TABLE STYLE"/>
    <w:basedOn w:val="TableNormal"/>
    <w:uiPriority w:val="99"/>
    <w:rsid w:val="004E3B2C"/>
    <w:pPr>
      <w:spacing w:before="80" w:after="80"/>
    </w:pPr>
    <w:rPr>
      <w:rFonts w:ascii="Arial" w:hAnsi="Arial"/>
      <w:sz w:val="18"/>
    </w:rPr>
    <w:tblPr>
      <w:tblBorders>
        <w:bottom w:val="single" w:sz="6" w:space="0" w:color="BFBFBF" w:themeColor="background1" w:themeShade="BF"/>
        <w:insideH w:val="single" w:sz="6" w:space="0" w:color="BFBFBF" w:themeColor="background1" w:themeShade="BF"/>
      </w:tblBorders>
    </w:tblPr>
    <w:tcPr>
      <w:vAlign w:val="center"/>
    </w:tcPr>
  </w:style>
  <w:style w:type="paragraph" w:customStyle="1" w:styleId="EmbargoLine">
    <w:name w:val="Embargo Line"/>
    <w:basedOn w:val="Normal"/>
    <w:autoRedefine/>
    <w:qFormat/>
    <w:rsid w:val="004E3B2C"/>
    <w:pPr>
      <w:tabs>
        <w:tab w:val="left" w:pos="5980"/>
      </w:tabs>
      <w:spacing w:after="160" w:line="276" w:lineRule="auto"/>
    </w:pPr>
    <w:rPr>
      <w:rFonts w:ascii="Arial" w:hAnsi="Arial" w:cs="Arial"/>
      <w:b/>
      <w:caps/>
      <w:color w:val="317F78"/>
      <w:spacing w:val="24"/>
      <w:sz w:val="22"/>
      <w:szCs w:val="22"/>
    </w:rPr>
  </w:style>
  <w:style w:type="paragraph" w:customStyle="1" w:styleId="FABodyCopy">
    <w:name w:val="FA Body Copy"/>
    <w:basedOn w:val="Normal"/>
    <w:qFormat/>
    <w:rsid w:val="004E3B2C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ascii="Arial" w:hAnsi="Arial" w:cs="Arial"/>
      <w:sz w:val="18"/>
      <w:szCs w:val="18"/>
    </w:rPr>
  </w:style>
  <w:style w:type="paragraph" w:customStyle="1" w:styleId="FABodyIndent1">
    <w:name w:val="FA Body Indent 1"/>
    <w:basedOn w:val="FABodyCopy"/>
    <w:qFormat/>
    <w:rsid w:val="004E3B2C"/>
    <w:pPr>
      <w:ind w:left="144"/>
    </w:pPr>
  </w:style>
  <w:style w:type="paragraph" w:styleId="ListParagraph">
    <w:name w:val="List Paragraph"/>
    <w:basedOn w:val="Normal"/>
    <w:uiPriority w:val="34"/>
    <w:qFormat/>
    <w:rsid w:val="00E875AF"/>
    <w:pPr>
      <w:spacing w:after="200" w:line="276" w:lineRule="auto"/>
      <w:ind w:left="720"/>
      <w:contextualSpacing/>
    </w:pPr>
    <w:rPr>
      <w:rFonts w:asciiTheme="minorHAnsi" w:hAnsiTheme="minorHAnsi"/>
      <w:sz w:val="22"/>
      <w:szCs w:val="22"/>
    </w:rPr>
  </w:style>
  <w:style w:type="paragraph" w:styleId="NoSpacing">
    <w:name w:val="No Spacing"/>
    <w:uiPriority w:val="99"/>
    <w:qFormat/>
    <w:rsid w:val="00E875AF"/>
    <w:rPr>
      <w:sz w:val="22"/>
      <w:szCs w:val="22"/>
      <w:lang w:eastAsia="en-US"/>
    </w:rPr>
  </w:style>
  <w:style w:type="paragraph" w:customStyle="1" w:styleId="Bullets">
    <w:name w:val="Bullets"/>
    <w:basedOn w:val="Normal"/>
    <w:qFormat/>
    <w:rsid w:val="00E875AF"/>
    <w:pPr>
      <w:spacing w:after="80" w:line="320" w:lineRule="atLeast"/>
      <w:ind w:left="1080" w:right="547" w:hanging="360"/>
    </w:pPr>
    <w:rPr>
      <w:rFonts w:ascii="Arial" w:hAnsi="Arial"/>
      <w:b/>
      <w:sz w:val="22"/>
      <w:szCs w:val="22"/>
    </w:rPr>
  </w:style>
  <w:style w:type="paragraph" w:customStyle="1" w:styleId="Subhead">
    <w:name w:val="Subhead"/>
    <w:basedOn w:val="Normal"/>
    <w:qFormat/>
    <w:rsid w:val="00E875AF"/>
    <w:pPr>
      <w:spacing w:line="320" w:lineRule="atLeast"/>
    </w:pPr>
    <w:rPr>
      <w:rFonts w:ascii="Arial" w:hAnsi="Arial" w:cs="Arial"/>
      <w:b/>
      <w:sz w:val="22"/>
      <w:szCs w:val="22"/>
    </w:rPr>
  </w:style>
  <w:style w:type="paragraph" w:customStyle="1" w:styleId="Body1">
    <w:name w:val="_Body1"/>
    <w:basedOn w:val="Normal"/>
    <w:uiPriority w:val="99"/>
    <w:rsid w:val="00E875AF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TimesNewRomanPSMT" w:hAnsi="TimesNewRomanPSMT" w:cs="TimesNewRomanPSMT"/>
      <w:color w:val="000000"/>
      <w:sz w:val="14"/>
      <w:szCs w:val="14"/>
    </w:rPr>
  </w:style>
  <w:style w:type="paragraph" w:customStyle="1" w:styleId="specs">
    <w:name w:val="specs"/>
    <w:basedOn w:val="Normal"/>
    <w:uiPriority w:val="99"/>
    <w:rsid w:val="00E875AF"/>
    <w:pPr>
      <w:widowControl w:val="0"/>
      <w:tabs>
        <w:tab w:val="right" w:leader="underscore" w:pos="7960"/>
      </w:tabs>
      <w:autoSpaceDE w:val="0"/>
      <w:autoSpaceDN w:val="0"/>
      <w:adjustRightInd w:val="0"/>
      <w:spacing w:line="220" w:lineRule="atLeast"/>
      <w:ind w:left="240" w:hanging="240"/>
      <w:textAlignment w:val="top"/>
    </w:pPr>
    <w:rPr>
      <w:rFonts w:ascii="Arial" w:hAnsi="Arial" w:cs="Arial"/>
      <w:color w:val="000000"/>
      <w:sz w:val="18"/>
      <w:szCs w:val="18"/>
    </w:rPr>
  </w:style>
  <w:style w:type="paragraph" w:customStyle="1" w:styleId="Default">
    <w:name w:val="Default"/>
    <w:uiPriority w:val="99"/>
    <w:rsid w:val="00E875AF"/>
    <w:pPr>
      <w:autoSpaceDE w:val="0"/>
      <w:autoSpaceDN w:val="0"/>
      <w:adjustRightInd w:val="0"/>
    </w:pPr>
    <w:rPr>
      <w:rFonts w:ascii="Arial" w:eastAsia="Batang" w:hAnsi="Arial" w:cs="Batang"/>
      <w:color w:val="000000"/>
      <w:sz w:val="24"/>
      <w:szCs w:val="24"/>
      <w:lang w:eastAsia="en-US"/>
    </w:rPr>
  </w:style>
  <w:style w:type="character" w:customStyle="1" w:styleId="Superscript">
    <w:name w:val="_Superscript"/>
    <w:uiPriority w:val="99"/>
    <w:rsid w:val="00E875AF"/>
    <w:rPr>
      <w:vertAlign w:val="superscript"/>
    </w:rPr>
  </w:style>
  <w:style w:type="paragraph" w:customStyle="1" w:styleId="font5">
    <w:name w:val="font5"/>
    <w:basedOn w:val="Normal"/>
    <w:uiPriority w:val="99"/>
    <w:rsid w:val="00E875AF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Endmark">
    <w:name w:val="End mark"/>
    <w:basedOn w:val="Normal"/>
    <w:uiPriority w:val="99"/>
    <w:rsid w:val="00E875AF"/>
    <w:pPr>
      <w:autoSpaceDE w:val="0"/>
      <w:autoSpaceDN w:val="0"/>
      <w:adjustRightInd w:val="0"/>
      <w:spacing w:line="260" w:lineRule="atLeast"/>
      <w:jc w:val="center"/>
      <w:textAlignment w:val="center"/>
    </w:pPr>
    <w:rPr>
      <w:rFonts w:ascii="MinionPro-Bold" w:hAnsi="MinionPro-Bold" w:cs="MinionPro-Bold"/>
      <w:b/>
      <w:bCs/>
      <w:color w:val="F21717"/>
      <w:spacing w:val="55"/>
      <w:sz w:val="20"/>
      <w:lang w:eastAsia="ja-JP"/>
    </w:rPr>
  </w:style>
  <w:style w:type="character" w:styleId="Strong">
    <w:name w:val="Strong"/>
    <w:basedOn w:val="DefaultParagraphFont"/>
    <w:uiPriority w:val="22"/>
    <w:qFormat/>
    <w:rsid w:val="00E875AF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rsid w:val="00E875AF"/>
  </w:style>
  <w:style w:type="character" w:styleId="Emphasis">
    <w:name w:val="Emphasis"/>
    <w:basedOn w:val="DefaultParagraphFont"/>
    <w:uiPriority w:val="20"/>
    <w:qFormat/>
    <w:rsid w:val="00E875AF"/>
    <w:rPr>
      <w:i/>
      <w:iCs/>
    </w:rPr>
  </w:style>
  <w:style w:type="paragraph" w:styleId="PlainText">
    <w:name w:val="Plain Text"/>
    <w:basedOn w:val="Normal"/>
    <w:link w:val="PlainTextChar"/>
    <w:uiPriority w:val="99"/>
    <w:unhideWhenUsed/>
    <w:rsid w:val="00E875AF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E875AF"/>
    <w:rPr>
      <w:rFonts w:ascii="Calibri" w:eastAsiaTheme="minorHAnsi" w:hAnsi="Calibri" w:cstheme="minorBidi"/>
      <w:sz w:val="22"/>
      <w:szCs w:val="21"/>
      <w:lang w:eastAsia="en-US"/>
    </w:rPr>
  </w:style>
  <w:style w:type="paragraph" w:customStyle="1" w:styleId="4BodyCopy">
    <w:name w:val="4 Body Copy"/>
    <w:basedOn w:val="Normal"/>
    <w:qFormat/>
    <w:rsid w:val="00E875AF"/>
    <w:pPr>
      <w:spacing w:before="160" w:after="240" w:line="300" w:lineRule="atLeast"/>
      <w:outlineLvl w:val="4"/>
    </w:pPr>
    <w:rPr>
      <w:rFonts w:ascii="Arial" w:hAnsi="Arial" w:cs="Arial"/>
      <w:bCs/>
      <w:sz w:val="22"/>
      <w:szCs w:val="22"/>
    </w:rPr>
  </w:style>
  <w:style w:type="paragraph" w:customStyle="1" w:styleId="Text1">
    <w:name w:val="_Text1"/>
    <w:basedOn w:val="Normal"/>
    <w:uiPriority w:val="99"/>
    <w:rsid w:val="00E875AF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Times New Roman" w:hAnsi="Times New Roman"/>
      <w:color w:val="000000"/>
      <w:sz w:val="20"/>
    </w:rPr>
  </w:style>
  <w:style w:type="paragraph" w:customStyle="1" w:styleId="notes">
    <w:name w:val="notes"/>
    <w:basedOn w:val="Normal"/>
    <w:uiPriority w:val="99"/>
    <w:rsid w:val="00E875AF"/>
    <w:pPr>
      <w:widowControl w:val="0"/>
      <w:autoSpaceDE w:val="0"/>
      <w:autoSpaceDN w:val="0"/>
      <w:adjustRightInd w:val="0"/>
      <w:spacing w:after="110" w:line="200" w:lineRule="atLeast"/>
      <w:textAlignment w:val="top"/>
    </w:pPr>
    <w:rPr>
      <w:rFonts w:ascii="Arial" w:hAnsi="Arial" w:cs="Arial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rykay/Library/Group%20Containers/UBF8T346G9.Office/User%20Content.localized/Templates.localized/Feature_Availabilit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1384AE-4579-FB4B-BE8C-D90BD97EC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Feature_Availability.dotx</Template>
  <TotalTime>79</TotalTime>
  <Pages>8</Pages>
  <Words>1983</Words>
  <Characters>11308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Product Information</vt:lpstr>
    </vt:vector>
  </TitlesOfParts>
  <Manager/>
  <Company/>
  <LinksUpToDate>false</LinksUpToDate>
  <CharactersWithSpaces>13265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Product Information</dc:title>
  <dc:subject>Feature Availability</dc:subject>
  <dc:creator>Microsoft Office User</dc:creator>
  <cp:keywords/>
  <dc:description/>
  <cp:lastModifiedBy>Microsoft Office User</cp:lastModifiedBy>
  <cp:revision>23</cp:revision>
  <cp:lastPrinted>2018-12-31T16:38:00Z</cp:lastPrinted>
  <dcterms:created xsi:type="dcterms:W3CDTF">2022-05-18T13:56:00Z</dcterms:created>
  <dcterms:modified xsi:type="dcterms:W3CDTF">2023-01-06T15:38:00Z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