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E6FA" w14:textId="54E1E28E" w:rsidR="00362A76" w:rsidRPr="000F771A" w:rsidRDefault="00362A76" w:rsidP="00362A76">
      <w:pPr>
        <w:pStyle w:val="Heading1"/>
        <w:spacing w:line="240" w:lineRule="auto"/>
      </w:pPr>
      <w:r w:rsidRPr="00984547">
        <w:t>202</w:t>
      </w:r>
      <w:r>
        <w:t>3</w:t>
      </w:r>
      <w:r w:rsidRPr="00984547">
        <w:t xml:space="preserve"> </w:t>
      </w:r>
      <w:r>
        <w:t>Safety / Tech / Powertrain</w:t>
      </w:r>
    </w:p>
    <w:p w14:paraId="45F8C748" w14:textId="77777777" w:rsidR="00362A76" w:rsidRPr="000F771A" w:rsidRDefault="00362A76" w:rsidP="00362A76">
      <w:pPr>
        <w:pStyle w:val="Heading2"/>
        <w:spacing w:line="240" w:lineRule="auto"/>
      </w:pPr>
      <w:r>
        <w:t>ENGINE / TRANSMISSION AVAILABILITY</w:t>
      </w:r>
    </w:p>
    <w:p w14:paraId="7401F36A" w14:textId="77777777" w:rsidR="00362A76" w:rsidRDefault="00362A76" w:rsidP="00362A76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09E416AF" w14:textId="77777777" w:rsidR="00362A76" w:rsidRPr="005E3CE1" w:rsidRDefault="00362A76" w:rsidP="00191708">
      <w:pPr>
        <w:pStyle w:val="Heading4"/>
      </w:pPr>
      <w:r w:rsidRPr="005E3CE1">
        <w:t>ENGINES</w:t>
      </w:r>
    </w:p>
    <w:p w14:paraId="0E46DDB7" w14:textId="77777777" w:rsidR="00362A76" w:rsidRPr="003832F2" w:rsidRDefault="00362A76" w:rsidP="00191708">
      <w:pPr>
        <w:pStyle w:val="Heading4"/>
      </w:pPr>
      <w:r w:rsidRPr="003832F2">
        <w:t>6.7-liter Cummins High Output Turbo Diesel I-6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3832F2" w14:paraId="5516AFA1" w14:textId="77777777" w:rsidTr="00994B52">
        <w:tc>
          <w:tcPr>
            <w:tcW w:w="4898" w:type="dxa"/>
          </w:tcPr>
          <w:p w14:paraId="4FB47A6A" w14:textId="77777777" w:rsidR="00362A76" w:rsidRPr="003832F2" w:rsidRDefault="00362A76" w:rsidP="00994B52">
            <w:pPr>
              <w:pStyle w:val="ModelSubhead"/>
              <w:spacing w:before="76" w:after="76"/>
            </w:pPr>
            <w:r w:rsidRPr="003832F2">
              <w:t>Ram</w:t>
            </w:r>
          </w:p>
        </w:tc>
        <w:tc>
          <w:tcPr>
            <w:tcW w:w="2541" w:type="dxa"/>
          </w:tcPr>
          <w:p w14:paraId="59C9128B" w14:textId="77777777" w:rsidR="00362A76" w:rsidRPr="003832F2" w:rsidRDefault="00362A76" w:rsidP="00994B52">
            <w:pPr>
              <w:pStyle w:val="ModelSubhead"/>
              <w:spacing w:before="76" w:after="76"/>
            </w:pPr>
            <w:r w:rsidRPr="003832F2">
              <w:t>Power</w:t>
            </w:r>
          </w:p>
        </w:tc>
        <w:tc>
          <w:tcPr>
            <w:tcW w:w="2552" w:type="dxa"/>
          </w:tcPr>
          <w:p w14:paraId="11D936C4" w14:textId="77777777" w:rsidR="00362A76" w:rsidRPr="003832F2" w:rsidRDefault="00362A76" w:rsidP="00994B52">
            <w:pPr>
              <w:pStyle w:val="ModelSubhead"/>
              <w:spacing w:before="76" w:after="76"/>
            </w:pPr>
            <w:r w:rsidRPr="003832F2">
              <w:t>Torque</w:t>
            </w:r>
          </w:p>
        </w:tc>
      </w:tr>
      <w:tr w:rsidR="00362A76" w:rsidRPr="00593407" w14:paraId="18E4C797" w14:textId="77777777" w:rsidTr="00994B52">
        <w:tc>
          <w:tcPr>
            <w:tcW w:w="4898" w:type="dxa"/>
          </w:tcPr>
          <w:p w14:paraId="625C96B1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3500 HD</w:t>
            </w:r>
          </w:p>
        </w:tc>
        <w:tc>
          <w:tcPr>
            <w:tcW w:w="2541" w:type="dxa"/>
          </w:tcPr>
          <w:p w14:paraId="150DF106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420 hp @ 2,800 rpm</w:t>
            </w:r>
          </w:p>
        </w:tc>
        <w:tc>
          <w:tcPr>
            <w:tcW w:w="2552" w:type="dxa"/>
          </w:tcPr>
          <w:p w14:paraId="52E43C29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1,075 lb.-ft. @ 1,800 rpm</w:t>
            </w:r>
          </w:p>
        </w:tc>
      </w:tr>
    </w:tbl>
    <w:p w14:paraId="1BC9A567" w14:textId="77777777" w:rsidR="00362A76" w:rsidRDefault="00362A76" w:rsidP="00191708">
      <w:pPr>
        <w:pStyle w:val="Heading4"/>
      </w:pPr>
      <w:r w:rsidRPr="00593407">
        <w:t>6.7-liter Cummins Turbo Diesel I-6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3832F2" w14:paraId="150EBB0F" w14:textId="77777777" w:rsidTr="00994B52">
        <w:tc>
          <w:tcPr>
            <w:tcW w:w="4898" w:type="dxa"/>
          </w:tcPr>
          <w:p w14:paraId="21DB2714" w14:textId="77777777" w:rsidR="00362A76" w:rsidRPr="003832F2" w:rsidRDefault="00362A76" w:rsidP="00994B52">
            <w:pPr>
              <w:pStyle w:val="ModelSubhead"/>
              <w:spacing w:before="76" w:after="76"/>
            </w:pPr>
            <w:r w:rsidRPr="003832F2">
              <w:t>Ram</w:t>
            </w:r>
          </w:p>
        </w:tc>
        <w:tc>
          <w:tcPr>
            <w:tcW w:w="2541" w:type="dxa"/>
          </w:tcPr>
          <w:p w14:paraId="6F76E8C1" w14:textId="77777777" w:rsidR="00362A76" w:rsidRPr="003832F2" w:rsidRDefault="00362A76" w:rsidP="00994B52">
            <w:pPr>
              <w:pStyle w:val="ModelSubhead"/>
              <w:spacing w:before="76" w:after="76"/>
            </w:pPr>
            <w:r w:rsidRPr="003832F2">
              <w:t>Power</w:t>
            </w:r>
          </w:p>
        </w:tc>
        <w:tc>
          <w:tcPr>
            <w:tcW w:w="2552" w:type="dxa"/>
          </w:tcPr>
          <w:p w14:paraId="3FCC20AF" w14:textId="77777777" w:rsidR="00362A76" w:rsidRPr="003832F2" w:rsidRDefault="00362A76" w:rsidP="00994B52">
            <w:pPr>
              <w:pStyle w:val="ModelSubhead"/>
              <w:spacing w:before="76" w:after="76"/>
            </w:pPr>
            <w:r w:rsidRPr="003832F2">
              <w:t>Torque</w:t>
            </w:r>
          </w:p>
        </w:tc>
      </w:tr>
      <w:tr w:rsidR="00362A76" w:rsidRPr="00593407" w14:paraId="71DD1DBE" w14:textId="77777777" w:rsidTr="00994B52">
        <w:tc>
          <w:tcPr>
            <w:tcW w:w="4898" w:type="dxa"/>
          </w:tcPr>
          <w:p w14:paraId="712AEDFC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2500/3500 HD</w:t>
            </w:r>
          </w:p>
        </w:tc>
        <w:tc>
          <w:tcPr>
            <w:tcW w:w="2541" w:type="dxa"/>
          </w:tcPr>
          <w:p w14:paraId="16F8DDF3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370 hp @ 2,800 rpm</w:t>
            </w:r>
          </w:p>
        </w:tc>
        <w:tc>
          <w:tcPr>
            <w:tcW w:w="2552" w:type="dxa"/>
          </w:tcPr>
          <w:p w14:paraId="6467816D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850 lb.-ft. @ 1,700 rpm</w:t>
            </w:r>
          </w:p>
        </w:tc>
      </w:tr>
      <w:tr w:rsidR="00362A76" w:rsidRPr="00593407" w14:paraId="35354644" w14:textId="77777777" w:rsidTr="00994B52">
        <w:tc>
          <w:tcPr>
            <w:tcW w:w="4898" w:type="dxa"/>
          </w:tcPr>
          <w:p w14:paraId="4ACAF87C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3500/4500/5500 CC</w:t>
            </w:r>
          </w:p>
        </w:tc>
        <w:tc>
          <w:tcPr>
            <w:tcW w:w="2541" w:type="dxa"/>
          </w:tcPr>
          <w:p w14:paraId="67AB8DA1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360 hp @ 2,800 rpm</w:t>
            </w:r>
          </w:p>
        </w:tc>
        <w:tc>
          <w:tcPr>
            <w:tcW w:w="2552" w:type="dxa"/>
          </w:tcPr>
          <w:p w14:paraId="3B65387F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800 lb.-ft. @ 1,800 rpm</w:t>
            </w:r>
          </w:p>
        </w:tc>
      </w:tr>
    </w:tbl>
    <w:p w14:paraId="57D56848" w14:textId="77777777" w:rsidR="00362A76" w:rsidRDefault="00362A76" w:rsidP="00191708">
      <w:pPr>
        <w:pStyle w:val="Heading4"/>
      </w:pPr>
      <w:r w:rsidRPr="00593407">
        <w:t>392 HEMI</w:t>
      </w:r>
      <w:r w:rsidRPr="008E3AD2">
        <w:rPr>
          <w:vertAlign w:val="superscript"/>
        </w:rPr>
        <w:t>®</w:t>
      </w:r>
      <w:r w:rsidRPr="00593407">
        <w:t xml:space="preserve"> V-8 SRT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79A5161A" w14:textId="77777777" w:rsidTr="00994B52">
        <w:tc>
          <w:tcPr>
            <w:tcW w:w="4898" w:type="dxa"/>
          </w:tcPr>
          <w:p w14:paraId="310E7A3C" w14:textId="77777777" w:rsidR="00362A76" w:rsidRPr="00593407" w:rsidRDefault="00362A76" w:rsidP="00994B52">
            <w:pPr>
              <w:pStyle w:val="ModelSubhead"/>
              <w:spacing w:before="76" w:after="76"/>
            </w:pPr>
            <w:r w:rsidRPr="00593407">
              <w:t>Dodge</w:t>
            </w:r>
          </w:p>
        </w:tc>
        <w:tc>
          <w:tcPr>
            <w:tcW w:w="2541" w:type="dxa"/>
          </w:tcPr>
          <w:p w14:paraId="13740EBD" w14:textId="77777777" w:rsidR="00362A76" w:rsidRPr="00593407" w:rsidRDefault="00362A76" w:rsidP="00994B52">
            <w:pPr>
              <w:pStyle w:val="ModelSubhead"/>
              <w:spacing w:before="76" w:after="76"/>
            </w:pPr>
            <w:r w:rsidRPr="003832F2">
              <w:t>Power</w:t>
            </w:r>
          </w:p>
        </w:tc>
        <w:tc>
          <w:tcPr>
            <w:tcW w:w="2552" w:type="dxa"/>
          </w:tcPr>
          <w:p w14:paraId="66663250" w14:textId="77777777" w:rsidR="00362A76" w:rsidRPr="00593407" w:rsidRDefault="00362A76" w:rsidP="00994B52">
            <w:pPr>
              <w:pStyle w:val="ModelSubhead"/>
              <w:spacing w:before="76" w:after="76"/>
            </w:pPr>
            <w:r w:rsidRPr="003832F2">
              <w:t>Torque</w:t>
            </w:r>
          </w:p>
        </w:tc>
      </w:tr>
      <w:tr w:rsidR="00362A76" w:rsidRPr="00593407" w14:paraId="4DDB7B9B" w14:textId="77777777" w:rsidTr="00994B52">
        <w:tc>
          <w:tcPr>
            <w:tcW w:w="4898" w:type="dxa"/>
          </w:tcPr>
          <w:p w14:paraId="4D4DEAFD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Challenger R/T Scat Pack</w:t>
            </w:r>
          </w:p>
        </w:tc>
        <w:tc>
          <w:tcPr>
            <w:tcW w:w="2541" w:type="dxa"/>
          </w:tcPr>
          <w:p w14:paraId="413CDC61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485 bhp @ 6,100 rpm</w:t>
            </w:r>
          </w:p>
        </w:tc>
        <w:tc>
          <w:tcPr>
            <w:tcW w:w="2552" w:type="dxa"/>
          </w:tcPr>
          <w:p w14:paraId="56DF415D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475 lb.-ft. @ 4,100 rpm</w:t>
            </w:r>
          </w:p>
        </w:tc>
      </w:tr>
      <w:tr w:rsidR="006D15FE" w:rsidRPr="00593407" w14:paraId="57676B61" w14:textId="77777777" w:rsidTr="00994B52">
        <w:tc>
          <w:tcPr>
            <w:tcW w:w="4898" w:type="dxa"/>
          </w:tcPr>
          <w:p w14:paraId="64EE1423" w14:textId="78FF7C7B" w:rsidR="006D15FE" w:rsidRPr="00593407" w:rsidRDefault="006D15FE" w:rsidP="00994B52">
            <w:pPr>
              <w:pStyle w:val="FABodyCopy"/>
              <w:spacing w:before="76" w:after="76" w:line="240" w:lineRule="auto"/>
            </w:pPr>
            <w:r>
              <w:t>Charger Scat Pack</w:t>
            </w:r>
          </w:p>
        </w:tc>
        <w:tc>
          <w:tcPr>
            <w:tcW w:w="2541" w:type="dxa"/>
          </w:tcPr>
          <w:p w14:paraId="1C877489" w14:textId="68A95A81" w:rsidR="006D15FE" w:rsidRPr="00593407" w:rsidRDefault="006D15FE" w:rsidP="00994B52">
            <w:pPr>
              <w:pStyle w:val="FABodyCopy"/>
              <w:spacing w:before="76" w:after="76" w:line="240" w:lineRule="auto"/>
            </w:pPr>
            <w:r w:rsidRPr="00593407">
              <w:t>485 bhp @ 6,100 rpm</w:t>
            </w:r>
          </w:p>
        </w:tc>
        <w:tc>
          <w:tcPr>
            <w:tcW w:w="2552" w:type="dxa"/>
          </w:tcPr>
          <w:p w14:paraId="138E5BE0" w14:textId="4840A3FD" w:rsidR="006D15FE" w:rsidRPr="00593407" w:rsidRDefault="006D15FE" w:rsidP="00994B52">
            <w:pPr>
              <w:pStyle w:val="FABodyCopy"/>
              <w:spacing w:before="76" w:after="76" w:line="240" w:lineRule="auto"/>
            </w:pPr>
            <w:r w:rsidRPr="00593407">
              <w:t>475 lb.-ft. @ 4,100 rpm</w:t>
            </w:r>
          </w:p>
        </w:tc>
      </w:tr>
      <w:tr w:rsidR="006366E6" w:rsidRPr="00593407" w14:paraId="0A480AB9" w14:textId="77777777" w:rsidTr="00994B52">
        <w:tc>
          <w:tcPr>
            <w:tcW w:w="4898" w:type="dxa"/>
          </w:tcPr>
          <w:p w14:paraId="4A8DD1B9" w14:textId="5C2D88CF" w:rsidR="006366E6" w:rsidRDefault="006366E6" w:rsidP="00994B52">
            <w:pPr>
              <w:pStyle w:val="FABodyCopy"/>
              <w:spacing w:before="76" w:after="76" w:line="240" w:lineRule="auto"/>
            </w:pPr>
            <w:r>
              <w:t>Durango SRT 392</w:t>
            </w:r>
          </w:p>
        </w:tc>
        <w:tc>
          <w:tcPr>
            <w:tcW w:w="2541" w:type="dxa"/>
          </w:tcPr>
          <w:p w14:paraId="3DB383DE" w14:textId="13415D4E" w:rsidR="006366E6" w:rsidRPr="00593407" w:rsidRDefault="006366E6" w:rsidP="00994B52">
            <w:pPr>
              <w:pStyle w:val="FABodyCopy"/>
              <w:spacing w:before="76" w:after="76" w:line="240" w:lineRule="auto"/>
            </w:pPr>
            <w:r w:rsidRPr="00593407">
              <w:t>4</w:t>
            </w:r>
            <w:r>
              <w:t>7</w:t>
            </w:r>
            <w:r w:rsidRPr="00593407">
              <w:t>5 hp @ 6,</w:t>
            </w:r>
            <w:r>
              <w:t>0</w:t>
            </w:r>
            <w:r w:rsidRPr="00593407">
              <w:t>00 rpm</w:t>
            </w:r>
          </w:p>
        </w:tc>
        <w:tc>
          <w:tcPr>
            <w:tcW w:w="2552" w:type="dxa"/>
          </w:tcPr>
          <w:p w14:paraId="2AD6B770" w14:textId="0AD94ADA" w:rsidR="006366E6" w:rsidRPr="00593407" w:rsidRDefault="006366E6" w:rsidP="00994B52">
            <w:pPr>
              <w:pStyle w:val="FABodyCopy"/>
              <w:spacing w:before="76" w:after="76" w:line="240" w:lineRule="auto"/>
            </w:pPr>
            <w:r w:rsidRPr="00593407">
              <w:t>47</w:t>
            </w:r>
            <w:r>
              <w:t>0</w:t>
            </w:r>
            <w:r w:rsidRPr="00593407">
              <w:t xml:space="preserve"> lb.-ft. @ 4,</w:t>
            </w:r>
            <w:r>
              <w:t>3</w:t>
            </w:r>
            <w:r w:rsidRPr="00593407">
              <w:t>00 rpm</w:t>
            </w:r>
          </w:p>
        </w:tc>
      </w:tr>
    </w:tbl>
    <w:p w14:paraId="2B8DB5F2" w14:textId="77777777" w:rsidR="00362A76" w:rsidRDefault="00362A76" w:rsidP="00191708">
      <w:pPr>
        <w:pStyle w:val="Heading4"/>
      </w:pPr>
      <w:r w:rsidRPr="00593407">
        <w:t>6.4-liter HEMI</w:t>
      </w:r>
      <w:r w:rsidRPr="008E3AD2">
        <w:rPr>
          <w:vertAlign w:val="superscript"/>
        </w:rPr>
        <w:t>®</w:t>
      </w:r>
      <w:r w:rsidRPr="00593407">
        <w:t xml:space="preserve"> V-8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77C9A62D" w14:textId="77777777" w:rsidTr="00994B52">
        <w:tc>
          <w:tcPr>
            <w:tcW w:w="4898" w:type="dxa"/>
          </w:tcPr>
          <w:p w14:paraId="7689BE88" w14:textId="77777777" w:rsidR="00362A76" w:rsidRPr="00593407" w:rsidRDefault="00362A76" w:rsidP="00994B52">
            <w:pPr>
              <w:pStyle w:val="ModelSubhead"/>
              <w:spacing w:before="76" w:after="76"/>
            </w:pPr>
            <w:r w:rsidRPr="00593407">
              <w:t>Ram</w:t>
            </w:r>
          </w:p>
        </w:tc>
        <w:tc>
          <w:tcPr>
            <w:tcW w:w="2541" w:type="dxa"/>
          </w:tcPr>
          <w:p w14:paraId="1D5F5B66" w14:textId="77777777" w:rsidR="00362A76" w:rsidRPr="00593407" w:rsidRDefault="00362A76" w:rsidP="00994B52">
            <w:pPr>
              <w:pStyle w:val="ModelSubhead"/>
              <w:spacing w:before="76" w:after="76"/>
            </w:pPr>
            <w:r w:rsidRPr="003832F2">
              <w:t>Power</w:t>
            </w:r>
          </w:p>
        </w:tc>
        <w:tc>
          <w:tcPr>
            <w:tcW w:w="2552" w:type="dxa"/>
          </w:tcPr>
          <w:p w14:paraId="6E42126C" w14:textId="77777777" w:rsidR="00362A76" w:rsidRPr="00593407" w:rsidRDefault="00362A76" w:rsidP="00994B52">
            <w:pPr>
              <w:pStyle w:val="ModelSubhead"/>
              <w:spacing w:before="76" w:after="76"/>
            </w:pPr>
            <w:r w:rsidRPr="003832F2">
              <w:t>Torque</w:t>
            </w:r>
          </w:p>
        </w:tc>
      </w:tr>
      <w:tr w:rsidR="00362A76" w:rsidRPr="00593407" w14:paraId="49079799" w14:textId="77777777" w:rsidTr="00994B52">
        <w:tc>
          <w:tcPr>
            <w:tcW w:w="4898" w:type="dxa"/>
          </w:tcPr>
          <w:p w14:paraId="0DF910C0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2500/3500 HD</w:t>
            </w:r>
          </w:p>
        </w:tc>
        <w:tc>
          <w:tcPr>
            <w:tcW w:w="2541" w:type="dxa"/>
          </w:tcPr>
          <w:p w14:paraId="270447BB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410 hp @ 5,600 rpm</w:t>
            </w:r>
          </w:p>
        </w:tc>
        <w:tc>
          <w:tcPr>
            <w:tcW w:w="2552" w:type="dxa"/>
          </w:tcPr>
          <w:p w14:paraId="6A408A54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429 lb.-ft. @ 4,000 rpm</w:t>
            </w:r>
          </w:p>
        </w:tc>
      </w:tr>
      <w:tr w:rsidR="00362A76" w:rsidRPr="00593407" w14:paraId="1C404BD3" w14:textId="77777777" w:rsidTr="00994B52">
        <w:tc>
          <w:tcPr>
            <w:tcW w:w="4898" w:type="dxa"/>
          </w:tcPr>
          <w:p w14:paraId="434FB5AE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3500 CC (w/ 8-spd. auto)</w:t>
            </w:r>
          </w:p>
        </w:tc>
        <w:tc>
          <w:tcPr>
            <w:tcW w:w="2541" w:type="dxa"/>
          </w:tcPr>
          <w:p w14:paraId="63F999AB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370 hp @ 5,600 rpm</w:t>
            </w:r>
          </w:p>
        </w:tc>
        <w:tc>
          <w:tcPr>
            <w:tcW w:w="2552" w:type="dxa"/>
          </w:tcPr>
          <w:p w14:paraId="79891D91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429 lb.-ft. @ 4,000 rpm</w:t>
            </w:r>
          </w:p>
        </w:tc>
      </w:tr>
      <w:tr w:rsidR="00362A76" w:rsidRPr="00593407" w14:paraId="52A0BDB4" w14:textId="77777777" w:rsidTr="00994B52">
        <w:tc>
          <w:tcPr>
            <w:tcW w:w="4898" w:type="dxa"/>
          </w:tcPr>
          <w:p w14:paraId="69A992C6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3500/4500/5500 CC (w/ 6-spd. auto)</w:t>
            </w:r>
          </w:p>
        </w:tc>
        <w:tc>
          <w:tcPr>
            <w:tcW w:w="2541" w:type="dxa"/>
          </w:tcPr>
          <w:p w14:paraId="2970ADD1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370 hp @ 5,600 rpm</w:t>
            </w:r>
          </w:p>
        </w:tc>
        <w:tc>
          <w:tcPr>
            <w:tcW w:w="2552" w:type="dxa"/>
          </w:tcPr>
          <w:p w14:paraId="62C8F660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429 lb.-ft. @ 4,000 rpm</w:t>
            </w:r>
          </w:p>
        </w:tc>
      </w:tr>
    </w:tbl>
    <w:p w14:paraId="7B9A93C1" w14:textId="77777777" w:rsidR="00362A76" w:rsidRPr="002C6976" w:rsidRDefault="00362A76" w:rsidP="00191708">
      <w:pPr>
        <w:pStyle w:val="Heading4"/>
      </w:pPr>
      <w:r w:rsidRPr="002C6976">
        <w:t>6.4-liter V-8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2C6976" w14:paraId="7F9A8199" w14:textId="77777777" w:rsidTr="00994B52">
        <w:tc>
          <w:tcPr>
            <w:tcW w:w="4898" w:type="dxa"/>
          </w:tcPr>
          <w:p w14:paraId="74234C7F" w14:textId="77777777" w:rsidR="00362A76" w:rsidRPr="002C6976" w:rsidRDefault="00362A76" w:rsidP="00994B52">
            <w:pPr>
              <w:pStyle w:val="ModelSubhead"/>
              <w:keepNext/>
              <w:keepLines/>
              <w:spacing w:before="76" w:after="76"/>
            </w:pPr>
            <w:r>
              <w:t>Jeep</w:t>
            </w:r>
            <w:r w:rsidRPr="00FE04FA">
              <w:rPr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093A87DF" w14:textId="77777777" w:rsidR="00362A76" w:rsidRPr="002C6976" w:rsidRDefault="00362A76" w:rsidP="00994B52">
            <w:pPr>
              <w:pStyle w:val="ModelSubhead"/>
              <w:keepNext/>
              <w:keepLines/>
              <w:spacing w:before="76" w:after="76"/>
            </w:pPr>
            <w:r w:rsidRPr="003832F2">
              <w:t>Power</w:t>
            </w:r>
          </w:p>
        </w:tc>
        <w:tc>
          <w:tcPr>
            <w:tcW w:w="2552" w:type="dxa"/>
          </w:tcPr>
          <w:p w14:paraId="257B207F" w14:textId="77777777" w:rsidR="00362A76" w:rsidRPr="002C6976" w:rsidRDefault="00362A76" w:rsidP="00994B52">
            <w:pPr>
              <w:pStyle w:val="ModelSubhead"/>
              <w:keepNext/>
              <w:keepLines/>
              <w:spacing w:before="76" w:after="76"/>
            </w:pPr>
            <w:r w:rsidRPr="003832F2">
              <w:t>Torque</w:t>
            </w:r>
          </w:p>
        </w:tc>
      </w:tr>
      <w:tr w:rsidR="00362A76" w:rsidRPr="002C6976" w14:paraId="712636D8" w14:textId="77777777" w:rsidTr="00994B52">
        <w:tc>
          <w:tcPr>
            <w:tcW w:w="4898" w:type="dxa"/>
          </w:tcPr>
          <w:p w14:paraId="656AC623" w14:textId="77777777" w:rsidR="00362A76" w:rsidRPr="00FE04FA" w:rsidRDefault="00362A76" w:rsidP="00994B52">
            <w:pPr>
              <w:pStyle w:val="ModelSubhead"/>
              <w:keepNext/>
              <w:keepLines/>
              <w:spacing w:before="76" w:after="76"/>
              <w:rPr>
                <w:b w:val="0"/>
                <w:bCs w:val="0"/>
              </w:rPr>
            </w:pPr>
            <w:r w:rsidRPr="00FE04FA">
              <w:rPr>
                <w:b w:val="0"/>
                <w:bCs w:val="0"/>
              </w:rPr>
              <w:t>Wrangler Rubicon 392</w:t>
            </w:r>
          </w:p>
        </w:tc>
        <w:tc>
          <w:tcPr>
            <w:tcW w:w="2541" w:type="dxa"/>
          </w:tcPr>
          <w:p w14:paraId="4C401AC9" w14:textId="77777777" w:rsidR="00362A76" w:rsidRPr="00FE04FA" w:rsidRDefault="00362A76" w:rsidP="00994B52">
            <w:pPr>
              <w:pStyle w:val="ModelSubhead"/>
              <w:keepNext/>
              <w:keepLines/>
              <w:spacing w:before="76" w:after="76"/>
              <w:rPr>
                <w:b w:val="0"/>
                <w:bCs w:val="0"/>
              </w:rPr>
            </w:pPr>
            <w:r w:rsidRPr="00FE04FA">
              <w:rPr>
                <w:b w:val="0"/>
                <w:bCs w:val="0"/>
              </w:rPr>
              <w:t>4</w:t>
            </w:r>
            <w:r>
              <w:rPr>
                <w:b w:val="0"/>
                <w:bCs w:val="0"/>
              </w:rPr>
              <w:t>7</w:t>
            </w:r>
            <w:r w:rsidRPr="00FE04FA">
              <w:rPr>
                <w:b w:val="0"/>
                <w:bCs w:val="0"/>
              </w:rPr>
              <w:t xml:space="preserve">0 hp @ </w:t>
            </w:r>
            <w:r>
              <w:rPr>
                <w:b w:val="0"/>
                <w:bCs w:val="0"/>
              </w:rPr>
              <w:t>6,000</w:t>
            </w:r>
            <w:r w:rsidRPr="00FE04FA">
              <w:rPr>
                <w:b w:val="0"/>
                <w:bCs w:val="0"/>
              </w:rPr>
              <w:t xml:space="preserve"> rpm</w:t>
            </w:r>
          </w:p>
        </w:tc>
        <w:tc>
          <w:tcPr>
            <w:tcW w:w="2552" w:type="dxa"/>
          </w:tcPr>
          <w:p w14:paraId="52506457" w14:textId="77777777" w:rsidR="00362A76" w:rsidRPr="00FE04FA" w:rsidRDefault="00362A76" w:rsidP="00994B52">
            <w:pPr>
              <w:pStyle w:val="ModelSubhead"/>
              <w:keepNext/>
              <w:keepLines/>
              <w:spacing w:before="76" w:after="76"/>
              <w:rPr>
                <w:b w:val="0"/>
                <w:bCs w:val="0"/>
              </w:rPr>
            </w:pPr>
            <w:r w:rsidRPr="00FE04FA">
              <w:rPr>
                <w:b w:val="0"/>
                <w:bCs w:val="0"/>
              </w:rPr>
              <w:t>4</w:t>
            </w:r>
            <w:r>
              <w:rPr>
                <w:b w:val="0"/>
                <w:bCs w:val="0"/>
              </w:rPr>
              <w:t>70</w:t>
            </w:r>
            <w:r w:rsidRPr="00FE04FA">
              <w:rPr>
                <w:b w:val="0"/>
                <w:bCs w:val="0"/>
              </w:rPr>
              <w:t xml:space="preserve"> lb.-ft. @ 4,</w:t>
            </w:r>
            <w:r>
              <w:rPr>
                <w:b w:val="0"/>
                <w:bCs w:val="0"/>
              </w:rPr>
              <w:t>3</w:t>
            </w:r>
            <w:r w:rsidRPr="00FE04FA">
              <w:rPr>
                <w:b w:val="0"/>
                <w:bCs w:val="0"/>
              </w:rPr>
              <w:t>00 rpm</w:t>
            </w:r>
          </w:p>
        </w:tc>
      </w:tr>
      <w:tr w:rsidR="00E80EBA" w:rsidRPr="002C6976" w14:paraId="00ECF735" w14:textId="77777777" w:rsidTr="00994B52">
        <w:tc>
          <w:tcPr>
            <w:tcW w:w="4898" w:type="dxa"/>
          </w:tcPr>
          <w:p w14:paraId="33461644" w14:textId="618D1ED2" w:rsidR="00E80EBA" w:rsidRPr="00E80EBA" w:rsidRDefault="00E80EBA" w:rsidP="00994B52">
            <w:pPr>
              <w:pStyle w:val="ModelSubhead"/>
              <w:keepNext/>
              <w:keepLines/>
              <w:spacing w:before="76" w:after="76"/>
            </w:pPr>
            <w:r w:rsidRPr="00E80EBA">
              <w:t>Wagoneer</w:t>
            </w:r>
          </w:p>
        </w:tc>
        <w:tc>
          <w:tcPr>
            <w:tcW w:w="2541" w:type="dxa"/>
          </w:tcPr>
          <w:p w14:paraId="22D0EFBE" w14:textId="2A372CED" w:rsidR="00E80EBA" w:rsidRPr="00FE04FA" w:rsidRDefault="00E80EBA" w:rsidP="00994B52">
            <w:pPr>
              <w:pStyle w:val="ModelSubhead"/>
              <w:keepNext/>
              <w:keepLines/>
              <w:spacing w:before="76" w:after="76"/>
              <w:rPr>
                <w:b w:val="0"/>
                <w:bCs w:val="0"/>
              </w:rPr>
            </w:pPr>
            <w:r w:rsidRPr="003832F2">
              <w:t>Power</w:t>
            </w:r>
          </w:p>
        </w:tc>
        <w:tc>
          <w:tcPr>
            <w:tcW w:w="2552" w:type="dxa"/>
          </w:tcPr>
          <w:p w14:paraId="448A18FA" w14:textId="768EDE64" w:rsidR="00E80EBA" w:rsidRPr="00FE04FA" w:rsidRDefault="00E80EBA" w:rsidP="00994B52">
            <w:pPr>
              <w:pStyle w:val="ModelSubhead"/>
              <w:keepNext/>
              <w:keepLines/>
              <w:spacing w:before="76" w:after="76"/>
              <w:rPr>
                <w:b w:val="0"/>
                <w:bCs w:val="0"/>
              </w:rPr>
            </w:pPr>
            <w:r w:rsidRPr="003832F2">
              <w:t>Torque</w:t>
            </w:r>
          </w:p>
        </w:tc>
      </w:tr>
      <w:tr w:rsidR="00E80EBA" w:rsidRPr="002C6976" w14:paraId="65B3025F" w14:textId="77777777" w:rsidTr="00994B52">
        <w:tc>
          <w:tcPr>
            <w:tcW w:w="4898" w:type="dxa"/>
          </w:tcPr>
          <w:p w14:paraId="7B4996F4" w14:textId="1B118AEE" w:rsidR="00E80EBA" w:rsidRPr="00FE04FA" w:rsidRDefault="00E80EBA" w:rsidP="00994B52">
            <w:pPr>
              <w:pStyle w:val="ModelSubhead"/>
              <w:keepNext/>
              <w:keepLines/>
              <w:spacing w:before="76" w:after="76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Grand Wagoneer</w:t>
            </w:r>
          </w:p>
        </w:tc>
        <w:tc>
          <w:tcPr>
            <w:tcW w:w="2541" w:type="dxa"/>
          </w:tcPr>
          <w:p w14:paraId="5130FE48" w14:textId="11195556" w:rsidR="00E80EBA" w:rsidRPr="00FE04FA" w:rsidRDefault="00E80EBA" w:rsidP="00994B52">
            <w:pPr>
              <w:pStyle w:val="ModelSubhead"/>
              <w:keepNext/>
              <w:keepLines/>
              <w:spacing w:before="76" w:after="76"/>
              <w:rPr>
                <w:b w:val="0"/>
                <w:bCs w:val="0"/>
              </w:rPr>
            </w:pPr>
            <w:r w:rsidRPr="00FE04FA">
              <w:rPr>
                <w:b w:val="0"/>
                <w:bCs w:val="0"/>
              </w:rPr>
              <w:t>4</w:t>
            </w:r>
            <w:r>
              <w:rPr>
                <w:b w:val="0"/>
                <w:bCs w:val="0"/>
              </w:rPr>
              <w:t>71</w:t>
            </w:r>
            <w:r w:rsidRPr="00FE04FA">
              <w:rPr>
                <w:b w:val="0"/>
                <w:bCs w:val="0"/>
              </w:rPr>
              <w:t xml:space="preserve"> hp @ </w:t>
            </w:r>
            <w:r>
              <w:rPr>
                <w:b w:val="0"/>
                <w:bCs w:val="0"/>
              </w:rPr>
              <w:t>6,000</w:t>
            </w:r>
            <w:r w:rsidRPr="00FE04FA">
              <w:rPr>
                <w:b w:val="0"/>
                <w:bCs w:val="0"/>
              </w:rPr>
              <w:t xml:space="preserve"> rpm</w:t>
            </w:r>
          </w:p>
        </w:tc>
        <w:tc>
          <w:tcPr>
            <w:tcW w:w="2552" w:type="dxa"/>
          </w:tcPr>
          <w:p w14:paraId="5F9802DF" w14:textId="08D18D62" w:rsidR="00E80EBA" w:rsidRPr="00FE04FA" w:rsidRDefault="00E80EBA" w:rsidP="00994B52">
            <w:pPr>
              <w:pStyle w:val="ModelSubhead"/>
              <w:keepNext/>
              <w:keepLines/>
              <w:spacing w:before="76" w:after="76"/>
              <w:rPr>
                <w:b w:val="0"/>
                <w:bCs w:val="0"/>
              </w:rPr>
            </w:pPr>
            <w:r w:rsidRPr="00FE04FA">
              <w:rPr>
                <w:b w:val="0"/>
                <w:bCs w:val="0"/>
              </w:rPr>
              <w:t>4</w:t>
            </w:r>
            <w:r>
              <w:rPr>
                <w:b w:val="0"/>
                <w:bCs w:val="0"/>
              </w:rPr>
              <w:t>55</w:t>
            </w:r>
            <w:r w:rsidRPr="00FE04FA">
              <w:rPr>
                <w:b w:val="0"/>
                <w:bCs w:val="0"/>
              </w:rPr>
              <w:t xml:space="preserve"> lb.-ft. @ 4,</w:t>
            </w:r>
            <w:r>
              <w:rPr>
                <w:b w:val="0"/>
                <w:bCs w:val="0"/>
              </w:rPr>
              <w:t>4</w:t>
            </w:r>
            <w:r w:rsidRPr="00FE04FA">
              <w:rPr>
                <w:b w:val="0"/>
                <w:bCs w:val="0"/>
              </w:rPr>
              <w:t>00 rpm</w:t>
            </w:r>
          </w:p>
        </w:tc>
      </w:tr>
    </w:tbl>
    <w:p w14:paraId="6F5A0D61" w14:textId="63565207" w:rsidR="00362A76" w:rsidRDefault="00362A76" w:rsidP="00191708">
      <w:pPr>
        <w:pStyle w:val="Heading4"/>
        <w:keepNext/>
        <w:keepLines/>
        <w:pageBreakBefore/>
        <w:widowControl/>
      </w:pPr>
      <w:r w:rsidRPr="00593407">
        <w:lastRenderedPageBreak/>
        <w:t xml:space="preserve">Supercharged 6.2-liter </w:t>
      </w:r>
      <w:r w:rsidR="00330B3B" w:rsidRPr="00593407">
        <w:t>HEMI</w:t>
      </w:r>
      <w:r w:rsidR="00330B3B" w:rsidRPr="008E3AD2">
        <w:rPr>
          <w:vertAlign w:val="superscript"/>
        </w:rPr>
        <w:t>®</w:t>
      </w:r>
      <w:r w:rsidR="00330B3B" w:rsidRPr="00593407">
        <w:t xml:space="preserve"> </w:t>
      </w:r>
      <w:r w:rsidRPr="00593407">
        <w:t>Hellcat HO V-8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2C6976" w14:paraId="1A11D8C3" w14:textId="77777777" w:rsidTr="00994B52">
        <w:tc>
          <w:tcPr>
            <w:tcW w:w="4898" w:type="dxa"/>
          </w:tcPr>
          <w:p w14:paraId="6CC04223" w14:textId="77777777" w:rsidR="00362A76" w:rsidRPr="002C6976" w:rsidRDefault="00362A76" w:rsidP="00191708">
            <w:pPr>
              <w:pStyle w:val="ModelSubhead"/>
              <w:spacing w:before="76" w:after="76"/>
            </w:pPr>
            <w:r w:rsidRPr="002C6976">
              <w:t>Dodge</w:t>
            </w:r>
          </w:p>
        </w:tc>
        <w:tc>
          <w:tcPr>
            <w:tcW w:w="2541" w:type="dxa"/>
          </w:tcPr>
          <w:p w14:paraId="26B63B51" w14:textId="77777777" w:rsidR="00362A76" w:rsidRPr="002C6976" w:rsidRDefault="00362A76" w:rsidP="00191708">
            <w:pPr>
              <w:pStyle w:val="ModelSubhead"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380E5CFB" w14:textId="77777777" w:rsidR="00362A76" w:rsidRPr="002C6976" w:rsidRDefault="00362A76" w:rsidP="00191708">
            <w:pPr>
              <w:pStyle w:val="ModelSubhead"/>
              <w:spacing w:before="76" w:after="76"/>
            </w:pPr>
            <w:r w:rsidRPr="002C6976">
              <w:t>Torque</w:t>
            </w:r>
          </w:p>
        </w:tc>
      </w:tr>
      <w:tr w:rsidR="00362A76" w:rsidRPr="00593407" w14:paraId="02F2CF1F" w14:textId="77777777" w:rsidTr="00994B52">
        <w:tc>
          <w:tcPr>
            <w:tcW w:w="4898" w:type="dxa"/>
          </w:tcPr>
          <w:p w14:paraId="39B56092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Challenger SRT Hellcat Redeye</w:t>
            </w:r>
          </w:p>
        </w:tc>
        <w:tc>
          <w:tcPr>
            <w:tcW w:w="2541" w:type="dxa"/>
          </w:tcPr>
          <w:p w14:paraId="7E468F8F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797 bhp @ 6,300 rpm</w:t>
            </w:r>
          </w:p>
        </w:tc>
        <w:tc>
          <w:tcPr>
            <w:tcW w:w="2552" w:type="dxa"/>
          </w:tcPr>
          <w:p w14:paraId="73FE6EEF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707 lb. ft. @ 4,500 rpm</w:t>
            </w:r>
          </w:p>
        </w:tc>
      </w:tr>
      <w:tr w:rsidR="00362A76" w:rsidRPr="00593407" w14:paraId="159640C4" w14:textId="77777777" w:rsidTr="00994B52">
        <w:tc>
          <w:tcPr>
            <w:tcW w:w="4898" w:type="dxa"/>
          </w:tcPr>
          <w:p w14:paraId="38009B53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Challenger SRT Super Stock</w:t>
            </w:r>
          </w:p>
        </w:tc>
        <w:tc>
          <w:tcPr>
            <w:tcW w:w="2541" w:type="dxa"/>
          </w:tcPr>
          <w:p w14:paraId="0A538870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807 bhp @ 6,400 rpm</w:t>
            </w:r>
          </w:p>
        </w:tc>
        <w:tc>
          <w:tcPr>
            <w:tcW w:w="2552" w:type="dxa"/>
          </w:tcPr>
          <w:p w14:paraId="41A5ED88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707 lb. ft. @ 4,500 rpm</w:t>
            </w:r>
          </w:p>
        </w:tc>
      </w:tr>
      <w:tr w:rsidR="006D15FE" w:rsidRPr="00593407" w14:paraId="7F6E99BC" w14:textId="77777777" w:rsidTr="00994B52">
        <w:tc>
          <w:tcPr>
            <w:tcW w:w="4898" w:type="dxa"/>
          </w:tcPr>
          <w:p w14:paraId="04A4ADC7" w14:textId="4D748B9E" w:rsidR="006D15FE" w:rsidRPr="00593407" w:rsidRDefault="006D15FE" w:rsidP="00191708">
            <w:pPr>
              <w:pStyle w:val="FABodyCopy"/>
              <w:spacing w:before="76" w:after="76" w:line="240" w:lineRule="auto"/>
            </w:pPr>
            <w:r>
              <w:t>Charger SRT Hellcat Redeye</w:t>
            </w:r>
          </w:p>
        </w:tc>
        <w:tc>
          <w:tcPr>
            <w:tcW w:w="2541" w:type="dxa"/>
          </w:tcPr>
          <w:p w14:paraId="3CAB6211" w14:textId="691EBBBA" w:rsidR="006D15FE" w:rsidRPr="00593407" w:rsidRDefault="006D15FE" w:rsidP="00191708">
            <w:pPr>
              <w:pStyle w:val="FABodyCopy"/>
              <w:spacing w:before="76" w:after="76" w:line="240" w:lineRule="auto"/>
            </w:pPr>
            <w:r w:rsidRPr="00593407">
              <w:t>797 bhp @ 6,300 rpm</w:t>
            </w:r>
          </w:p>
        </w:tc>
        <w:tc>
          <w:tcPr>
            <w:tcW w:w="2552" w:type="dxa"/>
          </w:tcPr>
          <w:p w14:paraId="15DDF78D" w14:textId="38BB7AD2" w:rsidR="006D15FE" w:rsidRPr="00593407" w:rsidRDefault="006D15FE" w:rsidP="00191708">
            <w:pPr>
              <w:pStyle w:val="FABodyCopy"/>
              <w:spacing w:before="76" w:after="76" w:line="240" w:lineRule="auto"/>
            </w:pPr>
            <w:r w:rsidRPr="00593407">
              <w:t>707 lb. ft. @ 4,500 rpm</w:t>
            </w:r>
          </w:p>
        </w:tc>
      </w:tr>
    </w:tbl>
    <w:p w14:paraId="795C43A7" w14:textId="1196DAD8" w:rsidR="00362A76" w:rsidRDefault="00362A76" w:rsidP="00191708">
      <w:pPr>
        <w:pStyle w:val="Heading4"/>
      </w:pPr>
      <w:r w:rsidRPr="00593407">
        <w:t xml:space="preserve">Supercharged 6.2-liter </w:t>
      </w:r>
      <w:r w:rsidR="00330B3B" w:rsidRPr="00593407">
        <w:t>HEMI</w:t>
      </w:r>
      <w:r w:rsidR="00330B3B" w:rsidRPr="008E3AD2">
        <w:rPr>
          <w:vertAlign w:val="superscript"/>
        </w:rPr>
        <w:t>®</w:t>
      </w:r>
      <w:r w:rsidR="00330B3B" w:rsidRPr="00593407">
        <w:t xml:space="preserve"> </w:t>
      </w:r>
      <w:r w:rsidRPr="00593407">
        <w:t>Hellcat V-8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2C6976" w14:paraId="528A9DB8" w14:textId="77777777" w:rsidTr="00994B52">
        <w:tc>
          <w:tcPr>
            <w:tcW w:w="4898" w:type="dxa"/>
          </w:tcPr>
          <w:p w14:paraId="639C4A3D" w14:textId="77777777" w:rsidR="00362A76" w:rsidRPr="002C6976" w:rsidRDefault="00362A76" w:rsidP="00191708">
            <w:pPr>
              <w:pStyle w:val="ModelSubhead"/>
              <w:spacing w:before="76" w:after="76"/>
            </w:pPr>
            <w:r w:rsidRPr="002C6976">
              <w:t>Dodge</w:t>
            </w:r>
          </w:p>
        </w:tc>
        <w:tc>
          <w:tcPr>
            <w:tcW w:w="2541" w:type="dxa"/>
          </w:tcPr>
          <w:p w14:paraId="7DD8E7A3" w14:textId="77777777" w:rsidR="00362A76" w:rsidRPr="002C6976" w:rsidRDefault="00362A76" w:rsidP="00191708">
            <w:pPr>
              <w:pStyle w:val="ModelSubhead"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053B647C" w14:textId="77777777" w:rsidR="00362A76" w:rsidRPr="002C6976" w:rsidRDefault="00362A76" w:rsidP="00191708">
            <w:pPr>
              <w:pStyle w:val="ModelSubhead"/>
              <w:spacing w:before="76" w:after="76"/>
            </w:pPr>
            <w:r w:rsidRPr="002C6976">
              <w:t>Torque</w:t>
            </w:r>
          </w:p>
        </w:tc>
      </w:tr>
      <w:tr w:rsidR="00362A76" w:rsidRPr="00593407" w14:paraId="16457801" w14:textId="77777777" w:rsidTr="00994B52">
        <w:tc>
          <w:tcPr>
            <w:tcW w:w="4898" w:type="dxa"/>
          </w:tcPr>
          <w:p w14:paraId="2AD19049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Challenger SRT Hellcat</w:t>
            </w:r>
          </w:p>
        </w:tc>
        <w:tc>
          <w:tcPr>
            <w:tcW w:w="2541" w:type="dxa"/>
          </w:tcPr>
          <w:p w14:paraId="4498FE56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717 bhp @ 6,000 rpm</w:t>
            </w:r>
          </w:p>
        </w:tc>
        <w:tc>
          <w:tcPr>
            <w:tcW w:w="2552" w:type="dxa"/>
          </w:tcPr>
          <w:p w14:paraId="3C61FD76" w14:textId="77777777" w:rsidR="00362A76" w:rsidRPr="00593407" w:rsidRDefault="00362A76" w:rsidP="00191708">
            <w:pPr>
              <w:pStyle w:val="FABodyCopy"/>
              <w:spacing w:before="76" w:after="76" w:line="240" w:lineRule="auto"/>
            </w:pPr>
            <w:r w:rsidRPr="00593407">
              <w:t>656 lb.-ft. @ 4,800 rpm</w:t>
            </w:r>
          </w:p>
        </w:tc>
      </w:tr>
      <w:tr w:rsidR="006D15FE" w:rsidRPr="00593407" w14:paraId="40D5B403" w14:textId="77777777" w:rsidTr="00994B52">
        <w:tc>
          <w:tcPr>
            <w:tcW w:w="4898" w:type="dxa"/>
          </w:tcPr>
          <w:p w14:paraId="7131E336" w14:textId="0952AF35" w:rsidR="006D15FE" w:rsidRPr="00593407" w:rsidRDefault="006D15FE" w:rsidP="00191708">
            <w:pPr>
              <w:pStyle w:val="FABodyCopy"/>
              <w:spacing w:before="76" w:after="76" w:line="240" w:lineRule="auto"/>
            </w:pPr>
            <w:r>
              <w:t>Charger SRT Hellcat</w:t>
            </w:r>
          </w:p>
        </w:tc>
        <w:tc>
          <w:tcPr>
            <w:tcW w:w="2541" w:type="dxa"/>
          </w:tcPr>
          <w:p w14:paraId="21E678B8" w14:textId="66BC3189" w:rsidR="006D15FE" w:rsidRPr="00593407" w:rsidRDefault="006D15FE" w:rsidP="00191708">
            <w:pPr>
              <w:pStyle w:val="FABodyCopy"/>
              <w:spacing w:before="76" w:after="76" w:line="240" w:lineRule="auto"/>
            </w:pPr>
            <w:r w:rsidRPr="00593407">
              <w:t>717 bhp @ 6,</w:t>
            </w:r>
            <w:r>
              <w:t>1</w:t>
            </w:r>
            <w:r w:rsidRPr="00593407">
              <w:t>00 rpm</w:t>
            </w:r>
          </w:p>
        </w:tc>
        <w:tc>
          <w:tcPr>
            <w:tcW w:w="2552" w:type="dxa"/>
          </w:tcPr>
          <w:p w14:paraId="21B1E61D" w14:textId="14DBD9DD" w:rsidR="006D15FE" w:rsidRPr="00593407" w:rsidRDefault="006D15FE" w:rsidP="00191708">
            <w:pPr>
              <w:pStyle w:val="FABodyCopy"/>
              <w:spacing w:before="76" w:after="76" w:line="240" w:lineRule="auto"/>
            </w:pPr>
            <w:r w:rsidRPr="00593407">
              <w:t>65</w:t>
            </w:r>
            <w:r>
              <w:t>0</w:t>
            </w:r>
            <w:r w:rsidRPr="00593407">
              <w:t xml:space="preserve"> lb.-ft. @ 4,800 rpm</w:t>
            </w:r>
          </w:p>
        </w:tc>
      </w:tr>
      <w:tr w:rsidR="006366E6" w:rsidRPr="00593407" w14:paraId="213FDB0D" w14:textId="77777777" w:rsidTr="00994B52">
        <w:tc>
          <w:tcPr>
            <w:tcW w:w="4898" w:type="dxa"/>
          </w:tcPr>
          <w:p w14:paraId="1AD5F199" w14:textId="1C0D63C8" w:rsidR="006366E6" w:rsidRDefault="006366E6" w:rsidP="00191708">
            <w:pPr>
              <w:pStyle w:val="FABodyCopy"/>
              <w:spacing w:before="76" w:after="76" w:line="240" w:lineRule="auto"/>
            </w:pPr>
            <w:r>
              <w:t>Durango SRT Hellcat</w:t>
            </w:r>
          </w:p>
        </w:tc>
        <w:tc>
          <w:tcPr>
            <w:tcW w:w="2541" w:type="dxa"/>
          </w:tcPr>
          <w:p w14:paraId="1CA23EEB" w14:textId="4DA53FD8" w:rsidR="006366E6" w:rsidRPr="00593407" w:rsidRDefault="006366E6" w:rsidP="00191708">
            <w:pPr>
              <w:pStyle w:val="FABodyCopy"/>
              <w:spacing w:before="76" w:after="76" w:line="240" w:lineRule="auto"/>
            </w:pPr>
            <w:r w:rsidRPr="00593407">
              <w:t>71</w:t>
            </w:r>
            <w:r>
              <w:t>0</w:t>
            </w:r>
            <w:r w:rsidRPr="00593407">
              <w:t xml:space="preserve"> hp @ 6,</w:t>
            </w:r>
            <w:r>
              <w:t>1</w:t>
            </w:r>
            <w:r w:rsidRPr="00593407">
              <w:t>00 rpm</w:t>
            </w:r>
            <w:r>
              <w:t xml:space="preserve"> (est.)</w:t>
            </w:r>
          </w:p>
        </w:tc>
        <w:tc>
          <w:tcPr>
            <w:tcW w:w="2552" w:type="dxa"/>
          </w:tcPr>
          <w:p w14:paraId="17548A07" w14:textId="7798A06C" w:rsidR="006366E6" w:rsidRPr="00593407" w:rsidRDefault="006366E6" w:rsidP="00191708">
            <w:pPr>
              <w:pStyle w:val="FABodyCopy"/>
              <w:spacing w:before="76" w:after="76" w:line="240" w:lineRule="auto"/>
            </w:pPr>
            <w:r w:rsidRPr="00593407">
              <w:t>6</w:t>
            </w:r>
            <w:r>
              <w:t>45</w:t>
            </w:r>
            <w:r w:rsidRPr="00593407">
              <w:t xml:space="preserve"> lb.-ft. @ 4,</w:t>
            </w:r>
            <w:r>
              <w:t>3</w:t>
            </w:r>
            <w:r w:rsidRPr="00593407">
              <w:t>00 rpm</w:t>
            </w:r>
            <w:r>
              <w:t xml:space="preserve"> (est.)</w:t>
            </w:r>
          </w:p>
        </w:tc>
      </w:tr>
    </w:tbl>
    <w:p w14:paraId="7E2D9201" w14:textId="6BFD5353" w:rsidR="00362A76" w:rsidRDefault="00362A76" w:rsidP="00191708">
      <w:pPr>
        <w:pStyle w:val="Heading4"/>
      </w:pPr>
      <w:r w:rsidRPr="00593407">
        <w:t xml:space="preserve">6.2-liter </w:t>
      </w:r>
      <w:r w:rsidR="00330B3B" w:rsidRPr="00593407">
        <w:t>HEMI</w:t>
      </w:r>
      <w:r w:rsidR="00330B3B" w:rsidRPr="008E3AD2">
        <w:rPr>
          <w:vertAlign w:val="superscript"/>
        </w:rPr>
        <w:t>®</w:t>
      </w:r>
      <w:r w:rsidR="00330B3B" w:rsidRPr="00593407">
        <w:t xml:space="preserve"> </w:t>
      </w:r>
      <w:r w:rsidRPr="00593407">
        <w:t>Supercharged V-8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2C6976" w14:paraId="4965605C" w14:textId="77777777" w:rsidTr="00994B52">
        <w:tc>
          <w:tcPr>
            <w:tcW w:w="4898" w:type="dxa"/>
          </w:tcPr>
          <w:p w14:paraId="35473C68" w14:textId="77777777" w:rsidR="00362A76" w:rsidRPr="002C6976" w:rsidRDefault="00362A76" w:rsidP="00994B52">
            <w:pPr>
              <w:pStyle w:val="ModelSubhead"/>
              <w:spacing w:before="76" w:after="76"/>
            </w:pPr>
            <w:r w:rsidRPr="002C6976">
              <w:t>Ram</w:t>
            </w:r>
          </w:p>
        </w:tc>
        <w:tc>
          <w:tcPr>
            <w:tcW w:w="2541" w:type="dxa"/>
          </w:tcPr>
          <w:p w14:paraId="08E527FE" w14:textId="77777777" w:rsidR="00362A76" w:rsidRPr="002C6976" w:rsidRDefault="00362A76" w:rsidP="00994B52">
            <w:pPr>
              <w:pStyle w:val="ModelSubhead"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5A3BF651" w14:textId="77777777" w:rsidR="00362A76" w:rsidRPr="002C6976" w:rsidRDefault="00362A76" w:rsidP="00994B52">
            <w:pPr>
              <w:pStyle w:val="ModelSubhead"/>
              <w:spacing w:before="76" w:after="76"/>
            </w:pPr>
            <w:r w:rsidRPr="002C6976">
              <w:t>Torque</w:t>
            </w:r>
          </w:p>
        </w:tc>
      </w:tr>
      <w:tr w:rsidR="00362A76" w:rsidRPr="00593407" w14:paraId="0105624F" w14:textId="77777777" w:rsidTr="00994B52">
        <w:tc>
          <w:tcPr>
            <w:tcW w:w="4898" w:type="dxa"/>
          </w:tcPr>
          <w:p w14:paraId="512E8895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1500 TRX</w:t>
            </w:r>
          </w:p>
        </w:tc>
        <w:tc>
          <w:tcPr>
            <w:tcW w:w="2541" w:type="dxa"/>
          </w:tcPr>
          <w:p w14:paraId="013A89D5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702 hp @ 6,100 rpm</w:t>
            </w:r>
          </w:p>
        </w:tc>
        <w:tc>
          <w:tcPr>
            <w:tcW w:w="2552" w:type="dxa"/>
          </w:tcPr>
          <w:p w14:paraId="3DC671B8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650 lb.-ft. @ 4,800 rpm</w:t>
            </w:r>
          </w:p>
        </w:tc>
      </w:tr>
    </w:tbl>
    <w:p w14:paraId="05219C7E" w14:textId="4C60DF6F" w:rsidR="0041708F" w:rsidRDefault="0041708F" w:rsidP="00191708">
      <w:pPr>
        <w:pStyle w:val="Heading4"/>
      </w:pPr>
      <w:r>
        <w:t>345 HEMI</w:t>
      </w:r>
      <w:r w:rsidRPr="0041708F">
        <w:rPr>
          <w:vertAlign w:val="superscript"/>
        </w:rPr>
        <w:t>®</w:t>
      </w:r>
      <w:r>
        <w:t xml:space="preserve"> V-8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41708F" w:rsidRPr="00593407" w14:paraId="4222AEA6" w14:textId="77777777" w:rsidTr="00994B52">
        <w:tc>
          <w:tcPr>
            <w:tcW w:w="4898" w:type="dxa"/>
          </w:tcPr>
          <w:p w14:paraId="645E2BEF" w14:textId="0F88FC71" w:rsidR="0041708F" w:rsidRPr="00FB27A4" w:rsidRDefault="0041708F" w:rsidP="0041708F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FB27A4">
              <w:rPr>
                <w:b/>
                <w:bCs/>
              </w:rPr>
              <w:t>Dodge</w:t>
            </w:r>
          </w:p>
        </w:tc>
        <w:tc>
          <w:tcPr>
            <w:tcW w:w="2541" w:type="dxa"/>
          </w:tcPr>
          <w:p w14:paraId="0BC84CE3" w14:textId="67E55B1F" w:rsidR="0041708F" w:rsidRPr="00E56559" w:rsidRDefault="0041708F" w:rsidP="00E56559">
            <w:pPr>
              <w:pStyle w:val="ModelSubhead"/>
            </w:pPr>
            <w:r w:rsidRPr="00E56559">
              <w:t>Power</w:t>
            </w:r>
          </w:p>
        </w:tc>
        <w:tc>
          <w:tcPr>
            <w:tcW w:w="2552" w:type="dxa"/>
          </w:tcPr>
          <w:p w14:paraId="1E3A6ADF" w14:textId="64E5A7F3" w:rsidR="0041708F" w:rsidRPr="00E56559" w:rsidRDefault="0041708F" w:rsidP="00E56559">
            <w:pPr>
              <w:pStyle w:val="ModelSubhead"/>
            </w:pPr>
            <w:r w:rsidRPr="00E56559">
              <w:t>Torque</w:t>
            </w:r>
          </w:p>
        </w:tc>
      </w:tr>
      <w:tr w:rsidR="0041708F" w:rsidRPr="00593407" w14:paraId="70D5B668" w14:textId="77777777" w:rsidTr="00994B52">
        <w:tc>
          <w:tcPr>
            <w:tcW w:w="4898" w:type="dxa"/>
          </w:tcPr>
          <w:p w14:paraId="3470E532" w14:textId="6B79DB74" w:rsidR="0041708F" w:rsidRPr="00593407" w:rsidRDefault="0041708F" w:rsidP="0041708F">
            <w:pPr>
              <w:pStyle w:val="FABodyCopy"/>
              <w:spacing w:before="76" w:after="76" w:line="240" w:lineRule="auto"/>
            </w:pPr>
            <w:r w:rsidRPr="00593407">
              <w:t>Challenger R/T</w:t>
            </w:r>
          </w:p>
        </w:tc>
        <w:tc>
          <w:tcPr>
            <w:tcW w:w="2541" w:type="dxa"/>
          </w:tcPr>
          <w:p w14:paraId="3CE4D911" w14:textId="77777777" w:rsidR="0041708F" w:rsidRDefault="0041708F" w:rsidP="0041708F">
            <w:pPr>
              <w:pStyle w:val="FABodyCopy"/>
            </w:pPr>
            <w:r w:rsidRPr="00593407">
              <w:t>372 hp @ 5,200</w:t>
            </w:r>
            <w:r>
              <w:t xml:space="preserve"> rpm</w:t>
            </w:r>
            <w:r w:rsidRPr="00593407">
              <w:t xml:space="preserve"> (auto)</w:t>
            </w:r>
          </w:p>
          <w:p w14:paraId="6A158C99" w14:textId="3268389E" w:rsidR="0041708F" w:rsidRPr="00593407" w:rsidRDefault="0041708F" w:rsidP="0041708F">
            <w:pPr>
              <w:pStyle w:val="FABodyCopy"/>
              <w:spacing w:before="76" w:after="76" w:line="240" w:lineRule="auto"/>
            </w:pPr>
            <w:r w:rsidRPr="00593407">
              <w:t>375 hp @ 5,150</w:t>
            </w:r>
            <w:r>
              <w:t xml:space="preserve"> rpm</w:t>
            </w:r>
            <w:r w:rsidRPr="00593407">
              <w:t xml:space="preserve"> (manual)</w:t>
            </w:r>
          </w:p>
        </w:tc>
        <w:tc>
          <w:tcPr>
            <w:tcW w:w="2552" w:type="dxa"/>
          </w:tcPr>
          <w:p w14:paraId="6350DE43" w14:textId="77777777" w:rsidR="0041708F" w:rsidRDefault="0041708F" w:rsidP="0041708F">
            <w:pPr>
              <w:pStyle w:val="FABodyCopy"/>
            </w:pPr>
            <w:r w:rsidRPr="00593407">
              <w:t>400 lb.-ft. @ 4,400 rpm (auto)</w:t>
            </w:r>
          </w:p>
          <w:p w14:paraId="57BFB6D4" w14:textId="306B9A84" w:rsidR="0041708F" w:rsidRPr="00593407" w:rsidRDefault="0041708F" w:rsidP="0041708F">
            <w:pPr>
              <w:pStyle w:val="FABodyCopy"/>
              <w:spacing w:before="76" w:after="76" w:line="240" w:lineRule="auto"/>
            </w:pPr>
            <w:r w:rsidRPr="00701704">
              <w:rPr>
                <w:spacing w:val="-6"/>
              </w:rPr>
              <w:t>410 lb.-ft. @ 4,300 rpm (manual)</w:t>
            </w:r>
          </w:p>
        </w:tc>
      </w:tr>
      <w:tr w:rsidR="006D15FE" w:rsidRPr="00593407" w14:paraId="66413DE3" w14:textId="77777777" w:rsidTr="006D15FE">
        <w:trPr>
          <w:trHeight w:val="216"/>
        </w:trPr>
        <w:tc>
          <w:tcPr>
            <w:tcW w:w="4898" w:type="dxa"/>
          </w:tcPr>
          <w:p w14:paraId="04E7F0F4" w14:textId="07CDDB5F" w:rsidR="006D15FE" w:rsidRPr="00593407" w:rsidRDefault="006D15FE" w:rsidP="0041708F">
            <w:pPr>
              <w:pStyle w:val="FABodyCopy"/>
              <w:spacing w:before="76" w:after="76" w:line="240" w:lineRule="auto"/>
            </w:pPr>
            <w:r>
              <w:t>Charger R/T</w:t>
            </w:r>
          </w:p>
        </w:tc>
        <w:tc>
          <w:tcPr>
            <w:tcW w:w="2541" w:type="dxa"/>
          </w:tcPr>
          <w:p w14:paraId="511366C7" w14:textId="21D63237" w:rsidR="006D15FE" w:rsidRPr="00593407" w:rsidRDefault="006D15FE" w:rsidP="0041708F">
            <w:pPr>
              <w:pStyle w:val="FABodyCopy"/>
            </w:pPr>
            <w:r>
              <w:t>370 bhp @ 5,250 rpm</w:t>
            </w:r>
          </w:p>
        </w:tc>
        <w:tc>
          <w:tcPr>
            <w:tcW w:w="2552" w:type="dxa"/>
          </w:tcPr>
          <w:p w14:paraId="705ACB96" w14:textId="51219CD7" w:rsidR="006D15FE" w:rsidRPr="00593407" w:rsidRDefault="006D15FE" w:rsidP="0041708F">
            <w:pPr>
              <w:pStyle w:val="FABodyCopy"/>
            </w:pPr>
            <w:r w:rsidRPr="00593407">
              <w:t>39</w:t>
            </w:r>
            <w:r>
              <w:t>5</w:t>
            </w:r>
            <w:r w:rsidRPr="00593407">
              <w:t xml:space="preserve"> lb.-ft. @ 4,200 rpm</w:t>
            </w:r>
          </w:p>
        </w:tc>
      </w:tr>
    </w:tbl>
    <w:p w14:paraId="4699340F" w14:textId="77777777" w:rsidR="00362A76" w:rsidRDefault="00362A76" w:rsidP="00191708">
      <w:pPr>
        <w:pStyle w:val="Heading4"/>
      </w:pPr>
      <w:r w:rsidRPr="00593407">
        <w:t>5.7-liter HEMI</w:t>
      </w:r>
      <w:r w:rsidRPr="002C6976">
        <w:rPr>
          <w:vertAlign w:val="superscript"/>
        </w:rPr>
        <w:t>®</w:t>
      </w:r>
      <w:r w:rsidRPr="00593407">
        <w:t xml:space="preserve"> V-8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2C6976" w14:paraId="1A5655AE" w14:textId="77777777" w:rsidTr="00994B52">
        <w:tc>
          <w:tcPr>
            <w:tcW w:w="4898" w:type="dxa"/>
          </w:tcPr>
          <w:p w14:paraId="7E6F089A" w14:textId="77777777" w:rsidR="00362A76" w:rsidRPr="002C6976" w:rsidRDefault="00362A76" w:rsidP="00994B52">
            <w:pPr>
              <w:pStyle w:val="ModelSubhead"/>
              <w:spacing w:before="76" w:after="76"/>
            </w:pPr>
            <w:r w:rsidRPr="002C6976">
              <w:t>Chrysler</w:t>
            </w:r>
          </w:p>
        </w:tc>
        <w:tc>
          <w:tcPr>
            <w:tcW w:w="2541" w:type="dxa"/>
          </w:tcPr>
          <w:p w14:paraId="04A9E97F" w14:textId="77777777" w:rsidR="00362A76" w:rsidRPr="002C6976" w:rsidRDefault="00362A76" w:rsidP="00994B52">
            <w:pPr>
              <w:pStyle w:val="ModelSubhead"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056F4FD5" w14:textId="77777777" w:rsidR="00362A76" w:rsidRPr="002C6976" w:rsidRDefault="00362A76" w:rsidP="00994B52">
            <w:pPr>
              <w:pStyle w:val="ModelSubhead"/>
              <w:spacing w:before="76" w:after="76"/>
            </w:pPr>
            <w:r w:rsidRPr="002C6976">
              <w:t>Torque</w:t>
            </w:r>
          </w:p>
        </w:tc>
      </w:tr>
      <w:tr w:rsidR="00362A76" w:rsidRPr="00593407" w14:paraId="5EA7274F" w14:textId="77777777" w:rsidTr="00994B52">
        <w:tc>
          <w:tcPr>
            <w:tcW w:w="4898" w:type="dxa"/>
          </w:tcPr>
          <w:p w14:paraId="7D21A9A2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300</w:t>
            </w:r>
          </w:p>
        </w:tc>
        <w:tc>
          <w:tcPr>
            <w:tcW w:w="2541" w:type="dxa"/>
          </w:tcPr>
          <w:p w14:paraId="0F759940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363 bhp @ 5,200 rpm</w:t>
            </w:r>
          </w:p>
        </w:tc>
        <w:tc>
          <w:tcPr>
            <w:tcW w:w="2552" w:type="dxa"/>
          </w:tcPr>
          <w:p w14:paraId="2D84E738" w14:textId="77777777" w:rsidR="00362A76" w:rsidRPr="00593407" w:rsidRDefault="00362A76" w:rsidP="00994B52">
            <w:pPr>
              <w:pStyle w:val="FABodyCopy"/>
              <w:spacing w:before="76" w:after="76" w:line="240" w:lineRule="auto"/>
            </w:pPr>
            <w:r w:rsidRPr="00593407">
              <w:t>394 lb.-ft. @ 4,200 rpm</w:t>
            </w:r>
          </w:p>
        </w:tc>
      </w:tr>
      <w:tr w:rsidR="000A3033" w:rsidRPr="00593407" w14:paraId="4530EBBA" w14:textId="77777777" w:rsidTr="00994B52">
        <w:tc>
          <w:tcPr>
            <w:tcW w:w="4898" w:type="dxa"/>
          </w:tcPr>
          <w:p w14:paraId="35FC06E2" w14:textId="4BB8273A" w:rsidR="000A3033" w:rsidRPr="006366E6" w:rsidRDefault="000A3033" w:rsidP="000A3033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6366E6">
              <w:rPr>
                <w:b/>
                <w:bCs/>
              </w:rPr>
              <w:t>Dodge</w:t>
            </w:r>
          </w:p>
        </w:tc>
        <w:tc>
          <w:tcPr>
            <w:tcW w:w="2541" w:type="dxa"/>
          </w:tcPr>
          <w:p w14:paraId="20A0D1A3" w14:textId="058C6614" w:rsidR="000A3033" w:rsidRPr="000A3033" w:rsidRDefault="000A3033" w:rsidP="000A3033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0A3033">
              <w:rPr>
                <w:b/>
                <w:bCs/>
              </w:rPr>
              <w:t>Power</w:t>
            </w:r>
          </w:p>
        </w:tc>
        <w:tc>
          <w:tcPr>
            <w:tcW w:w="2552" w:type="dxa"/>
          </w:tcPr>
          <w:p w14:paraId="54972345" w14:textId="6345AE80" w:rsidR="000A3033" w:rsidRPr="000A3033" w:rsidRDefault="000A3033" w:rsidP="000A3033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0A3033">
              <w:rPr>
                <w:b/>
                <w:bCs/>
              </w:rPr>
              <w:t>Torque</w:t>
            </w:r>
          </w:p>
        </w:tc>
      </w:tr>
      <w:tr w:rsidR="000A3033" w:rsidRPr="00593407" w14:paraId="5AE28EB6" w14:textId="77777777" w:rsidTr="00994B52">
        <w:tc>
          <w:tcPr>
            <w:tcW w:w="4898" w:type="dxa"/>
          </w:tcPr>
          <w:p w14:paraId="779109E3" w14:textId="6B4A159B" w:rsidR="000A3033" w:rsidRPr="006366E6" w:rsidRDefault="000A3033" w:rsidP="000A3033">
            <w:pPr>
              <w:pStyle w:val="FABodyCopy"/>
              <w:spacing w:before="76" w:after="76" w:line="240" w:lineRule="auto"/>
            </w:pPr>
            <w:r w:rsidRPr="006366E6">
              <w:t>Durango</w:t>
            </w:r>
          </w:p>
        </w:tc>
        <w:tc>
          <w:tcPr>
            <w:tcW w:w="2541" w:type="dxa"/>
          </w:tcPr>
          <w:p w14:paraId="123533F1" w14:textId="270593CE" w:rsidR="000A3033" w:rsidRPr="00593407" w:rsidRDefault="000A3033" w:rsidP="000A3033">
            <w:pPr>
              <w:pStyle w:val="FABodyCopy"/>
              <w:spacing w:before="76" w:after="76" w:line="240" w:lineRule="auto"/>
            </w:pPr>
            <w:r w:rsidRPr="00593407">
              <w:t>36</w:t>
            </w:r>
            <w:r>
              <w:t>0</w:t>
            </w:r>
            <w:r w:rsidRPr="00593407">
              <w:t xml:space="preserve"> hp @ 5,</w:t>
            </w:r>
            <w:r>
              <w:t>15</w:t>
            </w:r>
            <w:r w:rsidRPr="00593407">
              <w:t>0 rpm</w:t>
            </w:r>
          </w:p>
        </w:tc>
        <w:tc>
          <w:tcPr>
            <w:tcW w:w="2552" w:type="dxa"/>
          </w:tcPr>
          <w:p w14:paraId="1E165C60" w14:textId="79138035" w:rsidR="000A3033" w:rsidRPr="00593407" w:rsidRDefault="000A3033" w:rsidP="000A3033">
            <w:pPr>
              <w:pStyle w:val="FABodyCopy"/>
              <w:spacing w:before="76" w:after="76" w:line="240" w:lineRule="auto"/>
            </w:pPr>
            <w:r w:rsidRPr="00593407">
              <w:t>39</w:t>
            </w:r>
            <w:r>
              <w:t>0</w:t>
            </w:r>
            <w:r w:rsidRPr="00593407">
              <w:t xml:space="preserve"> lb.-ft. @ 4,2</w:t>
            </w:r>
            <w:r>
              <w:t>5</w:t>
            </w:r>
            <w:r w:rsidRPr="00593407">
              <w:t>0 rpm</w:t>
            </w:r>
          </w:p>
        </w:tc>
      </w:tr>
    </w:tbl>
    <w:p w14:paraId="6C694958" w14:textId="77777777" w:rsidR="00362A76" w:rsidRDefault="00362A76" w:rsidP="00191708">
      <w:pPr>
        <w:pStyle w:val="Heading4"/>
      </w:pPr>
      <w:r w:rsidRPr="00593407">
        <w:t>5.7-liter HEMI</w:t>
      </w:r>
      <w:r w:rsidRPr="002C6976">
        <w:rPr>
          <w:vertAlign w:val="superscript"/>
        </w:rPr>
        <w:t>®</w:t>
      </w:r>
      <w:r w:rsidRPr="00593407">
        <w:t xml:space="preserve"> V-8 with eTorque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2C6976" w14:paraId="05A0A28E" w14:textId="77777777" w:rsidTr="00994B52">
        <w:tc>
          <w:tcPr>
            <w:tcW w:w="4898" w:type="dxa"/>
          </w:tcPr>
          <w:p w14:paraId="1E2FB2B3" w14:textId="77777777" w:rsidR="00362A76" w:rsidRPr="002C6976" w:rsidRDefault="00362A76" w:rsidP="00994B52">
            <w:pPr>
              <w:pStyle w:val="ModelSubhead"/>
            </w:pPr>
            <w:r w:rsidRPr="002C6976">
              <w:t>Ram</w:t>
            </w:r>
          </w:p>
        </w:tc>
        <w:tc>
          <w:tcPr>
            <w:tcW w:w="2541" w:type="dxa"/>
          </w:tcPr>
          <w:p w14:paraId="26E74F13" w14:textId="77777777" w:rsidR="00362A76" w:rsidRPr="002C6976" w:rsidRDefault="00362A76" w:rsidP="00994B52">
            <w:pPr>
              <w:pStyle w:val="ModelSubhead"/>
            </w:pPr>
            <w:r w:rsidRPr="002C6976">
              <w:t>Power</w:t>
            </w:r>
          </w:p>
        </w:tc>
        <w:tc>
          <w:tcPr>
            <w:tcW w:w="2552" w:type="dxa"/>
          </w:tcPr>
          <w:p w14:paraId="12D161C6" w14:textId="77777777" w:rsidR="00362A76" w:rsidRPr="002C6976" w:rsidRDefault="00362A76" w:rsidP="00994B52">
            <w:pPr>
              <w:pStyle w:val="ModelSubhead"/>
            </w:pPr>
            <w:r w:rsidRPr="002C6976">
              <w:t>Torque</w:t>
            </w:r>
          </w:p>
        </w:tc>
      </w:tr>
      <w:tr w:rsidR="00362A76" w:rsidRPr="00593407" w14:paraId="77E9B3BB" w14:textId="77777777" w:rsidTr="00994B52">
        <w:tc>
          <w:tcPr>
            <w:tcW w:w="4898" w:type="dxa"/>
          </w:tcPr>
          <w:p w14:paraId="7E88C8D8" w14:textId="77777777" w:rsidR="00362A76" w:rsidRPr="00593407" w:rsidRDefault="00362A76" w:rsidP="00994B52">
            <w:pPr>
              <w:pStyle w:val="FABodyCopy"/>
            </w:pPr>
            <w:r w:rsidRPr="00593407">
              <w:t>1500</w:t>
            </w:r>
          </w:p>
        </w:tc>
        <w:tc>
          <w:tcPr>
            <w:tcW w:w="2541" w:type="dxa"/>
          </w:tcPr>
          <w:p w14:paraId="608E0D90" w14:textId="77777777" w:rsidR="00362A76" w:rsidRPr="00593407" w:rsidRDefault="00362A76" w:rsidP="00994B52">
            <w:pPr>
              <w:pStyle w:val="FABodyCopy"/>
            </w:pPr>
            <w:r w:rsidRPr="00593407">
              <w:t>395 hp @ 5,600 rpm</w:t>
            </w:r>
          </w:p>
        </w:tc>
        <w:tc>
          <w:tcPr>
            <w:tcW w:w="2552" w:type="dxa"/>
          </w:tcPr>
          <w:p w14:paraId="44AB3A55" w14:textId="77777777" w:rsidR="00362A76" w:rsidRPr="00593407" w:rsidRDefault="00362A76" w:rsidP="00994B52">
            <w:pPr>
              <w:pStyle w:val="FABodyCopy"/>
            </w:pPr>
            <w:r w:rsidRPr="00593407">
              <w:t>410 lb.-ft. @ 3,950 rpm</w:t>
            </w:r>
          </w:p>
        </w:tc>
      </w:tr>
      <w:tr w:rsidR="00E80EBA" w:rsidRPr="00593407" w14:paraId="686471CF" w14:textId="77777777" w:rsidTr="00994B52">
        <w:tc>
          <w:tcPr>
            <w:tcW w:w="4898" w:type="dxa"/>
          </w:tcPr>
          <w:p w14:paraId="4C0F8D3A" w14:textId="79CD7DA2" w:rsidR="00E80EBA" w:rsidRPr="00E80EBA" w:rsidRDefault="00E80EBA" w:rsidP="00994B52">
            <w:pPr>
              <w:pStyle w:val="FABodyCopy"/>
              <w:rPr>
                <w:b/>
                <w:bCs/>
              </w:rPr>
            </w:pPr>
            <w:r w:rsidRPr="00E80EBA">
              <w:rPr>
                <w:b/>
                <w:bCs/>
              </w:rPr>
              <w:t>Wagoneer</w:t>
            </w:r>
          </w:p>
        </w:tc>
        <w:tc>
          <w:tcPr>
            <w:tcW w:w="2541" w:type="dxa"/>
          </w:tcPr>
          <w:p w14:paraId="0BA9BA52" w14:textId="28BD6845" w:rsidR="00E80EBA" w:rsidRPr="00E80EBA" w:rsidRDefault="00E80EBA" w:rsidP="00994B52">
            <w:pPr>
              <w:pStyle w:val="FABodyCopy"/>
              <w:rPr>
                <w:b/>
                <w:bCs/>
              </w:rPr>
            </w:pPr>
            <w:r w:rsidRPr="00E80EBA">
              <w:rPr>
                <w:b/>
                <w:bCs/>
              </w:rPr>
              <w:t>Power</w:t>
            </w:r>
          </w:p>
        </w:tc>
        <w:tc>
          <w:tcPr>
            <w:tcW w:w="2552" w:type="dxa"/>
          </w:tcPr>
          <w:p w14:paraId="095DA3E0" w14:textId="6206C7BD" w:rsidR="00E80EBA" w:rsidRPr="00E80EBA" w:rsidRDefault="00E80EBA" w:rsidP="00994B52">
            <w:pPr>
              <w:pStyle w:val="FABodyCopy"/>
              <w:rPr>
                <w:b/>
                <w:bCs/>
              </w:rPr>
            </w:pPr>
            <w:r w:rsidRPr="00E80EBA">
              <w:rPr>
                <w:b/>
                <w:bCs/>
              </w:rPr>
              <w:t>Torque</w:t>
            </w:r>
          </w:p>
        </w:tc>
      </w:tr>
      <w:tr w:rsidR="00E80EBA" w:rsidRPr="00593407" w14:paraId="7165AA0D" w14:textId="77777777" w:rsidTr="00994B52">
        <w:tc>
          <w:tcPr>
            <w:tcW w:w="4898" w:type="dxa"/>
          </w:tcPr>
          <w:p w14:paraId="2844462D" w14:textId="02F3AF19" w:rsidR="00E80EBA" w:rsidRPr="00593407" w:rsidRDefault="00E80EBA" w:rsidP="00994B52">
            <w:pPr>
              <w:pStyle w:val="FABodyCopy"/>
            </w:pPr>
            <w:r>
              <w:t>Wagoneer</w:t>
            </w:r>
          </w:p>
        </w:tc>
        <w:tc>
          <w:tcPr>
            <w:tcW w:w="2541" w:type="dxa"/>
          </w:tcPr>
          <w:p w14:paraId="5E44FA32" w14:textId="59E5B972" w:rsidR="00E80EBA" w:rsidRPr="00593407" w:rsidRDefault="0081449A" w:rsidP="00994B52">
            <w:pPr>
              <w:pStyle w:val="FABodyCopy"/>
            </w:pPr>
            <w:r w:rsidRPr="00593407">
              <w:t>39</w:t>
            </w:r>
            <w:r>
              <w:t>2</w:t>
            </w:r>
            <w:r w:rsidRPr="00593407">
              <w:t xml:space="preserve"> hp @ 5,600 rpm</w:t>
            </w:r>
          </w:p>
        </w:tc>
        <w:tc>
          <w:tcPr>
            <w:tcW w:w="2552" w:type="dxa"/>
          </w:tcPr>
          <w:p w14:paraId="173F45CE" w14:textId="277B1A4A" w:rsidR="00E80EBA" w:rsidRPr="00593407" w:rsidRDefault="0081449A" w:rsidP="00994B52">
            <w:pPr>
              <w:pStyle w:val="FABodyCopy"/>
            </w:pPr>
            <w:r w:rsidRPr="00593407">
              <w:t>4</w:t>
            </w:r>
            <w:r>
              <w:t>04</w:t>
            </w:r>
            <w:r w:rsidRPr="00593407">
              <w:t xml:space="preserve"> lb.-ft. @ 3,950 rpm</w:t>
            </w:r>
          </w:p>
        </w:tc>
      </w:tr>
    </w:tbl>
    <w:p w14:paraId="107017A1" w14:textId="77777777" w:rsidR="00362A76" w:rsidRDefault="00362A76" w:rsidP="00191708">
      <w:pPr>
        <w:pStyle w:val="Heading4"/>
        <w:keepNext/>
        <w:keepLines/>
        <w:pageBreakBefore/>
        <w:widowControl/>
      </w:pPr>
      <w:r>
        <w:lastRenderedPageBreak/>
        <w:t>5.7-liter V-8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688D87C0" w14:textId="77777777" w:rsidTr="00994B52">
        <w:tc>
          <w:tcPr>
            <w:tcW w:w="4898" w:type="dxa"/>
          </w:tcPr>
          <w:p w14:paraId="37473269" w14:textId="77777777" w:rsidR="00362A76" w:rsidRPr="000928D4" w:rsidRDefault="00362A76" w:rsidP="00191708">
            <w:pPr>
              <w:pStyle w:val="FABodyCopy"/>
              <w:spacing w:line="240" w:lineRule="auto"/>
              <w:rPr>
                <w:b/>
                <w:bCs/>
              </w:rPr>
            </w:pPr>
            <w:r w:rsidRPr="000928D4">
              <w:rPr>
                <w:b/>
                <w:bCs/>
              </w:rPr>
              <w:t>Jeep</w:t>
            </w:r>
            <w:r w:rsidRPr="000928D4">
              <w:rPr>
                <w:b/>
                <w:bCs/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4165C574" w14:textId="77777777" w:rsidR="00362A76" w:rsidRPr="008E1BD3" w:rsidRDefault="00362A76" w:rsidP="00191708">
            <w:pPr>
              <w:pStyle w:val="FABodyCopy"/>
              <w:spacing w:line="240" w:lineRule="auto"/>
              <w:rPr>
                <w:b/>
                <w:bCs/>
              </w:rPr>
            </w:pPr>
            <w:r w:rsidRPr="008E1BD3">
              <w:rPr>
                <w:b/>
                <w:bCs/>
              </w:rPr>
              <w:t>Power</w:t>
            </w:r>
          </w:p>
        </w:tc>
        <w:tc>
          <w:tcPr>
            <w:tcW w:w="2552" w:type="dxa"/>
          </w:tcPr>
          <w:p w14:paraId="7854CEC6" w14:textId="77777777" w:rsidR="00362A76" w:rsidRPr="008E1BD3" w:rsidRDefault="00362A76" w:rsidP="00191708">
            <w:pPr>
              <w:pStyle w:val="FABodyCopy"/>
              <w:spacing w:line="240" w:lineRule="auto"/>
              <w:rPr>
                <w:b/>
                <w:bCs/>
              </w:rPr>
            </w:pPr>
            <w:r w:rsidRPr="008E1BD3">
              <w:rPr>
                <w:b/>
                <w:bCs/>
              </w:rPr>
              <w:t>Torque</w:t>
            </w:r>
          </w:p>
        </w:tc>
      </w:tr>
      <w:tr w:rsidR="00362A76" w:rsidRPr="00593407" w14:paraId="30A2AFBB" w14:textId="77777777" w:rsidTr="00994B52">
        <w:tc>
          <w:tcPr>
            <w:tcW w:w="4898" w:type="dxa"/>
          </w:tcPr>
          <w:p w14:paraId="6C448F12" w14:textId="77777777" w:rsidR="00362A76" w:rsidRDefault="00362A76" w:rsidP="00191708">
            <w:pPr>
              <w:pStyle w:val="FABodyCopy"/>
              <w:spacing w:line="240" w:lineRule="auto"/>
            </w:pPr>
            <w:r>
              <w:t>Grand Cherokee L</w:t>
            </w:r>
          </w:p>
        </w:tc>
        <w:tc>
          <w:tcPr>
            <w:tcW w:w="2541" w:type="dxa"/>
          </w:tcPr>
          <w:p w14:paraId="1D3198DB" w14:textId="77777777" w:rsidR="00362A76" w:rsidRPr="00593407" w:rsidRDefault="00362A76" w:rsidP="00191708">
            <w:pPr>
              <w:pStyle w:val="FABodyCopy"/>
              <w:spacing w:line="240" w:lineRule="auto"/>
            </w:pPr>
            <w:r w:rsidRPr="00593407">
              <w:t>3</w:t>
            </w:r>
            <w:r>
              <w:t>57</w:t>
            </w:r>
            <w:r w:rsidRPr="00593407">
              <w:t xml:space="preserve"> hp @ 5,</w:t>
            </w:r>
            <w:r>
              <w:t>15</w:t>
            </w:r>
            <w:r w:rsidRPr="00593407">
              <w:t>0 rpm</w:t>
            </w:r>
          </w:p>
        </w:tc>
        <w:tc>
          <w:tcPr>
            <w:tcW w:w="2552" w:type="dxa"/>
          </w:tcPr>
          <w:p w14:paraId="12C1D204" w14:textId="77777777" w:rsidR="00362A76" w:rsidRDefault="00362A76" w:rsidP="00191708">
            <w:pPr>
              <w:pStyle w:val="FABodyCopy"/>
              <w:spacing w:line="240" w:lineRule="auto"/>
            </w:pPr>
            <w:r>
              <w:t>390</w:t>
            </w:r>
            <w:r w:rsidRPr="00593407">
              <w:t xml:space="preserve"> lb.-ft. @ </w:t>
            </w:r>
            <w:r>
              <w:t>4,250</w:t>
            </w:r>
            <w:r w:rsidRPr="00593407">
              <w:t xml:space="preserve"> rpm</w:t>
            </w:r>
          </w:p>
        </w:tc>
      </w:tr>
    </w:tbl>
    <w:p w14:paraId="6C3C6F53" w14:textId="77777777" w:rsidR="00362A76" w:rsidRDefault="00362A76" w:rsidP="00191708">
      <w:pPr>
        <w:pStyle w:val="Heading4"/>
      </w:pPr>
      <w:r w:rsidRPr="00593407">
        <w:t>3.6-liter Pentastar V-6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6AB4F95F" w14:textId="77777777" w:rsidTr="00994B52">
        <w:tc>
          <w:tcPr>
            <w:tcW w:w="4898" w:type="dxa"/>
          </w:tcPr>
          <w:p w14:paraId="6587AD8C" w14:textId="77777777" w:rsidR="00362A76" w:rsidRPr="00593407" w:rsidRDefault="00362A76" w:rsidP="00994B52">
            <w:pPr>
              <w:pStyle w:val="ModelSubhead"/>
              <w:keepNext/>
              <w:keepLines/>
            </w:pPr>
            <w:r w:rsidRPr="00593407">
              <w:t>Chrysler</w:t>
            </w:r>
          </w:p>
        </w:tc>
        <w:tc>
          <w:tcPr>
            <w:tcW w:w="2541" w:type="dxa"/>
          </w:tcPr>
          <w:p w14:paraId="2119D15E" w14:textId="77777777" w:rsidR="00362A76" w:rsidRPr="00593407" w:rsidRDefault="00362A76" w:rsidP="00994B52">
            <w:pPr>
              <w:pStyle w:val="ModelSubhead"/>
              <w:keepNext/>
              <w:keepLines/>
            </w:pPr>
            <w:r w:rsidRPr="002C6976">
              <w:t>Power</w:t>
            </w:r>
          </w:p>
        </w:tc>
        <w:tc>
          <w:tcPr>
            <w:tcW w:w="2552" w:type="dxa"/>
          </w:tcPr>
          <w:p w14:paraId="7681C023" w14:textId="77777777" w:rsidR="00362A76" w:rsidRPr="00593407" w:rsidRDefault="00362A76" w:rsidP="00994B52">
            <w:pPr>
              <w:pStyle w:val="ModelSubhead"/>
              <w:keepNext/>
              <w:keepLines/>
            </w:pPr>
            <w:r w:rsidRPr="002C6976">
              <w:t>Torque</w:t>
            </w:r>
          </w:p>
        </w:tc>
      </w:tr>
      <w:tr w:rsidR="00362A76" w:rsidRPr="00593407" w14:paraId="0F22546B" w14:textId="77777777" w:rsidTr="00994B52">
        <w:tc>
          <w:tcPr>
            <w:tcW w:w="4898" w:type="dxa"/>
          </w:tcPr>
          <w:p w14:paraId="3BCF98B0" w14:textId="77777777" w:rsidR="00362A76" w:rsidRPr="00593407" w:rsidRDefault="00362A76" w:rsidP="00994B52">
            <w:pPr>
              <w:pStyle w:val="FABodyCopy"/>
              <w:keepNext/>
              <w:keepLines/>
              <w:spacing w:line="240" w:lineRule="auto"/>
            </w:pPr>
            <w:r w:rsidRPr="00593407">
              <w:t>300</w:t>
            </w:r>
          </w:p>
        </w:tc>
        <w:tc>
          <w:tcPr>
            <w:tcW w:w="2541" w:type="dxa"/>
          </w:tcPr>
          <w:p w14:paraId="26217659" w14:textId="77777777" w:rsidR="00362A76" w:rsidRDefault="00362A76" w:rsidP="00994B52">
            <w:pPr>
              <w:pStyle w:val="FABodyCopy"/>
              <w:keepNext/>
              <w:keepLines/>
              <w:spacing w:line="240" w:lineRule="auto"/>
            </w:pPr>
            <w:r w:rsidRPr="00593407">
              <w:t>292 bhp @ 6,350 rpm</w:t>
            </w:r>
          </w:p>
          <w:p w14:paraId="6CC60913" w14:textId="77777777" w:rsidR="00362A76" w:rsidRPr="00593407" w:rsidRDefault="00362A76" w:rsidP="00994B52">
            <w:pPr>
              <w:pStyle w:val="FABodyCopy"/>
              <w:keepNext/>
              <w:keepLines/>
              <w:spacing w:line="240" w:lineRule="auto"/>
            </w:pPr>
            <w:r w:rsidRPr="00593407">
              <w:t>300 bhp @ 6,350 rpm (300S)</w:t>
            </w:r>
          </w:p>
        </w:tc>
        <w:tc>
          <w:tcPr>
            <w:tcW w:w="2552" w:type="dxa"/>
          </w:tcPr>
          <w:p w14:paraId="04570874" w14:textId="77777777" w:rsidR="00362A76" w:rsidRDefault="00362A76" w:rsidP="00994B52">
            <w:pPr>
              <w:pStyle w:val="FABodyCopy"/>
              <w:keepNext/>
              <w:keepLines/>
              <w:spacing w:line="240" w:lineRule="auto"/>
            </w:pPr>
            <w:r w:rsidRPr="00593407">
              <w:t>260 lb.-ft. @ 4,800 rpm</w:t>
            </w:r>
          </w:p>
          <w:p w14:paraId="19EC0902" w14:textId="77777777" w:rsidR="00362A76" w:rsidRPr="00593407" w:rsidRDefault="00362A76" w:rsidP="00994B52">
            <w:pPr>
              <w:pStyle w:val="FABodyCopy"/>
              <w:keepNext/>
              <w:keepLines/>
              <w:spacing w:line="240" w:lineRule="auto"/>
            </w:pPr>
            <w:r w:rsidRPr="00593407">
              <w:t>264 lb.-ft. @ 4,800 (300S)</w:t>
            </w:r>
          </w:p>
        </w:tc>
      </w:tr>
      <w:tr w:rsidR="00362A76" w:rsidRPr="00593407" w14:paraId="2731820F" w14:textId="77777777" w:rsidTr="00994B52">
        <w:tc>
          <w:tcPr>
            <w:tcW w:w="4898" w:type="dxa"/>
          </w:tcPr>
          <w:p w14:paraId="330D334F" w14:textId="77777777" w:rsidR="00362A76" w:rsidRPr="00593407" w:rsidRDefault="00362A76" w:rsidP="00994B52">
            <w:pPr>
              <w:pStyle w:val="FABodyCopy"/>
            </w:pPr>
            <w:r w:rsidRPr="00593407">
              <w:t>Pacifica</w:t>
            </w:r>
          </w:p>
        </w:tc>
        <w:tc>
          <w:tcPr>
            <w:tcW w:w="2541" w:type="dxa"/>
          </w:tcPr>
          <w:p w14:paraId="1C763E82" w14:textId="77777777" w:rsidR="00362A76" w:rsidRPr="00593407" w:rsidRDefault="00362A76" w:rsidP="00994B52">
            <w:pPr>
              <w:pStyle w:val="FABodyCopy"/>
            </w:pPr>
            <w:r w:rsidRPr="00593407">
              <w:t>287 hp @ 6,400 rpm</w:t>
            </w:r>
          </w:p>
        </w:tc>
        <w:tc>
          <w:tcPr>
            <w:tcW w:w="2552" w:type="dxa"/>
          </w:tcPr>
          <w:p w14:paraId="7F48CEC6" w14:textId="77777777" w:rsidR="00362A76" w:rsidRPr="00593407" w:rsidRDefault="00362A76" w:rsidP="00994B52">
            <w:pPr>
              <w:pStyle w:val="FABodyCopy"/>
            </w:pPr>
            <w:r w:rsidRPr="00593407">
              <w:t>262 lb.-ft. @ 4,000 rpm</w:t>
            </w:r>
          </w:p>
        </w:tc>
      </w:tr>
      <w:tr w:rsidR="005E3CE1" w:rsidRPr="002C6976" w14:paraId="3D7BE781" w14:textId="77777777" w:rsidTr="00994B52">
        <w:tc>
          <w:tcPr>
            <w:tcW w:w="4898" w:type="dxa"/>
          </w:tcPr>
          <w:p w14:paraId="5BBCB242" w14:textId="77777777" w:rsidR="005E3CE1" w:rsidRPr="002C6976" w:rsidRDefault="005E3CE1" w:rsidP="005E3CE1">
            <w:pPr>
              <w:pStyle w:val="ModelSubhead"/>
            </w:pPr>
            <w:r w:rsidRPr="002C6976">
              <w:t>Dodge</w:t>
            </w:r>
          </w:p>
        </w:tc>
        <w:tc>
          <w:tcPr>
            <w:tcW w:w="2541" w:type="dxa"/>
          </w:tcPr>
          <w:p w14:paraId="710F6CFC" w14:textId="57EEAAEA" w:rsidR="005E3CE1" w:rsidRPr="002C6976" w:rsidRDefault="005E3CE1" w:rsidP="005E3CE1">
            <w:pPr>
              <w:pStyle w:val="ModelSubhead"/>
            </w:pPr>
            <w:r w:rsidRPr="002C6976">
              <w:t>Power</w:t>
            </w:r>
          </w:p>
        </w:tc>
        <w:tc>
          <w:tcPr>
            <w:tcW w:w="2552" w:type="dxa"/>
          </w:tcPr>
          <w:p w14:paraId="77D4E5AC" w14:textId="7A1FABF2" w:rsidR="005E3CE1" w:rsidRPr="002C6976" w:rsidRDefault="005E3CE1" w:rsidP="005E3CE1">
            <w:pPr>
              <w:pStyle w:val="ModelSubhead"/>
            </w:pPr>
            <w:r w:rsidRPr="002C6976">
              <w:t>Torque</w:t>
            </w:r>
          </w:p>
        </w:tc>
      </w:tr>
      <w:tr w:rsidR="005E3CE1" w:rsidRPr="00593407" w14:paraId="6CC7EDE2" w14:textId="77777777" w:rsidTr="00994B52">
        <w:tc>
          <w:tcPr>
            <w:tcW w:w="4898" w:type="dxa"/>
          </w:tcPr>
          <w:p w14:paraId="556D089E" w14:textId="77777777" w:rsidR="005E3CE1" w:rsidRPr="00593407" w:rsidRDefault="005E3CE1" w:rsidP="005E3CE1">
            <w:pPr>
              <w:pStyle w:val="FABodyCopy"/>
            </w:pPr>
            <w:r w:rsidRPr="00593407">
              <w:t>Challenger SXT, SXT AWD, GT &amp; GT AWD</w:t>
            </w:r>
          </w:p>
        </w:tc>
        <w:tc>
          <w:tcPr>
            <w:tcW w:w="2541" w:type="dxa"/>
          </w:tcPr>
          <w:p w14:paraId="52F07D8C" w14:textId="77777777" w:rsidR="005E3CE1" w:rsidRPr="00593407" w:rsidRDefault="005E3CE1" w:rsidP="005E3CE1">
            <w:pPr>
              <w:pStyle w:val="FABodyCopy"/>
            </w:pPr>
            <w:r w:rsidRPr="00593407">
              <w:t>303 bhp @ 6,350 rpm</w:t>
            </w:r>
          </w:p>
        </w:tc>
        <w:tc>
          <w:tcPr>
            <w:tcW w:w="2552" w:type="dxa"/>
          </w:tcPr>
          <w:p w14:paraId="6F0D5021" w14:textId="77777777" w:rsidR="005E3CE1" w:rsidRPr="00593407" w:rsidRDefault="005E3CE1" w:rsidP="005E3CE1">
            <w:pPr>
              <w:pStyle w:val="FABodyCopy"/>
            </w:pPr>
            <w:r w:rsidRPr="00593407">
              <w:t>268 lb.-ft. @ 4,800 rpm</w:t>
            </w:r>
          </w:p>
        </w:tc>
      </w:tr>
      <w:tr w:rsidR="00245711" w:rsidRPr="00593407" w14:paraId="7369BC59" w14:textId="77777777" w:rsidTr="006366E6">
        <w:tc>
          <w:tcPr>
            <w:tcW w:w="4898" w:type="dxa"/>
          </w:tcPr>
          <w:p w14:paraId="67FA492E" w14:textId="1A76157F" w:rsidR="00245711" w:rsidRPr="00593407" w:rsidRDefault="00245711" w:rsidP="00245711">
            <w:pPr>
              <w:pStyle w:val="FABodyCopy"/>
            </w:pPr>
            <w:r>
              <w:t xml:space="preserve">Charger </w:t>
            </w:r>
            <w:r w:rsidRPr="00593407">
              <w:t>SXT, SXT AWD, GT &amp; GT AWD</w:t>
            </w:r>
          </w:p>
        </w:tc>
        <w:tc>
          <w:tcPr>
            <w:tcW w:w="2541" w:type="dxa"/>
          </w:tcPr>
          <w:p w14:paraId="3DDE8107" w14:textId="23F71E37" w:rsidR="00245711" w:rsidRDefault="00245711" w:rsidP="006366E6">
            <w:pPr>
              <w:pStyle w:val="FABodyCopy"/>
              <w:keepNext/>
              <w:keepLines/>
              <w:spacing w:line="240" w:lineRule="auto"/>
            </w:pPr>
            <w:r w:rsidRPr="00593407">
              <w:t>292 bhp @ 6,350 rpm</w:t>
            </w:r>
            <w:r>
              <w:t xml:space="preserve"> (SXT)</w:t>
            </w:r>
          </w:p>
          <w:p w14:paraId="07D64C9F" w14:textId="37B45A6B" w:rsidR="00245711" w:rsidRPr="00593407" w:rsidRDefault="00245711" w:rsidP="006366E6">
            <w:pPr>
              <w:pStyle w:val="FABodyCopy"/>
            </w:pPr>
            <w:r w:rsidRPr="00593407">
              <w:t xml:space="preserve">300 bhp @ 6,350 rpm </w:t>
            </w:r>
            <w:r>
              <w:br/>
            </w:r>
            <w:r w:rsidRPr="00593407">
              <w:t>(</w:t>
            </w:r>
            <w:r>
              <w:t>SXT AWD, GT&amp; GT AWD</w:t>
            </w:r>
            <w:r w:rsidRPr="00593407">
              <w:t>)</w:t>
            </w:r>
          </w:p>
        </w:tc>
        <w:tc>
          <w:tcPr>
            <w:tcW w:w="2552" w:type="dxa"/>
          </w:tcPr>
          <w:p w14:paraId="1564ED7C" w14:textId="72F071B8" w:rsidR="00245711" w:rsidRDefault="00245711" w:rsidP="006366E6">
            <w:pPr>
              <w:pStyle w:val="FABodyCopy"/>
              <w:keepNext/>
              <w:keepLines/>
              <w:spacing w:line="240" w:lineRule="auto"/>
            </w:pPr>
            <w:r w:rsidRPr="00593407">
              <w:t>260 lb.-ft. @ 4,800 rpm</w:t>
            </w:r>
            <w:r>
              <w:t xml:space="preserve"> (SXT)</w:t>
            </w:r>
          </w:p>
          <w:p w14:paraId="43461A3F" w14:textId="25F4015D" w:rsidR="00245711" w:rsidRPr="00593407" w:rsidRDefault="00245711" w:rsidP="006366E6">
            <w:pPr>
              <w:pStyle w:val="FABodyCopy"/>
            </w:pPr>
            <w:r w:rsidRPr="00593407">
              <w:t>264 lb.-ft. @ 4,800</w:t>
            </w:r>
            <w:r>
              <w:br/>
            </w:r>
            <w:r w:rsidRPr="00593407">
              <w:t>(</w:t>
            </w:r>
            <w:r>
              <w:t>SXT AWD, GT&amp; GT AWD</w:t>
            </w:r>
            <w:r w:rsidRPr="00593407">
              <w:t>)</w:t>
            </w:r>
          </w:p>
        </w:tc>
      </w:tr>
      <w:tr w:rsidR="006366E6" w:rsidRPr="00593407" w14:paraId="0BC0D3A5" w14:textId="77777777" w:rsidTr="006366E6">
        <w:tc>
          <w:tcPr>
            <w:tcW w:w="4898" w:type="dxa"/>
          </w:tcPr>
          <w:p w14:paraId="38325F3C" w14:textId="141E817E" w:rsidR="006366E6" w:rsidRPr="006366E6" w:rsidRDefault="006366E6" w:rsidP="006366E6">
            <w:pPr>
              <w:pStyle w:val="ModelSubhead"/>
              <w:rPr>
                <w:b w:val="0"/>
                <w:bCs w:val="0"/>
              </w:rPr>
            </w:pPr>
            <w:r w:rsidRPr="006366E6">
              <w:rPr>
                <w:b w:val="0"/>
                <w:bCs w:val="0"/>
              </w:rPr>
              <w:t>Durango</w:t>
            </w:r>
          </w:p>
        </w:tc>
        <w:tc>
          <w:tcPr>
            <w:tcW w:w="2541" w:type="dxa"/>
          </w:tcPr>
          <w:p w14:paraId="4B0BEDC3" w14:textId="6E85794A" w:rsidR="006366E6" w:rsidRDefault="006366E6" w:rsidP="006366E6">
            <w:pPr>
              <w:pStyle w:val="FABodyCopy"/>
              <w:keepNext/>
              <w:keepLines/>
              <w:spacing w:line="240" w:lineRule="auto"/>
            </w:pPr>
            <w:r w:rsidRPr="00593407">
              <w:t>29</w:t>
            </w:r>
            <w:r>
              <w:t>3</w:t>
            </w:r>
            <w:r w:rsidRPr="00593407">
              <w:t xml:space="preserve"> hp @ 6,</w:t>
            </w:r>
            <w:r>
              <w:t>40</w:t>
            </w:r>
            <w:r w:rsidRPr="00593407">
              <w:t>0 rpm</w:t>
            </w:r>
            <w:r>
              <w:t xml:space="preserve"> </w:t>
            </w:r>
            <w:r>
              <w:br/>
              <w:t>(single exhaust)</w:t>
            </w:r>
          </w:p>
          <w:p w14:paraId="7F7C645F" w14:textId="708662B4" w:rsidR="006366E6" w:rsidRPr="006366E6" w:rsidRDefault="006366E6" w:rsidP="006366E6">
            <w:pPr>
              <w:pStyle w:val="ModelSubhead"/>
              <w:rPr>
                <w:b w:val="0"/>
                <w:bCs w:val="0"/>
              </w:rPr>
            </w:pPr>
            <w:r w:rsidRPr="006366E6">
              <w:rPr>
                <w:b w:val="0"/>
                <w:bCs w:val="0"/>
              </w:rPr>
              <w:t>295 hp</w:t>
            </w:r>
            <w:r>
              <w:rPr>
                <w:b w:val="0"/>
                <w:bCs w:val="0"/>
              </w:rPr>
              <w:t xml:space="preserve"> </w:t>
            </w:r>
            <w:r w:rsidRPr="006366E6">
              <w:rPr>
                <w:b w:val="0"/>
                <w:bCs w:val="0"/>
              </w:rPr>
              <w:t>@</w:t>
            </w:r>
            <w:r>
              <w:rPr>
                <w:b w:val="0"/>
                <w:bCs w:val="0"/>
              </w:rPr>
              <w:t xml:space="preserve"> </w:t>
            </w:r>
            <w:r w:rsidRPr="006366E6">
              <w:rPr>
                <w:b w:val="0"/>
                <w:bCs w:val="0"/>
              </w:rPr>
              <w:t xml:space="preserve">6,400 rpm </w:t>
            </w:r>
            <w:r>
              <w:rPr>
                <w:b w:val="0"/>
                <w:bCs w:val="0"/>
              </w:rPr>
              <w:br/>
            </w:r>
            <w:r w:rsidRPr="006366E6">
              <w:rPr>
                <w:b w:val="0"/>
                <w:bCs w:val="0"/>
              </w:rPr>
              <w:t>(dual exhaust)</w:t>
            </w:r>
          </w:p>
        </w:tc>
        <w:tc>
          <w:tcPr>
            <w:tcW w:w="2552" w:type="dxa"/>
          </w:tcPr>
          <w:p w14:paraId="475FEDA3" w14:textId="53BA5F9A" w:rsidR="006366E6" w:rsidRDefault="006366E6" w:rsidP="006366E6">
            <w:pPr>
              <w:pStyle w:val="FABodyCopy"/>
              <w:keepNext/>
              <w:keepLines/>
              <w:spacing w:line="240" w:lineRule="auto"/>
            </w:pPr>
            <w:r w:rsidRPr="00593407">
              <w:t>260 lb.-ft. @ 4,</w:t>
            </w:r>
            <w:r>
              <w:t>0</w:t>
            </w:r>
            <w:r w:rsidRPr="00593407">
              <w:t>00 rpm</w:t>
            </w:r>
          </w:p>
          <w:p w14:paraId="1AC0C645" w14:textId="77777777" w:rsidR="006366E6" w:rsidRDefault="006366E6" w:rsidP="006366E6">
            <w:pPr>
              <w:pStyle w:val="ModelSubhead"/>
            </w:pPr>
          </w:p>
          <w:p w14:paraId="6223A013" w14:textId="657A61D6" w:rsidR="006366E6" w:rsidRPr="005E3CE1" w:rsidRDefault="006366E6" w:rsidP="006366E6">
            <w:pPr>
              <w:pStyle w:val="FABodyCopy"/>
              <w:keepNext/>
              <w:keepLines/>
              <w:spacing w:line="240" w:lineRule="auto"/>
            </w:pPr>
            <w:r w:rsidRPr="00593407">
              <w:t>260 lb.-ft. @ 4,</w:t>
            </w:r>
            <w:r>
              <w:t>0</w:t>
            </w:r>
            <w:r w:rsidRPr="00593407">
              <w:t>00 rpm</w:t>
            </w:r>
          </w:p>
        </w:tc>
      </w:tr>
      <w:tr w:rsidR="00245711" w:rsidRPr="00593407" w14:paraId="46AB436F" w14:textId="77777777" w:rsidTr="00CB05B5">
        <w:tc>
          <w:tcPr>
            <w:tcW w:w="4898" w:type="dxa"/>
            <w:vAlign w:val="center"/>
          </w:tcPr>
          <w:p w14:paraId="77323AC9" w14:textId="77777777" w:rsidR="00245711" w:rsidRPr="00A365F8" w:rsidRDefault="00245711" w:rsidP="00245711">
            <w:pPr>
              <w:pStyle w:val="ModelSubhead"/>
            </w:pPr>
            <w:r>
              <w:t>Jeep</w:t>
            </w:r>
            <w:r w:rsidRPr="00D72FE4">
              <w:rPr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5D062E86" w14:textId="14BCCF21" w:rsidR="00245711" w:rsidRPr="005E3CE1" w:rsidRDefault="00245711" w:rsidP="00245711">
            <w:pPr>
              <w:pStyle w:val="ModelSubhead"/>
            </w:pPr>
            <w:r w:rsidRPr="005E3CE1">
              <w:t>Power</w:t>
            </w:r>
          </w:p>
        </w:tc>
        <w:tc>
          <w:tcPr>
            <w:tcW w:w="2552" w:type="dxa"/>
          </w:tcPr>
          <w:p w14:paraId="5133AE1C" w14:textId="2A62D757" w:rsidR="00245711" w:rsidRPr="005E3CE1" w:rsidRDefault="00245711" w:rsidP="00245711">
            <w:pPr>
              <w:pStyle w:val="ModelSubhead"/>
            </w:pPr>
            <w:r w:rsidRPr="005E3CE1">
              <w:t>Torque</w:t>
            </w:r>
          </w:p>
        </w:tc>
      </w:tr>
      <w:tr w:rsidR="0081449A" w:rsidRPr="00593407" w14:paraId="62483911" w14:textId="77777777" w:rsidTr="00994B52">
        <w:tc>
          <w:tcPr>
            <w:tcW w:w="4898" w:type="dxa"/>
            <w:vAlign w:val="center"/>
          </w:tcPr>
          <w:p w14:paraId="63E41CF4" w14:textId="0A941D97" w:rsidR="0081449A" w:rsidRPr="000D512E" w:rsidRDefault="0081449A" w:rsidP="00245711">
            <w:pPr>
              <w:pStyle w:val="ModelSubhead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Gladiator</w:t>
            </w:r>
          </w:p>
        </w:tc>
        <w:tc>
          <w:tcPr>
            <w:tcW w:w="2541" w:type="dxa"/>
          </w:tcPr>
          <w:p w14:paraId="4137ABFC" w14:textId="648E84C5" w:rsidR="0081449A" w:rsidRPr="00593407" w:rsidRDefault="0081449A" w:rsidP="00245711">
            <w:pPr>
              <w:pStyle w:val="FABodyCopy"/>
            </w:pPr>
            <w:r>
              <w:t>285 hp @ 6,400 rpm</w:t>
            </w:r>
          </w:p>
        </w:tc>
        <w:tc>
          <w:tcPr>
            <w:tcW w:w="2552" w:type="dxa"/>
            <w:vAlign w:val="center"/>
          </w:tcPr>
          <w:p w14:paraId="0FCDB93E" w14:textId="6CBF34A3" w:rsidR="0081449A" w:rsidRPr="00593407" w:rsidRDefault="0081449A" w:rsidP="00245711">
            <w:pPr>
              <w:pStyle w:val="FABodyCopy"/>
            </w:pPr>
            <w:r w:rsidRPr="00593407">
              <w:t>26</w:t>
            </w:r>
            <w:r>
              <w:t>0</w:t>
            </w:r>
            <w:r w:rsidRPr="00593407">
              <w:t xml:space="preserve"> lb.-ft. @ 4,</w:t>
            </w:r>
            <w:r>
              <w:t>4</w:t>
            </w:r>
            <w:r w:rsidRPr="00593407">
              <w:t>00 rpm</w:t>
            </w:r>
          </w:p>
        </w:tc>
      </w:tr>
      <w:tr w:rsidR="00245711" w:rsidRPr="00593407" w14:paraId="7E61DE77" w14:textId="77777777" w:rsidTr="00994B52">
        <w:tc>
          <w:tcPr>
            <w:tcW w:w="4898" w:type="dxa"/>
            <w:vAlign w:val="center"/>
          </w:tcPr>
          <w:p w14:paraId="0F033D02" w14:textId="77777777" w:rsidR="00245711" w:rsidRPr="000D512E" w:rsidRDefault="00245711" w:rsidP="00245711">
            <w:pPr>
              <w:pStyle w:val="ModelSubhead"/>
              <w:rPr>
                <w:b w:val="0"/>
                <w:bCs w:val="0"/>
              </w:rPr>
            </w:pPr>
            <w:r w:rsidRPr="000D512E">
              <w:rPr>
                <w:b w:val="0"/>
                <w:bCs w:val="0"/>
              </w:rPr>
              <w:t>Grand Cherokee</w:t>
            </w:r>
          </w:p>
        </w:tc>
        <w:tc>
          <w:tcPr>
            <w:tcW w:w="2541" w:type="dxa"/>
          </w:tcPr>
          <w:p w14:paraId="0A482D7A" w14:textId="77777777" w:rsidR="00245711" w:rsidRPr="00593407" w:rsidRDefault="00245711" w:rsidP="00245711">
            <w:pPr>
              <w:pStyle w:val="FABodyCopy"/>
            </w:pPr>
            <w:r w:rsidRPr="00593407">
              <w:t>2</w:t>
            </w:r>
            <w:r>
              <w:t>93</w:t>
            </w:r>
            <w:r w:rsidRPr="00593407">
              <w:t xml:space="preserve"> hp @ 6,400 rpm</w:t>
            </w:r>
          </w:p>
        </w:tc>
        <w:tc>
          <w:tcPr>
            <w:tcW w:w="2552" w:type="dxa"/>
            <w:vAlign w:val="center"/>
          </w:tcPr>
          <w:p w14:paraId="0E055A32" w14:textId="77777777" w:rsidR="00245711" w:rsidRPr="00593407" w:rsidRDefault="00245711" w:rsidP="00245711">
            <w:pPr>
              <w:pStyle w:val="FABodyCopy"/>
            </w:pPr>
            <w:r w:rsidRPr="00593407">
              <w:t>26</w:t>
            </w:r>
            <w:r>
              <w:t>0</w:t>
            </w:r>
            <w:r w:rsidRPr="00593407">
              <w:t xml:space="preserve"> lb.-ft. @ 4,</w:t>
            </w:r>
            <w:r>
              <w:t>0</w:t>
            </w:r>
            <w:r w:rsidRPr="00593407">
              <w:t>00 rpm</w:t>
            </w:r>
          </w:p>
        </w:tc>
      </w:tr>
      <w:tr w:rsidR="00245711" w:rsidRPr="00593407" w14:paraId="7C428104" w14:textId="77777777" w:rsidTr="00994B52">
        <w:tc>
          <w:tcPr>
            <w:tcW w:w="4898" w:type="dxa"/>
            <w:vAlign w:val="center"/>
          </w:tcPr>
          <w:p w14:paraId="0BA0852D" w14:textId="77777777" w:rsidR="00245711" w:rsidRPr="000D512E" w:rsidRDefault="00245711" w:rsidP="00245711">
            <w:pPr>
              <w:pStyle w:val="ModelSubhead"/>
              <w:rPr>
                <w:b w:val="0"/>
                <w:bCs w:val="0"/>
              </w:rPr>
            </w:pPr>
            <w:r w:rsidRPr="000D512E">
              <w:rPr>
                <w:b w:val="0"/>
                <w:bCs w:val="0"/>
              </w:rPr>
              <w:t>Grand Cherokee L</w:t>
            </w:r>
          </w:p>
        </w:tc>
        <w:tc>
          <w:tcPr>
            <w:tcW w:w="2541" w:type="dxa"/>
          </w:tcPr>
          <w:p w14:paraId="2821D243" w14:textId="77777777" w:rsidR="00245711" w:rsidRPr="00593407" w:rsidRDefault="00245711" w:rsidP="00245711">
            <w:pPr>
              <w:pStyle w:val="FABodyCopy"/>
            </w:pPr>
            <w:r w:rsidRPr="00593407">
              <w:t>2</w:t>
            </w:r>
            <w:r>
              <w:t>93</w:t>
            </w:r>
            <w:r w:rsidRPr="00593407">
              <w:t xml:space="preserve"> hp @ 6,400 rpm</w:t>
            </w:r>
          </w:p>
        </w:tc>
        <w:tc>
          <w:tcPr>
            <w:tcW w:w="2552" w:type="dxa"/>
            <w:vAlign w:val="center"/>
          </w:tcPr>
          <w:p w14:paraId="348C0FAF" w14:textId="77777777" w:rsidR="00245711" w:rsidRPr="00593407" w:rsidRDefault="00245711" w:rsidP="00245711">
            <w:pPr>
              <w:pStyle w:val="FABodyCopy"/>
            </w:pPr>
            <w:r w:rsidRPr="00593407">
              <w:t>26</w:t>
            </w:r>
            <w:r>
              <w:t>0</w:t>
            </w:r>
            <w:r w:rsidRPr="00593407">
              <w:t xml:space="preserve"> lb.-ft. @ 4,</w:t>
            </w:r>
            <w:r>
              <w:t>0</w:t>
            </w:r>
            <w:r w:rsidRPr="00593407">
              <w:t>00 rpm</w:t>
            </w:r>
          </w:p>
        </w:tc>
      </w:tr>
      <w:tr w:rsidR="00245711" w:rsidRPr="00593407" w14:paraId="4848F273" w14:textId="77777777" w:rsidTr="00994B52">
        <w:tc>
          <w:tcPr>
            <w:tcW w:w="4898" w:type="dxa"/>
            <w:vAlign w:val="center"/>
          </w:tcPr>
          <w:p w14:paraId="1E5C6B7E" w14:textId="77777777" w:rsidR="00245711" w:rsidRPr="000D512E" w:rsidRDefault="00245711" w:rsidP="00245711">
            <w:pPr>
              <w:pStyle w:val="ModelSubhead"/>
              <w:rPr>
                <w:b w:val="0"/>
                <w:bCs w:val="0"/>
              </w:rPr>
            </w:pPr>
            <w:r w:rsidRPr="000D512E">
              <w:rPr>
                <w:b w:val="0"/>
                <w:bCs w:val="0"/>
              </w:rPr>
              <w:t>Wrangler</w:t>
            </w:r>
          </w:p>
        </w:tc>
        <w:tc>
          <w:tcPr>
            <w:tcW w:w="2541" w:type="dxa"/>
          </w:tcPr>
          <w:p w14:paraId="5A94901F" w14:textId="77777777" w:rsidR="00245711" w:rsidRPr="00593407" w:rsidRDefault="00245711" w:rsidP="00245711">
            <w:pPr>
              <w:pStyle w:val="FABodyCopy"/>
            </w:pPr>
            <w:r w:rsidRPr="00593407">
              <w:t>28</w:t>
            </w:r>
            <w:r>
              <w:t>5</w:t>
            </w:r>
            <w:r w:rsidRPr="00593407">
              <w:t xml:space="preserve"> hp @ 6,400 rpm</w:t>
            </w:r>
          </w:p>
        </w:tc>
        <w:tc>
          <w:tcPr>
            <w:tcW w:w="2552" w:type="dxa"/>
            <w:vAlign w:val="center"/>
          </w:tcPr>
          <w:p w14:paraId="1069DCD1" w14:textId="77777777" w:rsidR="00245711" w:rsidRPr="00593407" w:rsidRDefault="00245711" w:rsidP="00245711">
            <w:pPr>
              <w:pStyle w:val="FABodyCopy"/>
            </w:pPr>
            <w:r w:rsidRPr="00593407">
              <w:t>26</w:t>
            </w:r>
            <w:r>
              <w:t>0</w:t>
            </w:r>
            <w:r w:rsidRPr="00593407">
              <w:t xml:space="preserve"> lb.-ft. @ 4,</w:t>
            </w:r>
            <w:r>
              <w:t>8</w:t>
            </w:r>
            <w:r w:rsidRPr="00593407">
              <w:t>00 rpm</w:t>
            </w:r>
          </w:p>
        </w:tc>
      </w:tr>
      <w:tr w:rsidR="00245711" w:rsidRPr="00593407" w14:paraId="622D9BF4" w14:textId="77777777" w:rsidTr="00D40F12">
        <w:tc>
          <w:tcPr>
            <w:tcW w:w="4898" w:type="dxa"/>
            <w:vAlign w:val="center"/>
          </w:tcPr>
          <w:p w14:paraId="318A0C48" w14:textId="77777777" w:rsidR="00245711" w:rsidRPr="00A365F8" w:rsidRDefault="00245711" w:rsidP="00245711">
            <w:pPr>
              <w:pStyle w:val="ModelSubhead"/>
            </w:pPr>
            <w:r w:rsidRPr="00A365F8">
              <w:t>Ram</w:t>
            </w:r>
          </w:p>
        </w:tc>
        <w:tc>
          <w:tcPr>
            <w:tcW w:w="2541" w:type="dxa"/>
          </w:tcPr>
          <w:p w14:paraId="1805EC38" w14:textId="4BBCB372" w:rsidR="00245711" w:rsidRPr="005E3CE1" w:rsidRDefault="00245711" w:rsidP="00245711">
            <w:pPr>
              <w:pStyle w:val="ModelSubhead"/>
            </w:pPr>
            <w:r w:rsidRPr="005E3CE1">
              <w:t>Power</w:t>
            </w:r>
          </w:p>
        </w:tc>
        <w:tc>
          <w:tcPr>
            <w:tcW w:w="2552" w:type="dxa"/>
          </w:tcPr>
          <w:p w14:paraId="3643CD74" w14:textId="213D0371" w:rsidR="00245711" w:rsidRPr="005E3CE1" w:rsidRDefault="00245711" w:rsidP="00245711">
            <w:pPr>
              <w:pStyle w:val="ModelSubhead"/>
            </w:pPr>
            <w:r w:rsidRPr="005E3CE1">
              <w:t>Torque</w:t>
            </w:r>
          </w:p>
        </w:tc>
      </w:tr>
      <w:tr w:rsidR="00245711" w:rsidRPr="00593407" w14:paraId="2A7D0F5F" w14:textId="77777777" w:rsidTr="00994B52">
        <w:tc>
          <w:tcPr>
            <w:tcW w:w="4898" w:type="dxa"/>
          </w:tcPr>
          <w:p w14:paraId="0AC4BE0E" w14:textId="77777777" w:rsidR="00245711" w:rsidRPr="00593407" w:rsidRDefault="00245711" w:rsidP="00245711">
            <w:pPr>
              <w:pStyle w:val="FABodyCopy"/>
            </w:pPr>
            <w:r>
              <w:t>ProMaster</w:t>
            </w:r>
          </w:p>
        </w:tc>
        <w:tc>
          <w:tcPr>
            <w:tcW w:w="2541" w:type="dxa"/>
          </w:tcPr>
          <w:p w14:paraId="38BBCD78" w14:textId="6A1AB3D0" w:rsidR="00245711" w:rsidRPr="00593407" w:rsidRDefault="00245711" w:rsidP="00245711">
            <w:pPr>
              <w:pStyle w:val="FABodyCopy"/>
            </w:pPr>
            <w:r w:rsidRPr="00593407">
              <w:t>2</w:t>
            </w:r>
            <w:r>
              <w:t>76</w:t>
            </w:r>
            <w:r w:rsidRPr="00593407">
              <w:t xml:space="preserve"> bhp @ 6,400 rpm</w:t>
            </w:r>
          </w:p>
        </w:tc>
        <w:tc>
          <w:tcPr>
            <w:tcW w:w="2552" w:type="dxa"/>
            <w:vAlign w:val="center"/>
          </w:tcPr>
          <w:p w14:paraId="17C638C8" w14:textId="1773C062" w:rsidR="00245711" w:rsidRPr="00593407" w:rsidRDefault="00245711" w:rsidP="00245711">
            <w:pPr>
              <w:pStyle w:val="FABodyCopy"/>
            </w:pPr>
            <w:r w:rsidRPr="00593407">
              <w:t>2</w:t>
            </w:r>
            <w:r>
              <w:t>5</w:t>
            </w:r>
            <w:r w:rsidRPr="00593407">
              <w:t>0 lb.-ft. @ 4,</w:t>
            </w:r>
            <w:r>
              <w:t>4</w:t>
            </w:r>
            <w:r w:rsidRPr="00593407">
              <w:t>00 rpm</w:t>
            </w:r>
          </w:p>
        </w:tc>
      </w:tr>
    </w:tbl>
    <w:p w14:paraId="1AC38AA1" w14:textId="77777777" w:rsidR="00362A76" w:rsidRDefault="00362A76" w:rsidP="00191708">
      <w:pPr>
        <w:pStyle w:val="Heading4"/>
      </w:pPr>
      <w:r w:rsidRPr="00593407">
        <w:t>3.6-liter Pentastar V-6 with eTorque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5F28F472" w14:textId="77777777" w:rsidTr="00994B52">
        <w:tc>
          <w:tcPr>
            <w:tcW w:w="4898" w:type="dxa"/>
          </w:tcPr>
          <w:p w14:paraId="5AA9F12B" w14:textId="77777777" w:rsidR="00362A76" w:rsidRPr="00593407" w:rsidRDefault="00362A76" w:rsidP="00994B52">
            <w:pPr>
              <w:pStyle w:val="ModelSubhead"/>
            </w:pPr>
            <w:r>
              <w:t>Jeep</w:t>
            </w:r>
            <w:r w:rsidRPr="00D72FE4">
              <w:rPr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4495DEAE" w14:textId="77777777" w:rsidR="00362A76" w:rsidRPr="002C6976" w:rsidRDefault="00362A76" w:rsidP="00994B52">
            <w:pPr>
              <w:pStyle w:val="ModelSubhead"/>
            </w:pPr>
            <w:r w:rsidRPr="002C6976">
              <w:t>Power</w:t>
            </w:r>
          </w:p>
        </w:tc>
        <w:tc>
          <w:tcPr>
            <w:tcW w:w="2552" w:type="dxa"/>
          </w:tcPr>
          <w:p w14:paraId="448C8DCE" w14:textId="77777777" w:rsidR="00362A76" w:rsidRPr="002C6976" w:rsidRDefault="00362A76" w:rsidP="00994B52">
            <w:pPr>
              <w:pStyle w:val="ModelSubhead"/>
            </w:pPr>
            <w:r w:rsidRPr="002C6976">
              <w:t>Torque</w:t>
            </w:r>
          </w:p>
        </w:tc>
      </w:tr>
      <w:tr w:rsidR="00362A76" w:rsidRPr="00593407" w14:paraId="035D5898" w14:textId="77777777" w:rsidTr="00994B52">
        <w:tc>
          <w:tcPr>
            <w:tcW w:w="4898" w:type="dxa"/>
          </w:tcPr>
          <w:p w14:paraId="4136A6BC" w14:textId="77777777" w:rsidR="00362A76" w:rsidRPr="0079492D" w:rsidRDefault="00362A76" w:rsidP="00994B52">
            <w:pPr>
              <w:pStyle w:val="FABodyCopy"/>
            </w:pPr>
            <w:r w:rsidRPr="0079492D">
              <w:t xml:space="preserve">Wrangler </w:t>
            </w:r>
          </w:p>
        </w:tc>
        <w:tc>
          <w:tcPr>
            <w:tcW w:w="2541" w:type="dxa"/>
          </w:tcPr>
          <w:p w14:paraId="68A754A9" w14:textId="77777777" w:rsidR="00362A76" w:rsidRPr="0079492D" w:rsidRDefault="00362A76" w:rsidP="00994B52">
            <w:pPr>
              <w:pStyle w:val="FABodyCopy"/>
            </w:pPr>
            <w:r w:rsidRPr="0079492D">
              <w:t>285 hp @ 6,400 rpm</w:t>
            </w:r>
          </w:p>
        </w:tc>
        <w:tc>
          <w:tcPr>
            <w:tcW w:w="2552" w:type="dxa"/>
          </w:tcPr>
          <w:p w14:paraId="7667B37A" w14:textId="77777777" w:rsidR="00362A76" w:rsidRPr="0079492D" w:rsidRDefault="00362A76" w:rsidP="00994B52">
            <w:pPr>
              <w:pStyle w:val="FABodyCopy"/>
            </w:pPr>
            <w:r w:rsidRPr="0079492D">
              <w:t>260 lb.-ft. @ 4,800 rpm</w:t>
            </w:r>
          </w:p>
        </w:tc>
      </w:tr>
      <w:tr w:rsidR="008A459B" w:rsidRPr="00593407" w14:paraId="007082D0" w14:textId="77777777" w:rsidTr="00994B52">
        <w:tc>
          <w:tcPr>
            <w:tcW w:w="4898" w:type="dxa"/>
          </w:tcPr>
          <w:p w14:paraId="7F1CDFCE" w14:textId="3EA1DAA7" w:rsidR="008A459B" w:rsidRPr="008A459B" w:rsidRDefault="008A459B" w:rsidP="008A459B">
            <w:pPr>
              <w:pStyle w:val="FABodyCopy"/>
              <w:rPr>
                <w:b/>
                <w:bCs/>
              </w:rPr>
            </w:pPr>
            <w:r w:rsidRPr="008A459B">
              <w:rPr>
                <w:b/>
                <w:bCs/>
              </w:rPr>
              <w:t>Ram</w:t>
            </w:r>
          </w:p>
        </w:tc>
        <w:tc>
          <w:tcPr>
            <w:tcW w:w="2541" w:type="dxa"/>
          </w:tcPr>
          <w:p w14:paraId="11C2D84D" w14:textId="624E1820" w:rsidR="008A459B" w:rsidRPr="008A459B" w:rsidRDefault="008A459B" w:rsidP="008A459B">
            <w:pPr>
              <w:pStyle w:val="FABodyCopy"/>
              <w:rPr>
                <w:b/>
                <w:bCs/>
              </w:rPr>
            </w:pPr>
            <w:r w:rsidRPr="008A459B">
              <w:rPr>
                <w:b/>
                <w:bCs/>
              </w:rPr>
              <w:t>Power</w:t>
            </w:r>
          </w:p>
        </w:tc>
        <w:tc>
          <w:tcPr>
            <w:tcW w:w="2552" w:type="dxa"/>
          </w:tcPr>
          <w:p w14:paraId="7AF0BC30" w14:textId="69006D32" w:rsidR="008A459B" w:rsidRPr="008A459B" w:rsidRDefault="008A459B" w:rsidP="008A459B">
            <w:pPr>
              <w:pStyle w:val="FABodyCopy"/>
              <w:rPr>
                <w:b/>
                <w:bCs/>
              </w:rPr>
            </w:pPr>
            <w:r w:rsidRPr="008A459B">
              <w:rPr>
                <w:b/>
                <w:bCs/>
              </w:rPr>
              <w:t>Torque</w:t>
            </w:r>
          </w:p>
        </w:tc>
      </w:tr>
      <w:tr w:rsidR="008A459B" w:rsidRPr="00593407" w14:paraId="42971B11" w14:textId="77777777" w:rsidTr="00994B52">
        <w:tc>
          <w:tcPr>
            <w:tcW w:w="4898" w:type="dxa"/>
          </w:tcPr>
          <w:p w14:paraId="5F71E073" w14:textId="2FBC09A2" w:rsidR="008A459B" w:rsidRPr="00593407" w:rsidRDefault="008A459B" w:rsidP="008A459B">
            <w:pPr>
              <w:pStyle w:val="FABodyCopy"/>
            </w:pPr>
            <w:r w:rsidRPr="00593407">
              <w:t>1500</w:t>
            </w:r>
          </w:p>
        </w:tc>
        <w:tc>
          <w:tcPr>
            <w:tcW w:w="2541" w:type="dxa"/>
          </w:tcPr>
          <w:p w14:paraId="2EBC7219" w14:textId="5BCA4BBA" w:rsidR="008A459B" w:rsidRPr="002C6976" w:rsidRDefault="008A459B" w:rsidP="008A459B">
            <w:pPr>
              <w:pStyle w:val="FABodyCopy"/>
            </w:pPr>
            <w:r w:rsidRPr="00593407">
              <w:t>305 hp @ 6,</w:t>
            </w:r>
            <w:r>
              <w:t>5</w:t>
            </w:r>
            <w:r w:rsidRPr="00593407">
              <w:t>00 rpm</w:t>
            </w:r>
          </w:p>
        </w:tc>
        <w:tc>
          <w:tcPr>
            <w:tcW w:w="2552" w:type="dxa"/>
          </w:tcPr>
          <w:p w14:paraId="0E71E627" w14:textId="7AC805C8" w:rsidR="008A459B" w:rsidRPr="002C6976" w:rsidRDefault="008A459B" w:rsidP="008A459B">
            <w:pPr>
              <w:pStyle w:val="FABodyCopy"/>
            </w:pPr>
            <w:r w:rsidRPr="00593407">
              <w:t>2</w:t>
            </w:r>
            <w:r>
              <w:t>71</w:t>
            </w:r>
            <w:r w:rsidRPr="00593407">
              <w:t xml:space="preserve"> lb.-ft. @ 4,</w:t>
            </w:r>
            <w:r>
              <w:t>9</w:t>
            </w:r>
            <w:r w:rsidRPr="00593407">
              <w:t>00 rpm</w:t>
            </w:r>
          </w:p>
        </w:tc>
      </w:tr>
    </w:tbl>
    <w:p w14:paraId="5A71A189" w14:textId="77777777" w:rsidR="00362A76" w:rsidRPr="002C6976" w:rsidRDefault="00362A76" w:rsidP="000A3033">
      <w:pPr>
        <w:pStyle w:val="Heading4"/>
        <w:keepNext/>
        <w:widowControl/>
      </w:pPr>
      <w:r w:rsidRPr="002C6976">
        <w:lastRenderedPageBreak/>
        <w:t>3.6-liter Pentastar V-6 eHybrid (Atkinson Cycle)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2C6976" w14:paraId="50405AD7" w14:textId="77777777" w:rsidTr="00994B52">
        <w:tc>
          <w:tcPr>
            <w:tcW w:w="4898" w:type="dxa"/>
          </w:tcPr>
          <w:p w14:paraId="544EECB2" w14:textId="77777777" w:rsidR="00362A76" w:rsidRPr="002C6976" w:rsidRDefault="00362A76" w:rsidP="000A3033">
            <w:pPr>
              <w:pStyle w:val="ModelSubhead"/>
              <w:keepNext/>
              <w:widowControl/>
            </w:pPr>
            <w:r w:rsidRPr="002C6976">
              <w:t>Chrysler</w:t>
            </w:r>
          </w:p>
        </w:tc>
        <w:tc>
          <w:tcPr>
            <w:tcW w:w="2541" w:type="dxa"/>
          </w:tcPr>
          <w:p w14:paraId="72DB4007" w14:textId="77777777" w:rsidR="00362A76" w:rsidRPr="002C6976" w:rsidRDefault="00362A76" w:rsidP="000A3033">
            <w:pPr>
              <w:pStyle w:val="ModelSubhead"/>
              <w:keepNext/>
              <w:widowControl/>
            </w:pPr>
            <w:r w:rsidRPr="002C6976">
              <w:t>Power</w:t>
            </w:r>
          </w:p>
        </w:tc>
        <w:tc>
          <w:tcPr>
            <w:tcW w:w="2552" w:type="dxa"/>
          </w:tcPr>
          <w:p w14:paraId="603444CD" w14:textId="77777777" w:rsidR="00362A76" w:rsidRPr="002C6976" w:rsidRDefault="00362A76" w:rsidP="000A3033">
            <w:pPr>
              <w:pStyle w:val="ModelSubhead"/>
              <w:keepNext/>
              <w:widowControl/>
            </w:pPr>
            <w:r w:rsidRPr="002C6976">
              <w:t>Torque</w:t>
            </w:r>
          </w:p>
        </w:tc>
      </w:tr>
      <w:tr w:rsidR="00362A76" w:rsidRPr="002C6976" w14:paraId="0B3E691E" w14:textId="77777777" w:rsidTr="00994B52">
        <w:tc>
          <w:tcPr>
            <w:tcW w:w="4898" w:type="dxa"/>
          </w:tcPr>
          <w:p w14:paraId="4FE9D94C" w14:textId="77777777" w:rsidR="00362A76" w:rsidRPr="002C6976" w:rsidRDefault="00362A76" w:rsidP="000A3033">
            <w:pPr>
              <w:pStyle w:val="FABodyCopy"/>
              <w:keepNext/>
              <w:widowControl/>
              <w:spacing w:line="240" w:lineRule="auto"/>
            </w:pPr>
            <w:r w:rsidRPr="00593407">
              <w:t>Pacifica Hybrid</w:t>
            </w:r>
          </w:p>
        </w:tc>
        <w:tc>
          <w:tcPr>
            <w:tcW w:w="2541" w:type="dxa"/>
          </w:tcPr>
          <w:p w14:paraId="594227BA" w14:textId="77777777" w:rsidR="00362A76" w:rsidRPr="002C6976" w:rsidRDefault="00362A76" w:rsidP="000A3033">
            <w:pPr>
              <w:pStyle w:val="FABodyCopy"/>
              <w:keepNext/>
              <w:widowControl/>
              <w:spacing w:line="240" w:lineRule="auto"/>
            </w:pPr>
            <w:r w:rsidRPr="00593407">
              <w:t xml:space="preserve">Total System Power: </w:t>
            </w:r>
            <w:r>
              <w:br/>
            </w:r>
            <w:r w:rsidRPr="00593407">
              <w:t>Estimated 260 hp</w:t>
            </w:r>
          </w:p>
        </w:tc>
        <w:tc>
          <w:tcPr>
            <w:tcW w:w="2552" w:type="dxa"/>
          </w:tcPr>
          <w:p w14:paraId="59FAF2B8" w14:textId="77777777" w:rsidR="00362A76" w:rsidRPr="002C6976" w:rsidRDefault="00362A76" w:rsidP="000A3033">
            <w:pPr>
              <w:pStyle w:val="FABodyCopy"/>
              <w:keepNext/>
              <w:widowControl/>
              <w:spacing w:line="240" w:lineRule="auto"/>
            </w:pPr>
            <w:r w:rsidRPr="00593407">
              <w:t xml:space="preserve">Total System Power: </w:t>
            </w:r>
            <w:r>
              <w:br/>
            </w:r>
            <w:r w:rsidRPr="00593407">
              <w:t>Estimated 260 hp</w:t>
            </w:r>
          </w:p>
        </w:tc>
      </w:tr>
    </w:tbl>
    <w:p w14:paraId="7453696E" w14:textId="54C9FB06" w:rsidR="00362A76" w:rsidRPr="007B721D" w:rsidRDefault="00362A76" w:rsidP="00191708">
      <w:pPr>
        <w:pStyle w:val="Heading4"/>
      </w:pPr>
      <w:r w:rsidRPr="007B721D">
        <w:t>3.0-liter EcoDiesel V-6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68376DE4" w14:textId="77777777" w:rsidTr="00994B52">
        <w:tc>
          <w:tcPr>
            <w:tcW w:w="4898" w:type="dxa"/>
          </w:tcPr>
          <w:p w14:paraId="3F009061" w14:textId="77777777" w:rsidR="00362A76" w:rsidRPr="00593407" w:rsidRDefault="00362A76" w:rsidP="009112BC">
            <w:pPr>
              <w:pStyle w:val="ModelSubhead"/>
              <w:keepNext/>
              <w:keepLines/>
              <w:widowControl/>
              <w:spacing w:before="76" w:after="76"/>
            </w:pPr>
            <w:r>
              <w:t>Jeep</w:t>
            </w:r>
            <w:r w:rsidRPr="00D72FE4">
              <w:rPr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13AFB6FA" w14:textId="77777777" w:rsidR="00362A76" w:rsidRPr="002C6976" w:rsidRDefault="00362A76" w:rsidP="009112BC">
            <w:pPr>
              <w:pStyle w:val="ModelSubhead"/>
              <w:keepNext/>
              <w:keepLines/>
              <w:widowControl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570B5136" w14:textId="77777777" w:rsidR="00362A76" w:rsidRPr="002C6976" w:rsidRDefault="00362A76" w:rsidP="009112BC">
            <w:pPr>
              <w:pStyle w:val="ModelSubhead"/>
              <w:keepNext/>
              <w:keepLines/>
              <w:widowControl/>
              <w:spacing w:before="76" w:after="76"/>
            </w:pPr>
            <w:r w:rsidRPr="002C6976">
              <w:t>Torque</w:t>
            </w:r>
          </w:p>
        </w:tc>
      </w:tr>
      <w:tr w:rsidR="0081449A" w:rsidRPr="00593407" w14:paraId="6C610734" w14:textId="77777777" w:rsidTr="00994B52">
        <w:tc>
          <w:tcPr>
            <w:tcW w:w="4898" w:type="dxa"/>
          </w:tcPr>
          <w:p w14:paraId="0D463614" w14:textId="39ADA20A" w:rsidR="0081449A" w:rsidRPr="000928D4" w:rsidRDefault="004632DB" w:rsidP="009112BC">
            <w:pPr>
              <w:pStyle w:val="ModelSubhead"/>
              <w:keepNext/>
              <w:keepLines/>
              <w:widowControl/>
              <w:spacing w:before="76" w:after="76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Gladiator</w:t>
            </w:r>
          </w:p>
        </w:tc>
        <w:tc>
          <w:tcPr>
            <w:tcW w:w="2541" w:type="dxa"/>
          </w:tcPr>
          <w:p w14:paraId="59954919" w14:textId="6E97CAC9" w:rsidR="0081449A" w:rsidRPr="000928D4" w:rsidRDefault="004632DB" w:rsidP="009112BC">
            <w:pPr>
              <w:pStyle w:val="ModelSubhead"/>
              <w:keepNext/>
              <w:keepLines/>
              <w:widowControl/>
              <w:spacing w:before="76" w:after="76"/>
              <w:rPr>
                <w:b w:val="0"/>
                <w:bCs w:val="0"/>
              </w:rPr>
            </w:pPr>
            <w:r w:rsidRPr="000928D4">
              <w:rPr>
                <w:b w:val="0"/>
                <w:bCs w:val="0"/>
              </w:rPr>
              <w:t>260 hp @ 3,600 rpm</w:t>
            </w:r>
          </w:p>
        </w:tc>
        <w:tc>
          <w:tcPr>
            <w:tcW w:w="2552" w:type="dxa"/>
          </w:tcPr>
          <w:p w14:paraId="4F2227E3" w14:textId="3BF2AD0F" w:rsidR="0081449A" w:rsidRPr="000928D4" w:rsidRDefault="004632DB" w:rsidP="009112BC">
            <w:pPr>
              <w:pStyle w:val="ModelSubhead"/>
              <w:keepNext/>
              <w:keepLines/>
              <w:widowControl/>
              <w:spacing w:before="76" w:after="76"/>
              <w:rPr>
                <w:b w:val="0"/>
                <w:bCs w:val="0"/>
              </w:rPr>
            </w:pPr>
            <w:r w:rsidRPr="000928D4">
              <w:rPr>
                <w:b w:val="0"/>
                <w:bCs w:val="0"/>
              </w:rPr>
              <w:t>4</w:t>
            </w:r>
            <w:r>
              <w:rPr>
                <w:b w:val="0"/>
                <w:bCs w:val="0"/>
              </w:rPr>
              <w:t>42</w:t>
            </w:r>
            <w:r w:rsidRPr="000928D4">
              <w:rPr>
                <w:b w:val="0"/>
                <w:bCs w:val="0"/>
              </w:rPr>
              <w:t xml:space="preserve"> lb.-ft. @ 1,</w:t>
            </w:r>
            <w:r>
              <w:rPr>
                <w:b w:val="0"/>
                <w:bCs w:val="0"/>
              </w:rPr>
              <w:t>4</w:t>
            </w:r>
            <w:r w:rsidRPr="000928D4">
              <w:rPr>
                <w:b w:val="0"/>
                <w:bCs w:val="0"/>
              </w:rPr>
              <w:t>00</w:t>
            </w:r>
            <w:r>
              <w:rPr>
                <w:b w:val="0"/>
                <w:bCs w:val="0"/>
              </w:rPr>
              <w:t>-2,800</w:t>
            </w:r>
            <w:r w:rsidRPr="000928D4">
              <w:rPr>
                <w:b w:val="0"/>
                <w:bCs w:val="0"/>
              </w:rPr>
              <w:t xml:space="preserve"> rpm</w:t>
            </w:r>
          </w:p>
        </w:tc>
      </w:tr>
      <w:tr w:rsidR="00362A76" w:rsidRPr="00593407" w14:paraId="4CFDCE5C" w14:textId="77777777" w:rsidTr="00994B52">
        <w:tc>
          <w:tcPr>
            <w:tcW w:w="4898" w:type="dxa"/>
          </w:tcPr>
          <w:p w14:paraId="2CCC2A0D" w14:textId="77777777" w:rsidR="00362A76" w:rsidRPr="000928D4" w:rsidRDefault="00362A76" w:rsidP="009112BC">
            <w:pPr>
              <w:pStyle w:val="ModelSubhead"/>
              <w:keepNext/>
              <w:keepLines/>
              <w:widowControl/>
              <w:spacing w:before="76" w:after="76"/>
              <w:rPr>
                <w:b w:val="0"/>
                <w:bCs w:val="0"/>
              </w:rPr>
            </w:pPr>
            <w:r w:rsidRPr="000928D4">
              <w:rPr>
                <w:b w:val="0"/>
                <w:bCs w:val="0"/>
              </w:rPr>
              <w:t>Wrangler</w:t>
            </w:r>
          </w:p>
        </w:tc>
        <w:tc>
          <w:tcPr>
            <w:tcW w:w="2541" w:type="dxa"/>
          </w:tcPr>
          <w:p w14:paraId="2F75F17E" w14:textId="77777777" w:rsidR="00362A76" w:rsidRPr="000928D4" w:rsidRDefault="00362A76" w:rsidP="009112BC">
            <w:pPr>
              <w:pStyle w:val="ModelSubhead"/>
              <w:keepNext/>
              <w:keepLines/>
              <w:widowControl/>
              <w:spacing w:before="76" w:after="76"/>
              <w:rPr>
                <w:b w:val="0"/>
                <w:bCs w:val="0"/>
              </w:rPr>
            </w:pPr>
            <w:r w:rsidRPr="000928D4">
              <w:rPr>
                <w:b w:val="0"/>
                <w:bCs w:val="0"/>
              </w:rPr>
              <w:t>260 hp @ 3,600 rpm</w:t>
            </w:r>
          </w:p>
        </w:tc>
        <w:tc>
          <w:tcPr>
            <w:tcW w:w="2552" w:type="dxa"/>
          </w:tcPr>
          <w:p w14:paraId="5ABE2E29" w14:textId="77777777" w:rsidR="00362A76" w:rsidRPr="000928D4" w:rsidRDefault="00362A76" w:rsidP="009112BC">
            <w:pPr>
              <w:pStyle w:val="ModelSubhead"/>
              <w:keepNext/>
              <w:keepLines/>
              <w:widowControl/>
              <w:spacing w:before="76" w:after="76"/>
              <w:rPr>
                <w:b w:val="0"/>
                <w:bCs w:val="0"/>
              </w:rPr>
            </w:pPr>
            <w:r w:rsidRPr="000928D4">
              <w:rPr>
                <w:b w:val="0"/>
                <w:bCs w:val="0"/>
              </w:rPr>
              <w:t>4</w:t>
            </w:r>
            <w:r>
              <w:rPr>
                <w:b w:val="0"/>
                <w:bCs w:val="0"/>
              </w:rPr>
              <w:t>42</w:t>
            </w:r>
            <w:r w:rsidRPr="000928D4">
              <w:rPr>
                <w:b w:val="0"/>
                <w:bCs w:val="0"/>
              </w:rPr>
              <w:t xml:space="preserve"> lb.-ft. @ 1,</w:t>
            </w:r>
            <w:r>
              <w:rPr>
                <w:b w:val="0"/>
                <w:bCs w:val="0"/>
              </w:rPr>
              <w:t>4</w:t>
            </w:r>
            <w:r w:rsidRPr="000928D4">
              <w:rPr>
                <w:b w:val="0"/>
                <w:bCs w:val="0"/>
              </w:rPr>
              <w:t>00</w:t>
            </w:r>
            <w:r>
              <w:rPr>
                <w:b w:val="0"/>
                <w:bCs w:val="0"/>
              </w:rPr>
              <w:t>-2,800</w:t>
            </w:r>
            <w:r w:rsidRPr="000928D4">
              <w:rPr>
                <w:b w:val="0"/>
                <w:bCs w:val="0"/>
              </w:rPr>
              <w:t xml:space="preserve"> rpm</w:t>
            </w:r>
          </w:p>
        </w:tc>
      </w:tr>
      <w:tr w:rsidR="005E3CE1" w:rsidRPr="00593407" w14:paraId="7F8C3886" w14:textId="77777777" w:rsidTr="00994B52">
        <w:tc>
          <w:tcPr>
            <w:tcW w:w="4898" w:type="dxa"/>
          </w:tcPr>
          <w:p w14:paraId="3FE275BD" w14:textId="77777777" w:rsidR="005E3CE1" w:rsidRPr="00593407" w:rsidRDefault="005E3CE1" w:rsidP="009112BC">
            <w:pPr>
              <w:pStyle w:val="ModelSubhead"/>
              <w:keepNext/>
              <w:keepLines/>
              <w:widowControl/>
              <w:spacing w:before="76" w:after="76"/>
            </w:pPr>
            <w:r w:rsidRPr="00593407">
              <w:t>Ram</w:t>
            </w:r>
          </w:p>
        </w:tc>
        <w:tc>
          <w:tcPr>
            <w:tcW w:w="2541" w:type="dxa"/>
          </w:tcPr>
          <w:p w14:paraId="6DCBB716" w14:textId="65E9D380" w:rsidR="005E3CE1" w:rsidRPr="00593407" w:rsidRDefault="005E3CE1" w:rsidP="009112BC">
            <w:pPr>
              <w:pStyle w:val="ModelSubhead"/>
              <w:keepNext/>
              <w:keepLines/>
              <w:widowControl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3B3BC89E" w14:textId="5663C644" w:rsidR="005E3CE1" w:rsidRPr="00593407" w:rsidRDefault="005E3CE1" w:rsidP="009112BC">
            <w:pPr>
              <w:pStyle w:val="ModelSubhead"/>
              <w:keepNext/>
              <w:keepLines/>
              <w:widowControl/>
              <w:spacing w:before="76" w:after="76"/>
            </w:pPr>
            <w:r w:rsidRPr="002C6976">
              <w:t>Torque</w:t>
            </w:r>
          </w:p>
        </w:tc>
      </w:tr>
      <w:tr w:rsidR="005E3CE1" w:rsidRPr="00593407" w14:paraId="795D9008" w14:textId="77777777" w:rsidTr="00994B52">
        <w:tc>
          <w:tcPr>
            <w:tcW w:w="4898" w:type="dxa"/>
          </w:tcPr>
          <w:p w14:paraId="416178CC" w14:textId="77777777" w:rsidR="005E3CE1" w:rsidRPr="00593407" w:rsidRDefault="005E3CE1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 w:rsidRPr="00593407">
              <w:t>1500</w:t>
            </w:r>
          </w:p>
        </w:tc>
        <w:tc>
          <w:tcPr>
            <w:tcW w:w="2541" w:type="dxa"/>
          </w:tcPr>
          <w:p w14:paraId="5363F75C" w14:textId="77777777" w:rsidR="005E3CE1" w:rsidRPr="00593407" w:rsidRDefault="005E3CE1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 w:rsidRPr="00593407">
              <w:t>260 hp @ 3,600 rpm</w:t>
            </w:r>
          </w:p>
        </w:tc>
        <w:tc>
          <w:tcPr>
            <w:tcW w:w="2552" w:type="dxa"/>
          </w:tcPr>
          <w:p w14:paraId="3D1568AD" w14:textId="77777777" w:rsidR="005E3CE1" w:rsidRPr="00593407" w:rsidRDefault="005E3CE1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 w:rsidRPr="00593407">
              <w:t>480 lb.-ft. @ 1,600 rpm</w:t>
            </w:r>
          </w:p>
        </w:tc>
      </w:tr>
    </w:tbl>
    <w:p w14:paraId="3237D967" w14:textId="407E874B" w:rsidR="009112BC" w:rsidRPr="009112BC" w:rsidRDefault="009112BC" w:rsidP="00191708">
      <w:pPr>
        <w:pStyle w:val="Heading4"/>
      </w:pPr>
      <w:r w:rsidRPr="009112BC">
        <w:t>3.0-liter Hurricane Twin Turbo I-6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60"/>
        <w:gridCol w:w="2610"/>
        <w:gridCol w:w="2521"/>
      </w:tblGrid>
      <w:tr w:rsidR="009112BC" w:rsidRPr="00593407" w14:paraId="58A8DDD9" w14:textId="77777777" w:rsidTr="006B3890">
        <w:tc>
          <w:tcPr>
            <w:tcW w:w="4860" w:type="dxa"/>
          </w:tcPr>
          <w:p w14:paraId="13F31B88" w14:textId="431220D3" w:rsidR="009112BC" w:rsidRPr="009112BC" w:rsidRDefault="009112BC" w:rsidP="009112BC">
            <w:pPr>
              <w:pStyle w:val="FABodyCopy"/>
              <w:keepNext/>
              <w:keepLines/>
              <w:widowControl/>
              <w:spacing w:before="76" w:after="76" w:line="240" w:lineRule="auto"/>
              <w:rPr>
                <w:b/>
                <w:bCs/>
              </w:rPr>
            </w:pPr>
            <w:r w:rsidRPr="009112BC">
              <w:rPr>
                <w:b/>
                <w:bCs/>
              </w:rPr>
              <w:t>Wagoneer</w:t>
            </w:r>
          </w:p>
        </w:tc>
        <w:tc>
          <w:tcPr>
            <w:tcW w:w="2610" w:type="dxa"/>
          </w:tcPr>
          <w:p w14:paraId="7073E90D" w14:textId="3190EF80" w:rsidR="009112BC" w:rsidRPr="004632DB" w:rsidRDefault="004632DB" w:rsidP="009112BC">
            <w:pPr>
              <w:pStyle w:val="FABodyCopy"/>
              <w:keepNext/>
              <w:keepLines/>
              <w:widowControl/>
              <w:spacing w:before="76" w:after="76" w:line="240" w:lineRule="auto"/>
              <w:rPr>
                <w:b/>
                <w:bCs/>
              </w:rPr>
            </w:pPr>
            <w:r w:rsidRPr="004632DB">
              <w:rPr>
                <w:b/>
                <w:bCs/>
              </w:rPr>
              <w:t>Power</w:t>
            </w:r>
          </w:p>
        </w:tc>
        <w:tc>
          <w:tcPr>
            <w:tcW w:w="2521" w:type="dxa"/>
          </w:tcPr>
          <w:p w14:paraId="29C07DDA" w14:textId="2D20EA54" w:rsidR="009112BC" w:rsidRPr="004632DB" w:rsidRDefault="004632DB" w:rsidP="009112BC">
            <w:pPr>
              <w:pStyle w:val="FABodyCopy"/>
              <w:keepNext/>
              <w:keepLines/>
              <w:widowControl/>
              <w:spacing w:before="76" w:after="76" w:line="240" w:lineRule="auto"/>
              <w:rPr>
                <w:b/>
                <w:bCs/>
              </w:rPr>
            </w:pPr>
            <w:r w:rsidRPr="004632DB">
              <w:rPr>
                <w:b/>
                <w:bCs/>
              </w:rPr>
              <w:t>Torque</w:t>
            </w:r>
          </w:p>
        </w:tc>
      </w:tr>
      <w:tr w:rsidR="004632DB" w:rsidRPr="00593407" w14:paraId="05104580" w14:textId="77777777" w:rsidTr="006B3890">
        <w:tc>
          <w:tcPr>
            <w:tcW w:w="4860" w:type="dxa"/>
          </w:tcPr>
          <w:p w14:paraId="02197CCD" w14:textId="458BB587" w:rsidR="004632DB" w:rsidRDefault="004632DB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Wagoneer</w:t>
            </w:r>
          </w:p>
        </w:tc>
        <w:tc>
          <w:tcPr>
            <w:tcW w:w="2610" w:type="dxa"/>
          </w:tcPr>
          <w:p w14:paraId="26D57088" w14:textId="73836EF7" w:rsidR="004632DB" w:rsidRDefault="004632DB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420</w:t>
            </w:r>
            <w:r w:rsidRPr="00593407">
              <w:t xml:space="preserve"> hp @ </w:t>
            </w:r>
            <w:r>
              <w:t>5,200</w:t>
            </w:r>
            <w:r w:rsidRPr="00593407">
              <w:t xml:space="preserve"> rpm</w:t>
            </w:r>
          </w:p>
        </w:tc>
        <w:tc>
          <w:tcPr>
            <w:tcW w:w="2521" w:type="dxa"/>
          </w:tcPr>
          <w:p w14:paraId="654AE3C1" w14:textId="35E1C1EF" w:rsidR="004632DB" w:rsidRDefault="004632DB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468</w:t>
            </w:r>
            <w:r w:rsidRPr="00593407">
              <w:t xml:space="preserve"> lb.-ft. @ </w:t>
            </w:r>
            <w:r>
              <w:t xml:space="preserve">3,500 </w:t>
            </w:r>
            <w:r w:rsidRPr="00593407">
              <w:t>rpm</w:t>
            </w:r>
          </w:p>
        </w:tc>
      </w:tr>
      <w:tr w:rsidR="009112BC" w:rsidRPr="00593407" w14:paraId="618C5391" w14:textId="77777777" w:rsidTr="006B3890">
        <w:tc>
          <w:tcPr>
            <w:tcW w:w="4860" w:type="dxa"/>
          </w:tcPr>
          <w:p w14:paraId="7FEE8B57" w14:textId="1E31F533" w:rsidR="009112BC" w:rsidRPr="00593407" w:rsidRDefault="006B3890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Wagoneer L</w:t>
            </w:r>
          </w:p>
        </w:tc>
        <w:tc>
          <w:tcPr>
            <w:tcW w:w="2610" w:type="dxa"/>
          </w:tcPr>
          <w:p w14:paraId="7D647B8B" w14:textId="2BF3851A" w:rsidR="009112BC" w:rsidRPr="00593407" w:rsidRDefault="006B3890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420</w:t>
            </w:r>
            <w:r w:rsidR="009112BC" w:rsidRPr="00593407">
              <w:t xml:space="preserve"> hp @ </w:t>
            </w:r>
            <w:r>
              <w:t>5,200</w:t>
            </w:r>
            <w:r w:rsidR="009112BC" w:rsidRPr="00593407">
              <w:t xml:space="preserve"> rpm</w:t>
            </w:r>
          </w:p>
        </w:tc>
        <w:tc>
          <w:tcPr>
            <w:tcW w:w="2521" w:type="dxa"/>
          </w:tcPr>
          <w:p w14:paraId="12E475EA" w14:textId="3381FB53" w:rsidR="009112BC" w:rsidRPr="00593407" w:rsidRDefault="009112BC" w:rsidP="009112BC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4</w:t>
            </w:r>
            <w:r w:rsidR="006B3890">
              <w:t>68</w:t>
            </w:r>
            <w:r w:rsidRPr="00593407">
              <w:t xml:space="preserve"> lb.-ft. @ </w:t>
            </w:r>
            <w:r w:rsidR="006B3890">
              <w:t>3</w:t>
            </w:r>
            <w:r>
              <w:t>,500</w:t>
            </w:r>
            <w:r w:rsidR="006B3890">
              <w:t xml:space="preserve"> </w:t>
            </w:r>
            <w:r w:rsidRPr="00593407">
              <w:t>rpm</w:t>
            </w:r>
          </w:p>
        </w:tc>
      </w:tr>
    </w:tbl>
    <w:p w14:paraId="6A1E2C4D" w14:textId="5FE7698A" w:rsidR="006B3890" w:rsidRDefault="006B3890" w:rsidP="00191708">
      <w:pPr>
        <w:pStyle w:val="Heading4"/>
      </w:pPr>
      <w:r w:rsidRPr="009112BC">
        <w:t xml:space="preserve">3.0-liter </w:t>
      </w:r>
      <w:r>
        <w:t>High Output Hurricane Twin Turbo 510 I-6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60"/>
        <w:gridCol w:w="2610"/>
        <w:gridCol w:w="2521"/>
      </w:tblGrid>
      <w:tr w:rsidR="004632DB" w:rsidRPr="00593407" w14:paraId="3FCDB428" w14:textId="77777777" w:rsidTr="006B3890">
        <w:tc>
          <w:tcPr>
            <w:tcW w:w="4860" w:type="dxa"/>
          </w:tcPr>
          <w:p w14:paraId="5672F791" w14:textId="3A32BB9B" w:rsidR="004632DB" w:rsidRPr="006B3890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  <w:rPr>
                <w:b/>
                <w:bCs/>
              </w:rPr>
            </w:pPr>
            <w:r w:rsidRPr="006B3890">
              <w:rPr>
                <w:b/>
                <w:bCs/>
              </w:rPr>
              <w:t>Wagoneer</w:t>
            </w:r>
          </w:p>
        </w:tc>
        <w:tc>
          <w:tcPr>
            <w:tcW w:w="2610" w:type="dxa"/>
          </w:tcPr>
          <w:p w14:paraId="13905330" w14:textId="2454E835" w:rsidR="004632DB" w:rsidRPr="00593407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 w:rsidRPr="004632DB">
              <w:rPr>
                <w:b/>
                <w:bCs/>
              </w:rPr>
              <w:t>Power</w:t>
            </w:r>
          </w:p>
        </w:tc>
        <w:tc>
          <w:tcPr>
            <w:tcW w:w="2521" w:type="dxa"/>
          </w:tcPr>
          <w:p w14:paraId="22D4264A" w14:textId="53A728ED" w:rsidR="004632DB" w:rsidRPr="00593407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 w:rsidRPr="004632DB">
              <w:rPr>
                <w:b/>
                <w:bCs/>
              </w:rPr>
              <w:t>Torque</w:t>
            </w:r>
          </w:p>
        </w:tc>
      </w:tr>
      <w:tr w:rsidR="004632DB" w:rsidRPr="00593407" w14:paraId="420F7AA8" w14:textId="77777777" w:rsidTr="006B3890">
        <w:tc>
          <w:tcPr>
            <w:tcW w:w="4860" w:type="dxa"/>
          </w:tcPr>
          <w:p w14:paraId="373C25F8" w14:textId="70A2056C" w:rsidR="004632DB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Grand Wagoneer</w:t>
            </w:r>
          </w:p>
        </w:tc>
        <w:tc>
          <w:tcPr>
            <w:tcW w:w="2610" w:type="dxa"/>
          </w:tcPr>
          <w:p w14:paraId="19895E3B" w14:textId="3FA67022" w:rsidR="004632DB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510</w:t>
            </w:r>
            <w:r w:rsidRPr="00593407">
              <w:t xml:space="preserve"> hp @ </w:t>
            </w:r>
            <w:r>
              <w:t>5,700</w:t>
            </w:r>
            <w:r w:rsidRPr="00593407">
              <w:t xml:space="preserve"> rpm</w:t>
            </w:r>
          </w:p>
        </w:tc>
        <w:tc>
          <w:tcPr>
            <w:tcW w:w="2521" w:type="dxa"/>
          </w:tcPr>
          <w:p w14:paraId="45F0CDAF" w14:textId="29523672" w:rsidR="004632DB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500</w:t>
            </w:r>
            <w:r w:rsidRPr="00593407">
              <w:t xml:space="preserve"> lb.-ft. @ </w:t>
            </w:r>
            <w:r>
              <w:t xml:space="preserve">3,500 </w:t>
            </w:r>
            <w:r w:rsidRPr="00593407">
              <w:t>rpm</w:t>
            </w:r>
          </w:p>
        </w:tc>
      </w:tr>
      <w:tr w:rsidR="004632DB" w:rsidRPr="00593407" w14:paraId="219EF4B3" w14:textId="77777777" w:rsidTr="006B3890">
        <w:tc>
          <w:tcPr>
            <w:tcW w:w="4860" w:type="dxa"/>
          </w:tcPr>
          <w:p w14:paraId="6412D3B4" w14:textId="06A35B4C" w:rsidR="004632DB" w:rsidRPr="00593407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 xml:space="preserve">Grand Wagoneer L </w:t>
            </w:r>
          </w:p>
        </w:tc>
        <w:tc>
          <w:tcPr>
            <w:tcW w:w="2610" w:type="dxa"/>
          </w:tcPr>
          <w:p w14:paraId="415093EE" w14:textId="15EB1634" w:rsidR="004632DB" w:rsidRPr="00593407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510</w:t>
            </w:r>
            <w:r w:rsidRPr="00593407">
              <w:t xml:space="preserve"> hp @ </w:t>
            </w:r>
            <w:r>
              <w:t>5,700</w:t>
            </w:r>
            <w:r w:rsidRPr="00593407">
              <w:t xml:space="preserve"> rpm</w:t>
            </w:r>
          </w:p>
        </w:tc>
        <w:tc>
          <w:tcPr>
            <w:tcW w:w="2521" w:type="dxa"/>
          </w:tcPr>
          <w:p w14:paraId="4B47EEBF" w14:textId="2D354C4C" w:rsidR="004632DB" w:rsidRPr="00593407" w:rsidRDefault="004632DB" w:rsidP="004632D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>
              <w:t>500</w:t>
            </w:r>
            <w:r w:rsidRPr="00593407">
              <w:t xml:space="preserve"> lb.-ft. @ </w:t>
            </w:r>
            <w:r>
              <w:t xml:space="preserve">3,500 </w:t>
            </w:r>
            <w:r w:rsidRPr="00593407">
              <w:t>rpm</w:t>
            </w:r>
          </w:p>
        </w:tc>
      </w:tr>
    </w:tbl>
    <w:p w14:paraId="156B8549" w14:textId="70728572" w:rsidR="00362A76" w:rsidRPr="007B721D" w:rsidRDefault="009C6248" w:rsidP="00191708">
      <w:pPr>
        <w:pStyle w:val="Heading4"/>
      </w:pPr>
      <w:r>
        <w:t>2.9-liter Twin-Turbo V-6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959"/>
        <w:gridCol w:w="2510"/>
        <w:gridCol w:w="2522"/>
      </w:tblGrid>
      <w:tr w:rsidR="00362A76" w:rsidRPr="00593407" w14:paraId="30930242" w14:textId="77777777" w:rsidTr="00DA574D">
        <w:tc>
          <w:tcPr>
            <w:tcW w:w="4959" w:type="dxa"/>
          </w:tcPr>
          <w:p w14:paraId="58E4F718" w14:textId="4EC2F64A" w:rsidR="00362A76" w:rsidRPr="00593407" w:rsidRDefault="0029211D" w:rsidP="0029211D">
            <w:pPr>
              <w:pStyle w:val="ModelSubhead"/>
              <w:keepNext/>
              <w:widowControl/>
              <w:spacing w:before="76" w:after="76"/>
            </w:pPr>
            <w:r>
              <w:t>Alfa Romeo</w:t>
            </w:r>
          </w:p>
        </w:tc>
        <w:tc>
          <w:tcPr>
            <w:tcW w:w="2510" w:type="dxa"/>
          </w:tcPr>
          <w:p w14:paraId="62E828B0" w14:textId="77777777" w:rsidR="00362A76" w:rsidRPr="00593407" w:rsidRDefault="00362A76" w:rsidP="0029211D">
            <w:pPr>
              <w:pStyle w:val="ModelSubhead"/>
              <w:keepNext/>
              <w:widowControl/>
              <w:spacing w:before="76" w:after="76"/>
            </w:pPr>
            <w:r w:rsidRPr="002C6976">
              <w:t>Power</w:t>
            </w:r>
          </w:p>
        </w:tc>
        <w:tc>
          <w:tcPr>
            <w:tcW w:w="2522" w:type="dxa"/>
          </w:tcPr>
          <w:p w14:paraId="7F6DC106" w14:textId="77777777" w:rsidR="00362A76" w:rsidRPr="00593407" w:rsidRDefault="00362A76" w:rsidP="0029211D">
            <w:pPr>
              <w:pStyle w:val="ModelSubhead"/>
              <w:keepNext/>
              <w:widowControl/>
              <w:spacing w:before="76" w:after="76"/>
            </w:pPr>
            <w:r w:rsidRPr="002C6976">
              <w:t>Torque</w:t>
            </w:r>
          </w:p>
        </w:tc>
      </w:tr>
      <w:tr w:rsidR="00362A76" w:rsidRPr="00593407" w14:paraId="5889E13F" w14:textId="77777777" w:rsidTr="00DA574D">
        <w:tc>
          <w:tcPr>
            <w:tcW w:w="4959" w:type="dxa"/>
          </w:tcPr>
          <w:p w14:paraId="12CA7A37" w14:textId="0D1C31A0" w:rsidR="00362A76" w:rsidRPr="00593407" w:rsidRDefault="0029211D" w:rsidP="0029211D">
            <w:pPr>
              <w:pStyle w:val="FABodyCopy"/>
              <w:keepNext/>
              <w:widowControl/>
              <w:spacing w:before="76" w:after="76" w:line="240" w:lineRule="auto"/>
            </w:pPr>
            <w:r>
              <w:t>Giulia</w:t>
            </w:r>
            <w:r w:rsidR="008B71AD">
              <w:t xml:space="preserve"> Quadrifoglio</w:t>
            </w:r>
          </w:p>
        </w:tc>
        <w:tc>
          <w:tcPr>
            <w:tcW w:w="2510" w:type="dxa"/>
          </w:tcPr>
          <w:p w14:paraId="7CBF5A75" w14:textId="00734F06" w:rsidR="00362A76" w:rsidRPr="00593407" w:rsidRDefault="0029211D" w:rsidP="0029211D">
            <w:pPr>
              <w:pStyle w:val="FABodyCopy"/>
              <w:keepNext/>
              <w:widowControl/>
              <w:spacing w:before="76" w:after="76" w:line="240" w:lineRule="auto"/>
            </w:pPr>
            <w:r>
              <w:t>505</w:t>
            </w:r>
            <w:r w:rsidR="00362A76" w:rsidRPr="00593407">
              <w:t xml:space="preserve"> hp @ </w:t>
            </w:r>
            <w:r w:rsidR="00362A76">
              <w:t>6</w:t>
            </w:r>
            <w:r w:rsidR="00362A76" w:rsidRPr="00593407">
              <w:t>,</w:t>
            </w:r>
            <w:r>
              <w:t>5</w:t>
            </w:r>
            <w:r w:rsidR="00362A76" w:rsidRPr="00593407">
              <w:t>00 rpm</w:t>
            </w:r>
          </w:p>
        </w:tc>
        <w:tc>
          <w:tcPr>
            <w:tcW w:w="2522" w:type="dxa"/>
          </w:tcPr>
          <w:p w14:paraId="53FE2979" w14:textId="187D6B02" w:rsidR="00362A76" w:rsidRPr="00593407" w:rsidRDefault="0029211D" w:rsidP="0029211D">
            <w:pPr>
              <w:pStyle w:val="FABodyCopy"/>
              <w:keepNext/>
              <w:widowControl/>
              <w:spacing w:before="76" w:after="76" w:line="240" w:lineRule="auto"/>
            </w:pPr>
            <w:r>
              <w:t>443</w:t>
            </w:r>
            <w:r w:rsidR="00362A76" w:rsidRPr="00593407">
              <w:t xml:space="preserve"> lb.-ft. @ </w:t>
            </w:r>
            <w:r>
              <w:t>2,500-5,500</w:t>
            </w:r>
            <w:r w:rsidR="00362A76" w:rsidRPr="00593407">
              <w:t xml:space="preserve"> rpm</w:t>
            </w:r>
          </w:p>
        </w:tc>
      </w:tr>
      <w:tr w:rsidR="0029211D" w:rsidRPr="00593407" w14:paraId="35949FC1" w14:textId="77777777" w:rsidTr="00DA574D">
        <w:tc>
          <w:tcPr>
            <w:tcW w:w="4959" w:type="dxa"/>
          </w:tcPr>
          <w:p w14:paraId="68F3669E" w14:textId="6C6764AE" w:rsidR="0029211D" w:rsidRDefault="0029211D" w:rsidP="0029211D">
            <w:pPr>
              <w:pStyle w:val="FABodyCopy"/>
              <w:spacing w:before="76" w:after="76" w:line="240" w:lineRule="auto"/>
            </w:pPr>
            <w:r>
              <w:t>Stelvio</w:t>
            </w:r>
            <w:r w:rsidR="008B71AD">
              <w:t xml:space="preserve"> Quadrifoglio</w:t>
            </w:r>
          </w:p>
        </w:tc>
        <w:tc>
          <w:tcPr>
            <w:tcW w:w="2510" w:type="dxa"/>
          </w:tcPr>
          <w:p w14:paraId="5CB4B575" w14:textId="0942A598" w:rsidR="0029211D" w:rsidRDefault="0029211D" w:rsidP="0029211D">
            <w:pPr>
              <w:pStyle w:val="FABodyCopy"/>
              <w:spacing w:before="76" w:after="76" w:line="240" w:lineRule="auto"/>
            </w:pPr>
            <w:r>
              <w:t>505</w:t>
            </w:r>
            <w:r w:rsidRPr="00593407">
              <w:t xml:space="preserve"> hp @ </w:t>
            </w:r>
            <w:r>
              <w:t>6</w:t>
            </w:r>
            <w:r w:rsidRPr="00593407">
              <w:t>,</w:t>
            </w:r>
            <w:r>
              <w:t>5</w:t>
            </w:r>
            <w:r w:rsidRPr="00593407">
              <w:t>00 rpm</w:t>
            </w:r>
          </w:p>
        </w:tc>
        <w:tc>
          <w:tcPr>
            <w:tcW w:w="2522" w:type="dxa"/>
          </w:tcPr>
          <w:p w14:paraId="1BA21F39" w14:textId="5CD764CD" w:rsidR="0029211D" w:rsidRDefault="0029211D" w:rsidP="0029211D">
            <w:pPr>
              <w:pStyle w:val="FABodyCopy"/>
              <w:spacing w:before="76" w:after="76" w:line="240" w:lineRule="auto"/>
            </w:pPr>
            <w:r>
              <w:t>443</w:t>
            </w:r>
            <w:r w:rsidRPr="00593407">
              <w:t xml:space="preserve"> lb.-ft. @ </w:t>
            </w:r>
            <w:r>
              <w:t>2,500-5,500</w:t>
            </w:r>
            <w:r w:rsidRPr="00593407">
              <w:t xml:space="preserve"> rpm</w:t>
            </w:r>
          </w:p>
        </w:tc>
      </w:tr>
    </w:tbl>
    <w:p w14:paraId="008EB35B" w14:textId="7DD7646C" w:rsidR="00DA574D" w:rsidRDefault="00DA574D" w:rsidP="00DA574D">
      <w:pPr>
        <w:pStyle w:val="Heading4"/>
      </w:pPr>
      <w:r>
        <w:t>2.4-liter MultiAir2 I-4 with ESS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959"/>
        <w:gridCol w:w="2510"/>
        <w:gridCol w:w="2522"/>
      </w:tblGrid>
      <w:tr w:rsidR="00DA574D" w:rsidRPr="00593407" w14:paraId="3306995B" w14:textId="77777777" w:rsidTr="00DA574D">
        <w:tc>
          <w:tcPr>
            <w:tcW w:w="4959" w:type="dxa"/>
          </w:tcPr>
          <w:p w14:paraId="1308A885" w14:textId="2494E05E" w:rsidR="00DA574D" w:rsidRPr="00DA574D" w:rsidRDefault="00DA574D" w:rsidP="00DA574D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DA574D">
              <w:rPr>
                <w:b/>
                <w:bCs/>
              </w:rPr>
              <w:t>Jeep</w:t>
            </w:r>
            <w:r w:rsidRPr="00DA574D">
              <w:rPr>
                <w:b/>
                <w:bCs/>
                <w:vertAlign w:val="subscript"/>
              </w:rPr>
              <w:t>®</w:t>
            </w:r>
          </w:p>
        </w:tc>
        <w:tc>
          <w:tcPr>
            <w:tcW w:w="2510" w:type="dxa"/>
          </w:tcPr>
          <w:p w14:paraId="4E35A90B" w14:textId="1E035DBD" w:rsidR="00DA574D" w:rsidRPr="00DA574D" w:rsidRDefault="00DA574D" w:rsidP="00DA574D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DA574D">
              <w:rPr>
                <w:b/>
                <w:bCs/>
              </w:rPr>
              <w:t>Power</w:t>
            </w:r>
          </w:p>
        </w:tc>
        <w:tc>
          <w:tcPr>
            <w:tcW w:w="2522" w:type="dxa"/>
          </w:tcPr>
          <w:p w14:paraId="7BA2E3B5" w14:textId="022FD86E" w:rsidR="00DA574D" w:rsidRPr="00DA574D" w:rsidRDefault="00DA574D" w:rsidP="00DA574D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DA574D">
              <w:rPr>
                <w:b/>
                <w:bCs/>
              </w:rPr>
              <w:t>Torque</w:t>
            </w:r>
          </w:p>
        </w:tc>
      </w:tr>
      <w:tr w:rsidR="00DA574D" w:rsidRPr="00593407" w14:paraId="7EB4AD91" w14:textId="77777777" w:rsidTr="00DA574D">
        <w:tc>
          <w:tcPr>
            <w:tcW w:w="4959" w:type="dxa"/>
          </w:tcPr>
          <w:p w14:paraId="34F63224" w14:textId="5B18729D" w:rsidR="00DA574D" w:rsidRPr="00DA574D" w:rsidRDefault="00DA574D" w:rsidP="00DA574D">
            <w:pPr>
              <w:pStyle w:val="FABodyCopy"/>
              <w:spacing w:before="76" w:after="76" w:line="240" w:lineRule="auto"/>
            </w:pPr>
            <w:r w:rsidRPr="00DA574D">
              <w:t>Cherokee</w:t>
            </w:r>
          </w:p>
        </w:tc>
        <w:tc>
          <w:tcPr>
            <w:tcW w:w="2510" w:type="dxa"/>
          </w:tcPr>
          <w:p w14:paraId="63EE629F" w14:textId="6CB58553" w:rsidR="00DA574D" w:rsidRPr="00DA574D" w:rsidRDefault="00DA574D" w:rsidP="00DA574D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>
              <w:t>180</w:t>
            </w:r>
            <w:r w:rsidRPr="00593407">
              <w:t xml:space="preserve"> hp @ </w:t>
            </w:r>
            <w:r>
              <w:t>6</w:t>
            </w:r>
            <w:r w:rsidRPr="00593407">
              <w:t>,</w:t>
            </w:r>
            <w:r>
              <w:t>4</w:t>
            </w:r>
            <w:r w:rsidRPr="00593407">
              <w:t>00 rpm</w:t>
            </w:r>
          </w:p>
        </w:tc>
        <w:tc>
          <w:tcPr>
            <w:tcW w:w="2522" w:type="dxa"/>
          </w:tcPr>
          <w:p w14:paraId="4B4A5BE8" w14:textId="3761DE64" w:rsidR="00DA574D" w:rsidRPr="00DA574D" w:rsidRDefault="00DA574D" w:rsidP="00DA574D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>
              <w:t>171</w:t>
            </w:r>
            <w:r w:rsidRPr="00593407">
              <w:t xml:space="preserve"> lb.-ft. @ </w:t>
            </w:r>
            <w:r>
              <w:t xml:space="preserve">4,600 </w:t>
            </w:r>
            <w:r w:rsidRPr="00593407">
              <w:t>rpm</w:t>
            </w:r>
          </w:p>
        </w:tc>
      </w:tr>
    </w:tbl>
    <w:p w14:paraId="1F741A4E" w14:textId="209F501F" w:rsidR="008A459B" w:rsidRDefault="008A459B" w:rsidP="008A459B">
      <w:pPr>
        <w:pStyle w:val="Heading4"/>
        <w:keepNext/>
        <w:keepLines/>
        <w:widowControl/>
      </w:pPr>
      <w:r>
        <w:lastRenderedPageBreak/>
        <w:t>2.0-liter GMET4 I-4 Turbo with ESS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959"/>
        <w:gridCol w:w="2510"/>
        <w:gridCol w:w="2522"/>
      </w:tblGrid>
      <w:tr w:rsidR="008A459B" w:rsidRPr="00593407" w14:paraId="3522401B" w14:textId="77777777" w:rsidTr="00DA574D">
        <w:tc>
          <w:tcPr>
            <w:tcW w:w="4959" w:type="dxa"/>
          </w:tcPr>
          <w:p w14:paraId="7ADFA5B0" w14:textId="289FC663" w:rsidR="008A459B" w:rsidRPr="00DA574D" w:rsidRDefault="008A459B" w:rsidP="008A459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 w:rsidRPr="00DA574D">
              <w:rPr>
                <w:b/>
                <w:bCs/>
              </w:rPr>
              <w:t>Jeep</w:t>
            </w:r>
            <w:r w:rsidRPr="00DA574D">
              <w:rPr>
                <w:b/>
                <w:bCs/>
                <w:vertAlign w:val="subscript"/>
              </w:rPr>
              <w:t>®</w:t>
            </w:r>
          </w:p>
        </w:tc>
        <w:tc>
          <w:tcPr>
            <w:tcW w:w="2510" w:type="dxa"/>
          </w:tcPr>
          <w:p w14:paraId="70E45136" w14:textId="148A7DE3" w:rsidR="008A459B" w:rsidRDefault="008A459B" w:rsidP="008A459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 w:rsidRPr="00DA574D">
              <w:rPr>
                <w:b/>
                <w:bCs/>
              </w:rPr>
              <w:t>Power</w:t>
            </w:r>
          </w:p>
        </w:tc>
        <w:tc>
          <w:tcPr>
            <w:tcW w:w="2522" w:type="dxa"/>
          </w:tcPr>
          <w:p w14:paraId="020C83A0" w14:textId="200C309A" w:rsidR="008A459B" w:rsidRDefault="008A459B" w:rsidP="008A459B">
            <w:pPr>
              <w:pStyle w:val="FABodyCopy"/>
              <w:keepNext/>
              <w:keepLines/>
              <w:widowControl/>
              <w:spacing w:before="76" w:after="76" w:line="240" w:lineRule="auto"/>
            </w:pPr>
            <w:r w:rsidRPr="00DA574D">
              <w:rPr>
                <w:b/>
                <w:bCs/>
              </w:rPr>
              <w:t>Torque</w:t>
            </w:r>
          </w:p>
        </w:tc>
      </w:tr>
      <w:tr w:rsidR="008A459B" w:rsidRPr="00593407" w14:paraId="238E51A5" w14:textId="77777777" w:rsidTr="00DA574D">
        <w:tc>
          <w:tcPr>
            <w:tcW w:w="4959" w:type="dxa"/>
          </w:tcPr>
          <w:p w14:paraId="643271D1" w14:textId="6C84A8C1" w:rsidR="008A459B" w:rsidRPr="00DA574D" w:rsidRDefault="008A459B" w:rsidP="008A459B">
            <w:pPr>
              <w:pStyle w:val="FABodyCopy"/>
              <w:keepNext/>
              <w:keepLines/>
              <w:widowControl/>
              <w:spacing w:before="76" w:after="76" w:line="240" w:lineRule="auto"/>
              <w:rPr>
                <w:b/>
                <w:bCs/>
              </w:rPr>
            </w:pPr>
            <w:r w:rsidRPr="00DA574D">
              <w:t>Cherokee</w:t>
            </w:r>
          </w:p>
        </w:tc>
        <w:tc>
          <w:tcPr>
            <w:tcW w:w="2510" w:type="dxa"/>
          </w:tcPr>
          <w:p w14:paraId="7E45432D" w14:textId="08E36655" w:rsidR="008A459B" w:rsidRPr="00DA574D" w:rsidRDefault="008A459B" w:rsidP="008A459B">
            <w:pPr>
              <w:pStyle w:val="FABodyCopy"/>
              <w:keepNext/>
              <w:keepLines/>
              <w:widowControl/>
              <w:spacing w:before="76" w:after="76" w:line="240" w:lineRule="auto"/>
              <w:rPr>
                <w:b/>
                <w:bCs/>
              </w:rPr>
            </w:pPr>
            <w:r>
              <w:t>270</w:t>
            </w:r>
            <w:r w:rsidRPr="00593407">
              <w:t xml:space="preserve"> hp @ </w:t>
            </w:r>
            <w:r>
              <w:t>5</w:t>
            </w:r>
            <w:r w:rsidRPr="00593407">
              <w:t>,</w:t>
            </w:r>
            <w:r>
              <w:t>25</w:t>
            </w:r>
            <w:r w:rsidRPr="00593407">
              <w:t>0 rpm</w:t>
            </w:r>
          </w:p>
        </w:tc>
        <w:tc>
          <w:tcPr>
            <w:tcW w:w="2522" w:type="dxa"/>
          </w:tcPr>
          <w:p w14:paraId="422F16E6" w14:textId="69A882C0" w:rsidR="008A459B" w:rsidRPr="00DA574D" w:rsidRDefault="008A459B" w:rsidP="008A459B">
            <w:pPr>
              <w:pStyle w:val="FABodyCopy"/>
              <w:keepNext/>
              <w:keepLines/>
              <w:widowControl/>
              <w:spacing w:before="76" w:after="76" w:line="240" w:lineRule="auto"/>
              <w:rPr>
                <w:b/>
                <w:bCs/>
              </w:rPr>
            </w:pPr>
            <w:r>
              <w:t>295</w:t>
            </w:r>
            <w:r w:rsidRPr="00593407">
              <w:t xml:space="preserve"> lb.-ft. @ </w:t>
            </w:r>
            <w:r>
              <w:t xml:space="preserve">3,000-4,500 </w:t>
            </w:r>
            <w:r w:rsidRPr="00593407">
              <w:t>rpm</w:t>
            </w:r>
          </w:p>
        </w:tc>
      </w:tr>
    </w:tbl>
    <w:p w14:paraId="005D38AE" w14:textId="76B75C22" w:rsidR="000A3033" w:rsidRDefault="000A3033" w:rsidP="000A3033">
      <w:pPr>
        <w:pStyle w:val="Heading4"/>
      </w:pPr>
      <w:r>
        <w:t>2</w:t>
      </w:r>
      <w:r w:rsidRPr="007B721D">
        <w:t>.</w:t>
      </w:r>
      <w:r>
        <w:t>0</w:t>
      </w:r>
      <w:r w:rsidRPr="007B721D">
        <w:t xml:space="preserve">-liter </w:t>
      </w:r>
      <w:r>
        <w:t>Turbo I-4 with ESS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0A3033" w:rsidRPr="00593407" w14:paraId="5E70E0E1" w14:textId="77777777" w:rsidTr="000A3033">
        <w:tc>
          <w:tcPr>
            <w:tcW w:w="4898" w:type="dxa"/>
          </w:tcPr>
          <w:p w14:paraId="3FFE7AA8" w14:textId="738285A1" w:rsidR="000A3033" w:rsidRPr="00593407" w:rsidRDefault="000A3033" w:rsidP="00D0346F">
            <w:pPr>
              <w:pStyle w:val="ModelSubhead"/>
              <w:keepNext/>
              <w:widowControl/>
              <w:spacing w:before="76" w:after="76"/>
            </w:pPr>
            <w:r w:rsidRPr="00527D2A">
              <w:t>Jeep</w:t>
            </w:r>
            <w:r w:rsidRPr="00527D2A">
              <w:rPr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20B450B5" w14:textId="77777777" w:rsidR="000A3033" w:rsidRPr="00593407" w:rsidRDefault="000A3033" w:rsidP="00D0346F">
            <w:pPr>
              <w:pStyle w:val="ModelSubhead"/>
              <w:keepNext/>
              <w:widowControl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4088E2C8" w14:textId="77777777" w:rsidR="000A3033" w:rsidRPr="00593407" w:rsidRDefault="000A3033" w:rsidP="00D0346F">
            <w:pPr>
              <w:pStyle w:val="ModelSubhead"/>
              <w:keepNext/>
              <w:widowControl/>
              <w:spacing w:before="76" w:after="76"/>
            </w:pPr>
            <w:r w:rsidRPr="002C6976">
              <w:t>Torque</w:t>
            </w:r>
          </w:p>
        </w:tc>
      </w:tr>
      <w:tr w:rsidR="000A3033" w:rsidRPr="00593407" w14:paraId="7CAFB8E4" w14:textId="77777777" w:rsidTr="00994B52">
        <w:tc>
          <w:tcPr>
            <w:tcW w:w="4898" w:type="dxa"/>
          </w:tcPr>
          <w:p w14:paraId="2F3E3329" w14:textId="4F5ADAC2" w:rsidR="000A3033" w:rsidRDefault="000A3033" w:rsidP="0029211D">
            <w:pPr>
              <w:pStyle w:val="FABodyCopy"/>
              <w:spacing w:before="76" w:after="76" w:line="240" w:lineRule="auto"/>
            </w:pPr>
            <w:r>
              <w:t>Compass</w:t>
            </w:r>
          </w:p>
        </w:tc>
        <w:tc>
          <w:tcPr>
            <w:tcW w:w="2541" w:type="dxa"/>
          </w:tcPr>
          <w:p w14:paraId="003D88E2" w14:textId="20CDCE41" w:rsidR="000A3033" w:rsidRDefault="000A3033" w:rsidP="0029211D">
            <w:pPr>
              <w:pStyle w:val="FABodyCopy"/>
              <w:spacing w:before="76" w:after="76" w:line="240" w:lineRule="auto"/>
            </w:pPr>
            <w:r>
              <w:t>200</w:t>
            </w:r>
            <w:r w:rsidRPr="00593407">
              <w:t xml:space="preserve"> hp @ </w:t>
            </w:r>
            <w:r>
              <w:t>5</w:t>
            </w:r>
            <w:r w:rsidRPr="00593407">
              <w:t>,</w:t>
            </w:r>
            <w:r>
              <w:t>0</w:t>
            </w:r>
            <w:r w:rsidRPr="00593407">
              <w:t>00 rpm</w:t>
            </w:r>
          </w:p>
        </w:tc>
        <w:tc>
          <w:tcPr>
            <w:tcW w:w="2552" w:type="dxa"/>
          </w:tcPr>
          <w:p w14:paraId="53B90989" w14:textId="1F142C5B" w:rsidR="000A3033" w:rsidRDefault="000A3033" w:rsidP="0029211D">
            <w:pPr>
              <w:pStyle w:val="FABodyCopy"/>
              <w:spacing w:before="76" w:after="76" w:line="240" w:lineRule="auto"/>
            </w:pPr>
            <w:r>
              <w:t>221</w:t>
            </w:r>
            <w:r w:rsidRPr="00593407">
              <w:t xml:space="preserve"> lb.-ft. @ </w:t>
            </w:r>
            <w:r>
              <w:t xml:space="preserve">1,750-4,250 </w:t>
            </w:r>
            <w:r w:rsidRPr="00593407">
              <w:t>rpm</w:t>
            </w:r>
          </w:p>
        </w:tc>
      </w:tr>
    </w:tbl>
    <w:p w14:paraId="3C930301" w14:textId="77777777" w:rsidR="00362A76" w:rsidRDefault="00362A76" w:rsidP="000A3033">
      <w:pPr>
        <w:pStyle w:val="Heading4"/>
        <w:keepNext/>
        <w:widowControl/>
      </w:pPr>
      <w:r>
        <w:t>2</w:t>
      </w:r>
      <w:r w:rsidRPr="007B721D">
        <w:t>.</w:t>
      </w:r>
      <w:r>
        <w:t>0</w:t>
      </w:r>
      <w:r w:rsidRPr="007B721D">
        <w:t xml:space="preserve">-liter </w:t>
      </w:r>
      <w:r>
        <w:t>Turbo I-4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60511C" w:rsidRPr="00593407" w14:paraId="4B6BCBF9" w14:textId="77777777" w:rsidTr="00994B52">
        <w:tc>
          <w:tcPr>
            <w:tcW w:w="4898" w:type="dxa"/>
          </w:tcPr>
          <w:p w14:paraId="17D33731" w14:textId="5E76CFD8" w:rsidR="0060511C" w:rsidRPr="0060511C" w:rsidRDefault="0060511C" w:rsidP="000A3033">
            <w:pPr>
              <w:pStyle w:val="ModelSubhead"/>
              <w:keepNext/>
              <w:widowControl/>
            </w:pPr>
            <w:r w:rsidRPr="0060511C">
              <w:t>Alfa Romeo</w:t>
            </w:r>
          </w:p>
        </w:tc>
        <w:tc>
          <w:tcPr>
            <w:tcW w:w="2541" w:type="dxa"/>
          </w:tcPr>
          <w:p w14:paraId="1CF9151D" w14:textId="0F1072CE" w:rsidR="0060511C" w:rsidRPr="002C6976" w:rsidRDefault="0060511C" w:rsidP="000A3033">
            <w:pPr>
              <w:pStyle w:val="ModelSubhead"/>
              <w:keepNext/>
              <w:widowControl/>
            </w:pPr>
            <w:r w:rsidRPr="00E67669">
              <w:t>Power</w:t>
            </w:r>
          </w:p>
        </w:tc>
        <w:tc>
          <w:tcPr>
            <w:tcW w:w="2552" w:type="dxa"/>
          </w:tcPr>
          <w:p w14:paraId="1AABC9DC" w14:textId="0510FA71" w:rsidR="0060511C" w:rsidRPr="002C6976" w:rsidRDefault="0060511C" w:rsidP="000A3033">
            <w:pPr>
              <w:pStyle w:val="ModelSubhead"/>
              <w:keepNext/>
              <w:widowControl/>
            </w:pPr>
            <w:r w:rsidRPr="00E67669">
              <w:t>Torque</w:t>
            </w:r>
          </w:p>
        </w:tc>
      </w:tr>
      <w:tr w:rsidR="00F216AE" w:rsidRPr="00593407" w14:paraId="626C8D0F" w14:textId="77777777" w:rsidTr="00994B52">
        <w:tc>
          <w:tcPr>
            <w:tcW w:w="4898" w:type="dxa"/>
          </w:tcPr>
          <w:p w14:paraId="787737A3" w14:textId="38D7EE57" w:rsidR="00F216AE" w:rsidRDefault="00F216AE" w:rsidP="00F216AE">
            <w:pPr>
              <w:pStyle w:val="FABodyCopy"/>
              <w:spacing w:before="76" w:after="76" w:line="240" w:lineRule="auto"/>
            </w:pPr>
            <w:r>
              <w:t>Giulia</w:t>
            </w:r>
          </w:p>
        </w:tc>
        <w:tc>
          <w:tcPr>
            <w:tcW w:w="2541" w:type="dxa"/>
          </w:tcPr>
          <w:p w14:paraId="109E5457" w14:textId="4EDF4823" w:rsidR="00F216AE" w:rsidRDefault="00F216AE" w:rsidP="00F216AE">
            <w:pPr>
              <w:pStyle w:val="FABodyCopy"/>
              <w:spacing w:before="76" w:after="76" w:line="240" w:lineRule="auto"/>
            </w:pPr>
            <w:r>
              <w:t>280</w:t>
            </w:r>
            <w:r w:rsidRPr="00593407">
              <w:t xml:space="preserve"> hp @ </w:t>
            </w:r>
            <w:r>
              <w:t>5,200</w:t>
            </w:r>
            <w:r w:rsidRPr="00593407">
              <w:t xml:space="preserve"> rpm</w:t>
            </w:r>
          </w:p>
        </w:tc>
        <w:tc>
          <w:tcPr>
            <w:tcW w:w="2552" w:type="dxa"/>
          </w:tcPr>
          <w:p w14:paraId="25164547" w14:textId="66DF39F5" w:rsidR="00F216AE" w:rsidRDefault="00F216AE" w:rsidP="00F216AE">
            <w:pPr>
              <w:pStyle w:val="FABodyCopy"/>
              <w:spacing w:before="76" w:after="76" w:line="240" w:lineRule="auto"/>
            </w:pPr>
            <w:r>
              <w:t>306</w:t>
            </w:r>
            <w:r w:rsidRPr="00593407">
              <w:t xml:space="preserve"> lb.-ft. @ </w:t>
            </w:r>
            <w:r>
              <w:t>2,000-4,800</w:t>
            </w:r>
            <w:r w:rsidRPr="00593407">
              <w:t xml:space="preserve"> rpm</w:t>
            </w:r>
          </w:p>
        </w:tc>
      </w:tr>
      <w:tr w:rsidR="00F216AE" w:rsidRPr="00593407" w14:paraId="688BCD77" w14:textId="77777777" w:rsidTr="00994B52">
        <w:tc>
          <w:tcPr>
            <w:tcW w:w="4898" w:type="dxa"/>
          </w:tcPr>
          <w:p w14:paraId="211BC3E3" w14:textId="0BD1A357" w:rsidR="00F216AE" w:rsidRDefault="00F216AE" w:rsidP="00F216AE">
            <w:pPr>
              <w:pStyle w:val="FABodyCopy"/>
              <w:spacing w:before="76" w:after="76" w:line="240" w:lineRule="auto"/>
            </w:pPr>
            <w:r>
              <w:t>Stelvio</w:t>
            </w:r>
          </w:p>
        </w:tc>
        <w:tc>
          <w:tcPr>
            <w:tcW w:w="2541" w:type="dxa"/>
          </w:tcPr>
          <w:p w14:paraId="4136A33F" w14:textId="0473EE64" w:rsidR="00F216AE" w:rsidRDefault="00F216AE" w:rsidP="00F216AE">
            <w:pPr>
              <w:pStyle w:val="FABodyCopy"/>
              <w:spacing w:before="76" w:after="76" w:line="240" w:lineRule="auto"/>
            </w:pPr>
            <w:r>
              <w:t>280</w:t>
            </w:r>
            <w:r w:rsidRPr="00593407">
              <w:t xml:space="preserve"> hp @ </w:t>
            </w:r>
            <w:r>
              <w:t>5,200</w:t>
            </w:r>
            <w:r w:rsidRPr="00593407">
              <w:t xml:space="preserve"> rpm</w:t>
            </w:r>
          </w:p>
        </w:tc>
        <w:tc>
          <w:tcPr>
            <w:tcW w:w="2552" w:type="dxa"/>
          </w:tcPr>
          <w:p w14:paraId="6821822C" w14:textId="6E8D2521" w:rsidR="00F216AE" w:rsidRDefault="00F216AE" w:rsidP="00F216AE">
            <w:pPr>
              <w:pStyle w:val="FABodyCopy"/>
              <w:spacing w:before="76" w:after="76" w:line="240" w:lineRule="auto"/>
            </w:pPr>
            <w:r>
              <w:t>306</w:t>
            </w:r>
            <w:r w:rsidRPr="00593407">
              <w:t xml:space="preserve"> lb.-ft. @ </w:t>
            </w:r>
            <w:r>
              <w:t>2,000-4,800</w:t>
            </w:r>
            <w:r w:rsidRPr="00593407">
              <w:t xml:space="preserve"> rpm</w:t>
            </w:r>
          </w:p>
        </w:tc>
      </w:tr>
      <w:tr w:rsidR="00F216AE" w:rsidRPr="00593407" w14:paraId="795A81CA" w14:textId="77777777" w:rsidTr="00994B52">
        <w:tc>
          <w:tcPr>
            <w:tcW w:w="4898" w:type="dxa"/>
          </w:tcPr>
          <w:p w14:paraId="43C3C268" w14:textId="22E2E530" w:rsidR="00F216AE" w:rsidRDefault="00F216AE" w:rsidP="00F216AE">
            <w:pPr>
              <w:pStyle w:val="FABodyCopy"/>
              <w:spacing w:before="76" w:after="76" w:line="240" w:lineRule="auto"/>
            </w:pPr>
            <w:r>
              <w:t>Tonale</w:t>
            </w:r>
          </w:p>
        </w:tc>
        <w:tc>
          <w:tcPr>
            <w:tcW w:w="2541" w:type="dxa"/>
          </w:tcPr>
          <w:p w14:paraId="4805E832" w14:textId="2C8CDE87" w:rsidR="00F216AE" w:rsidRPr="002C6976" w:rsidRDefault="00F216AE" w:rsidP="00F216AE">
            <w:pPr>
              <w:pStyle w:val="FABodyCopy"/>
              <w:spacing w:before="76" w:after="76" w:line="240" w:lineRule="auto"/>
            </w:pPr>
            <w:r>
              <w:t>256</w:t>
            </w:r>
            <w:r w:rsidRPr="00593407">
              <w:t xml:space="preserve"> hp</w:t>
            </w:r>
          </w:p>
        </w:tc>
        <w:tc>
          <w:tcPr>
            <w:tcW w:w="2552" w:type="dxa"/>
          </w:tcPr>
          <w:p w14:paraId="25A9ACE5" w14:textId="755B8368" w:rsidR="00F216AE" w:rsidRPr="002C6976" w:rsidRDefault="00F216AE" w:rsidP="00F216AE">
            <w:pPr>
              <w:pStyle w:val="FABodyCopy"/>
              <w:spacing w:before="76" w:after="76" w:line="240" w:lineRule="auto"/>
            </w:pPr>
            <w:r>
              <w:t>295 lb.-ft</w:t>
            </w:r>
          </w:p>
        </w:tc>
      </w:tr>
      <w:tr w:rsidR="00F216AE" w:rsidRPr="00593407" w14:paraId="5F2A330B" w14:textId="77777777" w:rsidTr="00994B52">
        <w:tc>
          <w:tcPr>
            <w:tcW w:w="4898" w:type="dxa"/>
          </w:tcPr>
          <w:p w14:paraId="6EE72463" w14:textId="77777777" w:rsidR="00F216AE" w:rsidRDefault="00F216AE" w:rsidP="00F216AE">
            <w:pPr>
              <w:pStyle w:val="FABodyCopy"/>
              <w:spacing w:before="76" w:after="76" w:line="240" w:lineRule="auto"/>
            </w:pPr>
            <w:r w:rsidRPr="00527D2A">
              <w:rPr>
                <w:b/>
                <w:bCs/>
              </w:rPr>
              <w:t>Jeep</w:t>
            </w:r>
            <w:r w:rsidRPr="00527D2A">
              <w:rPr>
                <w:b/>
                <w:bCs/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346BE0CD" w14:textId="77777777" w:rsidR="00F216AE" w:rsidRDefault="00F216AE" w:rsidP="00F216AE">
            <w:pPr>
              <w:pStyle w:val="ModelSubhead"/>
            </w:pPr>
            <w:r w:rsidRPr="002C6976">
              <w:t>Power</w:t>
            </w:r>
          </w:p>
        </w:tc>
        <w:tc>
          <w:tcPr>
            <w:tcW w:w="2552" w:type="dxa"/>
          </w:tcPr>
          <w:p w14:paraId="299BF59C" w14:textId="77777777" w:rsidR="00F216AE" w:rsidRDefault="00F216AE" w:rsidP="00F216AE">
            <w:pPr>
              <w:pStyle w:val="ModelSubhead"/>
            </w:pPr>
            <w:r w:rsidRPr="002C6976">
              <w:t>Torque</w:t>
            </w:r>
          </w:p>
        </w:tc>
      </w:tr>
      <w:tr w:rsidR="00F216AE" w:rsidRPr="00593407" w14:paraId="5CA188F3" w14:textId="77777777" w:rsidTr="00994B52">
        <w:tc>
          <w:tcPr>
            <w:tcW w:w="4898" w:type="dxa"/>
          </w:tcPr>
          <w:p w14:paraId="70F510DF" w14:textId="77777777" w:rsidR="00F216AE" w:rsidRPr="00B50E79" w:rsidRDefault="00F216AE" w:rsidP="00F216AE">
            <w:pPr>
              <w:pStyle w:val="FABodyCopy"/>
            </w:pPr>
            <w:r w:rsidRPr="00B50E79">
              <w:t>Wrangler</w:t>
            </w:r>
          </w:p>
        </w:tc>
        <w:tc>
          <w:tcPr>
            <w:tcW w:w="2541" w:type="dxa"/>
          </w:tcPr>
          <w:p w14:paraId="04954017" w14:textId="77777777" w:rsidR="00F216AE" w:rsidRPr="00DD123C" w:rsidRDefault="00F216AE" w:rsidP="00F216AE">
            <w:pPr>
              <w:pStyle w:val="FABodyCopy"/>
            </w:pPr>
            <w:r w:rsidRPr="00DD123C">
              <w:t>270 hp @ 5,250 rpm</w:t>
            </w:r>
          </w:p>
        </w:tc>
        <w:tc>
          <w:tcPr>
            <w:tcW w:w="2552" w:type="dxa"/>
          </w:tcPr>
          <w:p w14:paraId="6CC8563E" w14:textId="77777777" w:rsidR="00F216AE" w:rsidRPr="00DD123C" w:rsidRDefault="00F216AE" w:rsidP="00F216AE">
            <w:pPr>
              <w:pStyle w:val="FABodyCopy"/>
            </w:pPr>
            <w:r w:rsidRPr="00DD123C">
              <w:t>295 lb.-ft. @ 3,000 rpm</w:t>
            </w:r>
          </w:p>
        </w:tc>
      </w:tr>
    </w:tbl>
    <w:p w14:paraId="3C0FB901" w14:textId="77777777" w:rsidR="00362A76" w:rsidRPr="00527D2A" w:rsidRDefault="00362A76" w:rsidP="00191708">
      <w:pPr>
        <w:pStyle w:val="Heading4"/>
      </w:pPr>
      <w:r w:rsidRPr="00527D2A">
        <w:t>2.0-liter Turbo I-4</w:t>
      </w:r>
      <w:r>
        <w:t xml:space="preserve"> (PHEV)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4E3098A8" w14:textId="77777777" w:rsidTr="00994B52">
        <w:tc>
          <w:tcPr>
            <w:tcW w:w="4898" w:type="dxa"/>
          </w:tcPr>
          <w:p w14:paraId="42393654" w14:textId="77777777" w:rsidR="00362A76" w:rsidRPr="00527D2A" w:rsidRDefault="00362A76" w:rsidP="00994B52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527D2A">
              <w:rPr>
                <w:b/>
                <w:bCs/>
              </w:rPr>
              <w:t>Jeep</w:t>
            </w:r>
            <w:r w:rsidRPr="00527D2A">
              <w:rPr>
                <w:b/>
                <w:bCs/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27E5FBA0" w14:textId="77777777" w:rsidR="00362A76" w:rsidRPr="00527D2A" w:rsidRDefault="00362A76" w:rsidP="00994B52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527D2A">
              <w:rPr>
                <w:b/>
                <w:bCs/>
              </w:rPr>
              <w:t>Power (System Output)</w:t>
            </w:r>
          </w:p>
        </w:tc>
        <w:tc>
          <w:tcPr>
            <w:tcW w:w="2552" w:type="dxa"/>
          </w:tcPr>
          <w:p w14:paraId="3CF2EB10" w14:textId="77777777" w:rsidR="00362A76" w:rsidRPr="00527D2A" w:rsidRDefault="00362A76" w:rsidP="00994B52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527D2A">
              <w:rPr>
                <w:b/>
                <w:bCs/>
              </w:rPr>
              <w:t>Torque (System Output)</w:t>
            </w:r>
          </w:p>
        </w:tc>
      </w:tr>
      <w:tr w:rsidR="00362A76" w:rsidRPr="00593407" w14:paraId="43F7B885" w14:textId="77777777" w:rsidTr="00994B52">
        <w:tc>
          <w:tcPr>
            <w:tcW w:w="4898" w:type="dxa"/>
          </w:tcPr>
          <w:p w14:paraId="395D48B0" w14:textId="77777777" w:rsidR="00362A76" w:rsidRDefault="00362A76" w:rsidP="00994B52">
            <w:pPr>
              <w:pStyle w:val="FABodyCopy"/>
              <w:spacing w:before="76" w:after="76" w:line="240" w:lineRule="auto"/>
            </w:pPr>
            <w:r>
              <w:t>Grand Cherokee 4xe</w:t>
            </w:r>
          </w:p>
        </w:tc>
        <w:tc>
          <w:tcPr>
            <w:tcW w:w="2541" w:type="dxa"/>
          </w:tcPr>
          <w:p w14:paraId="4ABA51BE" w14:textId="130D944E" w:rsidR="00362A76" w:rsidRPr="008A79B6" w:rsidRDefault="00362A76" w:rsidP="00994B52">
            <w:pPr>
              <w:pStyle w:val="FABodyCopy"/>
              <w:spacing w:before="76" w:after="76" w:line="240" w:lineRule="auto"/>
              <w:rPr>
                <w:color w:val="000000" w:themeColor="text1"/>
              </w:rPr>
            </w:pPr>
            <w:r w:rsidRPr="008A79B6">
              <w:rPr>
                <w:color w:val="000000" w:themeColor="text1"/>
              </w:rPr>
              <w:t>375 hp</w:t>
            </w:r>
            <w:r w:rsidR="003B0F51">
              <w:rPr>
                <w:color w:val="000000" w:themeColor="text1"/>
              </w:rPr>
              <w:t xml:space="preserve"> @ 5,250 rpm</w:t>
            </w:r>
          </w:p>
        </w:tc>
        <w:tc>
          <w:tcPr>
            <w:tcW w:w="2552" w:type="dxa"/>
          </w:tcPr>
          <w:p w14:paraId="68DEBCA3" w14:textId="3C6E7292" w:rsidR="00362A76" w:rsidRPr="008A79B6" w:rsidRDefault="00362A76" w:rsidP="00994B52">
            <w:pPr>
              <w:pStyle w:val="FABodyCopy"/>
              <w:spacing w:before="76" w:after="76" w:line="240" w:lineRule="auto"/>
              <w:rPr>
                <w:color w:val="000000" w:themeColor="text1"/>
              </w:rPr>
            </w:pPr>
            <w:r w:rsidRPr="008A79B6">
              <w:rPr>
                <w:color w:val="000000" w:themeColor="text1"/>
              </w:rPr>
              <w:t>470 lb.-ft</w:t>
            </w:r>
            <w:r w:rsidR="003B0F51">
              <w:rPr>
                <w:color w:val="000000" w:themeColor="text1"/>
              </w:rPr>
              <w:t xml:space="preserve"> @ 3,000 rpm</w:t>
            </w:r>
          </w:p>
        </w:tc>
      </w:tr>
      <w:tr w:rsidR="00362A76" w:rsidRPr="00593407" w14:paraId="6482A3A0" w14:textId="77777777" w:rsidTr="00994B52">
        <w:tc>
          <w:tcPr>
            <w:tcW w:w="4898" w:type="dxa"/>
          </w:tcPr>
          <w:p w14:paraId="116E9119" w14:textId="77777777" w:rsidR="00362A76" w:rsidRDefault="00362A76" w:rsidP="00994B52">
            <w:pPr>
              <w:pStyle w:val="FABodyCopy"/>
              <w:spacing w:before="76" w:after="76" w:line="240" w:lineRule="auto"/>
            </w:pPr>
            <w:r>
              <w:t>Wrangler 4xe</w:t>
            </w:r>
          </w:p>
        </w:tc>
        <w:tc>
          <w:tcPr>
            <w:tcW w:w="2541" w:type="dxa"/>
          </w:tcPr>
          <w:p w14:paraId="59C12A32" w14:textId="241CB53B" w:rsidR="00362A76" w:rsidRPr="008A79B6" w:rsidRDefault="00362A76" w:rsidP="00994B52">
            <w:pPr>
              <w:pStyle w:val="FABodyCopy"/>
              <w:spacing w:before="76" w:after="76" w:line="240" w:lineRule="auto"/>
              <w:rPr>
                <w:color w:val="000000" w:themeColor="text1"/>
              </w:rPr>
            </w:pPr>
            <w:r w:rsidRPr="008A79B6">
              <w:rPr>
                <w:color w:val="000000" w:themeColor="text1"/>
              </w:rPr>
              <w:t>375 hp</w:t>
            </w:r>
            <w:r w:rsidR="003B0F51">
              <w:rPr>
                <w:color w:val="000000" w:themeColor="text1"/>
              </w:rPr>
              <w:t xml:space="preserve"> @ 5,250 rpm</w:t>
            </w:r>
          </w:p>
        </w:tc>
        <w:tc>
          <w:tcPr>
            <w:tcW w:w="2552" w:type="dxa"/>
          </w:tcPr>
          <w:p w14:paraId="627CB041" w14:textId="29490157" w:rsidR="00362A76" w:rsidRPr="008A79B6" w:rsidRDefault="00362A76" w:rsidP="00994B52">
            <w:pPr>
              <w:pStyle w:val="FABodyCopy"/>
              <w:spacing w:before="76" w:after="76" w:line="240" w:lineRule="auto"/>
              <w:rPr>
                <w:color w:val="000000" w:themeColor="text1"/>
              </w:rPr>
            </w:pPr>
            <w:r w:rsidRPr="008A79B6">
              <w:rPr>
                <w:color w:val="000000" w:themeColor="text1"/>
              </w:rPr>
              <w:t>470 lb.-ft</w:t>
            </w:r>
            <w:r w:rsidR="003B0F51">
              <w:rPr>
                <w:color w:val="000000" w:themeColor="text1"/>
              </w:rPr>
              <w:t xml:space="preserve"> @ 3,000 rpm</w:t>
            </w:r>
          </w:p>
        </w:tc>
      </w:tr>
    </w:tbl>
    <w:p w14:paraId="02CC0E31" w14:textId="37D642AC" w:rsidR="00362A76" w:rsidRPr="007B721D" w:rsidRDefault="00362A76" w:rsidP="00191708">
      <w:pPr>
        <w:pStyle w:val="Heading4"/>
      </w:pPr>
      <w:r>
        <w:t>1.3</w:t>
      </w:r>
      <w:r w:rsidRPr="007B721D">
        <w:t xml:space="preserve">-liter </w:t>
      </w:r>
      <w:r>
        <w:t>MultiAir Turbo I-4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24294884" w14:textId="77777777" w:rsidTr="00994B52">
        <w:tc>
          <w:tcPr>
            <w:tcW w:w="4898" w:type="dxa"/>
          </w:tcPr>
          <w:p w14:paraId="694911D7" w14:textId="77777777" w:rsidR="00362A76" w:rsidRDefault="00362A76" w:rsidP="006B3890">
            <w:pPr>
              <w:pStyle w:val="ModelSubhead"/>
              <w:keepNext/>
              <w:keepLines/>
              <w:widowControl/>
              <w:spacing w:before="76" w:after="76"/>
            </w:pPr>
            <w:r>
              <w:t>FIAT</w:t>
            </w:r>
          </w:p>
        </w:tc>
        <w:tc>
          <w:tcPr>
            <w:tcW w:w="2541" w:type="dxa"/>
          </w:tcPr>
          <w:p w14:paraId="333E4D1C" w14:textId="77777777" w:rsidR="00362A76" w:rsidRPr="002C6976" w:rsidRDefault="00362A76" w:rsidP="006B3890">
            <w:pPr>
              <w:pStyle w:val="ModelSubhead"/>
              <w:keepNext/>
              <w:keepLines/>
              <w:widowControl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7820FA25" w14:textId="77777777" w:rsidR="00362A76" w:rsidRPr="002C6976" w:rsidRDefault="00362A76" w:rsidP="006B3890">
            <w:pPr>
              <w:pStyle w:val="ModelSubhead"/>
              <w:keepNext/>
              <w:keepLines/>
              <w:widowControl/>
              <w:spacing w:before="76" w:after="76"/>
            </w:pPr>
            <w:r w:rsidRPr="002C6976">
              <w:t>Torque</w:t>
            </w:r>
          </w:p>
        </w:tc>
      </w:tr>
      <w:tr w:rsidR="00362A76" w:rsidRPr="00593407" w14:paraId="0006378E" w14:textId="77777777" w:rsidTr="00994B52">
        <w:tc>
          <w:tcPr>
            <w:tcW w:w="4898" w:type="dxa"/>
          </w:tcPr>
          <w:p w14:paraId="5ECFB928" w14:textId="77777777" w:rsidR="00362A76" w:rsidRPr="00D32A02" w:rsidRDefault="00362A76" w:rsidP="006B3890">
            <w:pPr>
              <w:pStyle w:val="FABodyCopy"/>
              <w:keepNext/>
              <w:keepLines/>
              <w:widowControl/>
              <w:spacing w:line="240" w:lineRule="auto"/>
            </w:pPr>
            <w:r w:rsidRPr="00D32A02">
              <w:t>500X</w:t>
            </w:r>
          </w:p>
        </w:tc>
        <w:tc>
          <w:tcPr>
            <w:tcW w:w="2541" w:type="dxa"/>
          </w:tcPr>
          <w:p w14:paraId="61FF1F20" w14:textId="77777777" w:rsidR="00362A76" w:rsidRPr="002C6976" w:rsidRDefault="00362A76" w:rsidP="006B3890">
            <w:pPr>
              <w:pStyle w:val="FABodyCopy"/>
              <w:keepNext/>
              <w:keepLines/>
              <w:widowControl/>
              <w:spacing w:line="240" w:lineRule="auto"/>
            </w:pPr>
            <w:r>
              <w:t>177 hp @ 5,500 rpm</w:t>
            </w:r>
          </w:p>
        </w:tc>
        <w:tc>
          <w:tcPr>
            <w:tcW w:w="2552" w:type="dxa"/>
          </w:tcPr>
          <w:p w14:paraId="135A0889" w14:textId="77777777" w:rsidR="00362A76" w:rsidRPr="002C6976" w:rsidRDefault="00362A76" w:rsidP="006B3890">
            <w:pPr>
              <w:pStyle w:val="FABodyCopy"/>
              <w:keepNext/>
              <w:keepLines/>
              <w:widowControl/>
              <w:spacing w:line="240" w:lineRule="auto"/>
            </w:pPr>
            <w:r>
              <w:t>210 lb.-ft. @ 2,200 rpm</w:t>
            </w:r>
          </w:p>
        </w:tc>
      </w:tr>
      <w:tr w:rsidR="00227D98" w:rsidRPr="00593407" w14:paraId="760D1B3A" w14:textId="77777777" w:rsidTr="003E2D58">
        <w:tc>
          <w:tcPr>
            <w:tcW w:w="4898" w:type="dxa"/>
          </w:tcPr>
          <w:p w14:paraId="202F7AE8" w14:textId="3850F1CC" w:rsidR="00227D98" w:rsidRDefault="00227D98" w:rsidP="003E2D58">
            <w:pPr>
              <w:pStyle w:val="ModelSubhead"/>
              <w:keepNext/>
              <w:keepLines/>
              <w:widowControl/>
              <w:spacing w:before="76" w:after="76"/>
            </w:pPr>
            <w:r>
              <w:t>Jeep</w:t>
            </w:r>
            <w:r w:rsidRPr="00227D98">
              <w:rPr>
                <w:vertAlign w:val="subscript"/>
              </w:rPr>
              <w:t>®</w:t>
            </w:r>
          </w:p>
        </w:tc>
        <w:tc>
          <w:tcPr>
            <w:tcW w:w="2541" w:type="dxa"/>
          </w:tcPr>
          <w:p w14:paraId="588ACFE6" w14:textId="77777777" w:rsidR="00227D98" w:rsidRPr="002C6976" w:rsidRDefault="00227D98" w:rsidP="003E2D58">
            <w:pPr>
              <w:pStyle w:val="ModelSubhead"/>
              <w:keepNext/>
              <w:keepLines/>
              <w:widowControl/>
              <w:spacing w:before="76" w:after="76"/>
            </w:pPr>
            <w:r w:rsidRPr="002C6976">
              <w:t>Power</w:t>
            </w:r>
          </w:p>
        </w:tc>
        <w:tc>
          <w:tcPr>
            <w:tcW w:w="2552" w:type="dxa"/>
          </w:tcPr>
          <w:p w14:paraId="60569E8B" w14:textId="77777777" w:rsidR="00227D98" w:rsidRPr="002C6976" w:rsidRDefault="00227D98" w:rsidP="003E2D58">
            <w:pPr>
              <w:pStyle w:val="ModelSubhead"/>
              <w:keepNext/>
              <w:keepLines/>
              <w:widowControl/>
              <w:spacing w:before="76" w:after="76"/>
            </w:pPr>
            <w:r w:rsidRPr="002C6976">
              <w:t>Torque</w:t>
            </w:r>
          </w:p>
        </w:tc>
      </w:tr>
      <w:tr w:rsidR="00227D98" w:rsidRPr="00593407" w14:paraId="0B63C8CB" w14:textId="77777777" w:rsidTr="00994B52">
        <w:tc>
          <w:tcPr>
            <w:tcW w:w="4898" w:type="dxa"/>
          </w:tcPr>
          <w:p w14:paraId="4B728763" w14:textId="1DE7DB42" w:rsidR="00227D98" w:rsidRPr="00D32A02" w:rsidRDefault="00227D98" w:rsidP="006B3890">
            <w:pPr>
              <w:pStyle w:val="FABodyCopy"/>
              <w:keepNext/>
              <w:keepLines/>
              <w:widowControl/>
              <w:spacing w:line="240" w:lineRule="auto"/>
            </w:pPr>
            <w:r>
              <w:t>Renegade</w:t>
            </w:r>
          </w:p>
        </w:tc>
        <w:tc>
          <w:tcPr>
            <w:tcW w:w="2541" w:type="dxa"/>
          </w:tcPr>
          <w:p w14:paraId="03C0BD6E" w14:textId="6C9C9332" w:rsidR="00227D98" w:rsidRDefault="00227D98" w:rsidP="006B3890">
            <w:pPr>
              <w:pStyle w:val="FABodyCopy"/>
              <w:keepNext/>
              <w:keepLines/>
              <w:widowControl/>
              <w:spacing w:line="240" w:lineRule="auto"/>
            </w:pPr>
            <w:r>
              <w:t>177 hp @ 5,750 rpm</w:t>
            </w:r>
          </w:p>
        </w:tc>
        <w:tc>
          <w:tcPr>
            <w:tcW w:w="2552" w:type="dxa"/>
          </w:tcPr>
          <w:p w14:paraId="142FDDFC" w14:textId="7B4D95BA" w:rsidR="00227D98" w:rsidRDefault="00227D98" w:rsidP="006B3890">
            <w:pPr>
              <w:pStyle w:val="FABodyCopy"/>
              <w:keepNext/>
              <w:keepLines/>
              <w:widowControl/>
              <w:spacing w:line="240" w:lineRule="auto"/>
            </w:pPr>
            <w:r>
              <w:t>210 lb.-ft. @ 1,750 rpm</w:t>
            </w:r>
          </w:p>
        </w:tc>
      </w:tr>
    </w:tbl>
    <w:p w14:paraId="327C31B6" w14:textId="0F44F43A" w:rsidR="003B0F51" w:rsidRDefault="003B0F51" w:rsidP="00191708">
      <w:pPr>
        <w:pStyle w:val="Heading4"/>
      </w:pPr>
      <w:r>
        <w:t>1.3</w:t>
      </w:r>
      <w:r w:rsidRPr="007B721D">
        <w:t xml:space="preserve">-liter </w:t>
      </w:r>
      <w:r>
        <w:t>Turbo I-4 PHEV</w:t>
      </w:r>
    </w:p>
    <w:tbl>
      <w:tblPr>
        <w:tblStyle w:val="SPTABLESTYLE"/>
        <w:tblW w:w="9991" w:type="dxa"/>
        <w:tblLook w:val="04A0" w:firstRow="1" w:lastRow="0" w:firstColumn="1" w:lastColumn="0" w:noHBand="0" w:noVBand="1"/>
      </w:tblPr>
      <w:tblGrid>
        <w:gridCol w:w="4898"/>
        <w:gridCol w:w="2541"/>
        <w:gridCol w:w="2552"/>
      </w:tblGrid>
      <w:tr w:rsidR="00362A76" w:rsidRPr="00593407" w14:paraId="13354B8B" w14:textId="77777777" w:rsidTr="00994B52">
        <w:tc>
          <w:tcPr>
            <w:tcW w:w="4898" w:type="dxa"/>
          </w:tcPr>
          <w:p w14:paraId="098DF684" w14:textId="541CC872" w:rsidR="00362A76" w:rsidRPr="00593407" w:rsidRDefault="003B0F51" w:rsidP="00994B52">
            <w:pPr>
              <w:pStyle w:val="ModelSubhead"/>
              <w:spacing w:before="76" w:after="76"/>
            </w:pPr>
            <w:r>
              <w:t>Alfa Romeo</w:t>
            </w:r>
          </w:p>
        </w:tc>
        <w:tc>
          <w:tcPr>
            <w:tcW w:w="2541" w:type="dxa"/>
          </w:tcPr>
          <w:p w14:paraId="2636D4B6" w14:textId="1EC35E49" w:rsidR="00362A76" w:rsidRPr="00593407" w:rsidRDefault="003B0F51" w:rsidP="00994B52">
            <w:pPr>
              <w:pStyle w:val="ModelSubhead"/>
              <w:spacing w:before="76" w:after="76"/>
            </w:pPr>
            <w:r>
              <w:t xml:space="preserve">Total System </w:t>
            </w:r>
            <w:r w:rsidRPr="00E67669">
              <w:t>Power</w:t>
            </w:r>
          </w:p>
        </w:tc>
        <w:tc>
          <w:tcPr>
            <w:tcW w:w="2552" w:type="dxa"/>
          </w:tcPr>
          <w:p w14:paraId="208B1870" w14:textId="77777777" w:rsidR="00362A76" w:rsidRPr="00593407" w:rsidRDefault="00362A76" w:rsidP="00994B52">
            <w:pPr>
              <w:pStyle w:val="ModelSubhead"/>
              <w:spacing w:before="76" w:after="76"/>
            </w:pPr>
          </w:p>
        </w:tc>
      </w:tr>
      <w:tr w:rsidR="00362A76" w:rsidRPr="00593407" w14:paraId="550A25FC" w14:textId="77777777" w:rsidTr="00994B52">
        <w:tc>
          <w:tcPr>
            <w:tcW w:w="4898" w:type="dxa"/>
          </w:tcPr>
          <w:p w14:paraId="7E9FD894" w14:textId="51D4F7B6" w:rsidR="00362A76" w:rsidRPr="00593407" w:rsidRDefault="003B0F51" w:rsidP="00994B52">
            <w:pPr>
              <w:pStyle w:val="FABodyCopy"/>
              <w:spacing w:before="76" w:after="76" w:line="240" w:lineRule="auto"/>
            </w:pPr>
            <w:r>
              <w:t>Tonale</w:t>
            </w:r>
          </w:p>
        </w:tc>
        <w:tc>
          <w:tcPr>
            <w:tcW w:w="2541" w:type="dxa"/>
          </w:tcPr>
          <w:p w14:paraId="554491BC" w14:textId="4131425A" w:rsidR="00362A76" w:rsidRPr="00593407" w:rsidRDefault="003B0F51" w:rsidP="00994B52">
            <w:pPr>
              <w:pStyle w:val="FABodyCopy"/>
              <w:spacing w:before="76" w:after="76" w:line="240" w:lineRule="auto"/>
            </w:pPr>
            <w:r>
              <w:t>272 hp</w:t>
            </w:r>
          </w:p>
        </w:tc>
        <w:tc>
          <w:tcPr>
            <w:tcW w:w="2552" w:type="dxa"/>
          </w:tcPr>
          <w:p w14:paraId="4297CFC2" w14:textId="19CB5332" w:rsidR="00362A76" w:rsidRPr="00593407" w:rsidRDefault="00362A76" w:rsidP="00994B52">
            <w:pPr>
              <w:pStyle w:val="FABodyCopy"/>
              <w:spacing w:before="76" w:after="76" w:line="240" w:lineRule="auto"/>
            </w:pPr>
          </w:p>
        </w:tc>
      </w:tr>
    </w:tbl>
    <w:p w14:paraId="2ECD2CDA" w14:textId="77777777" w:rsidR="007539C6" w:rsidRPr="00864032" w:rsidRDefault="007539C6" w:rsidP="00191708">
      <w:pPr>
        <w:pStyle w:val="Heading3"/>
        <w:keepNext/>
        <w:keepLines/>
        <w:pageBreakBefore/>
        <w:spacing w:line="240" w:lineRule="auto"/>
      </w:pPr>
      <w:r w:rsidRPr="00864032">
        <w:lastRenderedPageBreak/>
        <w:t>TRANSMISSIONS</w:t>
      </w:r>
    </w:p>
    <w:p w14:paraId="103E646A" w14:textId="77777777" w:rsidR="007539C6" w:rsidRPr="00350BB2" w:rsidRDefault="007539C6" w:rsidP="00191708">
      <w:pPr>
        <w:pStyle w:val="Heading4"/>
      </w:pPr>
      <w:r w:rsidRPr="00350BB2">
        <w:t>NINE-SPEED</w:t>
      </w:r>
    </w:p>
    <w:p w14:paraId="449EF958" w14:textId="77777777" w:rsidR="007539C6" w:rsidRPr="00B623FE" w:rsidRDefault="007539C6" w:rsidP="00191708">
      <w:pPr>
        <w:pStyle w:val="Heading4"/>
      </w:pPr>
      <w:r w:rsidRPr="00B623FE">
        <w:t>948TE Nine-speed Automatic</w:t>
      </w:r>
    </w:p>
    <w:p w14:paraId="21D07FB6" w14:textId="0EE77EA9" w:rsidR="007539C6" w:rsidRDefault="007539C6" w:rsidP="00191708">
      <w:pPr>
        <w:pStyle w:val="BodyCopyNoLines"/>
        <w:keepNext w:val="0"/>
        <w:keepLines w:val="0"/>
        <w:widowControl w:val="0"/>
      </w:pPr>
      <w:r w:rsidRPr="002F02E0">
        <w:t>Chrysler</w:t>
      </w:r>
      <w:r w:rsidRPr="002F02E0">
        <w:tab/>
        <w:t>Pacifica</w:t>
      </w:r>
    </w:p>
    <w:p w14:paraId="71A35E44" w14:textId="393D7D95" w:rsidR="00227D98" w:rsidRDefault="00227D98" w:rsidP="00191708">
      <w:pPr>
        <w:pStyle w:val="BodyCopyNoLines"/>
        <w:keepNext w:val="0"/>
        <w:keepLines w:val="0"/>
        <w:widowControl w:val="0"/>
        <w:rPr>
          <w:vertAlign w:val="subscript"/>
        </w:rPr>
      </w:pPr>
      <w:r w:rsidRPr="00A91609">
        <w:t>Jeep</w:t>
      </w:r>
      <w:r w:rsidRPr="00864032">
        <w:rPr>
          <w:vertAlign w:val="subscript"/>
        </w:rPr>
        <w:t>®</w:t>
      </w:r>
      <w:r>
        <w:rPr>
          <w:vertAlign w:val="subscript"/>
        </w:rPr>
        <w:tab/>
      </w:r>
      <w:r w:rsidR="008A459B">
        <w:t>Cherokee</w:t>
      </w:r>
      <w:r w:rsidR="008A459B">
        <w:br/>
        <w:t>Renegade</w:t>
      </w:r>
    </w:p>
    <w:p w14:paraId="177B3720" w14:textId="3F4FC0C7" w:rsidR="007539C6" w:rsidRPr="00A91609" w:rsidRDefault="007539C6" w:rsidP="00191708">
      <w:pPr>
        <w:pStyle w:val="BodyCopyNoLines"/>
        <w:keepNext w:val="0"/>
        <w:keepLines w:val="0"/>
        <w:widowControl w:val="0"/>
      </w:pPr>
      <w:r w:rsidRPr="00A91609">
        <w:t>Ram</w:t>
      </w:r>
      <w:r w:rsidRPr="00A91609">
        <w:tab/>
        <w:t>ProMaster</w:t>
      </w:r>
    </w:p>
    <w:p w14:paraId="6CFE8184" w14:textId="77777777" w:rsidR="007539C6" w:rsidRPr="00AB7FB1" w:rsidRDefault="007539C6" w:rsidP="00191708">
      <w:pPr>
        <w:pStyle w:val="Heading4"/>
      </w:pPr>
      <w:r w:rsidRPr="00AB7FB1">
        <w:t>Nine-speed Automatic</w:t>
      </w:r>
    </w:p>
    <w:p w14:paraId="0BB89BFD" w14:textId="75992D07" w:rsidR="00864032" w:rsidRDefault="00864032" w:rsidP="00191708">
      <w:pPr>
        <w:pStyle w:val="BodyCopyNoLines"/>
        <w:keepNext w:val="0"/>
        <w:keepLines w:val="0"/>
        <w:widowControl w:val="0"/>
      </w:pPr>
      <w:r>
        <w:t>Alfa Romeo</w:t>
      </w:r>
      <w:r>
        <w:tab/>
        <w:t>Tonale (w/</w:t>
      </w:r>
      <w:r w:rsidR="00F15FBD">
        <w:t xml:space="preserve"> </w:t>
      </w:r>
      <w:r>
        <w:t>2.0L I-4 Turbo)</w:t>
      </w:r>
    </w:p>
    <w:p w14:paraId="7ABB9C50" w14:textId="311B9F3C" w:rsidR="007539C6" w:rsidRPr="002F02E0" w:rsidRDefault="007539C6" w:rsidP="00191708">
      <w:pPr>
        <w:pStyle w:val="BodyCopyNoLines"/>
        <w:keepNext w:val="0"/>
        <w:keepLines w:val="0"/>
        <w:widowControl w:val="0"/>
      </w:pPr>
      <w:r>
        <w:t>FIAT</w:t>
      </w:r>
      <w:r>
        <w:tab/>
        <w:t>500X</w:t>
      </w:r>
    </w:p>
    <w:p w14:paraId="0A68908B" w14:textId="77777777" w:rsidR="007539C6" w:rsidRPr="00864032" w:rsidRDefault="007539C6" w:rsidP="00191708">
      <w:pPr>
        <w:pStyle w:val="Heading4"/>
      </w:pPr>
      <w:r w:rsidRPr="00864032">
        <w:t>EIGHT-SPEED</w:t>
      </w:r>
    </w:p>
    <w:p w14:paraId="687DD220" w14:textId="77777777" w:rsidR="007539C6" w:rsidRPr="00B623FE" w:rsidRDefault="007539C6" w:rsidP="00191708">
      <w:pPr>
        <w:pStyle w:val="Heading4"/>
      </w:pPr>
      <w:r w:rsidRPr="00B623FE">
        <w:t>TorqueFlite 850RE Eight-speed Automatic</w:t>
      </w:r>
    </w:p>
    <w:p w14:paraId="3DF30737" w14:textId="77777777" w:rsidR="007539C6" w:rsidRPr="00A91609" w:rsidRDefault="007539C6" w:rsidP="00191708">
      <w:pPr>
        <w:pStyle w:val="BodyCopyNoLines"/>
        <w:keepNext w:val="0"/>
        <w:keepLines w:val="0"/>
        <w:widowControl w:val="0"/>
      </w:pPr>
      <w:r w:rsidRPr="00A91609">
        <w:t>Chrysler</w:t>
      </w:r>
      <w:r w:rsidRPr="00A91609">
        <w:tab/>
        <w:t>300 (AWD models w/ 3.6L V-6)</w:t>
      </w:r>
    </w:p>
    <w:p w14:paraId="474B604C" w14:textId="0EB047F1" w:rsidR="00815E4F" w:rsidRPr="00A91609" w:rsidRDefault="007539C6" w:rsidP="00815E4F">
      <w:pPr>
        <w:pStyle w:val="BodyCopyNoLines"/>
        <w:keepNext w:val="0"/>
        <w:keepLines w:val="0"/>
        <w:widowControl w:val="0"/>
      </w:pPr>
      <w:r w:rsidRPr="00A91609">
        <w:t>Dodge</w:t>
      </w:r>
      <w:r w:rsidRPr="00A91609">
        <w:tab/>
        <w:t>Challenger SXT AWD &amp; GT AWD</w:t>
      </w:r>
      <w:r w:rsidR="006B3890">
        <w:br/>
        <w:t>Charger SXT AWD &amp; GT AWD</w:t>
      </w:r>
      <w:r w:rsidR="00815E4F">
        <w:br/>
        <w:t>Durango SXT, GT &amp; Citadel</w:t>
      </w:r>
    </w:p>
    <w:p w14:paraId="3FA1E384" w14:textId="0D968595" w:rsidR="007539C6" w:rsidRPr="00A91609" w:rsidRDefault="007539C6" w:rsidP="00191708">
      <w:pPr>
        <w:pStyle w:val="BodyCopyNoLines"/>
        <w:keepNext w:val="0"/>
        <w:keepLines w:val="0"/>
        <w:widowControl w:val="0"/>
      </w:pPr>
      <w:r w:rsidRPr="00A91609">
        <w:t>Jeep</w:t>
      </w:r>
      <w:r w:rsidRPr="00864032">
        <w:rPr>
          <w:vertAlign w:val="subscript"/>
        </w:rPr>
        <w:t>®</w:t>
      </w:r>
      <w:r w:rsidR="00864032">
        <w:tab/>
      </w:r>
      <w:r w:rsidR="0040191C">
        <w:t>Gladiator</w:t>
      </w:r>
      <w:r w:rsidR="0040191C">
        <w:br/>
      </w:r>
      <w:r w:rsidRPr="00A91609">
        <w:t>Wrangler</w:t>
      </w:r>
    </w:p>
    <w:p w14:paraId="40A20BE8" w14:textId="2B0E6C69" w:rsidR="007539C6" w:rsidRDefault="007539C6" w:rsidP="00191708">
      <w:pPr>
        <w:pStyle w:val="BodyCopyNoLines"/>
        <w:keepNext w:val="0"/>
        <w:keepLines w:val="0"/>
        <w:widowControl w:val="0"/>
      </w:pPr>
      <w:r w:rsidRPr="00A91609">
        <w:t>Ram</w:t>
      </w:r>
      <w:r w:rsidRPr="00A91609">
        <w:tab/>
        <w:t>1500 (w/ 3.6L V-6)</w:t>
      </w:r>
    </w:p>
    <w:p w14:paraId="2E1E4C93" w14:textId="47418369" w:rsidR="00815E4F" w:rsidRDefault="00815E4F" w:rsidP="00815E4F">
      <w:pPr>
        <w:pStyle w:val="Heading4"/>
      </w:pPr>
      <w:r>
        <w:t>8F30</w:t>
      </w:r>
      <w:r w:rsidRPr="009743C3">
        <w:t xml:space="preserve"> Eight-speed Automatic</w:t>
      </w:r>
    </w:p>
    <w:p w14:paraId="1F378094" w14:textId="08DB023A" w:rsidR="00815E4F" w:rsidRDefault="00815E4F" w:rsidP="00815E4F">
      <w:pPr>
        <w:pStyle w:val="BodyCopyNoLines"/>
        <w:keepNext w:val="0"/>
        <w:keepLines w:val="0"/>
        <w:widowControl w:val="0"/>
      </w:pPr>
      <w:r w:rsidRPr="00A91609">
        <w:t>Jeep</w:t>
      </w:r>
      <w:r w:rsidRPr="00864032">
        <w:rPr>
          <w:vertAlign w:val="subscript"/>
        </w:rPr>
        <w:t>®</w:t>
      </w:r>
      <w:r>
        <w:tab/>
        <w:t>Compass</w:t>
      </w:r>
    </w:p>
    <w:p w14:paraId="23AF8BAA" w14:textId="77777777" w:rsidR="007539C6" w:rsidRPr="009743C3" w:rsidRDefault="007539C6" w:rsidP="00191708">
      <w:pPr>
        <w:pStyle w:val="Heading4"/>
      </w:pPr>
      <w:r w:rsidRPr="009743C3">
        <w:t>TorqueFlite 8HP50 Eight-speed Automatic</w:t>
      </w:r>
    </w:p>
    <w:p w14:paraId="53B8BC27" w14:textId="77777777" w:rsidR="00864032" w:rsidRDefault="00864032" w:rsidP="00191708">
      <w:pPr>
        <w:pStyle w:val="BodyCopyNoLines"/>
        <w:keepNext w:val="0"/>
        <w:keepLines w:val="0"/>
        <w:widowControl w:val="0"/>
      </w:pPr>
      <w:r>
        <w:t>Alfa Romeo</w:t>
      </w:r>
      <w:r>
        <w:tab/>
        <w:t>Giulia</w:t>
      </w:r>
    </w:p>
    <w:p w14:paraId="12027E65" w14:textId="77777777" w:rsidR="00864032" w:rsidRDefault="00864032" w:rsidP="00191708">
      <w:pPr>
        <w:pStyle w:val="BodyCopyNoLines"/>
        <w:keepNext w:val="0"/>
        <w:keepLines w:val="0"/>
        <w:widowControl w:val="0"/>
      </w:pPr>
      <w:r>
        <w:tab/>
      </w:r>
      <w:r>
        <w:tab/>
        <w:t>Stelvio</w:t>
      </w:r>
    </w:p>
    <w:p w14:paraId="208DBE12" w14:textId="64AB12F0" w:rsidR="007539C6" w:rsidRPr="0077265C" w:rsidRDefault="007539C6" w:rsidP="00191708">
      <w:pPr>
        <w:pStyle w:val="BodyCopyNoLines"/>
        <w:keepNext w:val="0"/>
        <w:keepLines w:val="0"/>
        <w:widowControl w:val="0"/>
      </w:pPr>
      <w:r w:rsidRPr="0077265C">
        <w:t>Chrysler</w:t>
      </w:r>
      <w:r w:rsidRPr="0077265C">
        <w:tab/>
        <w:t>300 (RWD models w/ 3.6L V-6)</w:t>
      </w:r>
    </w:p>
    <w:p w14:paraId="78C16CB0" w14:textId="7F7BA6CF" w:rsidR="007539C6" w:rsidRPr="0077265C" w:rsidRDefault="007539C6" w:rsidP="00191708">
      <w:pPr>
        <w:pStyle w:val="BodyCopyNoLines"/>
        <w:keepNext w:val="0"/>
        <w:keepLines w:val="0"/>
        <w:widowControl w:val="0"/>
      </w:pPr>
      <w:r w:rsidRPr="0077265C">
        <w:t>Dodge</w:t>
      </w:r>
      <w:r w:rsidRPr="0077265C">
        <w:tab/>
        <w:t>Challenger SXT &amp; GT</w:t>
      </w:r>
      <w:r w:rsidR="0074774E">
        <w:br/>
        <w:t>Charger SXT &amp; GT</w:t>
      </w:r>
    </w:p>
    <w:p w14:paraId="7DE7091A" w14:textId="77777777" w:rsidR="007539C6" w:rsidRPr="0077265C" w:rsidRDefault="007539C6" w:rsidP="00191708">
      <w:pPr>
        <w:pStyle w:val="Heading4"/>
      </w:pPr>
      <w:r w:rsidRPr="0077265C">
        <w:t>Torque</w:t>
      </w:r>
      <w:r>
        <w:t>F</w:t>
      </w:r>
      <w:r w:rsidRPr="0077265C">
        <w:t>lite 8HP70 Eight-</w:t>
      </w:r>
      <w:r>
        <w:t>s</w:t>
      </w:r>
      <w:r w:rsidRPr="0077265C">
        <w:t>peed Automatic</w:t>
      </w:r>
    </w:p>
    <w:p w14:paraId="23552960" w14:textId="10614993" w:rsidR="007539C6" w:rsidRPr="00A91609" w:rsidRDefault="007539C6" w:rsidP="00191708">
      <w:pPr>
        <w:pStyle w:val="BodyCopyNoLines"/>
        <w:keepNext w:val="0"/>
        <w:keepLines w:val="0"/>
        <w:widowControl w:val="0"/>
      </w:pPr>
      <w:r w:rsidRPr="00A91609">
        <w:t>Chrysler</w:t>
      </w:r>
      <w:r w:rsidRPr="00A91609">
        <w:tab/>
        <w:t>300S (w/ 5.7L HEMI</w:t>
      </w:r>
      <w:r w:rsidR="00F15FBD" w:rsidRPr="00F15FBD">
        <w:rPr>
          <w:vertAlign w:val="superscript"/>
        </w:rPr>
        <w:t>®</w:t>
      </w:r>
      <w:r w:rsidRPr="00A91609">
        <w:t xml:space="preserve"> V-8)</w:t>
      </w:r>
    </w:p>
    <w:p w14:paraId="15211654" w14:textId="738A72FF" w:rsidR="007539C6" w:rsidRPr="00A91609" w:rsidRDefault="007539C6" w:rsidP="00191708">
      <w:pPr>
        <w:pStyle w:val="BodyCopyNoLines"/>
        <w:keepNext w:val="0"/>
        <w:keepLines w:val="0"/>
        <w:widowControl w:val="0"/>
      </w:pPr>
      <w:r w:rsidRPr="00A91609">
        <w:t>Dodge</w:t>
      </w:r>
      <w:r w:rsidRPr="00A91609">
        <w:tab/>
        <w:t>Challenger R/T &amp; R/T Scat Pack</w:t>
      </w:r>
      <w:r w:rsidR="0074774E">
        <w:br/>
        <w:t>Charger R/T &amp; Scat Pack</w:t>
      </w:r>
      <w:r w:rsidR="00815E4F">
        <w:br/>
        <w:t>Durango SRT 392, Citadel &amp; R/T</w:t>
      </w:r>
    </w:p>
    <w:p w14:paraId="0AAF3D5C" w14:textId="0BCD8695" w:rsidR="007539C6" w:rsidRPr="00A91609" w:rsidRDefault="007539C6" w:rsidP="00191708">
      <w:pPr>
        <w:pStyle w:val="BodyCopyNoLines"/>
        <w:keepNext w:val="0"/>
        <w:keepLines w:val="0"/>
        <w:widowControl w:val="0"/>
      </w:pPr>
      <w:r w:rsidRPr="00A91609">
        <w:t>Jeep</w:t>
      </w:r>
      <w:r w:rsidRPr="00864032">
        <w:rPr>
          <w:vertAlign w:val="subscript"/>
        </w:rPr>
        <w:t>®</w:t>
      </w:r>
      <w:r w:rsidRPr="00A91609">
        <w:tab/>
        <w:t>Grand Cherokee</w:t>
      </w:r>
    </w:p>
    <w:p w14:paraId="0C2B4177" w14:textId="5552C97F" w:rsidR="0074774E" w:rsidRDefault="007539C6" w:rsidP="00191708">
      <w:pPr>
        <w:pStyle w:val="BodyCopyNoLines"/>
        <w:keepNext w:val="0"/>
        <w:keepLines w:val="0"/>
        <w:widowControl w:val="0"/>
      </w:pPr>
      <w:r>
        <w:tab/>
      </w:r>
      <w:r>
        <w:tab/>
      </w:r>
      <w:r w:rsidRPr="00BF3D9B">
        <w:t>Grand Cherokee L</w:t>
      </w:r>
    </w:p>
    <w:p w14:paraId="6B34EBC9" w14:textId="7795F6AB" w:rsidR="007539C6" w:rsidRDefault="00F216AE" w:rsidP="00CE01F5">
      <w:pPr>
        <w:pStyle w:val="Heading4"/>
        <w:keepNext/>
        <w:keepLines/>
        <w:widowControl/>
      </w:pPr>
      <w:r w:rsidRPr="0077265C">
        <w:lastRenderedPageBreak/>
        <w:t>Torque</w:t>
      </w:r>
      <w:r>
        <w:t>F</w:t>
      </w:r>
      <w:r w:rsidRPr="0077265C">
        <w:t xml:space="preserve">lite </w:t>
      </w:r>
      <w:r w:rsidR="007539C6" w:rsidRPr="0077265C">
        <w:t xml:space="preserve">8HP75 </w:t>
      </w:r>
      <w:r w:rsidR="007539C6">
        <w:t>E</w:t>
      </w:r>
      <w:r w:rsidR="007539C6" w:rsidRPr="0077265C">
        <w:t xml:space="preserve">ight-speed </w:t>
      </w:r>
      <w:r w:rsidR="007539C6">
        <w:t>A</w:t>
      </w:r>
      <w:r w:rsidR="007539C6" w:rsidRPr="0077265C">
        <w:t>utomatic</w:t>
      </w:r>
    </w:p>
    <w:p w14:paraId="0F29DA0B" w14:textId="77777777" w:rsidR="00591E3C" w:rsidRDefault="00864032" w:rsidP="00CE01F5">
      <w:pPr>
        <w:pStyle w:val="BodyCopyNoLines"/>
      </w:pPr>
      <w:r>
        <w:t>Alfa Romeo</w:t>
      </w:r>
      <w:r>
        <w:tab/>
        <w:t>Giulia Quadri</w:t>
      </w:r>
      <w:r w:rsidR="00591E3C">
        <w:t>foglio</w:t>
      </w:r>
    </w:p>
    <w:p w14:paraId="03278A78" w14:textId="77777777" w:rsidR="00591E3C" w:rsidRDefault="00591E3C" w:rsidP="00CE01F5">
      <w:pPr>
        <w:pStyle w:val="BodyCopyNoLines"/>
      </w:pPr>
      <w:r>
        <w:tab/>
      </w:r>
      <w:r>
        <w:tab/>
        <w:t>Stelvio Quadrifoglio</w:t>
      </w:r>
    </w:p>
    <w:p w14:paraId="7356C32C" w14:textId="6AD96394" w:rsidR="007539C6" w:rsidRPr="00A91609" w:rsidRDefault="007539C6" w:rsidP="00CE01F5">
      <w:pPr>
        <w:pStyle w:val="BodyCopyNoLines"/>
      </w:pPr>
      <w:r w:rsidRPr="00A91609">
        <w:t>Jeep</w:t>
      </w:r>
      <w:r w:rsidRPr="00864032">
        <w:rPr>
          <w:vertAlign w:val="subscript"/>
        </w:rPr>
        <w:t>®</w:t>
      </w:r>
      <w:r w:rsidRPr="00A91609">
        <w:tab/>
      </w:r>
      <w:r w:rsidR="0040191C">
        <w:t>Gladiator</w:t>
      </w:r>
      <w:r w:rsidR="0040191C" w:rsidRPr="00A91609">
        <w:t xml:space="preserve"> </w:t>
      </w:r>
      <w:r w:rsidR="0040191C">
        <w:t>(w/ 3.0L EcoDiesel V-6)</w:t>
      </w:r>
      <w:r w:rsidR="0040191C">
        <w:br/>
      </w:r>
      <w:r w:rsidRPr="00A91609">
        <w:t>Wrangler</w:t>
      </w:r>
    </w:p>
    <w:p w14:paraId="628A6AEA" w14:textId="420CD128" w:rsidR="007539C6" w:rsidRPr="00A91609" w:rsidRDefault="007539C6" w:rsidP="00CE01F5">
      <w:pPr>
        <w:pStyle w:val="BodyCopyNoLines"/>
      </w:pPr>
      <w:r w:rsidRPr="00A91609">
        <w:t>Ram</w:t>
      </w:r>
      <w:r w:rsidRPr="00A91609">
        <w:tab/>
        <w:t>1500 (w/ 3.0L EcoDiesel, 5.7L HEMI</w:t>
      </w:r>
      <w:r w:rsidR="00F15FBD" w:rsidRPr="00F15FBD">
        <w:rPr>
          <w:vertAlign w:val="superscript"/>
        </w:rPr>
        <w:t>®</w:t>
      </w:r>
      <w:r w:rsidRPr="00A91609">
        <w:t xml:space="preserve"> V-8 </w:t>
      </w:r>
      <w:r w:rsidRPr="00A91609">
        <w:br/>
        <w:t>or 5.7L HEMI</w:t>
      </w:r>
      <w:r w:rsidR="00F15FBD" w:rsidRPr="00F15FBD">
        <w:rPr>
          <w:vertAlign w:val="superscript"/>
        </w:rPr>
        <w:t>®</w:t>
      </w:r>
      <w:r w:rsidRPr="00A91609">
        <w:t xml:space="preserve"> V-8 w/ eTorque)</w:t>
      </w:r>
    </w:p>
    <w:p w14:paraId="73347DA1" w14:textId="00C0D137" w:rsidR="007539C6" w:rsidRPr="00A91609" w:rsidRDefault="007539C6" w:rsidP="00CE01F5">
      <w:pPr>
        <w:pStyle w:val="BodyCopyNoLines"/>
      </w:pPr>
      <w:r w:rsidRPr="00A91609">
        <w:tab/>
      </w:r>
      <w:r w:rsidRPr="00A91609">
        <w:tab/>
        <w:t>2500/3500 HD (w/ 6.4L HEMI</w:t>
      </w:r>
      <w:r w:rsidR="00F15FBD" w:rsidRPr="00F15FBD">
        <w:rPr>
          <w:vertAlign w:val="superscript"/>
        </w:rPr>
        <w:t>®</w:t>
      </w:r>
      <w:r w:rsidRPr="00A91609">
        <w:t xml:space="preserve"> V-8)</w:t>
      </w:r>
    </w:p>
    <w:p w14:paraId="39C624A4" w14:textId="77777777" w:rsidR="00FF26EC" w:rsidRDefault="007539C6" w:rsidP="00CE01F5">
      <w:pPr>
        <w:pStyle w:val="BodyCopyNoLines"/>
      </w:pPr>
      <w:r w:rsidRPr="00A91609">
        <w:tab/>
      </w:r>
      <w:r w:rsidRPr="00A91609">
        <w:tab/>
        <w:t>3500 CC (w/ 6.4L V-8)</w:t>
      </w:r>
    </w:p>
    <w:p w14:paraId="44FB667C" w14:textId="55589410" w:rsidR="00FF26EC" w:rsidRPr="00A91609" w:rsidRDefault="00FF26EC" w:rsidP="00CE01F5">
      <w:pPr>
        <w:pStyle w:val="BodyCopyNoLines"/>
      </w:pPr>
      <w:r>
        <w:t>Wagoneer</w:t>
      </w:r>
      <w:r>
        <w:tab/>
        <w:t xml:space="preserve">Wagoneer &amp; Grand Wagoneer </w:t>
      </w:r>
      <w:r w:rsidR="0040191C">
        <w:br/>
        <w:t>Wagoneer L &amp; Grand Wagoneer L</w:t>
      </w:r>
    </w:p>
    <w:p w14:paraId="796B0116" w14:textId="77777777" w:rsidR="007539C6" w:rsidRPr="003278EF" w:rsidRDefault="007539C6" w:rsidP="00191708">
      <w:pPr>
        <w:pStyle w:val="Heading4"/>
      </w:pPr>
      <w:r>
        <w:t>8P75PH PHEV Eight-speed Automatic</w:t>
      </w:r>
    </w:p>
    <w:p w14:paraId="19159E8F" w14:textId="77777777" w:rsidR="007539C6" w:rsidRDefault="007539C6" w:rsidP="00191708">
      <w:pPr>
        <w:pStyle w:val="BodyCopyNoLines"/>
        <w:keepNext w:val="0"/>
        <w:keepLines w:val="0"/>
        <w:widowControl w:val="0"/>
      </w:pPr>
      <w:r w:rsidRPr="004512E7">
        <w:t>Jeep</w:t>
      </w:r>
      <w:r w:rsidRPr="004512E7">
        <w:rPr>
          <w:vertAlign w:val="subscript"/>
        </w:rPr>
        <w:t>®</w:t>
      </w:r>
      <w:r w:rsidRPr="004512E7">
        <w:tab/>
        <w:t>Grand Cherokee 4xe</w:t>
      </w:r>
    </w:p>
    <w:p w14:paraId="6D708746" w14:textId="77777777" w:rsidR="007539C6" w:rsidRPr="004512E7" w:rsidRDefault="007539C6" w:rsidP="00191708">
      <w:pPr>
        <w:pStyle w:val="BodyCopyNoLines"/>
        <w:keepNext w:val="0"/>
        <w:keepLines w:val="0"/>
        <w:widowControl w:val="0"/>
      </w:pPr>
      <w:r>
        <w:tab/>
      </w:r>
      <w:r>
        <w:tab/>
      </w:r>
      <w:r w:rsidRPr="004512E7">
        <w:t>Wrangler 4xe</w:t>
      </w:r>
    </w:p>
    <w:p w14:paraId="11027288" w14:textId="77777777" w:rsidR="007539C6" w:rsidRPr="0077265C" w:rsidRDefault="007539C6" w:rsidP="00191708">
      <w:pPr>
        <w:pStyle w:val="Heading4"/>
      </w:pPr>
      <w:r w:rsidRPr="0077265C">
        <w:t>Torque</w:t>
      </w:r>
      <w:r>
        <w:t>F</w:t>
      </w:r>
      <w:r w:rsidRPr="0077265C">
        <w:t xml:space="preserve">lite 8HP90 </w:t>
      </w:r>
      <w:r>
        <w:t>E</w:t>
      </w:r>
      <w:r w:rsidRPr="0077265C">
        <w:t xml:space="preserve">ight-speed </w:t>
      </w:r>
      <w:r>
        <w:t>A</w:t>
      </w:r>
      <w:r w:rsidRPr="0077265C">
        <w:t>utomatic</w:t>
      </w:r>
    </w:p>
    <w:p w14:paraId="42F7F30F" w14:textId="77777777" w:rsidR="00C54A9D" w:rsidRDefault="007539C6" w:rsidP="00191708">
      <w:pPr>
        <w:pStyle w:val="BodyCopyNoLines"/>
        <w:keepNext w:val="0"/>
        <w:keepLines w:val="0"/>
        <w:widowControl w:val="0"/>
      </w:pPr>
      <w:r w:rsidRPr="00591E3C">
        <w:t>Dodge</w:t>
      </w:r>
      <w:r w:rsidRPr="00591E3C">
        <w:tab/>
        <w:t xml:space="preserve">Challenger SRT Hellcat, </w:t>
      </w:r>
      <w:r w:rsidR="00591E3C">
        <w:br/>
      </w:r>
      <w:r w:rsidRPr="00591E3C">
        <w:t>SRT Hellcat Redeye</w:t>
      </w:r>
      <w:r w:rsidR="00591E3C">
        <w:t xml:space="preserve"> </w:t>
      </w:r>
      <w:r w:rsidRPr="00591E3C">
        <w:t>&amp; SRT Super Stock</w:t>
      </w:r>
    </w:p>
    <w:p w14:paraId="176B6854" w14:textId="1ED477BF" w:rsidR="007539C6" w:rsidRPr="00591E3C" w:rsidRDefault="00C54A9D" w:rsidP="00191708">
      <w:pPr>
        <w:pStyle w:val="BodyCopyNoLines"/>
        <w:keepNext w:val="0"/>
        <w:keepLines w:val="0"/>
        <w:widowControl w:val="0"/>
      </w:pPr>
      <w:r>
        <w:tab/>
      </w:r>
      <w:r>
        <w:tab/>
      </w:r>
      <w:r w:rsidR="0074774E">
        <w:t>Charger SRT Hellcat &amp; SRT Hellcat Redeye</w:t>
      </w:r>
    </w:p>
    <w:p w14:paraId="0E8E0AF4" w14:textId="77777777" w:rsidR="007539C6" w:rsidRPr="0077265C" w:rsidRDefault="007539C6" w:rsidP="00191708">
      <w:pPr>
        <w:pStyle w:val="Heading4"/>
      </w:pPr>
      <w:r w:rsidRPr="0077265C">
        <w:t>Torque</w:t>
      </w:r>
      <w:r>
        <w:t>F</w:t>
      </w:r>
      <w:r w:rsidRPr="0077265C">
        <w:t>lite 8HP95 Eight-</w:t>
      </w:r>
      <w:r>
        <w:t>s</w:t>
      </w:r>
      <w:r w:rsidRPr="0077265C">
        <w:t>peed Automatic</w:t>
      </w:r>
    </w:p>
    <w:p w14:paraId="25EE3B5D" w14:textId="77777777" w:rsidR="00815E4F" w:rsidRDefault="00815E4F" w:rsidP="00191708">
      <w:pPr>
        <w:pStyle w:val="BodyCopyNoLines"/>
        <w:keepNext w:val="0"/>
        <w:keepLines w:val="0"/>
        <w:widowControl w:val="0"/>
      </w:pPr>
      <w:r>
        <w:t xml:space="preserve">Dodge </w:t>
      </w:r>
      <w:r>
        <w:tab/>
        <w:t>Durango SRT Hellcat</w:t>
      </w:r>
    </w:p>
    <w:p w14:paraId="7A46DB19" w14:textId="7F0CB7A5" w:rsidR="007539C6" w:rsidRPr="0077265C" w:rsidRDefault="007539C6" w:rsidP="00191708">
      <w:pPr>
        <w:pStyle w:val="BodyCopyNoLines"/>
        <w:keepNext w:val="0"/>
        <w:keepLines w:val="0"/>
        <w:widowControl w:val="0"/>
      </w:pPr>
      <w:r w:rsidRPr="0077265C">
        <w:t>Ram</w:t>
      </w:r>
      <w:r w:rsidRPr="0077265C">
        <w:tab/>
        <w:t>1500 TRX</w:t>
      </w:r>
    </w:p>
    <w:p w14:paraId="0B505196" w14:textId="77777777" w:rsidR="007539C6" w:rsidRPr="00943AF7" w:rsidRDefault="007539C6" w:rsidP="00191708">
      <w:pPr>
        <w:pStyle w:val="Heading4"/>
      </w:pPr>
      <w:r w:rsidRPr="00943AF7">
        <w:t>SIX-SPEED</w:t>
      </w:r>
    </w:p>
    <w:p w14:paraId="15702CA5" w14:textId="558E4DC9" w:rsidR="00591E3C" w:rsidRDefault="00591E3C" w:rsidP="00191708">
      <w:pPr>
        <w:pStyle w:val="Heading4"/>
      </w:pPr>
      <w:r>
        <w:t>S</w:t>
      </w:r>
      <w:r w:rsidRPr="005C2ACA">
        <w:t xml:space="preserve">ix-speed </w:t>
      </w:r>
      <w:r>
        <w:t>A</w:t>
      </w:r>
      <w:r w:rsidRPr="005C2ACA">
        <w:t>utomatic</w:t>
      </w:r>
    </w:p>
    <w:p w14:paraId="31AA4691" w14:textId="7D715536" w:rsidR="00591E3C" w:rsidRPr="0077265C" w:rsidRDefault="00591E3C" w:rsidP="00191708">
      <w:pPr>
        <w:pStyle w:val="BodyCopyNoLines"/>
        <w:keepNext w:val="0"/>
        <w:keepLines w:val="0"/>
        <w:widowControl w:val="0"/>
      </w:pPr>
      <w:r>
        <w:t>Alfa Romeo</w:t>
      </w:r>
      <w:r w:rsidRPr="0077265C">
        <w:tab/>
      </w:r>
      <w:r>
        <w:t>Tonale (w/</w:t>
      </w:r>
      <w:r w:rsidR="008B71AD">
        <w:t xml:space="preserve"> 1</w:t>
      </w:r>
      <w:r>
        <w:t>.3L I-3 PHEV)</w:t>
      </w:r>
    </w:p>
    <w:p w14:paraId="23569294" w14:textId="77777777" w:rsidR="007539C6" w:rsidRPr="005C2ACA" w:rsidRDefault="007539C6" w:rsidP="00191708">
      <w:pPr>
        <w:pStyle w:val="Heading4"/>
      </w:pPr>
      <w:r w:rsidRPr="005C2ACA">
        <w:t xml:space="preserve">68RFE </w:t>
      </w:r>
      <w:r>
        <w:t>S</w:t>
      </w:r>
      <w:r w:rsidRPr="005C2ACA">
        <w:t xml:space="preserve">ix-speed </w:t>
      </w:r>
      <w:r>
        <w:t>A</w:t>
      </w:r>
      <w:r w:rsidRPr="005C2ACA">
        <w:t>utomatic</w:t>
      </w:r>
    </w:p>
    <w:p w14:paraId="4B41FC40" w14:textId="0CD838C4" w:rsidR="007539C6" w:rsidRDefault="007539C6" w:rsidP="00191708">
      <w:pPr>
        <w:pStyle w:val="BodyCopyNoLines"/>
        <w:keepNext w:val="0"/>
        <w:keepLines w:val="0"/>
        <w:widowControl w:val="0"/>
      </w:pPr>
      <w:r w:rsidRPr="0077265C">
        <w:t>Ram</w:t>
      </w:r>
      <w:r w:rsidRPr="0077265C">
        <w:tab/>
        <w:t>2500/3500 HD (w/ 6.7L Diesel)</w:t>
      </w:r>
    </w:p>
    <w:p w14:paraId="21CED9C9" w14:textId="7EB69673" w:rsidR="008B71AD" w:rsidRPr="0077265C" w:rsidRDefault="008B71AD" w:rsidP="00191708">
      <w:pPr>
        <w:pStyle w:val="Heading4"/>
      </w:pPr>
      <w:r>
        <w:t>A</w:t>
      </w:r>
      <w:r w:rsidRPr="0077265C">
        <w:t>isin AS6</w:t>
      </w:r>
      <w:r>
        <w:t>6</w:t>
      </w:r>
      <w:r w:rsidRPr="0077265C">
        <w:t xml:space="preserve">RC </w:t>
      </w:r>
      <w:r>
        <w:t>S</w:t>
      </w:r>
      <w:r w:rsidRPr="0077265C">
        <w:t xml:space="preserve">ix-speed </w:t>
      </w:r>
      <w:r>
        <w:t>A</w:t>
      </w:r>
      <w:r w:rsidRPr="0077265C">
        <w:t>utomatic</w:t>
      </w:r>
    </w:p>
    <w:p w14:paraId="5E06788A" w14:textId="0026CAC1" w:rsidR="008B71AD" w:rsidRDefault="008B71AD" w:rsidP="00191708">
      <w:pPr>
        <w:pStyle w:val="BodyCopyNoLines"/>
        <w:keepNext w:val="0"/>
        <w:keepLines w:val="0"/>
        <w:widowControl w:val="0"/>
      </w:pPr>
      <w:r w:rsidRPr="0077265C">
        <w:t>Ram</w:t>
      </w:r>
      <w:r w:rsidRPr="0077265C">
        <w:tab/>
      </w:r>
      <w:r>
        <w:t>3</w:t>
      </w:r>
      <w:r w:rsidRPr="0077265C">
        <w:t>500/</w:t>
      </w:r>
      <w:r>
        <w:t>4</w:t>
      </w:r>
      <w:r w:rsidRPr="0077265C">
        <w:t>500</w:t>
      </w:r>
      <w:r>
        <w:t>/5500</w:t>
      </w:r>
      <w:r w:rsidRPr="0077265C">
        <w:t xml:space="preserve"> </w:t>
      </w:r>
      <w:r>
        <w:t>CC</w:t>
      </w:r>
      <w:r w:rsidRPr="0077265C">
        <w:t xml:space="preserve"> (w/ 6.</w:t>
      </w:r>
      <w:r>
        <w:t>4</w:t>
      </w:r>
      <w:r w:rsidRPr="0077265C">
        <w:t xml:space="preserve">L </w:t>
      </w:r>
      <w:r>
        <w:t>HEMI</w:t>
      </w:r>
      <w:r w:rsidR="00F15FBD" w:rsidRPr="00F15FBD">
        <w:rPr>
          <w:vertAlign w:val="superscript"/>
        </w:rPr>
        <w:t>®</w:t>
      </w:r>
      <w:r>
        <w:t xml:space="preserve"> V-8</w:t>
      </w:r>
      <w:r w:rsidRPr="0077265C">
        <w:t>)</w:t>
      </w:r>
    </w:p>
    <w:p w14:paraId="4CDC0C59" w14:textId="77777777" w:rsidR="00C94410" w:rsidRPr="0077265C" w:rsidRDefault="00C94410" w:rsidP="00191708">
      <w:pPr>
        <w:pStyle w:val="Heading4"/>
      </w:pPr>
      <w:r>
        <w:t>A</w:t>
      </w:r>
      <w:r w:rsidRPr="0077265C">
        <w:t xml:space="preserve">isin AS69RC </w:t>
      </w:r>
      <w:r>
        <w:t>S</w:t>
      </w:r>
      <w:r w:rsidRPr="0077265C">
        <w:t xml:space="preserve">ix-speed </w:t>
      </w:r>
      <w:r>
        <w:t>A</w:t>
      </w:r>
      <w:r w:rsidRPr="0077265C">
        <w:t>utomatic</w:t>
      </w:r>
    </w:p>
    <w:p w14:paraId="30D27D90" w14:textId="77777777" w:rsidR="00C94410" w:rsidRPr="00784C14" w:rsidRDefault="00C94410" w:rsidP="00191708">
      <w:pPr>
        <w:pStyle w:val="BodyCopyNoLines"/>
        <w:keepNext w:val="0"/>
        <w:keepLines w:val="0"/>
        <w:widowControl w:val="0"/>
      </w:pPr>
      <w:r w:rsidRPr="00784C14">
        <w:t>Ram</w:t>
      </w:r>
      <w:r w:rsidRPr="00784C14">
        <w:tab/>
        <w:t>3500 HD (w/ 6.7L High Output Diesel)</w:t>
      </w:r>
    </w:p>
    <w:p w14:paraId="1627BEE1" w14:textId="77777777" w:rsidR="00C94410" w:rsidRDefault="00C94410" w:rsidP="00191708">
      <w:pPr>
        <w:pStyle w:val="BodyCopyNoLines"/>
        <w:keepNext w:val="0"/>
        <w:keepLines w:val="0"/>
        <w:widowControl w:val="0"/>
      </w:pPr>
      <w:r w:rsidRPr="00784C14">
        <w:tab/>
      </w:r>
      <w:r w:rsidRPr="00784C14">
        <w:tab/>
        <w:t>3500/4500/5500 CC (w/ 6.7L Diesel)</w:t>
      </w:r>
    </w:p>
    <w:p w14:paraId="619A65AA" w14:textId="77777777" w:rsidR="00C94410" w:rsidRDefault="00C94410" w:rsidP="00191708">
      <w:pPr>
        <w:pStyle w:val="Heading4"/>
      </w:pPr>
      <w:r>
        <w:t>D478 Six-speed Manual</w:t>
      </w:r>
    </w:p>
    <w:p w14:paraId="24541A6D" w14:textId="4BAB7B94" w:rsidR="00C94410" w:rsidRPr="0077265C" w:rsidRDefault="00C94410" w:rsidP="00191708">
      <w:pPr>
        <w:pStyle w:val="BodyCopyNoLines"/>
        <w:keepNext w:val="0"/>
        <w:keepLines w:val="0"/>
        <w:widowControl w:val="0"/>
      </w:pPr>
      <w:r>
        <w:t>Jeep</w:t>
      </w:r>
      <w:r w:rsidRPr="00D72FE4">
        <w:rPr>
          <w:vertAlign w:val="subscript"/>
        </w:rPr>
        <w:t>®</w:t>
      </w:r>
      <w:r>
        <w:tab/>
      </w:r>
      <w:r w:rsidR="0040191C">
        <w:t>Gladiator</w:t>
      </w:r>
      <w:r w:rsidR="0040191C">
        <w:br/>
      </w:r>
      <w:r>
        <w:t>Wrangler</w:t>
      </w:r>
    </w:p>
    <w:p w14:paraId="49868929" w14:textId="77777777" w:rsidR="00C94410" w:rsidRPr="005C2ACA" w:rsidRDefault="00C94410" w:rsidP="00476F84">
      <w:pPr>
        <w:pStyle w:val="Heading4"/>
        <w:keepNext/>
        <w:keepLines/>
        <w:widowControl/>
      </w:pPr>
      <w:r>
        <w:lastRenderedPageBreak/>
        <w:t>TR</w:t>
      </w:r>
      <w:r w:rsidRPr="005C2ACA">
        <w:t xml:space="preserve">-6060 </w:t>
      </w:r>
      <w:r>
        <w:t>S</w:t>
      </w:r>
      <w:r w:rsidRPr="005C2ACA">
        <w:t xml:space="preserve">ix-speed </w:t>
      </w:r>
      <w:r>
        <w:t>M</w:t>
      </w:r>
      <w:r w:rsidRPr="005C2ACA">
        <w:t>anual w/ 240 mm clutch</w:t>
      </w:r>
    </w:p>
    <w:p w14:paraId="4948C143" w14:textId="77777777" w:rsidR="00C94410" w:rsidRPr="0077265C" w:rsidRDefault="00C94410" w:rsidP="00476F84">
      <w:pPr>
        <w:pStyle w:val="BodyCopyNoLines"/>
      </w:pPr>
      <w:r w:rsidRPr="0077265C">
        <w:t>Dodge</w:t>
      </w:r>
      <w:r w:rsidRPr="0077265C">
        <w:tab/>
        <w:t>Challenger R/T &amp; R/T Scat Pack</w:t>
      </w:r>
    </w:p>
    <w:p w14:paraId="072AF93E" w14:textId="77777777" w:rsidR="00C94410" w:rsidRPr="005C2ACA" w:rsidRDefault="00C94410" w:rsidP="00476F84">
      <w:pPr>
        <w:pStyle w:val="Heading4"/>
        <w:keepNext/>
        <w:keepLines/>
        <w:widowControl/>
      </w:pPr>
      <w:r w:rsidRPr="005C2ACA">
        <w:t>T</w:t>
      </w:r>
      <w:r>
        <w:t>R</w:t>
      </w:r>
      <w:r w:rsidRPr="005C2ACA">
        <w:t>-6060 Six-</w:t>
      </w:r>
      <w:r>
        <w:t>s</w:t>
      </w:r>
      <w:r w:rsidRPr="005C2ACA">
        <w:t xml:space="preserve">peed Manual </w:t>
      </w:r>
      <w:r>
        <w:t>w</w:t>
      </w:r>
      <w:r w:rsidRPr="005C2ACA">
        <w:t xml:space="preserve">/ 258 </w:t>
      </w:r>
      <w:r>
        <w:t>m</w:t>
      </w:r>
      <w:r w:rsidRPr="005C2ACA">
        <w:t>m Clutch</w:t>
      </w:r>
    </w:p>
    <w:p w14:paraId="16A86118" w14:textId="77777777" w:rsidR="00C94410" w:rsidRPr="0077265C" w:rsidRDefault="00C94410" w:rsidP="00191708">
      <w:pPr>
        <w:pStyle w:val="BodyCopyNoLines"/>
        <w:keepNext w:val="0"/>
        <w:keepLines w:val="0"/>
        <w:widowControl w:val="0"/>
      </w:pPr>
      <w:r w:rsidRPr="0077265C">
        <w:t>Dodge</w:t>
      </w:r>
      <w:r w:rsidRPr="0077265C">
        <w:tab/>
        <w:t>Challenger SRT Hellcat</w:t>
      </w:r>
    </w:p>
    <w:p w14:paraId="54A19794" w14:textId="77777777" w:rsidR="00C94410" w:rsidRPr="00C94410" w:rsidRDefault="00C94410" w:rsidP="00191708">
      <w:pPr>
        <w:pStyle w:val="Heading4"/>
      </w:pPr>
      <w:r w:rsidRPr="00C94410">
        <w:t>ELECTRICALLY VARIABLE</w:t>
      </w:r>
    </w:p>
    <w:p w14:paraId="5640FC01" w14:textId="77777777" w:rsidR="00C94410" w:rsidRPr="005C2ACA" w:rsidRDefault="00C94410" w:rsidP="00191708">
      <w:pPr>
        <w:pStyle w:val="Heading4"/>
      </w:pPr>
      <w:r w:rsidRPr="005C2ACA">
        <w:t>e</w:t>
      </w:r>
      <w:r>
        <w:t>F</w:t>
      </w:r>
      <w:r w:rsidRPr="005C2ACA">
        <w:t xml:space="preserve">lite </w:t>
      </w:r>
      <w:r>
        <w:t>E</w:t>
      </w:r>
      <w:r w:rsidRPr="005C2ACA">
        <w:t xml:space="preserve">lectrically </w:t>
      </w:r>
      <w:r>
        <w:t>V</w:t>
      </w:r>
      <w:r w:rsidRPr="005C2ACA">
        <w:t>ariable</w:t>
      </w:r>
    </w:p>
    <w:p w14:paraId="16109A24" w14:textId="77777777" w:rsidR="00C94410" w:rsidRPr="0077265C" w:rsidRDefault="00C94410" w:rsidP="00191708">
      <w:pPr>
        <w:pStyle w:val="BodyCopyNoLines"/>
        <w:keepNext w:val="0"/>
        <w:keepLines w:val="0"/>
        <w:widowControl w:val="0"/>
      </w:pPr>
      <w:r w:rsidRPr="0077265C">
        <w:t>Chrysler</w:t>
      </w:r>
      <w:r w:rsidRPr="0077265C">
        <w:tab/>
        <w:t>Pacifica Hybrid</w:t>
      </w:r>
    </w:p>
    <w:p w14:paraId="15F62083" w14:textId="77777777" w:rsidR="00C94410" w:rsidRPr="00C41780" w:rsidRDefault="00C94410" w:rsidP="00C94410">
      <w:pPr>
        <w:pStyle w:val="EndofDocument"/>
      </w:pPr>
      <w:r w:rsidRPr="00C41780">
        <w:t>###</w:t>
      </w:r>
    </w:p>
    <w:sectPr w:rsidR="00C94410" w:rsidRPr="00C41780" w:rsidSect="00984547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65452" w14:textId="77777777" w:rsidR="00BD048D" w:rsidRDefault="00BD048D" w:rsidP="00B728F6">
      <w:r>
        <w:separator/>
      </w:r>
    </w:p>
    <w:p w14:paraId="792D9FE8" w14:textId="77777777" w:rsidR="00BD048D" w:rsidRDefault="00BD048D"/>
  </w:endnote>
  <w:endnote w:type="continuationSeparator" w:id="0">
    <w:p w14:paraId="07396CA0" w14:textId="77777777" w:rsidR="00BD048D" w:rsidRDefault="00BD048D" w:rsidP="00B728F6">
      <w:r>
        <w:continuationSeparator/>
      </w:r>
    </w:p>
    <w:p w14:paraId="4108E4BB" w14:textId="77777777" w:rsidR="00BD048D" w:rsidRDefault="00BD04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9ACDAB3-8AE7-CA42-A4F0-CD8B2D26B2A1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694C27BE-30BB-8741-9BB6-A098247DC62D}"/>
    <w:embedBold r:id="rId3" w:fontKey="{178B05A5-29F5-BB4B-BB51-F3388A3C43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0B5CEA7-1826-3248-BDD0-B1F252DB71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BF74AC7-CD6E-1542-AE61-7F63B93D33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62244D2-80C8-1D43-8379-D8420CE9B2B5}"/>
    <w:embedBold r:id="rId7" w:fontKey="{885C6AE7-1221-B54F-B5EC-B6CE0E196331}"/>
    <w:embedItalic r:id="rId8" w:fontKey="{FACCEB79-B4E6-304C-8F39-84A27C131F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F00130-FE87-E748-A119-E40AEF086F55}"/>
    <w:embedBold r:id="rId11" w:fontKey="{A3ADF4C3-A3E0-A846-AC72-72073EBEDC00}"/>
  </w:font>
  <w:font w:name="Times">
    <w:altName w:val="﷽﷽﷽﷽﷽﷽﷽﷽ތ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D37C273A-DAA0-E045-ACC3-25CFDF87BA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71D3CD05" w:rsidR="00D275B8" w:rsidRPr="00734E18" w:rsidRDefault="00E3003F" w:rsidP="00734E18">
    <w:pPr>
      <w:pStyle w:val="Footer"/>
    </w:pPr>
    <w:r w:rsidRPr="00734E18">
      <w:t>202</w:t>
    </w:r>
    <w:r w:rsidR="00D12C57">
      <w:t>3</w:t>
    </w:r>
    <w:r w:rsidRPr="00734E18">
      <w:t xml:space="preserve"> </w:t>
    </w:r>
    <w:r w:rsidR="00FE5796">
      <w:t>SAFETY / TECH / POWERTRAIN</w:t>
    </w:r>
    <w:r w:rsidRPr="00734E18">
      <w:t xml:space="preserve">  |  </w:t>
    </w:r>
    <w:r w:rsidR="00FE5796">
      <w:t>engine / transmission availability</w:t>
    </w:r>
    <w:r w:rsidR="001D70AD">
      <w:tab/>
    </w:r>
    <w:r w:rsidRPr="00734E18"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769F3" w14:textId="77777777" w:rsidR="00BD048D" w:rsidRDefault="00BD048D" w:rsidP="00B728F6">
      <w:r>
        <w:separator/>
      </w:r>
    </w:p>
    <w:p w14:paraId="2968502B" w14:textId="77777777" w:rsidR="00BD048D" w:rsidRDefault="00BD048D"/>
  </w:footnote>
  <w:footnote w:type="continuationSeparator" w:id="0">
    <w:p w14:paraId="00347DD8" w14:textId="77777777" w:rsidR="00BD048D" w:rsidRDefault="00BD048D" w:rsidP="00B728F6">
      <w:r>
        <w:continuationSeparator/>
      </w:r>
    </w:p>
    <w:p w14:paraId="78CC65A9" w14:textId="77777777" w:rsidR="00BD048D" w:rsidRDefault="00BD04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31DD9345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DF5"/>
    <w:rsid w:val="0005779B"/>
    <w:rsid w:val="00060921"/>
    <w:rsid w:val="000628F3"/>
    <w:rsid w:val="00065DCA"/>
    <w:rsid w:val="000909EE"/>
    <w:rsid w:val="00090D20"/>
    <w:rsid w:val="00097E56"/>
    <w:rsid w:val="000A3033"/>
    <w:rsid w:val="000B1176"/>
    <w:rsid w:val="000B20EE"/>
    <w:rsid w:val="000B2C9B"/>
    <w:rsid w:val="000B3D77"/>
    <w:rsid w:val="000C6F11"/>
    <w:rsid w:val="000D225A"/>
    <w:rsid w:val="000D4D13"/>
    <w:rsid w:val="000D7EBA"/>
    <w:rsid w:val="000E3CCF"/>
    <w:rsid w:val="000F0DAB"/>
    <w:rsid w:val="000F3447"/>
    <w:rsid w:val="000F5401"/>
    <w:rsid w:val="000F6E98"/>
    <w:rsid w:val="000F771A"/>
    <w:rsid w:val="00107654"/>
    <w:rsid w:val="00111548"/>
    <w:rsid w:val="001123AA"/>
    <w:rsid w:val="0011399C"/>
    <w:rsid w:val="00123045"/>
    <w:rsid w:val="00144D27"/>
    <w:rsid w:val="00147D6E"/>
    <w:rsid w:val="0016137C"/>
    <w:rsid w:val="00172FDA"/>
    <w:rsid w:val="001907F0"/>
    <w:rsid w:val="00191708"/>
    <w:rsid w:val="00191733"/>
    <w:rsid w:val="001A35B9"/>
    <w:rsid w:val="001A3BA6"/>
    <w:rsid w:val="001A52C2"/>
    <w:rsid w:val="001B1774"/>
    <w:rsid w:val="001D70AD"/>
    <w:rsid w:val="001E1EF1"/>
    <w:rsid w:val="001E31AA"/>
    <w:rsid w:val="001F6B13"/>
    <w:rsid w:val="00210F38"/>
    <w:rsid w:val="002117B6"/>
    <w:rsid w:val="00216628"/>
    <w:rsid w:val="00216B47"/>
    <w:rsid w:val="00220749"/>
    <w:rsid w:val="00227D98"/>
    <w:rsid w:val="00230C80"/>
    <w:rsid w:val="00237A0D"/>
    <w:rsid w:val="00245711"/>
    <w:rsid w:val="00256716"/>
    <w:rsid w:val="00277B0C"/>
    <w:rsid w:val="00287DED"/>
    <w:rsid w:val="0029211D"/>
    <w:rsid w:val="002939D0"/>
    <w:rsid w:val="00296D02"/>
    <w:rsid w:val="002A0DF6"/>
    <w:rsid w:val="002A2283"/>
    <w:rsid w:val="002A266B"/>
    <w:rsid w:val="002A60BB"/>
    <w:rsid w:val="002D1485"/>
    <w:rsid w:val="002E27FD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30B3B"/>
    <w:rsid w:val="00334A61"/>
    <w:rsid w:val="00340788"/>
    <w:rsid w:val="00355846"/>
    <w:rsid w:val="00360A6F"/>
    <w:rsid w:val="00362A76"/>
    <w:rsid w:val="003647C2"/>
    <w:rsid w:val="003657F3"/>
    <w:rsid w:val="00383109"/>
    <w:rsid w:val="0038444A"/>
    <w:rsid w:val="003924AC"/>
    <w:rsid w:val="00395DFF"/>
    <w:rsid w:val="003A0BE1"/>
    <w:rsid w:val="003B0F51"/>
    <w:rsid w:val="003B404F"/>
    <w:rsid w:val="003D4FFD"/>
    <w:rsid w:val="003D573D"/>
    <w:rsid w:val="003E3025"/>
    <w:rsid w:val="003F0E27"/>
    <w:rsid w:val="003F58E5"/>
    <w:rsid w:val="003F64A0"/>
    <w:rsid w:val="0040191C"/>
    <w:rsid w:val="004124FD"/>
    <w:rsid w:val="00412983"/>
    <w:rsid w:val="00415A77"/>
    <w:rsid w:val="0041708F"/>
    <w:rsid w:val="0042061C"/>
    <w:rsid w:val="004228AE"/>
    <w:rsid w:val="00423E5B"/>
    <w:rsid w:val="0042797B"/>
    <w:rsid w:val="0045101F"/>
    <w:rsid w:val="004632DB"/>
    <w:rsid w:val="00466AB7"/>
    <w:rsid w:val="00472A14"/>
    <w:rsid w:val="00476F8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32909"/>
    <w:rsid w:val="0053642E"/>
    <w:rsid w:val="00542DFE"/>
    <w:rsid w:val="00543955"/>
    <w:rsid w:val="005443CD"/>
    <w:rsid w:val="00547075"/>
    <w:rsid w:val="005477E3"/>
    <w:rsid w:val="00551DEE"/>
    <w:rsid w:val="0055531D"/>
    <w:rsid w:val="00563B79"/>
    <w:rsid w:val="00570EDB"/>
    <w:rsid w:val="00580338"/>
    <w:rsid w:val="00591E3C"/>
    <w:rsid w:val="005A0F44"/>
    <w:rsid w:val="005A0F87"/>
    <w:rsid w:val="005B78D9"/>
    <w:rsid w:val="005C1B4E"/>
    <w:rsid w:val="005D12C3"/>
    <w:rsid w:val="005D491B"/>
    <w:rsid w:val="005E3150"/>
    <w:rsid w:val="005E3CE1"/>
    <w:rsid w:val="005F604E"/>
    <w:rsid w:val="006046E8"/>
    <w:rsid w:val="0060511C"/>
    <w:rsid w:val="006366E6"/>
    <w:rsid w:val="00640A30"/>
    <w:rsid w:val="00642254"/>
    <w:rsid w:val="0065118A"/>
    <w:rsid w:val="00657E46"/>
    <w:rsid w:val="00663C79"/>
    <w:rsid w:val="00666DF9"/>
    <w:rsid w:val="00667528"/>
    <w:rsid w:val="006736C6"/>
    <w:rsid w:val="0067661B"/>
    <w:rsid w:val="006A70F8"/>
    <w:rsid w:val="006B02CC"/>
    <w:rsid w:val="006B3890"/>
    <w:rsid w:val="006B5679"/>
    <w:rsid w:val="006D15FE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3203"/>
    <w:rsid w:val="007277EB"/>
    <w:rsid w:val="00731FC5"/>
    <w:rsid w:val="00734D02"/>
    <w:rsid w:val="00734E18"/>
    <w:rsid w:val="007413EC"/>
    <w:rsid w:val="0074774E"/>
    <w:rsid w:val="0075028B"/>
    <w:rsid w:val="007539C6"/>
    <w:rsid w:val="0075702E"/>
    <w:rsid w:val="00757C7A"/>
    <w:rsid w:val="00767A41"/>
    <w:rsid w:val="007864AE"/>
    <w:rsid w:val="00791684"/>
    <w:rsid w:val="007A352A"/>
    <w:rsid w:val="007A424E"/>
    <w:rsid w:val="007B043A"/>
    <w:rsid w:val="007C26A4"/>
    <w:rsid w:val="007D2EE2"/>
    <w:rsid w:val="007D5ADA"/>
    <w:rsid w:val="007D6912"/>
    <w:rsid w:val="007E0DFE"/>
    <w:rsid w:val="007E193F"/>
    <w:rsid w:val="007E23D5"/>
    <w:rsid w:val="007E35EC"/>
    <w:rsid w:val="007F2CCD"/>
    <w:rsid w:val="00801CDD"/>
    <w:rsid w:val="00802624"/>
    <w:rsid w:val="00803253"/>
    <w:rsid w:val="0081449A"/>
    <w:rsid w:val="008154AC"/>
    <w:rsid w:val="00815E4F"/>
    <w:rsid w:val="00833D23"/>
    <w:rsid w:val="00841486"/>
    <w:rsid w:val="00864032"/>
    <w:rsid w:val="00867081"/>
    <w:rsid w:val="00871556"/>
    <w:rsid w:val="00877698"/>
    <w:rsid w:val="008A4535"/>
    <w:rsid w:val="008A459B"/>
    <w:rsid w:val="008B2178"/>
    <w:rsid w:val="008B71AD"/>
    <w:rsid w:val="008D6AA3"/>
    <w:rsid w:val="008E2A09"/>
    <w:rsid w:val="008E3917"/>
    <w:rsid w:val="008E6331"/>
    <w:rsid w:val="008F58E5"/>
    <w:rsid w:val="00901320"/>
    <w:rsid w:val="0090672B"/>
    <w:rsid w:val="009112BC"/>
    <w:rsid w:val="00914972"/>
    <w:rsid w:val="00916F62"/>
    <w:rsid w:val="009172DD"/>
    <w:rsid w:val="00920887"/>
    <w:rsid w:val="009214B9"/>
    <w:rsid w:val="0093500A"/>
    <w:rsid w:val="009352A5"/>
    <w:rsid w:val="00950B15"/>
    <w:rsid w:val="009714DF"/>
    <w:rsid w:val="009745FD"/>
    <w:rsid w:val="0097761C"/>
    <w:rsid w:val="00984547"/>
    <w:rsid w:val="00993FA7"/>
    <w:rsid w:val="0099493F"/>
    <w:rsid w:val="009A1FFD"/>
    <w:rsid w:val="009C43A3"/>
    <w:rsid w:val="009C6248"/>
    <w:rsid w:val="009E0621"/>
    <w:rsid w:val="009E07B3"/>
    <w:rsid w:val="00A10217"/>
    <w:rsid w:val="00A13DE6"/>
    <w:rsid w:val="00A21611"/>
    <w:rsid w:val="00A27B85"/>
    <w:rsid w:val="00A27C34"/>
    <w:rsid w:val="00A30887"/>
    <w:rsid w:val="00A31F69"/>
    <w:rsid w:val="00A600EC"/>
    <w:rsid w:val="00A67354"/>
    <w:rsid w:val="00A70469"/>
    <w:rsid w:val="00A848C4"/>
    <w:rsid w:val="00A85C21"/>
    <w:rsid w:val="00A86694"/>
    <w:rsid w:val="00A91609"/>
    <w:rsid w:val="00A966C8"/>
    <w:rsid w:val="00AB5DC4"/>
    <w:rsid w:val="00AC0EE1"/>
    <w:rsid w:val="00AC30B6"/>
    <w:rsid w:val="00AC31E1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7E9D"/>
    <w:rsid w:val="00B31D35"/>
    <w:rsid w:val="00B33800"/>
    <w:rsid w:val="00B372C9"/>
    <w:rsid w:val="00B50FA3"/>
    <w:rsid w:val="00B5374E"/>
    <w:rsid w:val="00B57D79"/>
    <w:rsid w:val="00B728F6"/>
    <w:rsid w:val="00B72FD8"/>
    <w:rsid w:val="00B75376"/>
    <w:rsid w:val="00B775D4"/>
    <w:rsid w:val="00B8397B"/>
    <w:rsid w:val="00B870EA"/>
    <w:rsid w:val="00B911BA"/>
    <w:rsid w:val="00B91E86"/>
    <w:rsid w:val="00B9222E"/>
    <w:rsid w:val="00BA4CB4"/>
    <w:rsid w:val="00BB1A14"/>
    <w:rsid w:val="00BC7B5B"/>
    <w:rsid w:val="00BD048D"/>
    <w:rsid w:val="00BD0CC4"/>
    <w:rsid w:val="00BD35CC"/>
    <w:rsid w:val="00BD55C8"/>
    <w:rsid w:val="00BE64A5"/>
    <w:rsid w:val="00BE64C8"/>
    <w:rsid w:val="00BF1D56"/>
    <w:rsid w:val="00BF21D7"/>
    <w:rsid w:val="00C13890"/>
    <w:rsid w:val="00C16116"/>
    <w:rsid w:val="00C27063"/>
    <w:rsid w:val="00C46F0D"/>
    <w:rsid w:val="00C47DA6"/>
    <w:rsid w:val="00C54A9D"/>
    <w:rsid w:val="00C54B3C"/>
    <w:rsid w:val="00C65237"/>
    <w:rsid w:val="00C726A7"/>
    <w:rsid w:val="00C72E36"/>
    <w:rsid w:val="00C84178"/>
    <w:rsid w:val="00C94410"/>
    <w:rsid w:val="00C95326"/>
    <w:rsid w:val="00CA0EC1"/>
    <w:rsid w:val="00CA256D"/>
    <w:rsid w:val="00CA305E"/>
    <w:rsid w:val="00CA737A"/>
    <w:rsid w:val="00CB1AFD"/>
    <w:rsid w:val="00CC37C8"/>
    <w:rsid w:val="00CC5546"/>
    <w:rsid w:val="00CD6FBA"/>
    <w:rsid w:val="00CE01F5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42077"/>
    <w:rsid w:val="00D54918"/>
    <w:rsid w:val="00D6088C"/>
    <w:rsid w:val="00D76673"/>
    <w:rsid w:val="00D87832"/>
    <w:rsid w:val="00D92D77"/>
    <w:rsid w:val="00D95C8F"/>
    <w:rsid w:val="00DA09EC"/>
    <w:rsid w:val="00DA574D"/>
    <w:rsid w:val="00DB2C7F"/>
    <w:rsid w:val="00DC0C7F"/>
    <w:rsid w:val="00DC7524"/>
    <w:rsid w:val="00DD5693"/>
    <w:rsid w:val="00DD5CE0"/>
    <w:rsid w:val="00DF54B2"/>
    <w:rsid w:val="00E11D81"/>
    <w:rsid w:val="00E12810"/>
    <w:rsid w:val="00E14688"/>
    <w:rsid w:val="00E3003F"/>
    <w:rsid w:val="00E426F0"/>
    <w:rsid w:val="00E45395"/>
    <w:rsid w:val="00E56559"/>
    <w:rsid w:val="00E67669"/>
    <w:rsid w:val="00E71ECA"/>
    <w:rsid w:val="00E72299"/>
    <w:rsid w:val="00E80EBA"/>
    <w:rsid w:val="00E814C4"/>
    <w:rsid w:val="00E82EDB"/>
    <w:rsid w:val="00EA3C52"/>
    <w:rsid w:val="00EA4A0A"/>
    <w:rsid w:val="00EA780E"/>
    <w:rsid w:val="00EB0169"/>
    <w:rsid w:val="00EB6148"/>
    <w:rsid w:val="00EB6877"/>
    <w:rsid w:val="00ED78E9"/>
    <w:rsid w:val="00EE2246"/>
    <w:rsid w:val="00EE36B9"/>
    <w:rsid w:val="00EF207E"/>
    <w:rsid w:val="00F11853"/>
    <w:rsid w:val="00F1414A"/>
    <w:rsid w:val="00F15FBD"/>
    <w:rsid w:val="00F216AE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27A4"/>
    <w:rsid w:val="00FB690B"/>
    <w:rsid w:val="00FC4A19"/>
    <w:rsid w:val="00FD07EB"/>
    <w:rsid w:val="00FD145B"/>
    <w:rsid w:val="00FD5AD8"/>
    <w:rsid w:val="00FD7F77"/>
    <w:rsid w:val="00FE03CE"/>
    <w:rsid w:val="00FE3224"/>
    <w:rsid w:val="00FE5796"/>
    <w:rsid w:val="00FE5B99"/>
    <w:rsid w:val="00FE7414"/>
    <w:rsid w:val="00FF26EC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5C8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5C8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5C8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55C8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191708"/>
    <w:pPr>
      <w:widowControl w:val="0"/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pacing w:before="280" w:after="80" w:line="240" w:lineRule="auto"/>
      <w:ind w:left="4334" w:hanging="4334"/>
      <w:contextualSpacing/>
      <w:outlineLvl w:val="3"/>
    </w:pPr>
    <w:rPr>
      <w:b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rsid w:val="00BD55C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D55C8"/>
  </w:style>
  <w:style w:type="paragraph" w:styleId="Header">
    <w:name w:val="header"/>
    <w:basedOn w:val="Normal"/>
    <w:link w:val="HeaderChar"/>
    <w:uiPriority w:val="99"/>
    <w:unhideWhenUsed/>
    <w:qFormat/>
    <w:rsid w:val="00BD55C8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D55C8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BD55C8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D55C8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55C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D55C8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BD55C8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D55C8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BD55C8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BD55C8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D55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55C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55C8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5C8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BD55C8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BD55C8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D55C8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D55C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D55C8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D55C8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D55C8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BD55C8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BD55C8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BD55C8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BD55C8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BD55C8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BD55C8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BD55C8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BD55C8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BD55C8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BD55C8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D55C8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BD55C8"/>
    <w:pPr>
      <w:spacing w:after="240"/>
    </w:pPr>
  </w:style>
  <w:style w:type="character" w:customStyle="1" w:styleId="Heading4Char">
    <w:name w:val="Heading 4 Char"/>
    <w:basedOn w:val="DefaultParagraphFont"/>
    <w:link w:val="Heading4"/>
    <w:uiPriority w:val="9"/>
    <w:rsid w:val="00191708"/>
    <w:rPr>
      <w:rFonts w:ascii="Arial" w:hAnsi="Arial" w:cs="Arial"/>
      <w:b/>
      <w:bCs/>
      <w:sz w:val="18"/>
      <w:szCs w:val="18"/>
      <w:lang w:eastAsia="en-US"/>
    </w:rPr>
  </w:style>
  <w:style w:type="paragraph" w:customStyle="1" w:styleId="BodyCopyNoLines">
    <w:name w:val="Body Copy No Lines"/>
    <w:basedOn w:val="Normal"/>
    <w:autoRedefine/>
    <w:qFormat/>
    <w:rsid w:val="00FF26EC"/>
    <w:pPr>
      <w:keepNext/>
      <w:keepLines/>
      <w:tabs>
        <w:tab w:val="left" w:pos="187"/>
        <w:tab w:val="left" w:pos="4334"/>
      </w:tabs>
      <w:suppressAutoHyphens/>
      <w:snapToGrid w:val="0"/>
      <w:spacing w:before="80" w:after="120"/>
      <w:ind w:left="4334" w:hanging="4334"/>
    </w:pPr>
    <w:rPr>
      <w:rFonts w:ascii="Arial" w:hAnsi="Arial"/>
      <w:sz w:val="18"/>
    </w:rPr>
  </w:style>
  <w:style w:type="paragraph" w:customStyle="1" w:styleId="BodyCopy2linesNoLines">
    <w:name w:val="Body Copy 2 lines No Lines"/>
    <w:basedOn w:val="BodyCopyNoLines"/>
    <w:qFormat/>
    <w:rsid w:val="00362A76"/>
    <w:pPr>
      <w:ind w:left="0" w:firstLine="0"/>
    </w:pPr>
  </w:style>
  <w:style w:type="paragraph" w:customStyle="1" w:styleId="FABodyCopy">
    <w:name w:val="FA Body Copy"/>
    <w:basedOn w:val="Normal"/>
    <w:qFormat/>
    <w:rsid w:val="00362A76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362A76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table" w:customStyle="1" w:styleId="SPTABLESTYLE">
    <w:name w:val="SP TABLE STYLE"/>
    <w:basedOn w:val="TableNormal"/>
    <w:uiPriority w:val="99"/>
    <w:rsid w:val="00362A76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47</TotalTime>
  <Pages>8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Safety/Tech/Powertrain</vt:lpstr>
    </vt:vector>
  </TitlesOfParts>
  <Manager/>
  <Company/>
  <LinksUpToDate>false</LinksUpToDate>
  <CharactersWithSpaces>7676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Safety/Tech/Powertrain</dc:title>
  <dc:subject>Engine/Transmission Availability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2022-09-13T18:35:00Z</dcterms:created>
  <dcterms:modified xsi:type="dcterms:W3CDTF">2023-01-24T20:40:00Z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