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1A03F" w14:textId="77777777" w:rsidR="00245B60" w:rsidRPr="000F771A" w:rsidRDefault="00245B60" w:rsidP="00245B60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>Ram Commercial 3500, 4500 &amp; 5500 Chassis Cab</w:t>
      </w:r>
    </w:p>
    <w:p w14:paraId="6BE3AE1F" w14:textId="77777777" w:rsidR="00216628" w:rsidRPr="000F771A" w:rsidRDefault="00C6234F" w:rsidP="000F771A">
      <w:pPr>
        <w:pStyle w:val="Heading2"/>
      </w:pPr>
      <w:r>
        <w:t>FEATURE AVAILABILITY</w:t>
      </w:r>
    </w:p>
    <w:p w14:paraId="189BCDC1" w14:textId="0FAE3E7C" w:rsidR="00C6234F" w:rsidRDefault="00C6234F" w:rsidP="00C6234F">
      <w:pPr>
        <w:pStyle w:val="BodyNotes"/>
      </w:pPr>
      <w:r w:rsidRPr="00C6234F">
        <w:t>S = Standard. O = Optional. P = Part of package.</w:t>
      </w:r>
      <w:r w:rsidR="0015675F"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51AE463C" w14:textId="77777777" w:rsidR="00465559" w:rsidRDefault="00465559" w:rsidP="00465559">
      <w:pPr>
        <w:pStyle w:val="Heading3"/>
      </w:pPr>
      <w:r w:rsidRPr="004512D1">
        <w:t>CONFIGURATION</w:t>
      </w:r>
    </w:p>
    <w:p w14:paraId="25C95D64" w14:textId="77777777" w:rsidR="00465559" w:rsidRPr="004512D1" w:rsidRDefault="00465559" w:rsidP="00465559">
      <w:pPr>
        <w:pStyle w:val="Heading4"/>
      </w:pPr>
      <w:r w:rsidRPr="007626BB">
        <w:t>3500</w:t>
      </w:r>
      <w:r>
        <w:t xml:space="preserve"> – Body Model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5F703633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391086E4" w14:textId="77777777" w:rsidR="00465559" w:rsidRPr="004512D1" w:rsidRDefault="00465559" w:rsidP="004E2316">
            <w:pPr>
              <w:pStyle w:val="TableSubhead"/>
            </w:pPr>
            <w:r>
              <w:t xml:space="preserve">3500 – </w:t>
            </w:r>
            <w:r w:rsidRPr="004512D1">
              <w:t>Body Model</w:t>
            </w:r>
          </w:p>
        </w:tc>
        <w:tc>
          <w:tcPr>
            <w:tcW w:w="562" w:type="dxa"/>
            <w:textDirection w:val="btLr"/>
          </w:tcPr>
          <w:p w14:paraId="4A13B032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705B400F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77B56DBE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063FFA41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349A7B21" w14:textId="77777777" w:rsidTr="004E2316">
        <w:trPr>
          <w:trHeight w:val="407"/>
        </w:trPr>
        <w:tc>
          <w:tcPr>
            <w:tcW w:w="7740" w:type="dxa"/>
          </w:tcPr>
          <w:p w14:paraId="6EDC3145" w14:textId="77777777" w:rsidR="00465559" w:rsidRPr="007626BB" w:rsidRDefault="00465559" w:rsidP="004E2316">
            <w:pPr>
              <w:pStyle w:val="FABodyCopy"/>
            </w:pPr>
            <w:r w:rsidRPr="007626BB">
              <w:t>Regular Cab — 60-in. CA (143.5-in. wheelbase)</w:t>
            </w:r>
          </w:p>
        </w:tc>
        <w:tc>
          <w:tcPr>
            <w:tcW w:w="562" w:type="dxa"/>
            <w:vAlign w:val="top"/>
          </w:tcPr>
          <w:p w14:paraId="105B0FBE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1077A04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584B81E1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63C26B47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205132EF" w14:textId="77777777" w:rsidTr="004E2316">
        <w:trPr>
          <w:trHeight w:val="407"/>
        </w:trPr>
        <w:tc>
          <w:tcPr>
            <w:tcW w:w="7740" w:type="dxa"/>
          </w:tcPr>
          <w:p w14:paraId="25726FE4" w14:textId="77777777" w:rsidR="00465559" w:rsidRPr="007626BB" w:rsidRDefault="00465559" w:rsidP="004E2316">
            <w:pPr>
              <w:pStyle w:val="FABodyCopy"/>
            </w:pPr>
            <w:r w:rsidRPr="007626BB">
              <w:t>Regular Cab — 84-in. CA (167.5-in. wheelbase) (N/A with 10,000-lb. GVWR)</w:t>
            </w:r>
          </w:p>
        </w:tc>
        <w:tc>
          <w:tcPr>
            <w:tcW w:w="562" w:type="dxa"/>
            <w:vAlign w:val="top"/>
          </w:tcPr>
          <w:p w14:paraId="323B3B92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25691D4B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4C958423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1EFB0DE8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29822FAC" w14:textId="77777777" w:rsidTr="004E2316">
        <w:trPr>
          <w:trHeight w:val="407"/>
        </w:trPr>
        <w:tc>
          <w:tcPr>
            <w:tcW w:w="7740" w:type="dxa"/>
          </w:tcPr>
          <w:p w14:paraId="661BB065" w14:textId="77777777" w:rsidR="00465559" w:rsidRPr="007626BB" w:rsidRDefault="00465559" w:rsidP="004E2316">
            <w:pPr>
              <w:pStyle w:val="FABodyCopy"/>
            </w:pPr>
            <w:r w:rsidRPr="007626BB">
              <w:t>Crew Cab — 60-in. CA (172.4-in. wheelbase)</w:t>
            </w:r>
          </w:p>
        </w:tc>
        <w:tc>
          <w:tcPr>
            <w:tcW w:w="562" w:type="dxa"/>
            <w:vAlign w:val="top"/>
          </w:tcPr>
          <w:p w14:paraId="4F4B0E0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0D65D54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16B390C9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01C624E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</w:tbl>
    <w:p w14:paraId="026BA219" w14:textId="77777777" w:rsidR="00465559" w:rsidRPr="00A44BEC" w:rsidRDefault="00465559" w:rsidP="00465559">
      <w:pPr>
        <w:pStyle w:val="Heading4"/>
      </w:pPr>
      <w:r w:rsidRPr="007626BB">
        <w:t>3500</w:t>
      </w:r>
      <w:r>
        <w:t xml:space="preserve"> – </w:t>
      </w:r>
      <w:r w:rsidRPr="00A44BEC">
        <w:t>Drive System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6DF8128E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76363D92" w14:textId="77777777" w:rsidR="00465559" w:rsidRPr="004512D1" w:rsidRDefault="00465559" w:rsidP="004E2316">
            <w:pPr>
              <w:pStyle w:val="TableSubhead"/>
            </w:pPr>
            <w:r>
              <w:t xml:space="preserve">3500 – </w:t>
            </w:r>
            <w:r w:rsidRPr="004512D1">
              <w:t>Drive System</w:t>
            </w:r>
          </w:p>
        </w:tc>
        <w:tc>
          <w:tcPr>
            <w:tcW w:w="562" w:type="dxa"/>
            <w:textDirection w:val="btLr"/>
          </w:tcPr>
          <w:p w14:paraId="19E4F57E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7FAA9918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4EC02202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3BE57CF8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0BA0E35D" w14:textId="77777777" w:rsidTr="004E2316">
        <w:tc>
          <w:tcPr>
            <w:tcW w:w="7740" w:type="dxa"/>
          </w:tcPr>
          <w:p w14:paraId="60ECB0F8" w14:textId="77777777" w:rsidR="00465559" w:rsidRPr="007626BB" w:rsidRDefault="00465559" w:rsidP="004E2316">
            <w:pPr>
              <w:pStyle w:val="FABodyCopy"/>
            </w:pPr>
            <w:r w:rsidRPr="007626BB">
              <w:t>4x2</w:t>
            </w:r>
          </w:p>
        </w:tc>
        <w:tc>
          <w:tcPr>
            <w:tcW w:w="562" w:type="dxa"/>
            <w:vAlign w:val="top"/>
          </w:tcPr>
          <w:p w14:paraId="734DFCC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11E71A3D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69E6559F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446FAF32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66BB3B96" w14:textId="77777777" w:rsidTr="004E2316">
        <w:tc>
          <w:tcPr>
            <w:tcW w:w="7740" w:type="dxa"/>
          </w:tcPr>
          <w:p w14:paraId="363F243A" w14:textId="77777777" w:rsidR="00465559" w:rsidRPr="007626BB" w:rsidRDefault="00465559" w:rsidP="004E2316">
            <w:pPr>
              <w:pStyle w:val="FABodyCopy"/>
            </w:pPr>
            <w:r w:rsidRPr="007626BB">
              <w:t>4x4</w:t>
            </w:r>
          </w:p>
        </w:tc>
        <w:tc>
          <w:tcPr>
            <w:tcW w:w="562" w:type="dxa"/>
            <w:vAlign w:val="top"/>
          </w:tcPr>
          <w:p w14:paraId="2F5D9CD0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3555A5F0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31CBC1E1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70D99879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</w:tbl>
    <w:p w14:paraId="37E9DD68" w14:textId="77777777" w:rsidR="00465559" w:rsidRDefault="00465559" w:rsidP="00465559">
      <w:pPr>
        <w:pStyle w:val="Heading4"/>
      </w:pPr>
      <w:r w:rsidRPr="007626BB">
        <w:t>4500/5500</w:t>
      </w:r>
      <w:r>
        <w:t xml:space="preserve"> – Body Model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17BA614D" w14:textId="77777777" w:rsidTr="004E2316">
        <w:trPr>
          <w:trHeight w:val="1386"/>
          <w:tblHeader/>
        </w:trPr>
        <w:tc>
          <w:tcPr>
            <w:tcW w:w="7740" w:type="dxa"/>
            <w:vAlign w:val="bottom"/>
          </w:tcPr>
          <w:p w14:paraId="21DFB88C" w14:textId="77777777" w:rsidR="00465559" w:rsidRPr="004512D1" w:rsidRDefault="00465559" w:rsidP="004E2316">
            <w:pPr>
              <w:pStyle w:val="TableSubhead"/>
            </w:pPr>
            <w:r w:rsidRPr="007626BB">
              <w:t>4500/5500</w:t>
            </w:r>
            <w:r>
              <w:t xml:space="preserve"> – </w:t>
            </w:r>
            <w:r w:rsidRPr="004512D1">
              <w:t>Body Model</w:t>
            </w:r>
          </w:p>
        </w:tc>
        <w:tc>
          <w:tcPr>
            <w:tcW w:w="562" w:type="dxa"/>
            <w:textDirection w:val="btLr"/>
            <w:vAlign w:val="top"/>
          </w:tcPr>
          <w:p w14:paraId="1EB79D91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  <w:vAlign w:val="top"/>
          </w:tcPr>
          <w:p w14:paraId="05247AD4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  <w:vAlign w:val="top"/>
          </w:tcPr>
          <w:p w14:paraId="6388BE80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  <w:vAlign w:val="top"/>
          </w:tcPr>
          <w:p w14:paraId="10012A24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5FAACE03" w14:textId="77777777" w:rsidTr="004E2316">
        <w:tc>
          <w:tcPr>
            <w:tcW w:w="7740" w:type="dxa"/>
          </w:tcPr>
          <w:p w14:paraId="64337F9E" w14:textId="77777777" w:rsidR="00465559" w:rsidRPr="007626BB" w:rsidRDefault="00465559" w:rsidP="004E2316">
            <w:pPr>
              <w:pStyle w:val="FABodyCopy"/>
            </w:pPr>
            <w:r w:rsidRPr="007626BB">
              <w:t>Regular Cab — 60-in. CA (144.5-in. wheelbase)</w:t>
            </w:r>
          </w:p>
        </w:tc>
        <w:tc>
          <w:tcPr>
            <w:tcW w:w="562" w:type="dxa"/>
            <w:vAlign w:val="top"/>
          </w:tcPr>
          <w:p w14:paraId="26B3B687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576E229F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373315D7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3DD9980C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130BE9BD" w14:textId="77777777" w:rsidTr="004E2316">
        <w:tc>
          <w:tcPr>
            <w:tcW w:w="7740" w:type="dxa"/>
          </w:tcPr>
          <w:p w14:paraId="36AE3822" w14:textId="77777777" w:rsidR="00465559" w:rsidRPr="007626BB" w:rsidRDefault="00465559" w:rsidP="004E2316">
            <w:pPr>
              <w:pStyle w:val="FABodyCopy"/>
            </w:pPr>
            <w:r w:rsidRPr="007626BB">
              <w:t>Regular Cab — 84-in. CA (168.5-in. wheelbase)</w:t>
            </w:r>
          </w:p>
        </w:tc>
        <w:tc>
          <w:tcPr>
            <w:tcW w:w="562" w:type="dxa"/>
            <w:vAlign w:val="top"/>
          </w:tcPr>
          <w:p w14:paraId="54AC518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71C0BECC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0A6483A3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4D1AAA81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0289FB77" w14:textId="77777777" w:rsidTr="004E2316">
        <w:tc>
          <w:tcPr>
            <w:tcW w:w="7740" w:type="dxa"/>
          </w:tcPr>
          <w:p w14:paraId="4B12A717" w14:textId="77777777" w:rsidR="00465559" w:rsidRPr="007626BB" w:rsidRDefault="00465559" w:rsidP="004E2316">
            <w:pPr>
              <w:pStyle w:val="FABodyCopy"/>
            </w:pPr>
            <w:r w:rsidRPr="007626BB">
              <w:t>Regular Cab — 108-in. CA (192.5-in. wheelbase)</w:t>
            </w:r>
          </w:p>
        </w:tc>
        <w:tc>
          <w:tcPr>
            <w:tcW w:w="562" w:type="dxa"/>
            <w:vAlign w:val="top"/>
          </w:tcPr>
          <w:p w14:paraId="25A0F65F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2B186C4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62FE0055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455FAD59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626D6687" w14:textId="77777777" w:rsidTr="004E2316">
        <w:tc>
          <w:tcPr>
            <w:tcW w:w="7740" w:type="dxa"/>
          </w:tcPr>
          <w:p w14:paraId="0280A654" w14:textId="77777777" w:rsidR="00465559" w:rsidRPr="007626BB" w:rsidRDefault="00465559" w:rsidP="004E2316">
            <w:pPr>
              <w:pStyle w:val="FABodyCopy"/>
            </w:pPr>
            <w:r w:rsidRPr="007626BB">
              <w:t>Regular Cab — 120-in. CA (204.5-in. wheelbase)</w:t>
            </w:r>
          </w:p>
        </w:tc>
        <w:tc>
          <w:tcPr>
            <w:tcW w:w="562" w:type="dxa"/>
            <w:vAlign w:val="top"/>
          </w:tcPr>
          <w:p w14:paraId="1C798A6F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7DC08B59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5EAED562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743CFAC6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6C2188E9" w14:textId="77777777" w:rsidTr="004E2316">
        <w:tc>
          <w:tcPr>
            <w:tcW w:w="7740" w:type="dxa"/>
          </w:tcPr>
          <w:p w14:paraId="1A0338C4" w14:textId="77777777" w:rsidR="00465559" w:rsidRPr="007626BB" w:rsidRDefault="00465559" w:rsidP="00F53A3A">
            <w:pPr>
              <w:pStyle w:val="FABodyCopy"/>
              <w:keepNext/>
              <w:keepLines/>
              <w:widowControl/>
            </w:pPr>
            <w:r w:rsidRPr="007626BB">
              <w:lastRenderedPageBreak/>
              <w:t>Crew Cab — 60-in. CA (173.5-in. wheelbase)</w:t>
            </w:r>
          </w:p>
        </w:tc>
        <w:tc>
          <w:tcPr>
            <w:tcW w:w="562" w:type="dxa"/>
            <w:vAlign w:val="top"/>
          </w:tcPr>
          <w:p w14:paraId="08A56404" w14:textId="77777777" w:rsidR="00465559" w:rsidRPr="007626BB" w:rsidRDefault="00465559" w:rsidP="00F53A3A">
            <w:pPr>
              <w:pStyle w:val="S-O-P"/>
              <w:keepNext/>
              <w:keepLines/>
              <w:widowControl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4BFA9264" w14:textId="77777777" w:rsidR="00465559" w:rsidRPr="007626BB" w:rsidRDefault="00465559" w:rsidP="00F53A3A">
            <w:pPr>
              <w:pStyle w:val="S-O-P"/>
              <w:keepNext/>
              <w:keepLines/>
              <w:widowControl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66CEF538" w14:textId="77777777" w:rsidR="00465559" w:rsidRPr="007626BB" w:rsidRDefault="00465559" w:rsidP="00F53A3A">
            <w:pPr>
              <w:pStyle w:val="S-O-P"/>
              <w:keepNext/>
              <w:keepLines/>
              <w:widowControl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2CA25EF4" w14:textId="77777777" w:rsidR="00465559" w:rsidRPr="007626BB" w:rsidRDefault="00465559" w:rsidP="00F53A3A">
            <w:pPr>
              <w:pStyle w:val="S-O-P"/>
              <w:keepNext/>
              <w:keepLines/>
              <w:widowControl/>
            </w:pPr>
            <w:r w:rsidRPr="007626BB">
              <w:t>S</w:t>
            </w:r>
          </w:p>
        </w:tc>
      </w:tr>
      <w:tr w:rsidR="00465559" w:rsidRPr="007626BB" w14:paraId="0BD61C08" w14:textId="77777777" w:rsidTr="004E2316">
        <w:tc>
          <w:tcPr>
            <w:tcW w:w="7740" w:type="dxa"/>
          </w:tcPr>
          <w:p w14:paraId="5D8E3D6A" w14:textId="77777777" w:rsidR="00465559" w:rsidRPr="007626BB" w:rsidRDefault="00465559" w:rsidP="00F53A3A">
            <w:pPr>
              <w:pStyle w:val="FABodyCopy"/>
              <w:keepNext/>
              <w:keepLines/>
              <w:widowControl/>
            </w:pPr>
            <w:r w:rsidRPr="007626BB">
              <w:t>Crew Cab — 84-in. CA (197.4-in. wheelbase)</w:t>
            </w:r>
          </w:p>
        </w:tc>
        <w:tc>
          <w:tcPr>
            <w:tcW w:w="562" w:type="dxa"/>
            <w:vAlign w:val="top"/>
          </w:tcPr>
          <w:p w14:paraId="34D70591" w14:textId="77777777" w:rsidR="00465559" w:rsidRPr="007626BB" w:rsidRDefault="00465559" w:rsidP="00F53A3A">
            <w:pPr>
              <w:pStyle w:val="S-O-P"/>
              <w:keepNext/>
              <w:keepLines/>
              <w:widowControl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37FD6165" w14:textId="77777777" w:rsidR="00465559" w:rsidRPr="007626BB" w:rsidRDefault="00465559" w:rsidP="00F53A3A">
            <w:pPr>
              <w:pStyle w:val="S-O-P"/>
              <w:keepNext/>
              <w:keepLines/>
              <w:widowControl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0E8E31BE" w14:textId="77777777" w:rsidR="00465559" w:rsidRPr="007626BB" w:rsidRDefault="00465559" w:rsidP="00F53A3A">
            <w:pPr>
              <w:pStyle w:val="S-O-P"/>
              <w:keepNext/>
              <w:keepLines/>
              <w:widowControl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0016F588" w14:textId="77777777" w:rsidR="00465559" w:rsidRPr="007626BB" w:rsidRDefault="00465559" w:rsidP="00F53A3A">
            <w:pPr>
              <w:pStyle w:val="S-O-P"/>
              <w:keepNext/>
              <w:keepLines/>
              <w:widowControl/>
            </w:pPr>
            <w:r w:rsidRPr="007626BB">
              <w:t>S</w:t>
            </w:r>
          </w:p>
        </w:tc>
      </w:tr>
    </w:tbl>
    <w:p w14:paraId="2FFE062C" w14:textId="77777777" w:rsidR="00465559" w:rsidRDefault="00465559" w:rsidP="00465559">
      <w:pPr>
        <w:pStyle w:val="Heading4"/>
      </w:pPr>
      <w:r w:rsidRPr="007626BB">
        <w:t>4500/5500</w:t>
      </w:r>
      <w:r>
        <w:t xml:space="preserve"> – Drive System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1A6DE65F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3F3F8E02" w14:textId="77777777" w:rsidR="00465559" w:rsidRPr="004512D1" w:rsidRDefault="00465559" w:rsidP="004E2316">
            <w:pPr>
              <w:pStyle w:val="TableSubhead"/>
            </w:pPr>
            <w:r w:rsidRPr="007626BB">
              <w:t>4500/5500</w:t>
            </w:r>
            <w:r>
              <w:t xml:space="preserve"> – Drive System</w:t>
            </w:r>
          </w:p>
        </w:tc>
        <w:tc>
          <w:tcPr>
            <w:tcW w:w="562" w:type="dxa"/>
            <w:textDirection w:val="btLr"/>
          </w:tcPr>
          <w:p w14:paraId="0437CA0F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6B4F4111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5A801C0A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7FC09700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6605F13A" w14:textId="77777777" w:rsidTr="004E2316">
        <w:trPr>
          <w:trHeight w:val="407"/>
        </w:trPr>
        <w:tc>
          <w:tcPr>
            <w:tcW w:w="7740" w:type="dxa"/>
          </w:tcPr>
          <w:p w14:paraId="052B784C" w14:textId="77777777" w:rsidR="00465559" w:rsidRPr="007626BB" w:rsidRDefault="00465559" w:rsidP="004E2316">
            <w:pPr>
              <w:pStyle w:val="FABodyCopy"/>
            </w:pPr>
            <w:r w:rsidRPr="007626BB">
              <w:t>4x2</w:t>
            </w:r>
          </w:p>
        </w:tc>
        <w:tc>
          <w:tcPr>
            <w:tcW w:w="562" w:type="dxa"/>
            <w:vAlign w:val="top"/>
          </w:tcPr>
          <w:p w14:paraId="6FB2AE6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34D9D1D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23538A35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56E9E51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2FBDC19B" w14:textId="77777777" w:rsidTr="004E2316">
        <w:trPr>
          <w:trHeight w:val="407"/>
        </w:trPr>
        <w:tc>
          <w:tcPr>
            <w:tcW w:w="7740" w:type="dxa"/>
          </w:tcPr>
          <w:p w14:paraId="0D042A6C" w14:textId="77777777" w:rsidR="00465559" w:rsidRPr="007626BB" w:rsidRDefault="00465559" w:rsidP="004E2316">
            <w:pPr>
              <w:pStyle w:val="FABodyCopy"/>
            </w:pPr>
            <w:r w:rsidRPr="007626BB">
              <w:t>4x4</w:t>
            </w:r>
          </w:p>
        </w:tc>
        <w:tc>
          <w:tcPr>
            <w:tcW w:w="562" w:type="dxa"/>
            <w:vAlign w:val="top"/>
          </w:tcPr>
          <w:p w14:paraId="73DC175F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5D7982CF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199C1D3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151A5F11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</w:tbl>
    <w:p w14:paraId="1DB91427" w14:textId="77777777" w:rsidR="00465559" w:rsidRDefault="00465559" w:rsidP="00465559">
      <w:pPr>
        <w:pStyle w:val="Heading3"/>
      </w:pPr>
      <w:r w:rsidRPr="007626BB">
        <w:t>POWERTRAIN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4B37392E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6046E286" w14:textId="77777777" w:rsidR="00465559" w:rsidRPr="004512D1" w:rsidRDefault="00465559" w:rsidP="004E2316">
            <w:pPr>
              <w:pStyle w:val="TableSubhead"/>
            </w:pPr>
            <w:r w:rsidRPr="007626BB">
              <w:t>Engine / Transmission</w:t>
            </w:r>
          </w:p>
        </w:tc>
        <w:tc>
          <w:tcPr>
            <w:tcW w:w="562" w:type="dxa"/>
            <w:textDirection w:val="btLr"/>
          </w:tcPr>
          <w:p w14:paraId="1A6D1E07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6725A2DF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29E624EC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7D233863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57C75709" w14:textId="77777777" w:rsidTr="004E2316">
        <w:tc>
          <w:tcPr>
            <w:tcW w:w="7740" w:type="dxa"/>
          </w:tcPr>
          <w:p w14:paraId="2099866F" w14:textId="77777777" w:rsidR="00465559" w:rsidRPr="007626BB" w:rsidRDefault="00465559" w:rsidP="004E2316">
            <w:pPr>
              <w:pStyle w:val="FABodyCopy"/>
            </w:pPr>
            <w:r w:rsidRPr="007626BB">
              <w:t>6.4-liter HEMI</w:t>
            </w:r>
            <w:r w:rsidRPr="00A300DB">
              <w:rPr>
                <w:vertAlign w:val="superscript"/>
              </w:rPr>
              <w:sym w:font="Symbol" w:char="F0E2"/>
            </w:r>
            <w:r w:rsidRPr="007626BB">
              <w:t xml:space="preserve"> V-8 (3500) with eight-speed 8HP75 automatic transmission</w:t>
            </w:r>
          </w:p>
        </w:tc>
        <w:tc>
          <w:tcPr>
            <w:tcW w:w="562" w:type="dxa"/>
            <w:vAlign w:val="top"/>
          </w:tcPr>
          <w:p w14:paraId="3CC7194E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3D229C07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73C8987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718D60CC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35A33CBE" w14:textId="77777777" w:rsidTr="004E2316">
        <w:tc>
          <w:tcPr>
            <w:tcW w:w="7740" w:type="dxa"/>
          </w:tcPr>
          <w:p w14:paraId="1562E7E3" w14:textId="77777777" w:rsidR="00465559" w:rsidRPr="007626BB" w:rsidRDefault="00465559" w:rsidP="004E2316">
            <w:pPr>
              <w:pStyle w:val="FABodyCopy"/>
            </w:pPr>
            <w:r w:rsidRPr="007626BB">
              <w:t xml:space="preserve">6.4-liter HEMI V-8 (3500/4500/5500) with six-speed AS66RC </w:t>
            </w:r>
            <w:r w:rsidRPr="007626BB">
              <w:br/>
              <w:t>Aisin automatic transmission</w:t>
            </w:r>
          </w:p>
        </w:tc>
        <w:tc>
          <w:tcPr>
            <w:tcW w:w="562" w:type="dxa"/>
            <w:vAlign w:val="top"/>
          </w:tcPr>
          <w:p w14:paraId="0E66AD5C" w14:textId="77777777" w:rsidR="00465559" w:rsidRPr="007626BB" w:rsidRDefault="00465559" w:rsidP="004E2316">
            <w:pPr>
              <w:pStyle w:val="S-O-P"/>
            </w:pPr>
            <w:r w:rsidRPr="007626BB">
              <w:t>S/P</w:t>
            </w:r>
          </w:p>
        </w:tc>
        <w:tc>
          <w:tcPr>
            <w:tcW w:w="563" w:type="dxa"/>
            <w:vAlign w:val="top"/>
          </w:tcPr>
          <w:p w14:paraId="14155740" w14:textId="77777777" w:rsidR="00465559" w:rsidRPr="007626BB" w:rsidRDefault="00465559" w:rsidP="004E2316">
            <w:pPr>
              <w:pStyle w:val="S-O-P"/>
            </w:pPr>
            <w:r w:rsidRPr="007626BB">
              <w:t>S/P</w:t>
            </w:r>
          </w:p>
        </w:tc>
        <w:tc>
          <w:tcPr>
            <w:tcW w:w="562" w:type="dxa"/>
            <w:vAlign w:val="top"/>
          </w:tcPr>
          <w:p w14:paraId="11C0E7E7" w14:textId="77777777" w:rsidR="00465559" w:rsidRPr="007626BB" w:rsidRDefault="00465559" w:rsidP="004E2316">
            <w:pPr>
              <w:pStyle w:val="S-O-P"/>
            </w:pPr>
            <w:r w:rsidRPr="007626BB">
              <w:t>S/P</w:t>
            </w:r>
          </w:p>
        </w:tc>
        <w:tc>
          <w:tcPr>
            <w:tcW w:w="563" w:type="dxa"/>
            <w:vAlign w:val="top"/>
          </w:tcPr>
          <w:p w14:paraId="308D3E7E" w14:textId="77777777" w:rsidR="00465559" w:rsidRPr="007626BB" w:rsidRDefault="00465559" w:rsidP="004E2316">
            <w:pPr>
              <w:pStyle w:val="S-O-P"/>
            </w:pPr>
            <w:r w:rsidRPr="007626BB">
              <w:t>S/P</w:t>
            </w:r>
          </w:p>
        </w:tc>
      </w:tr>
      <w:tr w:rsidR="00465559" w:rsidRPr="007626BB" w14:paraId="6EA6A06D" w14:textId="77777777" w:rsidTr="004E2316">
        <w:tc>
          <w:tcPr>
            <w:tcW w:w="7740" w:type="dxa"/>
          </w:tcPr>
          <w:p w14:paraId="525E1E1D" w14:textId="77777777" w:rsidR="00465559" w:rsidRPr="007626BB" w:rsidRDefault="00465559" w:rsidP="004E2316">
            <w:pPr>
              <w:pStyle w:val="FABodyCopy"/>
            </w:pPr>
            <w:r w:rsidRPr="007626BB">
              <w:t xml:space="preserve">6.7-liter Cummins Turbo Diesel I-6 engine with six-speed AS69RC </w:t>
            </w:r>
            <w:r w:rsidRPr="007626BB">
              <w:br/>
              <w:t>Aisin automatic transmission</w:t>
            </w:r>
          </w:p>
        </w:tc>
        <w:tc>
          <w:tcPr>
            <w:tcW w:w="562" w:type="dxa"/>
            <w:vAlign w:val="top"/>
          </w:tcPr>
          <w:p w14:paraId="7FB6173F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07A6CE7E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254C5BF7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7D70E24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</w:tbl>
    <w:p w14:paraId="09656A90" w14:textId="77777777" w:rsidR="00465559" w:rsidRDefault="00465559" w:rsidP="00465559">
      <w:pPr>
        <w:pStyle w:val="Heading3"/>
        <w:keepNext/>
        <w:keepLines/>
      </w:pPr>
      <w:r w:rsidRPr="00A44BEC">
        <w:lastRenderedPageBreak/>
        <w:t>MECHANICAL</w:t>
      </w:r>
    </w:p>
    <w:p w14:paraId="12B5DE9F" w14:textId="77777777" w:rsidR="00465559" w:rsidRPr="00B240B3" w:rsidRDefault="00465559" w:rsidP="00465559">
      <w:pPr>
        <w:pStyle w:val="Heading4"/>
      </w:pP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068F5BB2" w14:textId="77777777" w:rsidTr="004E2316">
        <w:trPr>
          <w:trHeight w:val="1386"/>
          <w:tblHeader/>
        </w:trPr>
        <w:tc>
          <w:tcPr>
            <w:tcW w:w="7740" w:type="dxa"/>
            <w:vAlign w:val="bottom"/>
          </w:tcPr>
          <w:p w14:paraId="662A381A" w14:textId="77777777" w:rsidR="00465559" w:rsidRPr="004512D1" w:rsidRDefault="00465559" w:rsidP="004E2316">
            <w:pPr>
              <w:pStyle w:val="TableSubhead"/>
              <w:keepNext/>
              <w:keepLines/>
            </w:pPr>
            <w:r w:rsidRPr="007626BB">
              <w:t>Alternator</w:t>
            </w:r>
          </w:p>
        </w:tc>
        <w:tc>
          <w:tcPr>
            <w:tcW w:w="562" w:type="dxa"/>
            <w:textDirection w:val="btLr"/>
            <w:vAlign w:val="top"/>
          </w:tcPr>
          <w:p w14:paraId="7CB71C14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  <w:vAlign w:val="top"/>
          </w:tcPr>
          <w:p w14:paraId="17BD14EB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  <w:vAlign w:val="top"/>
          </w:tcPr>
          <w:p w14:paraId="4BD83358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  <w:vAlign w:val="top"/>
          </w:tcPr>
          <w:p w14:paraId="403684BF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4EBE2EC4" w14:textId="77777777" w:rsidTr="004E2316">
        <w:trPr>
          <w:trHeight w:val="407"/>
        </w:trPr>
        <w:tc>
          <w:tcPr>
            <w:tcW w:w="7740" w:type="dxa"/>
          </w:tcPr>
          <w:p w14:paraId="44BD7A01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</w:pPr>
            <w:r w:rsidRPr="007626BB">
              <w:t>180-amp</w:t>
            </w:r>
          </w:p>
        </w:tc>
        <w:tc>
          <w:tcPr>
            <w:tcW w:w="562" w:type="dxa"/>
            <w:vAlign w:val="top"/>
          </w:tcPr>
          <w:p w14:paraId="33FE5700" w14:textId="77777777" w:rsidR="00465559" w:rsidRPr="007626BB" w:rsidRDefault="00465559" w:rsidP="004E2316">
            <w:pPr>
              <w:pStyle w:val="S-O-P"/>
              <w:keepNext/>
              <w:keepLines/>
              <w:spacing w:line="240" w:lineRule="auto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3F5C5E49" w14:textId="77777777" w:rsidR="00465559" w:rsidRPr="007626BB" w:rsidRDefault="00465559" w:rsidP="004E2316">
            <w:pPr>
              <w:pStyle w:val="S-O-P"/>
              <w:keepNext/>
              <w:keepLines/>
              <w:spacing w:line="240" w:lineRule="auto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5599F4B4" w14:textId="77777777" w:rsidR="00465559" w:rsidRPr="007626BB" w:rsidRDefault="00465559" w:rsidP="004E2316">
            <w:pPr>
              <w:pStyle w:val="S-O-P"/>
              <w:keepNext/>
              <w:keepLines/>
              <w:spacing w:line="240" w:lineRule="auto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0E4D8399" w14:textId="77777777" w:rsidR="00465559" w:rsidRPr="007626BB" w:rsidRDefault="00465559" w:rsidP="004E2316">
            <w:pPr>
              <w:pStyle w:val="S-O-P"/>
              <w:keepNext/>
              <w:keepLines/>
              <w:spacing w:line="240" w:lineRule="auto"/>
            </w:pPr>
            <w:r w:rsidRPr="007626BB">
              <w:t>S</w:t>
            </w:r>
          </w:p>
        </w:tc>
      </w:tr>
      <w:tr w:rsidR="00465559" w:rsidRPr="007626BB" w14:paraId="62FCEEC2" w14:textId="77777777" w:rsidTr="004E2316">
        <w:trPr>
          <w:trHeight w:val="804"/>
        </w:trPr>
        <w:tc>
          <w:tcPr>
            <w:tcW w:w="7740" w:type="dxa"/>
          </w:tcPr>
          <w:p w14:paraId="7114F928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</w:pPr>
            <w:r w:rsidRPr="007626BB">
              <w:t xml:space="preserve">220-amp (Included on 3500/4500/5500 models with Heavy-Duty </w:t>
            </w:r>
            <w:r w:rsidRPr="007626BB">
              <w:br/>
              <w:t xml:space="preserve">Snowplow Prep Group; included with Electrical Accessory Group </w:t>
            </w:r>
            <w:r w:rsidRPr="007626BB">
              <w:br/>
              <w:t>and Ambulance Prep Group)</w:t>
            </w:r>
          </w:p>
        </w:tc>
        <w:tc>
          <w:tcPr>
            <w:tcW w:w="562" w:type="dxa"/>
            <w:vAlign w:val="top"/>
          </w:tcPr>
          <w:p w14:paraId="4CA75935" w14:textId="77777777" w:rsidR="00465559" w:rsidRPr="007626BB" w:rsidRDefault="00465559" w:rsidP="004E2316">
            <w:pPr>
              <w:pStyle w:val="S-O-P"/>
              <w:keepNext/>
              <w:keepLines/>
              <w:spacing w:line="240" w:lineRule="auto"/>
            </w:pPr>
            <w:r w:rsidRPr="007626BB">
              <w:t>O/P</w:t>
            </w:r>
          </w:p>
        </w:tc>
        <w:tc>
          <w:tcPr>
            <w:tcW w:w="563" w:type="dxa"/>
            <w:vAlign w:val="top"/>
          </w:tcPr>
          <w:p w14:paraId="4B1632D3" w14:textId="77777777" w:rsidR="00465559" w:rsidRPr="007626BB" w:rsidRDefault="00465559" w:rsidP="004E2316">
            <w:pPr>
              <w:pStyle w:val="S-O-P"/>
              <w:keepNext/>
              <w:keepLines/>
              <w:spacing w:line="240" w:lineRule="auto"/>
            </w:pPr>
            <w:r w:rsidRPr="007626BB">
              <w:t>O/P</w:t>
            </w:r>
          </w:p>
        </w:tc>
        <w:tc>
          <w:tcPr>
            <w:tcW w:w="562" w:type="dxa"/>
            <w:vAlign w:val="top"/>
          </w:tcPr>
          <w:p w14:paraId="2DA8AA10" w14:textId="77777777" w:rsidR="00465559" w:rsidRPr="007626BB" w:rsidRDefault="00465559" w:rsidP="004E2316">
            <w:pPr>
              <w:pStyle w:val="S-O-P"/>
              <w:keepNext/>
              <w:keepLines/>
              <w:spacing w:line="240" w:lineRule="auto"/>
            </w:pPr>
            <w:r w:rsidRPr="007626BB">
              <w:t>O/P</w:t>
            </w:r>
          </w:p>
        </w:tc>
        <w:tc>
          <w:tcPr>
            <w:tcW w:w="563" w:type="dxa"/>
            <w:vAlign w:val="top"/>
          </w:tcPr>
          <w:p w14:paraId="3A90E062" w14:textId="77777777" w:rsidR="00465559" w:rsidRPr="007626BB" w:rsidRDefault="00465559" w:rsidP="004E2316">
            <w:pPr>
              <w:pStyle w:val="S-O-P"/>
              <w:keepNext/>
              <w:keepLines/>
              <w:spacing w:line="240" w:lineRule="auto"/>
            </w:pPr>
            <w:r w:rsidRPr="007626BB">
              <w:t>O/P</w:t>
            </w:r>
          </w:p>
        </w:tc>
      </w:tr>
      <w:tr w:rsidR="00465559" w:rsidRPr="007626BB" w14:paraId="4AADAEFD" w14:textId="77777777" w:rsidTr="004E2316">
        <w:trPr>
          <w:trHeight w:val="435"/>
        </w:trPr>
        <w:tc>
          <w:tcPr>
            <w:tcW w:w="7740" w:type="dxa"/>
          </w:tcPr>
          <w:p w14:paraId="1C607C8B" w14:textId="77777777" w:rsidR="00465559" w:rsidRPr="007626BB" w:rsidRDefault="00465559" w:rsidP="004E2316">
            <w:pPr>
              <w:pStyle w:val="FABodyCopy"/>
            </w:pPr>
            <w:r w:rsidRPr="007626BB">
              <w:t>380-amp (dual 160-amp and 220-amp; requires 6.4-liter)</w:t>
            </w:r>
          </w:p>
        </w:tc>
        <w:tc>
          <w:tcPr>
            <w:tcW w:w="562" w:type="dxa"/>
            <w:vAlign w:val="top"/>
          </w:tcPr>
          <w:p w14:paraId="3C96A1D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79CB5133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07F71627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2D199D20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69F3C2B0" w14:textId="77777777" w:rsidTr="004E2316">
        <w:trPr>
          <w:trHeight w:val="444"/>
        </w:trPr>
        <w:tc>
          <w:tcPr>
            <w:tcW w:w="7740" w:type="dxa"/>
          </w:tcPr>
          <w:p w14:paraId="041EFC00" w14:textId="77777777" w:rsidR="00465559" w:rsidRPr="007626BB" w:rsidRDefault="00465559" w:rsidP="004E2316">
            <w:pPr>
              <w:pStyle w:val="FABodyCopy"/>
            </w:pPr>
            <w:r w:rsidRPr="007626BB">
              <w:t>440-amp (dual 220-amp alternators; requires 6.7-liter)</w:t>
            </w:r>
          </w:p>
        </w:tc>
        <w:tc>
          <w:tcPr>
            <w:tcW w:w="562" w:type="dxa"/>
            <w:vAlign w:val="top"/>
          </w:tcPr>
          <w:p w14:paraId="33B6488B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3" w:type="dxa"/>
            <w:vAlign w:val="top"/>
          </w:tcPr>
          <w:p w14:paraId="7309CD57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2" w:type="dxa"/>
            <w:vAlign w:val="top"/>
          </w:tcPr>
          <w:p w14:paraId="5A17826F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3" w:type="dxa"/>
            <w:vAlign w:val="top"/>
          </w:tcPr>
          <w:p w14:paraId="52F3B1AB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</w:tr>
    </w:tbl>
    <w:p w14:paraId="4780C469" w14:textId="2F823BC4" w:rsidR="00465559" w:rsidRPr="00B240B3" w:rsidRDefault="00BD6765" w:rsidP="00465559">
      <w:pPr>
        <w:pStyle w:val="Heading4"/>
      </w:pPr>
      <w:r>
        <w:t>Axles: 3500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6FD7E8F7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31FBCE41" w14:textId="77777777" w:rsidR="00465559" w:rsidRPr="004512D1" w:rsidRDefault="00465559" w:rsidP="004E2316">
            <w:pPr>
              <w:pStyle w:val="TableSubhead"/>
            </w:pPr>
            <w:r w:rsidRPr="007626BB">
              <w:t>Axles: 3500</w:t>
            </w:r>
          </w:p>
        </w:tc>
        <w:tc>
          <w:tcPr>
            <w:tcW w:w="562" w:type="dxa"/>
            <w:textDirection w:val="btLr"/>
          </w:tcPr>
          <w:p w14:paraId="242472D9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2556C381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0C96E915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14788D78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400EE277" w14:textId="77777777" w:rsidTr="004E2316">
        <w:tc>
          <w:tcPr>
            <w:tcW w:w="7740" w:type="dxa"/>
          </w:tcPr>
          <w:p w14:paraId="49114AA9" w14:textId="77777777" w:rsidR="00465559" w:rsidRPr="007626BB" w:rsidRDefault="00465559" w:rsidP="004E2316">
            <w:pPr>
              <w:pStyle w:val="FABodyCopy"/>
            </w:pPr>
            <w:r w:rsidRPr="007626BB">
              <w:t>Single Rear Wheel Group</w:t>
            </w:r>
          </w:p>
        </w:tc>
        <w:tc>
          <w:tcPr>
            <w:tcW w:w="562" w:type="dxa"/>
            <w:vAlign w:val="top"/>
          </w:tcPr>
          <w:p w14:paraId="376A03D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7922562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354EEF9A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304AC907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37CC5270" w14:textId="77777777" w:rsidTr="004E2316">
        <w:tc>
          <w:tcPr>
            <w:tcW w:w="7740" w:type="dxa"/>
          </w:tcPr>
          <w:p w14:paraId="1612CFAB" w14:textId="77777777" w:rsidR="00465559" w:rsidRPr="007626BB" w:rsidRDefault="00465559" w:rsidP="004E2316">
            <w:pPr>
              <w:pStyle w:val="FABodyCopy"/>
            </w:pPr>
            <w:r w:rsidRPr="007626BB">
              <w:t xml:space="preserve">Dual rear wheels </w:t>
            </w:r>
          </w:p>
        </w:tc>
        <w:tc>
          <w:tcPr>
            <w:tcW w:w="562" w:type="dxa"/>
            <w:vAlign w:val="top"/>
          </w:tcPr>
          <w:p w14:paraId="6AB57DD4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4FA91C62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25B2CACC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571ABCD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4F3B0CDF" w14:textId="77777777" w:rsidTr="004E2316">
        <w:tc>
          <w:tcPr>
            <w:tcW w:w="7740" w:type="dxa"/>
          </w:tcPr>
          <w:p w14:paraId="34835899" w14:textId="77777777" w:rsidR="00465559" w:rsidRPr="007626BB" w:rsidRDefault="00465559" w:rsidP="004E2316">
            <w:pPr>
              <w:pStyle w:val="FABodyCopy"/>
            </w:pPr>
            <w:r w:rsidRPr="007626BB">
              <w:t>Front, 6,000-lb. GAWR (SRW axle)</w:t>
            </w:r>
          </w:p>
        </w:tc>
        <w:tc>
          <w:tcPr>
            <w:tcW w:w="562" w:type="dxa"/>
            <w:vAlign w:val="top"/>
          </w:tcPr>
          <w:p w14:paraId="2DEAAB1E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1EB366F5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63817C4D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798A71C2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62641978" w14:textId="77777777" w:rsidTr="004E2316">
        <w:tc>
          <w:tcPr>
            <w:tcW w:w="7740" w:type="dxa"/>
          </w:tcPr>
          <w:p w14:paraId="2769A858" w14:textId="77777777" w:rsidR="00465559" w:rsidRPr="007626BB" w:rsidRDefault="00465559" w:rsidP="004E2316">
            <w:pPr>
              <w:pStyle w:val="FABodyCopy"/>
            </w:pPr>
            <w:r w:rsidRPr="007626BB">
              <w:t>Rear, 11.50-in. (SRW axle)</w:t>
            </w:r>
          </w:p>
        </w:tc>
        <w:tc>
          <w:tcPr>
            <w:tcW w:w="562" w:type="dxa"/>
            <w:vAlign w:val="top"/>
          </w:tcPr>
          <w:p w14:paraId="1B6C0FF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1BAC271B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3665042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5C5C779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68C26495" w14:textId="77777777" w:rsidTr="004E2316">
        <w:tc>
          <w:tcPr>
            <w:tcW w:w="7740" w:type="dxa"/>
          </w:tcPr>
          <w:p w14:paraId="3531ECFB" w14:textId="77777777" w:rsidR="00465559" w:rsidRPr="007626BB" w:rsidRDefault="00465559" w:rsidP="004E2316">
            <w:pPr>
              <w:pStyle w:val="FABodyCopy"/>
            </w:pPr>
            <w:r w:rsidRPr="007626BB">
              <w:t>Front, 205 mm (DRW axle)</w:t>
            </w:r>
          </w:p>
        </w:tc>
        <w:tc>
          <w:tcPr>
            <w:tcW w:w="562" w:type="dxa"/>
            <w:vAlign w:val="top"/>
          </w:tcPr>
          <w:p w14:paraId="575D3199" w14:textId="77777777" w:rsidR="00465559" w:rsidRPr="007626BB" w:rsidRDefault="00465559" w:rsidP="004E2316">
            <w:pPr>
              <w:pStyle w:val="S-O-P"/>
            </w:pPr>
            <w:r w:rsidRPr="007626BB">
              <w:t>S/O</w:t>
            </w:r>
          </w:p>
        </w:tc>
        <w:tc>
          <w:tcPr>
            <w:tcW w:w="563" w:type="dxa"/>
            <w:vAlign w:val="top"/>
          </w:tcPr>
          <w:p w14:paraId="2D44A14F" w14:textId="77777777" w:rsidR="00465559" w:rsidRPr="007626BB" w:rsidRDefault="00465559" w:rsidP="004E2316">
            <w:pPr>
              <w:pStyle w:val="S-O-P"/>
            </w:pPr>
            <w:r w:rsidRPr="007626BB">
              <w:t>S/O</w:t>
            </w:r>
          </w:p>
        </w:tc>
        <w:tc>
          <w:tcPr>
            <w:tcW w:w="562" w:type="dxa"/>
            <w:vAlign w:val="top"/>
          </w:tcPr>
          <w:p w14:paraId="3CED2EAA" w14:textId="77777777" w:rsidR="00465559" w:rsidRPr="007626BB" w:rsidRDefault="00465559" w:rsidP="004E2316">
            <w:pPr>
              <w:pStyle w:val="S-O-P"/>
            </w:pPr>
            <w:r w:rsidRPr="007626BB">
              <w:t>S/O</w:t>
            </w:r>
          </w:p>
        </w:tc>
        <w:tc>
          <w:tcPr>
            <w:tcW w:w="563" w:type="dxa"/>
            <w:vAlign w:val="top"/>
          </w:tcPr>
          <w:p w14:paraId="7223F6DD" w14:textId="77777777" w:rsidR="00465559" w:rsidRPr="007626BB" w:rsidRDefault="00465559" w:rsidP="004E2316">
            <w:pPr>
              <w:pStyle w:val="S-O-P"/>
            </w:pPr>
            <w:r w:rsidRPr="007626BB">
              <w:t>S/O</w:t>
            </w:r>
          </w:p>
        </w:tc>
      </w:tr>
      <w:tr w:rsidR="00465559" w:rsidRPr="007626BB" w14:paraId="560C4F2E" w14:textId="77777777" w:rsidTr="004E2316">
        <w:tc>
          <w:tcPr>
            <w:tcW w:w="7740" w:type="dxa"/>
          </w:tcPr>
          <w:p w14:paraId="0499A257" w14:textId="77777777" w:rsidR="00465559" w:rsidRPr="007626BB" w:rsidRDefault="00465559" w:rsidP="004E2316">
            <w:pPr>
              <w:pStyle w:val="FABodyCopy"/>
            </w:pPr>
            <w:r w:rsidRPr="007626BB">
              <w:t>Rear, 11.50-in. (DRW axle)</w:t>
            </w:r>
          </w:p>
        </w:tc>
        <w:tc>
          <w:tcPr>
            <w:tcW w:w="562" w:type="dxa"/>
            <w:vAlign w:val="top"/>
          </w:tcPr>
          <w:p w14:paraId="14F5A0E6" w14:textId="77777777" w:rsidR="00465559" w:rsidRPr="007626BB" w:rsidRDefault="00465559" w:rsidP="004E2316">
            <w:pPr>
              <w:pStyle w:val="S-O-P"/>
            </w:pPr>
            <w:r w:rsidRPr="007626BB">
              <w:t>S/O</w:t>
            </w:r>
          </w:p>
        </w:tc>
        <w:tc>
          <w:tcPr>
            <w:tcW w:w="563" w:type="dxa"/>
            <w:vAlign w:val="top"/>
          </w:tcPr>
          <w:p w14:paraId="2E2A615C" w14:textId="77777777" w:rsidR="00465559" w:rsidRPr="007626BB" w:rsidRDefault="00465559" w:rsidP="004E2316">
            <w:pPr>
              <w:pStyle w:val="S-O-P"/>
            </w:pPr>
            <w:r w:rsidRPr="007626BB">
              <w:t>S/O</w:t>
            </w:r>
          </w:p>
        </w:tc>
        <w:tc>
          <w:tcPr>
            <w:tcW w:w="562" w:type="dxa"/>
            <w:vAlign w:val="top"/>
          </w:tcPr>
          <w:p w14:paraId="2AE5DD0A" w14:textId="77777777" w:rsidR="00465559" w:rsidRPr="007626BB" w:rsidRDefault="00465559" w:rsidP="004E2316">
            <w:pPr>
              <w:pStyle w:val="S-O-P"/>
            </w:pPr>
            <w:r w:rsidRPr="007626BB">
              <w:t>S/O</w:t>
            </w:r>
          </w:p>
        </w:tc>
        <w:tc>
          <w:tcPr>
            <w:tcW w:w="563" w:type="dxa"/>
            <w:vAlign w:val="top"/>
          </w:tcPr>
          <w:p w14:paraId="4F5DA192" w14:textId="77777777" w:rsidR="00465559" w:rsidRPr="007626BB" w:rsidRDefault="00465559" w:rsidP="004E2316">
            <w:pPr>
              <w:pStyle w:val="S-O-P"/>
            </w:pPr>
            <w:r w:rsidRPr="007626BB">
              <w:t>S/O</w:t>
            </w:r>
          </w:p>
        </w:tc>
      </w:tr>
      <w:tr w:rsidR="00465559" w:rsidRPr="007626BB" w14:paraId="48CC2725" w14:textId="77777777" w:rsidTr="004E2316">
        <w:tc>
          <w:tcPr>
            <w:tcW w:w="7740" w:type="dxa"/>
          </w:tcPr>
          <w:p w14:paraId="31467C31" w14:textId="77777777" w:rsidR="00465559" w:rsidRPr="007626BB" w:rsidRDefault="00465559" w:rsidP="004E2316">
            <w:pPr>
              <w:pStyle w:val="FABodyCopy"/>
            </w:pPr>
            <w:r w:rsidRPr="007626BB">
              <w:t>Rear, 12.0-in. (DRW axle)</w:t>
            </w:r>
          </w:p>
        </w:tc>
        <w:tc>
          <w:tcPr>
            <w:tcW w:w="562" w:type="dxa"/>
            <w:vAlign w:val="top"/>
          </w:tcPr>
          <w:p w14:paraId="78172D87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2C3A8A0E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  <w:vAlign w:val="top"/>
          </w:tcPr>
          <w:p w14:paraId="5CCF1838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0FE11415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</w:tbl>
    <w:p w14:paraId="5B069526" w14:textId="23F010C1" w:rsidR="00465559" w:rsidRDefault="00BD6765" w:rsidP="00465559">
      <w:pPr>
        <w:pStyle w:val="Heading4"/>
      </w:pPr>
      <w:r>
        <w:lastRenderedPageBreak/>
        <w:t>Axle Ratios: 3500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7A5E6950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2694C36C" w14:textId="77777777" w:rsidR="00465559" w:rsidRPr="004512D1" w:rsidRDefault="00465559" w:rsidP="004E2316">
            <w:pPr>
              <w:pStyle w:val="TableSubhead"/>
              <w:keepNext/>
              <w:keepLines/>
            </w:pPr>
            <w:r w:rsidRPr="007626BB">
              <w:t>Axle Ratios: 3500</w:t>
            </w:r>
          </w:p>
        </w:tc>
        <w:tc>
          <w:tcPr>
            <w:tcW w:w="562" w:type="dxa"/>
            <w:textDirection w:val="btLr"/>
          </w:tcPr>
          <w:p w14:paraId="3419E04D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5FBEAA2F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3093C077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2F4B6495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67751E2A" w14:textId="77777777" w:rsidTr="004E2316">
        <w:tc>
          <w:tcPr>
            <w:tcW w:w="7740" w:type="dxa"/>
          </w:tcPr>
          <w:p w14:paraId="12FB2351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</w:pPr>
            <w:r w:rsidRPr="007626BB">
              <w:t>3.73 ratio (packaged with diesel models only)</w:t>
            </w:r>
          </w:p>
        </w:tc>
        <w:tc>
          <w:tcPr>
            <w:tcW w:w="562" w:type="dxa"/>
            <w:vAlign w:val="top"/>
          </w:tcPr>
          <w:p w14:paraId="47869AA4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  <w:jc w:val="center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11E7529C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  <w:jc w:val="center"/>
            </w:pPr>
            <w:r w:rsidRPr="007626BB">
              <w:t>P</w:t>
            </w:r>
          </w:p>
        </w:tc>
        <w:tc>
          <w:tcPr>
            <w:tcW w:w="562" w:type="dxa"/>
            <w:vAlign w:val="top"/>
          </w:tcPr>
          <w:p w14:paraId="7258D3A8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  <w:jc w:val="center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54BCBB95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  <w:jc w:val="center"/>
            </w:pPr>
            <w:r w:rsidRPr="007626BB">
              <w:t>P</w:t>
            </w:r>
          </w:p>
        </w:tc>
      </w:tr>
      <w:tr w:rsidR="00465559" w:rsidRPr="007626BB" w14:paraId="4BF05F16" w14:textId="77777777" w:rsidTr="004E2316">
        <w:tc>
          <w:tcPr>
            <w:tcW w:w="7740" w:type="dxa"/>
          </w:tcPr>
          <w:p w14:paraId="131325B3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</w:pPr>
            <w:r w:rsidRPr="007626BB">
              <w:t>4.10 ratio (standard with gas)</w:t>
            </w:r>
          </w:p>
        </w:tc>
        <w:tc>
          <w:tcPr>
            <w:tcW w:w="562" w:type="dxa"/>
            <w:vAlign w:val="top"/>
          </w:tcPr>
          <w:p w14:paraId="609A01D7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  <w:jc w:val="center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0F458FB1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  <w:jc w:val="center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7AA63311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  <w:jc w:val="center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5502151A" w14:textId="77777777" w:rsidR="00465559" w:rsidRPr="007626BB" w:rsidRDefault="00465559" w:rsidP="004E2316">
            <w:pPr>
              <w:pStyle w:val="FABodyCopy"/>
              <w:keepNext/>
              <w:keepLines/>
              <w:spacing w:line="240" w:lineRule="auto"/>
              <w:jc w:val="center"/>
            </w:pPr>
            <w:r w:rsidRPr="007626BB">
              <w:t>S</w:t>
            </w:r>
          </w:p>
        </w:tc>
      </w:tr>
      <w:tr w:rsidR="00465559" w:rsidRPr="007626BB" w14:paraId="6528BD0D" w14:textId="77777777" w:rsidTr="004E2316">
        <w:tc>
          <w:tcPr>
            <w:tcW w:w="7740" w:type="dxa"/>
          </w:tcPr>
          <w:p w14:paraId="5F7CA442" w14:textId="77777777" w:rsidR="00465559" w:rsidRPr="007626BB" w:rsidRDefault="00465559" w:rsidP="004E2316">
            <w:pPr>
              <w:pStyle w:val="FABodyCopy"/>
            </w:pPr>
            <w:r w:rsidRPr="007626BB">
              <w:t>Rear, anti-spin differential</w:t>
            </w:r>
          </w:p>
        </w:tc>
        <w:tc>
          <w:tcPr>
            <w:tcW w:w="562" w:type="dxa"/>
            <w:vAlign w:val="top"/>
          </w:tcPr>
          <w:p w14:paraId="4BB66CF0" w14:textId="77777777" w:rsidR="00465559" w:rsidRPr="007626BB" w:rsidRDefault="00465559" w:rsidP="004E2316">
            <w:pPr>
              <w:pStyle w:val="FABodyCopy"/>
              <w:jc w:val="center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307E21C8" w14:textId="77777777" w:rsidR="00465559" w:rsidRPr="007626BB" w:rsidRDefault="00465559" w:rsidP="004E2316">
            <w:pPr>
              <w:pStyle w:val="FABodyCopy"/>
              <w:jc w:val="center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71E2D364" w14:textId="77777777" w:rsidR="00465559" w:rsidRPr="007626BB" w:rsidRDefault="00465559" w:rsidP="004E2316">
            <w:pPr>
              <w:pStyle w:val="FABodyCopy"/>
              <w:jc w:val="center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25D48616" w14:textId="77777777" w:rsidR="00465559" w:rsidRPr="007626BB" w:rsidRDefault="00465559" w:rsidP="004E2316">
            <w:pPr>
              <w:pStyle w:val="FABodyCopy"/>
              <w:jc w:val="center"/>
            </w:pPr>
            <w:r w:rsidRPr="007626BB">
              <w:t>S</w:t>
            </w:r>
          </w:p>
        </w:tc>
      </w:tr>
    </w:tbl>
    <w:p w14:paraId="66E98B5D" w14:textId="65B941A6" w:rsidR="00465559" w:rsidRDefault="00BD6765" w:rsidP="00465559">
      <w:pPr>
        <w:pStyle w:val="Heading4"/>
      </w:pPr>
      <w:r>
        <w:t>Axles: 4500/5500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248AF042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2894615A" w14:textId="77777777" w:rsidR="00465559" w:rsidRPr="004512D1" w:rsidRDefault="00465559" w:rsidP="004E2316">
            <w:pPr>
              <w:pStyle w:val="TableSubhead"/>
            </w:pPr>
            <w:r w:rsidRPr="007626BB">
              <w:t>Axles: 4500/5500</w:t>
            </w:r>
          </w:p>
        </w:tc>
        <w:tc>
          <w:tcPr>
            <w:tcW w:w="562" w:type="dxa"/>
            <w:textDirection w:val="btLr"/>
          </w:tcPr>
          <w:p w14:paraId="5F67891E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2204326B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160F09A4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59F19917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2DD90381" w14:textId="77777777" w:rsidTr="004E2316">
        <w:tc>
          <w:tcPr>
            <w:tcW w:w="7740" w:type="dxa"/>
          </w:tcPr>
          <w:p w14:paraId="012FD2D8" w14:textId="77777777" w:rsidR="00465559" w:rsidRPr="007626BB" w:rsidRDefault="00465559" w:rsidP="004E2316">
            <w:pPr>
              <w:pStyle w:val="FABodyCopy"/>
            </w:pPr>
            <w:r w:rsidRPr="007626BB">
              <w:t>Dual rear wheel</w:t>
            </w:r>
          </w:p>
        </w:tc>
        <w:tc>
          <w:tcPr>
            <w:tcW w:w="562" w:type="dxa"/>
          </w:tcPr>
          <w:p w14:paraId="22B86B2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17F3AA5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79DA6B2F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4B4EECA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1C8E85BF" w14:textId="77777777" w:rsidTr="004E2316">
        <w:tc>
          <w:tcPr>
            <w:tcW w:w="7740" w:type="dxa"/>
          </w:tcPr>
          <w:p w14:paraId="796840FB" w14:textId="77777777" w:rsidR="00465559" w:rsidRPr="007626BB" w:rsidRDefault="00465559" w:rsidP="004E2316">
            <w:pPr>
              <w:pStyle w:val="FABodyCopy"/>
            </w:pPr>
            <w:r w:rsidRPr="007626BB">
              <w:t>Front, 10.5-in.</w:t>
            </w:r>
          </w:p>
        </w:tc>
        <w:tc>
          <w:tcPr>
            <w:tcW w:w="562" w:type="dxa"/>
          </w:tcPr>
          <w:p w14:paraId="2F91C43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06211C2B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3F425B3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6FB20C4B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2B2175BF" w14:textId="77777777" w:rsidTr="004E2316">
        <w:tc>
          <w:tcPr>
            <w:tcW w:w="7740" w:type="dxa"/>
          </w:tcPr>
          <w:p w14:paraId="22ADA477" w14:textId="77777777" w:rsidR="00465559" w:rsidRPr="007626BB" w:rsidRDefault="00465559" w:rsidP="004E2316">
            <w:pPr>
              <w:pStyle w:val="FABodyCopy"/>
            </w:pPr>
            <w:r w:rsidRPr="007626BB">
              <w:t>Front, 10.5-in., 7,250-lb. GAWR</w:t>
            </w:r>
          </w:p>
        </w:tc>
        <w:tc>
          <w:tcPr>
            <w:tcW w:w="562" w:type="dxa"/>
          </w:tcPr>
          <w:p w14:paraId="7A8B25EB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473AAD85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311F989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242E9BF3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087289C8" w14:textId="77777777" w:rsidTr="004E2316">
        <w:tc>
          <w:tcPr>
            <w:tcW w:w="7740" w:type="dxa"/>
          </w:tcPr>
          <w:p w14:paraId="3DAEEA44" w14:textId="77777777" w:rsidR="00465559" w:rsidRPr="007626BB" w:rsidRDefault="00465559" w:rsidP="004E2316">
            <w:pPr>
              <w:pStyle w:val="FABodyCopy"/>
            </w:pPr>
            <w:r w:rsidRPr="007626BB">
              <w:t>Front-axle disconnect (4500/5500 4x4)</w:t>
            </w:r>
          </w:p>
        </w:tc>
        <w:tc>
          <w:tcPr>
            <w:tcW w:w="562" w:type="dxa"/>
          </w:tcPr>
          <w:p w14:paraId="7A5E1049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05A3BBB5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7564B38A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3348BC7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40D74377" w14:textId="77777777" w:rsidTr="004E2316">
        <w:tc>
          <w:tcPr>
            <w:tcW w:w="7740" w:type="dxa"/>
          </w:tcPr>
          <w:p w14:paraId="2D1C76C1" w14:textId="77777777" w:rsidR="00465559" w:rsidRPr="007626BB" w:rsidRDefault="00465559" w:rsidP="004E2316">
            <w:pPr>
              <w:pStyle w:val="FABodyCopy"/>
            </w:pPr>
            <w:r w:rsidRPr="007626BB">
              <w:t>Rear, anti-spin differential</w:t>
            </w:r>
          </w:p>
        </w:tc>
        <w:tc>
          <w:tcPr>
            <w:tcW w:w="562" w:type="dxa"/>
          </w:tcPr>
          <w:p w14:paraId="38048D5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21AE805F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3E7F8079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3C707221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</w:tbl>
    <w:p w14:paraId="1D440027" w14:textId="3CAA13E8" w:rsidR="00465559" w:rsidRDefault="00BD6765" w:rsidP="00465559">
      <w:pPr>
        <w:pStyle w:val="Heading4"/>
      </w:pPr>
      <w:r>
        <w:t>Axle Ratios:4500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5058F3CD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54C69C6D" w14:textId="77777777" w:rsidR="00465559" w:rsidRPr="004512D1" w:rsidRDefault="00465559" w:rsidP="004E2316">
            <w:pPr>
              <w:pStyle w:val="TableSubhead"/>
            </w:pPr>
            <w:r w:rsidRPr="007626BB">
              <w:t>Axle Ratios: 4500</w:t>
            </w:r>
          </w:p>
        </w:tc>
        <w:tc>
          <w:tcPr>
            <w:tcW w:w="562" w:type="dxa"/>
            <w:textDirection w:val="btLr"/>
          </w:tcPr>
          <w:p w14:paraId="626BEDA4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6188A9EE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52EC0B3E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4478260F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2E225474" w14:textId="77777777" w:rsidTr="004E2316">
        <w:tc>
          <w:tcPr>
            <w:tcW w:w="7740" w:type="dxa"/>
          </w:tcPr>
          <w:p w14:paraId="7F8DDDF4" w14:textId="77777777" w:rsidR="00465559" w:rsidRPr="007626BB" w:rsidRDefault="00465559" w:rsidP="004E2316">
            <w:pPr>
              <w:pStyle w:val="FABodyCopy"/>
            </w:pPr>
            <w:r w:rsidRPr="007626BB">
              <w:t>Rear, 4.10 ratio (packaged with 4500 with 6.7-liter engine)</w:t>
            </w:r>
          </w:p>
        </w:tc>
        <w:tc>
          <w:tcPr>
            <w:tcW w:w="562" w:type="dxa"/>
          </w:tcPr>
          <w:p w14:paraId="0088DBB8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1D61E1E9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4F2466BC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42861D64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  <w:tr w:rsidR="00465559" w:rsidRPr="007626BB" w14:paraId="15D98DD7" w14:textId="77777777" w:rsidTr="004E2316">
        <w:tc>
          <w:tcPr>
            <w:tcW w:w="7740" w:type="dxa"/>
          </w:tcPr>
          <w:p w14:paraId="760EB8C9" w14:textId="77777777" w:rsidR="00465559" w:rsidRPr="007626BB" w:rsidRDefault="00465559" w:rsidP="004E2316">
            <w:pPr>
              <w:pStyle w:val="FABodyCopy"/>
            </w:pPr>
            <w:r w:rsidRPr="007626BB">
              <w:t>4.44 ratio</w:t>
            </w:r>
          </w:p>
        </w:tc>
        <w:tc>
          <w:tcPr>
            <w:tcW w:w="562" w:type="dxa"/>
          </w:tcPr>
          <w:p w14:paraId="2DD3DE4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3402E29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6DBBBFC7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56B917F9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2A185E47" w14:textId="77777777" w:rsidTr="004E2316">
        <w:tc>
          <w:tcPr>
            <w:tcW w:w="7740" w:type="dxa"/>
          </w:tcPr>
          <w:p w14:paraId="56233789" w14:textId="77777777" w:rsidR="00465559" w:rsidRPr="007626BB" w:rsidRDefault="00465559" w:rsidP="004E2316">
            <w:pPr>
              <w:pStyle w:val="FABodyCopy"/>
            </w:pPr>
            <w:r w:rsidRPr="007626BB">
              <w:t>4.89 ratio (available with 6.4-liter engine)</w:t>
            </w:r>
          </w:p>
        </w:tc>
        <w:tc>
          <w:tcPr>
            <w:tcW w:w="562" w:type="dxa"/>
          </w:tcPr>
          <w:p w14:paraId="20167915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3" w:type="dxa"/>
          </w:tcPr>
          <w:p w14:paraId="192FED34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2" w:type="dxa"/>
          </w:tcPr>
          <w:p w14:paraId="5EAB9DCF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3" w:type="dxa"/>
          </w:tcPr>
          <w:p w14:paraId="78D1F7B2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</w:tr>
      <w:tr w:rsidR="00465559" w:rsidRPr="007626BB" w14:paraId="38F5BC10" w14:textId="77777777" w:rsidTr="004E2316">
        <w:tc>
          <w:tcPr>
            <w:tcW w:w="7740" w:type="dxa"/>
          </w:tcPr>
          <w:p w14:paraId="03E591F4" w14:textId="77777777" w:rsidR="00465559" w:rsidRPr="007626BB" w:rsidRDefault="00465559" w:rsidP="004E2316">
            <w:pPr>
              <w:pStyle w:val="FABodyCopy"/>
            </w:pPr>
            <w:r w:rsidRPr="007626BB">
              <w:t>Rear, American Axle (12,000-lb. GAWR)</w:t>
            </w:r>
          </w:p>
        </w:tc>
        <w:tc>
          <w:tcPr>
            <w:tcW w:w="562" w:type="dxa"/>
          </w:tcPr>
          <w:p w14:paraId="191CEE0C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05E502E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3DAC0DE9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0C9E88E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</w:tbl>
    <w:p w14:paraId="463C7E9D" w14:textId="77777777" w:rsidR="00465559" w:rsidRDefault="00465559" w:rsidP="00465559">
      <w:pPr>
        <w:pStyle w:val="Heading4"/>
      </w:pPr>
      <w:r w:rsidRPr="007626BB">
        <w:lastRenderedPageBreak/>
        <w:t>Axle Ratios: 5500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32DCC0AE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19D22DD8" w14:textId="77777777" w:rsidR="00465559" w:rsidRPr="004512D1" w:rsidRDefault="00465559" w:rsidP="004E2316">
            <w:pPr>
              <w:pStyle w:val="TableSubhead"/>
            </w:pPr>
            <w:r w:rsidRPr="007626BB">
              <w:t>Axle Ratios: 5500</w:t>
            </w:r>
          </w:p>
        </w:tc>
        <w:tc>
          <w:tcPr>
            <w:tcW w:w="562" w:type="dxa"/>
            <w:textDirection w:val="btLr"/>
          </w:tcPr>
          <w:p w14:paraId="2F358505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333CEA95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430020D5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76F868E3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7DF31F22" w14:textId="77777777" w:rsidTr="004E2316">
        <w:tc>
          <w:tcPr>
            <w:tcW w:w="7740" w:type="dxa"/>
          </w:tcPr>
          <w:p w14:paraId="59D8A28F" w14:textId="77777777" w:rsidR="00465559" w:rsidRPr="007626BB" w:rsidRDefault="00465559" w:rsidP="004E2316">
            <w:pPr>
              <w:pStyle w:val="FABodyCopy"/>
            </w:pPr>
            <w:r w:rsidRPr="007626BB">
              <w:t>4.44 ratio</w:t>
            </w:r>
          </w:p>
        </w:tc>
        <w:tc>
          <w:tcPr>
            <w:tcW w:w="562" w:type="dxa"/>
          </w:tcPr>
          <w:p w14:paraId="66E12F8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67E81C6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4E95E877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680409A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479EAC62" w14:textId="77777777" w:rsidTr="004E2316">
        <w:tc>
          <w:tcPr>
            <w:tcW w:w="7740" w:type="dxa"/>
          </w:tcPr>
          <w:p w14:paraId="72FE68E3" w14:textId="77777777" w:rsidR="00465559" w:rsidRPr="007626BB" w:rsidRDefault="00465559" w:rsidP="004E2316">
            <w:pPr>
              <w:pStyle w:val="FABodyCopy"/>
            </w:pPr>
            <w:r w:rsidRPr="007626BB">
              <w:t>4.89 ratio</w:t>
            </w:r>
          </w:p>
        </w:tc>
        <w:tc>
          <w:tcPr>
            <w:tcW w:w="562" w:type="dxa"/>
          </w:tcPr>
          <w:p w14:paraId="250AD151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3" w:type="dxa"/>
          </w:tcPr>
          <w:p w14:paraId="2B0CC5DA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2" w:type="dxa"/>
          </w:tcPr>
          <w:p w14:paraId="240F033B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3" w:type="dxa"/>
          </w:tcPr>
          <w:p w14:paraId="6EFBA966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</w:tr>
      <w:tr w:rsidR="00465559" w:rsidRPr="007626BB" w14:paraId="43F76EB8" w14:textId="77777777" w:rsidTr="004E2316">
        <w:tc>
          <w:tcPr>
            <w:tcW w:w="7740" w:type="dxa"/>
          </w:tcPr>
          <w:p w14:paraId="2D480F08" w14:textId="77777777" w:rsidR="00465559" w:rsidRPr="007626BB" w:rsidRDefault="00465559" w:rsidP="004E2316">
            <w:pPr>
              <w:pStyle w:val="FABodyCopy"/>
            </w:pPr>
            <w:r w:rsidRPr="007626BB">
              <w:t>Rear, American Axle, (13,500-lb. GAWR)</w:t>
            </w:r>
          </w:p>
        </w:tc>
        <w:tc>
          <w:tcPr>
            <w:tcW w:w="562" w:type="dxa"/>
          </w:tcPr>
          <w:p w14:paraId="4075812B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76E93199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6B20B8C2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615CE62E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</w:tbl>
    <w:p w14:paraId="065F53ED" w14:textId="018E0575" w:rsidR="00465559" w:rsidRDefault="00BD6765" w:rsidP="00465559">
      <w:pPr>
        <w:pStyle w:val="Heading4"/>
      </w:pPr>
      <w:r>
        <w:t>Fuel Tank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3B8E46AB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12235EBA" w14:textId="77777777" w:rsidR="00465559" w:rsidRPr="004512D1" w:rsidRDefault="00465559" w:rsidP="004E2316">
            <w:pPr>
              <w:pStyle w:val="TableSubhead"/>
            </w:pPr>
            <w:r w:rsidRPr="007626BB">
              <w:t>Fuel Tank</w:t>
            </w:r>
          </w:p>
        </w:tc>
        <w:tc>
          <w:tcPr>
            <w:tcW w:w="562" w:type="dxa"/>
            <w:textDirection w:val="btLr"/>
          </w:tcPr>
          <w:p w14:paraId="71F5BED0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7BA62912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30828CF4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1B663865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7A10ECF3" w14:textId="77777777" w:rsidTr="004E2316">
        <w:tc>
          <w:tcPr>
            <w:tcW w:w="7740" w:type="dxa"/>
          </w:tcPr>
          <w:p w14:paraId="5C39EF01" w14:textId="77777777" w:rsidR="00465559" w:rsidRPr="007626BB" w:rsidRDefault="00465559" w:rsidP="004E2316">
            <w:pPr>
              <w:pStyle w:val="FABodyCopy"/>
            </w:pPr>
            <w:r w:rsidRPr="007626BB">
              <w:t>52-gallon, rear</w:t>
            </w:r>
          </w:p>
        </w:tc>
        <w:tc>
          <w:tcPr>
            <w:tcW w:w="562" w:type="dxa"/>
          </w:tcPr>
          <w:p w14:paraId="3592CDE2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5BF12CBE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4E4E6677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30BDBD3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71E5BF4C" w14:textId="77777777" w:rsidTr="004E2316">
        <w:tc>
          <w:tcPr>
            <w:tcW w:w="7740" w:type="dxa"/>
          </w:tcPr>
          <w:p w14:paraId="765F1DC9" w14:textId="77777777" w:rsidR="00465559" w:rsidRPr="007626BB" w:rsidRDefault="00465559" w:rsidP="004E2316">
            <w:pPr>
              <w:pStyle w:val="FABodyCopy"/>
            </w:pPr>
            <w:r w:rsidRPr="007626BB">
              <w:t>74-gallon dual fuel tanks (52 and 22 gals.)</w:t>
            </w:r>
          </w:p>
        </w:tc>
        <w:tc>
          <w:tcPr>
            <w:tcW w:w="562" w:type="dxa"/>
          </w:tcPr>
          <w:p w14:paraId="3A069D6F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2AD27714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672F063E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120F5969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397EF82D" w14:textId="77777777" w:rsidTr="004E2316">
        <w:tc>
          <w:tcPr>
            <w:tcW w:w="7740" w:type="dxa"/>
          </w:tcPr>
          <w:p w14:paraId="15E8C29E" w14:textId="77777777" w:rsidR="00465559" w:rsidRPr="007626BB" w:rsidRDefault="00465559" w:rsidP="004E2316">
            <w:pPr>
              <w:pStyle w:val="FABodyCopy"/>
            </w:pPr>
            <w:r w:rsidRPr="007626BB">
              <w:t>22-gallon mid-ship fuel tank</w:t>
            </w:r>
          </w:p>
        </w:tc>
        <w:tc>
          <w:tcPr>
            <w:tcW w:w="562" w:type="dxa"/>
          </w:tcPr>
          <w:p w14:paraId="1D7EF28E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2A2BEC2E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72107C32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7D79820C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</w:tbl>
    <w:p w14:paraId="5703ACE4" w14:textId="67A756C3" w:rsidR="00465559" w:rsidRPr="00496862" w:rsidRDefault="00BD6765" w:rsidP="00465559">
      <w:pPr>
        <w:pStyle w:val="Heading4"/>
      </w:pPr>
      <w:r>
        <w:t>Power Take Off (PTO)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4BB53623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430C78CD" w14:textId="77777777" w:rsidR="00465559" w:rsidRPr="004512D1" w:rsidRDefault="00465559" w:rsidP="004E2316">
            <w:pPr>
              <w:pStyle w:val="TableSubhead"/>
            </w:pPr>
            <w:r w:rsidRPr="007626BB">
              <w:t>Power Take Off (PTO)</w:t>
            </w:r>
          </w:p>
        </w:tc>
        <w:tc>
          <w:tcPr>
            <w:tcW w:w="562" w:type="dxa"/>
            <w:textDirection w:val="btLr"/>
          </w:tcPr>
          <w:p w14:paraId="50831F5F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5157639D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209571A7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2035D190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1641CF30" w14:textId="77777777" w:rsidTr="004E2316">
        <w:tc>
          <w:tcPr>
            <w:tcW w:w="7740" w:type="dxa"/>
          </w:tcPr>
          <w:p w14:paraId="01EAB8BB" w14:textId="77777777" w:rsidR="00465559" w:rsidRPr="007626BB" w:rsidRDefault="00465559" w:rsidP="004E2316">
            <w:pPr>
              <w:pStyle w:val="FABodyCopy"/>
            </w:pPr>
            <w:r w:rsidRPr="007626BB">
              <w:t>Stationary elevated engine idle up</w:t>
            </w:r>
          </w:p>
        </w:tc>
        <w:tc>
          <w:tcPr>
            <w:tcW w:w="562" w:type="dxa"/>
          </w:tcPr>
          <w:p w14:paraId="24BD9382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17D0B73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3D10E942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4CD158A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45CDA9C0" w14:textId="77777777" w:rsidTr="004E2316">
        <w:tc>
          <w:tcPr>
            <w:tcW w:w="7740" w:type="dxa"/>
          </w:tcPr>
          <w:p w14:paraId="75B62ED7" w14:textId="77777777" w:rsidR="00465559" w:rsidRPr="007626BB" w:rsidRDefault="00465559" w:rsidP="004E2316">
            <w:pPr>
              <w:pStyle w:val="FABodyCopy"/>
            </w:pPr>
            <w:r w:rsidRPr="007626BB">
              <w:t>Right-side PTO</w:t>
            </w:r>
          </w:p>
        </w:tc>
        <w:tc>
          <w:tcPr>
            <w:tcW w:w="562" w:type="dxa"/>
          </w:tcPr>
          <w:p w14:paraId="692FD61B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6B35A824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04806139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4C1E69C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18C4D2D8" w14:textId="77777777" w:rsidTr="004E2316">
        <w:tc>
          <w:tcPr>
            <w:tcW w:w="7740" w:type="dxa"/>
          </w:tcPr>
          <w:p w14:paraId="7DF60124" w14:textId="77777777" w:rsidR="00465559" w:rsidRPr="007626BB" w:rsidRDefault="00465559" w:rsidP="004E2316">
            <w:pPr>
              <w:pStyle w:val="FABodyCopy"/>
            </w:pPr>
            <w:r w:rsidRPr="007626BB">
              <w:t>Left-side PTO</w:t>
            </w:r>
          </w:p>
        </w:tc>
        <w:tc>
          <w:tcPr>
            <w:tcW w:w="562" w:type="dxa"/>
          </w:tcPr>
          <w:p w14:paraId="6196AC79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6C639B7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444FE139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47801C27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57647F6D" w14:textId="77777777" w:rsidTr="004E2316">
        <w:tc>
          <w:tcPr>
            <w:tcW w:w="7740" w:type="dxa"/>
          </w:tcPr>
          <w:p w14:paraId="51D977AB" w14:textId="77777777" w:rsidR="00465559" w:rsidRPr="007626BB" w:rsidRDefault="00465559" w:rsidP="004E2316">
            <w:pPr>
              <w:pStyle w:val="FABodyCopy"/>
            </w:pPr>
            <w:r w:rsidRPr="007626BB">
              <w:t>Split-shaft PTO (packaged with PTO, if diesel)</w:t>
            </w:r>
          </w:p>
        </w:tc>
        <w:tc>
          <w:tcPr>
            <w:tcW w:w="562" w:type="dxa"/>
          </w:tcPr>
          <w:p w14:paraId="1ED0B4BD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47B2736D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2403025A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227E03CC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  <w:tr w:rsidR="00465559" w:rsidRPr="007626BB" w14:paraId="7278FAB7" w14:textId="77777777" w:rsidTr="004E2316">
        <w:tc>
          <w:tcPr>
            <w:tcW w:w="7740" w:type="dxa"/>
          </w:tcPr>
          <w:p w14:paraId="45795C07" w14:textId="77777777" w:rsidR="00465559" w:rsidRPr="007626BB" w:rsidRDefault="00465559" w:rsidP="004E2316">
            <w:pPr>
              <w:pStyle w:val="FABodyCopy"/>
            </w:pPr>
            <w:r w:rsidRPr="007626BB">
              <w:t>Hard-wired remote start/stop (packaged with PTO)</w:t>
            </w:r>
          </w:p>
        </w:tc>
        <w:tc>
          <w:tcPr>
            <w:tcW w:w="562" w:type="dxa"/>
          </w:tcPr>
          <w:p w14:paraId="5BCC53CE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48B7E8D1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526B71BE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7EF75B5D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</w:tbl>
    <w:p w14:paraId="2637291B" w14:textId="77777777" w:rsidR="00465559" w:rsidRDefault="00465559" w:rsidP="00465559">
      <w:pPr>
        <w:pStyle w:val="Heading3"/>
        <w:keepNext/>
        <w:keepLines/>
      </w:pPr>
      <w:r w:rsidRPr="00496862">
        <w:lastRenderedPageBreak/>
        <w:t>EXTERIOR</w:t>
      </w:r>
    </w:p>
    <w:p w14:paraId="2D30B691" w14:textId="57F4EA8A" w:rsidR="00465559" w:rsidRPr="00496862" w:rsidRDefault="00BD6765" w:rsidP="00465559">
      <w:pPr>
        <w:pStyle w:val="Heading4"/>
      </w:pPr>
      <w:r>
        <w:t>Engine Shut-Off Timer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70C28936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40D8B6A3" w14:textId="77777777" w:rsidR="00465559" w:rsidRPr="004512D1" w:rsidRDefault="00465559" w:rsidP="004E2316">
            <w:pPr>
              <w:pStyle w:val="TableSubhead"/>
            </w:pPr>
            <w:r w:rsidRPr="007626BB">
              <w:t>Engine Shut-Off Timer</w:t>
            </w:r>
          </w:p>
        </w:tc>
        <w:tc>
          <w:tcPr>
            <w:tcW w:w="562" w:type="dxa"/>
            <w:textDirection w:val="btLr"/>
          </w:tcPr>
          <w:p w14:paraId="54E35C83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3160EA81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6E111354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201F6DC3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09444E06" w14:textId="77777777" w:rsidTr="004E2316">
        <w:tc>
          <w:tcPr>
            <w:tcW w:w="7740" w:type="dxa"/>
          </w:tcPr>
          <w:p w14:paraId="7216BF5F" w14:textId="77777777" w:rsidR="00465559" w:rsidRPr="007626BB" w:rsidRDefault="00465559" w:rsidP="004E2316">
            <w:pPr>
              <w:pStyle w:val="FABodyCopy"/>
            </w:pPr>
            <w:r w:rsidRPr="007626BB">
              <w:t>6.4-liter and 6.7-liter (5 minutes) (dealer programmable from 1 to 60 minutes)</w:t>
            </w:r>
          </w:p>
        </w:tc>
        <w:tc>
          <w:tcPr>
            <w:tcW w:w="562" w:type="dxa"/>
          </w:tcPr>
          <w:p w14:paraId="6DB888EF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5B6A288A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12A22FBF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730E5E4B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</w:tbl>
    <w:p w14:paraId="1C71E984" w14:textId="77777777" w:rsidR="00465559" w:rsidRDefault="00465559" w:rsidP="00465559">
      <w:pPr>
        <w:pStyle w:val="Heading3"/>
      </w:pPr>
      <w:r w:rsidRPr="00496862">
        <w:t>INTERIOR</w:t>
      </w:r>
    </w:p>
    <w:p w14:paraId="59181C4E" w14:textId="7FC87734" w:rsidR="00465559" w:rsidRPr="00496862" w:rsidRDefault="00BD6765" w:rsidP="00465559">
      <w:pPr>
        <w:pStyle w:val="Heading4"/>
      </w:pPr>
      <w:r>
        <w:t>Instrument Cluster Displays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09384A7F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0D02D4C0" w14:textId="77777777" w:rsidR="00465559" w:rsidRPr="004512D1" w:rsidRDefault="00465559" w:rsidP="004E2316">
            <w:pPr>
              <w:pStyle w:val="TableSubhead"/>
            </w:pPr>
            <w:r w:rsidRPr="007626BB">
              <w:t>Instrument Cluster Displays</w:t>
            </w:r>
          </w:p>
        </w:tc>
        <w:tc>
          <w:tcPr>
            <w:tcW w:w="562" w:type="dxa"/>
            <w:textDirection w:val="btLr"/>
          </w:tcPr>
          <w:p w14:paraId="40A87941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1A409299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3A44C535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7B4E62FC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1437CE1E" w14:textId="77777777" w:rsidTr="004E2316">
        <w:tc>
          <w:tcPr>
            <w:tcW w:w="7740" w:type="dxa"/>
          </w:tcPr>
          <w:p w14:paraId="4F8EA1CF" w14:textId="77777777" w:rsidR="00465559" w:rsidRPr="007626BB" w:rsidRDefault="00465559" w:rsidP="004E2316">
            <w:pPr>
              <w:pStyle w:val="FABodyCopy"/>
            </w:pPr>
            <w:r w:rsidRPr="007626BB">
              <w:t xml:space="preserve">Cluster 3.5-in. thin-film transistor (TFT) black </w:t>
            </w:r>
            <w:r w:rsidRPr="007626BB">
              <w:br/>
              <w:t>and white display</w:t>
            </w:r>
          </w:p>
        </w:tc>
        <w:tc>
          <w:tcPr>
            <w:tcW w:w="562" w:type="dxa"/>
            <w:vAlign w:val="top"/>
          </w:tcPr>
          <w:p w14:paraId="2DE25A77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5FB56005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4C318305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227C438A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2097FBA1" w14:textId="77777777" w:rsidTr="004E2316">
        <w:tc>
          <w:tcPr>
            <w:tcW w:w="7740" w:type="dxa"/>
          </w:tcPr>
          <w:p w14:paraId="3BEB053A" w14:textId="77777777" w:rsidR="00465559" w:rsidRPr="007626BB" w:rsidRDefault="00465559" w:rsidP="004E2316">
            <w:pPr>
              <w:pStyle w:val="FABodyCopy"/>
            </w:pPr>
            <w:r w:rsidRPr="007626BB">
              <w:t>Cluster 3.5-in. TFT color display</w:t>
            </w:r>
          </w:p>
        </w:tc>
        <w:tc>
          <w:tcPr>
            <w:tcW w:w="562" w:type="dxa"/>
            <w:vAlign w:val="top"/>
          </w:tcPr>
          <w:p w14:paraId="423461FB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6E9FA0D7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  <w:vAlign w:val="top"/>
          </w:tcPr>
          <w:p w14:paraId="7CEA3CF5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41316FBA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6D5AEED5" w14:textId="77777777" w:rsidTr="004E2316">
        <w:tc>
          <w:tcPr>
            <w:tcW w:w="7740" w:type="dxa"/>
          </w:tcPr>
          <w:p w14:paraId="019D06CA" w14:textId="77777777" w:rsidR="00465559" w:rsidRPr="007626BB" w:rsidRDefault="00465559" w:rsidP="004E2316">
            <w:pPr>
              <w:pStyle w:val="FABodyCopy"/>
            </w:pPr>
            <w:r w:rsidRPr="007626BB">
              <w:t>Cluster 7.0-in. TFT color display</w:t>
            </w:r>
          </w:p>
        </w:tc>
        <w:tc>
          <w:tcPr>
            <w:tcW w:w="562" w:type="dxa"/>
            <w:vAlign w:val="top"/>
          </w:tcPr>
          <w:p w14:paraId="001A28D0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069C543C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  <w:vAlign w:val="top"/>
          </w:tcPr>
          <w:p w14:paraId="3658484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73D92B31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</w:tbl>
    <w:p w14:paraId="54896148" w14:textId="08BBE3C5" w:rsidR="00465559" w:rsidRDefault="00BD6765" w:rsidP="00465559">
      <w:pPr>
        <w:pStyle w:val="Heading4"/>
      </w:pPr>
      <w:r>
        <w:t>Telematics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5702E215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3565E365" w14:textId="77777777" w:rsidR="00465559" w:rsidRPr="004512D1" w:rsidRDefault="00465559" w:rsidP="004E2316">
            <w:pPr>
              <w:pStyle w:val="TableSubhead"/>
            </w:pPr>
            <w:r w:rsidRPr="007626BB">
              <w:t>Telematics</w:t>
            </w:r>
          </w:p>
        </w:tc>
        <w:tc>
          <w:tcPr>
            <w:tcW w:w="562" w:type="dxa"/>
            <w:textDirection w:val="btLr"/>
          </w:tcPr>
          <w:p w14:paraId="20D1642C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1BFCB498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48A8DF12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118283B1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0FD77F70" w14:textId="77777777" w:rsidTr="004E2316">
        <w:tc>
          <w:tcPr>
            <w:tcW w:w="7740" w:type="dxa"/>
          </w:tcPr>
          <w:p w14:paraId="24A83618" w14:textId="77777777" w:rsidR="00465559" w:rsidRPr="007626BB" w:rsidRDefault="00465559" w:rsidP="004E2316">
            <w:pPr>
              <w:pStyle w:val="FABodyCopy"/>
            </w:pPr>
            <w:r w:rsidRPr="007626BB">
              <w:t>Ram Telematics System by Telogis</w:t>
            </w:r>
          </w:p>
        </w:tc>
        <w:tc>
          <w:tcPr>
            <w:tcW w:w="562" w:type="dxa"/>
          </w:tcPr>
          <w:p w14:paraId="642FF0DC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1E382654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6B23286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3ED1C0A0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</w:tbl>
    <w:p w14:paraId="59409FD6" w14:textId="0B43DE14" w:rsidR="00465559" w:rsidRPr="00C1252D" w:rsidRDefault="00BD6765" w:rsidP="00465559">
      <w:pPr>
        <w:pStyle w:val="Heading4"/>
      </w:pPr>
      <w:r>
        <w:t>Upfitter Interface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610174BC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1F40BEC5" w14:textId="77777777" w:rsidR="00465559" w:rsidRPr="004512D1" w:rsidRDefault="00465559" w:rsidP="004E2316">
            <w:pPr>
              <w:pStyle w:val="TableSubhead"/>
            </w:pPr>
            <w:r w:rsidRPr="007626BB">
              <w:t>Upfitter Interface</w:t>
            </w:r>
          </w:p>
        </w:tc>
        <w:tc>
          <w:tcPr>
            <w:tcW w:w="562" w:type="dxa"/>
            <w:textDirection w:val="btLr"/>
          </w:tcPr>
          <w:p w14:paraId="11E33FDF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5615F93F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2407B84F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5736810B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62722A28" w14:textId="77777777" w:rsidTr="004E2316">
        <w:tc>
          <w:tcPr>
            <w:tcW w:w="7740" w:type="dxa"/>
          </w:tcPr>
          <w:p w14:paraId="0FE8462A" w14:textId="77777777" w:rsidR="00465559" w:rsidRPr="007626BB" w:rsidRDefault="00465559" w:rsidP="004E2316">
            <w:pPr>
              <w:pStyle w:val="FABodyCopy"/>
            </w:pPr>
            <w:r w:rsidRPr="007626BB">
              <w:t>Vehicle system interface module (VSIM)</w:t>
            </w:r>
          </w:p>
        </w:tc>
        <w:tc>
          <w:tcPr>
            <w:tcW w:w="562" w:type="dxa"/>
          </w:tcPr>
          <w:p w14:paraId="5CD8620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74352C7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36F7921F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52AD6E6D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</w:tbl>
    <w:p w14:paraId="50C82336" w14:textId="77777777" w:rsidR="00465559" w:rsidRDefault="00465559" w:rsidP="00465559">
      <w:pPr>
        <w:pStyle w:val="Heading3"/>
        <w:keepNext/>
        <w:keepLines/>
      </w:pPr>
      <w:r w:rsidRPr="00C1252D">
        <w:lastRenderedPageBreak/>
        <w:t>UCONNECT MULTIMEDIA</w:t>
      </w:r>
    </w:p>
    <w:p w14:paraId="28FBB0ED" w14:textId="164749C5" w:rsidR="00465559" w:rsidRPr="00C1252D" w:rsidRDefault="00BD6765" w:rsidP="00465559">
      <w:pPr>
        <w:pStyle w:val="Heading4"/>
      </w:pPr>
      <w:r>
        <w:t>Bluetooth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287DC704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5ABF3390" w14:textId="77777777" w:rsidR="00465559" w:rsidRPr="004512D1" w:rsidRDefault="00465559" w:rsidP="004E2316">
            <w:pPr>
              <w:pStyle w:val="TableSubhead"/>
              <w:keepNext/>
              <w:keepLines/>
            </w:pPr>
            <w:r w:rsidRPr="007626BB">
              <w:t>Bluetooth</w:t>
            </w:r>
          </w:p>
        </w:tc>
        <w:tc>
          <w:tcPr>
            <w:tcW w:w="562" w:type="dxa"/>
            <w:textDirection w:val="btLr"/>
          </w:tcPr>
          <w:p w14:paraId="7429EF61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07D154CD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04AEF9FE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47B93D9F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16EC4D70" w14:textId="77777777" w:rsidTr="004E2316">
        <w:tc>
          <w:tcPr>
            <w:tcW w:w="7740" w:type="dxa"/>
          </w:tcPr>
          <w:p w14:paraId="7C48BE83" w14:textId="77777777" w:rsidR="00465559" w:rsidRPr="007626BB" w:rsidRDefault="00465559" w:rsidP="004E2316">
            <w:pPr>
              <w:pStyle w:val="FABodyCopy"/>
            </w:pPr>
            <w:r w:rsidRPr="007626BB">
              <w:t>Uconnect Voice Command with Bluetooth</w:t>
            </w:r>
          </w:p>
        </w:tc>
        <w:tc>
          <w:tcPr>
            <w:tcW w:w="562" w:type="dxa"/>
          </w:tcPr>
          <w:p w14:paraId="0DC1B489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5B379282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7DFC5B8A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5550C6ED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</w:tbl>
    <w:p w14:paraId="02638547" w14:textId="77777777" w:rsidR="00465559" w:rsidRDefault="00465559" w:rsidP="00465559">
      <w:pPr>
        <w:pStyle w:val="Heading4"/>
      </w:pPr>
      <w:r w:rsidRPr="007626BB">
        <w:t>Compass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3D0BFC96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3EFCA220" w14:textId="77777777" w:rsidR="00465559" w:rsidRPr="004512D1" w:rsidRDefault="00465559" w:rsidP="004E2316">
            <w:pPr>
              <w:pStyle w:val="TableSubhead"/>
            </w:pPr>
            <w:r w:rsidRPr="007626BB">
              <w:t>Compass</w:t>
            </w:r>
          </w:p>
        </w:tc>
        <w:tc>
          <w:tcPr>
            <w:tcW w:w="562" w:type="dxa"/>
            <w:textDirection w:val="btLr"/>
          </w:tcPr>
          <w:p w14:paraId="7CE47B58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645CC804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567234C4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765F31F2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4A6778F9" w14:textId="77777777" w:rsidTr="004E2316">
        <w:tc>
          <w:tcPr>
            <w:tcW w:w="7740" w:type="dxa"/>
          </w:tcPr>
          <w:p w14:paraId="0FE5E115" w14:textId="77777777" w:rsidR="00465559" w:rsidRPr="007626BB" w:rsidRDefault="00465559" w:rsidP="004E2316">
            <w:pPr>
              <w:pStyle w:val="FABodyCopy"/>
            </w:pPr>
            <w:r w:rsidRPr="007626BB">
              <w:t xml:space="preserve">Compass display in the radio (Tradesman availability only with optional </w:t>
            </w:r>
            <w:r w:rsidRPr="007626BB">
              <w:br/>
              <w:t>5.0-in. radio)</w:t>
            </w:r>
          </w:p>
        </w:tc>
        <w:tc>
          <w:tcPr>
            <w:tcW w:w="562" w:type="dxa"/>
            <w:vAlign w:val="top"/>
          </w:tcPr>
          <w:p w14:paraId="00F8AD43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5F1B938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3FF7274A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07AB1C4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56C1953F" w14:textId="77777777" w:rsidTr="004E2316">
        <w:tc>
          <w:tcPr>
            <w:tcW w:w="7740" w:type="dxa"/>
          </w:tcPr>
          <w:p w14:paraId="7E98CB5C" w14:textId="77777777" w:rsidR="00465559" w:rsidRPr="007626BB" w:rsidRDefault="00465559" w:rsidP="004E2316">
            <w:pPr>
              <w:pStyle w:val="FABodyCopy"/>
            </w:pPr>
            <w:r w:rsidRPr="007626BB">
              <w:t>GPS antenna input on radio (packaged with 5.0-in., 8.4-in. and 12.0-in. radios)</w:t>
            </w:r>
          </w:p>
        </w:tc>
        <w:tc>
          <w:tcPr>
            <w:tcW w:w="562" w:type="dxa"/>
            <w:vAlign w:val="top"/>
          </w:tcPr>
          <w:p w14:paraId="46BE7FA2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15334365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  <w:vAlign w:val="top"/>
          </w:tcPr>
          <w:p w14:paraId="6AAD2F7D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1103B849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</w:tbl>
    <w:p w14:paraId="5B876BB9" w14:textId="77777777" w:rsidR="00465559" w:rsidRPr="00C1252D" w:rsidRDefault="00465559" w:rsidP="00465559">
      <w:pPr>
        <w:pStyle w:val="Heading4"/>
      </w:pPr>
      <w:r w:rsidRPr="00C1252D">
        <w:t>Connectivity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5681FD9D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753C903D" w14:textId="77777777" w:rsidR="00465559" w:rsidRPr="004512D1" w:rsidRDefault="00465559" w:rsidP="004E2316">
            <w:pPr>
              <w:pStyle w:val="TableSubhead"/>
            </w:pPr>
            <w:r w:rsidRPr="007626BB">
              <w:t>Connectivity</w:t>
            </w:r>
          </w:p>
        </w:tc>
        <w:tc>
          <w:tcPr>
            <w:tcW w:w="562" w:type="dxa"/>
            <w:textDirection w:val="btLr"/>
          </w:tcPr>
          <w:p w14:paraId="2F7673EA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6E49A64E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1A7DF76C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6D89B217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23CEE067" w14:textId="77777777" w:rsidTr="004E2316">
        <w:tc>
          <w:tcPr>
            <w:tcW w:w="7740" w:type="dxa"/>
          </w:tcPr>
          <w:p w14:paraId="53EB412E" w14:textId="77777777" w:rsidR="00465559" w:rsidRPr="007626BB" w:rsidRDefault="00465559" w:rsidP="004E2316">
            <w:pPr>
              <w:pStyle w:val="FABodyCopy"/>
            </w:pPr>
            <w:r w:rsidRPr="007626BB">
              <w:t xml:space="preserve">Front: Media hub — includes two fully functional type A/C USB port pairs </w:t>
            </w:r>
            <w:r w:rsidRPr="007626BB">
              <w:br/>
              <w:t>and one auxiliary jack (four USB connection points)</w:t>
            </w:r>
          </w:p>
        </w:tc>
        <w:tc>
          <w:tcPr>
            <w:tcW w:w="562" w:type="dxa"/>
            <w:vAlign w:val="top"/>
          </w:tcPr>
          <w:p w14:paraId="0330770D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7553F26E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30885575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79433ED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4B5CDA0D" w14:textId="77777777" w:rsidTr="004E2316">
        <w:tc>
          <w:tcPr>
            <w:tcW w:w="7740" w:type="dxa"/>
          </w:tcPr>
          <w:p w14:paraId="528393AD" w14:textId="77777777" w:rsidR="00465559" w:rsidRPr="007626BB" w:rsidRDefault="00465559" w:rsidP="004E2316">
            <w:pPr>
              <w:pStyle w:val="FABodyCopy"/>
            </w:pPr>
            <w:r w:rsidRPr="007626BB">
              <w:t xml:space="preserve">Middle: 2.5-amp charge only single USB port (located in center console </w:t>
            </w:r>
            <w:r w:rsidRPr="007626BB">
              <w:br/>
              <w:t>or armrest)</w:t>
            </w:r>
          </w:p>
        </w:tc>
        <w:tc>
          <w:tcPr>
            <w:tcW w:w="562" w:type="dxa"/>
            <w:vAlign w:val="top"/>
          </w:tcPr>
          <w:p w14:paraId="1CC53FE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56310B2F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3286DF7E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7B38C14E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0CA45685" w14:textId="77777777" w:rsidTr="004E2316">
        <w:tc>
          <w:tcPr>
            <w:tcW w:w="7740" w:type="dxa"/>
          </w:tcPr>
          <w:p w14:paraId="4426035B" w14:textId="77777777" w:rsidR="00465559" w:rsidRPr="007626BB" w:rsidRDefault="00465559" w:rsidP="004E2316">
            <w:pPr>
              <w:pStyle w:val="FABodyCopy"/>
            </w:pPr>
            <w:r w:rsidRPr="007626BB">
              <w:t>Rear: Dual remote USB port 2 A/C pairs; one pair fully functional,</w:t>
            </w:r>
            <w:r w:rsidRPr="007626BB">
              <w:br/>
              <w:t>one pair charge only (packaged with Luxury Group)</w:t>
            </w:r>
          </w:p>
        </w:tc>
        <w:tc>
          <w:tcPr>
            <w:tcW w:w="562" w:type="dxa"/>
            <w:vAlign w:val="top"/>
          </w:tcPr>
          <w:p w14:paraId="015BA3B6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33A434F1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  <w:vAlign w:val="top"/>
          </w:tcPr>
          <w:p w14:paraId="3D8FC16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4EFAF56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61E9323D" w14:textId="77777777" w:rsidTr="004E2316">
        <w:tc>
          <w:tcPr>
            <w:tcW w:w="7740" w:type="dxa"/>
          </w:tcPr>
          <w:p w14:paraId="1797DC59" w14:textId="77777777" w:rsidR="00465559" w:rsidRPr="007626BB" w:rsidRDefault="00465559" w:rsidP="004E2316">
            <w:pPr>
              <w:pStyle w:val="FABodyCopy"/>
            </w:pPr>
            <w:r w:rsidRPr="007626BB">
              <w:t>Auxiliary headphone jack for mobile devices</w:t>
            </w:r>
          </w:p>
        </w:tc>
        <w:tc>
          <w:tcPr>
            <w:tcW w:w="562" w:type="dxa"/>
            <w:vAlign w:val="top"/>
          </w:tcPr>
          <w:p w14:paraId="37ED065E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1B1A1B4B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5395C93D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3455FD75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7D637018" w14:textId="77777777" w:rsidTr="004E2316">
        <w:tc>
          <w:tcPr>
            <w:tcW w:w="7740" w:type="dxa"/>
          </w:tcPr>
          <w:p w14:paraId="4A394BF7" w14:textId="77777777" w:rsidR="00465559" w:rsidRPr="007626BB" w:rsidRDefault="00465559" w:rsidP="004E2316">
            <w:pPr>
              <w:pStyle w:val="FABodyCopy"/>
            </w:pPr>
            <w:r w:rsidRPr="007626BB">
              <w:t>Wireless charging pad (includes CD player; packaged with Laramie)</w:t>
            </w:r>
          </w:p>
        </w:tc>
        <w:tc>
          <w:tcPr>
            <w:tcW w:w="562" w:type="dxa"/>
            <w:vAlign w:val="top"/>
          </w:tcPr>
          <w:p w14:paraId="13241B99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6B438064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2" w:type="dxa"/>
            <w:vAlign w:val="top"/>
          </w:tcPr>
          <w:p w14:paraId="17A164EE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25A9C7D1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</w:tbl>
    <w:p w14:paraId="6AD03A62" w14:textId="50D255EC" w:rsidR="00465559" w:rsidRDefault="00465559" w:rsidP="00465559">
      <w:pPr>
        <w:pStyle w:val="Heading4"/>
      </w:pPr>
      <w:r>
        <w:lastRenderedPageBreak/>
        <w:t>Power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5153639A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515CB092" w14:textId="77777777" w:rsidR="00465559" w:rsidRPr="004512D1" w:rsidRDefault="00465559" w:rsidP="004E2316">
            <w:pPr>
              <w:pStyle w:val="TableSubhead"/>
            </w:pPr>
            <w:r w:rsidRPr="007626BB">
              <w:t>Power</w:t>
            </w:r>
          </w:p>
        </w:tc>
        <w:tc>
          <w:tcPr>
            <w:tcW w:w="562" w:type="dxa"/>
            <w:textDirection w:val="btLr"/>
          </w:tcPr>
          <w:p w14:paraId="6BEEAB53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3E2F8AA2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40E64FE1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5E933B36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65870A28" w14:textId="77777777" w:rsidTr="004E2316">
        <w:tc>
          <w:tcPr>
            <w:tcW w:w="7740" w:type="dxa"/>
          </w:tcPr>
          <w:p w14:paraId="0720F4BF" w14:textId="77777777" w:rsidR="00465559" w:rsidRPr="007626BB" w:rsidRDefault="00465559" w:rsidP="004E2316">
            <w:pPr>
              <w:pStyle w:val="FABodyCopy"/>
            </w:pPr>
            <w:r w:rsidRPr="007626BB">
              <w:t>Accessory delay</w:t>
            </w:r>
          </w:p>
        </w:tc>
        <w:tc>
          <w:tcPr>
            <w:tcW w:w="562" w:type="dxa"/>
            <w:vAlign w:val="top"/>
          </w:tcPr>
          <w:p w14:paraId="165A092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171DAE6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68B876B7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07AF2765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580627FA" w14:textId="77777777" w:rsidTr="004E2316">
        <w:tc>
          <w:tcPr>
            <w:tcW w:w="7740" w:type="dxa"/>
          </w:tcPr>
          <w:p w14:paraId="089D90C7" w14:textId="77777777" w:rsidR="00465559" w:rsidRPr="007626BB" w:rsidRDefault="00465559" w:rsidP="004E2316">
            <w:pPr>
              <w:pStyle w:val="FABodyCopy"/>
            </w:pPr>
            <w:r w:rsidRPr="007626BB">
              <w:t>Auxiliary outlets (one battery and one ignition-fed)</w:t>
            </w:r>
          </w:p>
        </w:tc>
        <w:tc>
          <w:tcPr>
            <w:tcW w:w="562" w:type="dxa"/>
            <w:vAlign w:val="top"/>
          </w:tcPr>
          <w:p w14:paraId="1FC7D98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50F071C5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33498415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265CFA97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00CFAA3A" w14:textId="77777777" w:rsidTr="004E2316">
        <w:tc>
          <w:tcPr>
            <w:tcW w:w="7740" w:type="dxa"/>
          </w:tcPr>
          <w:p w14:paraId="7F3899B4" w14:textId="77777777" w:rsidR="00465559" w:rsidRPr="007626BB" w:rsidRDefault="00465559" w:rsidP="004E2316">
            <w:pPr>
              <w:pStyle w:val="FABodyCopy"/>
            </w:pPr>
            <w:r w:rsidRPr="007626BB">
              <w:t xml:space="preserve">115-volt auxiliary power outlet, instrument panel-mounted (Tradesman option) </w:t>
            </w:r>
            <w:r w:rsidRPr="007626BB">
              <w:br/>
              <w:t>(packaged with SLT)</w:t>
            </w:r>
          </w:p>
        </w:tc>
        <w:tc>
          <w:tcPr>
            <w:tcW w:w="562" w:type="dxa"/>
            <w:vAlign w:val="top"/>
          </w:tcPr>
          <w:p w14:paraId="396D8035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38DC47CC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  <w:vAlign w:val="top"/>
          </w:tcPr>
          <w:p w14:paraId="75BB2F1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290A078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6C36C9A7" w14:textId="77777777" w:rsidTr="004E2316">
        <w:tc>
          <w:tcPr>
            <w:tcW w:w="7740" w:type="dxa"/>
          </w:tcPr>
          <w:p w14:paraId="39C220ED" w14:textId="77777777" w:rsidR="00465559" w:rsidRPr="007626BB" w:rsidRDefault="00465559" w:rsidP="004E2316">
            <w:pPr>
              <w:pStyle w:val="FABodyCopy"/>
            </w:pPr>
            <w:r w:rsidRPr="007626BB">
              <w:t xml:space="preserve">115-volt auxiliary power outlet, rear facing, (Crew Cab only) </w:t>
            </w:r>
            <w:r w:rsidRPr="007626BB">
              <w:br/>
              <w:t>(packaged with SLT)</w:t>
            </w:r>
          </w:p>
        </w:tc>
        <w:tc>
          <w:tcPr>
            <w:tcW w:w="562" w:type="dxa"/>
            <w:vAlign w:val="top"/>
          </w:tcPr>
          <w:p w14:paraId="6776043B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358D3276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  <w:vAlign w:val="top"/>
          </w:tcPr>
          <w:p w14:paraId="04D5A95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13CE4B9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50F756AD" w14:textId="77777777" w:rsidTr="004E2316">
        <w:tc>
          <w:tcPr>
            <w:tcW w:w="7740" w:type="dxa"/>
          </w:tcPr>
          <w:p w14:paraId="0CE2F7CB" w14:textId="77777777" w:rsidR="00465559" w:rsidRPr="007626BB" w:rsidRDefault="00465559" w:rsidP="004E2316">
            <w:pPr>
              <w:pStyle w:val="FABodyCopy"/>
            </w:pPr>
            <w:r w:rsidRPr="007626BB">
              <w:t>400-watt inverter</w:t>
            </w:r>
          </w:p>
        </w:tc>
        <w:tc>
          <w:tcPr>
            <w:tcW w:w="562" w:type="dxa"/>
            <w:vAlign w:val="top"/>
          </w:tcPr>
          <w:p w14:paraId="7A48DE6A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58898723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  <w:vAlign w:val="top"/>
          </w:tcPr>
          <w:p w14:paraId="2F1222A8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65C851CF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</w:tbl>
    <w:p w14:paraId="3BC51AF1" w14:textId="00C96690" w:rsidR="00465559" w:rsidRPr="00C1252D" w:rsidRDefault="00465559" w:rsidP="00465559">
      <w:pPr>
        <w:pStyle w:val="Heading4"/>
      </w:pPr>
      <w:r>
        <w:t>Radios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10626B4F" w14:textId="77777777" w:rsidTr="004E2316">
        <w:trPr>
          <w:trHeight w:val="1386"/>
        </w:trPr>
        <w:tc>
          <w:tcPr>
            <w:tcW w:w="7740" w:type="dxa"/>
            <w:vAlign w:val="bottom"/>
          </w:tcPr>
          <w:p w14:paraId="13A75F34" w14:textId="77777777" w:rsidR="00465559" w:rsidRPr="004512D1" w:rsidRDefault="00465559" w:rsidP="004E2316">
            <w:pPr>
              <w:pStyle w:val="TableSubhead"/>
            </w:pPr>
            <w:r w:rsidRPr="007626BB">
              <w:t>Radios</w:t>
            </w:r>
          </w:p>
        </w:tc>
        <w:tc>
          <w:tcPr>
            <w:tcW w:w="562" w:type="dxa"/>
            <w:textDirection w:val="btLr"/>
          </w:tcPr>
          <w:p w14:paraId="16FC0497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</w:tcPr>
          <w:p w14:paraId="5D48DF42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</w:tcPr>
          <w:p w14:paraId="4FA9CEFA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</w:tcPr>
          <w:p w14:paraId="40762B28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050271B3" w14:textId="77777777" w:rsidTr="004E2316">
        <w:tc>
          <w:tcPr>
            <w:tcW w:w="7740" w:type="dxa"/>
          </w:tcPr>
          <w:p w14:paraId="2ABB7E02" w14:textId="77777777" w:rsidR="00465559" w:rsidRPr="007626BB" w:rsidRDefault="00465559" w:rsidP="004E2316">
            <w:pPr>
              <w:pStyle w:val="FABodyCopy"/>
            </w:pPr>
            <w:r w:rsidRPr="007626BB">
              <w:t>Uconnect 3.0 (hands-free Bluetooth), associated display</w:t>
            </w:r>
          </w:p>
        </w:tc>
        <w:tc>
          <w:tcPr>
            <w:tcW w:w="562" w:type="dxa"/>
            <w:vAlign w:val="top"/>
          </w:tcPr>
          <w:p w14:paraId="75DDD11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59AA57CF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2" w:type="dxa"/>
            <w:vAlign w:val="top"/>
          </w:tcPr>
          <w:p w14:paraId="76F789EC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117307E4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5538C229" w14:textId="77777777" w:rsidTr="004E2316">
        <w:tc>
          <w:tcPr>
            <w:tcW w:w="7740" w:type="dxa"/>
          </w:tcPr>
          <w:p w14:paraId="49D09886" w14:textId="77777777" w:rsidR="00465559" w:rsidRPr="007626BB" w:rsidRDefault="00465559" w:rsidP="004E2316">
            <w:pPr>
              <w:pStyle w:val="FABodyCopy"/>
            </w:pPr>
            <w:r w:rsidRPr="007626BB">
              <w:t xml:space="preserve">Uconnect 5.0 — AM/FM with 5.0-in. touchscreen display, media hub </w:t>
            </w:r>
            <w:r w:rsidRPr="007626BB">
              <w:br/>
              <w:t>(USB, Auxiliary), Bluetooth, SiriusXM Radio, associated display</w:t>
            </w:r>
          </w:p>
        </w:tc>
        <w:tc>
          <w:tcPr>
            <w:tcW w:w="562" w:type="dxa"/>
            <w:vAlign w:val="top"/>
          </w:tcPr>
          <w:p w14:paraId="627824DE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362B50D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  <w:vAlign w:val="top"/>
          </w:tcPr>
          <w:p w14:paraId="36C8E2B5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53ADFFBC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63560074" w14:textId="77777777" w:rsidTr="004E2316">
        <w:tc>
          <w:tcPr>
            <w:tcW w:w="7740" w:type="dxa"/>
          </w:tcPr>
          <w:p w14:paraId="7D7D8A30" w14:textId="77777777" w:rsidR="00465559" w:rsidRPr="007626BB" w:rsidRDefault="00465559" w:rsidP="004E2316">
            <w:pPr>
              <w:pStyle w:val="FABodyCopy"/>
            </w:pPr>
            <w:r w:rsidRPr="007626BB">
              <w:t>Uconnect 8.4 — AM/FM with 8.4-in. touchscreen display, media hub</w:t>
            </w:r>
            <w:r>
              <w:t xml:space="preserve"> </w:t>
            </w:r>
            <w:r w:rsidRPr="007626BB">
              <w:t>(USB, Auxiliary), Uconnect with Bluetooth, SiriusXM Radio, HD radio, associated display</w:t>
            </w:r>
          </w:p>
        </w:tc>
        <w:tc>
          <w:tcPr>
            <w:tcW w:w="562" w:type="dxa"/>
            <w:vAlign w:val="top"/>
          </w:tcPr>
          <w:p w14:paraId="542B57D6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1DD5851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235F566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1B81F30D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1423945F" w14:textId="77777777" w:rsidTr="004E2316">
        <w:tc>
          <w:tcPr>
            <w:tcW w:w="7740" w:type="dxa"/>
          </w:tcPr>
          <w:p w14:paraId="755C4DF6" w14:textId="77777777" w:rsidR="00465559" w:rsidRPr="007626BB" w:rsidRDefault="00465559" w:rsidP="004E2316">
            <w:pPr>
              <w:pStyle w:val="FABodyCopy"/>
            </w:pPr>
            <w:r w:rsidRPr="007626BB">
              <w:t>Uconnect 8.4 AM/FM with 8.4-in. touchscreen display, media hub</w:t>
            </w:r>
            <w:r>
              <w:t xml:space="preserve"> </w:t>
            </w:r>
            <w:r w:rsidRPr="007626BB">
              <w:t xml:space="preserve">(USB, Auxiliary), </w:t>
            </w:r>
            <w:r>
              <w:br/>
            </w:r>
            <w:r w:rsidRPr="007626BB">
              <w:t>Navigation, Uconnect with Bluetooth, SiriusXM Radio, HD radio, (packaged with Laramie) (SLT option is Crew only)</w:t>
            </w:r>
          </w:p>
        </w:tc>
        <w:tc>
          <w:tcPr>
            <w:tcW w:w="562" w:type="dxa"/>
            <w:vAlign w:val="top"/>
          </w:tcPr>
          <w:p w14:paraId="7127BED1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1CD039DC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7B486FFB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3" w:type="dxa"/>
            <w:vAlign w:val="top"/>
          </w:tcPr>
          <w:p w14:paraId="24FCDFD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27028AC7" w14:textId="77777777" w:rsidTr="004E2316">
        <w:tc>
          <w:tcPr>
            <w:tcW w:w="7740" w:type="dxa"/>
          </w:tcPr>
          <w:p w14:paraId="33FFB783" w14:textId="77777777" w:rsidR="00465559" w:rsidRPr="007626BB" w:rsidRDefault="00465559" w:rsidP="004E2316">
            <w:pPr>
              <w:pStyle w:val="FABodyCopy"/>
            </w:pPr>
            <w:r w:rsidRPr="007626BB">
              <w:t>Uconnect 12.0 — AM/FM/BT/SiriusXM Radio/NAV/HD/CELL, Apple CarPlay and Android Auto, SiriusXM Radio (packaged with Limited)</w:t>
            </w:r>
          </w:p>
        </w:tc>
        <w:tc>
          <w:tcPr>
            <w:tcW w:w="562" w:type="dxa"/>
            <w:vAlign w:val="top"/>
          </w:tcPr>
          <w:p w14:paraId="742FDC80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6B2B1861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2" w:type="dxa"/>
            <w:vAlign w:val="top"/>
          </w:tcPr>
          <w:p w14:paraId="6F532112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632895AA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</w:tr>
      <w:tr w:rsidR="00465559" w:rsidRPr="007626BB" w14:paraId="4947E8E8" w14:textId="77777777" w:rsidTr="004E2316">
        <w:tc>
          <w:tcPr>
            <w:tcW w:w="7740" w:type="dxa"/>
          </w:tcPr>
          <w:p w14:paraId="2792BCFA" w14:textId="77777777" w:rsidR="00465559" w:rsidRPr="007626BB" w:rsidRDefault="00465559" w:rsidP="004E2316">
            <w:pPr>
              <w:pStyle w:val="FABodyCopy"/>
            </w:pPr>
            <w:r w:rsidRPr="007626BB">
              <w:t>Radio controls, steering wheel-mounted audio controls</w:t>
            </w:r>
          </w:p>
        </w:tc>
        <w:tc>
          <w:tcPr>
            <w:tcW w:w="562" w:type="dxa"/>
            <w:vAlign w:val="top"/>
          </w:tcPr>
          <w:p w14:paraId="43687DA4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  <w:vAlign w:val="top"/>
          </w:tcPr>
          <w:p w14:paraId="1AA8C69C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  <w:vAlign w:val="top"/>
          </w:tcPr>
          <w:p w14:paraId="57D813D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  <w:vAlign w:val="top"/>
          </w:tcPr>
          <w:p w14:paraId="177D9EF5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</w:tbl>
    <w:p w14:paraId="66BEE631" w14:textId="77777777" w:rsidR="00465559" w:rsidRDefault="00465559" w:rsidP="00465559">
      <w:pPr>
        <w:pStyle w:val="Heading3"/>
        <w:keepNext/>
        <w:keepLines/>
      </w:pPr>
      <w:r w:rsidRPr="007626BB">
        <w:lastRenderedPageBreak/>
        <w:t>SAFETY AND SECURITY</w:t>
      </w:r>
    </w:p>
    <w:p w14:paraId="4491E4CE" w14:textId="6F513EBF" w:rsidR="00465559" w:rsidRPr="00B60D1F" w:rsidRDefault="005D7A38" w:rsidP="00465559">
      <w:pPr>
        <w:pStyle w:val="Heading4"/>
      </w:pPr>
      <w:r>
        <w:t>Camera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022C4BE0" w14:textId="77777777" w:rsidTr="004E2316">
        <w:trPr>
          <w:trHeight w:val="1386"/>
          <w:tblHeader/>
        </w:trPr>
        <w:tc>
          <w:tcPr>
            <w:tcW w:w="7740" w:type="dxa"/>
            <w:vAlign w:val="bottom"/>
          </w:tcPr>
          <w:p w14:paraId="2C03881B" w14:textId="77777777" w:rsidR="00465559" w:rsidRPr="00B60D1F" w:rsidRDefault="00465559" w:rsidP="004E2316">
            <w:pPr>
              <w:pStyle w:val="TableSubhead"/>
              <w:keepNext/>
              <w:keepLines/>
            </w:pPr>
            <w:r w:rsidRPr="00B60D1F">
              <w:t>Camera</w:t>
            </w:r>
          </w:p>
        </w:tc>
        <w:tc>
          <w:tcPr>
            <w:tcW w:w="562" w:type="dxa"/>
            <w:textDirection w:val="btLr"/>
            <w:vAlign w:val="top"/>
          </w:tcPr>
          <w:p w14:paraId="1E894269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  <w:vAlign w:val="top"/>
          </w:tcPr>
          <w:p w14:paraId="12C57E61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  <w:vAlign w:val="top"/>
          </w:tcPr>
          <w:p w14:paraId="3D8E069C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  <w:vAlign w:val="top"/>
          </w:tcPr>
          <w:p w14:paraId="0CA0716E" w14:textId="77777777" w:rsidR="00465559" w:rsidRPr="00897FE9" w:rsidRDefault="00465559" w:rsidP="004E2316">
            <w:pPr>
              <w:pStyle w:val="ModelSubhead"/>
              <w:keepNext/>
              <w:keepLines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78A6BD3F" w14:textId="77777777" w:rsidTr="004E2316">
        <w:tc>
          <w:tcPr>
            <w:tcW w:w="7740" w:type="dxa"/>
          </w:tcPr>
          <w:p w14:paraId="78678BB7" w14:textId="77777777" w:rsidR="00465559" w:rsidRPr="007626BB" w:rsidRDefault="00465559" w:rsidP="004E2316">
            <w:pPr>
              <w:pStyle w:val="FABodyCopy"/>
            </w:pPr>
            <w:r w:rsidRPr="007626BB">
              <w:t>ParkView rear backup camera</w:t>
            </w:r>
          </w:p>
        </w:tc>
        <w:tc>
          <w:tcPr>
            <w:tcW w:w="562" w:type="dxa"/>
          </w:tcPr>
          <w:p w14:paraId="3767E64B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27FA8A90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51A27C72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618CFBDA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44A8177E" w14:textId="77777777" w:rsidTr="004E2316">
        <w:tc>
          <w:tcPr>
            <w:tcW w:w="7740" w:type="dxa"/>
          </w:tcPr>
          <w:p w14:paraId="2FB71F09" w14:textId="77777777" w:rsidR="00465559" w:rsidRPr="007626BB" w:rsidRDefault="00465559" w:rsidP="004E2316">
            <w:pPr>
              <w:pStyle w:val="FABodyCopy"/>
            </w:pPr>
            <w:r w:rsidRPr="007626BB">
              <w:t xml:space="preserve">Cargo View camera requires 8.4-in. or 12-in. radio, includes LED CHMSL </w:t>
            </w:r>
            <w:r w:rsidRPr="007626BB">
              <w:br/>
              <w:t>and cargo lamps</w:t>
            </w:r>
          </w:p>
        </w:tc>
        <w:tc>
          <w:tcPr>
            <w:tcW w:w="562" w:type="dxa"/>
          </w:tcPr>
          <w:p w14:paraId="1F2E6D92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</w:tcPr>
          <w:p w14:paraId="532E309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2E0ACD53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6F73B307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38F6F087" w14:textId="77777777" w:rsidTr="004E2316">
        <w:tc>
          <w:tcPr>
            <w:tcW w:w="7740" w:type="dxa"/>
          </w:tcPr>
          <w:p w14:paraId="7F9A11AA" w14:textId="77777777" w:rsidR="00465559" w:rsidRPr="007626BB" w:rsidRDefault="00465559" w:rsidP="004E2316">
            <w:pPr>
              <w:pStyle w:val="FABodyCopy"/>
            </w:pPr>
            <w:r w:rsidRPr="007626BB">
              <w:t xml:space="preserve">Auxiliary </w:t>
            </w:r>
            <w:r>
              <w:t>r</w:t>
            </w:r>
            <w:r w:rsidRPr="007626BB">
              <w:t xml:space="preserve">emote </w:t>
            </w:r>
            <w:r>
              <w:t>c</w:t>
            </w:r>
            <w:r w:rsidRPr="007626BB">
              <w:t>amera (Mopar camera available at dealer)</w:t>
            </w:r>
          </w:p>
        </w:tc>
        <w:tc>
          <w:tcPr>
            <w:tcW w:w="562" w:type="dxa"/>
          </w:tcPr>
          <w:p w14:paraId="54A49F3E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</w:tcPr>
          <w:p w14:paraId="4A7DEA5C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5B94A748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70E26984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09ED8267" w14:textId="77777777" w:rsidTr="004E2316">
        <w:tc>
          <w:tcPr>
            <w:tcW w:w="7740" w:type="dxa"/>
          </w:tcPr>
          <w:p w14:paraId="74764361" w14:textId="77777777" w:rsidR="00465559" w:rsidRPr="007626BB" w:rsidRDefault="00465559" w:rsidP="004E2316">
            <w:pPr>
              <w:pStyle w:val="FABodyCopy"/>
            </w:pPr>
            <w:r w:rsidRPr="007626BB">
              <w:t xml:space="preserve">Auxiliary Camera Prep, includes vehicle trailer wiring, camera </w:t>
            </w:r>
            <w:r w:rsidRPr="007626BB">
              <w:br/>
              <w:t>display in radio, 12-pin connector at rear frame rail</w:t>
            </w:r>
          </w:p>
        </w:tc>
        <w:tc>
          <w:tcPr>
            <w:tcW w:w="562" w:type="dxa"/>
          </w:tcPr>
          <w:p w14:paraId="7803E65B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</w:tcPr>
          <w:p w14:paraId="48A936A8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2" w:type="dxa"/>
          </w:tcPr>
          <w:p w14:paraId="1EA29FC7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3" w:type="dxa"/>
          </w:tcPr>
          <w:p w14:paraId="5FD8597A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</w:tr>
      <w:tr w:rsidR="00465559" w:rsidRPr="007626BB" w14:paraId="4A96E2B2" w14:textId="77777777" w:rsidTr="004E2316">
        <w:tc>
          <w:tcPr>
            <w:tcW w:w="7740" w:type="dxa"/>
          </w:tcPr>
          <w:p w14:paraId="77B05E2A" w14:textId="77777777" w:rsidR="00465559" w:rsidRPr="007626BB" w:rsidRDefault="00465559" w:rsidP="004E2316">
            <w:pPr>
              <w:pStyle w:val="FABodyCopy"/>
            </w:pPr>
            <w:r w:rsidRPr="007626BB">
              <w:t>Surround View camera (five digital cameras)</w:t>
            </w:r>
          </w:p>
        </w:tc>
        <w:tc>
          <w:tcPr>
            <w:tcW w:w="562" w:type="dxa"/>
          </w:tcPr>
          <w:p w14:paraId="44196CAA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</w:tcPr>
          <w:p w14:paraId="1E6A95E5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7A052763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32C4FFD2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</w:tbl>
    <w:p w14:paraId="1983A47A" w14:textId="76E740DD" w:rsidR="00465559" w:rsidRPr="00B60D1F" w:rsidRDefault="005D7A38" w:rsidP="00465559">
      <w:pPr>
        <w:pStyle w:val="Heading4"/>
      </w:pPr>
      <w:r>
        <w:t>Parking Sensors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46674D08" w14:textId="77777777" w:rsidTr="004E2316">
        <w:trPr>
          <w:trHeight w:val="1386"/>
          <w:tblHeader/>
        </w:trPr>
        <w:tc>
          <w:tcPr>
            <w:tcW w:w="7740" w:type="dxa"/>
            <w:vAlign w:val="bottom"/>
          </w:tcPr>
          <w:p w14:paraId="6A499FAE" w14:textId="77777777" w:rsidR="00465559" w:rsidRPr="00B60D1F" w:rsidRDefault="00465559" w:rsidP="004E2316">
            <w:pPr>
              <w:pStyle w:val="TableSubhead"/>
            </w:pPr>
            <w:r w:rsidRPr="00B60D1F">
              <w:t>Parking Sensors</w:t>
            </w:r>
          </w:p>
        </w:tc>
        <w:tc>
          <w:tcPr>
            <w:tcW w:w="562" w:type="dxa"/>
            <w:textDirection w:val="btLr"/>
            <w:vAlign w:val="top"/>
          </w:tcPr>
          <w:p w14:paraId="257FBB5E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  <w:vAlign w:val="top"/>
          </w:tcPr>
          <w:p w14:paraId="3043C0DE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  <w:vAlign w:val="top"/>
          </w:tcPr>
          <w:p w14:paraId="324AD592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  <w:vAlign w:val="top"/>
          </w:tcPr>
          <w:p w14:paraId="7BF02278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77140C20" w14:textId="77777777" w:rsidTr="004E2316">
        <w:tc>
          <w:tcPr>
            <w:tcW w:w="7740" w:type="dxa"/>
          </w:tcPr>
          <w:p w14:paraId="0402F411" w14:textId="77777777" w:rsidR="00465559" w:rsidRPr="007626BB" w:rsidRDefault="00465559" w:rsidP="004E2316">
            <w:pPr>
              <w:pStyle w:val="FABodyCopy"/>
            </w:pPr>
            <w:r w:rsidRPr="007626BB">
              <w:t>Rear park assist</w:t>
            </w:r>
          </w:p>
        </w:tc>
        <w:tc>
          <w:tcPr>
            <w:tcW w:w="562" w:type="dxa"/>
          </w:tcPr>
          <w:p w14:paraId="0059E095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130974A5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6CCCA07A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01355BEC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0E0C72F4" w14:textId="77777777" w:rsidTr="004E2316">
        <w:tc>
          <w:tcPr>
            <w:tcW w:w="7740" w:type="dxa"/>
          </w:tcPr>
          <w:p w14:paraId="57222BF3" w14:textId="77777777" w:rsidR="00465559" w:rsidRPr="007626BB" w:rsidRDefault="00465559" w:rsidP="004E2316">
            <w:pPr>
              <w:pStyle w:val="FABodyCopy"/>
            </w:pPr>
            <w:r w:rsidRPr="007626BB">
              <w:t>Front/rear park assist</w:t>
            </w:r>
          </w:p>
        </w:tc>
        <w:tc>
          <w:tcPr>
            <w:tcW w:w="562" w:type="dxa"/>
          </w:tcPr>
          <w:p w14:paraId="54FCE61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0514C267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0872910F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2E33A34C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</w:tbl>
    <w:p w14:paraId="0EA2B40A" w14:textId="77777777" w:rsidR="00465559" w:rsidRDefault="00465559" w:rsidP="00465559">
      <w:pPr>
        <w:pStyle w:val="Heading4"/>
      </w:pPr>
      <w:r w:rsidRPr="00B60D1F">
        <w:t>Safety Features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0E721F45" w14:textId="77777777" w:rsidTr="004E2316">
        <w:trPr>
          <w:trHeight w:val="1386"/>
          <w:tblHeader/>
        </w:trPr>
        <w:tc>
          <w:tcPr>
            <w:tcW w:w="7740" w:type="dxa"/>
            <w:vAlign w:val="bottom"/>
          </w:tcPr>
          <w:p w14:paraId="12E19C5B" w14:textId="77777777" w:rsidR="00465559" w:rsidRPr="00B60D1F" w:rsidRDefault="00465559" w:rsidP="004E2316">
            <w:pPr>
              <w:pStyle w:val="TableSubhead"/>
            </w:pPr>
            <w:r w:rsidRPr="00B60D1F">
              <w:t>Safety Features</w:t>
            </w:r>
          </w:p>
        </w:tc>
        <w:tc>
          <w:tcPr>
            <w:tcW w:w="562" w:type="dxa"/>
            <w:textDirection w:val="btLr"/>
            <w:vAlign w:val="top"/>
          </w:tcPr>
          <w:p w14:paraId="743815CA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  <w:vAlign w:val="top"/>
          </w:tcPr>
          <w:p w14:paraId="26A8D235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  <w:vAlign w:val="top"/>
          </w:tcPr>
          <w:p w14:paraId="3594FD6B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  <w:vAlign w:val="top"/>
          </w:tcPr>
          <w:p w14:paraId="2FCAB442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1545A068" w14:textId="77777777" w:rsidTr="004E2316">
        <w:tc>
          <w:tcPr>
            <w:tcW w:w="7740" w:type="dxa"/>
          </w:tcPr>
          <w:p w14:paraId="4B2664FF" w14:textId="77777777" w:rsidR="00465559" w:rsidRPr="007626BB" w:rsidRDefault="00465559" w:rsidP="004E2316">
            <w:pPr>
              <w:pStyle w:val="FABodyCopy"/>
            </w:pPr>
            <w:r w:rsidRPr="007626BB">
              <w:t>Security alarm</w:t>
            </w:r>
          </w:p>
        </w:tc>
        <w:tc>
          <w:tcPr>
            <w:tcW w:w="562" w:type="dxa"/>
          </w:tcPr>
          <w:p w14:paraId="1AFD56B1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</w:tcPr>
          <w:p w14:paraId="03F385CB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306066C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7D53DCAC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6EDF98A6" w14:textId="77777777" w:rsidTr="004E2316">
        <w:tc>
          <w:tcPr>
            <w:tcW w:w="7740" w:type="dxa"/>
          </w:tcPr>
          <w:p w14:paraId="2B277B3E" w14:textId="77777777" w:rsidR="00465559" w:rsidRPr="007626BB" w:rsidRDefault="00465559" w:rsidP="004E2316">
            <w:pPr>
              <w:pStyle w:val="FABodyCopy"/>
            </w:pPr>
            <w:bookmarkStart w:id="0" w:name="_Hlk5225322"/>
            <w:r w:rsidRPr="007626BB">
              <w:t>Backup alarm (audible alarm when vehicle is in reverse)</w:t>
            </w:r>
            <w:bookmarkEnd w:id="0"/>
          </w:p>
        </w:tc>
        <w:tc>
          <w:tcPr>
            <w:tcW w:w="562" w:type="dxa"/>
          </w:tcPr>
          <w:p w14:paraId="24AFBB9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04BD3175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691F0A8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66E4B423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44A5E367" w14:textId="77777777" w:rsidTr="004E2316">
        <w:tc>
          <w:tcPr>
            <w:tcW w:w="7740" w:type="dxa"/>
          </w:tcPr>
          <w:p w14:paraId="12F014C3" w14:textId="77777777" w:rsidR="00465559" w:rsidRPr="007626BB" w:rsidRDefault="00465559" w:rsidP="004E2316">
            <w:pPr>
              <w:pStyle w:val="FABodyCopy"/>
            </w:pPr>
            <w:r w:rsidRPr="007626BB">
              <w:t>Lane Departure Warning, (Lane Keep Assist)</w:t>
            </w:r>
          </w:p>
        </w:tc>
        <w:tc>
          <w:tcPr>
            <w:tcW w:w="562" w:type="dxa"/>
          </w:tcPr>
          <w:p w14:paraId="1F594B71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3FAFF648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5C8805E4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6956DE95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  <w:tr w:rsidR="00465559" w:rsidRPr="007626BB" w14:paraId="66C8DB48" w14:textId="77777777" w:rsidTr="004E2316">
        <w:tc>
          <w:tcPr>
            <w:tcW w:w="7740" w:type="dxa"/>
          </w:tcPr>
          <w:p w14:paraId="2B11C820" w14:textId="77777777" w:rsidR="00465559" w:rsidRPr="007626BB" w:rsidRDefault="00465559" w:rsidP="004E2316">
            <w:pPr>
              <w:pStyle w:val="FABodyCopy"/>
            </w:pPr>
            <w:r w:rsidRPr="007626BB">
              <w:t>Adaptive Steering (standalone option)</w:t>
            </w:r>
          </w:p>
        </w:tc>
        <w:tc>
          <w:tcPr>
            <w:tcW w:w="562" w:type="dxa"/>
          </w:tcPr>
          <w:p w14:paraId="64374811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37D4A937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746C722D" w14:textId="77777777" w:rsidR="00465559" w:rsidRPr="007626BB" w:rsidRDefault="00465559" w:rsidP="004E2316">
            <w:pPr>
              <w:pStyle w:val="S-O-P"/>
            </w:pPr>
            <w:r w:rsidRPr="007626BB">
              <w:t>P/O</w:t>
            </w:r>
          </w:p>
        </w:tc>
        <w:tc>
          <w:tcPr>
            <w:tcW w:w="563" w:type="dxa"/>
          </w:tcPr>
          <w:p w14:paraId="7F652852" w14:textId="77777777" w:rsidR="00465559" w:rsidRPr="007626BB" w:rsidRDefault="00465559" w:rsidP="004E2316">
            <w:pPr>
              <w:pStyle w:val="S-O-P"/>
            </w:pPr>
            <w:r w:rsidRPr="007626BB">
              <w:t>P/O</w:t>
            </w:r>
          </w:p>
        </w:tc>
      </w:tr>
      <w:tr w:rsidR="00465559" w:rsidRPr="007626BB" w14:paraId="4777401C" w14:textId="77777777" w:rsidTr="004E2316">
        <w:tc>
          <w:tcPr>
            <w:tcW w:w="7740" w:type="dxa"/>
          </w:tcPr>
          <w:p w14:paraId="42913EFC" w14:textId="77777777" w:rsidR="00465559" w:rsidRPr="007626BB" w:rsidRDefault="00465559" w:rsidP="004E2316">
            <w:pPr>
              <w:pStyle w:val="FABodyCopy"/>
            </w:pPr>
            <w:r w:rsidRPr="007626BB">
              <w:t>Adaptive Cruise Control with Stop</w:t>
            </w:r>
          </w:p>
        </w:tc>
        <w:tc>
          <w:tcPr>
            <w:tcW w:w="562" w:type="dxa"/>
          </w:tcPr>
          <w:p w14:paraId="592A1D9D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3FBF0898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1EB99307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504A24EC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  <w:tr w:rsidR="00465559" w:rsidRPr="007626BB" w14:paraId="6BD901F7" w14:textId="77777777" w:rsidTr="004E2316">
        <w:tc>
          <w:tcPr>
            <w:tcW w:w="7740" w:type="dxa"/>
          </w:tcPr>
          <w:p w14:paraId="44E34BDC" w14:textId="77777777" w:rsidR="00465559" w:rsidRPr="007626BB" w:rsidRDefault="00465559" w:rsidP="004E2316">
            <w:pPr>
              <w:pStyle w:val="FABodyCopy"/>
            </w:pPr>
            <w:r w:rsidRPr="007626BB">
              <w:t>Ready Alert Braking</w:t>
            </w:r>
          </w:p>
        </w:tc>
        <w:tc>
          <w:tcPr>
            <w:tcW w:w="562" w:type="dxa"/>
          </w:tcPr>
          <w:p w14:paraId="5EE22105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24199E7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05E06F42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0E18E36A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7A80DDB8" w14:textId="77777777" w:rsidTr="004E2316">
        <w:tc>
          <w:tcPr>
            <w:tcW w:w="7740" w:type="dxa"/>
          </w:tcPr>
          <w:p w14:paraId="7F2D643A" w14:textId="77777777" w:rsidR="00465559" w:rsidRPr="007626BB" w:rsidRDefault="00465559" w:rsidP="004E2316">
            <w:pPr>
              <w:pStyle w:val="FABodyCopy"/>
            </w:pPr>
            <w:r w:rsidRPr="007626BB">
              <w:lastRenderedPageBreak/>
              <w:t>Full</w:t>
            </w:r>
            <w:r>
              <w:t>-s</w:t>
            </w:r>
            <w:r w:rsidRPr="007626BB">
              <w:t>peed Forward Collision Warning</w:t>
            </w:r>
            <w:r>
              <w:t>-</w:t>
            </w:r>
            <w:r w:rsidRPr="007626BB">
              <w:t>Plus (available with Adaptive Cruise)</w:t>
            </w:r>
          </w:p>
        </w:tc>
        <w:tc>
          <w:tcPr>
            <w:tcW w:w="562" w:type="dxa"/>
          </w:tcPr>
          <w:p w14:paraId="0B6AFCE2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22742EAA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5E2EEAF3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48F85926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  <w:tr w:rsidR="00465559" w:rsidRPr="007626BB" w14:paraId="511F99B4" w14:textId="77777777" w:rsidTr="004E2316">
        <w:tc>
          <w:tcPr>
            <w:tcW w:w="7740" w:type="dxa"/>
          </w:tcPr>
          <w:p w14:paraId="3CC6D0A8" w14:textId="77777777" w:rsidR="00465559" w:rsidRPr="007626BB" w:rsidRDefault="00465559" w:rsidP="004E2316">
            <w:pPr>
              <w:pStyle w:val="FABodyCopy"/>
            </w:pPr>
            <w:r w:rsidRPr="007626BB">
              <w:t>Lane Keep Assist</w:t>
            </w:r>
          </w:p>
        </w:tc>
        <w:tc>
          <w:tcPr>
            <w:tcW w:w="562" w:type="dxa"/>
          </w:tcPr>
          <w:p w14:paraId="323F9DC4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4D942EC9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48D3B2E8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7C83389B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  <w:tr w:rsidR="00465559" w:rsidRPr="007626BB" w14:paraId="313018C6" w14:textId="77777777" w:rsidTr="004E2316">
        <w:tc>
          <w:tcPr>
            <w:tcW w:w="7740" w:type="dxa"/>
          </w:tcPr>
          <w:p w14:paraId="445870EC" w14:textId="77777777" w:rsidR="00465559" w:rsidRPr="007626BB" w:rsidRDefault="00465559" w:rsidP="004E2316">
            <w:pPr>
              <w:pStyle w:val="FABodyCopy"/>
            </w:pPr>
            <w:r w:rsidRPr="007626BB">
              <w:t xml:space="preserve">Adaptive Steering </w:t>
            </w:r>
          </w:p>
        </w:tc>
        <w:tc>
          <w:tcPr>
            <w:tcW w:w="562" w:type="dxa"/>
          </w:tcPr>
          <w:p w14:paraId="0FF0E21B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271EED84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688AB445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2C32BAAC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  <w:tr w:rsidR="00465559" w:rsidRPr="007626BB" w14:paraId="78EC2D6B" w14:textId="77777777" w:rsidTr="004E2316">
        <w:tc>
          <w:tcPr>
            <w:tcW w:w="7740" w:type="dxa"/>
          </w:tcPr>
          <w:p w14:paraId="1D3337ED" w14:textId="77777777" w:rsidR="00465559" w:rsidRPr="007626BB" w:rsidRDefault="00465559" w:rsidP="004E2316">
            <w:pPr>
              <w:pStyle w:val="FABodyCopy"/>
            </w:pPr>
            <w:r w:rsidRPr="007626BB">
              <w:t>Tire-fill alert system (must have 5-in. radio with Tradesman)</w:t>
            </w:r>
          </w:p>
        </w:tc>
        <w:tc>
          <w:tcPr>
            <w:tcW w:w="562" w:type="dxa"/>
          </w:tcPr>
          <w:p w14:paraId="50F54A53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6D313A13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148DE8A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232260E6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13D6DA2A" w14:textId="77777777" w:rsidTr="004E2316">
        <w:tc>
          <w:tcPr>
            <w:tcW w:w="7740" w:type="dxa"/>
          </w:tcPr>
          <w:p w14:paraId="17976838" w14:textId="77777777" w:rsidR="00465559" w:rsidRPr="007626BB" w:rsidRDefault="00465559" w:rsidP="004E2316">
            <w:pPr>
              <w:pStyle w:val="FABodyCopy"/>
            </w:pPr>
            <w:r w:rsidRPr="007626BB">
              <w:t xml:space="preserve">Selectable </w:t>
            </w:r>
            <w:r>
              <w:t>t</w:t>
            </w:r>
            <w:r w:rsidRPr="007626BB">
              <w:t xml:space="preserve">ire </w:t>
            </w:r>
            <w:r>
              <w:t>f</w:t>
            </w:r>
            <w:r w:rsidRPr="007626BB">
              <w:t xml:space="preserve">ill </w:t>
            </w:r>
            <w:r>
              <w:t>a</w:t>
            </w:r>
            <w:r w:rsidRPr="007626BB">
              <w:t>lert (packaged with 8.4-in. and 12-in. radios on SLT)</w:t>
            </w:r>
          </w:p>
        </w:tc>
        <w:tc>
          <w:tcPr>
            <w:tcW w:w="562" w:type="dxa"/>
          </w:tcPr>
          <w:p w14:paraId="2685FA0C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</w:tcPr>
          <w:p w14:paraId="7CD65FB2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4722187D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021251C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15D61154" w14:textId="77777777" w:rsidTr="004E2316">
        <w:tc>
          <w:tcPr>
            <w:tcW w:w="7740" w:type="dxa"/>
          </w:tcPr>
          <w:p w14:paraId="347C4591" w14:textId="77777777" w:rsidR="00465559" w:rsidRPr="007626BB" w:rsidRDefault="00465559" w:rsidP="004E2316">
            <w:pPr>
              <w:pStyle w:val="FABodyCopy"/>
            </w:pPr>
            <w:r w:rsidRPr="007626BB">
              <w:t>Tire-pressure Information System</w:t>
            </w:r>
          </w:p>
        </w:tc>
        <w:tc>
          <w:tcPr>
            <w:tcW w:w="562" w:type="dxa"/>
          </w:tcPr>
          <w:p w14:paraId="1E85A105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077F126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30F12413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2E01CB04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2FE79D9C" w14:textId="77777777" w:rsidTr="004E2316">
        <w:tc>
          <w:tcPr>
            <w:tcW w:w="7740" w:type="dxa"/>
          </w:tcPr>
          <w:p w14:paraId="506371D2" w14:textId="77777777" w:rsidR="00465559" w:rsidRPr="007626BB" w:rsidRDefault="00465559" w:rsidP="004E2316">
            <w:pPr>
              <w:pStyle w:val="FABodyCopy"/>
            </w:pPr>
            <w:r w:rsidRPr="007626BB">
              <w:t>Tire-pressure Monitoring Display</w:t>
            </w:r>
          </w:p>
        </w:tc>
        <w:tc>
          <w:tcPr>
            <w:tcW w:w="562" w:type="dxa"/>
          </w:tcPr>
          <w:p w14:paraId="121268DF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674DF5D8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2" w:type="dxa"/>
          </w:tcPr>
          <w:p w14:paraId="34DD6092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2BCE999B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3126B50B" w14:textId="77777777" w:rsidTr="004E2316">
        <w:tc>
          <w:tcPr>
            <w:tcW w:w="7740" w:type="dxa"/>
          </w:tcPr>
          <w:p w14:paraId="63963C64" w14:textId="77777777" w:rsidR="00465559" w:rsidRPr="007626BB" w:rsidRDefault="00465559" w:rsidP="004E2316">
            <w:pPr>
              <w:pStyle w:val="FABodyCopy"/>
            </w:pPr>
            <w:r w:rsidRPr="007626BB">
              <w:t>Trailer Tire-pressure Monitoring</w:t>
            </w:r>
          </w:p>
        </w:tc>
        <w:tc>
          <w:tcPr>
            <w:tcW w:w="562" w:type="dxa"/>
          </w:tcPr>
          <w:p w14:paraId="1597B68D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</w:tcPr>
          <w:p w14:paraId="7842FA1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3C8221E5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675B35AA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1EE9DE12" w14:textId="77777777" w:rsidTr="004E2316">
        <w:tc>
          <w:tcPr>
            <w:tcW w:w="7740" w:type="dxa"/>
          </w:tcPr>
          <w:p w14:paraId="34FC2B42" w14:textId="77777777" w:rsidR="00465559" w:rsidRPr="007626BB" w:rsidRDefault="00465559" w:rsidP="004E2316">
            <w:pPr>
              <w:pStyle w:val="FABodyCopy"/>
            </w:pPr>
            <w:r w:rsidRPr="007626BB">
              <w:t>Trailer Reverse Guidance</w:t>
            </w:r>
          </w:p>
        </w:tc>
        <w:tc>
          <w:tcPr>
            <w:tcW w:w="562" w:type="dxa"/>
          </w:tcPr>
          <w:p w14:paraId="491448A9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</w:tcPr>
          <w:p w14:paraId="2A345263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34497562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01290D24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</w:tr>
      <w:tr w:rsidR="00465559" w:rsidRPr="007626BB" w14:paraId="2CCF90FF" w14:textId="77777777" w:rsidTr="004E2316">
        <w:tc>
          <w:tcPr>
            <w:tcW w:w="7740" w:type="dxa"/>
          </w:tcPr>
          <w:p w14:paraId="0CF910AA" w14:textId="77777777" w:rsidR="00465559" w:rsidRPr="007626BB" w:rsidRDefault="00465559" w:rsidP="004E2316">
            <w:pPr>
              <w:pStyle w:val="FABodyCopy"/>
            </w:pPr>
            <w:r w:rsidRPr="007626BB">
              <w:t xml:space="preserve">DOT– certified Roadside Safety Kit (DOT fire extinguisher, </w:t>
            </w:r>
            <w:r w:rsidRPr="007626BB">
              <w:br/>
              <w:t>three reflecting triangles, spare fuses, two red vinyl flags)</w:t>
            </w:r>
          </w:p>
        </w:tc>
        <w:tc>
          <w:tcPr>
            <w:tcW w:w="562" w:type="dxa"/>
          </w:tcPr>
          <w:p w14:paraId="4A010A9C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2500D163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2B6D8281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233469E7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48871EF1" w14:textId="77777777" w:rsidTr="004E2316">
        <w:tc>
          <w:tcPr>
            <w:tcW w:w="7740" w:type="dxa"/>
          </w:tcPr>
          <w:p w14:paraId="31FA4474" w14:textId="77777777" w:rsidR="00465559" w:rsidRPr="007626BB" w:rsidRDefault="00465559" w:rsidP="004E2316">
            <w:pPr>
              <w:pStyle w:val="FABodyCopy"/>
            </w:pPr>
            <w:bookmarkStart w:id="1" w:name="_Hlk5225503"/>
            <w:r w:rsidRPr="007626BB">
              <w:t xml:space="preserve">Max </w:t>
            </w:r>
            <w:r>
              <w:t>s</w:t>
            </w:r>
            <w:r w:rsidRPr="007626BB">
              <w:t xml:space="preserve">peed </w:t>
            </w:r>
            <w:r>
              <w:t>s</w:t>
            </w:r>
            <w:r w:rsidRPr="007626BB">
              <w:t>ettings (65 mph, 70 mph, 77 mph)</w:t>
            </w:r>
            <w:bookmarkEnd w:id="1"/>
          </w:p>
        </w:tc>
        <w:tc>
          <w:tcPr>
            <w:tcW w:w="562" w:type="dxa"/>
          </w:tcPr>
          <w:p w14:paraId="6920EA5C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2ECBAB8E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</w:tcPr>
          <w:p w14:paraId="5681422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37D3844C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6B5EE2C2" w14:textId="77777777" w:rsidTr="004E2316">
        <w:tc>
          <w:tcPr>
            <w:tcW w:w="7740" w:type="dxa"/>
          </w:tcPr>
          <w:p w14:paraId="02BADA66" w14:textId="77777777" w:rsidR="00465559" w:rsidRPr="007626BB" w:rsidRDefault="00465559" w:rsidP="004E2316">
            <w:pPr>
              <w:pStyle w:val="FABodyCopy"/>
            </w:pPr>
            <w:bookmarkStart w:id="2" w:name="_Hlk5225532"/>
            <w:r w:rsidRPr="007626BB">
              <w:t xml:space="preserve">Auto </w:t>
            </w:r>
            <w:r>
              <w:t>h</w:t>
            </w:r>
            <w:r w:rsidRPr="007626BB">
              <w:t xml:space="preserve">igh </w:t>
            </w:r>
            <w:r>
              <w:t>b</w:t>
            </w:r>
            <w:r w:rsidRPr="007626BB">
              <w:t xml:space="preserve">eam </w:t>
            </w:r>
            <w:r>
              <w:t>h</w:t>
            </w:r>
            <w:r w:rsidRPr="007626BB">
              <w:t xml:space="preserve">eadlamp </w:t>
            </w:r>
            <w:r>
              <w:t>c</w:t>
            </w:r>
            <w:r w:rsidRPr="007626BB">
              <w:t>ontrol</w:t>
            </w:r>
            <w:bookmarkEnd w:id="2"/>
          </w:p>
        </w:tc>
        <w:tc>
          <w:tcPr>
            <w:tcW w:w="562" w:type="dxa"/>
          </w:tcPr>
          <w:p w14:paraId="55591C2C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569AA8C4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06493D73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42C71AE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1165DE0D" w14:textId="77777777" w:rsidTr="004E2316">
        <w:tc>
          <w:tcPr>
            <w:tcW w:w="7740" w:type="dxa"/>
          </w:tcPr>
          <w:p w14:paraId="322E0F15" w14:textId="77777777" w:rsidR="00465559" w:rsidRPr="007626BB" w:rsidRDefault="00465559" w:rsidP="004E2316">
            <w:pPr>
              <w:pStyle w:val="FABodyCopy"/>
            </w:pPr>
            <w:r w:rsidRPr="007626BB">
              <w:t>Rain Sensing Wipers</w:t>
            </w:r>
          </w:p>
        </w:tc>
        <w:tc>
          <w:tcPr>
            <w:tcW w:w="562" w:type="dxa"/>
          </w:tcPr>
          <w:p w14:paraId="2C0573F8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683EB4AD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2" w:type="dxa"/>
          </w:tcPr>
          <w:p w14:paraId="48A64AE8" w14:textId="77777777" w:rsidR="00465559" w:rsidRPr="007626BB" w:rsidRDefault="00465559" w:rsidP="004E2316">
            <w:pPr>
              <w:pStyle w:val="S-O-P"/>
            </w:pPr>
            <w:r w:rsidRPr="007626BB">
              <w:t>P</w:t>
            </w:r>
          </w:p>
        </w:tc>
        <w:tc>
          <w:tcPr>
            <w:tcW w:w="563" w:type="dxa"/>
          </w:tcPr>
          <w:p w14:paraId="2E947C00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  <w:tr w:rsidR="00465559" w:rsidRPr="007626BB" w14:paraId="65CCFA1F" w14:textId="77777777" w:rsidTr="004E2316">
        <w:tc>
          <w:tcPr>
            <w:tcW w:w="7740" w:type="dxa"/>
          </w:tcPr>
          <w:p w14:paraId="0C04483B" w14:textId="77777777" w:rsidR="00465559" w:rsidRPr="007626BB" w:rsidRDefault="00465559" w:rsidP="004E2316">
            <w:pPr>
              <w:pStyle w:val="FABodyCopy"/>
            </w:pPr>
            <w:bookmarkStart w:id="3" w:name="_Hlk5225565"/>
            <w:r w:rsidRPr="007626BB">
              <w:t xml:space="preserve">Auxiliary Reverse Lamps </w:t>
            </w:r>
            <w:bookmarkEnd w:id="3"/>
            <w:r w:rsidRPr="007626BB">
              <w:t>(packaged with SLT)</w:t>
            </w:r>
          </w:p>
        </w:tc>
        <w:tc>
          <w:tcPr>
            <w:tcW w:w="562" w:type="dxa"/>
          </w:tcPr>
          <w:p w14:paraId="1B53B90E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</w:tcPr>
          <w:p w14:paraId="75EF1BB5" w14:textId="77777777" w:rsidR="00465559" w:rsidRPr="007626BB" w:rsidRDefault="00465559" w:rsidP="004E2316">
            <w:pPr>
              <w:pStyle w:val="S-O-P"/>
            </w:pPr>
            <w:r w:rsidRPr="007626BB">
              <w:t>O/P</w:t>
            </w:r>
          </w:p>
        </w:tc>
        <w:tc>
          <w:tcPr>
            <w:tcW w:w="562" w:type="dxa"/>
          </w:tcPr>
          <w:p w14:paraId="7106F5D9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  <w:tc>
          <w:tcPr>
            <w:tcW w:w="563" w:type="dxa"/>
          </w:tcPr>
          <w:p w14:paraId="331272DB" w14:textId="77777777" w:rsidR="00465559" w:rsidRPr="007626BB" w:rsidRDefault="00465559" w:rsidP="004E2316">
            <w:pPr>
              <w:pStyle w:val="S-O-P"/>
            </w:pPr>
            <w:r w:rsidRPr="007626BB">
              <w:t>S</w:t>
            </w:r>
          </w:p>
        </w:tc>
      </w:tr>
    </w:tbl>
    <w:p w14:paraId="03A46ACE" w14:textId="77777777" w:rsidR="00465559" w:rsidRDefault="00465559" w:rsidP="00465559">
      <w:pPr>
        <w:pStyle w:val="Heading3"/>
      </w:pPr>
      <w:r w:rsidRPr="007626BB">
        <w:t>EQUIPMENT PACKAGES</w:t>
      </w:r>
    </w:p>
    <w:tbl>
      <w:tblPr>
        <w:tblStyle w:val="FATABLESTYLE"/>
        <w:tblW w:w="9990" w:type="dxa"/>
        <w:tblLayout w:type="fixed"/>
        <w:tblLook w:val="01E0" w:firstRow="1" w:lastRow="1" w:firstColumn="1" w:lastColumn="1" w:noHBand="0" w:noVBand="0"/>
      </w:tblPr>
      <w:tblGrid>
        <w:gridCol w:w="7740"/>
        <w:gridCol w:w="562"/>
        <w:gridCol w:w="563"/>
        <w:gridCol w:w="562"/>
        <w:gridCol w:w="563"/>
      </w:tblGrid>
      <w:tr w:rsidR="00465559" w:rsidRPr="004512D1" w14:paraId="4C1388C3" w14:textId="77777777" w:rsidTr="004E2316">
        <w:trPr>
          <w:trHeight w:val="1386"/>
          <w:tblHeader/>
        </w:trPr>
        <w:tc>
          <w:tcPr>
            <w:tcW w:w="7740" w:type="dxa"/>
            <w:vAlign w:val="bottom"/>
          </w:tcPr>
          <w:p w14:paraId="55A217C2" w14:textId="77777777" w:rsidR="00465559" w:rsidRPr="004512D1" w:rsidRDefault="00465559" w:rsidP="004E2316">
            <w:pPr>
              <w:pStyle w:val="TableSubhead"/>
            </w:pPr>
            <w:r w:rsidRPr="007626BB">
              <w:t>EQUIPMENT PACKAGES</w:t>
            </w:r>
          </w:p>
        </w:tc>
        <w:tc>
          <w:tcPr>
            <w:tcW w:w="562" w:type="dxa"/>
            <w:textDirection w:val="btLr"/>
            <w:vAlign w:val="top"/>
          </w:tcPr>
          <w:p w14:paraId="46764CC9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TRADESMAN</w:t>
            </w:r>
          </w:p>
        </w:tc>
        <w:tc>
          <w:tcPr>
            <w:tcW w:w="563" w:type="dxa"/>
            <w:textDirection w:val="btLr"/>
            <w:vAlign w:val="top"/>
          </w:tcPr>
          <w:p w14:paraId="436C96A8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SLT</w:t>
            </w:r>
          </w:p>
        </w:tc>
        <w:tc>
          <w:tcPr>
            <w:tcW w:w="562" w:type="dxa"/>
            <w:textDirection w:val="btLr"/>
            <w:vAlign w:val="top"/>
          </w:tcPr>
          <w:p w14:paraId="37DC8A7E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LARAMIE</w:t>
            </w:r>
          </w:p>
        </w:tc>
        <w:tc>
          <w:tcPr>
            <w:tcW w:w="563" w:type="dxa"/>
            <w:textDirection w:val="btLr"/>
            <w:vAlign w:val="top"/>
          </w:tcPr>
          <w:p w14:paraId="22B9C6FC" w14:textId="77777777" w:rsidR="00465559" w:rsidRPr="00897FE9" w:rsidRDefault="00465559" w:rsidP="004E2316">
            <w:pPr>
              <w:pStyle w:val="ModelSubhead"/>
              <w:ind w:left="86"/>
              <w:jc w:val="left"/>
              <w:rPr>
                <w:sz w:val="16"/>
                <w:szCs w:val="16"/>
              </w:rPr>
            </w:pPr>
            <w:r w:rsidRPr="00897FE9">
              <w:rPr>
                <w:sz w:val="16"/>
                <w:szCs w:val="16"/>
              </w:rPr>
              <w:t>LIMITED</w:t>
            </w:r>
          </w:p>
        </w:tc>
      </w:tr>
      <w:tr w:rsidR="00465559" w:rsidRPr="007626BB" w14:paraId="19E31740" w14:textId="77777777" w:rsidTr="004E2316">
        <w:tc>
          <w:tcPr>
            <w:tcW w:w="7740" w:type="dxa"/>
          </w:tcPr>
          <w:p w14:paraId="24728B2A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Electrical Accessory Group</w:t>
            </w:r>
          </w:p>
          <w:p w14:paraId="59519A6E" w14:textId="77777777" w:rsidR="00465559" w:rsidRPr="007626BB" w:rsidRDefault="00465559" w:rsidP="004E2316">
            <w:pPr>
              <w:pStyle w:val="BodyIndent1"/>
            </w:pPr>
            <w:r w:rsidRPr="007626BB">
              <w:t>220-amp alternator</w:t>
            </w:r>
          </w:p>
          <w:p w14:paraId="2A9E5570" w14:textId="77777777" w:rsidR="00465559" w:rsidRPr="007626BB" w:rsidRDefault="00465559" w:rsidP="004E2316">
            <w:pPr>
              <w:pStyle w:val="BodyIndent1"/>
            </w:pPr>
            <w:r w:rsidRPr="007626BB">
              <w:t xml:space="preserve">Voltage Monitoring Auto Idle Up </w:t>
            </w:r>
          </w:p>
          <w:p w14:paraId="17407D9C" w14:textId="77777777" w:rsidR="00465559" w:rsidRPr="007626BB" w:rsidRDefault="00465559" w:rsidP="004E2316">
            <w:pPr>
              <w:pStyle w:val="BodyIndent1"/>
            </w:pPr>
            <w:r w:rsidRPr="007626BB">
              <w:t>Trailer Brake Control</w:t>
            </w:r>
          </w:p>
        </w:tc>
        <w:tc>
          <w:tcPr>
            <w:tcW w:w="562" w:type="dxa"/>
            <w:vAlign w:val="top"/>
          </w:tcPr>
          <w:p w14:paraId="201F8DEF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7594CF81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68E98537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61A88AD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05011305" w14:textId="77777777" w:rsidTr="004E2316">
        <w:tc>
          <w:tcPr>
            <w:tcW w:w="7740" w:type="dxa"/>
          </w:tcPr>
          <w:p w14:paraId="37FFAE1E" w14:textId="77777777" w:rsidR="00465559" w:rsidRPr="00897FE9" w:rsidRDefault="00465559" w:rsidP="004E2316">
            <w:pPr>
              <w:pStyle w:val="FABodyCopy"/>
              <w:keepNext/>
              <w:keepLines/>
              <w:rPr>
                <w:b/>
                <w:bCs/>
              </w:rPr>
            </w:pPr>
            <w:r w:rsidRPr="00897FE9">
              <w:rPr>
                <w:b/>
                <w:bCs/>
              </w:rPr>
              <w:lastRenderedPageBreak/>
              <w:t>Ambulance Prep Group</w:t>
            </w:r>
          </w:p>
          <w:p w14:paraId="66C793C1" w14:textId="77777777" w:rsidR="00465559" w:rsidRPr="007626BB" w:rsidRDefault="00465559" w:rsidP="004E2316">
            <w:pPr>
              <w:pStyle w:val="BodyIndent1"/>
              <w:keepNext/>
              <w:keepLines/>
            </w:pPr>
            <w:r w:rsidRPr="007626BB">
              <w:t>220-amp alternator</w:t>
            </w:r>
          </w:p>
          <w:p w14:paraId="117C51AC" w14:textId="77777777" w:rsidR="00465559" w:rsidRPr="007626BB" w:rsidRDefault="00465559" w:rsidP="004E2316">
            <w:pPr>
              <w:pStyle w:val="BodyIndent1"/>
              <w:keepNext/>
              <w:keepLines/>
            </w:pPr>
            <w:bookmarkStart w:id="4" w:name="_Hlk5225611"/>
            <w:r w:rsidRPr="007626BB">
              <w:t>Voltage Monitoring Auto Idle Up</w:t>
            </w:r>
            <w:bookmarkEnd w:id="4"/>
          </w:p>
          <w:p w14:paraId="6955DEF1" w14:textId="77777777" w:rsidR="00465559" w:rsidRPr="007626BB" w:rsidRDefault="00465559" w:rsidP="004E2316">
            <w:pPr>
              <w:pStyle w:val="BodyIndent1"/>
              <w:keepNext/>
              <w:keepLines/>
            </w:pPr>
            <w:r w:rsidRPr="007626BB">
              <w:t xml:space="preserve">Remote rear heat/AC (provides ability to run auxiliary mounted heater and </w:t>
            </w:r>
            <w:r w:rsidRPr="007626BB">
              <w:br/>
              <w:t>A/C independently of instrument panel controls)</w:t>
            </w:r>
          </w:p>
          <w:p w14:paraId="1E56AAE1" w14:textId="77777777" w:rsidR="00465559" w:rsidRPr="007626BB" w:rsidRDefault="00465559" w:rsidP="004E2316">
            <w:pPr>
              <w:pStyle w:val="BodyIndent1"/>
              <w:keepNext/>
              <w:keepLines/>
            </w:pPr>
            <w:r w:rsidRPr="007626BB">
              <w:t xml:space="preserve">A/C line tap and engine coolant access for upfitter </w:t>
            </w:r>
          </w:p>
          <w:p w14:paraId="7DE63FB8" w14:textId="77777777" w:rsidR="00465559" w:rsidRPr="007626BB" w:rsidRDefault="00465559" w:rsidP="004E2316">
            <w:pPr>
              <w:pStyle w:val="BodyIndent1"/>
              <w:keepNext/>
              <w:keepLines/>
            </w:pPr>
            <w:r w:rsidRPr="007626BB">
              <w:t>Foam roof blocks (included with Regular Cab only)</w:t>
            </w:r>
          </w:p>
        </w:tc>
        <w:tc>
          <w:tcPr>
            <w:tcW w:w="562" w:type="dxa"/>
            <w:vAlign w:val="top"/>
          </w:tcPr>
          <w:p w14:paraId="052768B6" w14:textId="77777777" w:rsidR="00465559" w:rsidRPr="007626BB" w:rsidRDefault="00465559" w:rsidP="004E2316">
            <w:pPr>
              <w:pStyle w:val="S-O-P"/>
              <w:keepNext/>
              <w:keepLines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53E8D320" w14:textId="77777777" w:rsidR="00465559" w:rsidRPr="007626BB" w:rsidRDefault="00465559" w:rsidP="004E2316">
            <w:pPr>
              <w:pStyle w:val="S-O-P"/>
              <w:keepNext/>
              <w:keepLines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25F857A1" w14:textId="77777777" w:rsidR="00465559" w:rsidRPr="007626BB" w:rsidRDefault="00465559" w:rsidP="004E2316">
            <w:pPr>
              <w:pStyle w:val="S-O-P"/>
              <w:keepNext/>
              <w:keepLines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43468FA2" w14:textId="77777777" w:rsidR="00465559" w:rsidRPr="007626BB" w:rsidRDefault="00465559" w:rsidP="004E2316">
            <w:pPr>
              <w:pStyle w:val="S-O-P"/>
              <w:keepNext/>
              <w:keepLines/>
            </w:pPr>
            <w:r w:rsidRPr="007626BB">
              <w:t>O</w:t>
            </w:r>
          </w:p>
        </w:tc>
      </w:tr>
      <w:tr w:rsidR="00465559" w:rsidRPr="007626BB" w14:paraId="588EDF4E" w14:textId="77777777" w:rsidTr="004E2316">
        <w:tc>
          <w:tcPr>
            <w:tcW w:w="7740" w:type="dxa"/>
          </w:tcPr>
          <w:p w14:paraId="15436024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Chrome Appearance Group</w:t>
            </w:r>
          </w:p>
          <w:p w14:paraId="54CBF6D4" w14:textId="77777777" w:rsidR="00465559" w:rsidRPr="007626BB" w:rsidRDefault="00465559" w:rsidP="004E2316">
            <w:pPr>
              <w:pStyle w:val="BodyIndent1"/>
            </w:pPr>
            <w:r w:rsidRPr="007626BB">
              <w:t xml:space="preserve">Chrome front bumper (3500/4500/5500) </w:t>
            </w:r>
          </w:p>
          <w:p w14:paraId="2FC9143C" w14:textId="77777777" w:rsidR="00465559" w:rsidRPr="007626BB" w:rsidRDefault="00465559" w:rsidP="004E2316">
            <w:pPr>
              <w:pStyle w:val="BodyIndent1"/>
            </w:pPr>
            <w:r w:rsidRPr="007626BB">
              <w:t xml:space="preserve">Chrome grille (3500/4500/5500) </w:t>
            </w:r>
          </w:p>
          <w:p w14:paraId="501A06E1" w14:textId="77777777" w:rsidR="00465559" w:rsidRPr="007626BB" w:rsidRDefault="00465559" w:rsidP="004E2316">
            <w:pPr>
              <w:pStyle w:val="BodyIndent1"/>
            </w:pPr>
            <w:r w:rsidRPr="007626BB">
              <w:t>Chrome inserts</w:t>
            </w:r>
          </w:p>
          <w:p w14:paraId="1186D1B7" w14:textId="77777777" w:rsidR="00465559" w:rsidRPr="007626BB" w:rsidRDefault="00465559" w:rsidP="004E2316">
            <w:pPr>
              <w:pStyle w:val="BodyIndent1"/>
            </w:pPr>
            <w:r w:rsidRPr="007626BB">
              <w:t xml:space="preserve">Chrome clad steel wheel on 3500 DRW </w:t>
            </w:r>
          </w:p>
          <w:p w14:paraId="7C280323" w14:textId="77777777" w:rsidR="00465559" w:rsidRPr="007626BB" w:rsidRDefault="00465559" w:rsidP="004E2316">
            <w:pPr>
              <w:pStyle w:val="BodyIndent1"/>
            </w:pPr>
            <w:r w:rsidRPr="007626BB">
              <w:t>Chrome clad steel wheel on 3500 SRW</w:t>
            </w:r>
          </w:p>
          <w:p w14:paraId="260D559F" w14:textId="77777777" w:rsidR="00465559" w:rsidRPr="007626BB" w:rsidRDefault="00465559" w:rsidP="004E2316">
            <w:pPr>
              <w:pStyle w:val="BodyIndent1"/>
            </w:pPr>
            <w:r w:rsidRPr="007626BB">
              <w:t>New bright wheel cover (4500/5500)</w:t>
            </w:r>
          </w:p>
        </w:tc>
        <w:tc>
          <w:tcPr>
            <w:tcW w:w="562" w:type="dxa"/>
            <w:vAlign w:val="top"/>
          </w:tcPr>
          <w:p w14:paraId="689A6AA2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06F9B9B3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2" w:type="dxa"/>
            <w:vAlign w:val="top"/>
          </w:tcPr>
          <w:p w14:paraId="3555AA45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3271F348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4045C89C" w14:textId="77777777" w:rsidTr="004E2316">
        <w:tc>
          <w:tcPr>
            <w:tcW w:w="7740" w:type="dxa"/>
          </w:tcPr>
          <w:p w14:paraId="7C199E7B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Cold Weather Group (Diesel option)</w:t>
            </w:r>
          </w:p>
          <w:p w14:paraId="7DE1CB24" w14:textId="77777777" w:rsidR="00465559" w:rsidRPr="007626BB" w:rsidRDefault="00465559" w:rsidP="004E2316">
            <w:pPr>
              <w:pStyle w:val="BodyIndent1"/>
            </w:pPr>
            <w:r w:rsidRPr="007626BB">
              <w:t>Engine block heater cord</w:t>
            </w:r>
          </w:p>
          <w:p w14:paraId="5A3B2B06" w14:textId="77777777" w:rsidR="00465559" w:rsidRPr="007626BB" w:rsidRDefault="00465559" w:rsidP="004E2316">
            <w:pPr>
              <w:pStyle w:val="BodyIndent1"/>
            </w:pPr>
            <w:r w:rsidRPr="007626BB">
              <w:t>Winter front grille cover</w:t>
            </w:r>
          </w:p>
        </w:tc>
        <w:tc>
          <w:tcPr>
            <w:tcW w:w="562" w:type="dxa"/>
            <w:vAlign w:val="top"/>
          </w:tcPr>
          <w:p w14:paraId="2AEE6444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16894B70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2C1FCD2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5B0DECE4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1C77E467" w14:textId="77777777" w:rsidTr="004E2316">
        <w:tc>
          <w:tcPr>
            <w:tcW w:w="7740" w:type="dxa"/>
          </w:tcPr>
          <w:p w14:paraId="502DE415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Comfort Group</w:t>
            </w:r>
          </w:p>
          <w:p w14:paraId="0B93EA8D" w14:textId="77777777" w:rsidR="00465559" w:rsidRPr="007626BB" w:rsidRDefault="00465559" w:rsidP="004E2316">
            <w:pPr>
              <w:pStyle w:val="BodyIndent1"/>
            </w:pPr>
            <w:r w:rsidRPr="007626BB">
              <w:t>Heated steering wheel</w:t>
            </w:r>
          </w:p>
          <w:p w14:paraId="4499CC6F" w14:textId="77777777" w:rsidR="00465559" w:rsidRPr="007626BB" w:rsidRDefault="00465559" w:rsidP="004E2316">
            <w:pPr>
              <w:pStyle w:val="BodyIndent1"/>
            </w:pPr>
            <w:r w:rsidRPr="007626BB">
              <w:t xml:space="preserve">Leather-wrapped steering wheel and audio controls </w:t>
            </w:r>
          </w:p>
          <w:p w14:paraId="5B44946A" w14:textId="77777777" w:rsidR="00465559" w:rsidRPr="007626BB" w:rsidRDefault="00465559" w:rsidP="004E2316">
            <w:pPr>
              <w:pStyle w:val="BodyIndent1"/>
            </w:pPr>
            <w:r w:rsidRPr="007626BB">
              <w:t>Cluster 3.5-in. TFT color display</w:t>
            </w:r>
          </w:p>
        </w:tc>
        <w:tc>
          <w:tcPr>
            <w:tcW w:w="562" w:type="dxa"/>
            <w:vAlign w:val="top"/>
          </w:tcPr>
          <w:p w14:paraId="70FE9B65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729C5951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731B5A5B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7B663E7B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274F146C" w14:textId="77777777" w:rsidTr="004E2316">
        <w:tc>
          <w:tcPr>
            <w:tcW w:w="7740" w:type="dxa"/>
          </w:tcPr>
          <w:p w14:paraId="3E8216AA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Tradesman Level 1 Equipment Group</w:t>
            </w:r>
          </w:p>
          <w:p w14:paraId="1FAC4A08" w14:textId="77777777" w:rsidR="00465559" w:rsidRPr="007626BB" w:rsidRDefault="00465559" w:rsidP="004E2316">
            <w:pPr>
              <w:pStyle w:val="BodyIndent1"/>
            </w:pPr>
            <w:r w:rsidRPr="007626BB">
              <w:t xml:space="preserve">Overhead console (Regular Cab) </w:t>
            </w:r>
          </w:p>
          <w:p w14:paraId="2FA0D951" w14:textId="77777777" w:rsidR="00465559" w:rsidRPr="007626BB" w:rsidRDefault="00465559" w:rsidP="004E2316">
            <w:pPr>
              <w:pStyle w:val="BodyIndent1"/>
            </w:pPr>
            <w:r w:rsidRPr="007626BB">
              <w:t>Power windows (Regular Cab)</w:t>
            </w:r>
          </w:p>
          <w:p w14:paraId="48BDCC0C" w14:textId="77777777" w:rsidR="00465559" w:rsidRPr="007626BB" w:rsidRDefault="00465559" w:rsidP="004E2316">
            <w:pPr>
              <w:pStyle w:val="BodyIndent1"/>
            </w:pPr>
            <w:r w:rsidRPr="007626BB">
              <w:t xml:space="preserve">Power door locks (Regular Cab) (speed sensitive actuation) </w:t>
            </w:r>
          </w:p>
          <w:p w14:paraId="3449B71C" w14:textId="77777777" w:rsidR="00465559" w:rsidRPr="007626BB" w:rsidRDefault="00465559" w:rsidP="004E2316">
            <w:pPr>
              <w:pStyle w:val="BodyIndent1"/>
            </w:pPr>
            <w:r w:rsidRPr="007626BB">
              <w:t>Power black trailer tow mirrors (Regular Cab)</w:t>
            </w:r>
          </w:p>
          <w:p w14:paraId="0B028358" w14:textId="77777777" w:rsidR="00465559" w:rsidRPr="007626BB" w:rsidRDefault="00465559" w:rsidP="004E2316">
            <w:pPr>
              <w:pStyle w:val="BodyIndent1"/>
            </w:pPr>
            <w:r w:rsidRPr="007626BB">
              <w:t xml:space="preserve">Door trim: (Regular Cab) </w:t>
            </w:r>
            <w:r w:rsidRPr="007626BB">
              <w:br/>
              <w:t>(wrapped bolster/armrest, 360 door handles, join seam, Iron Gray painted surround and accent)</w:t>
            </w:r>
          </w:p>
          <w:p w14:paraId="7A757618" w14:textId="77777777" w:rsidR="00465559" w:rsidRPr="007626BB" w:rsidRDefault="00465559" w:rsidP="004E2316">
            <w:pPr>
              <w:pStyle w:val="BodyIndent1"/>
            </w:pPr>
            <w:r w:rsidRPr="007626BB">
              <w:t>Remote Keyless Entry</w:t>
            </w:r>
          </w:p>
          <w:p w14:paraId="07408097" w14:textId="77777777" w:rsidR="00465559" w:rsidRPr="007626BB" w:rsidRDefault="00465559" w:rsidP="004E2316">
            <w:pPr>
              <w:pStyle w:val="BodyIndent1"/>
            </w:pPr>
            <w:r w:rsidRPr="007626BB">
              <w:t>Interior door handles, satin chrome polished</w:t>
            </w:r>
          </w:p>
        </w:tc>
        <w:tc>
          <w:tcPr>
            <w:tcW w:w="562" w:type="dxa"/>
            <w:vAlign w:val="top"/>
          </w:tcPr>
          <w:p w14:paraId="5091DCB9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06CD8412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2" w:type="dxa"/>
            <w:vAlign w:val="top"/>
          </w:tcPr>
          <w:p w14:paraId="1550585F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465ADFF8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5311530A" w14:textId="77777777" w:rsidTr="004E2316">
        <w:tc>
          <w:tcPr>
            <w:tcW w:w="7740" w:type="dxa"/>
          </w:tcPr>
          <w:p w14:paraId="1FCF3938" w14:textId="77777777" w:rsidR="00465559" w:rsidRPr="00897FE9" w:rsidRDefault="00465559" w:rsidP="004E2316">
            <w:pPr>
              <w:pStyle w:val="FABodyCopy"/>
              <w:keepNext/>
              <w:keepLines/>
              <w:rPr>
                <w:b/>
                <w:bCs/>
              </w:rPr>
            </w:pPr>
            <w:r w:rsidRPr="00897FE9">
              <w:rPr>
                <w:b/>
                <w:bCs/>
              </w:rPr>
              <w:lastRenderedPageBreak/>
              <w:t>Laramie Level 1 Equipment Group</w:t>
            </w:r>
          </w:p>
          <w:p w14:paraId="6BD2E5D8" w14:textId="77777777" w:rsidR="00465559" w:rsidRPr="007626BB" w:rsidRDefault="00465559" w:rsidP="004E2316">
            <w:pPr>
              <w:pStyle w:val="BodyIndent1"/>
              <w:keepNext/>
              <w:keepLines/>
            </w:pPr>
            <w:r w:rsidRPr="007626BB">
              <w:t xml:space="preserve">Auto high beam headlamp control </w:t>
            </w:r>
          </w:p>
          <w:p w14:paraId="14C87AC5" w14:textId="77777777" w:rsidR="00465559" w:rsidRPr="007626BB" w:rsidRDefault="00465559" w:rsidP="004E2316">
            <w:pPr>
              <w:pStyle w:val="BodyIndent1"/>
              <w:keepNext/>
              <w:keepLines/>
            </w:pPr>
            <w:r w:rsidRPr="007626BB">
              <w:t>Rain-sensing wipers</w:t>
            </w:r>
          </w:p>
          <w:p w14:paraId="6A1A8F3C" w14:textId="77777777" w:rsidR="00465559" w:rsidRPr="007626BB" w:rsidRDefault="00465559" w:rsidP="004E2316">
            <w:pPr>
              <w:pStyle w:val="BodyIndent1"/>
              <w:keepNext/>
              <w:keepLines/>
            </w:pPr>
            <w:r w:rsidRPr="007626BB">
              <w:t>Foam bottle door inserts</w:t>
            </w:r>
          </w:p>
          <w:p w14:paraId="17F5EF6E" w14:textId="77777777" w:rsidR="00465559" w:rsidRPr="007626BB" w:rsidRDefault="00465559" w:rsidP="004E2316">
            <w:pPr>
              <w:pStyle w:val="BodyIndent1"/>
              <w:keepNext/>
              <w:keepLines/>
            </w:pPr>
            <w:r w:rsidRPr="007626BB">
              <w:t xml:space="preserve">Ventilated three-level front driver/passenger seats </w:t>
            </w:r>
          </w:p>
          <w:p w14:paraId="50EF0163" w14:textId="77777777" w:rsidR="00465559" w:rsidRPr="007626BB" w:rsidRDefault="00465559" w:rsidP="004E2316">
            <w:pPr>
              <w:pStyle w:val="BodyIndent1"/>
              <w:keepNext/>
              <w:keepLines/>
            </w:pPr>
            <w:r w:rsidRPr="007626BB">
              <w:t>Power-adjustable pedals</w:t>
            </w:r>
          </w:p>
          <w:p w14:paraId="7C15162B" w14:textId="77777777" w:rsidR="00465559" w:rsidRPr="007626BB" w:rsidRDefault="00465559" w:rsidP="004E2316">
            <w:pPr>
              <w:pStyle w:val="BodyIndent1"/>
              <w:keepNext/>
              <w:keepLines/>
            </w:pPr>
            <w:r w:rsidRPr="007626BB">
              <w:t>Radio, driver, seat, mirror, pedals memory</w:t>
            </w:r>
          </w:p>
          <w:p w14:paraId="50005C57" w14:textId="77777777" w:rsidR="00465559" w:rsidRPr="007626BB" w:rsidRDefault="00465559" w:rsidP="004E2316">
            <w:pPr>
              <w:pStyle w:val="BodyIndent1"/>
              <w:keepNext/>
              <w:keepLines/>
            </w:pPr>
            <w:r w:rsidRPr="007626BB">
              <w:t>CD player</w:t>
            </w:r>
          </w:p>
        </w:tc>
        <w:tc>
          <w:tcPr>
            <w:tcW w:w="562" w:type="dxa"/>
            <w:vAlign w:val="top"/>
          </w:tcPr>
          <w:p w14:paraId="38E36506" w14:textId="77777777" w:rsidR="00465559" w:rsidRPr="007626BB" w:rsidRDefault="00465559" w:rsidP="004E2316">
            <w:pPr>
              <w:pStyle w:val="S-O-P"/>
              <w:keepNext/>
              <w:keepLines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06A774D8" w14:textId="77777777" w:rsidR="00465559" w:rsidRPr="007626BB" w:rsidRDefault="00465559" w:rsidP="004E2316">
            <w:pPr>
              <w:pStyle w:val="S-O-P"/>
              <w:keepNext/>
              <w:keepLines/>
            </w:pPr>
            <w:r w:rsidRPr="007626BB">
              <w:t>NA</w:t>
            </w:r>
          </w:p>
        </w:tc>
        <w:tc>
          <w:tcPr>
            <w:tcW w:w="562" w:type="dxa"/>
            <w:vAlign w:val="top"/>
          </w:tcPr>
          <w:p w14:paraId="613A37E4" w14:textId="77777777" w:rsidR="00465559" w:rsidRPr="007626BB" w:rsidRDefault="00465559" w:rsidP="004E2316">
            <w:pPr>
              <w:pStyle w:val="S-O-P"/>
              <w:keepNext/>
              <w:keepLines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117F133A" w14:textId="77777777" w:rsidR="00465559" w:rsidRPr="007626BB" w:rsidRDefault="00465559" w:rsidP="004E2316">
            <w:pPr>
              <w:pStyle w:val="S-O-P"/>
              <w:keepNext/>
              <w:keepLines/>
            </w:pPr>
            <w:r w:rsidRPr="007626BB">
              <w:t>NA</w:t>
            </w:r>
          </w:p>
        </w:tc>
      </w:tr>
      <w:tr w:rsidR="00465559" w:rsidRPr="007626BB" w14:paraId="54E0C319" w14:textId="77777777" w:rsidTr="004E2316">
        <w:tc>
          <w:tcPr>
            <w:tcW w:w="7740" w:type="dxa"/>
          </w:tcPr>
          <w:p w14:paraId="5AAB7E99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 xml:space="preserve">Laramie Level 2 Equipment Group </w:t>
            </w:r>
            <w:r w:rsidRPr="00897FE9">
              <w:rPr>
                <w:b/>
                <w:bCs/>
              </w:rPr>
              <w:br/>
              <w:t>(Includes Laramie Level 1 Equipment Group Content)</w:t>
            </w:r>
          </w:p>
          <w:p w14:paraId="002496DE" w14:textId="77777777" w:rsidR="00465559" w:rsidRPr="007626BB" w:rsidRDefault="00465559" w:rsidP="004E2316">
            <w:pPr>
              <w:pStyle w:val="BodyIndent1"/>
            </w:pPr>
            <w:r w:rsidRPr="007626BB">
              <w:t>Uconnect 8.4 (AM/FM/SAT/Bluetooth/NAV/Voice)</w:t>
            </w:r>
          </w:p>
          <w:p w14:paraId="16BC699D" w14:textId="77777777" w:rsidR="00465559" w:rsidRPr="007626BB" w:rsidRDefault="00465559" w:rsidP="004E2316">
            <w:pPr>
              <w:pStyle w:val="BodyIndent1"/>
            </w:pPr>
            <w:r w:rsidRPr="007626BB">
              <w:t>17 speakers</w:t>
            </w:r>
          </w:p>
          <w:p w14:paraId="552C70E5" w14:textId="77777777" w:rsidR="00465559" w:rsidRPr="007626BB" w:rsidRDefault="00465559" w:rsidP="004E2316">
            <w:pPr>
              <w:pStyle w:val="BodyIndent1"/>
            </w:pPr>
            <w:r w:rsidRPr="007626BB">
              <w:t xml:space="preserve">Wireless charging pad </w:t>
            </w:r>
          </w:p>
          <w:p w14:paraId="24F3E6A1" w14:textId="77777777" w:rsidR="00465559" w:rsidRPr="007626BB" w:rsidRDefault="00465559" w:rsidP="004E2316">
            <w:pPr>
              <w:pStyle w:val="BodyIndent1"/>
            </w:pPr>
            <w:r w:rsidRPr="007626BB">
              <w:t>Rear seat heat (three level)</w:t>
            </w:r>
          </w:p>
        </w:tc>
        <w:tc>
          <w:tcPr>
            <w:tcW w:w="562" w:type="dxa"/>
            <w:vAlign w:val="top"/>
          </w:tcPr>
          <w:p w14:paraId="3BE36796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1E09A8B5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2" w:type="dxa"/>
            <w:vAlign w:val="top"/>
          </w:tcPr>
          <w:p w14:paraId="7399D89B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70179CA1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498BB09F" w14:textId="77777777" w:rsidTr="004E2316">
        <w:tc>
          <w:tcPr>
            <w:tcW w:w="7740" w:type="dxa"/>
          </w:tcPr>
          <w:p w14:paraId="4DA9849A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Limited Level 1 Equipment Group</w:t>
            </w:r>
          </w:p>
          <w:p w14:paraId="7B50DEB5" w14:textId="77777777" w:rsidR="00465559" w:rsidRPr="007626BB" w:rsidRDefault="00465559" w:rsidP="004E2316">
            <w:pPr>
              <w:pStyle w:val="BodyIndent1"/>
            </w:pPr>
            <w:r w:rsidRPr="007626BB">
              <w:t>12-in. radio</w:t>
            </w:r>
          </w:p>
          <w:p w14:paraId="687CD2FE" w14:textId="77777777" w:rsidR="00465559" w:rsidRPr="007626BB" w:rsidRDefault="00465559" w:rsidP="004E2316">
            <w:pPr>
              <w:pStyle w:val="BodyIndent1"/>
            </w:pPr>
            <w:r w:rsidRPr="007626BB">
              <w:t>17-speaker system</w:t>
            </w:r>
          </w:p>
          <w:p w14:paraId="17B74340" w14:textId="77777777" w:rsidR="00465559" w:rsidRPr="007626BB" w:rsidRDefault="00465559" w:rsidP="004E2316">
            <w:pPr>
              <w:pStyle w:val="BodyIndent1"/>
            </w:pPr>
            <w:r w:rsidRPr="007626BB">
              <w:t>Full</w:t>
            </w:r>
            <w:r>
              <w:t>-s</w:t>
            </w:r>
            <w:r w:rsidRPr="007626BB">
              <w:t xml:space="preserve">peed Forward Collision Warning Plus with Auto Emergency Braking </w:t>
            </w:r>
          </w:p>
          <w:p w14:paraId="6C9BB415" w14:textId="77777777" w:rsidR="00465559" w:rsidRPr="007626BB" w:rsidRDefault="00465559" w:rsidP="004E2316">
            <w:pPr>
              <w:pStyle w:val="BodyIndent1"/>
            </w:pPr>
            <w:r w:rsidRPr="007626BB">
              <w:t>Adaptive Cruise Control with Stop</w:t>
            </w:r>
          </w:p>
          <w:p w14:paraId="2C586E8F" w14:textId="77777777" w:rsidR="00465559" w:rsidRPr="007626BB" w:rsidRDefault="00465559" w:rsidP="004E2316">
            <w:pPr>
              <w:pStyle w:val="BodyIndent1"/>
            </w:pPr>
            <w:r w:rsidRPr="007626BB">
              <w:t>Surround View Camera</w:t>
            </w:r>
          </w:p>
        </w:tc>
        <w:tc>
          <w:tcPr>
            <w:tcW w:w="562" w:type="dxa"/>
            <w:vAlign w:val="top"/>
          </w:tcPr>
          <w:p w14:paraId="57963133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37EA55C8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2" w:type="dxa"/>
            <w:vAlign w:val="top"/>
          </w:tcPr>
          <w:p w14:paraId="33E9B4D8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27CB9E7C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2D3E797E" w14:textId="77777777" w:rsidTr="004E2316">
        <w:tc>
          <w:tcPr>
            <w:tcW w:w="7740" w:type="dxa"/>
          </w:tcPr>
          <w:p w14:paraId="0F0398BC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Premium Lighting Group</w:t>
            </w:r>
          </w:p>
          <w:p w14:paraId="18071707" w14:textId="77777777" w:rsidR="00465559" w:rsidRPr="007626BB" w:rsidRDefault="00465559" w:rsidP="004E2316">
            <w:pPr>
              <w:pStyle w:val="BodyIndent1"/>
            </w:pPr>
            <w:r w:rsidRPr="007626BB">
              <w:t xml:space="preserve">LED headlamps </w:t>
            </w:r>
          </w:p>
          <w:p w14:paraId="630B19E5" w14:textId="77777777" w:rsidR="00465559" w:rsidRPr="007626BB" w:rsidRDefault="00465559" w:rsidP="004E2316">
            <w:pPr>
              <w:pStyle w:val="BodyIndent1"/>
            </w:pPr>
            <w:r w:rsidRPr="007626BB">
              <w:t>LED fog lamps</w:t>
            </w:r>
          </w:p>
          <w:p w14:paraId="3BED426E" w14:textId="77777777" w:rsidR="00465559" w:rsidRPr="007626BB" w:rsidRDefault="00465559" w:rsidP="004E2316">
            <w:pPr>
              <w:pStyle w:val="BodyIndent1"/>
            </w:pPr>
            <w:r w:rsidRPr="007626BB">
              <w:t>Cluster 3.5-in. TFT color display</w:t>
            </w:r>
          </w:p>
        </w:tc>
        <w:tc>
          <w:tcPr>
            <w:tcW w:w="562" w:type="dxa"/>
            <w:vAlign w:val="top"/>
          </w:tcPr>
          <w:p w14:paraId="181A4071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4226F7A8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6BF7C23E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1AE3B90A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2D83021E" w14:textId="77777777" w:rsidTr="004E2316">
        <w:tc>
          <w:tcPr>
            <w:tcW w:w="7740" w:type="dxa"/>
          </w:tcPr>
          <w:p w14:paraId="50C7ADD7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Safety Group</w:t>
            </w:r>
          </w:p>
          <w:p w14:paraId="1764ED7F" w14:textId="77777777" w:rsidR="00465559" w:rsidRPr="007626BB" w:rsidRDefault="00465559" w:rsidP="004E2316">
            <w:pPr>
              <w:pStyle w:val="BodyIndent1"/>
            </w:pPr>
            <w:r w:rsidRPr="007626BB">
              <w:t xml:space="preserve">Forward Collision Warning Plus with Auto Emergency Braking </w:t>
            </w:r>
          </w:p>
          <w:p w14:paraId="15F7D331" w14:textId="77777777" w:rsidR="00465559" w:rsidRPr="007626BB" w:rsidRDefault="00465559" w:rsidP="004E2316">
            <w:pPr>
              <w:pStyle w:val="BodyIndent1"/>
            </w:pPr>
            <w:r w:rsidRPr="007626BB">
              <w:t>Adaptive Cruise Control with Stop, Go and Hold</w:t>
            </w:r>
          </w:p>
          <w:p w14:paraId="5F6DBF2A" w14:textId="77777777" w:rsidR="00465559" w:rsidRPr="007626BB" w:rsidRDefault="00465559" w:rsidP="004E2316">
            <w:pPr>
              <w:pStyle w:val="BodyIndent1"/>
            </w:pPr>
            <w:r w:rsidRPr="007626BB">
              <w:t>Lane Keep Assist</w:t>
            </w:r>
          </w:p>
          <w:p w14:paraId="104B8939" w14:textId="77777777" w:rsidR="00465559" w:rsidRPr="007626BB" w:rsidRDefault="00465559" w:rsidP="004E2316">
            <w:pPr>
              <w:pStyle w:val="BodyIndent1"/>
            </w:pPr>
            <w:r w:rsidRPr="007626BB">
              <w:t>Adaptive steering</w:t>
            </w:r>
          </w:p>
          <w:p w14:paraId="3CDC16D1" w14:textId="77777777" w:rsidR="00465559" w:rsidRPr="007626BB" w:rsidRDefault="00465559" w:rsidP="004E2316">
            <w:pPr>
              <w:pStyle w:val="BodyIndent1"/>
            </w:pPr>
            <w:r w:rsidRPr="007626BB">
              <w:t>Rain-sensing wipers</w:t>
            </w:r>
          </w:p>
          <w:p w14:paraId="626411DC" w14:textId="77777777" w:rsidR="00465559" w:rsidRPr="007626BB" w:rsidRDefault="00465559" w:rsidP="004E2316">
            <w:pPr>
              <w:pStyle w:val="BodyIndent1"/>
            </w:pPr>
            <w:r w:rsidRPr="007626BB">
              <w:t>Smart Beam</w:t>
            </w:r>
          </w:p>
          <w:p w14:paraId="340E1F22" w14:textId="77777777" w:rsidR="00465559" w:rsidRPr="007626BB" w:rsidRDefault="00465559" w:rsidP="004E2316">
            <w:pPr>
              <w:pStyle w:val="BodyIndent1"/>
            </w:pPr>
            <w:r w:rsidRPr="007626BB">
              <w:t>Trailer Brake Control (Packaged with Tradesman and SLT)</w:t>
            </w:r>
          </w:p>
        </w:tc>
        <w:tc>
          <w:tcPr>
            <w:tcW w:w="562" w:type="dxa"/>
            <w:vAlign w:val="top"/>
          </w:tcPr>
          <w:p w14:paraId="1CCD18A5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03373BC0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78FBE500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728D304E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6AC00592" w14:textId="77777777" w:rsidTr="004E2316">
        <w:tc>
          <w:tcPr>
            <w:tcW w:w="7740" w:type="dxa"/>
          </w:tcPr>
          <w:p w14:paraId="15F51464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lastRenderedPageBreak/>
              <w:t>Tow Technology Group</w:t>
            </w:r>
          </w:p>
          <w:p w14:paraId="761BEB7C" w14:textId="77777777" w:rsidR="00465559" w:rsidRPr="007626BB" w:rsidRDefault="00465559" w:rsidP="004E2316">
            <w:pPr>
              <w:pStyle w:val="BodyIndent1"/>
            </w:pPr>
            <w:r w:rsidRPr="007626BB">
              <w:t xml:space="preserve">Surround View camera </w:t>
            </w:r>
          </w:p>
          <w:p w14:paraId="2825E5DD" w14:textId="77777777" w:rsidR="00465559" w:rsidRPr="007626BB" w:rsidRDefault="00465559" w:rsidP="004E2316">
            <w:pPr>
              <w:pStyle w:val="BodyIndent1"/>
            </w:pPr>
            <w:r w:rsidRPr="007626BB">
              <w:t>Trailer reverse guidance</w:t>
            </w:r>
          </w:p>
          <w:p w14:paraId="50F025D4" w14:textId="77777777" w:rsidR="00465559" w:rsidRPr="007626BB" w:rsidRDefault="00465559" w:rsidP="004E2316">
            <w:pPr>
              <w:pStyle w:val="BodyIndent1"/>
            </w:pPr>
            <w:r w:rsidRPr="007626BB">
              <w:t>Auxiliary reverse lamps, mirror-mounted</w:t>
            </w:r>
          </w:p>
          <w:p w14:paraId="27E807FD" w14:textId="77777777" w:rsidR="00465559" w:rsidRPr="007626BB" w:rsidRDefault="00465559" w:rsidP="004E2316">
            <w:pPr>
              <w:pStyle w:val="BodyIndent1"/>
            </w:pPr>
            <w:r w:rsidRPr="007626BB">
              <w:t>Power convex mirrors</w:t>
            </w:r>
          </w:p>
        </w:tc>
        <w:tc>
          <w:tcPr>
            <w:tcW w:w="562" w:type="dxa"/>
            <w:vAlign w:val="top"/>
          </w:tcPr>
          <w:p w14:paraId="0B8743D0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5F41404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654CBD9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4C1207BF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2AA1BB5E" w14:textId="77777777" w:rsidTr="004E2316">
        <w:tc>
          <w:tcPr>
            <w:tcW w:w="7740" w:type="dxa"/>
          </w:tcPr>
          <w:p w14:paraId="63A2B46A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Heavy-Duty Snowplow Prep Group</w:t>
            </w:r>
          </w:p>
          <w:p w14:paraId="73F02271" w14:textId="77777777" w:rsidR="00465559" w:rsidRPr="007626BB" w:rsidRDefault="00465559" w:rsidP="004E2316">
            <w:pPr>
              <w:pStyle w:val="BodyIndent1"/>
            </w:pPr>
            <w:r w:rsidRPr="007626BB">
              <w:t xml:space="preserve">220-amp alternator </w:t>
            </w:r>
          </w:p>
          <w:p w14:paraId="5E664462" w14:textId="77777777" w:rsidR="00465559" w:rsidRPr="007626BB" w:rsidRDefault="00465559" w:rsidP="004E2316">
            <w:pPr>
              <w:pStyle w:val="BodyIndent1"/>
            </w:pPr>
            <w:r w:rsidRPr="007626BB">
              <w:t>Transfer case skid plate</w:t>
            </w:r>
          </w:p>
          <w:p w14:paraId="145A3CD8" w14:textId="77777777" w:rsidR="00465559" w:rsidRPr="007626BB" w:rsidRDefault="00465559" w:rsidP="004E2316">
            <w:pPr>
              <w:pStyle w:val="BodyIndent1"/>
            </w:pPr>
            <w:r w:rsidRPr="007626BB">
              <w:t>Heavy Duty Front Suspension Group (4500 and 5500)</w:t>
            </w:r>
          </w:p>
        </w:tc>
        <w:tc>
          <w:tcPr>
            <w:tcW w:w="562" w:type="dxa"/>
            <w:vAlign w:val="top"/>
          </w:tcPr>
          <w:p w14:paraId="64DCEAC1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0A26E87A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11B13530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56523400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2C504918" w14:textId="77777777" w:rsidTr="004E2316">
        <w:tc>
          <w:tcPr>
            <w:tcW w:w="7740" w:type="dxa"/>
          </w:tcPr>
          <w:p w14:paraId="199DD70C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Luxury Group</w:t>
            </w:r>
          </w:p>
          <w:p w14:paraId="574FAF4A" w14:textId="77777777" w:rsidR="00465559" w:rsidRPr="007626BB" w:rsidRDefault="00465559" w:rsidP="004E2316">
            <w:pPr>
              <w:pStyle w:val="BodyIndent1"/>
            </w:pPr>
            <w:r w:rsidRPr="007626BB">
              <w:t>Passenger/driver cloth visors with incandescent illuminated mirrors</w:t>
            </w:r>
          </w:p>
          <w:p w14:paraId="2704921C" w14:textId="77777777" w:rsidR="00465559" w:rsidRPr="007626BB" w:rsidRDefault="00465559" w:rsidP="004E2316">
            <w:pPr>
              <w:pStyle w:val="BodyIndent1"/>
            </w:pPr>
            <w:r w:rsidRPr="007626BB">
              <w:t>Universal garage door opener</w:t>
            </w:r>
          </w:p>
          <w:p w14:paraId="7566090C" w14:textId="77777777" w:rsidR="00465559" w:rsidRPr="007626BB" w:rsidRDefault="00465559" w:rsidP="004E2316">
            <w:pPr>
              <w:pStyle w:val="BodyIndent1"/>
            </w:pPr>
            <w:r w:rsidRPr="007626BB">
              <w:t xml:space="preserve">Rear dome lamp with on/off switch </w:t>
            </w:r>
          </w:p>
          <w:p w14:paraId="6675F922" w14:textId="77777777" w:rsidR="00465559" w:rsidRPr="007626BB" w:rsidRDefault="00465559" w:rsidP="004E2316">
            <w:pPr>
              <w:pStyle w:val="BodyIndent1"/>
            </w:pPr>
            <w:r w:rsidRPr="007626BB">
              <w:t>Cluster 7.0-in. TFT color display</w:t>
            </w:r>
          </w:p>
          <w:p w14:paraId="56E37D38" w14:textId="77777777" w:rsidR="00465559" w:rsidRPr="007626BB" w:rsidRDefault="00465559" w:rsidP="004E2316">
            <w:pPr>
              <w:pStyle w:val="BodyIndent1"/>
            </w:pPr>
            <w:r w:rsidRPr="007626BB">
              <w:t xml:space="preserve">Leather-wrapped steering wheel with remote audio control buttons </w:t>
            </w:r>
          </w:p>
          <w:p w14:paraId="7047AE73" w14:textId="77777777" w:rsidR="00465559" w:rsidRPr="007626BB" w:rsidRDefault="00465559" w:rsidP="004E2316">
            <w:pPr>
              <w:pStyle w:val="BodyIndent1"/>
            </w:pPr>
            <w:r w:rsidRPr="007626BB">
              <w:t>Rear backlight, power sliding (Crew Cab only)</w:t>
            </w:r>
          </w:p>
          <w:p w14:paraId="08FC5B35" w14:textId="77777777" w:rsidR="00465559" w:rsidRPr="007626BB" w:rsidRDefault="00465559" w:rsidP="004E2316">
            <w:pPr>
              <w:pStyle w:val="BodyIndent1"/>
            </w:pPr>
            <w:r w:rsidRPr="007626BB">
              <w:t xml:space="preserve">Foam bottle door insert </w:t>
            </w:r>
          </w:p>
          <w:p w14:paraId="5443A33F" w14:textId="77777777" w:rsidR="00465559" w:rsidRPr="007626BB" w:rsidRDefault="00465559" w:rsidP="004E2316">
            <w:pPr>
              <w:pStyle w:val="BodyIndent1"/>
            </w:pPr>
            <w:r w:rsidRPr="007626BB">
              <w:t>115-volt outlet (front)</w:t>
            </w:r>
          </w:p>
          <w:p w14:paraId="41DA7B0F" w14:textId="77777777" w:rsidR="00465559" w:rsidRPr="007626BB" w:rsidRDefault="00465559" w:rsidP="004E2316">
            <w:pPr>
              <w:pStyle w:val="BodyIndent1"/>
            </w:pPr>
            <w:r w:rsidRPr="007626BB">
              <w:t xml:space="preserve">115-volt outlet (rear) (Crew only) </w:t>
            </w:r>
          </w:p>
          <w:p w14:paraId="75AFB9C0" w14:textId="77777777" w:rsidR="00465559" w:rsidRPr="007626BB" w:rsidRDefault="00465559" w:rsidP="004E2316">
            <w:pPr>
              <w:pStyle w:val="BodyIndent1"/>
            </w:pPr>
            <w:r w:rsidRPr="007626BB">
              <w:t xml:space="preserve">Upper and lower glove box lighting </w:t>
            </w:r>
          </w:p>
          <w:p w14:paraId="7175E9A4" w14:textId="77777777" w:rsidR="00465559" w:rsidRPr="007626BB" w:rsidRDefault="00465559" w:rsidP="004E2316">
            <w:pPr>
              <w:pStyle w:val="BodyIndent1"/>
            </w:pPr>
            <w:r w:rsidRPr="007626BB">
              <w:t>Power adjustable pedals</w:t>
            </w:r>
          </w:p>
          <w:p w14:paraId="53913230" w14:textId="77777777" w:rsidR="00465559" w:rsidRPr="007626BB" w:rsidRDefault="00465559" w:rsidP="004E2316">
            <w:pPr>
              <w:pStyle w:val="BodyIndent1"/>
            </w:pPr>
            <w:r w:rsidRPr="007626BB">
              <w:t>Rear: dual remote USB port (Crew only) 2 A/C pairs; one pair fully functional, one pair charge only</w:t>
            </w:r>
          </w:p>
          <w:p w14:paraId="043F2DCA" w14:textId="77777777" w:rsidR="00465559" w:rsidRPr="007626BB" w:rsidRDefault="00465559" w:rsidP="004E2316">
            <w:pPr>
              <w:pStyle w:val="BodyIndent1"/>
            </w:pPr>
            <w:r w:rsidRPr="007626BB">
              <w:t>Upper glove box door with SLT badge</w:t>
            </w:r>
          </w:p>
        </w:tc>
        <w:tc>
          <w:tcPr>
            <w:tcW w:w="562" w:type="dxa"/>
            <w:vAlign w:val="top"/>
          </w:tcPr>
          <w:p w14:paraId="06CC4367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65426F8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40BE69B6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63EA3DC3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2649F812" w14:textId="77777777" w:rsidTr="004E2316">
        <w:tc>
          <w:tcPr>
            <w:tcW w:w="7740" w:type="dxa"/>
          </w:tcPr>
          <w:p w14:paraId="1F10DCBC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Max Tow Package (Requires Diesel and Aisin)</w:t>
            </w:r>
          </w:p>
          <w:p w14:paraId="64F0E8EB" w14:textId="77777777" w:rsidR="00465559" w:rsidRPr="007626BB" w:rsidRDefault="00465559" w:rsidP="004E2316">
            <w:pPr>
              <w:pStyle w:val="BodyIndent1"/>
            </w:pPr>
            <w:r w:rsidRPr="007626BB">
              <w:t>12-in. rear axle (3500)</w:t>
            </w:r>
          </w:p>
          <w:p w14:paraId="09246A4C" w14:textId="77777777" w:rsidR="00465559" w:rsidRPr="007626BB" w:rsidRDefault="00465559" w:rsidP="004E2316">
            <w:pPr>
              <w:pStyle w:val="BodyIndent1"/>
            </w:pPr>
            <w:r w:rsidRPr="007626BB">
              <w:t>4.10 axle (3500)</w:t>
            </w:r>
          </w:p>
          <w:p w14:paraId="550EA0CD" w14:textId="77777777" w:rsidR="00465559" w:rsidRPr="007626BB" w:rsidRDefault="00465559" w:rsidP="004E2316">
            <w:pPr>
              <w:pStyle w:val="BodyIndent1"/>
            </w:pPr>
            <w:r w:rsidRPr="007626BB">
              <w:t>4.44 axle (4500)</w:t>
            </w:r>
          </w:p>
          <w:p w14:paraId="2D3BC558" w14:textId="77777777" w:rsidR="00465559" w:rsidRPr="007626BB" w:rsidRDefault="00465559" w:rsidP="004E2316">
            <w:pPr>
              <w:pStyle w:val="BodyIndent1"/>
            </w:pPr>
            <w:r w:rsidRPr="007626BB">
              <w:t xml:space="preserve">4.89 axle (5500) </w:t>
            </w:r>
          </w:p>
          <w:p w14:paraId="690E97E2" w14:textId="77777777" w:rsidR="00465559" w:rsidRPr="007626BB" w:rsidRDefault="00465559" w:rsidP="004E2316">
            <w:pPr>
              <w:pStyle w:val="BodyIndent1"/>
            </w:pPr>
            <w:r w:rsidRPr="007626BB">
              <w:t>6.7-liter</w:t>
            </w:r>
          </w:p>
          <w:p w14:paraId="6FE5ADEA" w14:textId="77777777" w:rsidR="00465559" w:rsidRPr="007626BB" w:rsidRDefault="00465559" w:rsidP="004E2316">
            <w:pPr>
              <w:pStyle w:val="BodyIndent1"/>
            </w:pPr>
            <w:r w:rsidRPr="007626BB">
              <w:t>Aisin transmission</w:t>
            </w:r>
          </w:p>
          <w:p w14:paraId="594DCAAA" w14:textId="77777777" w:rsidR="00465559" w:rsidRPr="007626BB" w:rsidRDefault="00465559" w:rsidP="004E2316">
            <w:pPr>
              <w:pStyle w:val="BodyIndent1"/>
            </w:pPr>
            <w:r w:rsidRPr="007626BB">
              <w:t>Trailer brake controller</w:t>
            </w:r>
          </w:p>
        </w:tc>
        <w:tc>
          <w:tcPr>
            <w:tcW w:w="562" w:type="dxa"/>
            <w:vAlign w:val="top"/>
          </w:tcPr>
          <w:p w14:paraId="1864C1E3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6C6EEB0B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763BED12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7402B0EA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16CEB2C0" w14:textId="77777777" w:rsidTr="004E2316">
        <w:tc>
          <w:tcPr>
            <w:tcW w:w="7740" w:type="dxa"/>
          </w:tcPr>
          <w:p w14:paraId="7EBE9623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lastRenderedPageBreak/>
              <w:t>Max Payload Package (6.4-liter 5500 only)</w:t>
            </w:r>
          </w:p>
          <w:p w14:paraId="7092C77B" w14:textId="77777777" w:rsidR="00465559" w:rsidRPr="007626BB" w:rsidRDefault="00465559" w:rsidP="004E2316">
            <w:pPr>
              <w:pStyle w:val="BodyIndent1"/>
            </w:pPr>
            <w:r w:rsidRPr="007626BB">
              <w:t>19,000-lb. GVWR</w:t>
            </w:r>
          </w:p>
          <w:p w14:paraId="49FBA2CF" w14:textId="77777777" w:rsidR="00465559" w:rsidRPr="007626BB" w:rsidRDefault="00465559" w:rsidP="004E2316">
            <w:pPr>
              <w:pStyle w:val="BodyIndent1"/>
            </w:pPr>
            <w:r w:rsidRPr="007626BB">
              <w:t>19,500-lb. GVWR</w:t>
            </w:r>
          </w:p>
          <w:p w14:paraId="55A1B30B" w14:textId="77777777" w:rsidR="00465559" w:rsidRPr="007626BB" w:rsidRDefault="00465559" w:rsidP="004E2316">
            <w:pPr>
              <w:pStyle w:val="BodyIndent1"/>
            </w:pPr>
            <w:r w:rsidRPr="007626BB">
              <w:t>4.89 axle ratio</w:t>
            </w:r>
          </w:p>
        </w:tc>
        <w:tc>
          <w:tcPr>
            <w:tcW w:w="562" w:type="dxa"/>
            <w:vAlign w:val="top"/>
          </w:tcPr>
          <w:p w14:paraId="375E90A7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41E02079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4E4A9893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1ECC1858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54A8D77F" w14:textId="77777777" w:rsidTr="004E2316">
        <w:tc>
          <w:tcPr>
            <w:tcW w:w="7740" w:type="dxa"/>
          </w:tcPr>
          <w:p w14:paraId="12AC2DDE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Rollback Carrier Group</w:t>
            </w:r>
          </w:p>
          <w:p w14:paraId="72686760" w14:textId="77777777" w:rsidR="00465559" w:rsidRPr="007626BB" w:rsidRDefault="00465559" w:rsidP="004E2316">
            <w:pPr>
              <w:pStyle w:val="BodyIndent1"/>
            </w:pPr>
            <w:r w:rsidRPr="007626BB">
              <w:t xml:space="preserve">Voltage monitoring auto idle up system </w:t>
            </w:r>
          </w:p>
          <w:p w14:paraId="2A52C3E4" w14:textId="54092ADA" w:rsidR="00465559" w:rsidRPr="007626BB" w:rsidRDefault="00465559" w:rsidP="004E2316">
            <w:pPr>
              <w:pStyle w:val="BodyIndent1"/>
            </w:pPr>
            <w:r w:rsidRPr="007626BB">
              <w:t>Rollback carrier adaptation brackets</w:t>
            </w:r>
          </w:p>
          <w:p w14:paraId="4431B89A" w14:textId="77777777" w:rsidR="00465559" w:rsidRPr="007626BB" w:rsidRDefault="00465559" w:rsidP="004E2316">
            <w:pPr>
              <w:pStyle w:val="BodyIndent1"/>
            </w:pPr>
            <w:r w:rsidRPr="007626BB">
              <w:t>220-amp alternator</w:t>
            </w:r>
          </w:p>
          <w:p w14:paraId="4283BD51" w14:textId="77777777" w:rsidR="00465559" w:rsidRPr="007626BB" w:rsidRDefault="00465559" w:rsidP="004E2316">
            <w:pPr>
              <w:pStyle w:val="BodyIndent1"/>
            </w:pPr>
            <w:r w:rsidRPr="007626BB">
              <w:t>Left- or right-side PTO</w:t>
            </w:r>
          </w:p>
          <w:p w14:paraId="5302B04E" w14:textId="77777777" w:rsidR="00465559" w:rsidRPr="007626BB" w:rsidRDefault="00465559" w:rsidP="004E2316">
            <w:pPr>
              <w:pStyle w:val="BodyIndent1"/>
            </w:pPr>
            <w:r w:rsidRPr="007626BB">
              <w:t>22-gallon mid-ship gas tank</w:t>
            </w:r>
          </w:p>
        </w:tc>
        <w:tc>
          <w:tcPr>
            <w:tcW w:w="562" w:type="dxa"/>
            <w:vAlign w:val="top"/>
          </w:tcPr>
          <w:p w14:paraId="29327F0C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1140B99E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7B1D9618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391423A9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4ECC5D4F" w14:textId="77777777" w:rsidTr="004E2316">
        <w:tc>
          <w:tcPr>
            <w:tcW w:w="7740" w:type="dxa"/>
          </w:tcPr>
          <w:p w14:paraId="6C5FF974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Rear Interior Trim Delete Group (Regular Cab only)</w:t>
            </w:r>
          </w:p>
          <w:p w14:paraId="38F1BA92" w14:textId="77777777" w:rsidR="00465559" w:rsidRPr="007626BB" w:rsidRDefault="00465559" w:rsidP="004E2316">
            <w:pPr>
              <w:pStyle w:val="BodyIndent1"/>
            </w:pPr>
            <w:r w:rsidRPr="007626BB">
              <w:t xml:space="preserve">Delete front center seat </w:t>
            </w:r>
          </w:p>
          <w:p w14:paraId="2C8F4E61" w14:textId="77777777" w:rsidR="00465559" w:rsidRPr="007626BB" w:rsidRDefault="00465559" w:rsidP="004E2316">
            <w:pPr>
              <w:pStyle w:val="BodyIndent1"/>
            </w:pPr>
            <w:r w:rsidRPr="007626BB">
              <w:t>Delete rear floor storage tray</w:t>
            </w:r>
          </w:p>
          <w:p w14:paraId="10BEA2D4" w14:textId="77777777" w:rsidR="00465559" w:rsidRPr="007626BB" w:rsidRDefault="00465559" w:rsidP="004E2316">
            <w:pPr>
              <w:pStyle w:val="BodyIndent1"/>
            </w:pPr>
            <w:r w:rsidRPr="007626BB">
              <w:t>Delete cab back trim panel</w:t>
            </w:r>
          </w:p>
        </w:tc>
        <w:tc>
          <w:tcPr>
            <w:tcW w:w="562" w:type="dxa"/>
            <w:vAlign w:val="top"/>
          </w:tcPr>
          <w:p w14:paraId="7C794C58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5472C80D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52716CC5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  <w:tc>
          <w:tcPr>
            <w:tcW w:w="563" w:type="dxa"/>
            <w:vAlign w:val="top"/>
          </w:tcPr>
          <w:p w14:paraId="6466976F" w14:textId="77777777" w:rsidR="00465559" w:rsidRPr="007626BB" w:rsidRDefault="00465559" w:rsidP="004E2316">
            <w:pPr>
              <w:pStyle w:val="S-O-P"/>
            </w:pPr>
            <w:r w:rsidRPr="007626BB">
              <w:t>NA</w:t>
            </w:r>
          </w:p>
        </w:tc>
      </w:tr>
      <w:tr w:rsidR="00465559" w:rsidRPr="007626BB" w14:paraId="17778122" w14:textId="77777777" w:rsidTr="004E2316">
        <w:tc>
          <w:tcPr>
            <w:tcW w:w="7740" w:type="dxa"/>
          </w:tcPr>
          <w:p w14:paraId="11246D54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15,000-lb. GVWR Package</w:t>
            </w:r>
          </w:p>
          <w:p w14:paraId="3D82E9E3" w14:textId="7724A635" w:rsidR="00465559" w:rsidRPr="007626BB" w:rsidRDefault="00465559" w:rsidP="004E2316">
            <w:pPr>
              <w:pStyle w:val="BodyIndent1"/>
            </w:pPr>
            <w:r w:rsidRPr="007626BB">
              <w:t>Includes 15,000-lb. Gross Vehicle Weight Rating (4500)</w:t>
            </w:r>
          </w:p>
          <w:p w14:paraId="6253700C" w14:textId="77777777" w:rsidR="00465559" w:rsidRPr="007626BB" w:rsidRDefault="00465559" w:rsidP="004E2316">
            <w:pPr>
              <w:pStyle w:val="BodyIndent1"/>
            </w:pPr>
            <w:r w:rsidRPr="007626BB">
              <w:t>4x2, 4x4</w:t>
            </w:r>
          </w:p>
        </w:tc>
        <w:tc>
          <w:tcPr>
            <w:tcW w:w="562" w:type="dxa"/>
            <w:vAlign w:val="top"/>
          </w:tcPr>
          <w:p w14:paraId="35FE5A3F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79D8ED3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12113804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399EAD9F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  <w:tr w:rsidR="00465559" w:rsidRPr="007626BB" w14:paraId="0F75AB68" w14:textId="77777777" w:rsidTr="004E2316">
        <w:tc>
          <w:tcPr>
            <w:tcW w:w="7740" w:type="dxa"/>
          </w:tcPr>
          <w:p w14:paraId="5EA1BD0E" w14:textId="77777777" w:rsidR="00465559" w:rsidRPr="00897FE9" w:rsidRDefault="00465559" w:rsidP="004E2316">
            <w:pPr>
              <w:pStyle w:val="FABodyCopy"/>
              <w:rPr>
                <w:b/>
                <w:bCs/>
              </w:rPr>
            </w:pPr>
            <w:r w:rsidRPr="00897FE9">
              <w:rPr>
                <w:b/>
                <w:bCs/>
              </w:rPr>
              <w:t>16,000 GVWR Package</w:t>
            </w:r>
          </w:p>
          <w:p w14:paraId="7DDEBBC4" w14:textId="49706021" w:rsidR="00465559" w:rsidRPr="00897FE9" w:rsidRDefault="00465559" w:rsidP="004E2316">
            <w:pPr>
              <w:pStyle w:val="BodyIndent1"/>
            </w:pPr>
            <w:r w:rsidRPr="00897FE9">
              <w:t>Includes 16,000-lb. Gross Vehicle Weight Rating (4500)</w:t>
            </w:r>
          </w:p>
          <w:p w14:paraId="64D64DCE" w14:textId="77777777" w:rsidR="00465559" w:rsidRPr="007626BB" w:rsidRDefault="00465559" w:rsidP="004E2316">
            <w:pPr>
              <w:pStyle w:val="BodyIndent1"/>
            </w:pPr>
            <w:r w:rsidRPr="00897FE9">
              <w:t>4x2, 4x4</w:t>
            </w:r>
          </w:p>
        </w:tc>
        <w:tc>
          <w:tcPr>
            <w:tcW w:w="562" w:type="dxa"/>
            <w:vAlign w:val="top"/>
          </w:tcPr>
          <w:p w14:paraId="0C73BE91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4F627546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2" w:type="dxa"/>
            <w:vAlign w:val="top"/>
          </w:tcPr>
          <w:p w14:paraId="0F39EBE7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  <w:tc>
          <w:tcPr>
            <w:tcW w:w="563" w:type="dxa"/>
            <w:vAlign w:val="top"/>
          </w:tcPr>
          <w:p w14:paraId="3C1BBEDB" w14:textId="77777777" w:rsidR="00465559" w:rsidRPr="007626BB" w:rsidRDefault="00465559" w:rsidP="004E2316">
            <w:pPr>
              <w:pStyle w:val="S-O-P"/>
            </w:pPr>
            <w:r w:rsidRPr="007626BB">
              <w:t>O</w:t>
            </w:r>
          </w:p>
        </w:tc>
      </w:tr>
    </w:tbl>
    <w:p w14:paraId="4EB1291F" w14:textId="77777777" w:rsidR="0045101F" w:rsidRPr="001A51D4" w:rsidRDefault="0031362B" w:rsidP="001A51D4">
      <w:pPr>
        <w:pStyle w:val="EndofDocument"/>
      </w:pPr>
      <w:r w:rsidRPr="001A51D4">
        <w:t>###</w:t>
      </w:r>
    </w:p>
    <w:sectPr w:rsidR="0045101F" w:rsidRPr="001A51D4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3B02F" w14:textId="77777777" w:rsidR="00BD0383" w:rsidRDefault="00BD0383" w:rsidP="00B728F6">
      <w:r>
        <w:separator/>
      </w:r>
    </w:p>
    <w:p w14:paraId="0E4ACE66" w14:textId="77777777" w:rsidR="00BD0383" w:rsidRDefault="00BD0383"/>
  </w:endnote>
  <w:endnote w:type="continuationSeparator" w:id="0">
    <w:p w14:paraId="406E7E1D" w14:textId="77777777" w:rsidR="00BD0383" w:rsidRDefault="00BD0383" w:rsidP="00B728F6">
      <w:r>
        <w:continuationSeparator/>
      </w:r>
    </w:p>
    <w:p w14:paraId="69E8F287" w14:textId="77777777" w:rsidR="00BD0383" w:rsidRDefault="00BD03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1AD3361-9BE0-D44A-ABF1-0A8D098BB8C5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96A62942-61F8-164F-8E2B-BEC9A325F469}"/>
    <w:embedBold r:id="rId3" w:fontKey="{9502AC25-5FE8-4E4A-A259-936748A49A9C}"/>
    <w:embedItalic r:id="rId4" w:fontKey="{F5024D31-2C71-F546-87E6-8BB6D22626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603D84A-76CC-234D-893A-9E227BEE32F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D13C15E-A1BE-3C4A-B8F8-EC5E7ECE52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38CFC7A-0436-7C43-9F54-3CA681F6BE71}"/>
    <w:embedBold r:id="rId8" w:fontKey="{80043992-4CFA-0E47-A142-C68C22CC2E85}"/>
    <w:embedItalic r:id="rId9" w:fontKey="{CC4D5044-C97A-5043-A3D1-B9CBBBC4C6C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EF4A9E5-293B-8D4B-86C6-3BBB9104EEED}"/>
    <w:embedBold r:id="rId12" w:fontKey="{41DAA51B-4931-5C48-A989-271E5E752589}"/>
    <w:embedItalic r:id="rId13" w:fontKey="{996ACBEA-E773-3846-A94D-B617C8694D47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6D9F8ED1-6AD3-5D40-9DD8-01FBFF9020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2782A" w14:textId="3C98721C" w:rsidR="008D4174" w:rsidRDefault="008402A4" w:rsidP="008D4174">
    <w:pPr>
      <w:pStyle w:val="Footer"/>
    </w:pPr>
    <w:r w:rsidRPr="00BF5BA0">
      <w:t>202</w:t>
    </w:r>
    <w:r>
      <w:t>3</w:t>
    </w:r>
    <w:r w:rsidRPr="00BF5BA0">
      <w:t xml:space="preserve"> </w:t>
    </w:r>
    <w:r>
      <w:t>RAM</w:t>
    </w:r>
    <w:r w:rsidR="00245B60">
      <w:t xml:space="preserve"> COMMERCIAL</w:t>
    </w:r>
    <w:r w:rsidRPr="00BF5BA0">
      <w:t xml:space="preserve">  |  </w:t>
    </w:r>
    <w:r w:rsidR="00245B60">
      <w:t>CHASSIS CAB</w:t>
    </w:r>
    <w:r w:rsidRPr="00BF5BA0">
      <w:t xml:space="preserve">  |  </w:t>
    </w:r>
    <w:r w:rsidR="00BF5BA0">
      <w:t>feature availability</w:t>
    </w:r>
    <w:r w:rsidR="0025249E">
      <w:tab/>
    </w:r>
    <w:r w:rsidR="00E3003F" w:rsidRPr="00BF5BA0">
      <w:t xml:space="preserve">|  </w:t>
    </w:r>
    <w:r w:rsidR="00E3003F" w:rsidRPr="00BF5BA0">
      <w:fldChar w:fldCharType="begin"/>
    </w:r>
    <w:r w:rsidR="00E3003F" w:rsidRPr="00BF5BA0">
      <w:instrText xml:space="preserve">PAGE  </w:instrText>
    </w:r>
    <w:r w:rsidR="00E3003F" w:rsidRPr="00BF5BA0">
      <w:fldChar w:fldCharType="separate"/>
    </w:r>
    <w:r w:rsidR="00E3003F" w:rsidRPr="00BF5BA0">
      <w:t>1</w:t>
    </w:r>
    <w:r w:rsidR="00E3003F"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7010E" w14:textId="77777777" w:rsidR="00BD0383" w:rsidRDefault="00BD0383" w:rsidP="00B728F6">
      <w:r>
        <w:separator/>
      </w:r>
    </w:p>
    <w:p w14:paraId="30606355" w14:textId="77777777" w:rsidR="00BD0383" w:rsidRDefault="00BD0383"/>
  </w:footnote>
  <w:footnote w:type="continuationSeparator" w:id="0">
    <w:p w14:paraId="408568A3" w14:textId="77777777" w:rsidR="00BD0383" w:rsidRDefault="00BD0383" w:rsidP="00B728F6">
      <w:r>
        <w:continuationSeparator/>
      </w:r>
    </w:p>
    <w:p w14:paraId="590C17BF" w14:textId="77777777" w:rsidR="00BD0383" w:rsidRDefault="00BD03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3ECD36E4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DA1C1F"/>
    <w:multiLevelType w:val="hybridMultilevel"/>
    <w:tmpl w:val="F5BCAD4C"/>
    <w:lvl w:ilvl="0" w:tplc="D9D2E0E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2"/>
  </w:num>
  <w:num w:numId="6" w16cid:durableId="1705598435">
    <w:abstractNumId w:val="20"/>
  </w:num>
  <w:num w:numId="7" w16cid:durableId="1010910202">
    <w:abstractNumId w:val="21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9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  <w:num w:numId="23" w16cid:durableId="9832421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E6D29"/>
    <w:rsid w:val="000F0DAB"/>
    <w:rsid w:val="000F3447"/>
    <w:rsid w:val="000F5401"/>
    <w:rsid w:val="000F771A"/>
    <w:rsid w:val="00106244"/>
    <w:rsid w:val="00107654"/>
    <w:rsid w:val="001123AA"/>
    <w:rsid w:val="0011399C"/>
    <w:rsid w:val="00123045"/>
    <w:rsid w:val="00127DF4"/>
    <w:rsid w:val="001325DB"/>
    <w:rsid w:val="00147D6E"/>
    <w:rsid w:val="0015675F"/>
    <w:rsid w:val="0016137C"/>
    <w:rsid w:val="00163191"/>
    <w:rsid w:val="00172FDA"/>
    <w:rsid w:val="001907F0"/>
    <w:rsid w:val="00191733"/>
    <w:rsid w:val="00194E2E"/>
    <w:rsid w:val="0019685B"/>
    <w:rsid w:val="001A35B9"/>
    <w:rsid w:val="001A51D4"/>
    <w:rsid w:val="001A52C2"/>
    <w:rsid w:val="001B1774"/>
    <w:rsid w:val="001B28BB"/>
    <w:rsid w:val="001E1EF1"/>
    <w:rsid w:val="001E31AA"/>
    <w:rsid w:val="001F6B13"/>
    <w:rsid w:val="00210F38"/>
    <w:rsid w:val="002117B6"/>
    <w:rsid w:val="00216628"/>
    <w:rsid w:val="00225453"/>
    <w:rsid w:val="00237A0D"/>
    <w:rsid w:val="00245B60"/>
    <w:rsid w:val="0025249E"/>
    <w:rsid w:val="00253A9B"/>
    <w:rsid w:val="002674B1"/>
    <w:rsid w:val="00277B0C"/>
    <w:rsid w:val="00287DED"/>
    <w:rsid w:val="002939D0"/>
    <w:rsid w:val="002A266B"/>
    <w:rsid w:val="002A5A7B"/>
    <w:rsid w:val="002A60BB"/>
    <w:rsid w:val="002C5A74"/>
    <w:rsid w:val="002D1485"/>
    <w:rsid w:val="002E27FD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34A61"/>
    <w:rsid w:val="00340788"/>
    <w:rsid w:val="00350679"/>
    <w:rsid w:val="00351DD3"/>
    <w:rsid w:val="00354338"/>
    <w:rsid w:val="00355846"/>
    <w:rsid w:val="003657F3"/>
    <w:rsid w:val="00383109"/>
    <w:rsid w:val="0038444A"/>
    <w:rsid w:val="003924AC"/>
    <w:rsid w:val="003A0BE1"/>
    <w:rsid w:val="003B404F"/>
    <w:rsid w:val="003D3529"/>
    <w:rsid w:val="003D3846"/>
    <w:rsid w:val="003D573D"/>
    <w:rsid w:val="003E3025"/>
    <w:rsid w:val="003F58E5"/>
    <w:rsid w:val="00411B63"/>
    <w:rsid w:val="004124FD"/>
    <w:rsid w:val="004228AE"/>
    <w:rsid w:val="0042797B"/>
    <w:rsid w:val="0043026E"/>
    <w:rsid w:val="0045101F"/>
    <w:rsid w:val="00465559"/>
    <w:rsid w:val="00472A14"/>
    <w:rsid w:val="0048012A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E3495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62E"/>
    <w:rsid w:val="00563B79"/>
    <w:rsid w:val="0057010D"/>
    <w:rsid w:val="00570EDB"/>
    <w:rsid w:val="00593CCF"/>
    <w:rsid w:val="005A0F44"/>
    <w:rsid w:val="005A0F87"/>
    <w:rsid w:val="005B78D9"/>
    <w:rsid w:val="005C1B4E"/>
    <w:rsid w:val="005D12C3"/>
    <w:rsid w:val="005D491B"/>
    <w:rsid w:val="005D7A38"/>
    <w:rsid w:val="005E3150"/>
    <w:rsid w:val="00621995"/>
    <w:rsid w:val="00631083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3767F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31469"/>
    <w:rsid w:val="00833D23"/>
    <w:rsid w:val="008402A4"/>
    <w:rsid w:val="00841486"/>
    <w:rsid w:val="00860241"/>
    <w:rsid w:val="00867081"/>
    <w:rsid w:val="00871556"/>
    <w:rsid w:val="00887B8C"/>
    <w:rsid w:val="008D3BC8"/>
    <w:rsid w:val="008D4174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63497"/>
    <w:rsid w:val="00963924"/>
    <w:rsid w:val="009714DF"/>
    <w:rsid w:val="0097761C"/>
    <w:rsid w:val="00993FA7"/>
    <w:rsid w:val="0099493F"/>
    <w:rsid w:val="009A1FFD"/>
    <w:rsid w:val="009C43A3"/>
    <w:rsid w:val="009D7DA1"/>
    <w:rsid w:val="009E0621"/>
    <w:rsid w:val="009E07B3"/>
    <w:rsid w:val="009F5000"/>
    <w:rsid w:val="00A13DE6"/>
    <w:rsid w:val="00A21611"/>
    <w:rsid w:val="00A27B85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31E1"/>
    <w:rsid w:val="00AE5A22"/>
    <w:rsid w:val="00AF2CDE"/>
    <w:rsid w:val="00B04467"/>
    <w:rsid w:val="00B04C6E"/>
    <w:rsid w:val="00B160BB"/>
    <w:rsid w:val="00B27526"/>
    <w:rsid w:val="00B33800"/>
    <w:rsid w:val="00B372C9"/>
    <w:rsid w:val="00B50F53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B01CE"/>
    <w:rsid w:val="00BB1A14"/>
    <w:rsid w:val="00BB5AE1"/>
    <w:rsid w:val="00BB65F2"/>
    <w:rsid w:val="00BC06D5"/>
    <w:rsid w:val="00BC51EE"/>
    <w:rsid w:val="00BC7B5B"/>
    <w:rsid w:val="00BD0383"/>
    <w:rsid w:val="00BD0CC4"/>
    <w:rsid w:val="00BD35CC"/>
    <w:rsid w:val="00BD6765"/>
    <w:rsid w:val="00BE64A5"/>
    <w:rsid w:val="00BE64C8"/>
    <w:rsid w:val="00BF1D56"/>
    <w:rsid w:val="00BF5BA0"/>
    <w:rsid w:val="00C13890"/>
    <w:rsid w:val="00C14FDF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6371"/>
    <w:rsid w:val="00CA737A"/>
    <w:rsid w:val="00CB1AFD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34CBB"/>
    <w:rsid w:val="00D52EC7"/>
    <w:rsid w:val="00D53DE8"/>
    <w:rsid w:val="00D6088C"/>
    <w:rsid w:val="00D8186D"/>
    <w:rsid w:val="00D87832"/>
    <w:rsid w:val="00D92D77"/>
    <w:rsid w:val="00D95C8F"/>
    <w:rsid w:val="00DA1FF8"/>
    <w:rsid w:val="00DC0C7F"/>
    <w:rsid w:val="00DC7524"/>
    <w:rsid w:val="00DD29A3"/>
    <w:rsid w:val="00DD5693"/>
    <w:rsid w:val="00DD5CE0"/>
    <w:rsid w:val="00DF1C4B"/>
    <w:rsid w:val="00E0407B"/>
    <w:rsid w:val="00E12810"/>
    <w:rsid w:val="00E14688"/>
    <w:rsid w:val="00E273EF"/>
    <w:rsid w:val="00E3003F"/>
    <w:rsid w:val="00E35ADB"/>
    <w:rsid w:val="00E36C52"/>
    <w:rsid w:val="00E423E6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3A3A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690B"/>
    <w:rsid w:val="00FC34E2"/>
    <w:rsid w:val="00FC4A19"/>
    <w:rsid w:val="00FD07EB"/>
    <w:rsid w:val="00FD5AD8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4E2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34E2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4E2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4E2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4E2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FC34E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C34E2"/>
  </w:style>
  <w:style w:type="paragraph" w:styleId="Header">
    <w:name w:val="header"/>
    <w:basedOn w:val="Normal"/>
    <w:link w:val="HeaderChar"/>
    <w:uiPriority w:val="99"/>
    <w:unhideWhenUsed/>
    <w:qFormat/>
    <w:rsid w:val="00FC34E2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C34E2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C34E2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C34E2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4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34E2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FC34E2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C34E2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C34E2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FC34E2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FC34E2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C34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4E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4E2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4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4E2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FC34E2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FC34E2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FC34E2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C34E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C34E2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C34E2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C34E2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FC34E2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FC34E2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FC34E2"/>
    <w:pPr>
      <w:jc w:val="center"/>
    </w:pPr>
  </w:style>
  <w:style w:type="paragraph" w:customStyle="1" w:styleId="TableSubhead">
    <w:name w:val="Table Subhead"/>
    <w:basedOn w:val="Normal"/>
    <w:qFormat/>
    <w:rsid w:val="00FC34E2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FC34E2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FC34E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FC34E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FC34E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FC34E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FC34E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FC34E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FC34E2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FC34E2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FC34E2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FC34E2"/>
    <w:pPr>
      <w:ind w:left="144"/>
    </w:pPr>
  </w:style>
  <w:style w:type="paragraph" w:styleId="ListParagraph">
    <w:name w:val="List Paragraph"/>
    <w:basedOn w:val="Normal"/>
    <w:uiPriority w:val="99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13</TotalTime>
  <Pages>14</Pages>
  <Words>1769</Words>
  <Characters>10086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11832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9</cp:revision>
  <cp:lastPrinted>2018-12-31T16:38:00Z</cp:lastPrinted>
  <dcterms:created xsi:type="dcterms:W3CDTF">2022-05-18T13:25:00Z</dcterms:created>
  <dcterms:modified xsi:type="dcterms:W3CDTF">2022-08-25T15:50:00Z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