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228DB" w14:textId="6ED7C55D" w:rsidR="00FF2245" w:rsidRPr="000F771A" w:rsidRDefault="00FF2245" w:rsidP="00FF2245">
      <w:pPr>
        <w:pStyle w:val="Heading1"/>
        <w:spacing w:before="440"/>
      </w:pPr>
      <w:r w:rsidRPr="000F771A">
        <w:t>202</w:t>
      </w:r>
      <w:r>
        <w:t>3</w:t>
      </w:r>
      <w:r w:rsidRPr="000F771A">
        <w:t xml:space="preserve"> </w:t>
      </w:r>
      <w:r>
        <w:t>Ram</w:t>
      </w:r>
      <w:r w:rsidRPr="000F771A">
        <w:t xml:space="preserve"> </w:t>
      </w:r>
      <w:r>
        <w:t>2500 &amp; 3500 Heavy Duty</w:t>
      </w:r>
    </w:p>
    <w:p w14:paraId="2D563426" w14:textId="77777777" w:rsidR="00FF2245" w:rsidRPr="000F771A" w:rsidRDefault="00FF2245" w:rsidP="00FF2245">
      <w:pPr>
        <w:pStyle w:val="Heading2"/>
      </w:pPr>
      <w:r>
        <w:t>FEATURE AVAILABILITY</w:t>
      </w:r>
    </w:p>
    <w:p w14:paraId="5F1B606F" w14:textId="77777777" w:rsidR="00FF2245" w:rsidRDefault="00FF2245" w:rsidP="00FF2245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384F58DE" w14:textId="77777777" w:rsidR="00FF2245" w:rsidRPr="0068479A" w:rsidRDefault="00FF2245" w:rsidP="00FF2245">
      <w:pPr>
        <w:pStyle w:val="Heading3"/>
      </w:pPr>
      <w:r w:rsidRPr="00280159">
        <w:t>CONFIGURATION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1AE67F85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57110E9E" w14:textId="77777777" w:rsidR="00FF2245" w:rsidRPr="00D2129D" w:rsidRDefault="00FF2245" w:rsidP="008470D6">
            <w:pPr>
              <w:pStyle w:val="TableSubhead"/>
            </w:pPr>
            <w:r w:rsidRPr="00D2129D">
              <w:t>Body Model</w:t>
            </w:r>
          </w:p>
        </w:tc>
        <w:tc>
          <w:tcPr>
            <w:tcW w:w="630" w:type="dxa"/>
            <w:textDirection w:val="btLr"/>
          </w:tcPr>
          <w:p w14:paraId="446AB8A9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4D3B0F80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6DCE6EC0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237BA002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58B621B3" w14:textId="3C48DB5F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 w:rsidR="008E3821">
              <w:t>IMITED</w:t>
            </w:r>
            <w:r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5E37B9F9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7E17207D" w14:textId="77777777" w:rsidTr="008470D6">
        <w:tc>
          <w:tcPr>
            <w:tcW w:w="6300" w:type="dxa"/>
          </w:tcPr>
          <w:p w14:paraId="17B6C0AD" w14:textId="77777777" w:rsidR="00FF2245" w:rsidRPr="00D2129D" w:rsidRDefault="00FF2245" w:rsidP="008470D6">
            <w:pPr>
              <w:pStyle w:val="FABodyCopy"/>
            </w:pPr>
            <w:r w:rsidRPr="00D2129D">
              <w:t>Regular Cab 8-ft. box — 169.1-in. wheelbase</w:t>
            </w:r>
          </w:p>
        </w:tc>
        <w:tc>
          <w:tcPr>
            <w:tcW w:w="630" w:type="dxa"/>
            <w:vAlign w:val="top"/>
          </w:tcPr>
          <w:p w14:paraId="590A588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7CF32F4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869706A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00A6036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919B8F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AD95176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</w:tr>
      <w:tr w:rsidR="00FF2245" w:rsidRPr="00D2129D" w14:paraId="5C6DFC05" w14:textId="77777777" w:rsidTr="008470D6">
        <w:tc>
          <w:tcPr>
            <w:tcW w:w="6300" w:type="dxa"/>
          </w:tcPr>
          <w:p w14:paraId="584648BB" w14:textId="77777777" w:rsidR="00FF2245" w:rsidRPr="00D2129D" w:rsidRDefault="00FF2245" w:rsidP="008470D6">
            <w:pPr>
              <w:pStyle w:val="FABodyCopy"/>
            </w:pPr>
            <w:r w:rsidRPr="00D2129D">
              <w:t>Crew Cab 6-ft. 4-in. box — 149.1-in. wheelbase</w:t>
            </w:r>
          </w:p>
        </w:tc>
        <w:tc>
          <w:tcPr>
            <w:tcW w:w="630" w:type="dxa"/>
            <w:vAlign w:val="top"/>
          </w:tcPr>
          <w:p w14:paraId="1B61086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48B079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4AE247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77B9942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2575EC2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7F2107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  <w:tr w:rsidR="00FF2245" w:rsidRPr="00D2129D" w14:paraId="64A7250E" w14:textId="77777777" w:rsidTr="008470D6">
        <w:tc>
          <w:tcPr>
            <w:tcW w:w="6300" w:type="dxa"/>
          </w:tcPr>
          <w:p w14:paraId="026A2968" w14:textId="77777777" w:rsidR="00FF2245" w:rsidRPr="00D2129D" w:rsidRDefault="00FF2245" w:rsidP="008470D6">
            <w:pPr>
              <w:pStyle w:val="FABodyCopy"/>
            </w:pPr>
            <w:r w:rsidRPr="00D2129D">
              <w:t>Crew Cab 8-ft. box — 169.1-in. wheelbase</w:t>
            </w:r>
          </w:p>
        </w:tc>
        <w:tc>
          <w:tcPr>
            <w:tcW w:w="630" w:type="dxa"/>
            <w:vAlign w:val="top"/>
          </w:tcPr>
          <w:p w14:paraId="3DC3293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311D45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E0AF905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6002D9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FE2564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91563E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FF2245" w:rsidRPr="00D2129D" w14:paraId="434C9C5D" w14:textId="77777777" w:rsidTr="008470D6">
        <w:tc>
          <w:tcPr>
            <w:tcW w:w="6300" w:type="dxa"/>
          </w:tcPr>
          <w:p w14:paraId="7B457F7F" w14:textId="77777777" w:rsidR="00FF2245" w:rsidRPr="00D2129D" w:rsidRDefault="00FF2245" w:rsidP="008470D6">
            <w:pPr>
              <w:pStyle w:val="FABodyCopy"/>
            </w:pPr>
            <w:r w:rsidRPr="00D2129D">
              <w:t>Mega Cab 6-ft. 4-in. box — 160.2-in. wheelbase</w:t>
            </w:r>
          </w:p>
        </w:tc>
        <w:tc>
          <w:tcPr>
            <w:tcW w:w="630" w:type="dxa"/>
            <w:vAlign w:val="top"/>
          </w:tcPr>
          <w:p w14:paraId="34391D2E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E2132E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AA96197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F11A9C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3AA516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80141F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6D176A62" w14:textId="77777777" w:rsidR="00FF2245" w:rsidRPr="0068479A" w:rsidRDefault="00FF2245" w:rsidP="00FF2245">
      <w:pPr>
        <w:pStyle w:val="Heading3"/>
      </w:pPr>
      <w:r w:rsidRPr="0068479A">
        <w:t>DRIVE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533C1860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36592032" w14:textId="77777777" w:rsidR="00FF2245" w:rsidRPr="00D2129D" w:rsidRDefault="00FF2245" w:rsidP="008470D6">
            <w:pPr>
              <w:pStyle w:val="TableSubhead"/>
            </w:pPr>
            <w:r>
              <w:t>DRIVE</w:t>
            </w:r>
          </w:p>
        </w:tc>
        <w:tc>
          <w:tcPr>
            <w:tcW w:w="630" w:type="dxa"/>
            <w:textDirection w:val="btLr"/>
          </w:tcPr>
          <w:p w14:paraId="1434FBE7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4FB0894F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429084F9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3D4A262A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60A6EDB3" w14:textId="5A41A8D5" w:rsidR="00FF2245" w:rsidRPr="00D2129D" w:rsidRDefault="008E3821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7EF9E110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74545F92" w14:textId="77777777" w:rsidTr="008470D6">
        <w:tc>
          <w:tcPr>
            <w:tcW w:w="6300" w:type="dxa"/>
          </w:tcPr>
          <w:p w14:paraId="437FF490" w14:textId="77777777" w:rsidR="00FF2245" w:rsidRPr="00D2129D" w:rsidRDefault="00FF2245" w:rsidP="008470D6">
            <w:pPr>
              <w:pStyle w:val="FABodyCopy"/>
            </w:pPr>
            <w:r w:rsidRPr="00D2129D">
              <w:t>4x2</w:t>
            </w:r>
          </w:p>
        </w:tc>
        <w:tc>
          <w:tcPr>
            <w:tcW w:w="630" w:type="dxa"/>
            <w:vAlign w:val="top"/>
          </w:tcPr>
          <w:p w14:paraId="1ED6226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7F2F7C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5F185AC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45F0A5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0D1D609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B101DC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  <w:tr w:rsidR="00FF2245" w:rsidRPr="00D2129D" w14:paraId="6A75F3B6" w14:textId="77777777" w:rsidTr="008470D6">
        <w:tc>
          <w:tcPr>
            <w:tcW w:w="6300" w:type="dxa"/>
          </w:tcPr>
          <w:p w14:paraId="63E347EB" w14:textId="77777777" w:rsidR="00FF2245" w:rsidRPr="00D2129D" w:rsidRDefault="00FF2245" w:rsidP="008470D6">
            <w:pPr>
              <w:pStyle w:val="FABodyCopy"/>
            </w:pPr>
            <w:r w:rsidRPr="00D2129D">
              <w:t>4x4</w:t>
            </w:r>
          </w:p>
        </w:tc>
        <w:tc>
          <w:tcPr>
            <w:tcW w:w="630" w:type="dxa"/>
            <w:vAlign w:val="top"/>
          </w:tcPr>
          <w:p w14:paraId="214AE12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0AC8CC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6A09E0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5ADC660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443572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672BAD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4A137CC3" w14:textId="77777777" w:rsidR="00FF2245" w:rsidRPr="0068479A" w:rsidRDefault="00FF2245" w:rsidP="00FF2245">
      <w:pPr>
        <w:pStyle w:val="Heading3"/>
      </w:pPr>
      <w:r w:rsidRPr="0068479A">
        <w:t>POWERTRAIN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0AE373AE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68A6110A" w14:textId="77777777" w:rsidR="00FF2245" w:rsidRPr="00D2129D" w:rsidRDefault="00FF2245" w:rsidP="008470D6">
            <w:pPr>
              <w:pStyle w:val="TableSubhead"/>
            </w:pPr>
            <w:r w:rsidRPr="0068479A">
              <w:t>Engine / Transmission</w:t>
            </w:r>
          </w:p>
        </w:tc>
        <w:tc>
          <w:tcPr>
            <w:tcW w:w="630" w:type="dxa"/>
            <w:textDirection w:val="btLr"/>
          </w:tcPr>
          <w:p w14:paraId="45E8A26C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08ABD165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428CC018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2CB23F99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4D3E931E" w14:textId="4E2BAF04" w:rsidR="00FF2245" w:rsidRPr="00D2129D" w:rsidRDefault="008E3821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749ECB20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689AC570" w14:textId="77777777" w:rsidTr="008470D6">
        <w:tc>
          <w:tcPr>
            <w:tcW w:w="6300" w:type="dxa"/>
          </w:tcPr>
          <w:p w14:paraId="52D980CC" w14:textId="77777777" w:rsidR="00FF2245" w:rsidRPr="00D2129D" w:rsidRDefault="00FF2245" w:rsidP="008470D6">
            <w:pPr>
              <w:pStyle w:val="FABodyCopy"/>
            </w:pPr>
            <w:r w:rsidRPr="00D2129D">
              <w:t>6.4-liter V-8 HEMI</w:t>
            </w:r>
            <w:r w:rsidRPr="00443726">
              <w:rPr>
                <w:vertAlign w:val="superscript"/>
              </w:rPr>
              <w:sym w:font="Symbol" w:char="F0E2"/>
            </w:r>
            <w:r w:rsidRPr="00D2129D">
              <w:t>, eight-speed automatic transmission</w:t>
            </w:r>
          </w:p>
        </w:tc>
        <w:tc>
          <w:tcPr>
            <w:tcW w:w="630" w:type="dxa"/>
            <w:vAlign w:val="top"/>
          </w:tcPr>
          <w:p w14:paraId="7D2F00D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0F4096D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BE89D3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65E4F7C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C02D6E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3FC141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  <w:tr w:rsidR="00FF2245" w:rsidRPr="00D2129D" w14:paraId="22F79AF3" w14:textId="77777777" w:rsidTr="008470D6">
        <w:tc>
          <w:tcPr>
            <w:tcW w:w="6300" w:type="dxa"/>
          </w:tcPr>
          <w:p w14:paraId="14953DCB" w14:textId="77777777" w:rsidR="00FF2245" w:rsidRPr="00D2129D" w:rsidRDefault="00FF2245" w:rsidP="00FF2245">
            <w:pPr>
              <w:pStyle w:val="FABodyCopy"/>
              <w:keepNext/>
              <w:widowControl/>
            </w:pPr>
            <w:r w:rsidRPr="00D2129D">
              <w:lastRenderedPageBreak/>
              <w:t xml:space="preserve">6.7-liter I-6 Cummins Turbo Diesel Standard Output, </w:t>
            </w:r>
            <w:r w:rsidRPr="00D2129D">
              <w:br/>
              <w:t>six-speed automatic transmission (2500/3500)</w:t>
            </w:r>
          </w:p>
        </w:tc>
        <w:tc>
          <w:tcPr>
            <w:tcW w:w="630" w:type="dxa"/>
            <w:vAlign w:val="top"/>
          </w:tcPr>
          <w:p w14:paraId="3C7061F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E6C57E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D74A10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E51F27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8CF9B2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F80959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FF2245" w:rsidRPr="00D2129D" w14:paraId="3EDE8248" w14:textId="77777777" w:rsidTr="008470D6">
        <w:tc>
          <w:tcPr>
            <w:tcW w:w="6300" w:type="dxa"/>
          </w:tcPr>
          <w:p w14:paraId="10000EA2" w14:textId="77777777" w:rsidR="00FF2245" w:rsidRPr="00D2129D" w:rsidRDefault="00FF2245" w:rsidP="008470D6">
            <w:pPr>
              <w:pStyle w:val="FABodyCopy"/>
            </w:pPr>
            <w:r w:rsidRPr="00D2129D">
              <w:t xml:space="preserve">6.7-liter I-6 Cummins Turbo Diesel High Output, </w:t>
            </w:r>
            <w:r w:rsidRPr="00D2129D">
              <w:br/>
              <w:t>six-speed Aisin automatic transmission (3500)</w:t>
            </w:r>
          </w:p>
        </w:tc>
        <w:tc>
          <w:tcPr>
            <w:tcW w:w="630" w:type="dxa"/>
            <w:vAlign w:val="top"/>
          </w:tcPr>
          <w:p w14:paraId="6D3E12B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161340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9169F7B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3F0F37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DB93A5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600FC5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7938DFB7" w14:textId="77777777" w:rsidR="00FF2245" w:rsidRPr="0068479A" w:rsidRDefault="00FF2245" w:rsidP="00FF2245">
      <w:pPr>
        <w:pStyle w:val="Heading3"/>
      </w:pPr>
      <w:r w:rsidRPr="0068479A">
        <w:t>MECHANICAL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6031FAC3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15EB6E56" w14:textId="77777777" w:rsidR="00FF2245" w:rsidRPr="00D2129D" w:rsidRDefault="00FF2245" w:rsidP="008470D6">
            <w:pPr>
              <w:pStyle w:val="TableSubhead"/>
            </w:pPr>
            <w:r w:rsidRPr="00D2129D">
              <w:t>Rear Axle</w:t>
            </w:r>
          </w:p>
        </w:tc>
        <w:tc>
          <w:tcPr>
            <w:tcW w:w="630" w:type="dxa"/>
            <w:textDirection w:val="btLr"/>
          </w:tcPr>
          <w:p w14:paraId="03F4A0A7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5AC3DE1D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272CE843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00D71122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55B90112" w14:textId="410D4B27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356AE077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5BF4B158" w14:textId="77777777" w:rsidTr="008470D6">
        <w:tc>
          <w:tcPr>
            <w:tcW w:w="6300" w:type="dxa"/>
          </w:tcPr>
          <w:p w14:paraId="786DFA41" w14:textId="77777777" w:rsidR="00FF2245" w:rsidRPr="00D2129D" w:rsidRDefault="00FF2245" w:rsidP="008470D6">
            <w:pPr>
              <w:pStyle w:val="FABodyCopy"/>
            </w:pPr>
            <w:r w:rsidRPr="00D2129D">
              <w:t>3.73 axle ratio</w:t>
            </w:r>
          </w:p>
        </w:tc>
        <w:tc>
          <w:tcPr>
            <w:tcW w:w="630" w:type="dxa"/>
            <w:vAlign w:val="top"/>
          </w:tcPr>
          <w:p w14:paraId="2E2693A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8FAB02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4449D22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74D20C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4F0578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35B987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FF2245" w:rsidRPr="00D2129D" w14:paraId="2D19A9B4" w14:textId="77777777" w:rsidTr="008470D6">
        <w:tc>
          <w:tcPr>
            <w:tcW w:w="6300" w:type="dxa"/>
          </w:tcPr>
          <w:p w14:paraId="55446BF0" w14:textId="77777777" w:rsidR="00FF2245" w:rsidRPr="00D2129D" w:rsidRDefault="00FF2245" w:rsidP="008470D6">
            <w:pPr>
              <w:pStyle w:val="FABodyCopy"/>
            </w:pPr>
            <w:r w:rsidRPr="00D2129D">
              <w:t>4.10 axle ratio</w:t>
            </w:r>
          </w:p>
        </w:tc>
        <w:tc>
          <w:tcPr>
            <w:tcW w:w="630" w:type="dxa"/>
            <w:vAlign w:val="top"/>
          </w:tcPr>
          <w:p w14:paraId="3CEDB06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5952D9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701FED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299B4C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DB80A4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86E5E0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FF2245" w:rsidRPr="00D2129D" w14:paraId="1C070A52" w14:textId="77777777" w:rsidTr="008470D6">
        <w:tc>
          <w:tcPr>
            <w:tcW w:w="6300" w:type="dxa"/>
          </w:tcPr>
          <w:p w14:paraId="4C902798" w14:textId="77777777" w:rsidR="00FF2245" w:rsidRPr="00D2129D" w:rsidRDefault="00FF2245" w:rsidP="008470D6">
            <w:pPr>
              <w:pStyle w:val="FABodyCopy"/>
            </w:pPr>
            <w:r w:rsidRPr="00D2129D">
              <w:t>Electronic-locking front and rear differentials</w:t>
            </w:r>
          </w:p>
        </w:tc>
        <w:tc>
          <w:tcPr>
            <w:tcW w:w="630" w:type="dxa"/>
            <w:vAlign w:val="top"/>
          </w:tcPr>
          <w:p w14:paraId="514BDDD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66896E78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15FDFB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6172FF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2975266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240D3B8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</w:tr>
      <w:tr w:rsidR="00FF2245" w:rsidRPr="00D2129D" w14:paraId="2A9498C2" w14:textId="77777777" w:rsidTr="008470D6">
        <w:tc>
          <w:tcPr>
            <w:tcW w:w="6300" w:type="dxa"/>
          </w:tcPr>
          <w:p w14:paraId="5523A269" w14:textId="77777777" w:rsidR="00FF2245" w:rsidRPr="00D2129D" w:rsidRDefault="00FF2245" w:rsidP="008470D6">
            <w:pPr>
              <w:pStyle w:val="FABodyCopy"/>
            </w:pPr>
            <w:r w:rsidRPr="00D2129D">
              <w:t xml:space="preserve">Anti-spin differential (E-Locker and </w:t>
            </w:r>
            <w:r>
              <w:t>a</w:t>
            </w:r>
            <w:r w:rsidRPr="00D2129D">
              <w:t>nti-spin are mutually exclusive)</w:t>
            </w:r>
          </w:p>
        </w:tc>
        <w:tc>
          <w:tcPr>
            <w:tcW w:w="630" w:type="dxa"/>
            <w:vAlign w:val="top"/>
          </w:tcPr>
          <w:p w14:paraId="531A7FF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AAB2CA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3DDA072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86106B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D4B510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D705C6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21B501B3" w14:textId="77777777" w:rsidR="00FF2245" w:rsidRPr="0068479A" w:rsidRDefault="00FF2245" w:rsidP="00FF2245">
      <w:pPr>
        <w:pStyle w:val="Heading3"/>
      </w:pPr>
      <w:r w:rsidRPr="0068479A">
        <w:t>SUSPENSION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6F1D3CEB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380F04D9" w14:textId="77777777" w:rsidR="00FF2245" w:rsidRPr="00D2129D" w:rsidRDefault="00FF2245" w:rsidP="008470D6">
            <w:pPr>
              <w:pStyle w:val="TableSubhead"/>
            </w:pPr>
            <w:r w:rsidRPr="00D2129D">
              <w:t>SUSPENSION</w:t>
            </w:r>
          </w:p>
        </w:tc>
        <w:tc>
          <w:tcPr>
            <w:tcW w:w="630" w:type="dxa"/>
            <w:textDirection w:val="btLr"/>
          </w:tcPr>
          <w:p w14:paraId="3339C3FC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4A207B81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5B2EDF59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303B5138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6EA79CCB" w14:textId="125D1105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2F371494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677AF91D" w14:textId="77777777" w:rsidTr="008470D6">
        <w:tc>
          <w:tcPr>
            <w:tcW w:w="6300" w:type="dxa"/>
          </w:tcPr>
          <w:p w14:paraId="4FB6E454" w14:textId="77777777" w:rsidR="00FF2245" w:rsidRPr="00D2129D" w:rsidRDefault="00FF2245" w:rsidP="008470D6">
            <w:pPr>
              <w:pStyle w:val="FABodyCopy"/>
            </w:pPr>
            <w:r w:rsidRPr="00D2129D">
              <w:t>Auto-Level rear air suspension system</w:t>
            </w:r>
          </w:p>
        </w:tc>
        <w:tc>
          <w:tcPr>
            <w:tcW w:w="630" w:type="dxa"/>
            <w:vAlign w:val="top"/>
          </w:tcPr>
          <w:p w14:paraId="3662462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32A25A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2F254B3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5A82E5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005CAB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93EC0E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73B3CB43" w14:textId="77777777" w:rsidR="00FF2245" w:rsidRDefault="00FF2245" w:rsidP="00FF2245">
      <w:pPr>
        <w:pStyle w:val="Heading3"/>
      </w:pPr>
      <w:r w:rsidRPr="00D2129D">
        <w:t>TRANSFER CASE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2886C11E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5389C199" w14:textId="77777777" w:rsidR="00FF2245" w:rsidRPr="00D2129D" w:rsidRDefault="00FF2245" w:rsidP="008470D6">
            <w:pPr>
              <w:pStyle w:val="TableSubhead"/>
            </w:pPr>
            <w:r w:rsidRPr="00D2129D">
              <w:t>TRANSFER CASE</w:t>
            </w:r>
          </w:p>
        </w:tc>
        <w:tc>
          <w:tcPr>
            <w:tcW w:w="630" w:type="dxa"/>
            <w:textDirection w:val="btLr"/>
          </w:tcPr>
          <w:p w14:paraId="66D4F8F3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135F7179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4F90F7B6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077BE945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37B0C1FA" w14:textId="3E196A01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130E595B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2D9BC35C" w14:textId="77777777" w:rsidTr="008470D6">
        <w:tc>
          <w:tcPr>
            <w:tcW w:w="6300" w:type="dxa"/>
          </w:tcPr>
          <w:p w14:paraId="54AB5332" w14:textId="77777777" w:rsidR="00FF2245" w:rsidRPr="00D2129D" w:rsidRDefault="00FF2245" w:rsidP="008470D6">
            <w:pPr>
              <w:pStyle w:val="FABodyCopy"/>
            </w:pPr>
            <w:r w:rsidRPr="00D2129D">
              <w:t>Manual part-time</w:t>
            </w:r>
          </w:p>
        </w:tc>
        <w:tc>
          <w:tcPr>
            <w:tcW w:w="630" w:type="dxa"/>
            <w:vAlign w:val="top"/>
          </w:tcPr>
          <w:p w14:paraId="4BA380F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5A96D7AC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7DCC2D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B2AA3E5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DDE451C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30E107F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</w:tr>
      <w:tr w:rsidR="00FF2245" w:rsidRPr="00D2129D" w14:paraId="353DC39E" w14:textId="77777777" w:rsidTr="008470D6">
        <w:tc>
          <w:tcPr>
            <w:tcW w:w="6300" w:type="dxa"/>
          </w:tcPr>
          <w:p w14:paraId="4BA2777D" w14:textId="77777777" w:rsidR="00FF2245" w:rsidRPr="00D2129D" w:rsidRDefault="00FF2245" w:rsidP="008470D6">
            <w:pPr>
              <w:pStyle w:val="FABodyCopy"/>
            </w:pPr>
            <w:r w:rsidRPr="00D2129D">
              <w:lastRenderedPageBreak/>
              <w:t>Electronic On-Demand</w:t>
            </w:r>
          </w:p>
        </w:tc>
        <w:tc>
          <w:tcPr>
            <w:tcW w:w="630" w:type="dxa"/>
            <w:vAlign w:val="top"/>
          </w:tcPr>
          <w:p w14:paraId="32CED2C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379B48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2F0F5F68" w14:textId="64C4095A" w:rsidR="00FF2245" w:rsidRPr="00D2129D" w:rsidRDefault="0098011D" w:rsidP="008470D6">
            <w:pPr>
              <w:pStyle w:val="FABodyCopy"/>
              <w:jc w:val="center"/>
            </w:pPr>
            <w:r>
              <w:t>O</w:t>
            </w:r>
          </w:p>
        </w:tc>
        <w:tc>
          <w:tcPr>
            <w:tcW w:w="630" w:type="dxa"/>
            <w:vAlign w:val="top"/>
          </w:tcPr>
          <w:p w14:paraId="7BCBF3B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5A52AD7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0D6A32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</w:tbl>
    <w:p w14:paraId="1D8663EF" w14:textId="77777777" w:rsidR="00FF2245" w:rsidRDefault="00FF2245" w:rsidP="00FF2245">
      <w:pPr>
        <w:pStyle w:val="Heading3"/>
      </w:pPr>
      <w:r w:rsidRPr="00D2129D">
        <w:t>INTERIOR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40D8B96C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47B49201" w14:textId="77777777" w:rsidR="00FF2245" w:rsidRPr="00D2129D" w:rsidRDefault="00FF2245" w:rsidP="008470D6">
            <w:pPr>
              <w:pStyle w:val="TableSubhead"/>
            </w:pPr>
            <w:r w:rsidRPr="00D2129D">
              <w:t>Sunroof</w:t>
            </w:r>
          </w:p>
        </w:tc>
        <w:tc>
          <w:tcPr>
            <w:tcW w:w="630" w:type="dxa"/>
            <w:textDirection w:val="btLr"/>
          </w:tcPr>
          <w:p w14:paraId="75520375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665B8A33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60D1B98A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68C7DC5D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565DD7F1" w14:textId="7779DCC4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69321190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1556E647" w14:textId="77777777" w:rsidTr="008470D6">
        <w:tc>
          <w:tcPr>
            <w:tcW w:w="6300" w:type="dxa"/>
          </w:tcPr>
          <w:p w14:paraId="554E4497" w14:textId="77777777" w:rsidR="00FF2245" w:rsidRPr="00D2129D" w:rsidRDefault="00FF2245" w:rsidP="008470D6">
            <w:pPr>
              <w:pStyle w:val="FABodyCopy"/>
            </w:pPr>
            <w:r w:rsidRPr="00D2129D">
              <w:t>Single-pane, power-operated (Crew Cab/Mega Cab)</w:t>
            </w:r>
          </w:p>
        </w:tc>
        <w:tc>
          <w:tcPr>
            <w:tcW w:w="630" w:type="dxa"/>
            <w:vAlign w:val="top"/>
          </w:tcPr>
          <w:p w14:paraId="36AA4553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D324D4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DCB8B9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4B7D25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B0C1D7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AD2D58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41CCEEC9" w14:textId="77777777" w:rsidR="00FF2245" w:rsidRDefault="00FF2245" w:rsidP="00FF2245">
      <w:pPr>
        <w:pStyle w:val="Heading3"/>
      </w:pPr>
      <w:r w:rsidRPr="00D2129D">
        <w:t>UCONNECT MULTIMEDIA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576C2D24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6DF16950" w14:textId="77777777" w:rsidR="00FF2245" w:rsidRPr="00D2129D" w:rsidRDefault="00FF2245" w:rsidP="008470D6">
            <w:pPr>
              <w:pStyle w:val="TableSubhead"/>
            </w:pPr>
            <w:r w:rsidRPr="00D2129D">
              <w:t>Radios</w:t>
            </w:r>
          </w:p>
        </w:tc>
        <w:tc>
          <w:tcPr>
            <w:tcW w:w="630" w:type="dxa"/>
            <w:textDirection w:val="btLr"/>
          </w:tcPr>
          <w:p w14:paraId="6162092A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090667B4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55C516E4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050C1301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3B41CF9A" w14:textId="2E8F1CB3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66C6104C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6FD2F63B" w14:textId="77777777" w:rsidTr="008470D6">
        <w:tc>
          <w:tcPr>
            <w:tcW w:w="6300" w:type="dxa"/>
          </w:tcPr>
          <w:p w14:paraId="6C0CAFBE" w14:textId="77777777" w:rsidR="00FF2245" w:rsidRPr="00D2129D" w:rsidRDefault="00FF2245" w:rsidP="008470D6">
            <w:pPr>
              <w:pStyle w:val="FABodyCopy"/>
            </w:pPr>
            <w:r w:rsidRPr="00D2129D">
              <w:t>Uconnect 5.0 AM/FM/Bluetooth</w:t>
            </w:r>
          </w:p>
        </w:tc>
        <w:tc>
          <w:tcPr>
            <w:tcW w:w="630" w:type="dxa"/>
            <w:vAlign w:val="top"/>
          </w:tcPr>
          <w:p w14:paraId="3DBEFAE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62ACDC9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C986BAC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E6769E5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05649D1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95A7F51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</w:tr>
      <w:tr w:rsidR="0098011D" w:rsidRPr="00D2129D" w14:paraId="54688E53" w14:textId="77777777" w:rsidTr="008470D6">
        <w:tc>
          <w:tcPr>
            <w:tcW w:w="6300" w:type="dxa"/>
          </w:tcPr>
          <w:p w14:paraId="0B3D194F" w14:textId="77777777" w:rsidR="0098011D" w:rsidRPr="00D2129D" w:rsidRDefault="0098011D" w:rsidP="0098011D">
            <w:pPr>
              <w:pStyle w:val="FABodyCopy"/>
            </w:pPr>
            <w:r w:rsidRPr="00D2129D">
              <w:t>Uconnect 8.4 AM/FM/Bluetooth/SiriusXM Radio</w:t>
            </w:r>
          </w:p>
        </w:tc>
        <w:tc>
          <w:tcPr>
            <w:tcW w:w="630" w:type="dxa"/>
            <w:vAlign w:val="top"/>
          </w:tcPr>
          <w:p w14:paraId="420094D6" w14:textId="77777777" w:rsidR="0098011D" w:rsidRPr="00D2129D" w:rsidRDefault="0098011D" w:rsidP="0098011D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B5AA4DE" w14:textId="77777777" w:rsidR="0098011D" w:rsidRPr="00D2129D" w:rsidRDefault="0098011D" w:rsidP="0098011D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4F73AB4B" w14:textId="346CCDF4" w:rsidR="0098011D" w:rsidRPr="00D2129D" w:rsidRDefault="0098011D" w:rsidP="0098011D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37F4380" w14:textId="3E811ACB" w:rsidR="0098011D" w:rsidRPr="00D2129D" w:rsidRDefault="0098011D" w:rsidP="0098011D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44D4483" w14:textId="77777777" w:rsidR="0098011D" w:rsidRPr="00D2129D" w:rsidRDefault="0098011D" w:rsidP="0098011D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34A4C94" w14:textId="77777777" w:rsidR="0098011D" w:rsidRPr="00D2129D" w:rsidRDefault="0098011D" w:rsidP="0098011D">
            <w:pPr>
              <w:pStyle w:val="FABodyCopy"/>
              <w:jc w:val="center"/>
            </w:pPr>
            <w:r>
              <w:t>NA</w:t>
            </w:r>
          </w:p>
        </w:tc>
      </w:tr>
      <w:tr w:rsidR="00FF2245" w:rsidRPr="00D2129D" w14:paraId="069AF1BE" w14:textId="77777777" w:rsidTr="008470D6">
        <w:tc>
          <w:tcPr>
            <w:tcW w:w="6300" w:type="dxa"/>
          </w:tcPr>
          <w:p w14:paraId="4A28E7B6" w14:textId="77777777" w:rsidR="00FF2245" w:rsidRPr="00D2129D" w:rsidRDefault="00FF2245" w:rsidP="008470D6">
            <w:pPr>
              <w:pStyle w:val="FABodyCopy"/>
            </w:pPr>
            <w:r w:rsidRPr="00D2129D">
              <w:t>Uconnect 8.4 AM/FM/Bluetooth/SiriusXM Radio/</w:t>
            </w:r>
            <w:r w:rsidRPr="00D2129D">
              <w:br/>
              <w:t>NAV/HD/CELL</w:t>
            </w:r>
          </w:p>
        </w:tc>
        <w:tc>
          <w:tcPr>
            <w:tcW w:w="630" w:type="dxa"/>
            <w:vAlign w:val="top"/>
          </w:tcPr>
          <w:p w14:paraId="1E4E0EA1" w14:textId="2C55ED72" w:rsidR="00FF2245" w:rsidRPr="00D2129D" w:rsidRDefault="0098011D" w:rsidP="008470D6">
            <w:pPr>
              <w:pStyle w:val="FABodyCopy"/>
              <w:jc w:val="center"/>
            </w:pPr>
            <w:r>
              <w:t>O</w:t>
            </w:r>
          </w:p>
        </w:tc>
        <w:tc>
          <w:tcPr>
            <w:tcW w:w="630" w:type="dxa"/>
            <w:vAlign w:val="top"/>
          </w:tcPr>
          <w:p w14:paraId="3394045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0774CE1" w14:textId="3BF50A91" w:rsidR="00FF2245" w:rsidRPr="00D2129D" w:rsidRDefault="0098011D" w:rsidP="008470D6">
            <w:pPr>
              <w:pStyle w:val="FABodyCopy"/>
              <w:jc w:val="center"/>
            </w:pPr>
            <w:r>
              <w:t>S</w:t>
            </w:r>
          </w:p>
        </w:tc>
        <w:tc>
          <w:tcPr>
            <w:tcW w:w="630" w:type="dxa"/>
            <w:vAlign w:val="top"/>
          </w:tcPr>
          <w:p w14:paraId="0BCD3453" w14:textId="07EB5499" w:rsidR="00FF2245" w:rsidRPr="00D2129D" w:rsidRDefault="0098011D" w:rsidP="008470D6">
            <w:pPr>
              <w:pStyle w:val="FABodyCopy"/>
              <w:jc w:val="center"/>
            </w:pPr>
            <w:r>
              <w:t>S</w:t>
            </w:r>
          </w:p>
        </w:tc>
        <w:tc>
          <w:tcPr>
            <w:tcW w:w="630" w:type="dxa"/>
            <w:vAlign w:val="top"/>
          </w:tcPr>
          <w:p w14:paraId="5A5D0CC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EC0D43D" w14:textId="61FA3EC2" w:rsidR="00FF2245" w:rsidRPr="00D2129D" w:rsidRDefault="0098011D" w:rsidP="008470D6">
            <w:pPr>
              <w:pStyle w:val="FABodyCopy"/>
              <w:jc w:val="center"/>
            </w:pPr>
            <w:r>
              <w:t>S</w:t>
            </w:r>
          </w:p>
        </w:tc>
      </w:tr>
      <w:tr w:rsidR="00FF2245" w:rsidRPr="00D2129D" w14:paraId="7126F2B1" w14:textId="77777777" w:rsidTr="008470D6">
        <w:tc>
          <w:tcPr>
            <w:tcW w:w="6300" w:type="dxa"/>
          </w:tcPr>
          <w:p w14:paraId="0138C7BD" w14:textId="77777777" w:rsidR="00FF2245" w:rsidRPr="00D2129D" w:rsidRDefault="00FF2245" w:rsidP="008470D6">
            <w:pPr>
              <w:pStyle w:val="FABodyCopy"/>
            </w:pPr>
            <w:r w:rsidRPr="00D2129D">
              <w:t>Uconnect 12-in. radio</w:t>
            </w:r>
          </w:p>
        </w:tc>
        <w:tc>
          <w:tcPr>
            <w:tcW w:w="630" w:type="dxa"/>
            <w:vAlign w:val="top"/>
          </w:tcPr>
          <w:p w14:paraId="7A535C99" w14:textId="509858DE" w:rsidR="00FF2245" w:rsidRPr="00D2129D" w:rsidRDefault="0098011D" w:rsidP="008470D6">
            <w:pPr>
              <w:pStyle w:val="FABodyCopy"/>
              <w:jc w:val="center"/>
            </w:pPr>
            <w:r>
              <w:t>O</w:t>
            </w:r>
          </w:p>
        </w:tc>
        <w:tc>
          <w:tcPr>
            <w:tcW w:w="630" w:type="dxa"/>
            <w:vAlign w:val="top"/>
          </w:tcPr>
          <w:p w14:paraId="6B14499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4586D3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F63A456" w14:textId="22BBD22B" w:rsidR="00FF2245" w:rsidRPr="00D2129D" w:rsidRDefault="0098011D" w:rsidP="008470D6">
            <w:pPr>
              <w:pStyle w:val="FABodyCopy"/>
              <w:jc w:val="center"/>
            </w:pPr>
            <w:r>
              <w:t>P</w:t>
            </w:r>
          </w:p>
        </w:tc>
        <w:tc>
          <w:tcPr>
            <w:tcW w:w="630" w:type="dxa"/>
            <w:vAlign w:val="top"/>
          </w:tcPr>
          <w:p w14:paraId="3CA455A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0776BC6A" w14:textId="676F1375" w:rsidR="00FF2245" w:rsidRPr="00D2129D" w:rsidRDefault="0098011D" w:rsidP="008470D6">
            <w:pPr>
              <w:pStyle w:val="FABodyCopy"/>
              <w:jc w:val="center"/>
            </w:pPr>
            <w:r>
              <w:t>P</w:t>
            </w:r>
          </w:p>
        </w:tc>
      </w:tr>
    </w:tbl>
    <w:p w14:paraId="7E395560" w14:textId="77777777" w:rsidR="00FF2245" w:rsidRPr="0068479A" w:rsidRDefault="00FF2245" w:rsidP="00FF2245">
      <w:pPr>
        <w:pStyle w:val="Heading3"/>
      </w:pPr>
      <w:r w:rsidRPr="0068479A">
        <w:t>SOUND SYSTEM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1E1E1ABA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788D456C" w14:textId="77777777" w:rsidR="00FF2245" w:rsidRPr="00D2129D" w:rsidRDefault="00FF2245" w:rsidP="008470D6">
            <w:pPr>
              <w:pStyle w:val="TableSubhead"/>
            </w:pPr>
            <w:r w:rsidRPr="00D2129D">
              <w:t>SOUND SYSTEM</w:t>
            </w:r>
          </w:p>
        </w:tc>
        <w:tc>
          <w:tcPr>
            <w:tcW w:w="630" w:type="dxa"/>
            <w:textDirection w:val="btLr"/>
          </w:tcPr>
          <w:p w14:paraId="5EAD42AF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37E4168E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44421D67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376ECDC3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30D88769" w14:textId="76312DEE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7DCF8B40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08EBEDDB" w14:textId="77777777" w:rsidTr="008470D6">
        <w:tc>
          <w:tcPr>
            <w:tcW w:w="6300" w:type="dxa"/>
          </w:tcPr>
          <w:p w14:paraId="03F40A72" w14:textId="77777777" w:rsidR="00FF2245" w:rsidRPr="00D2129D" w:rsidRDefault="00FF2245" w:rsidP="008470D6">
            <w:pPr>
              <w:pStyle w:val="FABodyCopy"/>
            </w:pPr>
            <w:r w:rsidRPr="00D2129D">
              <w:t>Base six-speaker (four-speaker Regular Cab)</w:t>
            </w:r>
          </w:p>
        </w:tc>
        <w:tc>
          <w:tcPr>
            <w:tcW w:w="630" w:type="dxa"/>
            <w:vAlign w:val="top"/>
          </w:tcPr>
          <w:p w14:paraId="444165B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BE8276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43D436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2D50D410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0E44262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FD3518A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</w:tr>
      <w:tr w:rsidR="00FF2245" w:rsidRPr="00D2129D" w14:paraId="6839A63A" w14:textId="77777777" w:rsidTr="008470D6">
        <w:tc>
          <w:tcPr>
            <w:tcW w:w="6300" w:type="dxa"/>
          </w:tcPr>
          <w:p w14:paraId="5E10B26A" w14:textId="6DFA39A5" w:rsidR="00FF2245" w:rsidRPr="00D2129D" w:rsidRDefault="0098011D" w:rsidP="008470D6">
            <w:pPr>
              <w:pStyle w:val="FABodyCopy"/>
            </w:pPr>
            <w:r w:rsidRPr="00D2129D">
              <w:t xml:space="preserve">Premium </w:t>
            </w:r>
            <w:r>
              <w:t>nine</w:t>
            </w:r>
            <w:r w:rsidRPr="00D2129D">
              <w:t xml:space="preserve">-speaker </w:t>
            </w:r>
            <w:r>
              <w:t xml:space="preserve">with subwoofer </w:t>
            </w:r>
            <w:r w:rsidRPr="00D2129D">
              <w:t>(seven-speaker Regular Cab)</w:t>
            </w:r>
          </w:p>
        </w:tc>
        <w:tc>
          <w:tcPr>
            <w:tcW w:w="630" w:type="dxa"/>
            <w:vAlign w:val="top"/>
          </w:tcPr>
          <w:p w14:paraId="41996DC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614C93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67790E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43FFC76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4691F5E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6892F12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  <w:tr w:rsidR="00FF2245" w:rsidRPr="00D2129D" w14:paraId="27E430CD" w14:textId="77777777" w:rsidTr="008470D6">
        <w:tc>
          <w:tcPr>
            <w:tcW w:w="6300" w:type="dxa"/>
          </w:tcPr>
          <w:p w14:paraId="06AAE919" w14:textId="21BC8114" w:rsidR="00FF2245" w:rsidRPr="00D2129D" w:rsidRDefault="0098011D" w:rsidP="008470D6">
            <w:pPr>
              <w:pStyle w:val="FABodyCopy"/>
            </w:pPr>
            <w:r w:rsidRPr="00D2129D">
              <w:t xml:space="preserve">Premium </w:t>
            </w:r>
            <w:r>
              <w:t xml:space="preserve">Harman Kardon </w:t>
            </w:r>
            <w:r w:rsidRPr="00D2129D">
              <w:t>17-speaker</w:t>
            </w:r>
          </w:p>
        </w:tc>
        <w:tc>
          <w:tcPr>
            <w:tcW w:w="630" w:type="dxa"/>
            <w:vAlign w:val="top"/>
          </w:tcPr>
          <w:p w14:paraId="65BD1861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25D3933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D682BF2" w14:textId="7C798573" w:rsidR="00FF2245" w:rsidRPr="00D2129D" w:rsidRDefault="0098011D" w:rsidP="008470D6">
            <w:pPr>
              <w:pStyle w:val="FABodyCopy"/>
              <w:jc w:val="center"/>
            </w:pPr>
            <w:r>
              <w:t>P</w:t>
            </w:r>
          </w:p>
        </w:tc>
        <w:tc>
          <w:tcPr>
            <w:tcW w:w="630" w:type="dxa"/>
            <w:vAlign w:val="top"/>
          </w:tcPr>
          <w:p w14:paraId="506ADB9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2E78549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5951883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</w:tr>
    </w:tbl>
    <w:p w14:paraId="7830FB7D" w14:textId="77777777" w:rsidR="00FF2245" w:rsidRDefault="00FF2245" w:rsidP="00FF2245">
      <w:pPr>
        <w:pStyle w:val="Heading3"/>
        <w:keepNext/>
        <w:keepLines/>
      </w:pPr>
      <w:r w:rsidRPr="00D2129D">
        <w:lastRenderedPageBreak/>
        <w:t>SAFETY &amp; SECURITY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2D84321F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0A2CF482" w14:textId="77777777" w:rsidR="00FF2245" w:rsidRPr="00D2129D" w:rsidRDefault="00FF2245" w:rsidP="008470D6">
            <w:pPr>
              <w:pStyle w:val="TableSubhead"/>
              <w:keepNext/>
              <w:keepLines/>
            </w:pPr>
            <w:r w:rsidRPr="00D2129D">
              <w:t>Camera</w:t>
            </w:r>
          </w:p>
        </w:tc>
        <w:tc>
          <w:tcPr>
            <w:tcW w:w="630" w:type="dxa"/>
            <w:textDirection w:val="btLr"/>
          </w:tcPr>
          <w:p w14:paraId="79ACC9B5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74C32494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7D5F3D78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49C6209A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50DD7F19" w14:textId="60F9D88B" w:rsidR="00FF2245" w:rsidRPr="00D2129D" w:rsidRDefault="005213E9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5C61C30A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3022F7F2" w14:textId="77777777" w:rsidTr="008470D6">
        <w:tc>
          <w:tcPr>
            <w:tcW w:w="6300" w:type="dxa"/>
          </w:tcPr>
          <w:p w14:paraId="4383A0C9" w14:textId="77777777" w:rsidR="00FF2245" w:rsidRPr="00D2129D" w:rsidRDefault="00FF2245" w:rsidP="008470D6">
            <w:pPr>
              <w:pStyle w:val="FABodyCopy"/>
              <w:keepNext/>
              <w:keepLines/>
              <w:spacing w:line="240" w:lineRule="auto"/>
            </w:pPr>
            <w:r w:rsidRPr="00D2129D">
              <w:t>ParkView rear backup camera with dynamic gridlines, center lines and zoom</w:t>
            </w:r>
          </w:p>
        </w:tc>
        <w:tc>
          <w:tcPr>
            <w:tcW w:w="630" w:type="dxa"/>
            <w:vAlign w:val="top"/>
          </w:tcPr>
          <w:p w14:paraId="2BBC0A79" w14:textId="77777777" w:rsidR="00FF2245" w:rsidRPr="00D2129D" w:rsidRDefault="00FF2245" w:rsidP="008470D6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67EA9A6C" w14:textId="77777777" w:rsidR="00FF2245" w:rsidRPr="00D2129D" w:rsidRDefault="00FF2245" w:rsidP="008470D6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2E33129A" w14:textId="77777777" w:rsidR="00FF2245" w:rsidRPr="00D2129D" w:rsidRDefault="00FF2245" w:rsidP="008470D6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785D70F6" w14:textId="77777777" w:rsidR="00FF2245" w:rsidRPr="00D2129D" w:rsidRDefault="00FF2245" w:rsidP="008470D6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3C39776" w14:textId="77777777" w:rsidR="00FF2245" w:rsidRPr="00D2129D" w:rsidRDefault="00FF2245" w:rsidP="008470D6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71965AB6" w14:textId="77777777" w:rsidR="00FF2245" w:rsidRPr="00D2129D" w:rsidRDefault="00FF2245" w:rsidP="008470D6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S</w:t>
            </w:r>
          </w:p>
        </w:tc>
      </w:tr>
      <w:tr w:rsidR="00FF2245" w:rsidRPr="00D2129D" w14:paraId="145EFCDB" w14:textId="77777777" w:rsidTr="008470D6">
        <w:tc>
          <w:tcPr>
            <w:tcW w:w="6300" w:type="dxa"/>
          </w:tcPr>
          <w:p w14:paraId="488ED442" w14:textId="77777777" w:rsidR="00FF2245" w:rsidRPr="00D2129D" w:rsidRDefault="00FF2245" w:rsidP="008470D6">
            <w:pPr>
              <w:pStyle w:val="FABodyCopy"/>
            </w:pPr>
            <w:r w:rsidRPr="00D2129D">
              <w:t xml:space="preserve">Digital rearview mirror with available “Tow Mode” </w:t>
            </w:r>
          </w:p>
        </w:tc>
        <w:tc>
          <w:tcPr>
            <w:tcW w:w="630" w:type="dxa"/>
            <w:vAlign w:val="top"/>
          </w:tcPr>
          <w:p w14:paraId="2A71BD8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88167F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77E733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916712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CFEAD4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14AF9D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FF2245" w:rsidRPr="00D2129D" w14:paraId="2D0A4170" w14:textId="77777777" w:rsidTr="008470D6">
        <w:tc>
          <w:tcPr>
            <w:tcW w:w="6300" w:type="dxa"/>
          </w:tcPr>
          <w:p w14:paraId="1B1711F0" w14:textId="77777777" w:rsidR="00FF2245" w:rsidRPr="00D2129D" w:rsidRDefault="00FF2245" w:rsidP="008470D6">
            <w:pPr>
              <w:pStyle w:val="FABodyCopy"/>
            </w:pPr>
            <w:r w:rsidRPr="00D2129D">
              <w:t>Surround View camera (Included in Tow Tech Group)</w:t>
            </w:r>
          </w:p>
        </w:tc>
        <w:tc>
          <w:tcPr>
            <w:tcW w:w="630" w:type="dxa"/>
            <w:vAlign w:val="top"/>
          </w:tcPr>
          <w:p w14:paraId="5F17D66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308888A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00EE5B3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532DEE7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2422793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59910F7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</w:tr>
      <w:tr w:rsidR="00FF2245" w:rsidRPr="00D2129D" w14:paraId="25877EC3" w14:textId="77777777" w:rsidTr="008470D6">
        <w:tc>
          <w:tcPr>
            <w:tcW w:w="6300" w:type="dxa"/>
          </w:tcPr>
          <w:p w14:paraId="7D7D21ED" w14:textId="77777777" w:rsidR="00FF2245" w:rsidRPr="00D2129D" w:rsidRDefault="00FF2245" w:rsidP="008470D6">
            <w:pPr>
              <w:pStyle w:val="FABodyCopy"/>
            </w:pPr>
            <w:r w:rsidRPr="00D2129D">
              <w:t xml:space="preserve">Trailer 360 View (includes four cameras and wiring) </w:t>
            </w:r>
          </w:p>
        </w:tc>
        <w:tc>
          <w:tcPr>
            <w:tcW w:w="630" w:type="dxa"/>
            <w:vAlign w:val="top"/>
          </w:tcPr>
          <w:p w14:paraId="448B82C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3725B62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3CC9110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089E980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473BFD2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636B46C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</w:tr>
      <w:tr w:rsidR="00FF2245" w:rsidRPr="00D2129D" w14:paraId="093A6E5F" w14:textId="77777777" w:rsidTr="008470D6">
        <w:tc>
          <w:tcPr>
            <w:tcW w:w="6300" w:type="dxa"/>
          </w:tcPr>
          <w:p w14:paraId="5A16CE56" w14:textId="77777777" w:rsidR="00FF2245" w:rsidRPr="00D2129D" w:rsidRDefault="00FF2245" w:rsidP="008470D6">
            <w:pPr>
              <w:pStyle w:val="FABodyCopy"/>
            </w:pPr>
            <w:r w:rsidRPr="00D2129D">
              <w:t xml:space="preserve">Cargo View camera (Included in Tow Tech and </w:t>
            </w:r>
            <w:r w:rsidRPr="00D2129D">
              <w:br/>
              <w:t>Max Tow Groups)</w:t>
            </w:r>
          </w:p>
        </w:tc>
        <w:tc>
          <w:tcPr>
            <w:tcW w:w="630" w:type="dxa"/>
            <w:vAlign w:val="top"/>
          </w:tcPr>
          <w:p w14:paraId="37F6AEB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0D9A0E9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6A2E2B0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08351DD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78C6450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6951FBE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</w:tr>
      <w:tr w:rsidR="00FF2245" w:rsidRPr="00D2129D" w14:paraId="5E29A9D9" w14:textId="77777777" w:rsidTr="008470D6">
        <w:tc>
          <w:tcPr>
            <w:tcW w:w="6300" w:type="dxa"/>
          </w:tcPr>
          <w:p w14:paraId="21A8D9A0" w14:textId="77777777" w:rsidR="00FF2245" w:rsidRPr="00D2129D" w:rsidRDefault="00FF2245" w:rsidP="008470D6">
            <w:pPr>
              <w:pStyle w:val="FABodyCopy"/>
            </w:pPr>
            <w:r w:rsidRPr="00D2129D">
              <w:t>Auxiliary Camera Prep (Supports up to two remote cameras based on vehicle configuration)</w:t>
            </w:r>
          </w:p>
        </w:tc>
        <w:tc>
          <w:tcPr>
            <w:tcW w:w="630" w:type="dxa"/>
            <w:vAlign w:val="top"/>
          </w:tcPr>
          <w:p w14:paraId="65B1A1E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A9DA98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D7EB01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0360D5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4AB8CA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440347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FF2245" w:rsidRPr="00D2129D" w14:paraId="5A5A3F42" w14:textId="77777777" w:rsidTr="008470D6">
        <w:tc>
          <w:tcPr>
            <w:tcW w:w="6300" w:type="dxa"/>
          </w:tcPr>
          <w:p w14:paraId="7F65C3F8" w14:textId="77777777" w:rsidR="00FF2245" w:rsidRPr="00D2129D" w:rsidRDefault="00FF2245" w:rsidP="008470D6">
            <w:pPr>
              <w:pStyle w:val="FABodyCopy"/>
            </w:pPr>
            <w:r w:rsidRPr="00D2129D">
              <w:t>Auxiliary remote camera (Mopar camera available at dealer)</w:t>
            </w:r>
          </w:p>
        </w:tc>
        <w:tc>
          <w:tcPr>
            <w:tcW w:w="630" w:type="dxa"/>
            <w:vAlign w:val="top"/>
          </w:tcPr>
          <w:p w14:paraId="7E1BEEA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09ED2A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8036E9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6B6533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BA4812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0FBE3A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5339B7E5" w14:textId="77777777" w:rsidR="00FF2245" w:rsidRDefault="00FF2245" w:rsidP="00FF2245">
      <w:pPr>
        <w:pStyle w:val="Heading3"/>
      </w:pPr>
      <w:r w:rsidRPr="00D2129D">
        <w:t>ACTIVE FEATURES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4F65EA34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6850A73A" w14:textId="77777777" w:rsidR="00FF2245" w:rsidRPr="00D2129D" w:rsidRDefault="00FF2245" w:rsidP="008470D6">
            <w:pPr>
              <w:pStyle w:val="TableSubhead"/>
            </w:pPr>
            <w:r w:rsidRPr="00D2129D">
              <w:t>ACTIVE FEATURES</w:t>
            </w:r>
          </w:p>
        </w:tc>
        <w:tc>
          <w:tcPr>
            <w:tcW w:w="630" w:type="dxa"/>
            <w:textDirection w:val="btLr"/>
          </w:tcPr>
          <w:p w14:paraId="792C5081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34196F68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4ED3BD13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2C096901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000E22CF" w14:textId="38DA8B40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395A11B4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095D98D9" w14:textId="77777777" w:rsidTr="008470D6">
        <w:tc>
          <w:tcPr>
            <w:tcW w:w="6300" w:type="dxa"/>
          </w:tcPr>
          <w:p w14:paraId="13D69CC4" w14:textId="77777777" w:rsidR="00FF2245" w:rsidRPr="00D2129D" w:rsidRDefault="00FF2245" w:rsidP="008470D6">
            <w:pPr>
              <w:pStyle w:val="FABodyCopy"/>
            </w:pPr>
            <w:r w:rsidRPr="00D2129D">
              <w:t>Adaptive Steering (Included in Safety Group)</w:t>
            </w:r>
          </w:p>
        </w:tc>
        <w:tc>
          <w:tcPr>
            <w:tcW w:w="630" w:type="dxa"/>
            <w:vAlign w:val="top"/>
          </w:tcPr>
          <w:p w14:paraId="2B48D6C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2465813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651BEA4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7AF7C64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0E7EE19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34A06C0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</w:tr>
      <w:tr w:rsidR="00FF2245" w:rsidRPr="00D2129D" w14:paraId="2E69426D" w14:textId="77777777" w:rsidTr="008470D6">
        <w:tc>
          <w:tcPr>
            <w:tcW w:w="6300" w:type="dxa"/>
          </w:tcPr>
          <w:p w14:paraId="66BD6ECF" w14:textId="77777777" w:rsidR="00FF2245" w:rsidRPr="00D2129D" w:rsidRDefault="00FF2245" w:rsidP="008470D6">
            <w:pPr>
              <w:pStyle w:val="FABodyCopy"/>
            </w:pPr>
            <w:r w:rsidRPr="00D2129D">
              <w:t xml:space="preserve">Blind-spot Monitoring with conventional trailer coverage </w:t>
            </w:r>
            <w:r w:rsidRPr="00D2129D">
              <w:br/>
              <w:t>and Rear Cross Path detection (Included in Safety Group)</w:t>
            </w:r>
          </w:p>
        </w:tc>
        <w:tc>
          <w:tcPr>
            <w:tcW w:w="630" w:type="dxa"/>
            <w:vAlign w:val="top"/>
          </w:tcPr>
          <w:p w14:paraId="0C50DAF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14ECC81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5AC4E11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4DFBF4D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55EBB80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4EFF2CD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  <w:tr w:rsidR="00FF2245" w:rsidRPr="00D2129D" w14:paraId="5E631705" w14:textId="77777777" w:rsidTr="008470D6">
        <w:tc>
          <w:tcPr>
            <w:tcW w:w="6300" w:type="dxa"/>
          </w:tcPr>
          <w:p w14:paraId="17261A27" w14:textId="77777777" w:rsidR="00FF2245" w:rsidRPr="00D2129D" w:rsidRDefault="00FF2245" w:rsidP="008470D6">
            <w:pPr>
              <w:pStyle w:val="FABodyCopy"/>
            </w:pPr>
            <w:r w:rsidRPr="00D2129D">
              <w:t>Forward Collision Mitigation (Automatic Emergency Braking) (Included in Safety Group)</w:t>
            </w:r>
          </w:p>
        </w:tc>
        <w:tc>
          <w:tcPr>
            <w:tcW w:w="630" w:type="dxa"/>
            <w:vAlign w:val="top"/>
          </w:tcPr>
          <w:p w14:paraId="2BC619B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69D6641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60CBA16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7EFC93D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3AC140C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22DEF4D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</w:tr>
      <w:tr w:rsidR="00FF2245" w:rsidRPr="00D2129D" w14:paraId="21BA786D" w14:textId="77777777" w:rsidTr="008470D6">
        <w:tc>
          <w:tcPr>
            <w:tcW w:w="6300" w:type="dxa"/>
          </w:tcPr>
          <w:p w14:paraId="1A7708E4" w14:textId="77777777" w:rsidR="00FF2245" w:rsidRPr="00D2129D" w:rsidRDefault="00FF2245" w:rsidP="008470D6">
            <w:pPr>
              <w:pStyle w:val="FABodyCopy"/>
            </w:pPr>
            <w:r w:rsidRPr="00D2129D">
              <w:t>Lane Keep Assist (Included in Safety Group)</w:t>
            </w:r>
          </w:p>
        </w:tc>
        <w:tc>
          <w:tcPr>
            <w:tcW w:w="630" w:type="dxa"/>
            <w:vAlign w:val="top"/>
          </w:tcPr>
          <w:p w14:paraId="639CBFC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0F765B4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4A97D9A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3E84C97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0732654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3364165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</w:tr>
    </w:tbl>
    <w:p w14:paraId="09AABF7F" w14:textId="77777777" w:rsidR="00FF2245" w:rsidRPr="0068479A" w:rsidRDefault="00FF2245" w:rsidP="00FF2245">
      <w:pPr>
        <w:pStyle w:val="Heading3"/>
        <w:keepNext/>
        <w:keepLines/>
      </w:pPr>
      <w:r w:rsidRPr="0068479A">
        <w:lastRenderedPageBreak/>
        <w:t>PARKING SENSORS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3297CE33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76813311" w14:textId="77777777" w:rsidR="00FF2245" w:rsidRPr="00D2129D" w:rsidRDefault="00FF2245" w:rsidP="008470D6">
            <w:pPr>
              <w:pStyle w:val="TableSubhead"/>
              <w:keepNext/>
              <w:keepLines/>
            </w:pPr>
            <w:r w:rsidRPr="00D2129D">
              <w:t>PARKING SENSORS</w:t>
            </w:r>
          </w:p>
        </w:tc>
        <w:tc>
          <w:tcPr>
            <w:tcW w:w="630" w:type="dxa"/>
            <w:textDirection w:val="btLr"/>
          </w:tcPr>
          <w:p w14:paraId="5590FB66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36096B5F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2268E3E5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2CFB8D80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49704203" w14:textId="745C6041" w:rsidR="00FF2245" w:rsidRPr="00D2129D" w:rsidRDefault="005213E9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72A1571C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98011D" w:rsidRPr="00D2129D" w14:paraId="03E9FEF2" w14:textId="77777777" w:rsidTr="008470D6">
        <w:tc>
          <w:tcPr>
            <w:tcW w:w="6300" w:type="dxa"/>
          </w:tcPr>
          <w:p w14:paraId="04CE4C47" w14:textId="155C417E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</w:pPr>
            <w:r w:rsidRPr="00D2129D">
              <w:t>ParkSense rear park assist system</w:t>
            </w:r>
          </w:p>
        </w:tc>
        <w:tc>
          <w:tcPr>
            <w:tcW w:w="630" w:type="dxa"/>
            <w:vAlign w:val="top"/>
          </w:tcPr>
          <w:p w14:paraId="7950F9C9" w14:textId="0D30C341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O</w:t>
            </w:r>
          </w:p>
        </w:tc>
        <w:tc>
          <w:tcPr>
            <w:tcW w:w="630" w:type="dxa"/>
            <w:vAlign w:val="top"/>
          </w:tcPr>
          <w:p w14:paraId="328B847D" w14:textId="1F6B69F6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D667B9D" w14:textId="27F59F4C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FA10575" w14:textId="5E68C4CD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6F5B4805" w14:textId="265AFF10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BE6E4F3" w14:textId="3F4BF783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NA</w:t>
            </w:r>
          </w:p>
        </w:tc>
      </w:tr>
      <w:tr w:rsidR="0098011D" w:rsidRPr="00D2129D" w14:paraId="731DA338" w14:textId="77777777" w:rsidTr="008470D6">
        <w:tc>
          <w:tcPr>
            <w:tcW w:w="6300" w:type="dxa"/>
          </w:tcPr>
          <w:p w14:paraId="42E63406" w14:textId="407D2001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</w:pPr>
            <w:r>
              <w:t>ParkSense f</w:t>
            </w:r>
            <w:r w:rsidRPr="00D2129D">
              <w:t>ront</w:t>
            </w:r>
            <w:r>
              <w:t>/rear</w:t>
            </w:r>
            <w:r w:rsidRPr="00D2129D">
              <w:t xml:space="preserve"> park </w:t>
            </w:r>
            <w:r>
              <w:t>assist system</w:t>
            </w:r>
          </w:p>
        </w:tc>
        <w:tc>
          <w:tcPr>
            <w:tcW w:w="630" w:type="dxa"/>
            <w:vAlign w:val="top"/>
          </w:tcPr>
          <w:p w14:paraId="1466A72B" w14:textId="45C18EE9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127E00F" w14:textId="2E1B4755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 w:rsidRPr="00D2129D">
              <w:t>O</w:t>
            </w:r>
            <w:r>
              <w:t>/P</w:t>
            </w:r>
          </w:p>
        </w:tc>
        <w:tc>
          <w:tcPr>
            <w:tcW w:w="630" w:type="dxa"/>
            <w:vAlign w:val="top"/>
          </w:tcPr>
          <w:p w14:paraId="31CB6535" w14:textId="1048791D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S</w:t>
            </w:r>
          </w:p>
        </w:tc>
        <w:tc>
          <w:tcPr>
            <w:tcW w:w="630" w:type="dxa"/>
            <w:vAlign w:val="top"/>
          </w:tcPr>
          <w:p w14:paraId="62F68036" w14:textId="094B4161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P</w:t>
            </w:r>
          </w:p>
        </w:tc>
        <w:tc>
          <w:tcPr>
            <w:tcW w:w="630" w:type="dxa"/>
            <w:vAlign w:val="top"/>
          </w:tcPr>
          <w:p w14:paraId="25A18F48" w14:textId="571C8944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S</w:t>
            </w:r>
          </w:p>
        </w:tc>
        <w:tc>
          <w:tcPr>
            <w:tcW w:w="630" w:type="dxa"/>
            <w:vAlign w:val="top"/>
          </w:tcPr>
          <w:p w14:paraId="420273B4" w14:textId="0D96E181" w:rsidR="0098011D" w:rsidRPr="00D2129D" w:rsidRDefault="0098011D" w:rsidP="0098011D">
            <w:pPr>
              <w:pStyle w:val="FABodyCopy"/>
              <w:keepNext/>
              <w:keepLines/>
              <w:spacing w:line="240" w:lineRule="auto"/>
              <w:jc w:val="center"/>
            </w:pPr>
            <w:r>
              <w:t>S</w:t>
            </w:r>
          </w:p>
        </w:tc>
      </w:tr>
    </w:tbl>
    <w:p w14:paraId="530B8B96" w14:textId="77777777" w:rsidR="00FF2245" w:rsidRPr="0068479A" w:rsidRDefault="00FF2245" w:rsidP="00FF2245">
      <w:pPr>
        <w:pStyle w:val="Heading3"/>
      </w:pPr>
      <w:r w:rsidRPr="0068479A">
        <w:t>FUEL TANK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4B28CE15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7CF6D739" w14:textId="77777777" w:rsidR="00FF2245" w:rsidRPr="00D2129D" w:rsidRDefault="00FF2245" w:rsidP="008470D6">
            <w:pPr>
              <w:pStyle w:val="TableSubhead"/>
            </w:pPr>
            <w:r w:rsidRPr="00D2129D">
              <w:t>FUEL TANK</w:t>
            </w:r>
          </w:p>
        </w:tc>
        <w:tc>
          <w:tcPr>
            <w:tcW w:w="630" w:type="dxa"/>
            <w:textDirection w:val="btLr"/>
          </w:tcPr>
          <w:p w14:paraId="24ABAED4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695EBE13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72AECE8B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37369D10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45343E50" w14:textId="0051BEC8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00475231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5A7C020C" w14:textId="77777777" w:rsidTr="008470D6">
        <w:tc>
          <w:tcPr>
            <w:tcW w:w="6300" w:type="dxa"/>
          </w:tcPr>
          <w:p w14:paraId="7776E2E1" w14:textId="77777777" w:rsidR="00FF2245" w:rsidRPr="00D2129D" w:rsidRDefault="00FF2245" w:rsidP="008470D6">
            <w:pPr>
              <w:pStyle w:val="FABodyCopy"/>
            </w:pPr>
            <w:r w:rsidRPr="00D2129D">
              <w:t>28-gal. tank (standard on Regular Cab, diesel engines)</w:t>
            </w:r>
          </w:p>
        </w:tc>
        <w:tc>
          <w:tcPr>
            <w:tcW w:w="630" w:type="dxa"/>
            <w:vAlign w:val="top"/>
          </w:tcPr>
          <w:p w14:paraId="26EAC58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17A7B1C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P</w:t>
            </w:r>
          </w:p>
        </w:tc>
        <w:tc>
          <w:tcPr>
            <w:tcW w:w="630" w:type="dxa"/>
            <w:vAlign w:val="top"/>
          </w:tcPr>
          <w:p w14:paraId="175B861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2D35058A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6225466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E0CC20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</w:tr>
      <w:tr w:rsidR="00FF2245" w:rsidRPr="00D2129D" w14:paraId="56C9EEAA" w14:textId="77777777" w:rsidTr="008470D6">
        <w:tc>
          <w:tcPr>
            <w:tcW w:w="6300" w:type="dxa"/>
          </w:tcPr>
          <w:p w14:paraId="62676418" w14:textId="77777777" w:rsidR="00FF2245" w:rsidRPr="00D2129D" w:rsidRDefault="00FF2245" w:rsidP="008470D6">
            <w:pPr>
              <w:pStyle w:val="FABodyCopy"/>
            </w:pPr>
            <w:r w:rsidRPr="00D2129D">
              <w:t xml:space="preserve">31-gal. tank (standard on Crew Cab and Mega Cab </w:t>
            </w:r>
            <w:r w:rsidRPr="00D2129D">
              <w:br/>
              <w:t>with 6-ft. 4-In. box)</w:t>
            </w:r>
          </w:p>
        </w:tc>
        <w:tc>
          <w:tcPr>
            <w:tcW w:w="630" w:type="dxa"/>
            <w:vAlign w:val="top"/>
          </w:tcPr>
          <w:p w14:paraId="3377CF7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65F3E3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5EE33F2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4EFA1C8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6C250F5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64CAE54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  <w:tr w:rsidR="00FF2245" w:rsidRPr="00D2129D" w14:paraId="16BB3103" w14:textId="77777777" w:rsidTr="008470D6">
        <w:tc>
          <w:tcPr>
            <w:tcW w:w="6300" w:type="dxa"/>
          </w:tcPr>
          <w:p w14:paraId="1BD5D9DC" w14:textId="77777777" w:rsidR="00FF2245" w:rsidRPr="00D2129D" w:rsidRDefault="00FF2245" w:rsidP="008470D6">
            <w:pPr>
              <w:pStyle w:val="FABodyCopy"/>
            </w:pPr>
            <w:r w:rsidRPr="00D2129D">
              <w:t xml:space="preserve">32-gal. tank (standard on Regular Cab and Crew Cab </w:t>
            </w:r>
            <w:r w:rsidRPr="00D2129D">
              <w:br/>
              <w:t>with 8-ft. box)</w:t>
            </w:r>
          </w:p>
        </w:tc>
        <w:tc>
          <w:tcPr>
            <w:tcW w:w="630" w:type="dxa"/>
            <w:vAlign w:val="top"/>
          </w:tcPr>
          <w:p w14:paraId="76138830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S/O</w:t>
            </w:r>
          </w:p>
        </w:tc>
        <w:tc>
          <w:tcPr>
            <w:tcW w:w="630" w:type="dxa"/>
            <w:vAlign w:val="top"/>
          </w:tcPr>
          <w:p w14:paraId="665C8D4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07A4AFB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53F6C26C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C8D7E21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1B2C8A1D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  <w:tr w:rsidR="00FF2245" w:rsidRPr="00D2129D" w14:paraId="5324243A" w14:textId="77777777" w:rsidTr="008470D6">
        <w:tc>
          <w:tcPr>
            <w:tcW w:w="6300" w:type="dxa"/>
          </w:tcPr>
          <w:p w14:paraId="2653F597" w14:textId="77777777" w:rsidR="00FF2245" w:rsidRPr="00D2129D" w:rsidRDefault="00FF2245" w:rsidP="008470D6">
            <w:pPr>
              <w:pStyle w:val="FABodyCopy"/>
            </w:pPr>
            <w:r w:rsidRPr="00D2129D">
              <w:t>50-gal. tank (Optional on Crew Cab with 8-ft. box)</w:t>
            </w:r>
          </w:p>
        </w:tc>
        <w:tc>
          <w:tcPr>
            <w:tcW w:w="630" w:type="dxa"/>
            <w:vAlign w:val="top"/>
          </w:tcPr>
          <w:p w14:paraId="7E016FD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82D01C6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1A9BAE9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774360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049FCB9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170E594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2C8E958B" w14:textId="77777777" w:rsidR="00FF2245" w:rsidRPr="0068479A" w:rsidRDefault="00FF2245" w:rsidP="00FF2245">
      <w:pPr>
        <w:pStyle w:val="Heading3"/>
      </w:pPr>
      <w:r w:rsidRPr="0068479A">
        <w:t>TRAILER BRAKE CONTROLLER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610EB8A2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750BD27B" w14:textId="77777777" w:rsidR="00FF2245" w:rsidRPr="00D2129D" w:rsidRDefault="00FF2245" w:rsidP="008470D6">
            <w:pPr>
              <w:pStyle w:val="TableSubhead"/>
            </w:pPr>
            <w:r w:rsidRPr="00D2129D">
              <w:t>TRAILER BRAKE CONTROLLER</w:t>
            </w:r>
          </w:p>
        </w:tc>
        <w:tc>
          <w:tcPr>
            <w:tcW w:w="630" w:type="dxa"/>
            <w:textDirection w:val="btLr"/>
          </w:tcPr>
          <w:p w14:paraId="6196A27B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6AE434CE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4FCAA0CC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2B87838F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08CEC970" w14:textId="2BC22630" w:rsidR="00FF2245" w:rsidRPr="00D2129D" w:rsidRDefault="005213E9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001281EB" w14:textId="77777777" w:rsidR="00FF2245" w:rsidRPr="00D2129D" w:rsidRDefault="00FF2245" w:rsidP="008470D6">
            <w:pPr>
              <w:pStyle w:val="ModelSubhead"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617CEF0C" w14:textId="77777777" w:rsidTr="008470D6">
        <w:tc>
          <w:tcPr>
            <w:tcW w:w="6300" w:type="dxa"/>
          </w:tcPr>
          <w:p w14:paraId="0CCE1BC3" w14:textId="77777777" w:rsidR="00FF2245" w:rsidRPr="00D2129D" w:rsidRDefault="00FF2245" w:rsidP="008470D6">
            <w:pPr>
              <w:pStyle w:val="FABodyCopy"/>
            </w:pPr>
            <w:r w:rsidRPr="00D2129D">
              <w:t>Integrated controller (included in Max Tow Package)</w:t>
            </w:r>
          </w:p>
        </w:tc>
        <w:tc>
          <w:tcPr>
            <w:tcW w:w="630" w:type="dxa"/>
            <w:vAlign w:val="top"/>
          </w:tcPr>
          <w:p w14:paraId="5A0BC11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O/P</w:t>
            </w:r>
          </w:p>
        </w:tc>
        <w:tc>
          <w:tcPr>
            <w:tcW w:w="630" w:type="dxa"/>
            <w:vAlign w:val="top"/>
          </w:tcPr>
          <w:p w14:paraId="0FFB3A2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33F2460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70764BC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05469A3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0097FAC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S</w:t>
            </w:r>
          </w:p>
        </w:tc>
      </w:tr>
      <w:tr w:rsidR="00FF2245" w:rsidRPr="00D2129D" w14:paraId="3D24B10C" w14:textId="77777777" w:rsidTr="008470D6">
        <w:tc>
          <w:tcPr>
            <w:tcW w:w="6300" w:type="dxa"/>
          </w:tcPr>
          <w:p w14:paraId="10EB8D22" w14:textId="77777777" w:rsidR="00FF2245" w:rsidRPr="00D2129D" w:rsidRDefault="00FF2245" w:rsidP="008470D6">
            <w:pPr>
              <w:pStyle w:val="FABodyCopy"/>
            </w:pPr>
            <w:r w:rsidRPr="00D2129D">
              <w:t>Trailer tire-pressure monitoring system</w:t>
            </w:r>
          </w:p>
        </w:tc>
        <w:tc>
          <w:tcPr>
            <w:tcW w:w="630" w:type="dxa"/>
            <w:vAlign w:val="top"/>
          </w:tcPr>
          <w:p w14:paraId="3792144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A20300B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FE010CE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1F17D97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86BB9A8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7BE5DE3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43A8DC32" w14:textId="77777777" w:rsidR="00FF2245" w:rsidRPr="00280159" w:rsidRDefault="00FF2245" w:rsidP="00FF2245">
      <w:pPr>
        <w:pStyle w:val="Heading3"/>
        <w:keepNext/>
        <w:keepLines/>
      </w:pPr>
      <w:r w:rsidRPr="00280159">
        <w:lastRenderedPageBreak/>
        <w:t>APPEARANCE PACKAGES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0AD23A08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401444E7" w14:textId="77777777" w:rsidR="00FF2245" w:rsidRPr="00D2129D" w:rsidRDefault="00FF2245" w:rsidP="008470D6">
            <w:pPr>
              <w:pStyle w:val="TableSubhead"/>
              <w:keepNext/>
              <w:keepLines/>
            </w:pPr>
            <w:r w:rsidRPr="00D2129D">
              <w:t>APPEARANCE PACKAGES</w:t>
            </w:r>
          </w:p>
        </w:tc>
        <w:tc>
          <w:tcPr>
            <w:tcW w:w="630" w:type="dxa"/>
            <w:textDirection w:val="btLr"/>
          </w:tcPr>
          <w:p w14:paraId="64A42A7B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08FEA55A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2C1A1A0E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006652F2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7088C8CE" w14:textId="75BEB320" w:rsidR="00FF2245" w:rsidRPr="00D2129D" w:rsidRDefault="005213E9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4A8C7E33" w14:textId="77777777" w:rsidR="00FF2245" w:rsidRPr="00D2129D" w:rsidRDefault="00FF2245" w:rsidP="008470D6">
            <w:pPr>
              <w:pStyle w:val="ModelSubhead"/>
              <w:keepNext/>
              <w:keepLines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FF2245" w:rsidRPr="00D2129D" w14:paraId="303BE9C9" w14:textId="77777777" w:rsidTr="008470D6">
        <w:tc>
          <w:tcPr>
            <w:tcW w:w="6300" w:type="dxa"/>
          </w:tcPr>
          <w:p w14:paraId="074A2E79" w14:textId="77777777" w:rsidR="0098011D" w:rsidRPr="00280159" w:rsidRDefault="0098011D" w:rsidP="0098011D">
            <w:pPr>
              <w:pStyle w:val="FABodyCopy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Chrome </w:t>
            </w:r>
            <w:r w:rsidRPr="00280159">
              <w:rPr>
                <w:b/>
                <w:bCs/>
              </w:rPr>
              <w:t>Bu</w:t>
            </w:r>
            <w:r>
              <w:rPr>
                <w:b/>
                <w:bCs/>
              </w:rPr>
              <w:t>mper Package</w:t>
            </w:r>
          </w:p>
          <w:p w14:paraId="77928BC4" w14:textId="1461A828" w:rsidR="00FF2245" w:rsidRPr="00D2129D" w:rsidRDefault="0098011D" w:rsidP="008470D6">
            <w:pPr>
              <w:pStyle w:val="BodyIndent1"/>
              <w:spacing w:before="60" w:after="60"/>
            </w:pPr>
            <w:r>
              <w:t>Bright f</w:t>
            </w:r>
            <w:r w:rsidRPr="00D2129D">
              <w:t>ront/rear bumper</w:t>
            </w:r>
            <w:r>
              <w:t>s</w:t>
            </w:r>
          </w:p>
        </w:tc>
        <w:tc>
          <w:tcPr>
            <w:tcW w:w="630" w:type="dxa"/>
            <w:vAlign w:val="top"/>
          </w:tcPr>
          <w:p w14:paraId="4C08C57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78BD8AC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B03F6AF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21B53E5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D6E3422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7D2E22F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FF2245" w:rsidRPr="00D2129D" w14:paraId="0AD927EA" w14:textId="77777777" w:rsidTr="008470D6">
        <w:tc>
          <w:tcPr>
            <w:tcW w:w="6300" w:type="dxa"/>
          </w:tcPr>
          <w:p w14:paraId="05848D27" w14:textId="77777777" w:rsidR="00FF2245" w:rsidRPr="00280159" w:rsidRDefault="00FF2245" w:rsidP="008470D6">
            <w:pPr>
              <w:pStyle w:val="FABodyCopy"/>
              <w:spacing w:before="60" w:after="60"/>
              <w:rPr>
                <w:b/>
                <w:bCs/>
              </w:rPr>
            </w:pPr>
            <w:r w:rsidRPr="00280159">
              <w:rPr>
                <w:b/>
                <w:bCs/>
              </w:rPr>
              <w:t>Chrome Appearance Group (Tradesman)</w:t>
            </w:r>
          </w:p>
          <w:p w14:paraId="3292C738" w14:textId="77777777" w:rsidR="0098011D" w:rsidRPr="00D2129D" w:rsidRDefault="0098011D" w:rsidP="0098011D">
            <w:pPr>
              <w:pStyle w:val="BodyIndent1"/>
              <w:spacing w:before="60" w:after="60"/>
            </w:pPr>
            <w:r>
              <w:t>Bright front</w:t>
            </w:r>
            <w:r w:rsidRPr="00D2129D">
              <w:t>/rear bumper</w:t>
            </w:r>
          </w:p>
          <w:p w14:paraId="174DACFE" w14:textId="77777777" w:rsidR="00FF2245" w:rsidRPr="00D2129D" w:rsidRDefault="00FF2245" w:rsidP="008470D6">
            <w:pPr>
              <w:pStyle w:val="BodyIndent1"/>
              <w:spacing w:before="60" w:after="60"/>
            </w:pPr>
            <w:r w:rsidRPr="00D2129D">
              <w:t xml:space="preserve">Upper header/lower applique – chrome </w:t>
            </w:r>
          </w:p>
          <w:p w14:paraId="19F253AF" w14:textId="77777777" w:rsidR="00FF2245" w:rsidRPr="00D2129D" w:rsidRDefault="00FF2245" w:rsidP="008470D6">
            <w:pPr>
              <w:pStyle w:val="BodyIndent1"/>
              <w:spacing w:before="60" w:after="60"/>
            </w:pPr>
            <w:r w:rsidRPr="00D2129D">
              <w:t xml:space="preserve">Tradesman grille – chrome </w:t>
            </w:r>
          </w:p>
          <w:p w14:paraId="00811806" w14:textId="77777777" w:rsidR="00FF2245" w:rsidRPr="00D2129D" w:rsidRDefault="00FF2245" w:rsidP="008470D6">
            <w:pPr>
              <w:pStyle w:val="BodyIndent1"/>
              <w:spacing w:before="60" w:after="60"/>
            </w:pPr>
            <w:r w:rsidRPr="00D2129D">
              <w:t>Steel chrome-clad wheels 18 x 8-in. (single rear wheel)</w:t>
            </w:r>
          </w:p>
          <w:p w14:paraId="7383618A" w14:textId="77777777" w:rsidR="00FF2245" w:rsidRPr="00D2129D" w:rsidRDefault="00FF2245" w:rsidP="008470D6">
            <w:pPr>
              <w:pStyle w:val="BodyIndent1"/>
              <w:spacing w:before="60" w:after="60"/>
            </w:pPr>
            <w:r w:rsidRPr="00D2129D">
              <w:t>Steel wheel with chrome clad 17 x 6-in. (dual rear wheel)</w:t>
            </w:r>
          </w:p>
        </w:tc>
        <w:tc>
          <w:tcPr>
            <w:tcW w:w="630" w:type="dxa"/>
            <w:vAlign w:val="top"/>
          </w:tcPr>
          <w:p w14:paraId="1241D04A" w14:textId="77777777" w:rsidR="00FF2245" w:rsidRPr="00D2129D" w:rsidRDefault="00FF2245" w:rsidP="008470D6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1E06E25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9EE2AF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0F29E3E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6ADABEE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FA9A984" w14:textId="77777777" w:rsidR="00FF2245" w:rsidRPr="00D2129D" w:rsidRDefault="00FF2245" w:rsidP="008470D6">
            <w:pPr>
              <w:pStyle w:val="FABodyCopy"/>
              <w:jc w:val="center"/>
            </w:pPr>
            <w:r>
              <w:t>NA</w:t>
            </w:r>
          </w:p>
        </w:tc>
      </w:tr>
      <w:tr w:rsidR="00244310" w:rsidRPr="00D2129D" w14:paraId="115107DD" w14:textId="77777777" w:rsidTr="008470D6">
        <w:tc>
          <w:tcPr>
            <w:tcW w:w="6300" w:type="dxa"/>
          </w:tcPr>
          <w:p w14:paraId="641E2A88" w14:textId="77777777" w:rsidR="00244310" w:rsidRDefault="00244310" w:rsidP="00244310">
            <w:pPr>
              <w:pStyle w:val="FABodyCopy"/>
              <w:spacing w:before="60" w:after="60"/>
            </w:pPr>
            <w:r>
              <w:rPr>
                <w:b/>
              </w:rPr>
              <w:t>Night Edition Package</w:t>
            </w:r>
            <w:r w:rsidRPr="00D2129D" w:rsidDel="00660959">
              <w:t xml:space="preserve"> </w:t>
            </w:r>
          </w:p>
          <w:p w14:paraId="74529691" w14:textId="77777777" w:rsidR="00244310" w:rsidRPr="00D2129D" w:rsidDel="00660959" w:rsidRDefault="00244310" w:rsidP="00244310">
            <w:pPr>
              <w:pStyle w:val="BodyIndent1"/>
              <w:spacing w:before="60" w:after="60"/>
            </w:pPr>
            <w:r w:rsidRPr="00D2129D" w:rsidDel="00660959">
              <w:t xml:space="preserve">Monotone </w:t>
            </w:r>
            <w:r w:rsidRPr="00D2129D">
              <w:t>p</w:t>
            </w:r>
            <w:r w:rsidRPr="00D2129D" w:rsidDel="00660959">
              <w:t>aint only</w:t>
            </w:r>
            <w:r w:rsidRPr="00D2129D">
              <w:t xml:space="preserve"> (select colors)</w:t>
            </w:r>
          </w:p>
          <w:p w14:paraId="1F673FD9" w14:textId="77777777" w:rsidR="00244310" w:rsidRPr="00D2129D" w:rsidDel="00660959" w:rsidRDefault="00244310" w:rsidP="00244310">
            <w:pPr>
              <w:pStyle w:val="BodyIndent1"/>
              <w:spacing w:before="60" w:after="60"/>
            </w:pPr>
            <w:r w:rsidRPr="00D2129D">
              <w:t>Body-color f</w:t>
            </w:r>
            <w:r w:rsidRPr="00D2129D" w:rsidDel="00660959">
              <w:t xml:space="preserve">ront </w:t>
            </w:r>
            <w:r w:rsidRPr="00D2129D">
              <w:t>b</w:t>
            </w:r>
            <w:r w:rsidRPr="00D2129D" w:rsidDel="00660959">
              <w:t>umper</w:t>
            </w:r>
          </w:p>
          <w:p w14:paraId="57093562" w14:textId="77777777" w:rsidR="00244310" w:rsidRPr="00D2129D" w:rsidRDefault="00244310" w:rsidP="00244310">
            <w:pPr>
              <w:pStyle w:val="BodyIndent1"/>
              <w:spacing w:before="60" w:after="60"/>
            </w:pPr>
            <w:r w:rsidRPr="00D2129D">
              <w:t>Body-color r</w:t>
            </w:r>
            <w:r w:rsidRPr="00D2129D" w:rsidDel="00660959">
              <w:t xml:space="preserve">ear </w:t>
            </w:r>
            <w:r w:rsidRPr="00D2129D">
              <w:t>bu</w:t>
            </w:r>
            <w:r w:rsidRPr="00D2129D" w:rsidDel="00660959">
              <w:t>mper</w:t>
            </w:r>
          </w:p>
          <w:p w14:paraId="1751CA5E" w14:textId="77777777" w:rsidR="00244310" w:rsidRPr="00D2129D" w:rsidDel="00660959" w:rsidRDefault="00244310" w:rsidP="00244310">
            <w:pPr>
              <w:pStyle w:val="BodyIndent1"/>
              <w:spacing w:before="60" w:after="60"/>
            </w:pPr>
            <w:r w:rsidRPr="00D2129D">
              <w:t>Black badging</w:t>
            </w:r>
          </w:p>
          <w:p w14:paraId="37CD42DA" w14:textId="77777777" w:rsidR="00244310" w:rsidRPr="00D2129D" w:rsidDel="00660959" w:rsidRDefault="00244310" w:rsidP="00244310">
            <w:pPr>
              <w:pStyle w:val="BodyIndent1"/>
              <w:spacing w:before="60" w:after="60"/>
            </w:pPr>
            <w:r w:rsidRPr="00D2129D">
              <w:t>Black g</w:t>
            </w:r>
            <w:r w:rsidRPr="00D2129D" w:rsidDel="00660959">
              <w:t>rille</w:t>
            </w:r>
            <w:r w:rsidRPr="00D2129D">
              <w:t xml:space="preserve"> and</w:t>
            </w:r>
            <w:r w:rsidRPr="00D2129D" w:rsidDel="00660959">
              <w:t xml:space="preserve"> </w:t>
            </w:r>
            <w:r w:rsidRPr="00D2129D">
              <w:t>s</w:t>
            </w:r>
            <w:r w:rsidRPr="00D2129D" w:rsidDel="00660959">
              <w:t>urround</w:t>
            </w:r>
          </w:p>
          <w:p w14:paraId="588A82B4" w14:textId="77777777" w:rsidR="00244310" w:rsidRPr="00D2129D" w:rsidDel="00660959" w:rsidRDefault="00244310" w:rsidP="00244310">
            <w:pPr>
              <w:pStyle w:val="BodyIndent1"/>
              <w:spacing w:before="60" w:after="60"/>
            </w:pPr>
            <w:r w:rsidRPr="00D2129D">
              <w:t>Body-color d</w:t>
            </w:r>
            <w:r w:rsidRPr="00D2129D" w:rsidDel="00660959">
              <w:t xml:space="preserve">oor </w:t>
            </w:r>
            <w:r w:rsidRPr="00D2129D">
              <w:t>h</w:t>
            </w:r>
            <w:r w:rsidRPr="00D2129D" w:rsidDel="00660959">
              <w:t>andles</w:t>
            </w:r>
          </w:p>
          <w:p w14:paraId="54C5279A" w14:textId="77777777" w:rsidR="00244310" w:rsidRPr="00D2129D" w:rsidRDefault="00244310" w:rsidP="00244310">
            <w:pPr>
              <w:pStyle w:val="BodyIndent1"/>
              <w:spacing w:before="60" w:after="60"/>
            </w:pPr>
            <w:r w:rsidRPr="00D2129D">
              <w:t>Body-color</w:t>
            </w:r>
            <w:r w:rsidRPr="00D2129D" w:rsidDel="00660959">
              <w:t xml:space="preserve"> </w:t>
            </w:r>
            <w:r w:rsidRPr="00D2129D">
              <w:t>m</w:t>
            </w:r>
            <w:r w:rsidRPr="00D2129D" w:rsidDel="00660959">
              <w:t xml:space="preserve">irror </w:t>
            </w:r>
            <w:r w:rsidRPr="00D2129D">
              <w:t>c</w:t>
            </w:r>
            <w:r w:rsidRPr="00D2129D" w:rsidDel="00660959">
              <w:t>aps</w:t>
            </w:r>
          </w:p>
          <w:p w14:paraId="2A8D3496" w14:textId="77777777" w:rsidR="00244310" w:rsidRPr="00D2129D" w:rsidDel="00660959" w:rsidRDefault="00244310" w:rsidP="00244310">
            <w:pPr>
              <w:pStyle w:val="BodyIndent1"/>
              <w:spacing w:before="60" w:after="60"/>
            </w:pPr>
            <w:r w:rsidRPr="00D2129D">
              <w:t>Dark headlight bezel</w:t>
            </w:r>
            <w:r>
              <w:t>s</w:t>
            </w:r>
          </w:p>
          <w:p w14:paraId="062718B7" w14:textId="77777777" w:rsidR="00244310" w:rsidRDefault="00244310" w:rsidP="00244310">
            <w:pPr>
              <w:pStyle w:val="BodyIndent1"/>
              <w:spacing w:before="60" w:after="60"/>
            </w:pPr>
            <w:r w:rsidRPr="00D2129D" w:rsidDel="00660959">
              <w:t>20</w:t>
            </w:r>
            <w:r w:rsidRPr="00D2129D">
              <w:t xml:space="preserve"> </w:t>
            </w:r>
            <w:r w:rsidRPr="00D2129D" w:rsidDel="00660959">
              <w:t>x</w:t>
            </w:r>
            <w:r w:rsidRPr="00D2129D">
              <w:t xml:space="preserve"> </w:t>
            </w:r>
            <w:r>
              <w:t>8</w:t>
            </w:r>
            <w:r w:rsidRPr="00D2129D">
              <w:t>-in.</w:t>
            </w:r>
            <w:r w:rsidRPr="00D2129D" w:rsidDel="00660959">
              <w:t xml:space="preserve"> </w:t>
            </w:r>
            <w:r w:rsidRPr="00D2129D">
              <w:t>black wheels (</w:t>
            </w:r>
            <w:r>
              <w:t>17-in. on 3500 DRW</w:t>
            </w:r>
            <w:r w:rsidRPr="00D2129D">
              <w:t>)</w:t>
            </w:r>
          </w:p>
          <w:p w14:paraId="05D26088" w14:textId="0F78C857" w:rsidR="00244310" w:rsidRPr="00D2129D" w:rsidRDefault="00244310" w:rsidP="00244310">
            <w:pPr>
              <w:pStyle w:val="BodyIndent1"/>
              <w:spacing w:before="60" w:after="60"/>
            </w:pPr>
            <w:r>
              <w:t>Sport performance hood (Laramie and Limited only)</w:t>
            </w:r>
          </w:p>
        </w:tc>
        <w:tc>
          <w:tcPr>
            <w:tcW w:w="630" w:type="dxa"/>
            <w:vAlign w:val="top"/>
          </w:tcPr>
          <w:p w14:paraId="72CDEE96" w14:textId="133687B2" w:rsidR="00244310" w:rsidRPr="00D2129D" w:rsidRDefault="00244310" w:rsidP="00244310">
            <w:pPr>
              <w:pStyle w:val="FABodyCopy"/>
              <w:jc w:val="center"/>
            </w:pPr>
            <w:r>
              <w:t>O</w:t>
            </w:r>
          </w:p>
        </w:tc>
        <w:tc>
          <w:tcPr>
            <w:tcW w:w="630" w:type="dxa"/>
            <w:vAlign w:val="top"/>
          </w:tcPr>
          <w:p w14:paraId="6146DEA3" w14:textId="633D3D2D" w:rsidR="00244310" w:rsidRPr="00D2129D" w:rsidRDefault="00244310" w:rsidP="00244310">
            <w:pPr>
              <w:pStyle w:val="FABodyCopy"/>
              <w:jc w:val="center"/>
            </w:pPr>
            <w:r>
              <w:t>O</w:t>
            </w:r>
          </w:p>
        </w:tc>
        <w:tc>
          <w:tcPr>
            <w:tcW w:w="630" w:type="dxa"/>
            <w:vAlign w:val="top"/>
          </w:tcPr>
          <w:p w14:paraId="76D7EDA6" w14:textId="0132F9D5" w:rsidR="00244310" w:rsidRPr="00D2129D" w:rsidRDefault="00244310" w:rsidP="00244310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4C502B9" w14:textId="74CB3D8E" w:rsidR="00244310" w:rsidRPr="00D2129D" w:rsidRDefault="00244310" w:rsidP="00244310">
            <w:pPr>
              <w:pStyle w:val="FABodyCopy"/>
              <w:jc w:val="center"/>
            </w:pPr>
            <w:r>
              <w:t>O</w:t>
            </w:r>
          </w:p>
        </w:tc>
        <w:tc>
          <w:tcPr>
            <w:tcW w:w="630" w:type="dxa"/>
            <w:vAlign w:val="top"/>
          </w:tcPr>
          <w:p w14:paraId="25065225" w14:textId="4E64A702" w:rsidR="00244310" w:rsidRPr="00D2129D" w:rsidRDefault="00244310" w:rsidP="00244310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E8A0E3C" w14:textId="5A497D8B" w:rsidR="00244310" w:rsidRPr="00D2129D" w:rsidRDefault="00244310" w:rsidP="00244310">
            <w:pPr>
              <w:pStyle w:val="FABodyCopy"/>
              <w:jc w:val="center"/>
            </w:pPr>
            <w:r>
              <w:t>O</w:t>
            </w:r>
          </w:p>
        </w:tc>
      </w:tr>
      <w:tr w:rsidR="00244310" w:rsidRPr="00D2129D" w14:paraId="62B1BF03" w14:textId="77777777" w:rsidTr="008470D6">
        <w:tc>
          <w:tcPr>
            <w:tcW w:w="6300" w:type="dxa"/>
          </w:tcPr>
          <w:p w14:paraId="5D87F707" w14:textId="77777777" w:rsidR="00244310" w:rsidRPr="00280159" w:rsidRDefault="00244310" w:rsidP="00244310">
            <w:pPr>
              <w:pStyle w:val="FABodyCopy"/>
              <w:spacing w:before="60" w:after="60"/>
              <w:rPr>
                <w:b/>
                <w:bCs/>
              </w:rPr>
            </w:pPr>
            <w:r w:rsidRPr="00280159">
              <w:rPr>
                <w:b/>
                <w:bCs/>
              </w:rPr>
              <w:t>Sport Appearance Group</w:t>
            </w:r>
          </w:p>
          <w:p w14:paraId="441C9D69" w14:textId="77777777" w:rsidR="00244310" w:rsidRPr="00D2129D" w:rsidRDefault="00244310" w:rsidP="00244310">
            <w:pPr>
              <w:pStyle w:val="BodyIndent1"/>
              <w:spacing w:before="60" w:after="60"/>
            </w:pPr>
            <w:r w:rsidRPr="00D2129D">
              <w:t>Monotone paint</w:t>
            </w:r>
          </w:p>
          <w:p w14:paraId="18CFA521" w14:textId="77777777" w:rsidR="00244310" w:rsidRPr="00D2129D" w:rsidRDefault="00244310" w:rsidP="00244310">
            <w:pPr>
              <w:pStyle w:val="BodyIndent1"/>
              <w:spacing w:before="60" w:after="60"/>
            </w:pPr>
            <w:r w:rsidRPr="00D2129D">
              <w:t xml:space="preserve">Body color door handles, front/rear bumper </w:t>
            </w:r>
          </w:p>
          <w:p w14:paraId="70FEB09D" w14:textId="36C7CC79" w:rsidR="00244310" w:rsidRPr="00D2129D" w:rsidRDefault="00244310" w:rsidP="00244310">
            <w:pPr>
              <w:pStyle w:val="BodyIndent1"/>
              <w:spacing w:before="60" w:after="60"/>
            </w:pPr>
            <w:r w:rsidRPr="00D2129D">
              <w:t>Upper header/lower applique — painted body color</w:t>
            </w:r>
          </w:p>
          <w:p w14:paraId="75CA57C4" w14:textId="77777777" w:rsidR="00244310" w:rsidRPr="00D2129D" w:rsidRDefault="00244310" w:rsidP="00244310">
            <w:pPr>
              <w:pStyle w:val="BodyIndent1"/>
              <w:spacing w:before="60" w:after="60"/>
            </w:pPr>
            <w:r w:rsidRPr="00D2129D">
              <w:t>Interior, black with black headliner</w:t>
            </w:r>
          </w:p>
          <w:p w14:paraId="6E95E739" w14:textId="77777777" w:rsidR="00244310" w:rsidRDefault="00244310" w:rsidP="00244310">
            <w:pPr>
              <w:pStyle w:val="BodyIndent1"/>
              <w:spacing w:before="60" w:after="60"/>
            </w:pPr>
            <w:r w:rsidRPr="00D2129D">
              <w:t xml:space="preserve">ParkSense front/rear park assist </w:t>
            </w:r>
          </w:p>
          <w:p w14:paraId="07D45AA4" w14:textId="29FC1301" w:rsidR="00244310" w:rsidRPr="00D2129D" w:rsidRDefault="00244310" w:rsidP="00244310">
            <w:pPr>
              <w:pStyle w:val="BodyIndent1"/>
              <w:spacing w:before="60" w:after="60"/>
            </w:pPr>
            <w:r>
              <w:t>Sport decal</w:t>
            </w:r>
          </w:p>
          <w:p w14:paraId="78A5EC76" w14:textId="77777777" w:rsidR="00244310" w:rsidRDefault="00244310" w:rsidP="00244310">
            <w:pPr>
              <w:pStyle w:val="BodyIndent1"/>
              <w:spacing w:before="60" w:after="60"/>
            </w:pPr>
            <w:r w:rsidRPr="00D2129D">
              <w:t xml:space="preserve">17 x 6-in. polished aluminum wheels </w:t>
            </w:r>
            <w:r>
              <w:br/>
            </w:r>
            <w:r w:rsidRPr="00D2129D">
              <w:t>(Big Horn/Lone Star dual rear wheel only)</w:t>
            </w:r>
          </w:p>
          <w:p w14:paraId="1D52B879" w14:textId="4671C70F" w:rsidR="00244310" w:rsidRPr="00D2129D" w:rsidRDefault="00244310" w:rsidP="00244310">
            <w:pPr>
              <w:pStyle w:val="BodyIndent1"/>
              <w:spacing w:before="60" w:after="60"/>
            </w:pPr>
            <w:r>
              <w:t>Sport performance hood (Laramie only)</w:t>
            </w:r>
          </w:p>
        </w:tc>
        <w:tc>
          <w:tcPr>
            <w:tcW w:w="630" w:type="dxa"/>
            <w:vAlign w:val="top"/>
          </w:tcPr>
          <w:p w14:paraId="097BC7E3" w14:textId="2079268D" w:rsidR="00244310" w:rsidRPr="00D2129D" w:rsidRDefault="00244310" w:rsidP="00244310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CAFFF57" w14:textId="4AEA8717" w:rsidR="00244310" w:rsidRPr="00D2129D" w:rsidRDefault="00244310" w:rsidP="00244310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6E3AF6E" w14:textId="0AEBF84A" w:rsidR="00244310" w:rsidRPr="00D2129D" w:rsidRDefault="00244310" w:rsidP="00244310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7CDEE7E" w14:textId="4D046A7D" w:rsidR="00244310" w:rsidRPr="00D2129D" w:rsidRDefault="00244310" w:rsidP="00244310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2434852" w14:textId="776F3805" w:rsidR="00244310" w:rsidRPr="00D2129D" w:rsidRDefault="00244310" w:rsidP="00244310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A3A1E86" w14:textId="24D28295" w:rsidR="00244310" w:rsidRPr="00D2129D" w:rsidRDefault="00244310" w:rsidP="00244310">
            <w:pPr>
              <w:pStyle w:val="FABodyCopy"/>
              <w:jc w:val="center"/>
            </w:pPr>
            <w:r>
              <w:t>NA</w:t>
            </w:r>
          </w:p>
        </w:tc>
      </w:tr>
    </w:tbl>
    <w:p w14:paraId="6262ED63" w14:textId="6B87E8D6" w:rsidR="00FF2245" w:rsidRPr="0057692F" w:rsidRDefault="00FF2245" w:rsidP="00E54CA8">
      <w:pPr>
        <w:pStyle w:val="Heading3"/>
        <w:keepNext/>
        <w:keepLines/>
        <w:widowControl/>
        <w:spacing w:before="1320"/>
      </w:pPr>
      <w:r w:rsidRPr="0057692F">
        <w:lastRenderedPageBreak/>
        <w:t>EQUIPMENT GROUPS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2FF3FDD9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0839D7DE" w14:textId="77777777" w:rsidR="00FF2245" w:rsidRPr="00D2129D" w:rsidRDefault="00FF2245" w:rsidP="00E54CA8">
            <w:pPr>
              <w:pStyle w:val="TableSubhead"/>
              <w:keepNext/>
              <w:keepLines/>
            </w:pPr>
            <w:r w:rsidRPr="00D2129D">
              <w:t>EQUIPMENT GROUPS</w:t>
            </w:r>
          </w:p>
        </w:tc>
        <w:tc>
          <w:tcPr>
            <w:tcW w:w="630" w:type="dxa"/>
            <w:textDirection w:val="btLr"/>
          </w:tcPr>
          <w:p w14:paraId="2E1B1E84" w14:textId="77777777" w:rsidR="00FF2245" w:rsidRPr="00D2129D" w:rsidRDefault="00FF2245" w:rsidP="00E54CA8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616E70A3" w14:textId="77777777" w:rsidR="00FF2245" w:rsidRPr="00D2129D" w:rsidRDefault="00FF2245" w:rsidP="00E54CA8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64E41061" w14:textId="77777777" w:rsidR="00FF2245" w:rsidRPr="00D2129D" w:rsidRDefault="00FF2245" w:rsidP="00E54CA8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1C553A0C" w14:textId="77777777" w:rsidR="00FF2245" w:rsidRPr="00D2129D" w:rsidRDefault="00FF2245" w:rsidP="00E54CA8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0CA0ABEA" w14:textId="5FB7F48D" w:rsidR="00FF2245" w:rsidRPr="00D2129D" w:rsidRDefault="005213E9" w:rsidP="00E54CA8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0AEFE36A" w14:textId="77777777" w:rsidR="00FF2245" w:rsidRPr="00D2129D" w:rsidRDefault="00FF2245" w:rsidP="00E54CA8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D52997" w:rsidRPr="00D2129D" w14:paraId="7A61C999" w14:textId="77777777" w:rsidTr="008470D6">
        <w:tc>
          <w:tcPr>
            <w:tcW w:w="6300" w:type="dxa"/>
          </w:tcPr>
          <w:p w14:paraId="4869294B" w14:textId="77777777" w:rsidR="005D6917" w:rsidRPr="005D6917" w:rsidRDefault="00D52997" w:rsidP="00E54CA8">
            <w:pPr>
              <w:pStyle w:val="FABodyCopy"/>
              <w:keepNext/>
              <w:keepLines/>
              <w:widowControl/>
              <w:spacing w:line="240" w:lineRule="auto"/>
              <w:rPr>
                <w:b/>
                <w:bCs/>
              </w:rPr>
            </w:pPr>
            <w:r w:rsidRPr="005D6917">
              <w:rPr>
                <w:b/>
                <w:bCs/>
              </w:rPr>
              <w:t>Tradesman Level 1 Equipment Group – Reg Cab</w:t>
            </w:r>
          </w:p>
          <w:p w14:paraId="0676B82E" w14:textId="76D0EEE1" w:rsidR="00D52997" w:rsidRPr="005D6917" w:rsidRDefault="00D52997" w:rsidP="00E54CA8">
            <w:pPr>
              <w:pStyle w:val="FABodyIndent1"/>
              <w:keepNext/>
              <w:keepLines/>
              <w:widowControl/>
              <w:spacing w:line="240" w:lineRule="auto"/>
            </w:pPr>
            <w:r w:rsidRPr="005D6917">
              <w:t>Overheard console</w:t>
            </w:r>
          </w:p>
          <w:p w14:paraId="13847E21" w14:textId="77777777" w:rsidR="00D52997" w:rsidRPr="005D6917" w:rsidRDefault="00D52997" w:rsidP="00E54CA8">
            <w:pPr>
              <w:pStyle w:val="FABodyIndent1"/>
              <w:keepNext/>
              <w:keepLines/>
              <w:widowControl/>
              <w:spacing w:line="240" w:lineRule="auto"/>
            </w:pPr>
            <w:r w:rsidRPr="005D6917">
              <w:t>Remote Keyless Entry</w:t>
            </w:r>
          </w:p>
          <w:p w14:paraId="5CE7720C" w14:textId="77777777" w:rsidR="00D52997" w:rsidRDefault="00D52997" w:rsidP="00E54CA8">
            <w:pPr>
              <w:pStyle w:val="FABodyIndent1"/>
              <w:keepNext/>
              <w:keepLines/>
              <w:widowControl/>
              <w:spacing w:line="240" w:lineRule="auto"/>
            </w:pPr>
            <w:r>
              <w:t>Power windows, one-touch down</w:t>
            </w:r>
          </w:p>
          <w:p w14:paraId="360F1E8C" w14:textId="77777777" w:rsidR="00D52997" w:rsidRDefault="00D52997" w:rsidP="00E54CA8">
            <w:pPr>
              <w:pStyle w:val="FABodyIndent1"/>
              <w:keepNext/>
              <w:keepLines/>
              <w:widowControl/>
              <w:spacing w:line="240" w:lineRule="auto"/>
            </w:pPr>
            <w:r>
              <w:t>Power door locks, speed sensitive</w:t>
            </w:r>
          </w:p>
          <w:p w14:paraId="7D13BD78" w14:textId="77777777" w:rsidR="00D52997" w:rsidRDefault="00D52997" w:rsidP="00E54CA8">
            <w:pPr>
              <w:pStyle w:val="FABodyIndent1"/>
              <w:keepNext/>
              <w:keepLines/>
              <w:widowControl/>
              <w:spacing w:line="240" w:lineRule="auto"/>
            </w:pPr>
            <w:r>
              <w:t>Mirrors, 6 x 9-in. power/heated (black) (2500 only)</w:t>
            </w:r>
          </w:p>
          <w:p w14:paraId="1C62F3B1" w14:textId="15EE5F0C" w:rsidR="00D52997" w:rsidRPr="00D2129D" w:rsidRDefault="00D52997" w:rsidP="00E54CA8">
            <w:pPr>
              <w:pStyle w:val="FABodyIndent1"/>
              <w:keepNext/>
              <w:keepLines/>
              <w:widowControl/>
              <w:spacing w:line="240" w:lineRule="auto"/>
            </w:pPr>
            <w:r>
              <w:t xml:space="preserve">Mirrors, trailer-tow, power/heated/puddle/turn manual fold (black) </w:t>
            </w:r>
            <w:r w:rsidR="00F51EA7">
              <w:br/>
            </w:r>
            <w:r>
              <w:t>(3500 only)</w:t>
            </w:r>
          </w:p>
        </w:tc>
        <w:tc>
          <w:tcPr>
            <w:tcW w:w="630" w:type="dxa"/>
            <w:vAlign w:val="top"/>
          </w:tcPr>
          <w:p w14:paraId="1B2B96F5" w14:textId="70FF308B" w:rsidR="00D52997" w:rsidRPr="00D2129D" w:rsidRDefault="00D52997" w:rsidP="00E54CA8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24AFDAE" w14:textId="66BFA680" w:rsidR="00D52997" w:rsidRPr="00D2129D" w:rsidRDefault="00D52997" w:rsidP="00E54CA8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1F303C2" w14:textId="3C83A74D" w:rsidR="00D52997" w:rsidRPr="00D2129D" w:rsidRDefault="00D52997" w:rsidP="00E54CA8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2E3F395" w14:textId="60B66F7B" w:rsidR="00D52997" w:rsidRPr="00D2129D" w:rsidRDefault="00D52997" w:rsidP="00E54CA8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E046742" w14:textId="0F631B8C" w:rsidR="00D52997" w:rsidRPr="00D2129D" w:rsidRDefault="00D52997" w:rsidP="00E54CA8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9FA176F" w14:textId="5ABDFFDA" w:rsidR="00D52997" w:rsidRPr="00D2129D" w:rsidRDefault="00D52997" w:rsidP="00E54CA8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</w:tr>
      <w:tr w:rsidR="00D52997" w:rsidRPr="00D2129D" w14:paraId="1C0A9F7A" w14:textId="77777777" w:rsidTr="008470D6">
        <w:tc>
          <w:tcPr>
            <w:tcW w:w="6300" w:type="dxa"/>
          </w:tcPr>
          <w:p w14:paraId="2352DDF3" w14:textId="77777777" w:rsidR="005D6917" w:rsidRPr="005D6917" w:rsidRDefault="00D52997" w:rsidP="005D6917">
            <w:pPr>
              <w:pStyle w:val="FABodyCopy"/>
              <w:rPr>
                <w:b/>
                <w:bCs/>
              </w:rPr>
            </w:pPr>
            <w:r w:rsidRPr="005D6917">
              <w:rPr>
                <w:b/>
                <w:bCs/>
              </w:rPr>
              <w:t>Tradesman Level 2 Equipment Group</w:t>
            </w:r>
          </w:p>
          <w:p w14:paraId="56DF9D5F" w14:textId="45010266" w:rsidR="00D52997" w:rsidRPr="005D6917" w:rsidRDefault="00D52997" w:rsidP="005D6917">
            <w:pPr>
              <w:pStyle w:val="BodyIndent1"/>
            </w:pPr>
            <w:r w:rsidRPr="005D6917">
              <w:t>Overhead console, incandescent lighting</w:t>
            </w:r>
          </w:p>
          <w:p w14:paraId="5BA53A06" w14:textId="77777777" w:rsidR="00D52997" w:rsidRPr="005D6917" w:rsidRDefault="00D52997" w:rsidP="005D6917">
            <w:pPr>
              <w:pStyle w:val="BodyIndent1"/>
            </w:pPr>
            <w:r w:rsidRPr="005D6917">
              <w:t>Cloth 40/20/40 bench seat</w:t>
            </w:r>
          </w:p>
          <w:p w14:paraId="6CAFE353" w14:textId="77777777" w:rsidR="00D52997" w:rsidRPr="005D6917" w:rsidRDefault="00D52997" w:rsidP="005D6917">
            <w:pPr>
              <w:pStyle w:val="BodyIndent1"/>
            </w:pPr>
            <w:r w:rsidRPr="005D6917">
              <w:t>Carpet floor covering</w:t>
            </w:r>
          </w:p>
          <w:p w14:paraId="32B0DD9D" w14:textId="2DEB4425" w:rsidR="00D52997" w:rsidRPr="005D6917" w:rsidRDefault="00D52997" w:rsidP="005D6917">
            <w:pPr>
              <w:pStyle w:val="BodyIndent1"/>
            </w:pPr>
            <w:r w:rsidRPr="005D6917">
              <w:t>Rear window, manual sliding (Reg Cab only)</w:t>
            </w:r>
          </w:p>
          <w:p w14:paraId="4632B09E" w14:textId="5275EE3C" w:rsidR="00D52997" w:rsidRPr="005D6917" w:rsidRDefault="00D52997" w:rsidP="005D6917">
            <w:pPr>
              <w:pStyle w:val="BodyIndent1"/>
            </w:pPr>
            <w:r w:rsidRPr="005D6917">
              <w:t>Rear window, power sliding (Crew Cab)</w:t>
            </w:r>
          </w:p>
          <w:p w14:paraId="21AE7C69" w14:textId="77777777" w:rsidR="00D52997" w:rsidRPr="005D6917" w:rsidRDefault="00D52997" w:rsidP="005D6917">
            <w:pPr>
              <w:pStyle w:val="BodyIndent1"/>
            </w:pPr>
            <w:r w:rsidRPr="005D6917">
              <w:t>Rear window, defroster (Crew Cab only)</w:t>
            </w:r>
          </w:p>
          <w:p w14:paraId="3DE787E9" w14:textId="77777777" w:rsidR="00D52997" w:rsidRPr="005D6917" w:rsidRDefault="00D52997" w:rsidP="005D6917">
            <w:pPr>
              <w:pStyle w:val="BodyIndent1"/>
            </w:pPr>
            <w:r w:rsidRPr="005D6917">
              <w:t>Mirrors, 6 x 9-in. power/heated (black) (2500 only) Mirrors, trailer-tow, power/heated/puddle/turn/manual fold (black) (3500 only)</w:t>
            </w:r>
          </w:p>
          <w:p w14:paraId="7655BF39" w14:textId="74C1059B" w:rsidR="00D52997" w:rsidRPr="005D6917" w:rsidRDefault="00D52997" w:rsidP="005D6917">
            <w:pPr>
              <w:pStyle w:val="BodyIndent1"/>
            </w:pPr>
            <w:r w:rsidRPr="005D6917">
              <w:t>Remote Keyless Entry</w:t>
            </w:r>
          </w:p>
          <w:p w14:paraId="160060C1" w14:textId="323FFF1A" w:rsidR="00D52997" w:rsidRPr="00D2129D" w:rsidRDefault="00D52997" w:rsidP="005D6917">
            <w:pPr>
              <w:pStyle w:val="BodyIndent1"/>
            </w:pPr>
            <w:r w:rsidRPr="005D6917">
              <w:t>SiriusXM Satellite Radio</w:t>
            </w:r>
          </w:p>
        </w:tc>
        <w:tc>
          <w:tcPr>
            <w:tcW w:w="630" w:type="dxa"/>
            <w:vAlign w:val="top"/>
          </w:tcPr>
          <w:p w14:paraId="278C788C" w14:textId="604D71C0" w:rsidR="00D52997" w:rsidRPr="00D2129D" w:rsidRDefault="00D52997" w:rsidP="00D52997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2F961AF" w14:textId="403F0135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42553B6" w14:textId="3B84D76F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7093E7D" w14:textId="0D3E8C2A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8AF254A" w14:textId="4B7761BE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2366698" w14:textId="5EB1D793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</w:tr>
      <w:tr w:rsidR="00D52997" w:rsidRPr="00D2129D" w14:paraId="7A7672AD" w14:textId="77777777" w:rsidTr="008470D6">
        <w:tc>
          <w:tcPr>
            <w:tcW w:w="6300" w:type="dxa"/>
          </w:tcPr>
          <w:p w14:paraId="359844C3" w14:textId="10629D7A" w:rsidR="00D52997" w:rsidRPr="00280159" w:rsidRDefault="00D52997" w:rsidP="00D52997">
            <w:pPr>
              <w:pStyle w:val="FABodyCopy"/>
              <w:rPr>
                <w:b/>
                <w:bCs/>
              </w:rPr>
            </w:pPr>
            <w:r w:rsidRPr="00280159">
              <w:rPr>
                <w:b/>
                <w:bCs/>
              </w:rPr>
              <w:t>Big Horn Level 1 Equipment Group</w:t>
            </w:r>
          </w:p>
          <w:p w14:paraId="2D92B599" w14:textId="4095F127" w:rsidR="00D52997" w:rsidRPr="00D2129D" w:rsidRDefault="00D52997" w:rsidP="00D52997">
            <w:pPr>
              <w:pStyle w:val="BodyIndent1"/>
            </w:pPr>
            <w:r w:rsidRPr="00D2129D">
              <w:t>Fog lamps, Halogen</w:t>
            </w:r>
          </w:p>
          <w:p w14:paraId="704D705E" w14:textId="7685D7A0" w:rsidR="00D52997" w:rsidRPr="00D2129D" w:rsidRDefault="00D52997" w:rsidP="00D52997">
            <w:pPr>
              <w:pStyle w:val="BodyIndent1"/>
            </w:pPr>
            <w:r w:rsidRPr="00D2129D">
              <w:t>Exterior mirrors: Black power / heated / puddle / turn / power fold</w:t>
            </w:r>
            <w:r>
              <w:t xml:space="preserve"> / telescoping</w:t>
            </w:r>
          </w:p>
          <w:p w14:paraId="65DCB26B" w14:textId="77777777" w:rsidR="00D52997" w:rsidRPr="00D2129D" w:rsidRDefault="00D52997" w:rsidP="00D52997">
            <w:pPr>
              <w:pStyle w:val="BodyIndent1"/>
            </w:pPr>
            <w:r w:rsidRPr="00D2129D">
              <w:t xml:space="preserve">Seats: eight-way power </w:t>
            </w:r>
            <w:r>
              <w:t>plus</w:t>
            </w:r>
            <w:r w:rsidRPr="00D2129D">
              <w:t xml:space="preserve"> two-way lumbar driver seat, manual passenger seat</w:t>
            </w:r>
          </w:p>
          <w:p w14:paraId="5EB59ED7" w14:textId="77777777" w:rsidR="00D52997" w:rsidRPr="00D2129D" w:rsidRDefault="00D52997" w:rsidP="00D52997">
            <w:pPr>
              <w:pStyle w:val="BodyIndent1"/>
            </w:pPr>
            <w:r w:rsidRPr="00D2129D">
              <w:t>Uconnect 8.4 (AM/FM/SAT/Bluetooth) SiriusXM Radio</w:t>
            </w:r>
          </w:p>
          <w:p w14:paraId="789B947D" w14:textId="07AE1A47" w:rsidR="00D52997" w:rsidRPr="00D2129D" w:rsidRDefault="00D52997" w:rsidP="00D52997">
            <w:pPr>
              <w:pStyle w:val="BodyIndent1"/>
            </w:pPr>
            <w:r w:rsidRPr="00D2129D">
              <w:t>Leather-wrapped steering wheel with audio controls</w:t>
            </w:r>
          </w:p>
          <w:p w14:paraId="039C7F51" w14:textId="5F187C7B" w:rsidR="00D52997" w:rsidRPr="00D2129D" w:rsidRDefault="00D52997" w:rsidP="00D52997">
            <w:pPr>
              <w:pStyle w:val="BodyIndent1"/>
            </w:pPr>
            <w:r w:rsidRPr="00D2129D">
              <w:t>Upper closed glove box with painted door and Big Horn badge</w:t>
            </w:r>
          </w:p>
          <w:p w14:paraId="25CCFC4D" w14:textId="3D32C0BA" w:rsidR="00D52997" w:rsidRPr="00D2129D" w:rsidRDefault="00D52997" w:rsidP="00D52997">
            <w:pPr>
              <w:pStyle w:val="BodyIndent1"/>
            </w:pPr>
            <w:r w:rsidRPr="00D2129D">
              <w:t>Lighting, glove boxes</w:t>
            </w:r>
            <w:r>
              <w:t>, footwells</w:t>
            </w:r>
          </w:p>
          <w:p w14:paraId="43F7E074" w14:textId="2C00F8A1" w:rsidR="00D52997" w:rsidRPr="00D2129D" w:rsidRDefault="00D52997" w:rsidP="00D52997">
            <w:pPr>
              <w:pStyle w:val="BodyIndent1"/>
            </w:pPr>
            <w:r w:rsidRPr="00D2129D">
              <w:t>Storage, in-floor boxes, rear (Crew Cab only)</w:t>
            </w:r>
          </w:p>
          <w:p w14:paraId="176A8AC0" w14:textId="3C4F12ED" w:rsidR="00D52997" w:rsidRPr="00D2129D" w:rsidRDefault="00D52997" w:rsidP="00D52997">
            <w:pPr>
              <w:pStyle w:val="BodyIndent1"/>
            </w:pPr>
            <w:r w:rsidRPr="00D2129D">
              <w:t>Rear window, manual sliding (Reg Cab only)</w:t>
            </w:r>
          </w:p>
          <w:p w14:paraId="445D8D51" w14:textId="6D599B99" w:rsidR="00D52997" w:rsidRPr="00D2129D" w:rsidRDefault="00D52997" w:rsidP="00D52997">
            <w:pPr>
              <w:pStyle w:val="BodyIndent1"/>
            </w:pPr>
            <w:r w:rsidRPr="00D2129D">
              <w:t>Foam bottle inserts (front doors only)</w:t>
            </w:r>
          </w:p>
        </w:tc>
        <w:tc>
          <w:tcPr>
            <w:tcW w:w="630" w:type="dxa"/>
            <w:vAlign w:val="top"/>
          </w:tcPr>
          <w:p w14:paraId="54032748" w14:textId="726F50F0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806C5B5" w14:textId="779AFDEF" w:rsidR="00D52997" w:rsidRPr="00D2129D" w:rsidRDefault="00D52997" w:rsidP="00D52997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6DB6E58" w14:textId="4F69BCFB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B250BA6" w14:textId="2A3C1391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73CA571" w14:textId="44F4D580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CA39421" w14:textId="08ED0ED2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</w:tr>
      <w:tr w:rsidR="00D52997" w:rsidRPr="00D2129D" w14:paraId="13523CC0" w14:textId="77777777" w:rsidTr="008470D6">
        <w:tc>
          <w:tcPr>
            <w:tcW w:w="6300" w:type="dxa"/>
          </w:tcPr>
          <w:p w14:paraId="02DC6D8C" w14:textId="77777777" w:rsidR="00D52997" w:rsidRPr="00280159" w:rsidRDefault="00D52997" w:rsidP="00D52997">
            <w:pPr>
              <w:pStyle w:val="FABodyCopy"/>
              <w:keepNext/>
              <w:keepLines/>
              <w:rPr>
                <w:b/>
                <w:bCs/>
              </w:rPr>
            </w:pPr>
            <w:r w:rsidRPr="00280159">
              <w:rPr>
                <w:b/>
                <w:bCs/>
              </w:rPr>
              <w:lastRenderedPageBreak/>
              <w:t>Big Horn Level 2 Equipment Group</w:t>
            </w:r>
            <w:r w:rsidRPr="00280159">
              <w:rPr>
                <w:b/>
                <w:bCs/>
              </w:rPr>
              <w:br/>
              <w:t>(Includes Big Horn Level 1 Group Equipment)</w:t>
            </w:r>
          </w:p>
          <w:p w14:paraId="5D634C6E" w14:textId="1CBCF38F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>Cluster display, 7-in. TFT, color</w:t>
            </w:r>
          </w:p>
          <w:p w14:paraId="4577F71F" w14:textId="535143F4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>Remote start, key fob activated — security alarm</w:t>
            </w:r>
          </w:p>
          <w:p w14:paraId="265044F8" w14:textId="496C5D84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>ParkSense front/rear park assist system (six rear sensors with DRW)</w:t>
            </w:r>
          </w:p>
          <w:p w14:paraId="7072965D" w14:textId="5D4C5AD5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>Heated front seats</w:t>
            </w:r>
          </w:p>
          <w:p w14:paraId="76FF576E" w14:textId="6FA8B8DC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>Heated steering wheel</w:t>
            </w:r>
          </w:p>
          <w:p w14:paraId="3CCA1BA9" w14:textId="77777777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>Air conditioning with dual-zone control (not available on Reg Cab)</w:t>
            </w:r>
          </w:p>
          <w:p w14:paraId="3093F03F" w14:textId="55457AF7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>Rear window, power sliding (Crew and Mega Cab only)</w:t>
            </w:r>
          </w:p>
          <w:p w14:paraId="36747029" w14:textId="77777777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 xml:space="preserve">Rear window, defroster (Crew and Mega Cab only) </w:t>
            </w:r>
          </w:p>
          <w:p w14:paraId="2BFFB57B" w14:textId="658B2A8C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>Dual remote USB ports — charge only (not available on Reg Cab)</w:t>
            </w:r>
          </w:p>
          <w:p w14:paraId="0BE1E855" w14:textId="36C8CC3B" w:rsidR="00D52997" w:rsidRPr="00D2129D" w:rsidRDefault="00D52997" w:rsidP="00D52997">
            <w:pPr>
              <w:pStyle w:val="BodyIndent1"/>
              <w:keepNext/>
              <w:keepLines/>
            </w:pPr>
            <w:r w:rsidRPr="00D2129D">
              <w:t xml:space="preserve">115-volt 400W AC power outlets (front, rear) (rear not available on </w:t>
            </w:r>
            <w:r w:rsidR="00F51EA7">
              <w:br/>
            </w:r>
            <w:r w:rsidRPr="00D2129D">
              <w:t>Reg Cab)</w:t>
            </w:r>
          </w:p>
          <w:p w14:paraId="749AC4A4" w14:textId="77777777" w:rsidR="00D52997" w:rsidRDefault="00D52997" w:rsidP="00D52997">
            <w:pPr>
              <w:pStyle w:val="BodyIndent1"/>
              <w:keepNext/>
              <w:keepLines/>
            </w:pPr>
            <w:r w:rsidRPr="00D2129D">
              <w:t>Damped tailgate</w:t>
            </w:r>
          </w:p>
          <w:p w14:paraId="7076B785" w14:textId="77777777" w:rsidR="00D52997" w:rsidRDefault="00D52997" w:rsidP="00D52997">
            <w:pPr>
              <w:pStyle w:val="BodyIndent1"/>
              <w:keepNext/>
              <w:keepLines/>
            </w:pPr>
            <w:r>
              <w:t>Power adjustable pedals</w:t>
            </w:r>
          </w:p>
          <w:p w14:paraId="16D7BF5C" w14:textId="504FB419" w:rsidR="00D52997" w:rsidRPr="00D2129D" w:rsidRDefault="00D52997" w:rsidP="00D52997">
            <w:pPr>
              <w:pStyle w:val="BodyIndent1"/>
              <w:keepNext/>
              <w:keepLines/>
            </w:pPr>
            <w:r>
              <w:t>Universal garage door opener</w:t>
            </w:r>
          </w:p>
        </w:tc>
        <w:tc>
          <w:tcPr>
            <w:tcW w:w="630" w:type="dxa"/>
            <w:vAlign w:val="top"/>
          </w:tcPr>
          <w:p w14:paraId="6DD4DB8D" w14:textId="6F4B1A28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9F793BB" w14:textId="79D9117A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9EB28CD" w14:textId="33E1E19B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D891F55" w14:textId="2F6E9E0F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083D811" w14:textId="7396FBEB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D04FC5D" w14:textId="229C5C4A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</w:tr>
      <w:tr w:rsidR="00D52997" w:rsidRPr="00D2129D" w14:paraId="44703DDC" w14:textId="77777777" w:rsidTr="008470D6">
        <w:tc>
          <w:tcPr>
            <w:tcW w:w="6300" w:type="dxa"/>
          </w:tcPr>
          <w:p w14:paraId="3C42E666" w14:textId="77777777" w:rsidR="00D52997" w:rsidRPr="00280159" w:rsidRDefault="00D52997" w:rsidP="00D52997">
            <w:pPr>
              <w:pStyle w:val="FABodyCopy"/>
              <w:rPr>
                <w:b/>
                <w:bCs/>
              </w:rPr>
            </w:pPr>
            <w:r w:rsidRPr="00280159">
              <w:rPr>
                <w:b/>
                <w:bCs/>
              </w:rPr>
              <w:t>Power Wagon Level 1 Equipment Group</w:t>
            </w:r>
          </w:p>
          <w:p w14:paraId="6E07A709" w14:textId="77777777" w:rsidR="00D52997" w:rsidRPr="005D6917" w:rsidRDefault="00D52997" w:rsidP="005D6917">
            <w:pPr>
              <w:pStyle w:val="BodyIndent1"/>
            </w:pPr>
            <w:r w:rsidRPr="005D6917">
              <w:t>Premium overhead console</w:t>
            </w:r>
          </w:p>
          <w:p w14:paraId="369FFAE2" w14:textId="26EC2E61" w:rsidR="00D52997" w:rsidRPr="005D6917" w:rsidRDefault="00D52997" w:rsidP="005D6917">
            <w:pPr>
              <w:pStyle w:val="BodyIndent1"/>
            </w:pPr>
            <w:r w:rsidRPr="005D6917">
              <w:t>Leather-trimmed 40/20/40 front seat bench</w:t>
            </w:r>
          </w:p>
          <w:p w14:paraId="32687842" w14:textId="77777777" w:rsidR="00D52997" w:rsidRPr="005D6917" w:rsidRDefault="00D52997" w:rsidP="005D6917">
            <w:pPr>
              <w:pStyle w:val="BodyIndent1"/>
            </w:pPr>
            <w:r w:rsidRPr="005D6917">
              <w:t>Body-color door handles</w:t>
            </w:r>
          </w:p>
          <w:p w14:paraId="6CDA52BE" w14:textId="77777777" w:rsidR="00D52997" w:rsidRPr="005D6917" w:rsidRDefault="00D52997" w:rsidP="005D6917">
            <w:pPr>
              <w:pStyle w:val="BodyIndent1"/>
            </w:pPr>
            <w:r w:rsidRPr="005D6917">
              <w:t>Security alarm</w:t>
            </w:r>
          </w:p>
          <w:p w14:paraId="0EA529E7" w14:textId="77777777" w:rsidR="00D52997" w:rsidRPr="005D6917" w:rsidRDefault="00D52997" w:rsidP="005D6917">
            <w:pPr>
              <w:pStyle w:val="BodyIndent1"/>
            </w:pPr>
            <w:r w:rsidRPr="005D6917">
              <w:t>Rear power-sliding window</w:t>
            </w:r>
          </w:p>
          <w:p w14:paraId="71454587" w14:textId="77777777" w:rsidR="00D52997" w:rsidRPr="005D6917" w:rsidRDefault="00D52997" w:rsidP="005D6917">
            <w:pPr>
              <w:pStyle w:val="BodyIndent1"/>
            </w:pPr>
            <w:r w:rsidRPr="005D6917">
              <w:t>Passive entry, front doors</w:t>
            </w:r>
          </w:p>
          <w:p w14:paraId="0989383E" w14:textId="77777777" w:rsidR="00D52997" w:rsidRPr="005D6917" w:rsidRDefault="00D52997" w:rsidP="005D6917">
            <w:pPr>
              <w:pStyle w:val="BodyIndent1"/>
            </w:pPr>
            <w:r w:rsidRPr="005D6917">
              <w:t xml:space="preserve">Power, heated telescoping mirrors </w:t>
            </w:r>
          </w:p>
          <w:p w14:paraId="703F6116" w14:textId="77777777" w:rsidR="00D52997" w:rsidRPr="005D6917" w:rsidRDefault="00D52997" w:rsidP="005D6917">
            <w:pPr>
              <w:pStyle w:val="BodyIndent1"/>
            </w:pPr>
            <w:r w:rsidRPr="005D6917">
              <w:t>Rain sensitive windshield wipers</w:t>
            </w:r>
          </w:p>
          <w:p w14:paraId="4A7C7C88" w14:textId="77777777" w:rsidR="00D52997" w:rsidRPr="005D6917" w:rsidRDefault="00D52997" w:rsidP="005D6917">
            <w:pPr>
              <w:pStyle w:val="BodyIndent1"/>
            </w:pPr>
            <w:r w:rsidRPr="005D6917">
              <w:t>Overhead LED lighting and front/rear door accent lighting</w:t>
            </w:r>
          </w:p>
          <w:p w14:paraId="24C24AD8" w14:textId="77777777" w:rsidR="00D52997" w:rsidRPr="005D6917" w:rsidRDefault="00D52997" w:rsidP="005D6917">
            <w:pPr>
              <w:pStyle w:val="BodyIndent1"/>
            </w:pPr>
            <w:r w:rsidRPr="005D6917">
              <w:t>9 Alpine speakers with subwoofer</w:t>
            </w:r>
          </w:p>
          <w:p w14:paraId="4CBE075A" w14:textId="77777777" w:rsidR="00D52997" w:rsidRDefault="00D52997" w:rsidP="00D52997">
            <w:pPr>
              <w:pStyle w:val="BodyIndent1"/>
            </w:pPr>
            <w:r>
              <w:t>Uconnect 5 NAV with 12-in. display</w:t>
            </w:r>
          </w:p>
          <w:p w14:paraId="5E5C6A1B" w14:textId="312CDB17" w:rsidR="00D52997" w:rsidRPr="00D2129D" w:rsidRDefault="00D52997" w:rsidP="00D52997">
            <w:pPr>
              <w:pStyle w:val="BodyIndent1"/>
            </w:pPr>
            <w:r>
              <w:t>Power adjustable pedals with memory</w:t>
            </w:r>
          </w:p>
        </w:tc>
        <w:tc>
          <w:tcPr>
            <w:tcW w:w="630" w:type="dxa"/>
            <w:vAlign w:val="top"/>
          </w:tcPr>
          <w:p w14:paraId="1A5F6DB8" w14:textId="7B2333D7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A00F280" w14:textId="684E34F6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163FD5A" w14:textId="4C35A51F" w:rsidR="00D52997" w:rsidRPr="00D2129D" w:rsidRDefault="00D52997" w:rsidP="00D52997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3FB5245" w14:textId="173DAFB6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B8FDC2E" w14:textId="456270CF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8FEDCFA" w14:textId="342C2324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</w:tr>
      <w:tr w:rsidR="00D52997" w:rsidRPr="00D2129D" w14:paraId="2FEA4D52" w14:textId="77777777" w:rsidTr="008470D6">
        <w:tc>
          <w:tcPr>
            <w:tcW w:w="6300" w:type="dxa"/>
          </w:tcPr>
          <w:p w14:paraId="4FA5887E" w14:textId="77777777" w:rsidR="00D52997" w:rsidRPr="00280159" w:rsidRDefault="00D52997" w:rsidP="00D52997">
            <w:pPr>
              <w:pStyle w:val="FABodyCopy"/>
              <w:keepNext/>
              <w:keepLines/>
              <w:rPr>
                <w:b/>
                <w:bCs/>
              </w:rPr>
            </w:pPr>
            <w:r w:rsidRPr="00280159">
              <w:rPr>
                <w:b/>
                <w:bCs/>
              </w:rPr>
              <w:lastRenderedPageBreak/>
              <w:t>Power Wagon Level 2 Equipment Group</w:t>
            </w:r>
            <w:r w:rsidRPr="00280159">
              <w:rPr>
                <w:b/>
                <w:bCs/>
              </w:rPr>
              <w:br/>
              <w:t>(Includes Power Wagon Level 1 Group Equipment)</w:t>
            </w:r>
          </w:p>
          <w:p w14:paraId="6012639F" w14:textId="77777777" w:rsidR="00D52997" w:rsidRPr="005D6917" w:rsidRDefault="00D52997" w:rsidP="005D6917">
            <w:pPr>
              <w:pStyle w:val="BodyIndent1"/>
            </w:pPr>
            <w:r w:rsidRPr="005D6917">
              <w:t>Luxury door trim panels</w:t>
            </w:r>
          </w:p>
          <w:p w14:paraId="3C84B8FB" w14:textId="77777777" w:rsidR="00D52997" w:rsidRPr="005D6917" w:rsidRDefault="00D52997" w:rsidP="005D6917">
            <w:pPr>
              <w:pStyle w:val="BodyIndent1"/>
            </w:pPr>
            <w:r w:rsidRPr="005D6917">
              <w:t>Leather wrapped shift lever (diesel)</w:t>
            </w:r>
          </w:p>
          <w:p w14:paraId="4AB95671" w14:textId="77777777" w:rsidR="00D52997" w:rsidRPr="005D6917" w:rsidRDefault="00D52997" w:rsidP="005D6917">
            <w:pPr>
              <w:pStyle w:val="BodyIndent1"/>
            </w:pPr>
            <w:r w:rsidRPr="005D6917">
              <w:t>Electronic shift-on-the-fly transfer case</w:t>
            </w:r>
          </w:p>
          <w:p w14:paraId="4335FE0C" w14:textId="77777777" w:rsidR="00D52997" w:rsidRPr="005D6917" w:rsidRDefault="00D52997" w:rsidP="005D6917">
            <w:pPr>
              <w:pStyle w:val="BodyIndent1"/>
            </w:pPr>
            <w:r w:rsidRPr="005D6917">
              <w:t>Front and rear floor mats</w:t>
            </w:r>
          </w:p>
          <w:p w14:paraId="095FF9C4" w14:textId="77777777" w:rsidR="00D52997" w:rsidRPr="005D6917" w:rsidRDefault="00D52997" w:rsidP="005D6917">
            <w:pPr>
              <w:pStyle w:val="BodyIndent1"/>
            </w:pPr>
            <w:r w:rsidRPr="005D6917">
              <w:t>Aluminum lithograph/black IP bezels</w:t>
            </w:r>
          </w:p>
          <w:p w14:paraId="41FD7ACB" w14:textId="77777777" w:rsidR="00D52997" w:rsidRPr="005D6917" w:rsidRDefault="00D52997" w:rsidP="005D6917">
            <w:pPr>
              <w:pStyle w:val="BodyIndent1"/>
            </w:pPr>
            <w:r w:rsidRPr="005D6917">
              <w:t>Bi-functional LED projector headlamps</w:t>
            </w:r>
          </w:p>
          <w:p w14:paraId="62F601CB" w14:textId="345C8621" w:rsidR="00D52997" w:rsidRPr="00D2129D" w:rsidRDefault="00D52997" w:rsidP="005D6917">
            <w:pPr>
              <w:pStyle w:val="BodyIndent1"/>
            </w:pPr>
            <w:r w:rsidRPr="005D6917">
              <w:t>17-speaker Harman Kardon premium audio system</w:t>
            </w:r>
          </w:p>
        </w:tc>
        <w:tc>
          <w:tcPr>
            <w:tcW w:w="630" w:type="dxa"/>
            <w:vAlign w:val="top"/>
          </w:tcPr>
          <w:p w14:paraId="12AFC3C8" w14:textId="7744EF1F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BF68CDF" w14:textId="66456541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C873036" w14:textId="35593BCC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951625B" w14:textId="33665A3C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23715A0" w14:textId="42E99715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645696E" w14:textId="78B627BA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</w:tr>
      <w:tr w:rsidR="00D52997" w:rsidRPr="00D2129D" w14:paraId="36E79D7A" w14:textId="77777777" w:rsidTr="008470D6">
        <w:tc>
          <w:tcPr>
            <w:tcW w:w="6300" w:type="dxa"/>
          </w:tcPr>
          <w:p w14:paraId="61B144EC" w14:textId="4DBBF9D5" w:rsidR="00D52997" w:rsidRDefault="00D52997" w:rsidP="00D52997">
            <w:pPr>
              <w:pStyle w:val="FABodyCopy"/>
              <w:keepNext/>
              <w:keepLines/>
            </w:pPr>
            <w:r w:rsidRPr="009D560E">
              <w:rPr>
                <w:b/>
              </w:rPr>
              <w:t>Laramie Level 1 Equipment Group</w:t>
            </w:r>
          </w:p>
          <w:p w14:paraId="73D430D4" w14:textId="77777777" w:rsidR="00D52997" w:rsidRPr="005D6917" w:rsidRDefault="00D52997" w:rsidP="005D6917">
            <w:pPr>
              <w:pStyle w:val="BodyIndent1"/>
            </w:pPr>
            <w:r w:rsidRPr="005D6917">
              <w:t>Second-row in-floor storage bins (Crew Cab)</w:t>
            </w:r>
          </w:p>
          <w:p w14:paraId="2E62342C" w14:textId="77777777" w:rsidR="00D52997" w:rsidRPr="005D6917" w:rsidRDefault="00D52997" w:rsidP="005D6917">
            <w:pPr>
              <w:pStyle w:val="BodyIndent1"/>
            </w:pPr>
            <w:r w:rsidRPr="005D6917">
              <w:t>Rear power-sliding window</w:t>
            </w:r>
          </w:p>
          <w:p w14:paraId="087838E8" w14:textId="77777777" w:rsidR="00D52997" w:rsidRPr="005D6917" w:rsidRDefault="00D52997" w:rsidP="005D6917">
            <w:pPr>
              <w:pStyle w:val="BodyIndent1"/>
            </w:pPr>
            <w:r w:rsidRPr="005D6917">
              <w:t>Power heated telescoping mirrors</w:t>
            </w:r>
          </w:p>
          <w:p w14:paraId="072BC33F" w14:textId="77777777" w:rsidR="00D52997" w:rsidRPr="005D6917" w:rsidRDefault="00D52997" w:rsidP="005D6917">
            <w:pPr>
              <w:pStyle w:val="BodyIndent1"/>
            </w:pPr>
            <w:r w:rsidRPr="005D6917">
              <w:t>Foam bottle insert (front doors)</w:t>
            </w:r>
          </w:p>
          <w:p w14:paraId="34EE0CBF" w14:textId="77777777" w:rsidR="00D52997" w:rsidRPr="005D6917" w:rsidRDefault="00D52997" w:rsidP="005D6917">
            <w:pPr>
              <w:pStyle w:val="BodyIndent1"/>
            </w:pPr>
            <w:r w:rsidRPr="005D6917">
              <w:t>Remote tailgate release</w:t>
            </w:r>
          </w:p>
          <w:p w14:paraId="2B6BD274" w14:textId="77777777" w:rsidR="00D52997" w:rsidRPr="005D6917" w:rsidRDefault="00D52997" w:rsidP="005D6917">
            <w:pPr>
              <w:pStyle w:val="BodyIndent1"/>
            </w:pPr>
            <w:r w:rsidRPr="005D6917">
              <w:t>Front LED fog lamps</w:t>
            </w:r>
          </w:p>
          <w:p w14:paraId="62758887" w14:textId="77777777" w:rsidR="00D52997" w:rsidRPr="005D6917" w:rsidRDefault="00D52997" w:rsidP="005D6917">
            <w:pPr>
              <w:pStyle w:val="BodyIndent1"/>
            </w:pPr>
            <w:r w:rsidRPr="005D6917">
              <w:t>Auto high-beam headlamp control</w:t>
            </w:r>
          </w:p>
          <w:p w14:paraId="52037B75" w14:textId="77777777" w:rsidR="00D52997" w:rsidRPr="005D6917" w:rsidRDefault="00D52997" w:rsidP="005D6917">
            <w:pPr>
              <w:pStyle w:val="BodyIndent1"/>
            </w:pPr>
            <w:r w:rsidRPr="005D6917">
              <w:t>LED reflector headlamps</w:t>
            </w:r>
          </w:p>
          <w:p w14:paraId="6AA41E3A" w14:textId="77777777" w:rsidR="00D52997" w:rsidRPr="005D6917" w:rsidRDefault="00D52997" w:rsidP="005D6917">
            <w:pPr>
              <w:pStyle w:val="BodyIndent1"/>
            </w:pPr>
            <w:r w:rsidRPr="005D6917">
              <w:t>Uconnect 5 NAV with 12-in. display</w:t>
            </w:r>
          </w:p>
          <w:p w14:paraId="35289866" w14:textId="77777777" w:rsidR="00D52997" w:rsidRPr="005D6917" w:rsidRDefault="00D52997" w:rsidP="005D6917">
            <w:pPr>
              <w:pStyle w:val="BodyIndent1"/>
            </w:pPr>
            <w:r w:rsidRPr="005D6917">
              <w:t>Power adjustable pedals with memory</w:t>
            </w:r>
          </w:p>
          <w:p w14:paraId="716B4829" w14:textId="3F6C3BDE" w:rsidR="00D52997" w:rsidRPr="005D6917" w:rsidRDefault="00D52997" w:rsidP="005D6917">
            <w:pPr>
              <w:pStyle w:val="BodyIndent1"/>
            </w:pPr>
            <w:r w:rsidRPr="005D6917">
              <w:t>ParkSense front/rear park assist sensors</w:t>
            </w:r>
          </w:p>
          <w:p w14:paraId="457B8C95" w14:textId="3BBC3532" w:rsidR="00D52997" w:rsidRPr="00D2129D" w:rsidRDefault="00D52997" w:rsidP="005D6917">
            <w:pPr>
              <w:pStyle w:val="BodyIndent1"/>
            </w:pPr>
            <w:r w:rsidRPr="005D6917">
              <w:t>Blind-Spot Monitoring with Rear Cross Path detection</w:t>
            </w:r>
          </w:p>
        </w:tc>
        <w:tc>
          <w:tcPr>
            <w:tcW w:w="630" w:type="dxa"/>
            <w:vAlign w:val="top"/>
          </w:tcPr>
          <w:p w14:paraId="2FCCF883" w14:textId="5A819761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5667EE6" w14:textId="6D47F065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81F1812" w14:textId="1AFC6E7E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BEB2E33" w14:textId="47BC4967" w:rsidR="00D52997" w:rsidRPr="00D2129D" w:rsidRDefault="00D52997" w:rsidP="00D52997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8583531" w14:textId="70D6E3B3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AFD6A67" w14:textId="7D008D3F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</w:tr>
      <w:tr w:rsidR="00D52997" w:rsidRPr="00D2129D" w14:paraId="0D23A3B7" w14:textId="77777777" w:rsidTr="008470D6">
        <w:tc>
          <w:tcPr>
            <w:tcW w:w="6300" w:type="dxa"/>
          </w:tcPr>
          <w:p w14:paraId="06E40D59" w14:textId="77777777" w:rsidR="00D52997" w:rsidRPr="00280159" w:rsidRDefault="00D52997" w:rsidP="00D52997">
            <w:pPr>
              <w:pStyle w:val="FABodyCopy"/>
              <w:rPr>
                <w:b/>
                <w:bCs/>
              </w:rPr>
            </w:pPr>
            <w:r w:rsidRPr="00280159">
              <w:rPr>
                <w:b/>
                <w:bCs/>
              </w:rPr>
              <w:t>Laramie Level 2 Equipment Group</w:t>
            </w:r>
            <w:r w:rsidRPr="00280159">
              <w:rPr>
                <w:b/>
                <w:bCs/>
              </w:rPr>
              <w:br/>
              <w:t>(Includes Laramie Level 1 Group Equipment)</w:t>
            </w:r>
          </w:p>
          <w:p w14:paraId="4BAF6496" w14:textId="77777777" w:rsidR="00D52997" w:rsidRPr="005D6917" w:rsidRDefault="00D52997" w:rsidP="005D6917">
            <w:pPr>
              <w:pStyle w:val="BodyIndent1"/>
            </w:pPr>
            <w:r w:rsidRPr="005D6917">
              <w:t>Wireless charging pad</w:t>
            </w:r>
          </w:p>
          <w:p w14:paraId="22B2A017" w14:textId="77777777" w:rsidR="00D52997" w:rsidRPr="005D6917" w:rsidRDefault="00D52997" w:rsidP="005D6917">
            <w:pPr>
              <w:pStyle w:val="BodyIndent1"/>
            </w:pPr>
            <w:r w:rsidRPr="005D6917">
              <w:t>12-in. cluster display</w:t>
            </w:r>
          </w:p>
          <w:p w14:paraId="39B464C7" w14:textId="77777777" w:rsidR="00D52997" w:rsidRPr="005D6917" w:rsidRDefault="00D52997" w:rsidP="005D6917">
            <w:pPr>
              <w:pStyle w:val="BodyIndent1"/>
            </w:pPr>
            <w:r w:rsidRPr="005D6917">
              <w:t>Heated second-row seats</w:t>
            </w:r>
          </w:p>
          <w:p w14:paraId="0E3D00E9" w14:textId="588AF8A3" w:rsidR="00D52997" w:rsidRPr="00D2129D" w:rsidRDefault="00D52997" w:rsidP="005D6917">
            <w:pPr>
              <w:pStyle w:val="BodyIndent1"/>
            </w:pPr>
            <w:r w:rsidRPr="005D6917">
              <w:t>17-speaker Harman Kardon premium audio system</w:t>
            </w:r>
          </w:p>
        </w:tc>
        <w:tc>
          <w:tcPr>
            <w:tcW w:w="630" w:type="dxa"/>
            <w:vAlign w:val="top"/>
          </w:tcPr>
          <w:p w14:paraId="55589B6C" w14:textId="29ED6481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34F6197" w14:textId="0548F78F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75FB226" w14:textId="57109C1E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D4242E9" w14:textId="0B1AC607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20D95B9" w14:textId="30E7DA2B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E35B313" w14:textId="05CECE96" w:rsidR="00D52997" w:rsidRPr="00D2129D" w:rsidRDefault="00D52997" w:rsidP="00D52997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</w:tr>
      <w:tr w:rsidR="00D52997" w:rsidRPr="00D2129D" w14:paraId="418048D8" w14:textId="77777777" w:rsidTr="008470D6">
        <w:tc>
          <w:tcPr>
            <w:tcW w:w="6300" w:type="dxa"/>
          </w:tcPr>
          <w:p w14:paraId="2022A700" w14:textId="77777777" w:rsidR="00D52997" w:rsidRPr="00280159" w:rsidRDefault="00D52997" w:rsidP="00FB2E5D">
            <w:pPr>
              <w:pStyle w:val="FABodyCopy"/>
              <w:keepNext/>
              <w:widowControl/>
              <w:rPr>
                <w:b/>
                <w:bCs/>
              </w:rPr>
            </w:pPr>
            <w:r w:rsidRPr="00280159">
              <w:rPr>
                <w:b/>
                <w:bCs/>
              </w:rPr>
              <w:lastRenderedPageBreak/>
              <w:t>Longhorn Level 1 Equipment Group</w:t>
            </w:r>
          </w:p>
          <w:p w14:paraId="3C0791E5" w14:textId="77777777" w:rsidR="00D52997" w:rsidRPr="005D6917" w:rsidRDefault="00D52997" w:rsidP="00FB2E5D">
            <w:pPr>
              <w:pStyle w:val="BodyIndent1"/>
              <w:keepNext/>
              <w:widowControl/>
            </w:pPr>
            <w:r w:rsidRPr="005D6917">
              <w:t>Mopar Spray-in Bedliner</w:t>
            </w:r>
          </w:p>
          <w:p w14:paraId="0974E2D3" w14:textId="77777777" w:rsidR="00D52997" w:rsidRPr="005D6917" w:rsidRDefault="00D52997" w:rsidP="00FB2E5D">
            <w:pPr>
              <w:pStyle w:val="BodyIndent1"/>
              <w:keepNext/>
              <w:widowControl/>
            </w:pPr>
            <w:r w:rsidRPr="005D6917">
              <w:t>Wireless charging pad</w:t>
            </w:r>
          </w:p>
          <w:p w14:paraId="642E69F4" w14:textId="77777777" w:rsidR="00D52997" w:rsidRPr="005D6917" w:rsidRDefault="00D52997" w:rsidP="00FB2E5D">
            <w:pPr>
              <w:pStyle w:val="BodyIndent1"/>
              <w:keepNext/>
              <w:widowControl/>
            </w:pPr>
            <w:r w:rsidRPr="005D6917">
              <w:t>LED bed lighting</w:t>
            </w:r>
          </w:p>
          <w:p w14:paraId="63A3A369" w14:textId="77777777" w:rsidR="00D52997" w:rsidRPr="005D6917" w:rsidRDefault="00D52997" w:rsidP="00FB2E5D">
            <w:pPr>
              <w:pStyle w:val="BodyIndent1"/>
              <w:keepNext/>
              <w:widowControl/>
            </w:pPr>
            <w:r w:rsidRPr="005D6917">
              <w:t>Power deployable running boards</w:t>
            </w:r>
          </w:p>
          <w:p w14:paraId="17C0D0F5" w14:textId="77777777" w:rsidR="00D52997" w:rsidRDefault="00D52997" w:rsidP="00FB2E5D">
            <w:pPr>
              <w:pStyle w:val="BodyIndent1"/>
              <w:keepNext/>
              <w:widowControl/>
            </w:pPr>
            <w:r>
              <w:t>17-speaker Harman Kardon premium audio system</w:t>
            </w:r>
          </w:p>
          <w:p w14:paraId="5B1D0A5D" w14:textId="77777777" w:rsidR="00D52997" w:rsidRDefault="00D52997" w:rsidP="00FB2E5D">
            <w:pPr>
              <w:pStyle w:val="BodyIndent1"/>
              <w:keepNext/>
              <w:widowControl/>
            </w:pPr>
            <w:r>
              <w:t>Uconnect 5 NAV with 12-in. display</w:t>
            </w:r>
          </w:p>
          <w:p w14:paraId="091BDE65" w14:textId="042376F1" w:rsidR="00D52997" w:rsidRPr="00D2129D" w:rsidRDefault="00D52997" w:rsidP="00D52997">
            <w:pPr>
              <w:pStyle w:val="BodyIndent1"/>
            </w:pPr>
            <w:r>
              <w:t>Blind-Spot Monitoring with Rear Cross Path detection</w:t>
            </w:r>
          </w:p>
        </w:tc>
        <w:tc>
          <w:tcPr>
            <w:tcW w:w="630" w:type="dxa"/>
            <w:vAlign w:val="top"/>
          </w:tcPr>
          <w:p w14:paraId="0D2F749A" w14:textId="3401A2FD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098FC5A" w14:textId="6E6B950A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81602AE" w14:textId="5E17E244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F719BF6" w14:textId="02D2696B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479028A" w14:textId="1B3DA6C3" w:rsidR="00D52997" w:rsidRPr="00D2129D" w:rsidRDefault="00D52997" w:rsidP="00D52997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1631744" w14:textId="76E8DDB6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</w:tr>
      <w:tr w:rsidR="00D52997" w:rsidRPr="00D2129D" w14:paraId="1B820BB5" w14:textId="77777777" w:rsidTr="008470D6">
        <w:tc>
          <w:tcPr>
            <w:tcW w:w="6300" w:type="dxa"/>
          </w:tcPr>
          <w:p w14:paraId="1BE3E825" w14:textId="77777777" w:rsidR="00D52997" w:rsidRPr="00280159" w:rsidRDefault="00D52997" w:rsidP="00D52997">
            <w:pPr>
              <w:pStyle w:val="FABodyCopy"/>
              <w:rPr>
                <w:b/>
                <w:bCs/>
              </w:rPr>
            </w:pPr>
            <w:r w:rsidRPr="00280159">
              <w:rPr>
                <w:b/>
                <w:bCs/>
              </w:rPr>
              <w:t>Limited Level 1 Equipment Group</w:t>
            </w:r>
          </w:p>
          <w:p w14:paraId="68C479F1" w14:textId="77777777" w:rsidR="00D52997" w:rsidRPr="005D6917" w:rsidRDefault="00D52997" w:rsidP="005D6917">
            <w:pPr>
              <w:pStyle w:val="BodyIndent1"/>
            </w:pPr>
            <w:r w:rsidRPr="005D6917">
              <w:t>Mopar Spray-in Bedliner</w:t>
            </w:r>
          </w:p>
          <w:p w14:paraId="54870BC9" w14:textId="77777777" w:rsidR="00D52997" w:rsidRPr="005D6917" w:rsidRDefault="00D52997" w:rsidP="005D6917">
            <w:pPr>
              <w:pStyle w:val="BodyIndent1"/>
            </w:pPr>
            <w:r w:rsidRPr="005D6917">
              <w:t>Digital Rearview Mirror</w:t>
            </w:r>
          </w:p>
          <w:p w14:paraId="5BDBF3D0" w14:textId="77777777" w:rsidR="00D52997" w:rsidRPr="005D6917" w:rsidRDefault="00D52997" w:rsidP="005D6917">
            <w:pPr>
              <w:pStyle w:val="BodyIndent1"/>
            </w:pPr>
            <w:r w:rsidRPr="005D6917">
              <w:t>Wireless Charging Pad</w:t>
            </w:r>
          </w:p>
          <w:p w14:paraId="20254B94" w14:textId="77777777" w:rsidR="00D52997" w:rsidRPr="005D6917" w:rsidRDefault="00D52997" w:rsidP="005D6917">
            <w:pPr>
              <w:pStyle w:val="BodyIndent1"/>
            </w:pPr>
            <w:r w:rsidRPr="005D6917">
              <w:t>Cargo View Camera</w:t>
            </w:r>
          </w:p>
          <w:p w14:paraId="51D13E83" w14:textId="77777777" w:rsidR="00D52997" w:rsidRPr="005D6917" w:rsidRDefault="00D52997" w:rsidP="005D6917">
            <w:pPr>
              <w:pStyle w:val="BodyIndent1"/>
            </w:pPr>
            <w:r w:rsidRPr="005D6917">
              <w:t>LED bed lighting</w:t>
            </w:r>
          </w:p>
          <w:p w14:paraId="635807F2" w14:textId="77777777" w:rsidR="00D52997" w:rsidRPr="005D6917" w:rsidRDefault="00D52997" w:rsidP="005D6917">
            <w:pPr>
              <w:pStyle w:val="BodyIndent1"/>
            </w:pPr>
            <w:r w:rsidRPr="005D6917">
              <w:t>Full-Speed Forward Collision Warning with Active Braking</w:t>
            </w:r>
          </w:p>
          <w:p w14:paraId="4335BF62" w14:textId="77777777" w:rsidR="00D52997" w:rsidRPr="005D6917" w:rsidRDefault="00D52997" w:rsidP="005D6917">
            <w:pPr>
              <w:pStyle w:val="BodyIndent1"/>
            </w:pPr>
            <w:r w:rsidRPr="005D6917">
              <w:t>Power deployable running boards</w:t>
            </w:r>
          </w:p>
          <w:p w14:paraId="7FFBDEBA" w14:textId="77777777" w:rsidR="00D52997" w:rsidRPr="005D6917" w:rsidRDefault="00D52997" w:rsidP="005D6917">
            <w:pPr>
              <w:pStyle w:val="BodyIndent1"/>
            </w:pPr>
            <w:r w:rsidRPr="005D6917">
              <w:t>Adaptive Cruise Control with Stop</w:t>
            </w:r>
          </w:p>
          <w:p w14:paraId="7C9C7463" w14:textId="77777777" w:rsidR="00D52997" w:rsidRPr="005D6917" w:rsidRDefault="00D52997" w:rsidP="005D6917">
            <w:pPr>
              <w:pStyle w:val="BodyIndent1"/>
            </w:pPr>
            <w:r w:rsidRPr="005D6917">
              <w:t>17-speaker Harman Kardon premium audio system</w:t>
            </w:r>
          </w:p>
          <w:p w14:paraId="1929ECAF" w14:textId="77777777" w:rsidR="00D52997" w:rsidRPr="005D6917" w:rsidRDefault="00D52997" w:rsidP="005D6917">
            <w:pPr>
              <w:pStyle w:val="BodyIndent1"/>
            </w:pPr>
            <w:r w:rsidRPr="005D6917">
              <w:t>Uconnect 5 NAV with 12-in. display</w:t>
            </w:r>
          </w:p>
          <w:p w14:paraId="7869ACA5" w14:textId="77777777" w:rsidR="00D52997" w:rsidRPr="005D6917" w:rsidRDefault="00D52997" w:rsidP="005D6917">
            <w:pPr>
              <w:pStyle w:val="BodyIndent1"/>
            </w:pPr>
            <w:r w:rsidRPr="005D6917">
              <w:t>Lane Keep Assist</w:t>
            </w:r>
          </w:p>
          <w:p w14:paraId="09112331" w14:textId="77777777" w:rsidR="00D52997" w:rsidRPr="005D6917" w:rsidRDefault="00D52997" w:rsidP="005D6917">
            <w:pPr>
              <w:pStyle w:val="BodyIndent1"/>
            </w:pPr>
            <w:r w:rsidRPr="005D6917">
              <w:t>Surround View Camera System</w:t>
            </w:r>
          </w:p>
          <w:p w14:paraId="717FBBFB" w14:textId="77777777" w:rsidR="00D52997" w:rsidRPr="005D6917" w:rsidRDefault="00D52997" w:rsidP="005D6917">
            <w:pPr>
              <w:pStyle w:val="BodyIndent1"/>
            </w:pPr>
            <w:r w:rsidRPr="005D6917">
              <w:t>Trailer Reverse Guidance</w:t>
            </w:r>
          </w:p>
          <w:p w14:paraId="4BA20811" w14:textId="4C5B7A54" w:rsidR="00D52997" w:rsidRPr="00D2129D" w:rsidRDefault="00D52997" w:rsidP="005D6917">
            <w:pPr>
              <w:pStyle w:val="BodyIndent1"/>
            </w:pPr>
            <w:r w:rsidRPr="005D6917">
              <w:t>RamBox Cargo Management System</w:t>
            </w:r>
          </w:p>
        </w:tc>
        <w:tc>
          <w:tcPr>
            <w:tcW w:w="630" w:type="dxa"/>
            <w:vAlign w:val="top"/>
          </w:tcPr>
          <w:p w14:paraId="221C6000" w14:textId="3CF3EDB2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59BA216" w14:textId="1BA160BE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EA607C6" w14:textId="0F252EA7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2851258" w14:textId="3B8CC179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61D8486" w14:textId="3B868693" w:rsidR="00D52997" w:rsidRPr="00D2129D" w:rsidRDefault="00D52997" w:rsidP="00D5299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571D841" w14:textId="281778D7" w:rsidR="00D52997" w:rsidRPr="00D2129D" w:rsidRDefault="00D52997" w:rsidP="00D52997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51775AE9" w14:textId="77777777" w:rsidR="00FF2245" w:rsidRPr="0057692F" w:rsidRDefault="00FF2245" w:rsidP="00FB2E5D">
      <w:pPr>
        <w:pStyle w:val="Heading3"/>
        <w:keepNext/>
        <w:keepLines/>
        <w:widowControl/>
        <w:spacing w:before="3120"/>
      </w:pPr>
      <w:r w:rsidRPr="0057692F">
        <w:lastRenderedPageBreak/>
        <w:t>FUNCTIONAL PACKAGES</w:t>
      </w:r>
    </w:p>
    <w:tbl>
      <w:tblPr>
        <w:tblStyle w:val="FATABLESTYLE"/>
        <w:tblW w:w="5000" w:type="pct"/>
        <w:tblLayout w:type="fixed"/>
        <w:tblLook w:val="01E0" w:firstRow="1" w:lastRow="1" w:firstColumn="1" w:lastColumn="1" w:noHBand="0" w:noVBand="0"/>
      </w:tblPr>
      <w:tblGrid>
        <w:gridCol w:w="6300"/>
        <w:gridCol w:w="630"/>
        <w:gridCol w:w="630"/>
        <w:gridCol w:w="630"/>
        <w:gridCol w:w="630"/>
        <w:gridCol w:w="630"/>
        <w:gridCol w:w="630"/>
      </w:tblGrid>
      <w:tr w:rsidR="00FF2245" w:rsidRPr="00D2129D" w14:paraId="18A536F5" w14:textId="77777777" w:rsidTr="008470D6">
        <w:trPr>
          <w:trHeight w:val="1440"/>
          <w:tblHeader/>
        </w:trPr>
        <w:tc>
          <w:tcPr>
            <w:tcW w:w="6300" w:type="dxa"/>
            <w:vAlign w:val="bottom"/>
          </w:tcPr>
          <w:p w14:paraId="6AE7888A" w14:textId="77777777" w:rsidR="00FF2245" w:rsidRPr="00D2129D" w:rsidRDefault="00FF2245" w:rsidP="00FB2E5D">
            <w:pPr>
              <w:pStyle w:val="TableSubhead"/>
              <w:keepNext/>
              <w:keepLines/>
            </w:pPr>
            <w:r w:rsidRPr="00D2129D">
              <w:t>FUNCTIONAL PACKAGES</w:t>
            </w:r>
          </w:p>
        </w:tc>
        <w:tc>
          <w:tcPr>
            <w:tcW w:w="630" w:type="dxa"/>
            <w:textDirection w:val="btLr"/>
          </w:tcPr>
          <w:p w14:paraId="4F6E058D" w14:textId="77777777" w:rsidR="00FF2245" w:rsidRPr="00D2129D" w:rsidRDefault="00FF2245" w:rsidP="00FB2E5D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TRADESMAN</w:t>
            </w:r>
          </w:p>
        </w:tc>
        <w:tc>
          <w:tcPr>
            <w:tcW w:w="630" w:type="dxa"/>
            <w:textDirection w:val="btLr"/>
          </w:tcPr>
          <w:p w14:paraId="4AD7CFF5" w14:textId="77777777" w:rsidR="00FF2245" w:rsidRPr="00D2129D" w:rsidRDefault="00FF2245" w:rsidP="00FB2E5D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 xml:space="preserve">BIG HORN/ </w:t>
            </w:r>
            <w:r w:rsidRPr="00D2129D">
              <w:br/>
              <w:t>LONE STAR</w:t>
            </w:r>
          </w:p>
        </w:tc>
        <w:tc>
          <w:tcPr>
            <w:tcW w:w="630" w:type="dxa"/>
            <w:textDirection w:val="btLr"/>
          </w:tcPr>
          <w:p w14:paraId="5451CCC2" w14:textId="77777777" w:rsidR="00FF2245" w:rsidRPr="00D2129D" w:rsidRDefault="00FF2245" w:rsidP="00FB2E5D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POWER</w:t>
            </w:r>
            <w:r w:rsidRPr="00D2129D">
              <w:br/>
              <w:t>WAGON</w:t>
            </w:r>
          </w:p>
        </w:tc>
        <w:tc>
          <w:tcPr>
            <w:tcW w:w="630" w:type="dxa"/>
            <w:textDirection w:val="btLr"/>
          </w:tcPr>
          <w:p w14:paraId="612917C0" w14:textId="77777777" w:rsidR="00FF2245" w:rsidRPr="00D2129D" w:rsidRDefault="00FF2245" w:rsidP="00FB2E5D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LARAMIE</w:t>
            </w:r>
          </w:p>
        </w:tc>
        <w:tc>
          <w:tcPr>
            <w:tcW w:w="630" w:type="dxa"/>
            <w:textDirection w:val="btLr"/>
          </w:tcPr>
          <w:p w14:paraId="00810276" w14:textId="051390CA" w:rsidR="00FF2245" w:rsidRPr="00D2129D" w:rsidRDefault="005213E9" w:rsidP="00FB2E5D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L</w:t>
            </w:r>
            <w:r>
              <w:t>IMITED</w:t>
            </w:r>
            <w:r w:rsidR="00FF2245" w:rsidRPr="00D2129D">
              <w:t xml:space="preserve"> LONGHORN</w:t>
            </w:r>
          </w:p>
        </w:tc>
        <w:tc>
          <w:tcPr>
            <w:tcW w:w="630" w:type="dxa"/>
            <w:textDirection w:val="btLr"/>
          </w:tcPr>
          <w:p w14:paraId="704816F2" w14:textId="77777777" w:rsidR="00FF2245" w:rsidRPr="00D2129D" w:rsidRDefault="00FF2245" w:rsidP="00FB2E5D">
            <w:pPr>
              <w:pStyle w:val="ModelSubhead"/>
              <w:keepNext/>
              <w:keepLines/>
              <w:widowControl/>
              <w:spacing w:before="0" w:after="0"/>
              <w:ind w:left="72"/>
              <w:jc w:val="left"/>
            </w:pPr>
            <w:r w:rsidRPr="00D2129D">
              <w:t>LIMITED</w:t>
            </w:r>
          </w:p>
        </w:tc>
      </w:tr>
      <w:tr w:rsidR="008369E2" w:rsidRPr="00D2129D" w14:paraId="48F046AC" w14:textId="77777777" w:rsidTr="008470D6">
        <w:tc>
          <w:tcPr>
            <w:tcW w:w="6300" w:type="dxa"/>
          </w:tcPr>
          <w:p w14:paraId="7233DBC6" w14:textId="77777777" w:rsidR="008369E2" w:rsidRPr="0057692F" w:rsidRDefault="008369E2" w:rsidP="00FB2E5D">
            <w:pPr>
              <w:pStyle w:val="FABodyCopy"/>
              <w:keepNext/>
              <w:keepLines/>
              <w:widowControl/>
              <w:spacing w:line="240" w:lineRule="auto"/>
              <w:rPr>
                <w:b/>
                <w:bCs/>
              </w:rPr>
            </w:pPr>
            <w:r w:rsidRPr="0057692F">
              <w:rPr>
                <w:b/>
                <w:bCs/>
              </w:rPr>
              <w:t>Bed Utility Group</w:t>
            </w:r>
          </w:p>
          <w:p w14:paraId="4A832ACC" w14:textId="77777777" w:rsidR="008369E2" w:rsidRPr="00D2129D" w:rsidRDefault="008369E2" w:rsidP="00FB2E5D">
            <w:pPr>
              <w:pStyle w:val="BodyIndent1"/>
              <w:keepNext/>
              <w:keepLines/>
              <w:widowControl/>
              <w:spacing w:line="240" w:lineRule="auto"/>
            </w:pPr>
            <w:r w:rsidRPr="00D2129D">
              <w:t>Deployable bed step</w:t>
            </w:r>
          </w:p>
          <w:p w14:paraId="250DB54B" w14:textId="77777777" w:rsidR="008369E2" w:rsidRPr="00D2129D" w:rsidRDefault="008369E2" w:rsidP="00FB2E5D">
            <w:pPr>
              <w:pStyle w:val="BodyIndent1"/>
              <w:keepNext/>
              <w:keepLines/>
              <w:widowControl/>
              <w:spacing w:line="240" w:lineRule="auto"/>
            </w:pPr>
            <w:r w:rsidRPr="00D2129D">
              <w:t>LED bed lighting</w:t>
            </w:r>
          </w:p>
          <w:p w14:paraId="7FE44082" w14:textId="19F0C847" w:rsidR="008369E2" w:rsidRPr="00D2129D" w:rsidRDefault="008369E2" w:rsidP="00FB2E5D">
            <w:pPr>
              <w:pStyle w:val="BodyIndent1"/>
              <w:keepNext/>
              <w:keepLines/>
              <w:widowControl/>
              <w:spacing w:line="240" w:lineRule="auto"/>
            </w:pPr>
            <w:r w:rsidRPr="00D2129D">
              <w:t>Spray-in bedliner</w:t>
            </w:r>
          </w:p>
        </w:tc>
        <w:tc>
          <w:tcPr>
            <w:tcW w:w="630" w:type="dxa"/>
            <w:vAlign w:val="top"/>
          </w:tcPr>
          <w:p w14:paraId="728BB069" w14:textId="45D72D38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3FBAFA4" w14:textId="5C140FCD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98E1E64" w14:textId="3D3DA1CE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C30A6E2" w14:textId="29E9D2EC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17F3405" w14:textId="55467D11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37FB90D7" w14:textId="792CFC73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</w:tr>
      <w:tr w:rsidR="008369E2" w:rsidRPr="00D2129D" w14:paraId="7932C616" w14:textId="77777777" w:rsidTr="008470D6">
        <w:tc>
          <w:tcPr>
            <w:tcW w:w="6300" w:type="dxa"/>
          </w:tcPr>
          <w:p w14:paraId="5002FD4B" w14:textId="77777777" w:rsidR="008369E2" w:rsidRPr="0057692F" w:rsidRDefault="008369E2" w:rsidP="00FB2E5D">
            <w:pPr>
              <w:pStyle w:val="FABodyCopy"/>
              <w:keepNext/>
              <w:keepLines/>
              <w:widowControl/>
              <w:spacing w:line="240" w:lineRule="auto"/>
              <w:rPr>
                <w:b/>
                <w:bCs/>
              </w:rPr>
            </w:pPr>
            <w:r w:rsidRPr="0057692F">
              <w:rPr>
                <w:b/>
                <w:bCs/>
              </w:rPr>
              <w:t>Box Delete (Regular Cab or Crew Cab)</w:t>
            </w:r>
          </w:p>
          <w:p w14:paraId="14508DAF" w14:textId="1DBBFEAA" w:rsidR="008369E2" w:rsidRPr="00D2129D" w:rsidRDefault="008369E2" w:rsidP="00FB2E5D">
            <w:pPr>
              <w:pStyle w:val="BodyIndent1"/>
              <w:keepNext/>
              <w:keepLines/>
              <w:widowControl/>
              <w:spacing w:line="240" w:lineRule="auto"/>
            </w:pPr>
            <w:r w:rsidRPr="00D2129D">
              <w:t>(Not available with Power Wagon Package)</w:t>
            </w:r>
          </w:p>
        </w:tc>
        <w:tc>
          <w:tcPr>
            <w:tcW w:w="630" w:type="dxa"/>
            <w:vAlign w:val="top"/>
          </w:tcPr>
          <w:p w14:paraId="71582B84" w14:textId="49B10039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E8A68F4" w14:textId="2AA93EA6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EE9382C" w14:textId="4424A776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41CE087" w14:textId="241A541A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2DE6E49" w14:textId="61149ABE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A39DF27" w14:textId="71D3D197" w:rsidR="008369E2" w:rsidRPr="00D2129D" w:rsidRDefault="008369E2" w:rsidP="00FB2E5D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>
              <w:t>NA</w:t>
            </w:r>
          </w:p>
        </w:tc>
      </w:tr>
      <w:tr w:rsidR="008369E2" w:rsidRPr="00D2129D" w14:paraId="3957F7F3" w14:textId="77777777" w:rsidTr="008470D6">
        <w:tc>
          <w:tcPr>
            <w:tcW w:w="6300" w:type="dxa"/>
          </w:tcPr>
          <w:p w14:paraId="6EFBB8C8" w14:textId="77777777" w:rsidR="008369E2" w:rsidRPr="0057692F" w:rsidRDefault="008369E2" w:rsidP="0003278B">
            <w:pPr>
              <w:pStyle w:val="FABodyCopy"/>
              <w:keepNext/>
              <w:widowControl/>
              <w:spacing w:line="240" w:lineRule="auto"/>
              <w:rPr>
                <w:b/>
                <w:bCs/>
              </w:rPr>
            </w:pPr>
            <w:r w:rsidRPr="0057692F">
              <w:rPr>
                <w:b/>
                <w:bCs/>
              </w:rPr>
              <w:t>Dual Rear Wheel Group (3500 only)</w:t>
            </w:r>
          </w:p>
          <w:p w14:paraId="49ECC864" w14:textId="77777777" w:rsidR="008369E2" w:rsidRPr="00D2129D" w:rsidRDefault="008369E2" w:rsidP="0003278B">
            <w:pPr>
              <w:pStyle w:val="BodyIndent1"/>
              <w:keepNext/>
              <w:widowControl/>
              <w:spacing w:line="240" w:lineRule="auto"/>
            </w:pPr>
            <w:r w:rsidRPr="00D2129D">
              <w:t>Rear wheelhouse liners</w:t>
            </w:r>
          </w:p>
          <w:p w14:paraId="0A37829D" w14:textId="1BD0885C" w:rsidR="008369E2" w:rsidRPr="00D2129D" w:rsidRDefault="008369E2" w:rsidP="0003278B">
            <w:pPr>
              <w:pStyle w:val="BodyIndent1"/>
              <w:keepNext/>
              <w:widowControl/>
              <w:spacing w:line="240" w:lineRule="auto"/>
            </w:pPr>
            <w:r w:rsidRPr="00D2129D">
              <w:t>Cab-mounted, box and rear fender LED clearance lamps</w:t>
            </w:r>
          </w:p>
        </w:tc>
        <w:tc>
          <w:tcPr>
            <w:tcW w:w="630" w:type="dxa"/>
            <w:vAlign w:val="top"/>
          </w:tcPr>
          <w:p w14:paraId="0E9A873F" w14:textId="282A9CC4" w:rsidR="008369E2" w:rsidRPr="00D2129D" w:rsidRDefault="008369E2" w:rsidP="0003278B">
            <w:pPr>
              <w:pStyle w:val="FABodyCopy"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94336EE" w14:textId="20A106FD" w:rsidR="008369E2" w:rsidRPr="00D2129D" w:rsidRDefault="008369E2" w:rsidP="0003278B">
            <w:pPr>
              <w:pStyle w:val="FABodyCopy"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29F2766" w14:textId="7D0F5F73" w:rsidR="008369E2" w:rsidRPr="00D2129D" w:rsidRDefault="008369E2" w:rsidP="0003278B">
            <w:pPr>
              <w:pStyle w:val="FABodyCopy"/>
              <w:spacing w:line="240" w:lineRule="auto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2EB72CDA" w14:textId="59EB79F8" w:rsidR="008369E2" w:rsidRPr="00D2129D" w:rsidRDefault="008369E2" w:rsidP="0003278B">
            <w:pPr>
              <w:pStyle w:val="FABodyCopy"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44074E6" w14:textId="26B9244F" w:rsidR="008369E2" w:rsidRPr="00D2129D" w:rsidRDefault="008369E2" w:rsidP="0003278B">
            <w:pPr>
              <w:pStyle w:val="FABodyCopy"/>
              <w:spacing w:line="240" w:lineRule="auto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7D173E4" w14:textId="100B153B" w:rsidR="008369E2" w:rsidRPr="00D2129D" w:rsidRDefault="008369E2" w:rsidP="0003278B">
            <w:pPr>
              <w:pStyle w:val="FABodyCopy"/>
              <w:spacing w:line="240" w:lineRule="auto"/>
              <w:jc w:val="center"/>
            </w:pPr>
            <w:r w:rsidRPr="00D2129D">
              <w:t>O</w:t>
            </w:r>
          </w:p>
        </w:tc>
      </w:tr>
      <w:tr w:rsidR="008369E2" w:rsidRPr="00D2129D" w14:paraId="51D687EA" w14:textId="77777777" w:rsidTr="008470D6">
        <w:tc>
          <w:tcPr>
            <w:tcW w:w="6300" w:type="dxa"/>
          </w:tcPr>
          <w:p w14:paraId="17AD7011" w14:textId="77777777" w:rsidR="008369E2" w:rsidRPr="0057692F" w:rsidRDefault="008369E2" w:rsidP="008369E2">
            <w:pPr>
              <w:pStyle w:val="FABodyCopy"/>
              <w:rPr>
                <w:b/>
                <w:bCs/>
              </w:rPr>
            </w:pPr>
            <w:r w:rsidRPr="0057692F">
              <w:rPr>
                <w:b/>
                <w:bCs/>
              </w:rPr>
              <w:t>Fifth-wheel/Gooseneck Prep Group</w:t>
            </w:r>
          </w:p>
          <w:p w14:paraId="73B1084D" w14:textId="77777777" w:rsidR="008369E2" w:rsidRPr="00D2129D" w:rsidRDefault="008369E2" w:rsidP="008369E2">
            <w:pPr>
              <w:pStyle w:val="BodyIndent1"/>
            </w:pPr>
            <w:r w:rsidRPr="00D2129D">
              <w:t>Bed-mounted seven-pin connector</w:t>
            </w:r>
          </w:p>
          <w:p w14:paraId="699860CA" w14:textId="77777777" w:rsidR="008369E2" w:rsidRPr="00D2129D" w:rsidRDefault="008369E2" w:rsidP="008369E2">
            <w:pPr>
              <w:pStyle w:val="BodyIndent1"/>
            </w:pPr>
            <w:r w:rsidRPr="00D2129D">
              <w:t xml:space="preserve">Mounting holes for fifth-wheel hitch and gooseneck ball </w:t>
            </w:r>
          </w:p>
          <w:p w14:paraId="0D49EA43" w14:textId="15C6181A" w:rsidR="008369E2" w:rsidRPr="00D2129D" w:rsidRDefault="008369E2" w:rsidP="008369E2">
            <w:pPr>
              <w:pStyle w:val="BodyIndent1"/>
            </w:pPr>
            <w:r w:rsidRPr="00D2129D">
              <w:t>Mounting hole covers</w:t>
            </w:r>
          </w:p>
        </w:tc>
        <w:tc>
          <w:tcPr>
            <w:tcW w:w="630" w:type="dxa"/>
            <w:vAlign w:val="top"/>
          </w:tcPr>
          <w:p w14:paraId="67ACC9B4" w14:textId="278F5954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AC2F586" w14:textId="04E3C99D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4520E8A" w14:textId="5259C84B" w:rsidR="008369E2" w:rsidRPr="00D2129D" w:rsidRDefault="008369E2" w:rsidP="008369E2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B049D72" w14:textId="3199A70F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2B190C09" w14:textId="269B2F2E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AEF8537" w14:textId="4EF38396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8369E2" w:rsidRPr="00D2129D" w14:paraId="1CD0217F" w14:textId="77777777" w:rsidTr="008470D6">
        <w:tc>
          <w:tcPr>
            <w:tcW w:w="6300" w:type="dxa"/>
          </w:tcPr>
          <w:p w14:paraId="3AF90364" w14:textId="77777777" w:rsidR="008369E2" w:rsidRPr="0057692F" w:rsidRDefault="008369E2" w:rsidP="008369E2">
            <w:pPr>
              <w:pStyle w:val="FABodyCopy"/>
              <w:rPr>
                <w:b/>
                <w:bCs/>
              </w:rPr>
            </w:pPr>
            <w:r w:rsidRPr="0057692F">
              <w:rPr>
                <w:b/>
                <w:bCs/>
              </w:rPr>
              <w:t>Max Towing Package (3500 only)</w:t>
            </w:r>
          </w:p>
          <w:p w14:paraId="7E03EBF7" w14:textId="77777777" w:rsidR="008369E2" w:rsidRPr="00D2129D" w:rsidRDefault="008369E2" w:rsidP="008369E2">
            <w:pPr>
              <w:pStyle w:val="BodyIndent1"/>
            </w:pPr>
            <w:r w:rsidRPr="00D2129D">
              <w:t>Aisin transmission</w:t>
            </w:r>
          </w:p>
          <w:p w14:paraId="77805E5C" w14:textId="77777777" w:rsidR="008369E2" w:rsidRPr="00D2129D" w:rsidRDefault="008369E2" w:rsidP="008369E2">
            <w:pPr>
              <w:pStyle w:val="BodyIndent1"/>
            </w:pPr>
            <w:r w:rsidRPr="00D2129D">
              <w:t xml:space="preserve">4.10:1 rear axle, dual rear wheels </w:t>
            </w:r>
          </w:p>
          <w:p w14:paraId="12B0E48A" w14:textId="77777777" w:rsidR="008369E2" w:rsidRPr="00D2129D" w:rsidRDefault="008369E2" w:rsidP="008369E2">
            <w:pPr>
              <w:pStyle w:val="BodyIndent1"/>
            </w:pPr>
            <w:r w:rsidRPr="00D2129D">
              <w:t xml:space="preserve">Auto-leveling rear air suspension </w:t>
            </w:r>
          </w:p>
          <w:p w14:paraId="273C3204" w14:textId="77777777" w:rsidR="008369E2" w:rsidRPr="00D2129D" w:rsidRDefault="008369E2" w:rsidP="008369E2">
            <w:pPr>
              <w:pStyle w:val="BodyIndent1"/>
            </w:pPr>
            <w:r w:rsidRPr="00D2129D">
              <w:t xml:space="preserve">Fifth-wheel/Gooseneck Prep Group </w:t>
            </w:r>
          </w:p>
          <w:p w14:paraId="4B57798D" w14:textId="77777777" w:rsidR="008369E2" w:rsidRPr="00D2129D" w:rsidRDefault="008369E2" w:rsidP="008369E2">
            <w:pPr>
              <w:pStyle w:val="BodyIndent1"/>
            </w:pPr>
            <w:r w:rsidRPr="00D2129D">
              <w:t>Cargo view camera</w:t>
            </w:r>
          </w:p>
          <w:p w14:paraId="75DEF59A" w14:textId="77777777" w:rsidR="008369E2" w:rsidRPr="00D2129D" w:rsidRDefault="008369E2" w:rsidP="008369E2">
            <w:pPr>
              <w:pStyle w:val="BodyIndent1"/>
            </w:pPr>
            <w:r w:rsidRPr="00D2129D">
              <w:t>Trailer brake controller</w:t>
            </w:r>
          </w:p>
          <w:p w14:paraId="05811DEB" w14:textId="77777777" w:rsidR="008369E2" w:rsidRPr="00D2129D" w:rsidRDefault="008369E2" w:rsidP="008369E2">
            <w:pPr>
              <w:pStyle w:val="BodyIndent1"/>
            </w:pPr>
            <w:r w:rsidRPr="00D2129D">
              <w:t>Daytime running lamps</w:t>
            </w:r>
          </w:p>
          <w:p w14:paraId="639A2FA1" w14:textId="45657558" w:rsidR="008369E2" w:rsidRPr="00D2129D" w:rsidRDefault="008369E2" w:rsidP="008369E2">
            <w:pPr>
              <w:pStyle w:val="BodyIndent1"/>
            </w:pPr>
            <w:r w:rsidRPr="00D2129D">
              <w:t>DOT Safety Kit</w:t>
            </w:r>
          </w:p>
        </w:tc>
        <w:tc>
          <w:tcPr>
            <w:tcW w:w="630" w:type="dxa"/>
            <w:vAlign w:val="top"/>
          </w:tcPr>
          <w:p w14:paraId="2D2222C2" w14:textId="026AFD12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19C3C34" w14:textId="5DF5053D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1BE548F" w14:textId="1DAA23D3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DBEB83B" w14:textId="15CEDA1B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8AE97CF" w14:textId="6AB3FA3D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D02BB16" w14:textId="65FDBADF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8369E2" w:rsidRPr="00D2129D" w14:paraId="72E50F59" w14:textId="77777777" w:rsidTr="008470D6">
        <w:tc>
          <w:tcPr>
            <w:tcW w:w="6300" w:type="dxa"/>
          </w:tcPr>
          <w:p w14:paraId="09FE486F" w14:textId="77777777" w:rsidR="008369E2" w:rsidRPr="0057692F" w:rsidRDefault="008369E2" w:rsidP="00F51EA7">
            <w:pPr>
              <w:pStyle w:val="FABodyCopy"/>
              <w:rPr>
                <w:b/>
                <w:bCs/>
              </w:rPr>
            </w:pPr>
            <w:r w:rsidRPr="0057692F">
              <w:rPr>
                <w:b/>
                <w:bCs/>
              </w:rPr>
              <w:t>Off-road Group (4x4 2500 only)</w:t>
            </w:r>
          </w:p>
          <w:p w14:paraId="7B2D8165" w14:textId="77777777" w:rsidR="008369E2" w:rsidRPr="00D2129D" w:rsidRDefault="008369E2" w:rsidP="00F51EA7">
            <w:pPr>
              <w:pStyle w:val="BodyIndent1"/>
            </w:pPr>
            <w:r w:rsidRPr="00D2129D">
              <w:t xml:space="preserve">Front/rear Bilstein shocks </w:t>
            </w:r>
          </w:p>
          <w:p w14:paraId="1BC9ECF0" w14:textId="77777777" w:rsidR="008369E2" w:rsidRPr="00D2129D" w:rsidRDefault="008369E2" w:rsidP="00F51EA7">
            <w:pPr>
              <w:pStyle w:val="BodyIndent1"/>
            </w:pPr>
            <w:r w:rsidRPr="00D2129D">
              <w:t xml:space="preserve">Transfer case skid plate </w:t>
            </w:r>
          </w:p>
          <w:p w14:paraId="2C9386BC" w14:textId="77777777" w:rsidR="008369E2" w:rsidRPr="00D2129D" w:rsidRDefault="008369E2" w:rsidP="00F51EA7">
            <w:pPr>
              <w:pStyle w:val="BodyIndent1"/>
            </w:pPr>
            <w:r w:rsidRPr="00D2129D">
              <w:t>Tow hooks</w:t>
            </w:r>
          </w:p>
          <w:p w14:paraId="32A4A214" w14:textId="77777777" w:rsidR="008369E2" w:rsidRPr="00D2129D" w:rsidRDefault="008369E2" w:rsidP="00F51EA7">
            <w:pPr>
              <w:pStyle w:val="BodyIndent1"/>
            </w:pPr>
            <w:r w:rsidRPr="00D2129D">
              <w:t xml:space="preserve">Hill-descent Control </w:t>
            </w:r>
          </w:p>
          <w:p w14:paraId="70EAB38D" w14:textId="77777777" w:rsidR="008369E2" w:rsidRPr="00D2129D" w:rsidRDefault="008369E2" w:rsidP="00F51EA7">
            <w:pPr>
              <w:pStyle w:val="BodyIndent1"/>
            </w:pPr>
            <w:r w:rsidRPr="00D2129D">
              <w:t>All-terrain tires</w:t>
            </w:r>
          </w:p>
          <w:p w14:paraId="3BEAF0B2" w14:textId="76F723B4" w:rsidR="008369E2" w:rsidRPr="00D2129D" w:rsidRDefault="008369E2" w:rsidP="00F51EA7">
            <w:pPr>
              <w:pStyle w:val="BodyIndent1"/>
            </w:pPr>
            <w:r w:rsidRPr="00D2129D">
              <w:t xml:space="preserve">Off-road decal </w:t>
            </w:r>
            <w:r w:rsidRPr="00D2129D" w:rsidDel="00660959">
              <w:t>(both sides, rear quarter panel)</w:t>
            </w:r>
          </w:p>
        </w:tc>
        <w:tc>
          <w:tcPr>
            <w:tcW w:w="630" w:type="dxa"/>
            <w:vAlign w:val="top"/>
          </w:tcPr>
          <w:p w14:paraId="3F20A92B" w14:textId="5DBAB46B" w:rsidR="008369E2" w:rsidRPr="00D2129D" w:rsidRDefault="008369E2" w:rsidP="00F51EA7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3069B8E" w14:textId="7A31AB54" w:rsidR="008369E2" w:rsidRPr="00D2129D" w:rsidRDefault="008369E2" w:rsidP="00F51EA7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F8A74A0" w14:textId="72661509" w:rsidR="008369E2" w:rsidRPr="00D2129D" w:rsidRDefault="008369E2" w:rsidP="00F51EA7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DA8D007" w14:textId="67DD0C30" w:rsidR="008369E2" w:rsidRPr="00D2129D" w:rsidRDefault="008369E2" w:rsidP="00F51EA7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0417555" w14:textId="1EE46F87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A3F2115" w14:textId="113DC28D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8369E2" w:rsidRPr="00D2129D" w14:paraId="39D2C58E" w14:textId="77777777" w:rsidTr="008470D6">
        <w:tc>
          <w:tcPr>
            <w:tcW w:w="6300" w:type="dxa"/>
          </w:tcPr>
          <w:p w14:paraId="5F1EF27A" w14:textId="77777777" w:rsidR="008369E2" w:rsidRPr="0057692F" w:rsidRDefault="008369E2" w:rsidP="008369E2">
            <w:pPr>
              <w:pStyle w:val="FABodyCopy"/>
              <w:keepNext/>
              <w:widowControl/>
              <w:rPr>
                <w:b/>
                <w:bCs/>
              </w:rPr>
            </w:pPr>
            <w:r w:rsidRPr="0057692F">
              <w:rPr>
                <w:b/>
                <w:bCs/>
              </w:rPr>
              <w:lastRenderedPageBreak/>
              <w:t>Power Wagon Equipment Group (4x4 2500 only)</w:t>
            </w:r>
          </w:p>
          <w:p w14:paraId="4149226A" w14:textId="77777777" w:rsidR="008369E2" w:rsidRPr="00D2129D" w:rsidRDefault="008369E2" w:rsidP="008369E2">
            <w:pPr>
              <w:pStyle w:val="BodyIndent1"/>
              <w:keepNext/>
              <w:widowControl/>
            </w:pPr>
            <w:r w:rsidRPr="00D2129D">
              <w:t>Articulink suspension</w:t>
            </w:r>
          </w:p>
          <w:p w14:paraId="2DBA0C28" w14:textId="21876459" w:rsidR="008369E2" w:rsidRPr="00D2129D" w:rsidRDefault="008369E2" w:rsidP="008369E2">
            <w:pPr>
              <w:pStyle w:val="BodyIndent1"/>
              <w:keepNext/>
              <w:widowControl/>
            </w:pPr>
            <w:r w:rsidRPr="00D2129D">
              <w:t>Front/Rear Bilstein shocks (Power Wagon tuned)</w:t>
            </w:r>
          </w:p>
          <w:p w14:paraId="55713797" w14:textId="77777777" w:rsidR="008369E2" w:rsidRPr="00D2129D" w:rsidRDefault="008369E2" w:rsidP="008369E2">
            <w:pPr>
              <w:pStyle w:val="BodyIndent1"/>
              <w:keepNext/>
              <w:widowControl/>
            </w:pPr>
            <w:r w:rsidRPr="00D2129D">
              <w:t>Hill-descent Control</w:t>
            </w:r>
          </w:p>
          <w:p w14:paraId="736E8C9F" w14:textId="77777777" w:rsidR="008369E2" w:rsidRPr="00D2129D" w:rsidRDefault="008369E2" w:rsidP="008369E2">
            <w:pPr>
              <w:pStyle w:val="BodyIndent1"/>
              <w:keepNext/>
              <w:widowControl/>
            </w:pPr>
            <w:r w:rsidRPr="00D2129D">
              <w:t>Tru-Lok front and rear axles</w:t>
            </w:r>
          </w:p>
          <w:p w14:paraId="731597C2" w14:textId="77777777" w:rsidR="008369E2" w:rsidRPr="00D2129D" w:rsidRDefault="008369E2" w:rsidP="008369E2">
            <w:pPr>
              <w:pStyle w:val="BodyIndent1"/>
              <w:keepNext/>
              <w:widowControl/>
            </w:pPr>
            <w:r w:rsidRPr="00D2129D">
              <w:t xml:space="preserve">4.10 axle ratio </w:t>
            </w:r>
          </w:p>
          <w:p w14:paraId="1E6BF22D" w14:textId="77777777" w:rsidR="008369E2" w:rsidRPr="00D2129D" w:rsidRDefault="008369E2" w:rsidP="008369E2">
            <w:pPr>
              <w:pStyle w:val="BodyIndent1"/>
              <w:keepNext/>
              <w:widowControl/>
            </w:pPr>
            <w:r w:rsidRPr="00D2129D">
              <w:t>Tow hooks</w:t>
            </w:r>
          </w:p>
          <w:p w14:paraId="2E367633" w14:textId="77777777" w:rsidR="008369E2" w:rsidRPr="00D2129D" w:rsidRDefault="008369E2" w:rsidP="008369E2">
            <w:pPr>
              <w:pStyle w:val="BodyIndent1"/>
            </w:pPr>
            <w:r w:rsidRPr="00D2129D">
              <w:t xml:space="preserve">Fuel tank skid plate </w:t>
            </w:r>
          </w:p>
          <w:p w14:paraId="7A6151CC" w14:textId="77777777" w:rsidR="008369E2" w:rsidRPr="00D2129D" w:rsidRDefault="008369E2" w:rsidP="008369E2">
            <w:pPr>
              <w:pStyle w:val="BodyIndent1"/>
            </w:pPr>
            <w:r w:rsidRPr="00D2129D">
              <w:t>Transfer case skid plate</w:t>
            </w:r>
          </w:p>
          <w:p w14:paraId="028C060F" w14:textId="77777777" w:rsidR="008369E2" w:rsidRPr="00D2129D" w:rsidRDefault="008369E2" w:rsidP="008369E2">
            <w:pPr>
              <w:pStyle w:val="BodyIndent1"/>
            </w:pPr>
            <w:r w:rsidRPr="00D2129D">
              <w:t>Front electric 12,000-lb. winch</w:t>
            </w:r>
          </w:p>
          <w:p w14:paraId="50D1262B" w14:textId="36D7931D" w:rsidR="008369E2" w:rsidRPr="00D2129D" w:rsidRDefault="008369E2" w:rsidP="008369E2">
            <w:pPr>
              <w:pStyle w:val="BodyIndent1"/>
            </w:pPr>
            <w:r w:rsidRPr="00D2129D">
              <w:t>Black wheel flares, Power Wagon design</w:t>
            </w:r>
          </w:p>
          <w:p w14:paraId="02B22CB9" w14:textId="77777777" w:rsidR="008369E2" w:rsidRPr="00D2129D" w:rsidRDefault="008369E2" w:rsidP="008369E2">
            <w:pPr>
              <w:pStyle w:val="BodyIndent1"/>
            </w:pPr>
            <w:r w:rsidRPr="00D2129D">
              <w:t>Fog lamps</w:t>
            </w:r>
          </w:p>
          <w:p w14:paraId="086A6B4F" w14:textId="77777777" w:rsidR="008369E2" w:rsidRPr="00D2129D" w:rsidRDefault="008369E2" w:rsidP="008369E2">
            <w:pPr>
              <w:pStyle w:val="BodyIndent1"/>
            </w:pPr>
            <w:r w:rsidRPr="00D2129D">
              <w:t>Bright chrome front and rear bumper (Tradesman)</w:t>
            </w:r>
          </w:p>
          <w:p w14:paraId="75A36EB8" w14:textId="77777777" w:rsidR="008369E2" w:rsidRPr="00D2129D" w:rsidRDefault="008369E2" w:rsidP="008369E2">
            <w:pPr>
              <w:pStyle w:val="BodyIndent1"/>
            </w:pPr>
            <w:r w:rsidRPr="00D2129D">
              <w:t>Front disconnecting stabilizer bar</w:t>
            </w:r>
          </w:p>
          <w:p w14:paraId="19DB8272" w14:textId="6221690C" w:rsidR="008369E2" w:rsidRPr="00D2129D" w:rsidRDefault="008369E2" w:rsidP="008369E2">
            <w:pPr>
              <w:pStyle w:val="BodyIndent1"/>
            </w:pPr>
            <w:r w:rsidRPr="00D2129D">
              <w:t>17 x 8.0-in. cast aluminum Power Wagon wheel</w:t>
            </w:r>
          </w:p>
          <w:p w14:paraId="1528127A" w14:textId="77777777" w:rsidR="008369E2" w:rsidRPr="00D2129D" w:rsidRDefault="008369E2" w:rsidP="008369E2">
            <w:pPr>
              <w:pStyle w:val="BodyIndent1"/>
            </w:pPr>
            <w:r w:rsidRPr="00D2129D">
              <w:t>LT285/70R17D OWL Goodyear Wrangler Duratrac All-terrain tires</w:t>
            </w:r>
          </w:p>
          <w:p w14:paraId="1566A47E" w14:textId="3D599B9A" w:rsidR="008369E2" w:rsidRPr="00D2129D" w:rsidRDefault="008369E2" w:rsidP="008369E2">
            <w:pPr>
              <w:pStyle w:val="BodyIndent1"/>
            </w:pPr>
            <w:r w:rsidRPr="00D2129D">
              <w:t>Wheel</w:t>
            </w:r>
            <w:r>
              <w:t>-</w:t>
            </w:r>
            <w:r w:rsidRPr="00D2129D">
              <w:t>well liners, rear</w:t>
            </w:r>
          </w:p>
        </w:tc>
        <w:tc>
          <w:tcPr>
            <w:tcW w:w="630" w:type="dxa"/>
            <w:vAlign w:val="top"/>
          </w:tcPr>
          <w:p w14:paraId="1DC1437A" w14:textId="4224943B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A4660A9" w14:textId="03946EA0" w:rsidR="008369E2" w:rsidRPr="00D2129D" w:rsidRDefault="008369E2" w:rsidP="008369E2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18F6F5DC" w14:textId="61D9461D" w:rsidR="008369E2" w:rsidRPr="00D2129D" w:rsidRDefault="008369E2" w:rsidP="008369E2">
            <w:pPr>
              <w:pStyle w:val="FABodyCopy"/>
              <w:jc w:val="center"/>
            </w:pPr>
            <w:r w:rsidRPr="00D2129D">
              <w:t>S</w:t>
            </w:r>
          </w:p>
        </w:tc>
        <w:tc>
          <w:tcPr>
            <w:tcW w:w="630" w:type="dxa"/>
            <w:vAlign w:val="top"/>
          </w:tcPr>
          <w:p w14:paraId="5542B0D1" w14:textId="75C140E3" w:rsidR="008369E2" w:rsidRPr="00D2129D" w:rsidRDefault="008369E2" w:rsidP="008369E2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7A862F18" w14:textId="54D9FC5F" w:rsidR="008369E2" w:rsidRPr="00D2129D" w:rsidRDefault="008369E2" w:rsidP="008369E2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8C99E83" w14:textId="0A9C118E" w:rsidR="008369E2" w:rsidRPr="00D2129D" w:rsidRDefault="008369E2" w:rsidP="008369E2">
            <w:pPr>
              <w:pStyle w:val="FABodyCopy"/>
              <w:jc w:val="center"/>
            </w:pPr>
            <w:r>
              <w:t>NA</w:t>
            </w:r>
          </w:p>
        </w:tc>
      </w:tr>
      <w:tr w:rsidR="008369E2" w:rsidRPr="00D2129D" w14:paraId="532D1017" w14:textId="77777777" w:rsidTr="008470D6">
        <w:tc>
          <w:tcPr>
            <w:tcW w:w="6300" w:type="dxa"/>
          </w:tcPr>
          <w:p w14:paraId="3B8978F6" w14:textId="77777777" w:rsidR="008369E2" w:rsidRPr="0057692F" w:rsidRDefault="008369E2" w:rsidP="008369E2">
            <w:pPr>
              <w:pStyle w:val="FABodyCopy"/>
              <w:keepNext/>
              <w:keepLines/>
              <w:rPr>
                <w:b/>
                <w:bCs/>
              </w:rPr>
            </w:pPr>
            <w:r w:rsidRPr="0057692F">
              <w:rPr>
                <w:b/>
                <w:bCs/>
              </w:rPr>
              <w:t>Premium Lighting Group</w:t>
            </w:r>
          </w:p>
          <w:p w14:paraId="23F254FA" w14:textId="77777777" w:rsidR="008369E2" w:rsidRPr="00D2129D" w:rsidRDefault="008369E2" w:rsidP="008369E2">
            <w:pPr>
              <w:pStyle w:val="BodyIndent1"/>
              <w:keepNext/>
              <w:keepLines/>
            </w:pPr>
            <w:r w:rsidRPr="00D2129D">
              <w:t>Bi-LED projector headlamps with signature lighting</w:t>
            </w:r>
          </w:p>
          <w:p w14:paraId="6E065608" w14:textId="22B2CBF8" w:rsidR="008369E2" w:rsidRPr="00D2129D" w:rsidRDefault="008369E2" w:rsidP="008369E2">
            <w:pPr>
              <w:pStyle w:val="BodyIndent1"/>
              <w:keepNext/>
              <w:keepLines/>
            </w:pPr>
            <w:r w:rsidRPr="00D2129D">
              <w:t>LED taillamps and fog lamps with signature lighting</w:t>
            </w:r>
          </w:p>
        </w:tc>
        <w:tc>
          <w:tcPr>
            <w:tcW w:w="630" w:type="dxa"/>
            <w:vAlign w:val="top"/>
          </w:tcPr>
          <w:p w14:paraId="041F6DD1" w14:textId="1A6D4F40" w:rsidR="008369E2" w:rsidRPr="00D2129D" w:rsidRDefault="008369E2" w:rsidP="008369E2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44C4969C" w14:textId="28A254DE" w:rsidR="008369E2" w:rsidRPr="00D2129D" w:rsidRDefault="008369E2" w:rsidP="008369E2">
            <w:pPr>
              <w:pStyle w:val="FABodyCopy"/>
              <w:keepNext/>
              <w:keepLines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4D2B48A" w14:textId="3E7BEAB4" w:rsidR="008369E2" w:rsidRPr="00D2129D" w:rsidRDefault="008369E2" w:rsidP="008369E2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264F21D" w14:textId="02EC0A1C" w:rsidR="008369E2" w:rsidRPr="00D2129D" w:rsidRDefault="008369E2" w:rsidP="008369E2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5A93686" w14:textId="76EB7DC0" w:rsidR="008369E2" w:rsidRPr="00D2129D" w:rsidRDefault="008369E2" w:rsidP="008369E2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579D9369" w14:textId="2B202913" w:rsidR="008369E2" w:rsidRPr="00D2129D" w:rsidRDefault="008369E2" w:rsidP="008369E2">
            <w:pPr>
              <w:pStyle w:val="FABodyCopy"/>
              <w:keepNext/>
              <w:keepLines/>
              <w:jc w:val="center"/>
            </w:pPr>
            <w:r>
              <w:t>NA</w:t>
            </w:r>
          </w:p>
        </w:tc>
      </w:tr>
      <w:tr w:rsidR="008369E2" w:rsidRPr="00D2129D" w14:paraId="263652F2" w14:textId="77777777" w:rsidTr="008470D6">
        <w:tc>
          <w:tcPr>
            <w:tcW w:w="6300" w:type="dxa"/>
          </w:tcPr>
          <w:p w14:paraId="7352E246" w14:textId="77777777" w:rsidR="008369E2" w:rsidRPr="0057692F" w:rsidRDefault="008369E2" w:rsidP="008369E2">
            <w:pPr>
              <w:pStyle w:val="FABodyCopy"/>
              <w:rPr>
                <w:b/>
                <w:bCs/>
              </w:rPr>
            </w:pPr>
            <w:r w:rsidRPr="0057692F">
              <w:rPr>
                <w:b/>
                <w:bCs/>
              </w:rPr>
              <w:t>Protection Group (4x4 models only)</w:t>
            </w:r>
          </w:p>
          <w:p w14:paraId="4DBF8D37" w14:textId="77777777" w:rsidR="008369E2" w:rsidRPr="00D2129D" w:rsidRDefault="008369E2" w:rsidP="008369E2">
            <w:pPr>
              <w:pStyle w:val="BodyIndent1"/>
            </w:pPr>
            <w:r w:rsidRPr="00D2129D">
              <w:t>Tow hooks (2500, 3500 Tradesman Regular Cab)</w:t>
            </w:r>
          </w:p>
          <w:p w14:paraId="79E0A957" w14:textId="48996580" w:rsidR="008369E2" w:rsidRPr="00D2129D" w:rsidRDefault="008369E2" w:rsidP="008369E2">
            <w:pPr>
              <w:pStyle w:val="BodyIndent1"/>
            </w:pPr>
            <w:r w:rsidRPr="00D2129D">
              <w:t>Transfer case skid plate</w:t>
            </w:r>
          </w:p>
        </w:tc>
        <w:tc>
          <w:tcPr>
            <w:tcW w:w="630" w:type="dxa"/>
            <w:vAlign w:val="top"/>
          </w:tcPr>
          <w:p w14:paraId="3ACD6059" w14:textId="51783594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3F605FA" w14:textId="6DABF9FC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0504B3F" w14:textId="5BEFB788" w:rsidR="008369E2" w:rsidRPr="00D2129D" w:rsidRDefault="008369E2" w:rsidP="008369E2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3637A70" w14:textId="1A613C5A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A5D109F" w14:textId="19D6BB9C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F53A037" w14:textId="28661F22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8369E2" w:rsidRPr="00D2129D" w14:paraId="798EA519" w14:textId="77777777" w:rsidTr="008470D6">
        <w:tc>
          <w:tcPr>
            <w:tcW w:w="6300" w:type="dxa"/>
          </w:tcPr>
          <w:p w14:paraId="57C1B40B" w14:textId="77777777" w:rsidR="008369E2" w:rsidRPr="0057692F" w:rsidRDefault="008369E2" w:rsidP="008369E2">
            <w:pPr>
              <w:pStyle w:val="FABodyCopy"/>
              <w:rPr>
                <w:b/>
                <w:bCs/>
              </w:rPr>
            </w:pPr>
            <w:r w:rsidRPr="0057692F">
              <w:rPr>
                <w:b/>
                <w:bCs/>
              </w:rPr>
              <w:t>RamBox Utility Group</w:t>
            </w:r>
          </w:p>
          <w:p w14:paraId="74D7CC1A" w14:textId="3D24E170" w:rsidR="008369E2" w:rsidRPr="00D2129D" w:rsidRDefault="008369E2" w:rsidP="008369E2">
            <w:pPr>
              <w:pStyle w:val="BodyIndent1"/>
              <w:keepNext/>
              <w:keepLines/>
            </w:pPr>
            <w:r w:rsidRPr="00D2129D">
              <w:t>Stowable bed divider and upper rail system</w:t>
            </w:r>
          </w:p>
        </w:tc>
        <w:tc>
          <w:tcPr>
            <w:tcW w:w="630" w:type="dxa"/>
            <w:vAlign w:val="top"/>
          </w:tcPr>
          <w:p w14:paraId="15BDEAB9" w14:textId="75DD3165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1E276A0" w14:textId="04C27E9B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7EDB389" w14:textId="21212334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50D7FAF" w14:textId="1643E47C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1E85284" w14:textId="4FADBF6A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8B241AF" w14:textId="0DF1D5BE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8369E2" w:rsidRPr="00D2129D" w14:paraId="0BAA329A" w14:textId="77777777" w:rsidTr="008470D6">
        <w:tc>
          <w:tcPr>
            <w:tcW w:w="6300" w:type="dxa"/>
          </w:tcPr>
          <w:p w14:paraId="7D315F81" w14:textId="77777777" w:rsidR="008369E2" w:rsidRPr="0057692F" w:rsidRDefault="008369E2" w:rsidP="00F51EA7">
            <w:pPr>
              <w:pStyle w:val="FABodyCopy"/>
              <w:keepNext/>
              <w:keepLines/>
              <w:widowControl/>
              <w:rPr>
                <w:b/>
                <w:bCs/>
              </w:rPr>
            </w:pPr>
            <w:r w:rsidRPr="0057692F">
              <w:rPr>
                <w:b/>
                <w:bCs/>
              </w:rPr>
              <w:lastRenderedPageBreak/>
              <w:t>Safety Group</w:t>
            </w:r>
          </w:p>
          <w:p w14:paraId="6A29E1BB" w14:textId="77777777" w:rsidR="008369E2" w:rsidRPr="00D2129D" w:rsidRDefault="008369E2" w:rsidP="00F51EA7">
            <w:pPr>
              <w:pStyle w:val="BodyIndent1"/>
              <w:keepNext/>
              <w:keepLines/>
              <w:widowControl/>
            </w:pPr>
            <w:r w:rsidRPr="00D2129D">
              <w:t>Adaptive Cruise Control with Stop</w:t>
            </w:r>
          </w:p>
          <w:p w14:paraId="63C5A52A" w14:textId="77777777" w:rsidR="008369E2" w:rsidRPr="00D2129D" w:rsidRDefault="008369E2" w:rsidP="00F51EA7">
            <w:pPr>
              <w:pStyle w:val="BodyIndent1"/>
              <w:keepNext/>
              <w:keepLines/>
              <w:widowControl/>
            </w:pPr>
            <w:r w:rsidRPr="00D2129D">
              <w:t xml:space="preserve">Forward Collision Mitigation with Automatic Emergency Braking </w:t>
            </w:r>
          </w:p>
          <w:p w14:paraId="305E1B1E" w14:textId="77777777" w:rsidR="008369E2" w:rsidRPr="00D2129D" w:rsidRDefault="008369E2" w:rsidP="00F51EA7">
            <w:pPr>
              <w:pStyle w:val="BodyIndent1"/>
              <w:keepNext/>
              <w:keepLines/>
              <w:widowControl/>
            </w:pPr>
            <w:r w:rsidRPr="00D2129D">
              <w:t>Blind-spot Monitoring with trailer coverage and Rear Cross Path detection</w:t>
            </w:r>
          </w:p>
          <w:p w14:paraId="25432617" w14:textId="77777777" w:rsidR="008369E2" w:rsidRPr="00D2129D" w:rsidRDefault="008369E2" w:rsidP="00F51EA7">
            <w:pPr>
              <w:pStyle w:val="BodyIndent1"/>
              <w:keepNext/>
              <w:keepLines/>
              <w:widowControl/>
            </w:pPr>
            <w:r w:rsidRPr="00D2129D">
              <w:t xml:space="preserve">Lane Keep Assist </w:t>
            </w:r>
          </w:p>
          <w:p w14:paraId="1C19122E" w14:textId="77777777" w:rsidR="008369E2" w:rsidRPr="00D2129D" w:rsidRDefault="008369E2" w:rsidP="00F51EA7">
            <w:pPr>
              <w:pStyle w:val="BodyIndent1"/>
              <w:keepNext/>
              <w:keepLines/>
              <w:widowControl/>
            </w:pPr>
            <w:r w:rsidRPr="00D2129D">
              <w:t>LED taillamps</w:t>
            </w:r>
          </w:p>
          <w:p w14:paraId="08DB2FAD" w14:textId="77777777" w:rsidR="008369E2" w:rsidRPr="00D2129D" w:rsidRDefault="008369E2" w:rsidP="00F51EA7">
            <w:pPr>
              <w:pStyle w:val="BodyIndent1"/>
              <w:keepNext/>
              <w:keepLines/>
              <w:widowControl/>
            </w:pPr>
            <w:r w:rsidRPr="00D2129D">
              <w:t>Rain-sensitive wipers</w:t>
            </w:r>
          </w:p>
          <w:p w14:paraId="5B9AEB4D" w14:textId="5BC0C5D4" w:rsidR="008369E2" w:rsidRPr="00D2129D" w:rsidRDefault="008369E2" w:rsidP="00F51EA7">
            <w:pPr>
              <w:pStyle w:val="BodyIndent1"/>
              <w:keepNext/>
              <w:keepLines/>
              <w:widowControl/>
            </w:pPr>
            <w:r w:rsidRPr="00D2129D">
              <w:t>SmartBeam headlamps</w:t>
            </w:r>
          </w:p>
        </w:tc>
        <w:tc>
          <w:tcPr>
            <w:tcW w:w="630" w:type="dxa"/>
            <w:vAlign w:val="top"/>
          </w:tcPr>
          <w:p w14:paraId="6141D46B" w14:textId="7462CB08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57EF8D8" w14:textId="51DCE6AD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31D467E" w14:textId="30C2CB65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526294F" w14:textId="26A7230F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40BBE39" w14:textId="04CC418E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18D7ABB" w14:textId="1144ACA4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8369E2" w:rsidRPr="00D2129D" w14:paraId="137BAA53" w14:textId="77777777" w:rsidTr="008470D6">
        <w:tc>
          <w:tcPr>
            <w:tcW w:w="6300" w:type="dxa"/>
          </w:tcPr>
          <w:p w14:paraId="19A29860" w14:textId="77777777" w:rsidR="008369E2" w:rsidRPr="0057692F" w:rsidRDefault="008369E2" w:rsidP="008369E2">
            <w:pPr>
              <w:pStyle w:val="FABodyCopy"/>
              <w:rPr>
                <w:b/>
                <w:bCs/>
              </w:rPr>
            </w:pPr>
            <w:r w:rsidRPr="0057692F">
              <w:rPr>
                <w:b/>
                <w:bCs/>
              </w:rPr>
              <w:t>Snow Chief Group</w:t>
            </w:r>
          </w:p>
          <w:p w14:paraId="0DBC65E2" w14:textId="77777777" w:rsidR="008369E2" w:rsidRPr="00D2129D" w:rsidRDefault="008369E2" w:rsidP="008369E2">
            <w:pPr>
              <w:pStyle w:val="BodyIndent1"/>
            </w:pPr>
            <w:r w:rsidRPr="00D2129D">
              <w:t>220-amp alternator</w:t>
            </w:r>
          </w:p>
          <w:p w14:paraId="0F9D3BC3" w14:textId="77777777" w:rsidR="008369E2" w:rsidRPr="00D2129D" w:rsidRDefault="008369E2" w:rsidP="008369E2">
            <w:pPr>
              <w:pStyle w:val="BodyIndent1"/>
            </w:pPr>
            <w:r w:rsidRPr="00D2129D">
              <w:t xml:space="preserve">Anti-spin rear differential </w:t>
            </w:r>
          </w:p>
          <w:p w14:paraId="1E0A6535" w14:textId="77777777" w:rsidR="008369E2" w:rsidRPr="00D2129D" w:rsidRDefault="008369E2" w:rsidP="008369E2">
            <w:pPr>
              <w:pStyle w:val="BodyIndent1"/>
            </w:pPr>
            <w:r w:rsidRPr="00D2129D">
              <w:t xml:space="preserve">Auxiliary switches – instrument panel mounted </w:t>
            </w:r>
          </w:p>
          <w:p w14:paraId="0FD97308" w14:textId="77777777" w:rsidR="008369E2" w:rsidRPr="00D2129D" w:rsidRDefault="008369E2" w:rsidP="008369E2">
            <w:pPr>
              <w:pStyle w:val="BodyIndent1"/>
            </w:pPr>
            <w:r w:rsidRPr="00D2129D">
              <w:t>LED clearance lamps</w:t>
            </w:r>
          </w:p>
          <w:p w14:paraId="241EA60B" w14:textId="77777777" w:rsidR="008369E2" w:rsidRPr="00D2129D" w:rsidRDefault="008369E2" w:rsidP="008369E2">
            <w:pPr>
              <w:pStyle w:val="BodyIndent1"/>
            </w:pPr>
            <w:r w:rsidRPr="00D2129D">
              <w:t>LT275/70R18E OWL On/Off-road tires (with 18-in. wheels)</w:t>
            </w:r>
          </w:p>
          <w:p w14:paraId="62F55C21" w14:textId="46D4A6F2" w:rsidR="008369E2" w:rsidRPr="00D2129D" w:rsidRDefault="008369E2" w:rsidP="008369E2">
            <w:pPr>
              <w:pStyle w:val="BodyIndent1"/>
            </w:pPr>
            <w:r w:rsidRPr="00D2129D">
              <w:t>Transfer case skid plate</w:t>
            </w:r>
          </w:p>
        </w:tc>
        <w:tc>
          <w:tcPr>
            <w:tcW w:w="630" w:type="dxa"/>
            <w:vAlign w:val="top"/>
          </w:tcPr>
          <w:p w14:paraId="79DC56B2" w14:textId="3ECA7AA5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4F6DC68" w14:textId="588CD3E6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5D72516E" w14:textId="6EF571FA" w:rsidR="008369E2" w:rsidRPr="00D2129D" w:rsidRDefault="008369E2" w:rsidP="008369E2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05AAC607" w14:textId="1C9CE704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37B9E96" w14:textId="0F8AD151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387FA221" w14:textId="43275C60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8369E2" w:rsidRPr="00D2129D" w14:paraId="07E90337" w14:textId="77777777" w:rsidTr="008470D6">
        <w:tc>
          <w:tcPr>
            <w:tcW w:w="6300" w:type="dxa"/>
          </w:tcPr>
          <w:p w14:paraId="68EB4721" w14:textId="77777777" w:rsidR="008369E2" w:rsidRPr="0057692F" w:rsidRDefault="008369E2" w:rsidP="008369E2">
            <w:pPr>
              <w:pStyle w:val="FABodyCopy"/>
              <w:rPr>
                <w:b/>
                <w:bCs/>
              </w:rPr>
            </w:pPr>
            <w:r w:rsidRPr="0057692F">
              <w:rPr>
                <w:b/>
                <w:bCs/>
              </w:rPr>
              <w:t>Snow Plow Prep Group</w:t>
            </w:r>
          </w:p>
          <w:p w14:paraId="2514A571" w14:textId="77777777" w:rsidR="008369E2" w:rsidRPr="00D2129D" w:rsidRDefault="008369E2" w:rsidP="008369E2">
            <w:pPr>
              <w:pStyle w:val="BodyIndent1"/>
            </w:pPr>
            <w:r w:rsidRPr="00D2129D">
              <w:t>220-amp alternator</w:t>
            </w:r>
          </w:p>
          <w:p w14:paraId="0B32CAA0" w14:textId="241B9B79" w:rsidR="008369E2" w:rsidRPr="00D2129D" w:rsidRDefault="008369E2" w:rsidP="008369E2">
            <w:pPr>
              <w:pStyle w:val="BodyIndent1"/>
              <w:keepNext/>
              <w:widowControl/>
            </w:pPr>
            <w:r w:rsidRPr="00D2129D">
              <w:t>Transfer case skid plate</w:t>
            </w:r>
          </w:p>
        </w:tc>
        <w:tc>
          <w:tcPr>
            <w:tcW w:w="630" w:type="dxa"/>
            <w:vAlign w:val="top"/>
          </w:tcPr>
          <w:p w14:paraId="369419B8" w14:textId="6946E547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AAB6728" w14:textId="4E2C3E07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4CA15607" w14:textId="4A1CB0CD" w:rsidR="008369E2" w:rsidRPr="00D2129D" w:rsidRDefault="008369E2" w:rsidP="008369E2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630" w:type="dxa"/>
            <w:vAlign w:val="top"/>
          </w:tcPr>
          <w:p w14:paraId="646E24FB" w14:textId="21429AE6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708D943C" w14:textId="2D66CCDC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27CC6F3" w14:textId="0510500F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  <w:tr w:rsidR="008369E2" w:rsidRPr="00D2129D" w14:paraId="08CF0280" w14:textId="77777777" w:rsidTr="008470D6">
        <w:tc>
          <w:tcPr>
            <w:tcW w:w="6300" w:type="dxa"/>
          </w:tcPr>
          <w:p w14:paraId="5EC1D4BD" w14:textId="77777777" w:rsidR="008369E2" w:rsidRPr="0057692F" w:rsidRDefault="008369E2" w:rsidP="008369E2">
            <w:pPr>
              <w:pStyle w:val="FABodyCopy"/>
              <w:rPr>
                <w:b/>
                <w:bCs/>
              </w:rPr>
            </w:pPr>
            <w:r w:rsidRPr="0057692F">
              <w:rPr>
                <w:b/>
                <w:bCs/>
              </w:rPr>
              <w:t>Tow Technology Group</w:t>
            </w:r>
          </w:p>
          <w:p w14:paraId="4D0B451B" w14:textId="77777777" w:rsidR="008369E2" w:rsidRPr="00D2129D" w:rsidRDefault="008369E2" w:rsidP="008369E2">
            <w:pPr>
              <w:pStyle w:val="BodyIndent1"/>
            </w:pPr>
            <w:r w:rsidRPr="00D2129D">
              <w:t>Surround View camera</w:t>
            </w:r>
          </w:p>
          <w:p w14:paraId="4466EC9B" w14:textId="77777777" w:rsidR="008369E2" w:rsidRPr="00D2129D" w:rsidRDefault="008369E2" w:rsidP="008369E2">
            <w:pPr>
              <w:pStyle w:val="BodyIndent1"/>
            </w:pPr>
            <w:r w:rsidRPr="00D2129D">
              <w:t xml:space="preserve">Cargo view camera with dynamic grid lines </w:t>
            </w:r>
          </w:p>
          <w:p w14:paraId="3B8FE14F" w14:textId="77777777" w:rsidR="008369E2" w:rsidRPr="00D2129D" w:rsidRDefault="008369E2" w:rsidP="008369E2">
            <w:pPr>
              <w:pStyle w:val="BodyIndent1"/>
            </w:pPr>
            <w:r w:rsidRPr="00D2129D">
              <w:t>Trailer hitch light</w:t>
            </w:r>
          </w:p>
          <w:p w14:paraId="19C355DD" w14:textId="77777777" w:rsidR="008369E2" w:rsidRPr="00D2129D" w:rsidRDefault="008369E2" w:rsidP="008369E2">
            <w:pPr>
              <w:pStyle w:val="BodyIndent1"/>
            </w:pPr>
            <w:r w:rsidRPr="00D2129D">
              <w:t>Trailer reverse guidance</w:t>
            </w:r>
          </w:p>
          <w:p w14:paraId="75C1C1AB" w14:textId="77777777" w:rsidR="008369E2" w:rsidRPr="00D2129D" w:rsidRDefault="008369E2" w:rsidP="008369E2">
            <w:pPr>
              <w:pStyle w:val="BodyIndent1"/>
            </w:pPr>
            <w:r w:rsidRPr="00D2129D">
              <w:t>Trailer-tow mirror with trailer spot lamp</w:t>
            </w:r>
          </w:p>
          <w:p w14:paraId="08C075CA" w14:textId="252FBAC7" w:rsidR="008369E2" w:rsidRPr="00D2129D" w:rsidRDefault="008369E2" w:rsidP="008369E2">
            <w:pPr>
              <w:pStyle w:val="BodyIndent1"/>
            </w:pPr>
            <w:r w:rsidRPr="00D2129D">
              <w:t>Blind-spot Monitoring with Rear Cross Path detection</w:t>
            </w:r>
          </w:p>
        </w:tc>
        <w:tc>
          <w:tcPr>
            <w:tcW w:w="630" w:type="dxa"/>
            <w:vAlign w:val="top"/>
          </w:tcPr>
          <w:p w14:paraId="5A7373B7" w14:textId="01AC49A2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A2B0933" w14:textId="6F49FA1E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00CBB94" w14:textId="0A862B4E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0384CC46" w14:textId="7AE733AB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189D530E" w14:textId="6DE1F16C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  <w:tc>
          <w:tcPr>
            <w:tcW w:w="630" w:type="dxa"/>
            <w:vAlign w:val="top"/>
          </w:tcPr>
          <w:p w14:paraId="6687F501" w14:textId="2A812EFD" w:rsidR="008369E2" w:rsidRPr="00D2129D" w:rsidRDefault="008369E2" w:rsidP="008369E2">
            <w:pPr>
              <w:pStyle w:val="FABodyCopy"/>
              <w:jc w:val="center"/>
            </w:pPr>
            <w:r w:rsidRPr="00D2129D">
              <w:t>O</w:t>
            </w:r>
          </w:p>
        </w:tc>
      </w:tr>
    </w:tbl>
    <w:p w14:paraId="4EB1291F" w14:textId="1F67A178" w:rsidR="0045101F" w:rsidRPr="001A51D4" w:rsidRDefault="00FF2245" w:rsidP="0038760D">
      <w:pPr>
        <w:pStyle w:val="EndofDocument"/>
      </w:pPr>
      <w:r w:rsidRPr="0057692F">
        <w:t>###</w:t>
      </w:r>
    </w:p>
    <w:sectPr w:rsidR="0045101F" w:rsidRPr="001A51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0490A" w14:textId="77777777" w:rsidR="00C41544" w:rsidRDefault="00C41544" w:rsidP="00B728F6">
      <w:r>
        <w:separator/>
      </w:r>
    </w:p>
    <w:p w14:paraId="62DED04F" w14:textId="77777777" w:rsidR="00C41544" w:rsidRDefault="00C41544"/>
  </w:endnote>
  <w:endnote w:type="continuationSeparator" w:id="0">
    <w:p w14:paraId="705B618A" w14:textId="77777777" w:rsidR="00C41544" w:rsidRDefault="00C41544" w:rsidP="00B728F6">
      <w:r>
        <w:continuationSeparator/>
      </w:r>
    </w:p>
    <w:p w14:paraId="7CB9E5A3" w14:textId="77777777" w:rsidR="00C41544" w:rsidRDefault="00C415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EBB8F3D-9795-0449-B2C7-D3986A4C150A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192E3A1C-B7CC-8140-B464-0EADAE783D51}"/>
    <w:embedBold r:id="rId3" w:fontKey="{AC372B9C-CBA8-2C41-90AA-CEED55651C70}"/>
    <w:embedItalic r:id="rId4" w:fontKey="{B1A3EA29-1F36-EC41-8936-180D097553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ACDA4F2-F9D5-8843-8F10-4C422B319A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E4FBF93-6F5A-8447-B8F0-AE92449969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A688536-6135-AF43-A966-32FAA22B2B42}"/>
    <w:embedBold r:id="rId8" w:fontKey="{33005E40-4D97-6746-9963-741FD02C8D8C}"/>
    <w:embedItalic r:id="rId9" w:fontKey="{5B2DD89B-8917-7B4A-A78B-F6AE7918D9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EF4B35F-F709-3F46-8041-BFC72BF419F3}"/>
    <w:embedBold r:id="rId12" w:fontKey="{CE42206D-56D7-2E45-9336-576D33EA1ACF}"/>
    <w:embedItalic r:id="rId13" w:fontKey="{EA6639DD-E4CE-914C-A256-30762D48AD4D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2D2E7C0E-B311-AD4D-9CE4-0F50E80C62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782A" w14:textId="1D0DFF8F" w:rsidR="008D4174" w:rsidRDefault="008402A4" w:rsidP="008D4174">
    <w:pPr>
      <w:pStyle w:val="Footer"/>
    </w:pPr>
    <w:r w:rsidRPr="00BF5BA0">
      <w:t>202</w:t>
    </w:r>
    <w:r>
      <w:t>3</w:t>
    </w:r>
    <w:r w:rsidRPr="00BF5BA0">
      <w:t xml:space="preserve"> </w:t>
    </w:r>
    <w:r>
      <w:t>RAM</w:t>
    </w:r>
    <w:r w:rsidRPr="00BF5BA0">
      <w:t xml:space="preserve">  |  </w:t>
    </w:r>
    <w:r>
      <w:t>2500 &amp; 3500 HEAVY DUTY</w:t>
    </w:r>
    <w:r w:rsidRPr="00BF5BA0">
      <w:t xml:space="preserve">  |  </w:t>
    </w:r>
    <w:r w:rsidR="00BF5BA0">
      <w:t>feature availability</w:t>
    </w:r>
    <w:r w:rsidR="0025249E">
      <w:tab/>
    </w:r>
    <w:r w:rsidR="00E3003F" w:rsidRPr="00BF5BA0"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44746" w14:textId="77777777" w:rsidR="00C41544" w:rsidRDefault="00C41544" w:rsidP="00B728F6">
      <w:r>
        <w:separator/>
      </w:r>
    </w:p>
    <w:p w14:paraId="371F300E" w14:textId="77777777" w:rsidR="00C41544" w:rsidRDefault="00C41544"/>
  </w:footnote>
  <w:footnote w:type="continuationSeparator" w:id="0">
    <w:p w14:paraId="46AD61CD" w14:textId="77777777" w:rsidR="00C41544" w:rsidRDefault="00C41544" w:rsidP="00B728F6">
      <w:r>
        <w:continuationSeparator/>
      </w:r>
    </w:p>
    <w:p w14:paraId="048DDE27" w14:textId="77777777" w:rsidR="00C41544" w:rsidRDefault="00C415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2B0B8F89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3F249B"/>
    <w:multiLevelType w:val="hybridMultilevel"/>
    <w:tmpl w:val="00982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74D7E"/>
    <w:multiLevelType w:val="hybridMultilevel"/>
    <w:tmpl w:val="7488F866"/>
    <w:lvl w:ilvl="0" w:tplc="FE384214">
      <w:start w:val="259"/>
      <w:numFmt w:val="bullet"/>
      <w:lvlText w:val="-"/>
      <w:lvlJc w:val="left"/>
      <w:pPr>
        <w:ind w:left="51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5" w:hanging="360"/>
      </w:pPr>
      <w:rPr>
        <w:rFonts w:ascii="Wingdings" w:hAnsi="Wingdings" w:hint="default"/>
      </w:rPr>
    </w:lvl>
  </w:abstractNum>
  <w:abstractNum w:abstractNumId="19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3"/>
  </w:num>
  <w:num w:numId="6" w16cid:durableId="1705598435">
    <w:abstractNumId w:val="21"/>
  </w:num>
  <w:num w:numId="7" w16cid:durableId="1010910202">
    <w:abstractNumId w:val="22"/>
  </w:num>
  <w:num w:numId="8" w16cid:durableId="1529180933">
    <w:abstractNumId w:val="16"/>
  </w:num>
  <w:num w:numId="9" w16cid:durableId="30541301">
    <w:abstractNumId w:val="19"/>
  </w:num>
  <w:num w:numId="10" w16cid:durableId="1009522990">
    <w:abstractNumId w:val="20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  <w:num w:numId="23" w16cid:durableId="1422336017">
    <w:abstractNumId w:val="18"/>
  </w:num>
  <w:num w:numId="24" w16cid:durableId="16709114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3278B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25453"/>
    <w:rsid w:val="00237A0D"/>
    <w:rsid w:val="00244310"/>
    <w:rsid w:val="0025249E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8760D"/>
    <w:rsid w:val="003924AC"/>
    <w:rsid w:val="003A0BE1"/>
    <w:rsid w:val="003B404F"/>
    <w:rsid w:val="003D3529"/>
    <w:rsid w:val="003D3846"/>
    <w:rsid w:val="003D573D"/>
    <w:rsid w:val="003E3025"/>
    <w:rsid w:val="003F58E5"/>
    <w:rsid w:val="00411B63"/>
    <w:rsid w:val="004124FD"/>
    <w:rsid w:val="004228AE"/>
    <w:rsid w:val="0042797B"/>
    <w:rsid w:val="0043026E"/>
    <w:rsid w:val="00443726"/>
    <w:rsid w:val="0045101F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3148"/>
    <w:rsid w:val="004C7758"/>
    <w:rsid w:val="004E3495"/>
    <w:rsid w:val="004E3FA8"/>
    <w:rsid w:val="004E66A4"/>
    <w:rsid w:val="004F1CBE"/>
    <w:rsid w:val="004F2F61"/>
    <w:rsid w:val="00500AD3"/>
    <w:rsid w:val="00501697"/>
    <w:rsid w:val="00506268"/>
    <w:rsid w:val="0052111B"/>
    <w:rsid w:val="005213E9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62E"/>
    <w:rsid w:val="00563B79"/>
    <w:rsid w:val="0057010D"/>
    <w:rsid w:val="00570EDB"/>
    <w:rsid w:val="0058192E"/>
    <w:rsid w:val="00593CCF"/>
    <w:rsid w:val="005A0F44"/>
    <w:rsid w:val="005A0F87"/>
    <w:rsid w:val="005B78D9"/>
    <w:rsid w:val="005C1B4E"/>
    <w:rsid w:val="005D12C3"/>
    <w:rsid w:val="005D491B"/>
    <w:rsid w:val="005D6917"/>
    <w:rsid w:val="005E3150"/>
    <w:rsid w:val="00621995"/>
    <w:rsid w:val="00631083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2B73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3767F"/>
    <w:rsid w:val="00745B36"/>
    <w:rsid w:val="0075028B"/>
    <w:rsid w:val="00754323"/>
    <w:rsid w:val="00757C7A"/>
    <w:rsid w:val="00767A41"/>
    <w:rsid w:val="00791684"/>
    <w:rsid w:val="00796C62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31469"/>
    <w:rsid w:val="00833D23"/>
    <w:rsid w:val="008369E2"/>
    <w:rsid w:val="008402A4"/>
    <w:rsid w:val="00841486"/>
    <w:rsid w:val="00860241"/>
    <w:rsid w:val="00867081"/>
    <w:rsid w:val="00871556"/>
    <w:rsid w:val="00887B8C"/>
    <w:rsid w:val="008A4C76"/>
    <w:rsid w:val="008D3BC8"/>
    <w:rsid w:val="008D4174"/>
    <w:rsid w:val="008D6AA3"/>
    <w:rsid w:val="008E2A09"/>
    <w:rsid w:val="008E3821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2AC0"/>
    <w:rsid w:val="00963497"/>
    <w:rsid w:val="00963924"/>
    <w:rsid w:val="009714DF"/>
    <w:rsid w:val="0097761C"/>
    <w:rsid w:val="0098011D"/>
    <w:rsid w:val="00993FA7"/>
    <w:rsid w:val="0099493F"/>
    <w:rsid w:val="009A1FFD"/>
    <w:rsid w:val="009C43A3"/>
    <w:rsid w:val="009D7DA1"/>
    <w:rsid w:val="009E0621"/>
    <w:rsid w:val="009E07B3"/>
    <w:rsid w:val="009F5000"/>
    <w:rsid w:val="00A13DE6"/>
    <w:rsid w:val="00A21611"/>
    <w:rsid w:val="00A27B85"/>
    <w:rsid w:val="00A27C34"/>
    <w:rsid w:val="00A31F69"/>
    <w:rsid w:val="00A600EC"/>
    <w:rsid w:val="00A62DF6"/>
    <w:rsid w:val="00A70469"/>
    <w:rsid w:val="00A735EB"/>
    <w:rsid w:val="00A848C4"/>
    <w:rsid w:val="00A85C21"/>
    <w:rsid w:val="00A86694"/>
    <w:rsid w:val="00A966C8"/>
    <w:rsid w:val="00AB5DC4"/>
    <w:rsid w:val="00AC0EE1"/>
    <w:rsid w:val="00AC31E1"/>
    <w:rsid w:val="00AD6483"/>
    <w:rsid w:val="00AE3A3E"/>
    <w:rsid w:val="00AE5A22"/>
    <w:rsid w:val="00AF2CDE"/>
    <w:rsid w:val="00B04467"/>
    <w:rsid w:val="00B04C6E"/>
    <w:rsid w:val="00B160BB"/>
    <w:rsid w:val="00B27526"/>
    <w:rsid w:val="00B33800"/>
    <w:rsid w:val="00B372C9"/>
    <w:rsid w:val="00B50F53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2695"/>
    <w:rsid w:val="00C13890"/>
    <w:rsid w:val="00C14FDF"/>
    <w:rsid w:val="00C23CEB"/>
    <w:rsid w:val="00C27063"/>
    <w:rsid w:val="00C35446"/>
    <w:rsid w:val="00C41544"/>
    <w:rsid w:val="00C46F0D"/>
    <w:rsid w:val="00C54B3C"/>
    <w:rsid w:val="00C6234F"/>
    <w:rsid w:val="00C65237"/>
    <w:rsid w:val="00C720E0"/>
    <w:rsid w:val="00C726A7"/>
    <w:rsid w:val="00C84178"/>
    <w:rsid w:val="00C85504"/>
    <w:rsid w:val="00C95326"/>
    <w:rsid w:val="00CA256D"/>
    <w:rsid w:val="00CA737A"/>
    <w:rsid w:val="00CB188C"/>
    <w:rsid w:val="00CB1AFD"/>
    <w:rsid w:val="00CB5606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2997"/>
    <w:rsid w:val="00D53DE8"/>
    <w:rsid w:val="00D6088C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0407B"/>
    <w:rsid w:val="00E12810"/>
    <w:rsid w:val="00E14688"/>
    <w:rsid w:val="00E273EF"/>
    <w:rsid w:val="00E3003F"/>
    <w:rsid w:val="00E35ADB"/>
    <w:rsid w:val="00E36C52"/>
    <w:rsid w:val="00E423E6"/>
    <w:rsid w:val="00E426F0"/>
    <w:rsid w:val="00E52BFA"/>
    <w:rsid w:val="00E5312D"/>
    <w:rsid w:val="00E54CA8"/>
    <w:rsid w:val="00E71ECA"/>
    <w:rsid w:val="00E82EDB"/>
    <w:rsid w:val="00E875AF"/>
    <w:rsid w:val="00EA3C52"/>
    <w:rsid w:val="00EA4474"/>
    <w:rsid w:val="00EA4A0A"/>
    <w:rsid w:val="00EB6148"/>
    <w:rsid w:val="00EB6877"/>
    <w:rsid w:val="00EC499D"/>
    <w:rsid w:val="00ED78E9"/>
    <w:rsid w:val="00EE0309"/>
    <w:rsid w:val="00EE0FF4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1EA7"/>
    <w:rsid w:val="00F570A7"/>
    <w:rsid w:val="00F63D1B"/>
    <w:rsid w:val="00F7166A"/>
    <w:rsid w:val="00F740C5"/>
    <w:rsid w:val="00F75C99"/>
    <w:rsid w:val="00F83CCB"/>
    <w:rsid w:val="00F84303"/>
    <w:rsid w:val="00F92E6D"/>
    <w:rsid w:val="00FA2AC5"/>
    <w:rsid w:val="00FA4554"/>
    <w:rsid w:val="00FA7DFF"/>
    <w:rsid w:val="00FB1FE0"/>
    <w:rsid w:val="00FB2E5D"/>
    <w:rsid w:val="00FB690B"/>
    <w:rsid w:val="00FC4A19"/>
    <w:rsid w:val="00FD07EB"/>
    <w:rsid w:val="00FD5AD8"/>
    <w:rsid w:val="00FD7F77"/>
    <w:rsid w:val="00FE03CE"/>
    <w:rsid w:val="00FE7414"/>
    <w:rsid w:val="00FF2245"/>
    <w:rsid w:val="00FF596B"/>
    <w:rsid w:val="00FF6B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695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2695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695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2695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2695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C1269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12695"/>
  </w:style>
  <w:style w:type="paragraph" w:styleId="Header">
    <w:name w:val="header"/>
    <w:basedOn w:val="Normal"/>
    <w:link w:val="HeaderChar"/>
    <w:uiPriority w:val="99"/>
    <w:unhideWhenUsed/>
    <w:qFormat/>
    <w:rsid w:val="00C12695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12695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12695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12695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6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2695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C12695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12695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12695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C12695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C12695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126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269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695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695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C12695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C12695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C12695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1269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12695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12695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12695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C12695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C12695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C12695"/>
    <w:pPr>
      <w:jc w:val="center"/>
    </w:pPr>
  </w:style>
  <w:style w:type="paragraph" w:customStyle="1" w:styleId="TableSubhead">
    <w:name w:val="Table Subhead"/>
    <w:basedOn w:val="Normal"/>
    <w:qFormat/>
    <w:rsid w:val="00C12695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12695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C1269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C126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C1269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C1269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C1269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C1269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C12695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C12695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C12695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C12695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FF2245"/>
    <w:pPr>
      <w:widowControl w:val="0"/>
      <w:autoSpaceDE w:val="0"/>
      <w:autoSpaceDN w:val="0"/>
      <w:spacing w:before="97"/>
      <w:ind w:left="14"/>
    </w:pPr>
    <w:rPr>
      <w:rFonts w:ascii="Arial" w:eastAsia="Arial" w:hAnsi="Arial" w:cs="Arial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68</TotalTime>
  <Pages>13</Pages>
  <Words>1868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12492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21</cp:revision>
  <cp:lastPrinted>2018-12-31T16:38:00Z</cp:lastPrinted>
  <dcterms:created xsi:type="dcterms:W3CDTF">2022-05-17T21:15:00Z</dcterms:created>
  <dcterms:modified xsi:type="dcterms:W3CDTF">2022-08-25T16:07:00Z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