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6B237" w14:textId="2DD1A63D" w:rsidR="00927623" w:rsidRPr="000F771A" w:rsidRDefault="00927623" w:rsidP="00927623">
      <w:pPr>
        <w:pStyle w:val="Heading1"/>
      </w:pPr>
      <w:r w:rsidRPr="000F771A">
        <w:t>202</w:t>
      </w:r>
      <w:r>
        <w:t>3</w:t>
      </w:r>
      <w:r w:rsidRPr="000F771A">
        <w:t xml:space="preserve"> </w:t>
      </w:r>
      <w:r w:rsidR="000C001B">
        <w:t>Ram 1500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3484BBE2" w14:textId="11CB01F5" w:rsidR="00D83F8B" w:rsidRDefault="00216628" w:rsidP="00D83F8B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6A81F93F" w14:textId="77777777" w:rsidR="00315CAB" w:rsidRPr="00080B76" w:rsidRDefault="00315CAB" w:rsidP="00315CAB">
      <w:pPr>
        <w:pStyle w:val="Heading3"/>
      </w:pPr>
      <w:r w:rsidRPr="00080B76">
        <w:t>GENERAL INFORMATION</w:t>
      </w:r>
    </w:p>
    <w:p w14:paraId="1743E425" w14:textId="77777777" w:rsidR="00315CAB" w:rsidRPr="00315CAB" w:rsidRDefault="00315CAB" w:rsidP="00315CAB">
      <w:pPr>
        <w:pStyle w:val="BodyCopy"/>
      </w:pPr>
      <w:r w:rsidRPr="00315CAB">
        <w:t>Vehicle Type</w:t>
      </w:r>
      <w:r w:rsidRPr="00315CAB">
        <w:tab/>
        <w:t>Quad Cab and Crew Cab: 4x2, 4x4</w:t>
      </w:r>
    </w:p>
    <w:p w14:paraId="22941564" w14:textId="77777777" w:rsidR="00315CAB" w:rsidRPr="00315CAB" w:rsidRDefault="00315CAB" w:rsidP="00315CAB">
      <w:pPr>
        <w:pStyle w:val="BodyCopy"/>
      </w:pPr>
      <w:r w:rsidRPr="00315CAB">
        <w:t>Assembly Plant</w:t>
      </w:r>
      <w:r w:rsidRPr="00315CAB">
        <w:tab/>
        <w:t>Sterling Heights Assembly Plant, Sterling Heights, Michigan</w:t>
      </w:r>
    </w:p>
    <w:p w14:paraId="26056EC7" w14:textId="77777777" w:rsidR="00315CAB" w:rsidRPr="00315CAB" w:rsidRDefault="00315CAB" w:rsidP="00315CAB">
      <w:pPr>
        <w:pStyle w:val="BodyCopy"/>
      </w:pPr>
      <w:r w:rsidRPr="00315CAB">
        <w:t>EPA Vehicle Class</w:t>
      </w:r>
      <w:r w:rsidRPr="00315CAB">
        <w:tab/>
        <w:t>Standard Pickup</w:t>
      </w:r>
    </w:p>
    <w:p w14:paraId="39778CC7" w14:textId="77777777" w:rsidR="00315CAB" w:rsidRPr="00080B76" w:rsidRDefault="00315CAB" w:rsidP="00315CAB">
      <w:pPr>
        <w:pStyle w:val="Heading3"/>
      </w:pPr>
      <w:r w:rsidRPr="00080B76">
        <w:t>BODY/CHASSIS</w:t>
      </w:r>
    </w:p>
    <w:p w14:paraId="3A6088E2" w14:textId="77777777" w:rsidR="00315CAB" w:rsidRPr="00080B76" w:rsidRDefault="00315CAB" w:rsidP="00315CAB">
      <w:pPr>
        <w:pStyle w:val="BodyCopyNoLines"/>
      </w:pPr>
      <w:r w:rsidRPr="00080B76">
        <w:t>Layout</w:t>
      </w:r>
      <w:r w:rsidRPr="00080B76">
        <w:tab/>
        <w:t>4x2 — Longitudinal, front engine</w:t>
      </w:r>
    </w:p>
    <w:p w14:paraId="247010BB" w14:textId="77777777" w:rsidR="00315CAB" w:rsidRPr="00080B76" w:rsidRDefault="00315CAB" w:rsidP="00315CAB">
      <w:pPr>
        <w:pStyle w:val="BodyCopy"/>
      </w:pPr>
      <w:r>
        <w:tab/>
      </w:r>
      <w:r w:rsidRPr="00080B76">
        <w:tab/>
        <w:t>4x4 — Longitudinal, front engine, transfer case</w:t>
      </w:r>
    </w:p>
    <w:p w14:paraId="7A3EAC79" w14:textId="77777777" w:rsidR="00315CAB" w:rsidRPr="00080B76" w:rsidRDefault="00315CAB" w:rsidP="00315CAB">
      <w:pPr>
        <w:pStyle w:val="BodyCopyNoLines"/>
      </w:pPr>
      <w:r w:rsidRPr="00080B76">
        <w:t>Construction</w:t>
      </w:r>
      <w:r w:rsidRPr="00080B76">
        <w:tab/>
        <w:t>4x2 — Ladder-type frame, steel cab, double-wall steel pickup box</w:t>
      </w:r>
    </w:p>
    <w:p w14:paraId="516B964B" w14:textId="77777777" w:rsidR="00315CAB" w:rsidRPr="00080B76" w:rsidRDefault="00315CAB" w:rsidP="00315CAB">
      <w:pPr>
        <w:pStyle w:val="BodyCopy"/>
      </w:pPr>
      <w:r>
        <w:tab/>
      </w:r>
      <w:r w:rsidRPr="00080B76">
        <w:tab/>
        <w:t>4x4 — Ladder-type frame, steel cab, double-wall steel pickup box</w:t>
      </w:r>
    </w:p>
    <w:p w14:paraId="27718A4C" w14:textId="77777777" w:rsidR="00315CAB" w:rsidRPr="00080B76" w:rsidRDefault="00315CAB" w:rsidP="00315CAB">
      <w:pPr>
        <w:pStyle w:val="Heading3"/>
      </w:pPr>
      <w:r w:rsidRPr="00080B76">
        <w:t>ENGINE: 3.6-LITER PENTASTAR V-6 WITH eTORQUE</w:t>
      </w:r>
    </w:p>
    <w:p w14:paraId="49D35149" w14:textId="0B13962D" w:rsidR="00315CAB" w:rsidRPr="00080B76" w:rsidRDefault="00315CAB" w:rsidP="00315CAB">
      <w:pPr>
        <w:pStyle w:val="BodyCopy"/>
        <w:spacing w:before="60" w:after="60" w:line="220" w:lineRule="exact"/>
      </w:pPr>
      <w:r w:rsidRPr="00080B76">
        <w:t>Type and Description</w:t>
      </w:r>
      <w:r w:rsidRPr="00080B76">
        <w:tab/>
      </w:r>
      <w:r w:rsidRPr="00E64A1E">
        <w:t xml:space="preserve">60-degree gasoline V-6 with variable valve timing (VVT), </w:t>
      </w:r>
      <w:r>
        <w:br/>
      </w:r>
      <w:r w:rsidRPr="00E64A1E">
        <w:t>V-type, liquid-cooled</w:t>
      </w:r>
    </w:p>
    <w:p w14:paraId="4AE248E4" w14:textId="77777777" w:rsidR="00315CAB" w:rsidRPr="00080B76" w:rsidRDefault="00315CAB" w:rsidP="00315CAB">
      <w:pPr>
        <w:pStyle w:val="BodyCopy"/>
        <w:spacing w:before="60" w:after="60" w:line="220" w:lineRule="exact"/>
      </w:pPr>
      <w:r w:rsidRPr="00080B76">
        <w:t>Hybrid Battery</w:t>
      </w:r>
      <w:r w:rsidRPr="00080B76">
        <w:tab/>
        <w:t>48-volt, 12-cell lithium-ion, nickel manganese cobalt (NMC) graphite chemistry, .43 kWh</w:t>
      </w:r>
    </w:p>
    <w:p w14:paraId="661337D4" w14:textId="77777777" w:rsidR="00315CAB" w:rsidRPr="00080B76" w:rsidRDefault="00315CAB" w:rsidP="00315CAB">
      <w:pPr>
        <w:pStyle w:val="BodyCopy"/>
        <w:spacing w:before="60" w:after="60" w:line="220" w:lineRule="exact"/>
      </w:pPr>
      <w:r w:rsidRPr="00080B76">
        <w:t>Belt-starter Generator</w:t>
      </w:r>
      <w:r w:rsidRPr="00080B76">
        <w:tab/>
        <w:t>9kW power, 90 lb.-ft. launch torque</w:t>
      </w:r>
    </w:p>
    <w:p w14:paraId="0A51BA87" w14:textId="77777777" w:rsidR="00315CAB" w:rsidRPr="00080B76" w:rsidRDefault="00315CAB" w:rsidP="00315CAB">
      <w:pPr>
        <w:pStyle w:val="BodyCopy"/>
        <w:spacing w:before="60" w:after="60" w:line="220" w:lineRule="exact"/>
      </w:pPr>
      <w:r w:rsidRPr="00080B76">
        <w:t>Displacement</w:t>
      </w:r>
      <w:r w:rsidRPr="00080B76">
        <w:tab/>
        <w:t>220 cu. in. (3,604 cu. cm)</w:t>
      </w:r>
    </w:p>
    <w:p w14:paraId="7C6D7FD7" w14:textId="77777777" w:rsidR="00315CAB" w:rsidRPr="00080B76" w:rsidRDefault="00315CAB" w:rsidP="00315CAB">
      <w:pPr>
        <w:pStyle w:val="BodyCopy"/>
        <w:spacing w:before="60" w:after="60" w:line="220" w:lineRule="exact"/>
      </w:pPr>
      <w:r w:rsidRPr="00080B76">
        <w:t>Bore x Stroke</w:t>
      </w:r>
      <w:r w:rsidRPr="00080B76">
        <w:tab/>
        <w:t>3.78 x 3.27 (96.0 x 83.0)</w:t>
      </w:r>
    </w:p>
    <w:p w14:paraId="0FCE6128" w14:textId="77777777" w:rsidR="00315CAB" w:rsidRPr="00080B76" w:rsidRDefault="00315CAB" w:rsidP="00315CAB">
      <w:pPr>
        <w:pStyle w:val="BodyCopy"/>
        <w:spacing w:before="60" w:after="60" w:line="220" w:lineRule="exact"/>
      </w:pPr>
      <w:r w:rsidRPr="00080B76">
        <w:t>Valve System</w:t>
      </w:r>
      <w:r w:rsidRPr="00080B76">
        <w:tab/>
        <w:t>Chain-driven DOHC, 24 valves and hydraulic end-pivot roller rockers</w:t>
      </w:r>
    </w:p>
    <w:p w14:paraId="7B71ED5B" w14:textId="77777777" w:rsidR="00315CAB" w:rsidRPr="00080B76" w:rsidRDefault="00315CAB" w:rsidP="00315CAB">
      <w:pPr>
        <w:pStyle w:val="BodyCopy"/>
        <w:spacing w:before="60" w:after="60" w:line="220" w:lineRule="exact"/>
      </w:pPr>
      <w:r w:rsidRPr="00080B76">
        <w:t>Fuel Injection</w:t>
      </w:r>
      <w:r w:rsidRPr="00080B76">
        <w:tab/>
        <w:t>Sequential, multiport, electronic, returnless</w:t>
      </w:r>
    </w:p>
    <w:p w14:paraId="5CABB43E" w14:textId="77777777" w:rsidR="00315CAB" w:rsidRPr="00080B76" w:rsidRDefault="00315CAB" w:rsidP="00315CAB">
      <w:pPr>
        <w:pStyle w:val="BodyCopy"/>
        <w:spacing w:before="60" w:after="60" w:line="220" w:lineRule="exact"/>
      </w:pPr>
      <w:r w:rsidRPr="00080B76">
        <w:t>Construction</w:t>
      </w:r>
      <w:r w:rsidRPr="00080B76">
        <w:tab/>
        <w:t>Aluminum deep-skirt block, aluminum alloy heads</w:t>
      </w:r>
    </w:p>
    <w:p w14:paraId="422E95DA" w14:textId="77777777" w:rsidR="00315CAB" w:rsidRPr="00080B76" w:rsidRDefault="00315CAB" w:rsidP="00315CAB">
      <w:pPr>
        <w:pStyle w:val="BodyCopy"/>
        <w:spacing w:before="60" w:after="60" w:line="220" w:lineRule="exact"/>
      </w:pPr>
      <w:r w:rsidRPr="00080B76">
        <w:t>Compression Ratio</w:t>
      </w:r>
      <w:r w:rsidRPr="00080B76">
        <w:tab/>
        <w:t>11.3:1</w:t>
      </w:r>
    </w:p>
    <w:p w14:paraId="1037922E" w14:textId="77777777" w:rsidR="00315CAB" w:rsidRPr="00080B76" w:rsidRDefault="00315CAB" w:rsidP="00315CAB">
      <w:pPr>
        <w:pStyle w:val="BodyCopy"/>
        <w:spacing w:before="60" w:after="60" w:line="220" w:lineRule="exact"/>
      </w:pPr>
      <w:r w:rsidRPr="00080B76">
        <w:t xml:space="preserve">Power </w:t>
      </w:r>
      <w:r w:rsidRPr="00080B76">
        <w:tab/>
        <w:t>305 hp (224 kW) @ 6,</w:t>
      </w:r>
      <w:r>
        <w:t>5</w:t>
      </w:r>
      <w:r w:rsidRPr="00080B76">
        <w:t>00 rpm</w:t>
      </w:r>
    </w:p>
    <w:p w14:paraId="3EEFBB37" w14:textId="77777777" w:rsidR="00315CAB" w:rsidRPr="00080B76" w:rsidRDefault="00315CAB" w:rsidP="00315CAB">
      <w:pPr>
        <w:pStyle w:val="BodyCopy"/>
        <w:spacing w:before="60" w:after="60" w:line="220" w:lineRule="exact"/>
      </w:pPr>
      <w:r w:rsidRPr="00080B76">
        <w:t xml:space="preserve">Torque </w:t>
      </w:r>
      <w:r w:rsidRPr="00080B76">
        <w:tab/>
        <w:t>2</w:t>
      </w:r>
      <w:r>
        <w:t>71</w:t>
      </w:r>
      <w:r w:rsidRPr="00080B76">
        <w:t xml:space="preserve"> lb.-ft. (36</w:t>
      </w:r>
      <w:r>
        <w:t>7</w:t>
      </w:r>
      <w:r w:rsidRPr="00080B76">
        <w:t xml:space="preserve"> N•m) @ 4,</w:t>
      </w:r>
      <w:r>
        <w:t>9</w:t>
      </w:r>
      <w:r w:rsidRPr="00080B76">
        <w:t>00 rpm</w:t>
      </w:r>
    </w:p>
    <w:p w14:paraId="0DEDF1EB" w14:textId="77777777" w:rsidR="00315CAB" w:rsidRPr="00080B76" w:rsidRDefault="00315CAB" w:rsidP="00315CAB">
      <w:pPr>
        <w:pStyle w:val="BodyCopy"/>
        <w:spacing w:before="60" w:after="60" w:line="220" w:lineRule="exact"/>
      </w:pPr>
      <w:r w:rsidRPr="00080B76">
        <w:t>Max. Engine Speed</w:t>
      </w:r>
      <w:r w:rsidRPr="00080B76">
        <w:tab/>
        <w:t>6,400 rpm (electronically limited)</w:t>
      </w:r>
    </w:p>
    <w:p w14:paraId="7C667C0A" w14:textId="77777777" w:rsidR="00315CAB" w:rsidRPr="00080B76" w:rsidRDefault="00315CAB" w:rsidP="00315CAB">
      <w:pPr>
        <w:pStyle w:val="BodyCopy"/>
        <w:spacing w:before="60" w:after="60" w:line="220" w:lineRule="exact"/>
      </w:pPr>
      <w:r w:rsidRPr="00080B76">
        <w:t>Fuel Requirement</w:t>
      </w:r>
      <w:r w:rsidRPr="00080B76">
        <w:tab/>
        <w:t xml:space="preserve">Unleaded regular, 87 octane </w:t>
      </w:r>
    </w:p>
    <w:p w14:paraId="02B18A44" w14:textId="77777777" w:rsidR="00315CAB" w:rsidRPr="00080B76" w:rsidRDefault="00315CAB" w:rsidP="00315CAB">
      <w:pPr>
        <w:pStyle w:val="BodyCopy"/>
        <w:spacing w:before="60" w:after="60" w:line="220" w:lineRule="exact"/>
      </w:pPr>
      <w:r w:rsidRPr="00080B76">
        <w:t>Oil Capacity</w:t>
      </w:r>
      <w:r w:rsidRPr="00080B76">
        <w:tab/>
        <w:t>6.0 quarts (5.7 liters)</w:t>
      </w:r>
    </w:p>
    <w:p w14:paraId="70120547" w14:textId="77777777" w:rsidR="00315CAB" w:rsidRPr="00080B76" w:rsidRDefault="00315CAB" w:rsidP="00315CAB">
      <w:pPr>
        <w:pStyle w:val="BodyCopy"/>
        <w:spacing w:before="60" w:after="60" w:line="220" w:lineRule="exact"/>
      </w:pPr>
      <w:r w:rsidRPr="00080B76">
        <w:t>Coolant Capacity</w:t>
      </w:r>
      <w:r w:rsidRPr="00080B76">
        <w:tab/>
        <w:t>14.0 quarts (13.25 liters)</w:t>
      </w:r>
    </w:p>
    <w:p w14:paraId="7E6165EF" w14:textId="77777777" w:rsidR="00315CAB" w:rsidRPr="00080B76" w:rsidRDefault="00315CAB" w:rsidP="00315CAB">
      <w:pPr>
        <w:pStyle w:val="BodyCopy"/>
        <w:spacing w:before="60" w:after="60" w:line="220" w:lineRule="exact"/>
      </w:pPr>
      <w:r w:rsidRPr="00080B76">
        <w:t>Emission Controls</w:t>
      </w:r>
      <w:r w:rsidRPr="00080B76">
        <w:tab/>
        <w:t>Dual three-way catalytic converters, heated oxygen sensors</w:t>
      </w:r>
    </w:p>
    <w:p w14:paraId="79907D61" w14:textId="77777777" w:rsidR="00315CAB" w:rsidRPr="00080B76" w:rsidRDefault="00315CAB" w:rsidP="00315CAB">
      <w:pPr>
        <w:pStyle w:val="BodyCopy"/>
        <w:spacing w:before="60" w:after="60" w:line="220" w:lineRule="exact"/>
      </w:pPr>
      <w:r w:rsidRPr="00080B76">
        <w:t>EPA Fuel Economy mpg (city/hwy/combined)</w:t>
      </w:r>
      <w:r w:rsidRPr="00080B76">
        <w:tab/>
        <w:t>20/25/22</w:t>
      </w:r>
    </w:p>
    <w:p w14:paraId="3726E04F" w14:textId="77777777" w:rsidR="00315CAB" w:rsidRPr="00080B76" w:rsidRDefault="00315CAB" w:rsidP="00094E39">
      <w:pPr>
        <w:pStyle w:val="Heading3"/>
        <w:keepNext/>
        <w:keepLines/>
        <w:widowControl/>
      </w:pPr>
      <w:r w:rsidRPr="00080B76">
        <w:lastRenderedPageBreak/>
        <w:t>ENGINE: 3.0-LITER EcoDiesel V-6</w:t>
      </w:r>
    </w:p>
    <w:p w14:paraId="69780A18" w14:textId="77777777" w:rsidR="00315CAB" w:rsidRPr="00080B76" w:rsidRDefault="00315CAB" w:rsidP="00094E39">
      <w:pPr>
        <w:pStyle w:val="BodyCopy"/>
        <w:keepNext/>
        <w:keepLines/>
        <w:spacing w:line="240" w:lineRule="auto"/>
      </w:pPr>
      <w:r w:rsidRPr="00080B76">
        <w:t>Type and Description</w:t>
      </w:r>
      <w:r w:rsidRPr="00080B76">
        <w:tab/>
        <w:t>90-degree diesel V-6</w:t>
      </w:r>
    </w:p>
    <w:p w14:paraId="3D281AED" w14:textId="77777777" w:rsidR="00315CAB" w:rsidRPr="00080B76" w:rsidRDefault="00315CAB" w:rsidP="00094E39">
      <w:pPr>
        <w:pStyle w:val="BodyCopy"/>
        <w:keepNext/>
        <w:keepLines/>
        <w:spacing w:line="240" w:lineRule="auto"/>
      </w:pPr>
      <w:r w:rsidRPr="00080B76">
        <w:t>Displacement</w:t>
      </w:r>
      <w:r w:rsidRPr="00080B76">
        <w:tab/>
        <w:t>182 cu. in. (2,988 cu. cm)</w:t>
      </w:r>
    </w:p>
    <w:p w14:paraId="469DD8A1" w14:textId="77777777" w:rsidR="00315CAB" w:rsidRPr="00080B76" w:rsidRDefault="00315CAB" w:rsidP="00094E39">
      <w:pPr>
        <w:pStyle w:val="BodyCopy"/>
        <w:keepNext/>
        <w:keepLines/>
        <w:spacing w:line="240" w:lineRule="auto"/>
      </w:pPr>
      <w:r w:rsidRPr="00080B76">
        <w:t>Bore x Stroke</w:t>
      </w:r>
      <w:r w:rsidRPr="00080B76">
        <w:tab/>
        <w:t>3.27 x 3.60 (83 x 92)</w:t>
      </w:r>
    </w:p>
    <w:p w14:paraId="308C6CDC" w14:textId="77777777" w:rsidR="00315CAB" w:rsidRPr="00080B76" w:rsidRDefault="00315CAB" w:rsidP="00094E39">
      <w:pPr>
        <w:pStyle w:val="BodyCopy"/>
        <w:keepNext/>
        <w:keepLines/>
        <w:spacing w:line="240" w:lineRule="auto"/>
      </w:pPr>
      <w:r w:rsidRPr="00080B76">
        <w:t>Valve System</w:t>
      </w:r>
      <w:r w:rsidRPr="00080B76">
        <w:tab/>
        <w:t>Chain driven DOHC, 24 valves</w:t>
      </w:r>
    </w:p>
    <w:p w14:paraId="1638FBA2" w14:textId="77777777" w:rsidR="00315CAB" w:rsidRPr="00080B76" w:rsidRDefault="00315CAB" w:rsidP="00315CAB">
      <w:pPr>
        <w:pStyle w:val="BodyCopy"/>
      </w:pPr>
      <w:r w:rsidRPr="00080B76">
        <w:t>Fuel Injection</w:t>
      </w:r>
      <w:r w:rsidRPr="00080B76">
        <w:tab/>
        <w:t>Common rail, 29,000 psi (2000 bar), solenoid injectors</w:t>
      </w:r>
    </w:p>
    <w:p w14:paraId="231A22D0" w14:textId="77777777" w:rsidR="00315CAB" w:rsidRPr="00080B76" w:rsidRDefault="00315CAB" w:rsidP="00315CAB">
      <w:pPr>
        <w:pStyle w:val="BodyCopy"/>
      </w:pPr>
      <w:r w:rsidRPr="00080B76">
        <w:t>Construction</w:t>
      </w:r>
      <w:r w:rsidRPr="00080B76">
        <w:tab/>
        <w:t>Cast-iron block, aluminum alloy heads</w:t>
      </w:r>
    </w:p>
    <w:p w14:paraId="3CB63870" w14:textId="77777777" w:rsidR="00315CAB" w:rsidRPr="00080B76" w:rsidRDefault="00315CAB" w:rsidP="00315CAB">
      <w:pPr>
        <w:pStyle w:val="BodyCopy"/>
      </w:pPr>
      <w:r w:rsidRPr="00080B76">
        <w:t>Compression Ratio</w:t>
      </w:r>
      <w:r w:rsidRPr="00080B76">
        <w:tab/>
        <w:t>16.0:1</w:t>
      </w:r>
    </w:p>
    <w:p w14:paraId="35A00757" w14:textId="77777777" w:rsidR="00315CAB" w:rsidRPr="00080B76" w:rsidRDefault="00315CAB" w:rsidP="00315CAB">
      <w:pPr>
        <w:pStyle w:val="BodyCopy"/>
      </w:pPr>
      <w:r w:rsidRPr="00080B76">
        <w:t xml:space="preserve">Power </w:t>
      </w:r>
      <w:r w:rsidRPr="00080B76">
        <w:tab/>
        <w:t>260 hp (194 kW) @ 3,600 rpm</w:t>
      </w:r>
    </w:p>
    <w:p w14:paraId="57466899" w14:textId="77777777" w:rsidR="00315CAB" w:rsidRPr="00080B76" w:rsidRDefault="00315CAB" w:rsidP="00315CAB">
      <w:pPr>
        <w:pStyle w:val="BodyCopy"/>
      </w:pPr>
      <w:r w:rsidRPr="00080B76">
        <w:t xml:space="preserve">Torque </w:t>
      </w:r>
      <w:r w:rsidRPr="00080B76">
        <w:tab/>
        <w:t>480 lb.-ft. (651 N•m) @ 1,600 rpm</w:t>
      </w:r>
    </w:p>
    <w:p w14:paraId="4327A72C" w14:textId="77777777" w:rsidR="00315CAB" w:rsidRPr="00080B76" w:rsidRDefault="00315CAB" w:rsidP="00315CAB">
      <w:pPr>
        <w:pStyle w:val="BodyCopy"/>
      </w:pPr>
      <w:r w:rsidRPr="00080B76">
        <w:t>Max. Engine Speed</w:t>
      </w:r>
      <w:r w:rsidRPr="00080B76">
        <w:tab/>
        <w:t>5,800 rpm</w:t>
      </w:r>
    </w:p>
    <w:p w14:paraId="63452AE8" w14:textId="77777777" w:rsidR="00315CAB" w:rsidRPr="00080B76" w:rsidRDefault="00315CAB" w:rsidP="00315CAB">
      <w:pPr>
        <w:pStyle w:val="BodyCopy"/>
      </w:pPr>
      <w:r w:rsidRPr="00080B76">
        <w:t>Fuel Requirement</w:t>
      </w:r>
      <w:r w:rsidRPr="00080B76">
        <w:tab/>
        <w:t>Ultra-low sulfur diesel</w:t>
      </w:r>
    </w:p>
    <w:p w14:paraId="6F8C0402" w14:textId="77777777" w:rsidR="00315CAB" w:rsidRPr="00080B76" w:rsidRDefault="00315CAB" w:rsidP="00315CAB">
      <w:pPr>
        <w:pStyle w:val="BodyCopy"/>
      </w:pPr>
      <w:r w:rsidRPr="00080B76">
        <w:t>Oil Capacity</w:t>
      </w:r>
      <w:r w:rsidRPr="00080B76">
        <w:tab/>
        <w:t>10.5 quarts (7.8 liters)</w:t>
      </w:r>
    </w:p>
    <w:p w14:paraId="6982B8FC" w14:textId="77777777" w:rsidR="00315CAB" w:rsidRPr="00080B76" w:rsidRDefault="00315CAB" w:rsidP="00315CAB">
      <w:pPr>
        <w:pStyle w:val="BodyCopy"/>
      </w:pPr>
      <w:r w:rsidRPr="00080B76">
        <w:t>Coolant Capacity</w:t>
      </w:r>
      <w:r w:rsidRPr="00080B76">
        <w:tab/>
        <w:t>12.0 quarts (11.4 liters)</w:t>
      </w:r>
    </w:p>
    <w:p w14:paraId="56FF89EA" w14:textId="289F873A" w:rsidR="00315CAB" w:rsidRPr="00080B76" w:rsidRDefault="00315CAB" w:rsidP="00315CAB">
      <w:pPr>
        <w:pStyle w:val="BodyCopy"/>
      </w:pPr>
      <w:r w:rsidRPr="00080B76">
        <w:t>Emission Controls</w:t>
      </w:r>
      <w:r w:rsidRPr="00080B76">
        <w:tab/>
        <w:t xml:space="preserve">Cooled EGR, oxidation catalyst, diesel particulate filter, </w:t>
      </w:r>
      <w:r>
        <w:br/>
      </w:r>
      <w:r w:rsidRPr="00080B76">
        <w:t>SCR with urea injection</w:t>
      </w:r>
    </w:p>
    <w:p w14:paraId="245AC534" w14:textId="77777777" w:rsidR="00315CAB" w:rsidRPr="00080B76" w:rsidRDefault="00315CAB" w:rsidP="00315CAB">
      <w:pPr>
        <w:pStyle w:val="BodyCopyNoLines"/>
      </w:pPr>
      <w:r w:rsidRPr="00080B76">
        <w:t>EPA Fuel Economy mpg (city/hwy/combined)</w:t>
      </w:r>
      <w:r w:rsidRPr="00080B76">
        <w:tab/>
        <w:t xml:space="preserve">22/32/26 </w:t>
      </w:r>
    </w:p>
    <w:p w14:paraId="494C24A5" w14:textId="77777777" w:rsidR="00315CAB" w:rsidRPr="00080B76" w:rsidRDefault="00315CAB" w:rsidP="00315CAB">
      <w:pPr>
        <w:pStyle w:val="BodyCopy"/>
      </w:pPr>
      <w:r>
        <w:tab/>
      </w:r>
      <w:r>
        <w:tab/>
      </w:r>
      <w:r w:rsidRPr="00080B76">
        <w:t>23/33/26 (HFE EcoDiesel)</w:t>
      </w:r>
    </w:p>
    <w:p w14:paraId="60A71631" w14:textId="12CE5C92" w:rsidR="00315CAB" w:rsidRPr="00080B76" w:rsidRDefault="00315CAB" w:rsidP="00315CAB">
      <w:pPr>
        <w:pStyle w:val="Heading3"/>
      </w:pPr>
      <w:r w:rsidRPr="00080B76">
        <w:t>ENGINE: 5.7-LITER HEMI</w:t>
      </w:r>
      <w:r w:rsidR="0057303C" w:rsidRPr="00455F2F">
        <w:rPr>
          <w:vertAlign w:val="superscript"/>
        </w:rPr>
        <w:t>®</w:t>
      </w:r>
      <w:r w:rsidRPr="00080B76">
        <w:t xml:space="preserve"> V-8 eTORQUE</w:t>
      </w:r>
    </w:p>
    <w:p w14:paraId="050B48AB" w14:textId="77777777" w:rsidR="00315CAB" w:rsidRPr="00080B76" w:rsidRDefault="00315CAB" w:rsidP="00315CAB">
      <w:pPr>
        <w:pStyle w:val="BodyCopy"/>
      </w:pPr>
      <w:r w:rsidRPr="00080B76">
        <w:t>Type and Description</w:t>
      </w:r>
      <w:r w:rsidRPr="00080B76">
        <w:tab/>
        <w:t>90-degree gasoline V-8 with variable cam timing</w:t>
      </w:r>
    </w:p>
    <w:p w14:paraId="1CEF8D0F" w14:textId="77777777" w:rsidR="00315CAB" w:rsidRPr="00080B76" w:rsidRDefault="00315CAB" w:rsidP="00315CAB">
      <w:pPr>
        <w:pStyle w:val="BodyCopy"/>
      </w:pPr>
      <w:r w:rsidRPr="00080B76">
        <w:t>Hybrid Battery</w:t>
      </w:r>
      <w:r w:rsidRPr="00080B76">
        <w:tab/>
        <w:t>48-volt, 12-cell lithium-ion, nickel manganese cobalt (NMC) graphite chemistry, .43 kWh</w:t>
      </w:r>
    </w:p>
    <w:p w14:paraId="2D03301F" w14:textId="77777777" w:rsidR="00315CAB" w:rsidRPr="00080B76" w:rsidRDefault="00315CAB" w:rsidP="00315CAB">
      <w:pPr>
        <w:pStyle w:val="BodyCopy"/>
      </w:pPr>
      <w:r w:rsidRPr="00080B76">
        <w:t>Belt-starter Generator</w:t>
      </w:r>
      <w:r w:rsidRPr="00080B76">
        <w:tab/>
        <w:t>12kW power, 130 lb.-ft. launch torque</w:t>
      </w:r>
    </w:p>
    <w:p w14:paraId="6E59ED86" w14:textId="77777777" w:rsidR="00315CAB" w:rsidRPr="00080B76" w:rsidRDefault="00315CAB" w:rsidP="00315CAB">
      <w:pPr>
        <w:pStyle w:val="BodyCopy"/>
      </w:pPr>
      <w:r w:rsidRPr="00080B76">
        <w:t>Displacement</w:t>
      </w:r>
      <w:r w:rsidRPr="00080B76">
        <w:tab/>
        <w:t>345 cu. in. (5,654 cu. cm)</w:t>
      </w:r>
    </w:p>
    <w:p w14:paraId="0AFA2CD6" w14:textId="77777777" w:rsidR="00315CAB" w:rsidRPr="00080B76" w:rsidRDefault="00315CAB" w:rsidP="00315CAB">
      <w:pPr>
        <w:pStyle w:val="BodyCopy"/>
      </w:pPr>
      <w:r w:rsidRPr="00080B76">
        <w:t>Bore x Stroke</w:t>
      </w:r>
      <w:r w:rsidRPr="00080B76">
        <w:tab/>
        <w:t>3.92 x 3.58 (99.5 x 90.9)</w:t>
      </w:r>
    </w:p>
    <w:p w14:paraId="3A96CAA9" w14:textId="77777777" w:rsidR="00315CAB" w:rsidRPr="00080B76" w:rsidRDefault="00315CAB" w:rsidP="00315CAB">
      <w:pPr>
        <w:pStyle w:val="BodyCopy"/>
      </w:pPr>
      <w:r w:rsidRPr="00080B76">
        <w:t>Valve System</w:t>
      </w:r>
      <w:r w:rsidRPr="00080B76">
        <w:tab/>
        <w:t>Variable-cam timing, pushrod-operated overhead valves, 16 valves, hydraulic lifters with roller followers</w:t>
      </w:r>
    </w:p>
    <w:p w14:paraId="45E982B8" w14:textId="77777777" w:rsidR="00315CAB" w:rsidRPr="00080B76" w:rsidRDefault="00315CAB" w:rsidP="00315CAB">
      <w:pPr>
        <w:pStyle w:val="BodyCopy"/>
      </w:pPr>
      <w:r w:rsidRPr="00080B76">
        <w:t>Fuel Injection</w:t>
      </w:r>
      <w:r w:rsidRPr="00080B76">
        <w:tab/>
        <w:t>Sequential, multiport, electronic, returnless</w:t>
      </w:r>
    </w:p>
    <w:p w14:paraId="2A48B811" w14:textId="77777777" w:rsidR="00315CAB" w:rsidRPr="00080B76" w:rsidRDefault="00315CAB" w:rsidP="00315CAB">
      <w:pPr>
        <w:pStyle w:val="BodyCopy"/>
      </w:pPr>
      <w:r w:rsidRPr="00080B76">
        <w:t>Construction</w:t>
      </w:r>
      <w:r w:rsidRPr="00080B76">
        <w:tab/>
        <w:t>Deep-skirt cast-iron block with cross-bolted main bearing caps, aluminum-alloy heads with hemispherical combustion chambers</w:t>
      </w:r>
    </w:p>
    <w:p w14:paraId="42CA3B3E" w14:textId="77777777" w:rsidR="00315CAB" w:rsidRPr="00080B76" w:rsidRDefault="00315CAB" w:rsidP="00315CAB">
      <w:pPr>
        <w:pStyle w:val="BodyCopy"/>
      </w:pPr>
      <w:r w:rsidRPr="00080B76">
        <w:t>Compression Ratio</w:t>
      </w:r>
      <w:r w:rsidRPr="00080B76">
        <w:tab/>
        <w:t>10.5:1</w:t>
      </w:r>
    </w:p>
    <w:p w14:paraId="634F95E8" w14:textId="77777777" w:rsidR="00315CAB" w:rsidRPr="00080B76" w:rsidRDefault="00315CAB" w:rsidP="00315CAB">
      <w:pPr>
        <w:pStyle w:val="BodyCopy"/>
      </w:pPr>
      <w:r w:rsidRPr="00080B76">
        <w:t xml:space="preserve">Power </w:t>
      </w:r>
      <w:r w:rsidRPr="00080B76">
        <w:tab/>
        <w:t>395 hp (291 kW) @ 5,600 rpm</w:t>
      </w:r>
    </w:p>
    <w:p w14:paraId="7F36E40E" w14:textId="77777777" w:rsidR="00315CAB" w:rsidRPr="00080B76" w:rsidRDefault="00315CAB" w:rsidP="00315CAB">
      <w:pPr>
        <w:pStyle w:val="BodyCopy"/>
      </w:pPr>
      <w:r w:rsidRPr="00080B76">
        <w:t xml:space="preserve">Torque </w:t>
      </w:r>
      <w:r w:rsidRPr="00080B76">
        <w:tab/>
        <w:t>410 lb.-ft. (556 N•m) @ 3,950 rpm</w:t>
      </w:r>
    </w:p>
    <w:p w14:paraId="77D7FA2C" w14:textId="77777777" w:rsidR="00315CAB" w:rsidRPr="00080B76" w:rsidRDefault="00315CAB" w:rsidP="00315CAB">
      <w:pPr>
        <w:pStyle w:val="BodyCopy"/>
      </w:pPr>
      <w:r w:rsidRPr="00080B76">
        <w:t>Max. Engine Speed</w:t>
      </w:r>
      <w:r w:rsidRPr="00080B76">
        <w:tab/>
        <w:t>5,800 rpm</w:t>
      </w:r>
    </w:p>
    <w:p w14:paraId="33A56B63" w14:textId="77777777" w:rsidR="00315CAB" w:rsidRPr="00080B76" w:rsidRDefault="00315CAB" w:rsidP="00315CAB">
      <w:pPr>
        <w:pStyle w:val="BodyCopyNoLines"/>
      </w:pPr>
      <w:r w:rsidRPr="00080B76">
        <w:t>Fuel Requirement</w:t>
      </w:r>
      <w:r w:rsidRPr="00080B76">
        <w:tab/>
        <w:t xml:space="preserve">Unleaded mid-grade, 89 octane — recommended </w:t>
      </w:r>
    </w:p>
    <w:p w14:paraId="6C15831D" w14:textId="77777777" w:rsidR="00315CAB" w:rsidRPr="00080B76" w:rsidRDefault="00315CAB" w:rsidP="00315CAB">
      <w:pPr>
        <w:pStyle w:val="BodyCopy"/>
      </w:pPr>
      <w:r>
        <w:tab/>
      </w:r>
      <w:r w:rsidRPr="00080B76">
        <w:tab/>
        <w:t>Unleaded regular, 87 octane — acceptable</w:t>
      </w:r>
    </w:p>
    <w:p w14:paraId="71A8D835" w14:textId="5BCCECC6" w:rsidR="00F14864" w:rsidRPr="00080B76" w:rsidRDefault="00F14864" w:rsidP="00F14864">
      <w:pPr>
        <w:pStyle w:val="Heading3"/>
      </w:pPr>
      <w:r w:rsidRPr="00080B76">
        <w:lastRenderedPageBreak/>
        <w:t>ENGINE: 5.7-LITER HEMI</w:t>
      </w:r>
      <w:r w:rsidR="00455F2F" w:rsidRPr="00455F2F">
        <w:rPr>
          <w:vertAlign w:val="superscript"/>
        </w:rPr>
        <w:t>®</w:t>
      </w:r>
      <w:r w:rsidRPr="00080B76">
        <w:t xml:space="preserve"> V-8 eTORQUE</w:t>
      </w:r>
      <w:r>
        <w:t xml:space="preserve"> (CONTINUED)</w:t>
      </w:r>
    </w:p>
    <w:p w14:paraId="1053DAB0" w14:textId="77777777" w:rsidR="00315CAB" w:rsidRPr="00080B76" w:rsidRDefault="00315CAB" w:rsidP="00315CAB">
      <w:pPr>
        <w:pStyle w:val="BodyCopy"/>
      </w:pPr>
      <w:r w:rsidRPr="00080B76">
        <w:t>Oil Capacity</w:t>
      </w:r>
      <w:r w:rsidRPr="00080B76">
        <w:tab/>
        <w:t>7.0 quarts (6.6 liters)</w:t>
      </w:r>
    </w:p>
    <w:p w14:paraId="7BF93BD2" w14:textId="77777777" w:rsidR="00315CAB" w:rsidRPr="00080B76" w:rsidRDefault="00315CAB" w:rsidP="00315CAB">
      <w:pPr>
        <w:pStyle w:val="BodyCopy"/>
      </w:pPr>
      <w:r w:rsidRPr="00080B76">
        <w:t>Coolant Capacity</w:t>
      </w:r>
      <w:r w:rsidRPr="00080B76">
        <w:tab/>
        <w:t>14.0 quarts (13.33 liters)</w:t>
      </w:r>
    </w:p>
    <w:p w14:paraId="2378D5BC" w14:textId="77777777" w:rsidR="00315CAB" w:rsidRPr="00080B76" w:rsidRDefault="00315CAB" w:rsidP="00315CAB">
      <w:pPr>
        <w:pStyle w:val="BodyCopy"/>
      </w:pPr>
      <w:r w:rsidRPr="00080B76">
        <w:t>Emission Controls</w:t>
      </w:r>
      <w:r w:rsidRPr="00080B76">
        <w:tab/>
        <w:t>Three-way catalytic converters, heated oxygen sensors and internal engine features</w:t>
      </w:r>
    </w:p>
    <w:p w14:paraId="6DAC5D3E" w14:textId="404048BA" w:rsidR="00315CAB" w:rsidRPr="00080B76" w:rsidRDefault="00315CAB" w:rsidP="00315CAB">
      <w:pPr>
        <w:pStyle w:val="BodyCopy2lines"/>
      </w:pPr>
      <w:r w:rsidRPr="00080B76">
        <w:t xml:space="preserve">EPA Fuel Economy mpg (city/hwy/combined) </w:t>
      </w:r>
      <w:r w:rsidRPr="00080B76">
        <w:tab/>
        <w:t>17/23/19</w:t>
      </w:r>
    </w:p>
    <w:p w14:paraId="08820C76" w14:textId="3F9DC4A6" w:rsidR="00315CAB" w:rsidRPr="00080B76" w:rsidRDefault="00315CAB" w:rsidP="00315CAB">
      <w:pPr>
        <w:pStyle w:val="Heading3"/>
      </w:pPr>
      <w:r w:rsidRPr="00080B76">
        <w:t>ENGINE: 6.2-LITER HEMI</w:t>
      </w:r>
      <w:r w:rsidR="00455F2F" w:rsidRPr="00455F2F">
        <w:rPr>
          <w:vertAlign w:val="superscript"/>
        </w:rPr>
        <w:t>®</w:t>
      </w:r>
      <w:r w:rsidRPr="00080B76">
        <w:t xml:space="preserve"> SUPERCHARGED V-8</w:t>
      </w:r>
    </w:p>
    <w:p w14:paraId="0024C4F1" w14:textId="77777777" w:rsidR="00315CAB" w:rsidRPr="00080B76" w:rsidRDefault="00315CAB" w:rsidP="00315CAB">
      <w:pPr>
        <w:pStyle w:val="BodyCopy"/>
      </w:pPr>
      <w:r w:rsidRPr="00080B76">
        <w:t>Type and Description</w:t>
      </w:r>
      <w:r w:rsidRPr="00080B76">
        <w:tab/>
        <w:t>90-degree V-type, liquid-cooled</w:t>
      </w:r>
    </w:p>
    <w:p w14:paraId="1DA3FC43" w14:textId="77777777" w:rsidR="00315CAB" w:rsidRPr="00080B76" w:rsidRDefault="00315CAB" w:rsidP="00315CAB">
      <w:pPr>
        <w:pStyle w:val="BodyCopy"/>
      </w:pPr>
      <w:r w:rsidRPr="00080B76">
        <w:t>Displacement</w:t>
      </w:r>
      <w:r w:rsidRPr="00080B76">
        <w:tab/>
        <w:t>376 cu. in. (6,166 cu. cm)</w:t>
      </w:r>
    </w:p>
    <w:p w14:paraId="37115E59" w14:textId="77777777" w:rsidR="00315CAB" w:rsidRPr="00080B76" w:rsidRDefault="00315CAB" w:rsidP="00315CAB">
      <w:pPr>
        <w:pStyle w:val="BodyCopy"/>
      </w:pPr>
      <w:r w:rsidRPr="00080B76">
        <w:t>Bore x Stroke</w:t>
      </w:r>
      <w:r w:rsidRPr="00080B76">
        <w:tab/>
        <w:t>4.09 x 3.58 (103.9 x 90.9)</w:t>
      </w:r>
    </w:p>
    <w:p w14:paraId="305D538D" w14:textId="77777777" w:rsidR="00315CAB" w:rsidRPr="00080B76" w:rsidRDefault="00315CAB" w:rsidP="00315CAB">
      <w:pPr>
        <w:pStyle w:val="BodyCopy"/>
      </w:pPr>
      <w:r w:rsidRPr="00080B76">
        <w:t>Valve System</w:t>
      </w:r>
      <w:r w:rsidRPr="00080B76">
        <w:tab/>
        <w:t>Pushrod-operated overhead valves, 16 valves with sodium-filled exhaust valves and</w:t>
      </w:r>
      <w:r>
        <w:t xml:space="preserve"> </w:t>
      </w:r>
      <w:r w:rsidRPr="00080B76">
        <w:t>hollow stem intake valves, 16 conventional hydraulic lifters, all with roller tips</w:t>
      </w:r>
    </w:p>
    <w:p w14:paraId="075B0C30" w14:textId="77777777" w:rsidR="00315CAB" w:rsidRPr="00080B76" w:rsidRDefault="00315CAB" w:rsidP="00315CAB">
      <w:pPr>
        <w:pStyle w:val="BodyCopy"/>
      </w:pPr>
      <w:r w:rsidRPr="00080B76">
        <w:t>Fuel Injection</w:t>
      </w:r>
      <w:r w:rsidRPr="00080B76">
        <w:tab/>
        <w:t>Sequential, multiport, electronic, returnless</w:t>
      </w:r>
    </w:p>
    <w:p w14:paraId="5627535D" w14:textId="77777777" w:rsidR="00315CAB" w:rsidRPr="00080B76" w:rsidRDefault="00315CAB" w:rsidP="00315CAB">
      <w:pPr>
        <w:pStyle w:val="BodyCopy"/>
      </w:pPr>
      <w:r w:rsidRPr="00080B76">
        <w:t>Construction</w:t>
      </w:r>
      <w:r w:rsidRPr="00080B76">
        <w:tab/>
        <w:t>Deep-skirt cast-iron block with cross-bolted main bearing caps, aluminum-alloy heads</w:t>
      </w:r>
      <w:r>
        <w:t xml:space="preserve"> </w:t>
      </w:r>
      <w:r w:rsidRPr="00080B76">
        <w:t>with hemispherical combustion chambers</w:t>
      </w:r>
    </w:p>
    <w:p w14:paraId="3DB5EAB5" w14:textId="77777777" w:rsidR="00315CAB" w:rsidRPr="00080B76" w:rsidRDefault="00315CAB" w:rsidP="00315CAB">
      <w:pPr>
        <w:pStyle w:val="BodyCopy"/>
      </w:pPr>
      <w:r w:rsidRPr="00080B76">
        <w:t>Compression Ratio</w:t>
      </w:r>
      <w:r w:rsidRPr="00080B76">
        <w:tab/>
        <w:t>9.5:1</w:t>
      </w:r>
    </w:p>
    <w:p w14:paraId="06F9E604" w14:textId="77777777" w:rsidR="00315CAB" w:rsidRPr="00080B76" w:rsidRDefault="00315CAB" w:rsidP="00315CAB">
      <w:pPr>
        <w:pStyle w:val="BodyCopy"/>
      </w:pPr>
      <w:r w:rsidRPr="00080B76">
        <w:t>Power (SAE J2723)</w:t>
      </w:r>
      <w:r w:rsidRPr="00080B76">
        <w:tab/>
        <w:t>702 hp (523 kW) @ 6,100 rpm</w:t>
      </w:r>
    </w:p>
    <w:p w14:paraId="3BF9ED23" w14:textId="77777777" w:rsidR="00315CAB" w:rsidRPr="00080B76" w:rsidRDefault="00315CAB" w:rsidP="00315CAB">
      <w:pPr>
        <w:pStyle w:val="BodyCopy"/>
      </w:pPr>
      <w:r w:rsidRPr="00080B76">
        <w:t>Torque (SAE J2723)</w:t>
      </w:r>
      <w:r w:rsidRPr="00080B76">
        <w:tab/>
        <w:t>650 lb.-ft. (882 Nm) @ 4,800 rpm</w:t>
      </w:r>
    </w:p>
    <w:p w14:paraId="7E0B2EB4" w14:textId="77777777" w:rsidR="00315CAB" w:rsidRPr="00080B76" w:rsidRDefault="00315CAB" w:rsidP="00315CAB">
      <w:pPr>
        <w:pStyle w:val="BodyCopy"/>
      </w:pPr>
      <w:r w:rsidRPr="00080B76">
        <w:t>Max. Engine Speed</w:t>
      </w:r>
      <w:r w:rsidRPr="00080B76">
        <w:tab/>
        <w:t>6,200 rpm (electronically limited)</w:t>
      </w:r>
    </w:p>
    <w:p w14:paraId="0E0BAB2D" w14:textId="77777777" w:rsidR="00315CAB" w:rsidRPr="00080B76" w:rsidRDefault="00315CAB" w:rsidP="00315CAB">
      <w:pPr>
        <w:pStyle w:val="BodyCopy"/>
      </w:pPr>
      <w:r w:rsidRPr="00080B76">
        <w:t>Fuel Requirement</w:t>
      </w:r>
      <w:r w:rsidRPr="00080B76">
        <w:tab/>
        <w:t>Premium 91 octane (R+M)/2 — required</w:t>
      </w:r>
    </w:p>
    <w:p w14:paraId="70B29385" w14:textId="77777777" w:rsidR="00315CAB" w:rsidRPr="00080B76" w:rsidRDefault="00315CAB" w:rsidP="00315CAB">
      <w:pPr>
        <w:pStyle w:val="BodyCopy"/>
      </w:pPr>
      <w:r w:rsidRPr="00080B76">
        <w:t>Oil Capacity</w:t>
      </w:r>
      <w:r w:rsidRPr="00080B76">
        <w:tab/>
        <w:t>7.9 quarts (7.4 liters)</w:t>
      </w:r>
    </w:p>
    <w:p w14:paraId="0DD23BAC" w14:textId="77777777" w:rsidR="00315CAB" w:rsidRPr="00080B76" w:rsidRDefault="00315CAB" w:rsidP="00315CAB">
      <w:pPr>
        <w:pStyle w:val="BodyCopy"/>
      </w:pPr>
      <w:r w:rsidRPr="00080B76">
        <w:t>Coolant Capacity</w:t>
      </w:r>
      <w:r w:rsidRPr="00080B76">
        <w:tab/>
        <w:t>15.0 quarts (14.4 liters)</w:t>
      </w:r>
    </w:p>
    <w:p w14:paraId="5547EDC1" w14:textId="77777777" w:rsidR="00315CAB" w:rsidRPr="00080B76" w:rsidRDefault="00315CAB" w:rsidP="00315CAB">
      <w:pPr>
        <w:pStyle w:val="BodyCopy"/>
      </w:pPr>
      <w:r w:rsidRPr="00080B76">
        <w:t>Factory Oil Fill</w:t>
      </w:r>
      <w:r w:rsidRPr="00080B76">
        <w:tab/>
        <w:t>0W-40 Pennzoil Ultra synthetic</w:t>
      </w:r>
    </w:p>
    <w:p w14:paraId="4378EEC3" w14:textId="77777777" w:rsidR="00315CAB" w:rsidRPr="00080B76" w:rsidRDefault="00315CAB" w:rsidP="00315CAB">
      <w:pPr>
        <w:pStyle w:val="BodyCopy"/>
      </w:pPr>
      <w:r w:rsidRPr="00080B76">
        <w:t>Emission Controls</w:t>
      </w:r>
      <w:r w:rsidRPr="00080B76">
        <w:tab/>
        <w:t>Dual close-coupled two-way catalytic converters heated wide-range upstream and</w:t>
      </w:r>
      <w:r>
        <w:t xml:space="preserve"> </w:t>
      </w:r>
      <w:r w:rsidRPr="00080B76">
        <w:t>switching downstream O</w:t>
      </w:r>
      <w:r w:rsidRPr="00E64A1E">
        <w:rPr>
          <w:vertAlign w:val="subscript"/>
        </w:rPr>
        <w:t>2</w:t>
      </w:r>
      <w:r w:rsidRPr="00080B76">
        <w:t xml:space="preserve"> sensors and internal engine features</w:t>
      </w:r>
    </w:p>
    <w:p w14:paraId="116C8D07" w14:textId="2A8F1CA4" w:rsidR="00315CAB" w:rsidRPr="00080B76" w:rsidRDefault="00315CAB" w:rsidP="00315CAB">
      <w:pPr>
        <w:pStyle w:val="BodyCopy"/>
      </w:pPr>
      <w:r w:rsidRPr="00080B76">
        <w:t>Exhaust Type</w:t>
      </w:r>
      <w:r w:rsidRPr="00080B76">
        <w:tab/>
        <w:t xml:space="preserve">Dual 3-in. straight-thru exhaust system with dual 5-in. </w:t>
      </w:r>
      <w:r w:rsidR="007F3F71">
        <w:t>b</w:t>
      </w:r>
      <w:r w:rsidRPr="00080B76">
        <w:t>lack tips</w:t>
      </w:r>
    </w:p>
    <w:p w14:paraId="0C6B0563" w14:textId="77777777" w:rsidR="00315CAB" w:rsidRPr="00080B76" w:rsidRDefault="00315CAB" w:rsidP="00315CAB">
      <w:pPr>
        <w:pStyle w:val="BodyCopy"/>
      </w:pPr>
      <w:r w:rsidRPr="00080B76">
        <w:t>EPA Fuel Economy mpg</w:t>
      </w:r>
      <w:r>
        <w:t xml:space="preserve"> </w:t>
      </w:r>
      <w:r w:rsidRPr="00080B76">
        <w:t>(city/hwy/combined)</w:t>
      </w:r>
      <w:r w:rsidRPr="00080B76">
        <w:tab/>
        <w:t>10/14/12</w:t>
      </w:r>
    </w:p>
    <w:p w14:paraId="00BA5127" w14:textId="77777777" w:rsidR="00315CAB" w:rsidRPr="00080B76" w:rsidRDefault="00315CAB" w:rsidP="00315CAB">
      <w:pPr>
        <w:pStyle w:val="BodyCopy"/>
      </w:pPr>
      <w:r w:rsidRPr="00080B76">
        <w:t>Assembly Plant</w:t>
      </w:r>
      <w:r w:rsidRPr="00080B76">
        <w:tab/>
        <w:t>Saltillo Engine Plant, Saltillo, Mexico</w:t>
      </w:r>
    </w:p>
    <w:p w14:paraId="06C802C3" w14:textId="77777777" w:rsidR="00315CAB" w:rsidRPr="00080B76" w:rsidRDefault="00315CAB" w:rsidP="00315CAB">
      <w:pPr>
        <w:pStyle w:val="Heading3"/>
      </w:pPr>
      <w:r w:rsidRPr="00080B76">
        <w:t xml:space="preserve">TRANSMISSION: TORQUEFLITE 850RE EIGHT-SPEED AUTOMATIC </w:t>
      </w:r>
    </w:p>
    <w:p w14:paraId="421EB228" w14:textId="77777777" w:rsidR="00315CAB" w:rsidRPr="00080B76" w:rsidRDefault="00315CAB" w:rsidP="00315CAB">
      <w:pPr>
        <w:pStyle w:val="BodyCopy"/>
      </w:pPr>
      <w:r w:rsidRPr="00080B76">
        <w:t>Availability</w:t>
      </w:r>
      <w:r w:rsidRPr="00080B76">
        <w:tab/>
        <w:t>Standard with 3.6-liter Pentastar V-6</w:t>
      </w:r>
    </w:p>
    <w:p w14:paraId="2EA57A2B" w14:textId="77777777" w:rsidR="00315CAB" w:rsidRPr="00080B76" w:rsidRDefault="00315CAB" w:rsidP="00315CAB">
      <w:pPr>
        <w:pStyle w:val="BodyCopy"/>
      </w:pPr>
      <w:r w:rsidRPr="00080B76">
        <w:t>Description</w:t>
      </w:r>
      <w:r w:rsidRPr="00080B76">
        <w:tab/>
        <w:t>Adaptive electronic control, automatic or Electronic Range Select (ERS) manual control. Five-clutch-pack design with only two open clutches in any gear. Torque converter lock with turbine torsional damper for low lock-up speeds in 1st through 8th gear</w:t>
      </w:r>
    </w:p>
    <w:p w14:paraId="571907D8" w14:textId="790C0E82" w:rsidR="00F14864" w:rsidRPr="00080B76" w:rsidRDefault="00F14864" w:rsidP="00F14864">
      <w:pPr>
        <w:pStyle w:val="Heading3"/>
      </w:pPr>
      <w:r w:rsidRPr="00080B76">
        <w:lastRenderedPageBreak/>
        <w:t xml:space="preserve">TRANSMISSION: TORQUEFLITE 850RE EIGHT-SPEED AUTOMATIC </w:t>
      </w:r>
      <w:r>
        <w:t>(CONTINUED)</w:t>
      </w:r>
    </w:p>
    <w:p w14:paraId="1D4C864F" w14:textId="77777777" w:rsidR="00315CAB" w:rsidRPr="000B4924" w:rsidRDefault="00315CAB" w:rsidP="00315CAB">
      <w:pPr>
        <w:pStyle w:val="BodyCopy"/>
      </w:pPr>
      <w:r w:rsidRPr="000B4924">
        <w:t>Gear Ratios</w:t>
      </w:r>
      <w:r w:rsidRPr="000B4924">
        <w:tab/>
      </w:r>
    </w:p>
    <w:p w14:paraId="1BC95181" w14:textId="77777777" w:rsidR="00315CAB" w:rsidRPr="00080B76" w:rsidRDefault="00315CAB" w:rsidP="00315CAB">
      <w:pPr>
        <w:pStyle w:val="BodyCopy"/>
      </w:pPr>
      <w:r>
        <w:tab/>
      </w:r>
      <w:r w:rsidRPr="00080B76">
        <w:t>1st</w:t>
      </w:r>
      <w:r w:rsidRPr="00080B76">
        <w:tab/>
        <w:t>4.71</w:t>
      </w:r>
    </w:p>
    <w:p w14:paraId="15487C4F" w14:textId="77777777" w:rsidR="00315CAB" w:rsidRPr="00080B76" w:rsidRDefault="00315CAB" w:rsidP="00315CAB">
      <w:pPr>
        <w:pStyle w:val="BodyCopy"/>
      </w:pPr>
      <w:r>
        <w:tab/>
      </w:r>
      <w:r w:rsidRPr="00080B76">
        <w:t xml:space="preserve">2nd </w:t>
      </w:r>
      <w:r w:rsidRPr="00080B76">
        <w:tab/>
        <w:t>3.14</w:t>
      </w:r>
    </w:p>
    <w:p w14:paraId="18D5B041" w14:textId="77777777" w:rsidR="00315CAB" w:rsidRPr="00080B76" w:rsidRDefault="00315CAB" w:rsidP="00315CAB">
      <w:pPr>
        <w:pStyle w:val="BodyCopy"/>
      </w:pPr>
      <w:r>
        <w:tab/>
      </w:r>
      <w:r w:rsidRPr="00080B76">
        <w:t xml:space="preserve">3rd </w:t>
      </w:r>
      <w:r w:rsidRPr="00080B76">
        <w:tab/>
        <w:t>2.10</w:t>
      </w:r>
    </w:p>
    <w:p w14:paraId="58D76103" w14:textId="77777777" w:rsidR="00315CAB" w:rsidRPr="00080B76" w:rsidRDefault="00315CAB" w:rsidP="00315CAB">
      <w:pPr>
        <w:pStyle w:val="BodyCopy"/>
      </w:pPr>
      <w:r>
        <w:tab/>
      </w:r>
      <w:r w:rsidRPr="00080B76">
        <w:t xml:space="preserve">4th </w:t>
      </w:r>
      <w:r w:rsidRPr="00080B76">
        <w:tab/>
        <w:t>1.67</w:t>
      </w:r>
    </w:p>
    <w:p w14:paraId="59B1A128" w14:textId="77777777" w:rsidR="00315CAB" w:rsidRPr="00080B76" w:rsidRDefault="00315CAB" w:rsidP="00315CAB">
      <w:pPr>
        <w:pStyle w:val="BodyCopy"/>
      </w:pPr>
      <w:r>
        <w:tab/>
      </w:r>
      <w:r w:rsidRPr="00080B76">
        <w:t xml:space="preserve">5th </w:t>
      </w:r>
      <w:r w:rsidRPr="00080B76">
        <w:tab/>
        <w:t>1.29</w:t>
      </w:r>
    </w:p>
    <w:p w14:paraId="0E80590C" w14:textId="77777777" w:rsidR="00315CAB" w:rsidRPr="00080B76" w:rsidRDefault="00315CAB" w:rsidP="00315CAB">
      <w:pPr>
        <w:pStyle w:val="BodyCopy"/>
      </w:pPr>
      <w:r>
        <w:tab/>
      </w:r>
      <w:r w:rsidRPr="00080B76">
        <w:t xml:space="preserve">6th </w:t>
      </w:r>
      <w:r w:rsidRPr="00080B76">
        <w:tab/>
        <w:t>1.00</w:t>
      </w:r>
    </w:p>
    <w:p w14:paraId="6CE4C8D8" w14:textId="77777777" w:rsidR="00315CAB" w:rsidRPr="00080B76" w:rsidRDefault="00315CAB" w:rsidP="00315CAB">
      <w:pPr>
        <w:pStyle w:val="BodyCopy"/>
      </w:pPr>
      <w:r>
        <w:tab/>
      </w:r>
      <w:r w:rsidRPr="00080B76">
        <w:t xml:space="preserve">7th </w:t>
      </w:r>
      <w:r w:rsidRPr="00080B76">
        <w:tab/>
        <w:t>0.84</w:t>
      </w:r>
    </w:p>
    <w:p w14:paraId="1FF9FC1C" w14:textId="77777777" w:rsidR="00315CAB" w:rsidRPr="00080B76" w:rsidRDefault="00315CAB" w:rsidP="00315CAB">
      <w:pPr>
        <w:pStyle w:val="BodyCopy"/>
      </w:pPr>
      <w:r>
        <w:tab/>
      </w:r>
      <w:r w:rsidRPr="00080B76">
        <w:t xml:space="preserve">8th </w:t>
      </w:r>
      <w:r w:rsidRPr="00080B76">
        <w:tab/>
        <w:t>0.67</w:t>
      </w:r>
    </w:p>
    <w:p w14:paraId="5449788A" w14:textId="77777777" w:rsidR="00315CAB" w:rsidRPr="00080B76" w:rsidRDefault="00315CAB" w:rsidP="00315CAB">
      <w:pPr>
        <w:pStyle w:val="BodyCopy"/>
      </w:pPr>
      <w:r>
        <w:tab/>
      </w:r>
      <w:r w:rsidRPr="00080B76">
        <w:t xml:space="preserve">Reverse </w:t>
      </w:r>
      <w:r w:rsidRPr="00080B76">
        <w:tab/>
        <w:t>3.30</w:t>
      </w:r>
    </w:p>
    <w:p w14:paraId="21A23315" w14:textId="77777777" w:rsidR="00315CAB" w:rsidRPr="00080B76" w:rsidRDefault="00315CAB" w:rsidP="00315CAB">
      <w:pPr>
        <w:pStyle w:val="BodyCopy"/>
      </w:pPr>
      <w:r w:rsidRPr="00080B76">
        <w:t>Axle Ratios</w:t>
      </w:r>
      <w:r w:rsidRPr="00080B76">
        <w:tab/>
        <w:t>3.21, 3.55, 3.92 (Rebel only)</w:t>
      </w:r>
    </w:p>
    <w:p w14:paraId="668E6426" w14:textId="77777777" w:rsidR="00315CAB" w:rsidRPr="00080B76" w:rsidRDefault="00315CAB" w:rsidP="00315CAB">
      <w:pPr>
        <w:pStyle w:val="Heading3"/>
        <w:keepNext/>
        <w:keepLines/>
      </w:pPr>
      <w:r w:rsidRPr="00080B76">
        <w:t>TRANSMISSION: TORQUEFLITE 8HP75 EIGHT-SPEED AUTOMATIC</w:t>
      </w:r>
    </w:p>
    <w:p w14:paraId="6BD538A4" w14:textId="77777777" w:rsidR="00455F2F" w:rsidRPr="00080B76" w:rsidRDefault="00315CAB" w:rsidP="00455F2F">
      <w:pPr>
        <w:pStyle w:val="BodyCopy"/>
      </w:pPr>
      <w:r w:rsidRPr="00080B76">
        <w:t>Availability</w:t>
      </w:r>
      <w:r w:rsidRPr="00080B76">
        <w:tab/>
      </w:r>
      <w:r w:rsidR="00455F2F" w:rsidRPr="00080B76">
        <w:t>Standard with 3.0-liter EcoDiesel V-6</w:t>
      </w:r>
      <w:r w:rsidR="00455F2F">
        <w:t xml:space="preserve"> </w:t>
      </w:r>
      <w:r w:rsidR="00455F2F" w:rsidRPr="00080B76">
        <w:t xml:space="preserve">and </w:t>
      </w:r>
      <w:r w:rsidR="00455F2F">
        <w:br/>
      </w:r>
      <w:r w:rsidR="00455F2F" w:rsidRPr="00080B76">
        <w:t xml:space="preserve">5.7-liter V-8 with eTorque </w:t>
      </w:r>
    </w:p>
    <w:p w14:paraId="7691472A" w14:textId="6DEAEACE" w:rsidR="00315CAB" w:rsidRPr="00080B76" w:rsidRDefault="00315CAB" w:rsidP="00315CAB">
      <w:pPr>
        <w:pStyle w:val="BodyCopy"/>
        <w:keepNext/>
        <w:keepLines/>
        <w:spacing w:line="240" w:lineRule="auto"/>
      </w:pPr>
      <w:r w:rsidRPr="00080B76">
        <w:t>Description</w:t>
      </w:r>
      <w:r w:rsidRPr="00080B76">
        <w:tab/>
        <w:t>Adaptive electronic control, automatic or ERS manual control. Five-clutch-pack design with only two open clutches in any gear. Torque converter lock with turbine torsional damper for low lock-up speeds in 1st through 8th gear</w:t>
      </w:r>
    </w:p>
    <w:p w14:paraId="3E641F27" w14:textId="77777777" w:rsidR="00315CAB" w:rsidRPr="00AD59B9" w:rsidRDefault="00315CAB" w:rsidP="00315CAB">
      <w:pPr>
        <w:pStyle w:val="BodyCopy"/>
      </w:pPr>
      <w:r w:rsidRPr="00AD59B9">
        <w:t>Gear Ratios</w:t>
      </w:r>
      <w:r w:rsidRPr="00AD59B9">
        <w:tab/>
      </w:r>
    </w:p>
    <w:p w14:paraId="220BEF9D" w14:textId="77777777" w:rsidR="00315CAB" w:rsidRPr="00080B76" w:rsidRDefault="00315CAB" w:rsidP="00315CAB">
      <w:pPr>
        <w:pStyle w:val="BodyCopy"/>
      </w:pPr>
      <w:r>
        <w:tab/>
      </w:r>
      <w:r w:rsidRPr="00080B76">
        <w:t>1st</w:t>
      </w:r>
      <w:r w:rsidRPr="00080B76">
        <w:tab/>
        <w:t>4.71</w:t>
      </w:r>
    </w:p>
    <w:p w14:paraId="3EF428B6" w14:textId="77777777" w:rsidR="00315CAB" w:rsidRPr="00080B76" w:rsidRDefault="00315CAB" w:rsidP="00315CAB">
      <w:pPr>
        <w:pStyle w:val="BodyCopy"/>
      </w:pPr>
      <w:r>
        <w:tab/>
      </w:r>
      <w:r w:rsidRPr="00080B76">
        <w:t>2nd</w:t>
      </w:r>
      <w:r w:rsidRPr="00080B76">
        <w:tab/>
        <w:t>3.14</w:t>
      </w:r>
    </w:p>
    <w:p w14:paraId="37CA9D51" w14:textId="77777777" w:rsidR="00315CAB" w:rsidRPr="00080B76" w:rsidRDefault="00315CAB" w:rsidP="00315CAB">
      <w:pPr>
        <w:pStyle w:val="BodyCopy"/>
      </w:pPr>
      <w:r>
        <w:tab/>
      </w:r>
      <w:r w:rsidRPr="00080B76">
        <w:t>3rd</w:t>
      </w:r>
      <w:r w:rsidRPr="00080B76">
        <w:tab/>
        <w:t>2.10</w:t>
      </w:r>
    </w:p>
    <w:p w14:paraId="7302060A" w14:textId="77777777" w:rsidR="00315CAB" w:rsidRPr="00080B76" w:rsidRDefault="00315CAB" w:rsidP="00315CAB">
      <w:pPr>
        <w:pStyle w:val="BodyCopy"/>
      </w:pPr>
      <w:r>
        <w:tab/>
      </w:r>
      <w:r w:rsidRPr="00080B76">
        <w:t>4th</w:t>
      </w:r>
      <w:r w:rsidRPr="00080B76">
        <w:tab/>
        <w:t>1.67</w:t>
      </w:r>
    </w:p>
    <w:p w14:paraId="2FAE90C4" w14:textId="77777777" w:rsidR="00315CAB" w:rsidRPr="00080B76" w:rsidRDefault="00315CAB" w:rsidP="00315CAB">
      <w:pPr>
        <w:pStyle w:val="BodyCopy"/>
      </w:pPr>
      <w:r>
        <w:tab/>
      </w:r>
      <w:r w:rsidRPr="00080B76">
        <w:t>5th</w:t>
      </w:r>
      <w:r w:rsidRPr="00080B76">
        <w:tab/>
        <w:t>1.29</w:t>
      </w:r>
    </w:p>
    <w:p w14:paraId="56F46EAB" w14:textId="77777777" w:rsidR="00315CAB" w:rsidRPr="00080B76" w:rsidRDefault="00315CAB" w:rsidP="00315CAB">
      <w:pPr>
        <w:pStyle w:val="BodyCopy"/>
      </w:pPr>
      <w:r>
        <w:tab/>
      </w:r>
      <w:r w:rsidRPr="00080B76">
        <w:t>6th</w:t>
      </w:r>
      <w:r w:rsidRPr="00080B76">
        <w:tab/>
        <w:t>1.00</w:t>
      </w:r>
    </w:p>
    <w:p w14:paraId="7A466A30" w14:textId="77777777" w:rsidR="00315CAB" w:rsidRPr="00080B76" w:rsidRDefault="00315CAB" w:rsidP="00315CAB">
      <w:pPr>
        <w:pStyle w:val="BodyCopy"/>
      </w:pPr>
      <w:r>
        <w:tab/>
      </w:r>
      <w:r w:rsidRPr="00080B76">
        <w:t>7th</w:t>
      </w:r>
      <w:r w:rsidRPr="00080B76">
        <w:tab/>
        <w:t>0.84</w:t>
      </w:r>
    </w:p>
    <w:p w14:paraId="7A64ABFE" w14:textId="77777777" w:rsidR="00315CAB" w:rsidRPr="00080B76" w:rsidRDefault="00315CAB" w:rsidP="00315CAB">
      <w:pPr>
        <w:pStyle w:val="BodyCopy"/>
      </w:pPr>
      <w:r>
        <w:tab/>
      </w:r>
      <w:r w:rsidRPr="00080B76">
        <w:t>8th</w:t>
      </w:r>
      <w:r w:rsidRPr="00080B76">
        <w:tab/>
        <w:t>0.67</w:t>
      </w:r>
    </w:p>
    <w:p w14:paraId="03273985" w14:textId="77777777" w:rsidR="00315CAB" w:rsidRPr="00080B76" w:rsidRDefault="00315CAB" w:rsidP="00315CAB">
      <w:pPr>
        <w:pStyle w:val="BodyCopy"/>
      </w:pPr>
      <w:r>
        <w:tab/>
      </w:r>
      <w:r w:rsidRPr="00080B76">
        <w:t>Reverse</w:t>
      </w:r>
      <w:r w:rsidRPr="00080B76">
        <w:tab/>
        <w:t>3.30</w:t>
      </w:r>
    </w:p>
    <w:p w14:paraId="12D65BBE" w14:textId="3D529900" w:rsidR="00315CAB" w:rsidRPr="00080B76" w:rsidRDefault="00315CAB" w:rsidP="00315CAB">
      <w:pPr>
        <w:pStyle w:val="BodyCopy"/>
      </w:pPr>
      <w:r w:rsidRPr="00080B76">
        <w:t>Axle Ratios</w:t>
      </w:r>
      <w:r w:rsidRPr="00080B76">
        <w:tab/>
        <w:t>3.21, 3.55, 3.92</w:t>
      </w:r>
    </w:p>
    <w:p w14:paraId="448A32E3" w14:textId="77777777" w:rsidR="00315CAB" w:rsidRPr="00080B76" w:rsidRDefault="00315CAB" w:rsidP="00315CAB">
      <w:pPr>
        <w:pStyle w:val="Heading3"/>
      </w:pPr>
      <w:r w:rsidRPr="00080B76">
        <w:t>TRANSMISSION: TORQUEFLITE 8HP95 EIGHT-SPEED AUTOMATIC</w:t>
      </w:r>
    </w:p>
    <w:p w14:paraId="04CEF50D" w14:textId="77777777" w:rsidR="00315CAB" w:rsidRPr="00080B76" w:rsidRDefault="00315CAB" w:rsidP="00315CAB">
      <w:pPr>
        <w:pStyle w:val="BodyCopy"/>
      </w:pPr>
      <w:r w:rsidRPr="00080B76">
        <w:t>Availability</w:t>
      </w:r>
      <w:r w:rsidRPr="00080B76">
        <w:tab/>
        <w:t>Standard with 6.2-liter HEMI supercharger V-8</w:t>
      </w:r>
    </w:p>
    <w:p w14:paraId="129BAB3F" w14:textId="77777777" w:rsidR="00315CAB" w:rsidRPr="00080B76" w:rsidRDefault="00315CAB" w:rsidP="00315CAB">
      <w:pPr>
        <w:pStyle w:val="BodyCopy"/>
      </w:pPr>
      <w:r w:rsidRPr="00080B76">
        <w:t>Description</w:t>
      </w:r>
      <w:r w:rsidRPr="00080B76">
        <w:tab/>
        <w:t>Adaptive electronic control with full manual control via gear selector or paddle shifters with six TRX-unique selectable modes: Sport, Snow, Tow, Mud, Baja and Auto (features performance shifting and gear holding feature)</w:t>
      </w:r>
    </w:p>
    <w:p w14:paraId="27DCBE9C" w14:textId="7ACC9BC2" w:rsidR="00F14864" w:rsidRPr="00080B76" w:rsidRDefault="00F14864" w:rsidP="00F14864">
      <w:pPr>
        <w:pStyle w:val="Heading3"/>
      </w:pPr>
      <w:r w:rsidRPr="00080B76">
        <w:lastRenderedPageBreak/>
        <w:t>TRANSMISSION: TORQUEFLITE 8HP95 EIGHT-SPEED AUTOMATIC</w:t>
      </w:r>
      <w:r>
        <w:t xml:space="preserve"> (CONTINUED)</w:t>
      </w:r>
    </w:p>
    <w:p w14:paraId="79055A36" w14:textId="77777777" w:rsidR="00315CAB" w:rsidRPr="00AD59B9" w:rsidRDefault="00315CAB" w:rsidP="00315CAB">
      <w:pPr>
        <w:pStyle w:val="BodyCopy"/>
      </w:pPr>
      <w:r w:rsidRPr="00AD59B9">
        <w:t>Gear Ratios</w:t>
      </w:r>
      <w:r w:rsidRPr="00AD59B9">
        <w:tab/>
      </w:r>
    </w:p>
    <w:p w14:paraId="5D62D103" w14:textId="77777777" w:rsidR="00315CAB" w:rsidRPr="00080B76" w:rsidRDefault="00315CAB" w:rsidP="00315CAB">
      <w:pPr>
        <w:pStyle w:val="BodyCopy"/>
      </w:pPr>
      <w:r>
        <w:tab/>
      </w:r>
      <w:r w:rsidRPr="00080B76">
        <w:t>1st</w:t>
      </w:r>
      <w:r w:rsidRPr="00080B76">
        <w:tab/>
        <w:t>4.71</w:t>
      </w:r>
    </w:p>
    <w:p w14:paraId="32F9429F" w14:textId="77777777" w:rsidR="00315CAB" w:rsidRPr="00080B76" w:rsidRDefault="00315CAB" w:rsidP="00315CAB">
      <w:pPr>
        <w:pStyle w:val="BodyCopy"/>
      </w:pPr>
      <w:r>
        <w:tab/>
      </w:r>
      <w:r w:rsidRPr="00080B76">
        <w:t>2nd</w:t>
      </w:r>
      <w:r w:rsidRPr="00080B76">
        <w:tab/>
        <w:t>3.14</w:t>
      </w:r>
    </w:p>
    <w:p w14:paraId="1F7DA222" w14:textId="77777777" w:rsidR="00315CAB" w:rsidRPr="00080B76" w:rsidRDefault="00315CAB" w:rsidP="00315CAB">
      <w:pPr>
        <w:pStyle w:val="BodyCopy"/>
      </w:pPr>
      <w:r>
        <w:tab/>
      </w:r>
      <w:r w:rsidRPr="00080B76">
        <w:t>3rd</w:t>
      </w:r>
      <w:r w:rsidRPr="00080B76">
        <w:tab/>
        <w:t>2.11</w:t>
      </w:r>
    </w:p>
    <w:p w14:paraId="31C1BA0F" w14:textId="77777777" w:rsidR="00315CAB" w:rsidRPr="00080B76" w:rsidRDefault="00315CAB" w:rsidP="00315CAB">
      <w:pPr>
        <w:pStyle w:val="BodyCopy"/>
      </w:pPr>
      <w:r>
        <w:tab/>
      </w:r>
      <w:r w:rsidRPr="00080B76">
        <w:t>4th</w:t>
      </w:r>
      <w:r w:rsidRPr="00080B76">
        <w:tab/>
        <w:t>1.67</w:t>
      </w:r>
    </w:p>
    <w:p w14:paraId="700BA4C4" w14:textId="77777777" w:rsidR="00315CAB" w:rsidRPr="00080B76" w:rsidRDefault="00315CAB" w:rsidP="00315CAB">
      <w:pPr>
        <w:pStyle w:val="BodyCopy"/>
      </w:pPr>
      <w:r>
        <w:tab/>
      </w:r>
      <w:r w:rsidRPr="00080B76">
        <w:t>5th</w:t>
      </w:r>
      <w:r w:rsidRPr="00080B76">
        <w:tab/>
        <w:t>1.29</w:t>
      </w:r>
    </w:p>
    <w:p w14:paraId="09BCF2CF" w14:textId="77777777" w:rsidR="00315CAB" w:rsidRPr="00080B76" w:rsidRDefault="00315CAB" w:rsidP="00315CAB">
      <w:pPr>
        <w:pStyle w:val="BodyCopy"/>
      </w:pPr>
      <w:r>
        <w:tab/>
      </w:r>
      <w:r w:rsidRPr="00080B76">
        <w:t>6th</w:t>
      </w:r>
      <w:r w:rsidRPr="00080B76">
        <w:tab/>
        <w:t>1.00</w:t>
      </w:r>
    </w:p>
    <w:p w14:paraId="30BBAF90" w14:textId="77777777" w:rsidR="00315CAB" w:rsidRPr="00080B76" w:rsidRDefault="00315CAB" w:rsidP="00315CAB">
      <w:pPr>
        <w:pStyle w:val="BodyCopy"/>
      </w:pPr>
      <w:r>
        <w:tab/>
      </w:r>
      <w:r w:rsidRPr="00080B76">
        <w:t>7th</w:t>
      </w:r>
      <w:r w:rsidRPr="00080B76">
        <w:tab/>
        <w:t>0.84</w:t>
      </w:r>
    </w:p>
    <w:p w14:paraId="2B4B0247" w14:textId="77777777" w:rsidR="00315CAB" w:rsidRPr="00080B76" w:rsidRDefault="00315CAB" w:rsidP="00315CAB">
      <w:pPr>
        <w:pStyle w:val="BodyCopy"/>
      </w:pPr>
      <w:r>
        <w:tab/>
      </w:r>
      <w:r w:rsidRPr="00080B76">
        <w:t>8th</w:t>
      </w:r>
      <w:r w:rsidRPr="00080B76">
        <w:tab/>
        <w:t>0.67</w:t>
      </w:r>
    </w:p>
    <w:p w14:paraId="77A324E6" w14:textId="77777777" w:rsidR="00315CAB" w:rsidRPr="00080B76" w:rsidRDefault="00315CAB" w:rsidP="00315CAB">
      <w:pPr>
        <w:pStyle w:val="BodyCopy"/>
      </w:pPr>
      <w:r>
        <w:tab/>
      </w:r>
      <w:r w:rsidRPr="00080B76">
        <w:t>Reverse</w:t>
      </w:r>
      <w:r w:rsidRPr="00080B76">
        <w:tab/>
        <w:t>3.30</w:t>
      </w:r>
    </w:p>
    <w:p w14:paraId="48CB73DB" w14:textId="77777777" w:rsidR="00315CAB" w:rsidRPr="00080B76" w:rsidRDefault="00315CAB" w:rsidP="00315CAB">
      <w:pPr>
        <w:pStyle w:val="BodyCopy"/>
      </w:pPr>
      <w:r w:rsidRPr="00080B76">
        <w:t>Final Drive Ratio</w:t>
      </w:r>
      <w:r w:rsidRPr="00080B76">
        <w:tab/>
        <w:t>2.62</w:t>
      </w:r>
    </w:p>
    <w:p w14:paraId="40286C67" w14:textId="77777777" w:rsidR="00315CAB" w:rsidRPr="00080B76" w:rsidRDefault="00315CAB" w:rsidP="00315CAB">
      <w:pPr>
        <w:pStyle w:val="BodyCopy"/>
      </w:pPr>
      <w:r w:rsidRPr="00080B76">
        <w:t>Overall Top Gear</w:t>
      </w:r>
      <w:r w:rsidRPr="00080B76">
        <w:tab/>
        <w:t>1.76</w:t>
      </w:r>
    </w:p>
    <w:p w14:paraId="69D38F12" w14:textId="77777777" w:rsidR="00315CAB" w:rsidRPr="00080B76" w:rsidRDefault="00315CAB" w:rsidP="00315CAB">
      <w:pPr>
        <w:pStyle w:val="BodyCopy"/>
      </w:pPr>
      <w:r w:rsidRPr="00080B76">
        <w:t>Axle Ratios</w:t>
      </w:r>
      <w:r w:rsidRPr="00080B76">
        <w:tab/>
        <w:t>3.55</w:t>
      </w:r>
    </w:p>
    <w:p w14:paraId="742495B4" w14:textId="77777777" w:rsidR="00315CAB" w:rsidRPr="00080B76" w:rsidRDefault="00315CAB" w:rsidP="00315CAB">
      <w:pPr>
        <w:pStyle w:val="Heading3"/>
      </w:pPr>
      <w:r w:rsidRPr="00080B76">
        <w:t>TRANSFER CASE: BW 48-12 PART-TIME</w:t>
      </w:r>
    </w:p>
    <w:p w14:paraId="3A90175F" w14:textId="69DDAEEB" w:rsidR="00315CAB" w:rsidRPr="00080B76" w:rsidRDefault="00315CAB" w:rsidP="00315CAB">
      <w:pPr>
        <w:pStyle w:val="BodyCopy"/>
      </w:pPr>
      <w:r w:rsidRPr="00080B76">
        <w:t>Availability</w:t>
      </w:r>
      <w:r w:rsidRPr="00080B76">
        <w:tab/>
      </w:r>
      <w:r w:rsidR="00455F2F" w:rsidRPr="00080B76">
        <w:t>3.6-liter Pentastar V-6 4x4 with eTorque, 3.0-liter EcoDiesel V-6</w:t>
      </w:r>
      <w:r w:rsidR="00455F2F">
        <w:t xml:space="preserve"> </w:t>
      </w:r>
      <w:r w:rsidR="00455F2F" w:rsidRPr="00080B76">
        <w:t>and 5.7-liter HEMI</w:t>
      </w:r>
      <w:r w:rsidR="007A38BD" w:rsidRPr="007A38BD">
        <w:rPr>
          <w:vertAlign w:val="superscript"/>
        </w:rPr>
        <w:t>®</w:t>
      </w:r>
      <w:r w:rsidR="00455F2F" w:rsidRPr="00080B76">
        <w:t xml:space="preserve"> V-8 with eTorque assist</w:t>
      </w:r>
      <w:r w:rsidRPr="00080B76">
        <w:t xml:space="preserve"> </w:t>
      </w:r>
    </w:p>
    <w:p w14:paraId="44DD7074" w14:textId="77777777" w:rsidR="00315CAB" w:rsidRPr="00080B76" w:rsidRDefault="00315CAB" w:rsidP="00315CAB">
      <w:pPr>
        <w:pStyle w:val="BodyCopy"/>
      </w:pPr>
      <w:r w:rsidRPr="00080B76">
        <w:t>Shift Mechanism</w:t>
      </w:r>
      <w:r w:rsidRPr="00080B76">
        <w:tab/>
        <w:t>Electric</w:t>
      </w:r>
    </w:p>
    <w:p w14:paraId="7E2FDCEA" w14:textId="77777777" w:rsidR="00315CAB" w:rsidRPr="00080B76" w:rsidRDefault="00315CAB" w:rsidP="00315CAB">
      <w:pPr>
        <w:pStyle w:val="BodyCopy"/>
      </w:pPr>
      <w:r w:rsidRPr="00080B76">
        <w:t>Available Speeds</w:t>
      </w:r>
      <w:r w:rsidRPr="00080B76">
        <w:tab/>
        <w:t>Two-speed</w:t>
      </w:r>
    </w:p>
    <w:p w14:paraId="0D3B07DA" w14:textId="77777777" w:rsidR="00315CAB" w:rsidRPr="00080B76" w:rsidRDefault="00315CAB" w:rsidP="00315CAB">
      <w:pPr>
        <w:pStyle w:val="BodyCopy"/>
      </w:pPr>
      <w:r w:rsidRPr="00080B76">
        <w:t>Operating Modes</w:t>
      </w:r>
      <w:r w:rsidRPr="00080B76">
        <w:tab/>
        <w:t>2WD High; 4WD High, Locked; Neutral; 4WD Low, Locked</w:t>
      </w:r>
    </w:p>
    <w:p w14:paraId="2CA90000" w14:textId="77777777" w:rsidR="00315CAB" w:rsidRPr="00080B76" w:rsidRDefault="00315CAB" w:rsidP="00315CAB">
      <w:pPr>
        <w:pStyle w:val="BodyCopy"/>
      </w:pPr>
      <w:r w:rsidRPr="00080B76">
        <w:t>Low-range Ratio</w:t>
      </w:r>
      <w:r w:rsidRPr="00080B76">
        <w:tab/>
        <w:t>2.64</w:t>
      </w:r>
    </w:p>
    <w:p w14:paraId="6A71D69D" w14:textId="77777777" w:rsidR="00315CAB" w:rsidRPr="00080B76" w:rsidRDefault="00315CAB" w:rsidP="00315CAB">
      <w:pPr>
        <w:pStyle w:val="BodyCopy"/>
      </w:pPr>
      <w:r w:rsidRPr="00080B76">
        <w:t>Center Differential Type</w:t>
      </w:r>
      <w:r w:rsidRPr="00080B76">
        <w:tab/>
        <w:t>None</w:t>
      </w:r>
    </w:p>
    <w:p w14:paraId="2C434457" w14:textId="77777777" w:rsidR="00315CAB" w:rsidRPr="00080B76" w:rsidRDefault="00315CAB" w:rsidP="00315CAB">
      <w:pPr>
        <w:pStyle w:val="Heading3"/>
      </w:pPr>
      <w:r w:rsidRPr="00080B76">
        <w:t>TRANSFER CASE: BW 48-11 ON-DEMAND</w:t>
      </w:r>
    </w:p>
    <w:p w14:paraId="2BA18863" w14:textId="788C58D1" w:rsidR="00315CAB" w:rsidRPr="00080B76" w:rsidRDefault="00315CAB" w:rsidP="00315CAB">
      <w:pPr>
        <w:pStyle w:val="BodyCopy"/>
      </w:pPr>
      <w:r w:rsidRPr="00080B76">
        <w:t>Availability</w:t>
      </w:r>
      <w:r w:rsidRPr="00080B76">
        <w:tab/>
      </w:r>
      <w:r w:rsidR="00455F2F" w:rsidRPr="00080B76">
        <w:t>3.0-liter EcoDiesel V-6</w:t>
      </w:r>
      <w:r w:rsidR="00455F2F">
        <w:t xml:space="preserve"> </w:t>
      </w:r>
      <w:r w:rsidR="00455F2F" w:rsidRPr="00080B76">
        <w:t>and 5.7-liter HEMI</w:t>
      </w:r>
      <w:r w:rsidR="007A38BD" w:rsidRPr="007A38BD">
        <w:rPr>
          <w:vertAlign w:val="superscript"/>
        </w:rPr>
        <w:t>®</w:t>
      </w:r>
      <w:r w:rsidR="00455F2F" w:rsidRPr="00080B76">
        <w:t xml:space="preserve"> V-8 </w:t>
      </w:r>
      <w:r w:rsidR="00455F2F" w:rsidRPr="00080B76">
        <w:br/>
        <w:t>with eTorque assist</w:t>
      </w:r>
    </w:p>
    <w:p w14:paraId="6EF9FC14" w14:textId="77777777" w:rsidR="00315CAB" w:rsidRPr="00080B76" w:rsidRDefault="00315CAB" w:rsidP="00315CAB">
      <w:pPr>
        <w:pStyle w:val="BodyCopy"/>
      </w:pPr>
      <w:r w:rsidRPr="00080B76">
        <w:t>Shift Mechanism</w:t>
      </w:r>
      <w:r w:rsidRPr="00080B76">
        <w:tab/>
        <w:t>Electric</w:t>
      </w:r>
    </w:p>
    <w:p w14:paraId="07487B5D" w14:textId="77777777" w:rsidR="00315CAB" w:rsidRPr="00080B76" w:rsidRDefault="00315CAB" w:rsidP="00315CAB">
      <w:pPr>
        <w:pStyle w:val="BodyCopy"/>
      </w:pPr>
      <w:r w:rsidRPr="00080B76">
        <w:t>Available Speeds</w:t>
      </w:r>
      <w:r w:rsidRPr="00080B76">
        <w:tab/>
        <w:t>Two-speed</w:t>
      </w:r>
    </w:p>
    <w:p w14:paraId="02B14813" w14:textId="77777777" w:rsidR="00315CAB" w:rsidRPr="00080B76" w:rsidRDefault="00315CAB" w:rsidP="00315CAB">
      <w:pPr>
        <w:pStyle w:val="BodyCopy"/>
      </w:pPr>
      <w:r w:rsidRPr="00080B76">
        <w:t>Operating Modes</w:t>
      </w:r>
      <w:r w:rsidRPr="00080B76">
        <w:tab/>
        <w:t>2WD High; 4WD Auto; 4WD High, Locked; Neutral; 4WD Low, Locked</w:t>
      </w:r>
    </w:p>
    <w:p w14:paraId="6626B799" w14:textId="77777777" w:rsidR="00315CAB" w:rsidRPr="00080B76" w:rsidRDefault="00315CAB" w:rsidP="00315CAB">
      <w:pPr>
        <w:pStyle w:val="BodyCopy"/>
      </w:pPr>
      <w:r w:rsidRPr="00080B76">
        <w:t>Low-range Ratio</w:t>
      </w:r>
      <w:r w:rsidRPr="00080B76">
        <w:tab/>
        <w:t>2.64</w:t>
      </w:r>
    </w:p>
    <w:p w14:paraId="765E5959" w14:textId="77777777" w:rsidR="00315CAB" w:rsidRPr="00080B76" w:rsidRDefault="00315CAB" w:rsidP="00315CAB">
      <w:pPr>
        <w:pStyle w:val="BodyCopy"/>
      </w:pPr>
      <w:r w:rsidRPr="00080B76">
        <w:t>Center Differential Type</w:t>
      </w:r>
      <w:r w:rsidRPr="00080B76">
        <w:tab/>
        <w:t>None</w:t>
      </w:r>
    </w:p>
    <w:p w14:paraId="1C96AA57" w14:textId="77777777" w:rsidR="00315CAB" w:rsidRPr="00080B76" w:rsidRDefault="00315CAB" w:rsidP="00F14864">
      <w:pPr>
        <w:pStyle w:val="Heading3"/>
        <w:keepNext/>
        <w:keepLines/>
      </w:pPr>
      <w:r w:rsidRPr="00080B76">
        <w:lastRenderedPageBreak/>
        <w:t>TRANSFER CASE: BW 48-13 FULL-TIME</w:t>
      </w:r>
    </w:p>
    <w:p w14:paraId="5B117A96" w14:textId="3B3835E6" w:rsidR="00315CAB" w:rsidRPr="00080B76" w:rsidRDefault="00315CAB" w:rsidP="00F14864">
      <w:pPr>
        <w:pStyle w:val="BodyCopy"/>
        <w:keepNext/>
        <w:keepLines/>
        <w:spacing w:line="240" w:lineRule="auto"/>
      </w:pPr>
      <w:r w:rsidRPr="00080B76">
        <w:t>Availability</w:t>
      </w:r>
      <w:r w:rsidRPr="00080B76">
        <w:tab/>
        <w:t>6.2-liter HEMI</w:t>
      </w:r>
      <w:r w:rsidR="007A38BD" w:rsidRPr="007A38BD">
        <w:rPr>
          <w:vertAlign w:val="superscript"/>
        </w:rPr>
        <w:t>®</w:t>
      </w:r>
      <w:r w:rsidRPr="00080B76">
        <w:t xml:space="preserve"> supercharged V-8 4x4</w:t>
      </w:r>
    </w:p>
    <w:p w14:paraId="4898A20F" w14:textId="77777777" w:rsidR="00315CAB" w:rsidRPr="00080B76" w:rsidRDefault="00315CAB" w:rsidP="00F14864">
      <w:pPr>
        <w:pStyle w:val="BodyCopy"/>
        <w:keepNext/>
        <w:keepLines/>
        <w:spacing w:line="240" w:lineRule="auto"/>
      </w:pPr>
      <w:r w:rsidRPr="00080B76">
        <w:t>Shift Mechanism</w:t>
      </w:r>
      <w:r w:rsidRPr="00080B76">
        <w:tab/>
        <w:t>Electric</w:t>
      </w:r>
    </w:p>
    <w:p w14:paraId="228E03ED" w14:textId="77777777" w:rsidR="00315CAB" w:rsidRPr="00080B76" w:rsidRDefault="00315CAB" w:rsidP="00F14864">
      <w:pPr>
        <w:pStyle w:val="BodyCopy"/>
        <w:keepNext/>
        <w:keepLines/>
        <w:spacing w:line="240" w:lineRule="auto"/>
      </w:pPr>
      <w:r w:rsidRPr="00080B76">
        <w:t>Available Speeds</w:t>
      </w:r>
      <w:r w:rsidRPr="00080B76">
        <w:tab/>
        <w:t>Two-speed</w:t>
      </w:r>
    </w:p>
    <w:p w14:paraId="3D3952D8" w14:textId="77777777" w:rsidR="00315CAB" w:rsidRPr="00080B76" w:rsidRDefault="00315CAB" w:rsidP="00F14864">
      <w:pPr>
        <w:pStyle w:val="BodyCopy"/>
        <w:keepNext/>
        <w:keepLines/>
        <w:spacing w:line="240" w:lineRule="auto"/>
      </w:pPr>
      <w:r w:rsidRPr="00080B76">
        <w:t>Operating Modes</w:t>
      </w:r>
      <w:r w:rsidRPr="00080B76">
        <w:tab/>
        <w:t>4WD Auto, 4WD High, Locked; Neutral; 4WD Low, Locked</w:t>
      </w:r>
    </w:p>
    <w:p w14:paraId="4330590F" w14:textId="10517585" w:rsidR="00315CAB" w:rsidRPr="00080B76" w:rsidRDefault="00315CAB" w:rsidP="00F14864">
      <w:pPr>
        <w:pStyle w:val="BodyCopy2lines"/>
        <w:keepNext/>
        <w:keepLines/>
        <w:spacing w:line="240" w:lineRule="auto"/>
        <w:ind w:left="4320" w:hanging="4320"/>
      </w:pPr>
      <w:r w:rsidRPr="00080B76">
        <w:t>Torque Split, Front/Rear</w:t>
      </w:r>
      <w:r w:rsidRPr="00080B76">
        <w:tab/>
        <w:t xml:space="preserve">Variable – 40/60 Auto, 45/55 Snow, 45/55 Tow, 30/70 Sport, </w:t>
      </w:r>
      <w:r w:rsidR="0057303C">
        <w:br/>
      </w:r>
      <w:r w:rsidRPr="00080B76">
        <w:t>25/75 Baja, 45/55</w:t>
      </w:r>
      <w:r w:rsidR="0057303C">
        <w:t xml:space="preserve"> </w:t>
      </w:r>
      <w:r w:rsidRPr="00080B76">
        <w:t>Mud/Sand and 50/50 Rock (in 4L)</w:t>
      </w:r>
    </w:p>
    <w:p w14:paraId="30D57808" w14:textId="77777777" w:rsidR="00315CAB" w:rsidRPr="00080B76" w:rsidRDefault="00315CAB" w:rsidP="00315CAB">
      <w:pPr>
        <w:pStyle w:val="BodyCopy"/>
      </w:pPr>
      <w:r w:rsidRPr="00080B76">
        <w:t>Low-range Ratio</w:t>
      </w:r>
      <w:r w:rsidRPr="00080B76">
        <w:tab/>
        <w:t>2.64</w:t>
      </w:r>
    </w:p>
    <w:p w14:paraId="086A8DBF" w14:textId="77777777" w:rsidR="00315CAB" w:rsidRPr="00080B76" w:rsidRDefault="00315CAB" w:rsidP="00315CAB">
      <w:pPr>
        <w:pStyle w:val="BodyCopy"/>
      </w:pPr>
      <w:r w:rsidRPr="00080B76">
        <w:t>Center Differential Type</w:t>
      </w:r>
      <w:r w:rsidRPr="00080B76">
        <w:tab/>
        <w:t>None</w:t>
      </w:r>
    </w:p>
    <w:p w14:paraId="7ACC8CC2" w14:textId="63D05BBC" w:rsidR="00315CAB" w:rsidRPr="00080B76" w:rsidRDefault="00315CAB" w:rsidP="00315CAB">
      <w:pPr>
        <w:pStyle w:val="Heading3"/>
      </w:pPr>
      <w:r w:rsidRPr="00080B76">
        <w:t>AXLES</w:t>
      </w:r>
    </w:p>
    <w:p w14:paraId="1440ED68" w14:textId="77777777" w:rsidR="00315CAB" w:rsidRPr="00080B76" w:rsidRDefault="00315CAB" w:rsidP="00315CAB">
      <w:pPr>
        <w:pStyle w:val="BodyCopy"/>
      </w:pPr>
      <w:r w:rsidRPr="00080B76">
        <w:t>Front</w:t>
      </w:r>
      <w:r w:rsidRPr="00080B76">
        <w:tab/>
        <w:t>215mm</w:t>
      </w:r>
    </w:p>
    <w:p w14:paraId="19E07D3C" w14:textId="77777777" w:rsidR="00315CAB" w:rsidRPr="00080B76" w:rsidRDefault="00315CAB" w:rsidP="00315CAB">
      <w:pPr>
        <w:pStyle w:val="BodyCopyNoLines"/>
      </w:pPr>
      <w:r w:rsidRPr="00080B76">
        <w:t>Rear</w:t>
      </w:r>
      <w:r w:rsidRPr="00080B76">
        <w:tab/>
        <w:t>235mm (standard) with available open, limited-slip or electronic-locking differential</w:t>
      </w:r>
    </w:p>
    <w:p w14:paraId="54312117" w14:textId="77777777" w:rsidR="00315CAB" w:rsidRPr="00080B76" w:rsidRDefault="00315CAB" w:rsidP="00315CAB">
      <w:pPr>
        <w:pStyle w:val="BodyCopyNoLines"/>
      </w:pPr>
      <w:r>
        <w:tab/>
      </w:r>
      <w:r w:rsidRPr="00080B76">
        <w:tab/>
        <w:t>256mm (optional max tow with Dana Super 60 center section)</w:t>
      </w:r>
    </w:p>
    <w:p w14:paraId="7BCF5554" w14:textId="77777777" w:rsidR="00315CAB" w:rsidRPr="00080B76" w:rsidRDefault="00315CAB" w:rsidP="00315CAB">
      <w:pPr>
        <w:pStyle w:val="BodyCopy"/>
      </w:pPr>
      <w:r>
        <w:tab/>
      </w:r>
      <w:r>
        <w:tab/>
      </w:r>
      <w:r w:rsidRPr="00080B76">
        <w:t>256mm (standard Dana 60 with available open, limited slip or electronic locking differential on TRX)</w:t>
      </w:r>
    </w:p>
    <w:p w14:paraId="5C097FE2" w14:textId="77777777" w:rsidR="00315CAB" w:rsidRPr="00080B76" w:rsidRDefault="00315CAB" w:rsidP="00315CAB">
      <w:pPr>
        <w:pStyle w:val="BodyCopy"/>
      </w:pPr>
      <w:r w:rsidRPr="00080B76">
        <w:t>Available Ratios</w:t>
      </w:r>
      <w:r w:rsidRPr="00080B76">
        <w:tab/>
        <w:t>3.21, 3.55, 3.92</w:t>
      </w:r>
    </w:p>
    <w:p w14:paraId="737BF16B" w14:textId="794B9642" w:rsidR="00315CAB" w:rsidRPr="00031002" w:rsidRDefault="00315CAB" w:rsidP="00315CAB">
      <w:pPr>
        <w:pStyle w:val="Heading3"/>
      </w:pPr>
      <w:r w:rsidRPr="00031002">
        <w:t>ELECTRICAL SYSTEM</w:t>
      </w:r>
    </w:p>
    <w:p w14:paraId="74E97A6C" w14:textId="77777777" w:rsidR="00315CAB" w:rsidRPr="00080B76" w:rsidRDefault="00315CAB" w:rsidP="00315CAB">
      <w:pPr>
        <w:pStyle w:val="BodyCopy"/>
      </w:pPr>
      <w:r w:rsidRPr="00080B76">
        <w:t>Architecture</w:t>
      </w:r>
      <w:r w:rsidRPr="00080B76">
        <w:tab/>
        <w:t>Powernet</w:t>
      </w:r>
    </w:p>
    <w:p w14:paraId="3C0A7872" w14:textId="77777777" w:rsidR="00315CAB" w:rsidRPr="00080B76" w:rsidRDefault="00315CAB" w:rsidP="00315CAB">
      <w:pPr>
        <w:pStyle w:val="BodyCopy"/>
      </w:pPr>
      <w:r w:rsidRPr="00080B76">
        <w:t>Alternator</w:t>
      </w:r>
      <w:r w:rsidRPr="00080B76">
        <w:tab/>
        <w:t xml:space="preserve">160-amp, 180-amp, 220-amp (Special Services Package), </w:t>
      </w:r>
      <w:r>
        <w:br/>
      </w:r>
      <w:r w:rsidRPr="00080B76">
        <w:t>250-amp (TRX)</w:t>
      </w:r>
    </w:p>
    <w:p w14:paraId="78BB86F3" w14:textId="7975B33E" w:rsidR="00315CAB" w:rsidRPr="00080B76" w:rsidRDefault="00315CAB" w:rsidP="00315CAB">
      <w:pPr>
        <w:pStyle w:val="BodyCopy"/>
      </w:pPr>
      <w:r w:rsidRPr="00080B76">
        <w:t>Battery</w:t>
      </w:r>
      <w:r w:rsidRPr="00080B76">
        <w:tab/>
        <w:t xml:space="preserve">Group 94R, low-maintenance H7 730 CCA </w:t>
      </w:r>
      <w:r>
        <w:br/>
      </w:r>
      <w:r w:rsidRPr="00080B76">
        <w:t xml:space="preserve">(TRX </w:t>
      </w:r>
      <w:r w:rsidR="008E163B" w:rsidRPr="00080B76">
        <w:t>–</w:t>
      </w:r>
      <w:r w:rsidRPr="00080B76">
        <w:t xml:space="preserve"> H7 AGM 80AH 800 CCA) </w:t>
      </w:r>
    </w:p>
    <w:p w14:paraId="4D351ACD" w14:textId="7F3A43E5" w:rsidR="00315CAB" w:rsidRPr="00080B76" w:rsidRDefault="00315CAB" w:rsidP="00315CAB">
      <w:pPr>
        <w:pStyle w:val="Heading3"/>
      </w:pPr>
      <w:r w:rsidRPr="00080B76">
        <w:t>SUSPENSION</w:t>
      </w:r>
    </w:p>
    <w:p w14:paraId="09521480" w14:textId="77777777" w:rsidR="00315CAB" w:rsidRPr="00080B76" w:rsidRDefault="00315CAB" w:rsidP="00315CAB">
      <w:pPr>
        <w:pStyle w:val="BodyCopyNoLines"/>
      </w:pPr>
      <w:r w:rsidRPr="00080B76">
        <w:t>Front</w:t>
      </w:r>
      <w:r w:rsidRPr="00080B76">
        <w:tab/>
        <w:t>Upper and lower A-arms, coil springs, twin-tube shock absorbers and stabilizer bar. Optional air suspension replaces twin-tube shock absorbers and progressive rate coil springs</w:t>
      </w:r>
    </w:p>
    <w:p w14:paraId="2CE926CD" w14:textId="0E4FFB08" w:rsidR="00315CAB" w:rsidRPr="00080B76" w:rsidRDefault="00315CAB" w:rsidP="00315CAB">
      <w:pPr>
        <w:pStyle w:val="BodyCopy"/>
      </w:pPr>
      <w:r>
        <w:tab/>
      </w:r>
      <w:r>
        <w:tab/>
      </w:r>
      <w:r w:rsidRPr="00080B76">
        <w:t xml:space="preserve">TRX </w:t>
      </w:r>
      <w:r w:rsidR="008E163B" w:rsidRPr="00080B76">
        <w:t>–</w:t>
      </w:r>
      <w:r w:rsidRPr="00080B76">
        <w:t xml:space="preserve"> Upper and lower A-arms, coil springs, Bilstein e2 Blackhawk active performance shock absorber</w:t>
      </w:r>
    </w:p>
    <w:p w14:paraId="07825813" w14:textId="77777777" w:rsidR="00315CAB" w:rsidRDefault="00315CAB" w:rsidP="00315CAB">
      <w:pPr>
        <w:pStyle w:val="BodyCopyNoLines"/>
      </w:pPr>
      <w:r w:rsidRPr="00080B76">
        <w:t>Rear</w:t>
      </w:r>
      <w:r w:rsidRPr="00080B76">
        <w:tab/>
        <w:t>Five-link with track bar, progressive rate coil springs, stabilizer bar, twin-tube shock absorbers, solid axle. Optional air suspension replaces progressive rate coil springs</w:t>
      </w:r>
    </w:p>
    <w:p w14:paraId="2E797CF6" w14:textId="0D81011D" w:rsidR="00315CAB" w:rsidRPr="00080B76" w:rsidRDefault="00315CAB" w:rsidP="00315CAB">
      <w:pPr>
        <w:pStyle w:val="BodyCopy"/>
      </w:pPr>
      <w:r>
        <w:tab/>
      </w:r>
      <w:r>
        <w:tab/>
      </w:r>
      <w:r w:rsidRPr="00080B76">
        <w:t xml:space="preserve">TRX </w:t>
      </w:r>
      <w:r w:rsidR="008E163B" w:rsidRPr="00080B76">
        <w:t>–</w:t>
      </w:r>
      <w:r w:rsidRPr="00080B76">
        <w:t xml:space="preserve"> Five-link with track bar, coil springs, Bilstein e2 Blackhawk active</w:t>
      </w:r>
      <w:r>
        <w:t xml:space="preserve"> </w:t>
      </w:r>
      <w:r w:rsidRPr="00080B76">
        <w:t>damping twin-tube performance shock absorbers, solid axle</w:t>
      </w:r>
    </w:p>
    <w:p w14:paraId="05BBBBB8" w14:textId="4B5C1B94" w:rsidR="00315CAB" w:rsidRPr="00031002" w:rsidRDefault="00315CAB" w:rsidP="00F14864">
      <w:pPr>
        <w:pStyle w:val="Heading3"/>
        <w:keepNext/>
        <w:keepLines/>
      </w:pPr>
      <w:r w:rsidRPr="00031002">
        <w:lastRenderedPageBreak/>
        <w:t>BRAKES</w:t>
      </w:r>
    </w:p>
    <w:p w14:paraId="0E1D26DD" w14:textId="77777777" w:rsidR="00315CAB" w:rsidRPr="00AD59B9" w:rsidRDefault="00315CAB" w:rsidP="00F14864">
      <w:pPr>
        <w:pStyle w:val="BodyCopy"/>
        <w:keepNext/>
        <w:keepLines/>
        <w:spacing w:line="240" w:lineRule="auto"/>
      </w:pPr>
      <w:r w:rsidRPr="00AD59B9">
        <w:t>Front</w:t>
      </w:r>
    </w:p>
    <w:p w14:paraId="0F68956D" w14:textId="77777777" w:rsidR="00315CAB" w:rsidRPr="00080B76" w:rsidRDefault="00315CAB" w:rsidP="00F14864">
      <w:pPr>
        <w:pStyle w:val="BodyCopyNoLines"/>
        <w:keepNext/>
        <w:keepLines/>
        <w:spacing w:line="240" w:lineRule="auto"/>
      </w:pPr>
      <w:r>
        <w:tab/>
      </w:r>
      <w:r w:rsidRPr="00080B76">
        <w:t>Size and Type</w:t>
      </w:r>
      <w:r w:rsidRPr="00080B76">
        <w:tab/>
        <w:t xml:space="preserve">14.9 x 1.2 (378 x 30) vented disc with 2.2 in. (57 mm) two-piston </w:t>
      </w:r>
      <w:r>
        <w:br/>
      </w:r>
      <w:r w:rsidRPr="00080B76">
        <w:t>pin-slider caliper and anti-lock braking system (ABS)</w:t>
      </w:r>
    </w:p>
    <w:p w14:paraId="3A391F5C" w14:textId="0F2D0858" w:rsidR="00315CAB" w:rsidRPr="00080B76" w:rsidRDefault="00315CAB" w:rsidP="00F14864">
      <w:pPr>
        <w:pStyle w:val="BodyCopy"/>
        <w:keepNext/>
        <w:keepLines/>
        <w:spacing w:line="240" w:lineRule="auto"/>
      </w:pPr>
      <w:r>
        <w:tab/>
      </w:r>
      <w:r>
        <w:tab/>
      </w:r>
      <w:r w:rsidRPr="00080B76">
        <w:t xml:space="preserve">TRX </w:t>
      </w:r>
      <w:r w:rsidR="008E163B" w:rsidRPr="00080B76">
        <w:t>–</w:t>
      </w:r>
      <w:r w:rsidRPr="00080B76">
        <w:t xml:space="preserve"> 15 x 1.2 (378 x 30) inverted hat (outboard venting) rotors with </w:t>
      </w:r>
      <w:r>
        <w:br/>
      </w:r>
      <w:r w:rsidRPr="00080B76">
        <w:t>2.2 in. (57 mm) two piston pin-slider caliper and anti-lock braking system (ABS)</w:t>
      </w:r>
    </w:p>
    <w:p w14:paraId="3C74DF11" w14:textId="77777777" w:rsidR="00315CAB" w:rsidRPr="00080B76" w:rsidRDefault="00315CAB" w:rsidP="00315CAB">
      <w:pPr>
        <w:pStyle w:val="BodyCopy"/>
      </w:pPr>
      <w:r>
        <w:tab/>
      </w:r>
      <w:r w:rsidRPr="00080B76">
        <w:t>Swept Area</w:t>
      </w:r>
      <w:r w:rsidRPr="00080B76">
        <w:tab/>
        <w:t>493.6 sq.in. (3,184 sq.cm)</w:t>
      </w:r>
    </w:p>
    <w:p w14:paraId="6A9E766D" w14:textId="77777777" w:rsidR="00315CAB" w:rsidRPr="00AD59B9" w:rsidRDefault="00315CAB" w:rsidP="00315CAB">
      <w:pPr>
        <w:pStyle w:val="BodyCopy"/>
      </w:pPr>
      <w:r w:rsidRPr="00AD59B9">
        <w:t>Rear</w:t>
      </w:r>
      <w:r w:rsidRPr="00AD59B9">
        <w:tab/>
      </w:r>
    </w:p>
    <w:p w14:paraId="5C3218F9" w14:textId="77777777" w:rsidR="00315CAB" w:rsidRPr="00080B76" w:rsidRDefault="00315CAB" w:rsidP="00315CAB">
      <w:pPr>
        <w:pStyle w:val="BodyCopyNoLines"/>
      </w:pPr>
      <w:r>
        <w:tab/>
      </w:r>
      <w:r w:rsidRPr="00080B76">
        <w:t>Size and Type</w:t>
      </w:r>
      <w:r w:rsidRPr="00080B76">
        <w:tab/>
        <w:t>14.8 x 0.87 (375 x 22) disc with 2.2 in. (57 mm) single-piston pin-slider caliper and ABS</w:t>
      </w:r>
    </w:p>
    <w:p w14:paraId="08F4FF72" w14:textId="2C6096CB" w:rsidR="00315CAB" w:rsidRPr="00080B76" w:rsidRDefault="00315CAB" w:rsidP="00315CAB">
      <w:pPr>
        <w:pStyle w:val="BodyCopy"/>
      </w:pPr>
      <w:r>
        <w:tab/>
      </w:r>
      <w:r>
        <w:tab/>
      </w:r>
      <w:r w:rsidRPr="00080B76">
        <w:t xml:space="preserve">TRX </w:t>
      </w:r>
      <w:r w:rsidR="008E163B" w:rsidRPr="00080B76">
        <w:t>–</w:t>
      </w:r>
      <w:r w:rsidR="008E163B">
        <w:t xml:space="preserve"> </w:t>
      </w:r>
      <w:r w:rsidRPr="00080B76">
        <w:t>15 x 0.87 (375 x 22) disc with 2.2 in. (57 mm) single-piston pin-slider caliper and ABS</w:t>
      </w:r>
    </w:p>
    <w:p w14:paraId="39F87CF9" w14:textId="77777777" w:rsidR="00315CAB" w:rsidRPr="00080B76" w:rsidRDefault="00315CAB" w:rsidP="00315CAB">
      <w:pPr>
        <w:pStyle w:val="BodyCopy"/>
      </w:pPr>
      <w:r>
        <w:tab/>
      </w:r>
      <w:r w:rsidRPr="00080B76">
        <w:t>Swept Area</w:t>
      </w:r>
      <w:r w:rsidRPr="00080B76">
        <w:tab/>
        <w:t>367.6 sq.in. (2,371.9 sq.cm)</w:t>
      </w:r>
    </w:p>
    <w:p w14:paraId="0CDF3E04" w14:textId="77777777" w:rsidR="00315CAB" w:rsidRPr="00080B76" w:rsidRDefault="00315CAB" w:rsidP="00315CAB">
      <w:pPr>
        <w:pStyle w:val="BodyCopy"/>
      </w:pPr>
      <w:r>
        <w:tab/>
      </w:r>
      <w:r w:rsidRPr="00080B76">
        <w:t>Power-assist</w:t>
      </w:r>
      <w:r w:rsidRPr="00080B76">
        <w:tab/>
        <w:t>Dual-rate, tandem diaphragm vacuum</w:t>
      </w:r>
    </w:p>
    <w:p w14:paraId="6B5AE5F5" w14:textId="279AE644" w:rsidR="00315CAB" w:rsidRPr="00080B76" w:rsidRDefault="00315CAB" w:rsidP="00315CAB">
      <w:pPr>
        <w:pStyle w:val="Heading3"/>
        <w:keepNext/>
        <w:keepLines/>
      </w:pPr>
      <w:r w:rsidRPr="00080B76">
        <w:t>STEERING</w:t>
      </w:r>
    </w:p>
    <w:p w14:paraId="1934E549" w14:textId="77777777" w:rsidR="00315CAB" w:rsidRPr="00080B76" w:rsidRDefault="00315CAB" w:rsidP="00315CAB">
      <w:pPr>
        <w:pStyle w:val="BodyCopy"/>
      </w:pPr>
      <w:r w:rsidRPr="00080B76">
        <w:t>Power assist</w:t>
      </w:r>
      <w:r w:rsidRPr="00080B76">
        <w:tab/>
        <w:t>Electric power steering</w:t>
      </w:r>
    </w:p>
    <w:p w14:paraId="1D4CEFF9" w14:textId="7C808EF3" w:rsidR="00315CAB" w:rsidRPr="00080B76" w:rsidRDefault="00315CAB" w:rsidP="00315CAB">
      <w:pPr>
        <w:pStyle w:val="Heading3"/>
        <w:keepNext/>
        <w:keepLines/>
      </w:pPr>
      <w:r w:rsidRPr="00080B76">
        <w:t>AIR BAGS</w:t>
      </w:r>
    </w:p>
    <w:p w14:paraId="2B9EDDC1" w14:textId="77777777" w:rsidR="00315CAB" w:rsidRPr="00080B76" w:rsidRDefault="00315CAB" w:rsidP="00315CAB">
      <w:pPr>
        <w:pStyle w:val="BodyCopy"/>
        <w:keepNext/>
        <w:keepLines/>
        <w:spacing w:line="240" w:lineRule="auto"/>
      </w:pPr>
      <w:r w:rsidRPr="00080B76">
        <w:t>Quad Cab</w:t>
      </w:r>
      <w:r w:rsidRPr="00080B76">
        <w:tab/>
        <w:t>6</w:t>
      </w:r>
    </w:p>
    <w:p w14:paraId="08ADF4BB" w14:textId="77777777" w:rsidR="00315CAB" w:rsidRPr="00080B76" w:rsidRDefault="00315CAB" w:rsidP="00315CAB">
      <w:pPr>
        <w:pStyle w:val="BodyCopy"/>
        <w:keepNext/>
        <w:keepLines/>
        <w:spacing w:line="240" w:lineRule="auto"/>
      </w:pPr>
      <w:r w:rsidRPr="00080B76">
        <w:t>Crew Cab</w:t>
      </w:r>
      <w:r w:rsidRPr="00080B76">
        <w:tab/>
        <w:t>6</w:t>
      </w:r>
    </w:p>
    <w:p w14:paraId="14926594" w14:textId="77777777" w:rsidR="00315CAB" w:rsidRDefault="00315CAB" w:rsidP="00315CAB">
      <w:pPr>
        <w:pStyle w:val="Heading3"/>
      </w:pPr>
      <w:r w:rsidRPr="00080B76">
        <w:t>CARGO BOX</w:t>
      </w:r>
    </w:p>
    <w:tbl>
      <w:tblPr>
        <w:tblStyle w:val="SPTABLESTYLE"/>
        <w:tblW w:w="5000" w:type="pct"/>
        <w:tblLayout w:type="fixed"/>
        <w:tblLook w:val="01E0" w:firstRow="1" w:lastRow="1" w:firstColumn="1" w:lastColumn="1" w:noHBand="0" w:noVBand="0"/>
      </w:tblPr>
      <w:tblGrid>
        <w:gridCol w:w="4320"/>
        <w:gridCol w:w="2520"/>
        <w:gridCol w:w="3240"/>
      </w:tblGrid>
      <w:tr w:rsidR="00315CAB" w:rsidRPr="00D759ED" w14:paraId="5B8383A4" w14:textId="77777777" w:rsidTr="000A33D8">
        <w:tc>
          <w:tcPr>
            <w:tcW w:w="2143" w:type="pct"/>
          </w:tcPr>
          <w:p w14:paraId="4F4FA8B8" w14:textId="77777777" w:rsidR="00315CAB" w:rsidRPr="00D759ED" w:rsidRDefault="00315CAB" w:rsidP="000A33D8">
            <w:pPr>
              <w:pStyle w:val="ChartSubhead"/>
            </w:pPr>
            <w:r w:rsidRPr="00D759ED">
              <w:t>NOMINAL BOX SIZE</w:t>
            </w:r>
          </w:p>
        </w:tc>
        <w:tc>
          <w:tcPr>
            <w:tcW w:w="1250" w:type="pct"/>
          </w:tcPr>
          <w:p w14:paraId="3E087F66" w14:textId="77777777" w:rsidR="00315CAB" w:rsidRPr="00D759ED" w:rsidRDefault="00315CAB" w:rsidP="000A33D8">
            <w:pPr>
              <w:pStyle w:val="ChartSubhead"/>
            </w:pPr>
            <w:r w:rsidRPr="00D759ED">
              <w:t>5FT., 7IN. (CREW)</w:t>
            </w:r>
          </w:p>
        </w:tc>
        <w:tc>
          <w:tcPr>
            <w:tcW w:w="1607" w:type="pct"/>
          </w:tcPr>
          <w:p w14:paraId="670C3CC0" w14:textId="77777777" w:rsidR="00315CAB" w:rsidRPr="00D759ED" w:rsidRDefault="00315CAB" w:rsidP="000A33D8">
            <w:pPr>
              <w:pStyle w:val="ChartSubhead"/>
            </w:pPr>
            <w:r w:rsidRPr="00D759ED">
              <w:t xml:space="preserve">6FT., 4IN. (REGULAR, </w:t>
            </w:r>
            <w:r w:rsidRPr="00D759ED">
              <w:br/>
              <w:t>QUAD OR CREW)</w:t>
            </w:r>
          </w:p>
        </w:tc>
      </w:tr>
      <w:tr w:rsidR="00315CAB" w:rsidRPr="00080B76" w14:paraId="6CF6F36C" w14:textId="77777777" w:rsidTr="000A33D8">
        <w:tc>
          <w:tcPr>
            <w:tcW w:w="2143" w:type="pct"/>
          </w:tcPr>
          <w:p w14:paraId="5F5E0803" w14:textId="77777777" w:rsidR="00315CAB" w:rsidRPr="00080B76" w:rsidRDefault="00315CAB" w:rsidP="000A33D8">
            <w:pPr>
              <w:pStyle w:val="FABodyCopy"/>
            </w:pPr>
            <w:r w:rsidRPr="00080B76">
              <w:t>SAE volume, cu. ft. (cu m)</w:t>
            </w:r>
          </w:p>
        </w:tc>
        <w:tc>
          <w:tcPr>
            <w:tcW w:w="1250" w:type="pct"/>
          </w:tcPr>
          <w:p w14:paraId="35664856" w14:textId="77777777" w:rsidR="00315CAB" w:rsidRPr="00080B76" w:rsidRDefault="00315CAB" w:rsidP="000A33D8">
            <w:pPr>
              <w:pStyle w:val="FABodyCopy"/>
            </w:pPr>
            <w:r w:rsidRPr="00080B76">
              <w:t>53.9 (1.5)</w:t>
            </w:r>
          </w:p>
        </w:tc>
        <w:tc>
          <w:tcPr>
            <w:tcW w:w="1607" w:type="pct"/>
          </w:tcPr>
          <w:p w14:paraId="2FF1DEA4" w14:textId="77777777" w:rsidR="00315CAB" w:rsidRPr="00080B76" w:rsidRDefault="00315CAB" w:rsidP="000A33D8">
            <w:pPr>
              <w:pStyle w:val="FABodyCopy"/>
            </w:pPr>
            <w:r w:rsidRPr="00080B76">
              <w:t>61.5 (1.7)</w:t>
            </w:r>
          </w:p>
        </w:tc>
      </w:tr>
      <w:tr w:rsidR="00315CAB" w:rsidRPr="00080B76" w14:paraId="09BA6589" w14:textId="77777777" w:rsidTr="000A33D8">
        <w:tc>
          <w:tcPr>
            <w:tcW w:w="2143" w:type="pct"/>
          </w:tcPr>
          <w:p w14:paraId="58E558C4" w14:textId="77777777" w:rsidR="00315CAB" w:rsidRPr="00080B76" w:rsidRDefault="00315CAB" w:rsidP="000A33D8">
            <w:pPr>
              <w:pStyle w:val="FABodyCopy"/>
            </w:pPr>
            <w:r w:rsidRPr="00080B76">
              <w:t>Length-at-Floor, Tailgate Closed</w:t>
            </w:r>
          </w:p>
        </w:tc>
        <w:tc>
          <w:tcPr>
            <w:tcW w:w="1250" w:type="pct"/>
          </w:tcPr>
          <w:p w14:paraId="718B2BA5" w14:textId="77777777" w:rsidR="00315CAB" w:rsidRPr="00080B76" w:rsidRDefault="00315CAB" w:rsidP="000A33D8">
            <w:pPr>
              <w:pStyle w:val="FABodyCopy"/>
            </w:pPr>
            <w:r w:rsidRPr="00080B76">
              <w:t>67.4 (1,711)</w:t>
            </w:r>
          </w:p>
        </w:tc>
        <w:tc>
          <w:tcPr>
            <w:tcW w:w="1607" w:type="pct"/>
          </w:tcPr>
          <w:p w14:paraId="03164DFC" w14:textId="77777777" w:rsidR="00315CAB" w:rsidRPr="00080B76" w:rsidRDefault="00315CAB" w:rsidP="000A33D8">
            <w:pPr>
              <w:pStyle w:val="FABodyCopy"/>
            </w:pPr>
            <w:r w:rsidRPr="00080B76">
              <w:t>76.3 (1,937)</w:t>
            </w:r>
          </w:p>
        </w:tc>
      </w:tr>
      <w:tr w:rsidR="00315CAB" w:rsidRPr="00080B76" w14:paraId="390D8130" w14:textId="77777777" w:rsidTr="000A33D8">
        <w:tc>
          <w:tcPr>
            <w:tcW w:w="2143" w:type="pct"/>
          </w:tcPr>
          <w:p w14:paraId="4ED5F9F5" w14:textId="77777777" w:rsidR="00315CAB" w:rsidRPr="00080B76" w:rsidRDefault="00315CAB" w:rsidP="000A33D8">
            <w:pPr>
              <w:pStyle w:val="FABodyCopy"/>
            </w:pPr>
            <w:r w:rsidRPr="00080B76">
              <w:t>Cargo Width</w:t>
            </w:r>
          </w:p>
        </w:tc>
        <w:tc>
          <w:tcPr>
            <w:tcW w:w="1250" w:type="pct"/>
          </w:tcPr>
          <w:p w14:paraId="01E31DE4" w14:textId="77777777" w:rsidR="00315CAB" w:rsidRPr="00080B76" w:rsidRDefault="00315CAB" w:rsidP="000A33D8">
            <w:pPr>
              <w:pStyle w:val="FABodyCopy"/>
            </w:pPr>
            <w:r w:rsidRPr="00080B76">
              <w:t>66.4 (1,687)</w:t>
            </w:r>
          </w:p>
        </w:tc>
        <w:tc>
          <w:tcPr>
            <w:tcW w:w="1607" w:type="pct"/>
          </w:tcPr>
          <w:p w14:paraId="00FE5B9F" w14:textId="77777777" w:rsidR="00315CAB" w:rsidRPr="00080B76" w:rsidRDefault="00315CAB" w:rsidP="000A33D8">
            <w:pPr>
              <w:pStyle w:val="FABodyCopy"/>
            </w:pPr>
            <w:r w:rsidRPr="00080B76">
              <w:t>66.4 (1,687)</w:t>
            </w:r>
          </w:p>
        </w:tc>
      </w:tr>
      <w:tr w:rsidR="00315CAB" w:rsidRPr="00080B76" w14:paraId="12FF06ED" w14:textId="77777777" w:rsidTr="000A33D8">
        <w:tc>
          <w:tcPr>
            <w:tcW w:w="2143" w:type="pct"/>
          </w:tcPr>
          <w:p w14:paraId="5621CF2B" w14:textId="77777777" w:rsidR="00315CAB" w:rsidRPr="00080B76" w:rsidRDefault="00315CAB" w:rsidP="000A33D8">
            <w:pPr>
              <w:pStyle w:val="FABodyCopy"/>
            </w:pPr>
            <w:r w:rsidRPr="00080B76">
              <w:t>Distance Between Wheelhouses</w:t>
            </w:r>
          </w:p>
        </w:tc>
        <w:tc>
          <w:tcPr>
            <w:tcW w:w="1250" w:type="pct"/>
          </w:tcPr>
          <w:p w14:paraId="6A158F51" w14:textId="77777777" w:rsidR="00315CAB" w:rsidRPr="00080B76" w:rsidRDefault="00315CAB" w:rsidP="000A33D8">
            <w:pPr>
              <w:pStyle w:val="FABodyCopy"/>
            </w:pPr>
            <w:r w:rsidRPr="00080B76">
              <w:t>51.0 (1,295)</w:t>
            </w:r>
          </w:p>
        </w:tc>
        <w:tc>
          <w:tcPr>
            <w:tcW w:w="1607" w:type="pct"/>
          </w:tcPr>
          <w:p w14:paraId="58280971" w14:textId="77777777" w:rsidR="00315CAB" w:rsidRPr="00080B76" w:rsidRDefault="00315CAB" w:rsidP="000A33D8">
            <w:pPr>
              <w:pStyle w:val="FABodyCopy"/>
            </w:pPr>
            <w:r w:rsidRPr="00080B76">
              <w:t>51.0 (1,295)</w:t>
            </w:r>
          </w:p>
        </w:tc>
      </w:tr>
      <w:tr w:rsidR="00315CAB" w:rsidRPr="00080B76" w14:paraId="67372485" w14:textId="77777777" w:rsidTr="000A33D8">
        <w:tc>
          <w:tcPr>
            <w:tcW w:w="2143" w:type="pct"/>
          </w:tcPr>
          <w:p w14:paraId="5CB96187" w14:textId="77777777" w:rsidR="00315CAB" w:rsidRPr="00080B76" w:rsidRDefault="00315CAB" w:rsidP="000A33D8">
            <w:pPr>
              <w:pStyle w:val="FABodyCopy"/>
            </w:pPr>
            <w:r w:rsidRPr="00080B76">
              <w:t>Depth</w:t>
            </w:r>
          </w:p>
        </w:tc>
        <w:tc>
          <w:tcPr>
            <w:tcW w:w="1250" w:type="pct"/>
          </w:tcPr>
          <w:p w14:paraId="4EDF510F" w14:textId="77777777" w:rsidR="00315CAB" w:rsidRPr="00080B76" w:rsidRDefault="00315CAB" w:rsidP="000A33D8">
            <w:pPr>
              <w:pStyle w:val="FABodyCopy"/>
            </w:pPr>
            <w:r w:rsidRPr="00080B76">
              <w:t>21.4 (543)</w:t>
            </w:r>
          </w:p>
        </w:tc>
        <w:tc>
          <w:tcPr>
            <w:tcW w:w="1607" w:type="pct"/>
          </w:tcPr>
          <w:p w14:paraId="68357E32" w14:textId="77777777" w:rsidR="00315CAB" w:rsidRPr="00080B76" w:rsidRDefault="00315CAB" w:rsidP="000A33D8">
            <w:pPr>
              <w:pStyle w:val="FABodyCopy"/>
            </w:pPr>
            <w:r w:rsidRPr="00080B76">
              <w:t>21.5 (545)</w:t>
            </w:r>
          </w:p>
        </w:tc>
      </w:tr>
      <w:tr w:rsidR="00315CAB" w:rsidRPr="00080B76" w14:paraId="2AAF65B2" w14:textId="77777777" w:rsidTr="000A33D8">
        <w:tc>
          <w:tcPr>
            <w:tcW w:w="2143" w:type="pct"/>
          </w:tcPr>
          <w:p w14:paraId="4980F2C9" w14:textId="77777777" w:rsidR="00315CAB" w:rsidRPr="00080B76" w:rsidRDefault="00315CAB" w:rsidP="000A33D8">
            <w:pPr>
              <w:pStyle w:val="FABodyCopy"/>
            </w:pPr>
            <w:r w:rsidRPr="00080B76">
              <w:t>Tailgate Opening Width</w:t>
            </w:r>
          </w:p>
        </w:tc>
        <w:tc>
          <w:tcPr>
            <w:tcW w:w="1250" w:type="pct"/>
          </w:tcPr>
          <w:p w14:paraId="72EED525" w14:textId="77777777" w:rsidR="00315CAB" w:rsidRPr="00080B76" w:rsidRDefault="00315CAB" w:rsidP="000A33D8">
            <w:pPr>
              <w:pStyle w:val="FABodyCopy"/>
            </w:pPr>
            <w:r w:rsidRPr="00080B76">
              <w:t>60.0 (1,525)</w:t>
            </w:r>
          </w:p>
        </w:tc>
        <w:tc>
          <w:tcPr>
            <w:tcW w:w="1607" w:type="pct"/>
          </w:tcPr>
          <w:p w14:paraId="4F73DB42" w14:textId="77777777" w:rsidR="00315CAB" w:rsidRPr="00080B76" w:rsidRDefault="00315CAB" w:rsidP="000A33D8">
            <w:pPr>
              <w:pStyle w:val="FABodyCopy"/>
            </w:pPr>
            <w:r w:rsidRPr="00080B76">
              <w:t>60.0 (1,525)</w:t>
            </w:r>
          </w:p>
        </w:tc>
      </w:tr>
    </w:tbl>
    <w:p w14:paraId="25DD14AA" w14:textId="77777777" w:rsidR="00315CAB" w:rsidRDefault="00315CAB" w:rsidP="00F14864">
      <w:pPr>
        <w:pStyle w:val="Heading3"/>
        <w:keepNext/>
        <w:keepLines/>
      </w:pPr>
      <w:r w:rsidRPr="00463282">
        <w:lastRenderedPageBreak/>
        <w:t>EXTERIOR DIMENSIONS</w:t>
      </w:r>
    </w:p>
    <w:p w14:paraId="2D6E7DAC" w14:textId="77777777" w:rsidR="00315CAB" w:rsidRPr="00463282" w:rsidRDefault="00315CAB" w:rsidP="00F14864">
      <w:pPr>
        <w:pStyle w:val="Heading4"/>
        <w:keepNext/>
        <w:keepLines/>
        <w:spacing w:line="240" w:lineRule="auto"/>
      </w:pPr>
      <w:r w:rsidRPr="00080B76">
        <w:t>QUAD CAB PICKUP, 6FT., 4IN. BOX</w:t>
      </w:r>
    </w:p>
    <w:tbl>
      <w:tblPr>
        <w:tblStyle w:val="SPTABLESTYLE"/>
        <w:tblW w:w="5000" w:type="pct"/>
        <w:tblLayout w:type="fixed"/>
        <w:tblLook w:val="01E0" w:firstRow="1" w:lastRow="1" w:firstColumn="1" w:lastColumn="1" w:noHBand="0" w:noVBand="0"/>
      </w:tblPr>
      <w:tblGrid>
        <w:gridCol w:w="4320"/>
        <w:gridCol w:w="2520"/>
        <w:gridCol w:w="3240"/>
      </w:tblGrid>
      <w:tr w:rsidR="00315CAB" w:rsidRPr="00080B76" w14:paraId="58D9A2F0" w14:textId="77777777" w:rsidTr="000A33D8">
        <w:trPr>
          <w:tblHeader/>
        </w:trPr>
        <w:tc>
          <w:tcPr>
            <w:tcW w:w="2143" w:type="pct"/>
          </w:tcPr>
          <w:p w14:paraId="02D80701" w14:textId="77777777" w:rsidR="00315CAB" w:rsidRPr="00080B76" w:rsidRDefault="00315CAB" w:rsidP="00F14864">
            <w:pPr>
              <w:pStyle w:val="ChartSubhead"/>
              <w:keepNext/>
              <w:keepLines/>
            </w:pPr>
            <w:r w:rsidRPr="00080B76">
              <w:t>Model – Tire Size</w:t>
            </w:r>
          </w:p>
        </w:tc>
        <w:tc>
          <w:tcPr>
            <w:tcW w:w="1250" w:type="pct"/>
          </w:tcPr>
          <w:p w14:paraId="34916AD6" w14:textId="77777777" w:rsidR="00315CAB" w:rsidRPr="00080B76" w:rsidRDefault="00315CAB" w:rsidP="00F14864">
            <w:pPr>
              <w:pStyle w:val="ChartSubhead"/>
              <w:keepNext/>
              <w:keepLines/>
            </w:pPr>
            <w:r w:rsidRPr="00080B76">
              <w:t>4x2 - 275/55R20</w:t>
            </w:r>
          </w:p>
        </w:tc>
        <w:tc>
          <w:tcPr>
            <w:tcW w:w="1607" w:type="pct"/>
          </w:tcPr>
          <w:p w14:paraId="49BC536F" w14:textId="77777777" w:rsidR="00315CAB" w:rsidRPr="00080B76" w:rsidRDefault="00315CAB" w:rsidP="00F14864">
            <w:pPr>
              <w:pStyle w:val="ChartSubhead"/>
              <w:keepNext/>
              <w:keepLines/>
            </w:pPr>
            <w:r w:rsidRPr="00080B76">
              <w:t>4x4 - 275/55R20</w:t>
            </w:r>
          </w:p>
        </w:tc>
      </w:tr>
      <w:tr w:rsidR="00315CAB" w:rsidRPr="00080B76" w14:paraId="1105E3E2" w14:textId="77777777" w:rsidTr="000A33D8">
        <w:tc>
          <w:tcPr>
            <w:tcW w:w="2143" w:type="pct"/>
          </w:tcPr>
          <w:p w14:paraId="304CB452" w14:textId="77777777" w:rsidR="00315CAB" w:rsidRPr="00080B76" w:rsidRDefault="00315CAB" w:rsidP="000A33D8">
            <w:pPr>
              <w:pStyle w:val="FABodyCopy"/>
            </w:pPr>
            <w:r w:rsidRPr="00080B76">
              <w:t>Wheelbase (nominal)</w:t>
            </w:r>
          </w:p>
        </w:tc>
        <w:tc>
          <w:tcPr>
            <w:tcW w:w="1250" w:type="pct"/>
          </w:tcPr>
          <w:p w14:paraId="09AE6D2F" w14:textId="77777777" w:rsidR="00315CAB" w:rsidRPr="00080B76" w:rsidRDefault="00315CAB" w:rsidP="000A33D8">
            <w:pPr>
              <w:pStyle w:val="FABodyCopy"/>
            </w:pPr>
            <w:r w:rsidRPr="00080B76">
              <w:t>140.5 (3,569)</w:t>
            </w:r>
          </w:p>
        </w:tc>
        <w:tc>
          <w:tcPr>
            <w:tcW w:w="1607" w:type="pct"/>
          </w:tcPr>
          <w:p w14:paraId="039F4AD1" w14:textId="77777777" w:rsidR="00315CAB" w:rsidRPr="00080B76" w:rsidRDefault="00315CAB" w:rsidP="000A33D8">
            <w:pPr>
              <w:pStyle w:val="FABodyCopy"/>
            </w:pPr>
            <w:r w:rsidRPr="00080B76">
              <w:t>140.5 (3,569)</w:t>
            </w:r>
          </w:p>
        </w:tc>
      </w:tr>
      <w:tr w:rsidR="00315CAB" w:rsidRPr="00080B76" w14:paraId="77192084" w14:textId="77777777" w:rsidTr="000A33D8">
        <w:tc>
          <w:tcPr>
            <w:tcW w:w="2143" w:type="pct"/>
          </w:tcPr>
          <w:p w14:paraId="2A04122B" w14:textId="77777777" w:rsidR="00315CAB" w:rsidRPr="00080B76" w:rsidRDefault="00315CAB" w:rsidP="000A33D8">
            <w:pPr>
              <w:pStyle w:val="FABodyCopy"/>
            </w:pPr>
            <w:r w:rsidRPr="00080B76">
              <w:t>Track, Front</w:t>
            </w:r>
          </w:p>
        </w:tc>
        <w:tc>
          <w:tcPr>
            <w:tcW w:w="1250" w:type="pct"/>
          </w:tcPr>
          <w:p w14:paraId="7939D6E1" w14:textId="77777777" w:rsidR="00315CAB" w:rsidRPr="00080B76" w:rsidRDefault="00315CAB" w:rsidP="000A33D8">
            <w:pPr>
              <w:pStyle w:val="FABodyCopy"/>
            </w:pPr>
            <w:r w:rsidRPr="00080B76">
              <w:t>68.5 (1,741)</w:t>
            </w:r>
          </w:p>
        </w:tc>
        <w:tc>
          <w:tcPr>
            <w:tcW w:w="1607" w:type="pct"/>
          </w:tcPr>
          <w:p w14:paraId="3AF57F15" w14:textId="77777777" w:rsidR="00315CAB" w:rsidRPr="00080B76" w:rsidRDefault="00315CAB" w:rsidP="000A33D8">
            <w:pPr>
              <w:pStyle w:val="FABodyCopy"/>
            </w:pPr>
            <w:r w:rsidRPr="00080B76">
              <w:t>68.5 (1,741)</w:t>
            </w:r>
          </w:p>
        </w:tc>
      </w:tr>
      <w:tr w:rsidR="00315CAB" w:rsidRPr="00080B76" w14:paraId="1761DB13" w14:textId="77777777" w:rsidTr="000A33D8">
        <w:tc>
          <w:tcPr>
            <w:tcW w:w="2143" w:type="pct"/>
          </w:tcPr>
          <w:p w14:paraId="1A016AA1" w14:textId="77777777" w:rsidR="00315CAB" w:rsidRPr="00080B76" w:rsidRDefault="00315CAB" w:rsidP="000A33D8">
            <w:pPr>
              <w:pStyle w:val="FABodyCopy"/>
            </w:pPr>
            <w:r w:rsidRPr="00080B76">
              <w:t>Track, Rear</w:t>
            </w:r>
          </w:p>
        </w:tc>
        <w:tc>
          <w:tcPr>
            <w:tcW w:w="1250" w:type="pct"/>
          </w:tcPr>
          <w:p w14:paraId="436473EF" w14:textId="77777777" w:rsidR="00315CAB" w:rsidRPr="00080B76" w:rsidRDefault="00315CAB" w:rsidP="000A33D8">
            <w:pPr>
              <w:pStyle w:val="FABodyCopy"/>
            </w:pPr>
            <w:r w:rsidRPr="00080B76">
              <w:t>68.1 (1,729)</w:t>
            </w:r>
          </w:p>
        </w:tc>
        <w:tc>
          <w:tcPr>
            <w:tcW w:w="1607" w:type="pct"/>
          </w:tcPr>
          <w:p w14:paraId="7FC082AB" w14:textId="77777777" w:rsidR="00315CAB" w:rsidRPr="00080B76" w:rsidRDefault="00315CAB" w:rsidP="000A33D8">
            <w:pPr>
              <w:pStyle w:val="FABodyCopy"/>
            </w:pPr>
            <w:r w:rsidRPr="00080B76">
              <w:t>68.1 (1,729)</w:t>
            </w:r>
          </w:p>
        </w:tc>
      </w:tr>
      <w:tr w:rsidR="00315CAB" w:rsidRPr="00080B76" w14:paraId="1783AB5B" w14:textId="77777777" w:rsidTr="000A33D8">
        <w:tc>
          <w:tcPr>
            <w:tcW w:w="2143" w:type="pct"/>
          </w:tcPr>
          <w:p w14:paraId="201E329C" w14:textId="77777777" w:rsidR="00315CAB" w:rsidRPr="00080B76" w:rsidRDefault="00315CAB" w:rsidP="000A33D8">
            <w:pPr>
              <w:pStyle w:val="FABodyCopy"/>
            </w:pPr>
            <w:r w:rsidRPr="00080B76">
              <w:t>Overall Length</w:t>
            </w:r>
          </w:p>
        </w:tc>
        <w:tc>
          <w:tcPr>
            <w:tcW w:w="1250" w:type="pct"/>
          </w:tcPr>
          <w:p w14:paraId="418841D2" w14:textId="77777777" w:rsidR="00315CAB" w:rsidRPr="00080B76" w:rsidRDefault="00315CAB" w:rsidP="000A33D8">
            <w:pPr>
              <w:pStyle w:val="FABodyCopy"/>
            </w:pPr>
            <w:r w:rsidRPr="00080B76">
              <w:t>228.9 (5,814)</w:t>
            </w:r>
          </w:p>
        </w:tc>
        <w:tc>
          <w:tcPr>
            <w:tcW w:w="1607" w:type="pct"/>
          </w:tcPr>
          <w:p w14:paraId="2351E324" w14:textId="77777777" w:rsidR="00315CAB" w:rsidRPr="00080B76" w:rsidRDefault="00315CAB" w:rsidP="000A33D8">
            <w:pPr>
              <w:pStyle w:val="FABodyCopy"/>
            </w:pPr>
            <w:r w:rsidRPr="00080B76">
              <w:t>228.9 (5,814)</w:t>
            </w:r>
          </w:p>
        </w:tc>
      </w:tr>
      <w:tr w:rsidR="00315CAB" w:rsidRPr="00080B76" w14:paraId="6556C186" w14:textId="77777777" w:rsidTr="000A33D8">
        <w:tc>
          <w:tcPr>
            <w:tcW w:w="2143" w:type="pct"/>
          </w:tcPr>
          <w:p w14:paraId="31517C47" w14:textId="77777777" w:rsidR="00315CAB" w:rsidRPr="00080B76" w:rsidRDefault="00315CAB" w:rsidP="000A33D8">
            <w:pPr>
              <w:pStyle w:val="FABodyCopy"/>
            </w:pPr>
            <w:r w:rsidRPr="00080B76">
              <w:t>Overall Width</w:t>
            </w:r>
          </w:p>
        </w:tc>
        <w:tc>
          <w:tcPr>
            <w:tcW w:w="1250" w:type="pct"/>
          </w:tcPr>
          <w:p w14:paraId="1E198ECE" w14:textId="77777777" w:rsidR="00315CAB" w:rsidRPr="00080B76" w:rsidRDefault="00315CAB" w:rsidP="000A33D8">
            <w:pPr>
              <w:pStyle w:val="FABodyCopy"/>
            </w:pPr>
            <w:r w:rsidRPr="00080B76">
              <w:t>82.1 (2,084)</w:t>
            </w:r>
          </w:p>
        </w:tc>
        <w:tc>
          <w:tcPr>
            <w:tcW w:w="1607" w:type="pct"/>
          </w:tcPr>
          <w:p w14:paraId="55883499" w14:textId="77777777" w:rsidR="00315CAB" w:rsidRPr="00080B76" w:rsidRDefault="00315CAB" w:rsidP="000A33D8">
            <w:pPr>
              <w:pStyle w:val="FABodyCopy"/>
            </w:pPr>
            <w:r w:rsidRPr="00080B76">
              <w:t>82.1 (2,084)</w:t>
            </w:r>
          </w:p>
        </w:tc>
      </w:tr>
      <w:tr w:rsidR="00315CAB" w:rsidRPr="00080B76" w14:paraId="21E6E3CD" w14:textId="77777777" w:rsidTr="000A33D8">
        <w:tc>
          <w:tcPr>
            <w:tcW w:w="2143" w:type="pct"/>
          </w:tcPr>
          <w:p w14:paraId="4C4B19C1" w14:textId="77777777" w:rsidR="00315CAB" w:rsidRPr="00080B76" w:rsidRDefault="00315CAB" w:rsidP="000A33D8">
            <w:pPr>
              <w:pStyle w:val="FABodyCopy"/>
            </w:pPr>
            <w:r w:rsidRPr="00080B76">
              <w:t>Overall Height</w:t>
            </w:r>
          </w:p>
        </w:tc>
        <w:tc>
          <w:tcPr>
            <w:tcW w:w="1250" w:type="pct"/>
          </w:tcPr>
          <w:p w14:paraId="7827E66A" w14:textId="77777777" w:rsidR="00315CAB" w:rsidRPr="00080B76" w:rsidRDefault="00315CAB" w:rsidP="000A33D8">
            <w:pPr>
              <w:pStyle w:val="FABodyCopy"/>
            </w:pPr>
            <w:r w:rsidRPr="00080B76">
              <w:t>77.6 (1,971)</w:t>
            </w:r>
          </w:p>
        </w:tc>
        <w:tc>
          <w:tcPr>
            <w:tcW w:w="1607" w:type="pct"/>
          </w:tcPr>
          <w:p w14:paraId="2DBF6087" w14:textId="77777777" w:rsidR="00315CAB" w:rsidRPr="00080B76" w:rsidRDefault="00315CAB" w:rsidP="000A33D8">
            <w:pPr>
              <w:pStyle w:val="FABodyCopy"/>
            </w:pPr>
            <w:r w:rsidRPr="00080B76">
              <w:t>77.7 (1,973)</w:t>
            </w:r>
          </w:p>
        </w:tc>
      </w:tr>
    </w:tbl>
    <w:p w14:paraId="31BDF143" w14:textId="77777777" w:rsidR="00315CAB" w:rsidRDefault="00315CAB" w:rsidP="00315CAB">
      <w:pPr>
        <w:pStyle w:val="Heading4"/>
      </w:pPr>
      <w:r w:rsidRPr="00080B76">
        <w:t>QUAD CAB PICKUP, 6FT., 4IN. BOX</w:t>
      </w:r>
    </w:p>
    <w:tbl>
      <w:tblPr>
        <w:tblStyle w:val="SPTABLESTYLE"/>
        <w:tblW w:w="5000" w:type="pct"/>
        <w:tblLayout w:type="fixed"/>
        <w:tblLook w:val="01E0" w:firstRow="1" w:lastRow="1" w:firstColumn="1" w:lastColumn="1" w:noHBand="0" w:noVBand="0"/>
      </w:tblPr>
      <w:tblGrid>
        <w:gridCol w:w="4320"/>
        <w:gridCol w:w="2520"/>
        <w:gridCol w:w="3240"/>
      </w:tblGrid>
      <w:tr w:rsidR="00315CAB" w:rsidRPr="00080B76" w14:paraId="348B0BA3" w14:textId="77777777" w:rsidTr="000A33D8">
        <w:trPr>
          <w:tblHeader/>
        </w:trPr>
        <w:tc>
          <w:tcPr>
            <w:tcW w:w="2143" w:type="pct"/>
          </w:tcPr>
          <w:p w14:paraId="5EDD5D3F" w14:textId="77777777" w:rsidR="00315CAB" w:rsidRPr="00080B76" w:rsidRDefault="00315CAB" w:rsidP="000A33D8">
            <w:pPr>
              <w:pStyle w:val="ChartSubhead"/>
            </w:pPr>
            <w:r w:rsidRPr="00080B76">
              <w:t>Ground Clearance</w:t>
            </w:r>
          </w:p>
        </w:tc>
        <w:tc>
          <w:tcPr>
            <w:tcW w:w="1250" w:type="pct"/>
          </w:tcPr>
          <w:p w14:paraId="6D4F25C8" w14:textId="77777777" w:rsidR="00315CAB" w:rsidRPr="00080B76" w:rsidRDefault="00315CAB" w:rsidP="000A33D8">
            <w:pPr>
              <w:pStyle w:val="ChartSubhead"/>
            </w:pPr>
            <w:r w:rsidRPr="00080B76">
              <w:t>4x2 - 275/55R20</w:t>
            </w:r>
          </w:p>
        </w:tc>
        <w:tc>
          <w:tcPr>
            <w:tcW w:w="1607" w:type="pct"/>
          </w:tcPr>
          <w:p w14:paraId="10695914" w14:textId="77777777" w:rsidR="00315CAB" w:rsidRPr="00080B76" w:rsidRDefault="00315CAB" w:rsidP="000A33D8">
            <w:pPr>
              <w:pStyle w:val="ChartSubhead"/>
            </w:pPr>
            <w:r w:rsidRPr="00080B76">
              <w:t>4x4 - 275/55R20</w:t>
            </w:r>
          </w:p>
        </w:tc>
      </w:tr>
      <w:tr w:rsidR="00315CAB" w:rsidRPr="00080B76" w14:paraId="755ED200" w14:textId="77777777" w:rsidTr="000A33D8">
        <w:tc>
          <w:tcPr>
            <w:tcW w:w="2143" w:type="pct"/>
          </w:tcPr>
          <w:p w14:paraId="554A4EF8" w14:textId="77777777" w:rsidR="00315CAB" w:rsidRPr="00080B76" w:rsidRDefault="00315CAB" w:rsidP="000A33D8">
            <w:pPr>
              <w:pStyle w:val="FABodyCopy"/>
            </w:pPr>
            <w:r w:rsidRPr="00080B76">
              <w:t>Front Axle</w:t>
            </w:r>
          </w:p>
        </w:tc>
        <w:tc>
          <w:tcPr>
            <w:tcW w:w="1250" w:type="pct"/>
          </w:tcPr>
          <w:p w14:paraId="1EC4695F" w14:textId="77777777" w:rsidR="00315CAB" w:rsidRPr="00080B76" w:rsidRDefault="00315CAB" w:rsidP="000A33D8">
            <w:pPr>
              <w:pStyle w:val="FABodyCopy"/>
            </w:pPr>
            <w:r w:rsidRPr="00080B76">
              <w:t>7.8 (199)</w:t>
            </w:r>
          </w:p>
        </w:tc>
        <w:tc>
          <w:tcPr>
            <w:tcW w:w="1607" w:type="pct"/>
          </w:tcPr>
          <w:p w14:paraId="700B1CDA" w14:textId="77777777" w:rsidR="00315CAB" w:rsidRPr="00080B76" w:rsidRDefault="00315CAB" w:rsidP="000A33D8">
            <w:pPr>
              <w:pStyle w:val="FABodyCopy"/>
            </w:pPr>
            <w:r w:rsidRPr="00080B76">
              <w:t>8.2 (208)</w:t>
            </w:r>
          </w:p>
        </w:tc>
      </w:tr>
      <w:tr w:rsidR="00315CAB" w:rsidRPr="00080B76" w14:paraId="5F825A7F" w14:textId="77777777" w:rsidTr="000A33D8">
        <w:tc>
          <w:tcPr>
            <w:tcW w:w="2143" w:type="pct"/>
          </w:tcPr>
          <w:p w14:paraId="51AB3F1D" w14:textId="77777777" w:rsidR="00315CAB" w:rsidRPr="00080B76" w:rsidRDefault="00315CAB" w:rsidP="000A33D8">
            <w:pPr>
              <w:pStyle w:val="FABodyCopy"/>
            </w:pPr>
            <w:r w:rsidRPr="00080B76">
              <w:t>Rear Axle</w:t>
            </w:r>
          </w:p>
        </w:tc>
        <w:tc>
          <w:tcPr>
            <w:tcW w:w="1250" w:type="pct"/>
          </w:tcPr>
          <w:p w14:paraId="31A111C7" w14:textId="77777777" w:rsidR="00315CAB" w:rsidRPr="00080B76" w:rsidRDefault="00315CAB" w:rsidP="000A33D8">
            <w:pPr>
              <w:pStyle w:val="FABodyCopy"/>
            </w:pPr>
            <w:r w:rsidRPr="00080B76">
              <w:t>8.7 (221)</w:t>
            </w:r>
          </w:p>
        </w:tc>
        <w:tc>
          <w:tcPr>
            <w:tcW w:w="1607" w:type="pct"/>
          </w:tcPr>
          <w:p w14:paraId="0B33DBC2" w14:textId="77777777" w:rsidR="00315CAB" w:rsidRPr="00080B76" w:rsidRDefault="00315CAB" w:rsidP="000A33D8">
            <w:pPr>
              <w:pStyle w:val="FABodyCopy"/>
            </w:pPr>
            <w:r w:rsidRPr="00080B76">
              <w:t>8.7 (221)</w:t>
            </w:r>
          </w:p>
        </w:tc>
      </w:tr>
      <w:tr w:rsidR="00315CAB" w:rsidRPr="00080B76" w14:paraId="6CE81734" w14:textId="77777777" w:rsidTr="000A33D8">
        <w:tc>
          <w:tcPr>
            <w:tcW w:w="2143" w:type="pct"/>
          </w:tcPr>
          <w:p w14:paraId="26D69CBF" w14:textId="77777777" w:rsidR="00315CAB" w:rsidRPr="00080B76" w:rsidRDefault="00315CAB" w:rsidP="000A33D8">
            <w:pPr>
              <w:pStyle w:val="FABodyCopy"/>
            </w:pPr>
            <w:r w:rsidRPr="00080B76">
              <w:t>Open Tailgate to Ground</w:t>
            </w:r>
          </w:p>
        </w:tc>
        <w:tc>
          <w:tcPr>
            <w:tcW w:w="1250" w:type="pct"/>
          </w:tcPr>
          <w:p w14:paraId="1248005D" w14:textId="77777777" w:rsidR="00315CAB" w:rsidRPr="00080B76" w:rsidRDefault="00315CAB" w:rsidP="000A33D8">
            <w:pPr>
              <w:pStyle w:val="FABodyCopy"/>
            </w:pPr>
            <w:r w:rsidRPr="00080B76">
              <w:t>34.6 (979)</w:t>
            </w:r>
          </w:p>
        </w:tc>
        <w:tc>
          <w:tcPr>
            <w:tcW w:w="1607" w:type="pct"/>
          </w:tcPr>
          <w:p w14:paraId="6F42B35E" w14:textId="77777777" w:rsidR="00315CAB" w:rsidRPr="00080B76" w:rsidRDefault="00315CAB" w:rsidP="000A33D8">
            <w:pPr>
              <w:pStyle w:val="FABodyCopy"/>
            </w:pPr>
            <w:r w:rsidRPr="00080B76">
              <w:t>34.4 (875)</w:t>
            </w:r>
          </w:p>
        </w:tc>
      </w:tr>
      <w:tr w:rsidR="00315CAB" w:rsidRPr="00080B76" w14:paraId="07F13904" w14:textId="77777777" w:rsidTr="000A33D8">
        <w:tc>
          <w:tcPr>
            <w:tcW w:w="2143" w:type="pct"/>
          </w:tcPr>
          <w:p w14:paraId="1ECF220D" w14:textId="77777777" w:rsidR="00315CAB" w:rsidRPr="00080B76" w:rsidRDefault="00315CAB" w:rsidP="000A33D8">
            <w:pPr>
              <w:pStyle w:val="FABodyCopy"/>
            </w:pPr>
            <w:r w:rsidRPr="00080B76">
              <w:t>Pickup Body Height</w:t>
            </w:r>
          </w:p>
        </w:tc>
        <w:tc>
          <w:tcPr>
            <w:tcW w:w="1250" w:type="pct"/>
          </w:tcPr>
          <w:p w14:paraId="0B59FF74" w14:textId="77777777" w:rsidR="00315CAB" w:rsidRPr="00080B76" w:rsidRDefault="00315CAB" w:rsidP="000A33D8">
            <w:pPr>
              <w:pStyle w:val="FABodyCopy"/>
            </w:pPr>
            <w:r w:rsidRPr="00080B76">
              <w:t>21.4 (545)</w:t>
            </w:r>
          </w:p>
        </w:tc>
        <w:tc>
          <w:tcPr>
            <w:tcW w:w="1607" w:type="pct"/>
          </w:tcPr>
          <w:p w14:paraId="16A9B77F" w14:textId="77777777" w:rsidR="00315CAB" w:rsidRPr="00080B76" w:rsidRDefault="00315CAB" w:rsidP="000A33D8">
            <w:pPr>
              <w:pStyle w:val="FABodyCopy"/>
            </w:pPr>
            <w:r w:rsidRPr="00080B76">
              <w:t>21.4 (545)</w:t>
            </w:r>
          </w:p>
        </w:tc>
      </w:tr>
      <w:tr w:rsidR="00315CAB" w:rsidRPr="00080B76" w14:paraId="5775FBAE" w14:textId="77777777" w:rsidTr="000A33D8">
        <w:tc>
          <w:tcPr>
            <w:tcW w:w="2143" w:type="pct"/>
          </w:tcPr>
          <w:p w14:paraId="4C24F291" w14:textId="77777777" w:rsidR="00315CAB" w:rsidRPr="00080B76" w:rsidRDefault="00315CAB" w:rsidP="000A33D8">
            <w:pPr>
              <w:pStyle w:val="FABodyCopy"/>
            </w:pPr>
            <w:r w:rsidRPr="00080B76">
              <w:t>Approach Angle, degrees</w:t>
            </w:r>
          </w:p>
        </w:tc>
        <w:tc>
          <w:tcPr>
            <w:tcW w:w="1250" w:type="pct"/>
          </w:tcPr>
          <w:p w14:paraId="407A93A5" w14:textId="77777777" w:rsidR="00315CAB" w:rsidRPr="00080B76" w:rsidRDefault="00315CAB" w:rsidP="000A33D8">
            <w:pPr>
              <w:pStyle w:val="FABodyCopy"/>
            </w:pPr>
            <w:r w:rsidRPr="00080B76">
              <w:t>18.1</w:t>
            </w:r>
          </w:p>
        </w:tc>
        <w:tc>
          <w:tcPr>
            <w:tcW w:w="1607" w:type="pct"/>
          </w:tcPr>
          <w:p w14:paraId="397EFB28" w14:textId="77777777" w:rsidR="00315CAB" w:rsidRPr="00080B76" w:rsidRDefault="00315CAB" w:rsidP="000A33D8">
            <w:pPr>
              <w:pStyle w:val="FABodyCopy"/>
            </w:pPr>
            <w:r w:rsidRPr="00080B76">
              <w:t>18.9</w:t>
            </w:r>
          </w:p>
        </w:tc>
      </w:tr>
      <w:tr w:rsidR="00315CAB" w:rsidRPr="00080B76" w14:paraId="7E044EB1" w14:textId="77777777" w:rsidTr="000A33D8">
        <w:tc>
          <w:tcPr>
            <w:tcW w:w="2143" w:type="pct"/>
          </w:tcPr>
          <w:p w14:paraId="64452D5B" w14:textId="77777777" w:rsidR="00315CAB" w:rsidRPr="00080B76" w:rsidRDefault="00315CAB" w:rsidP="000A33D8">
            <w:pPr>
              <w:pStyle w:val="FABodyCopy"/>
            </w:pPr>
            <w:r w:rsidRPr="00080B76">
              <w:t>Departure Angle, degrees</w:t>
            </w:r>
          </w:p>
        </w:tc>
        <w:tc>
          <w:tcPr>
            <w:tcW w:w="1250" w:type="pct"/>
          </w:tcPr>
          <w:p w14:paraId="4CE9F285" w14:textId="77777777" w:rsidR="00315CAB" w:rsidRPr="00080B76" w:rsidRDefault="00315CAB" w:rsidP="000A33D8">
            <w:pPr>
              <w:pStyle w:val="FABodyCopy"/>
            </w:pPr>
            <w:r w:rsidRPr="00080B76">
              <w:t>25.2</w:t>
            </w:r>
          </w:p>
        </w:tc>
        <w:tc>
          <w:tcPr>
            <w:tcW w:w="1607" w:type="pct"/>
          </w:tcPr>
          <w:p w14:paraId="4609B8D3" w14:textId="77777777" w:rsidR="00315CAB" w:rsidRPr="00080B76" w:rsidRDefault="00315CAB" w:rsidP="000A33D8">
            <w:pPr>
              <w:pStyle w:val="FABodyCopy"/>
            </w:pPr>
            <w:r w:rsidRPr="00080B76">
              <w:t>25.0</w:t>
            </w:r>
          </w:p>
        </w:tc>
      </w:tr>
      <w:tr w:rsidR="00315CAB" w:rsidRPr="00080B76" w14:paraId="1A755A7E" w14:textId="77777777" w:rsidTr="000A33D8">
        <w:tc>
          <w:tcPr>
            <w:tcW w:w="2143" w:type="pct"/>
          </w:tcPr>
          <w:p w14:paraId="064BC68E" w14:textId="77777777" w:rsidR="00315CAB" w:rsidRPr="00080B76" w:rsidRDefault="00315CAB" w:rsidP="000A33D8">
            <w:pPr>
              <w:pStyle w:val="FABodyCopy"/>
            </w:pPr>
            <w:r w:rsidRPr="00080B76">
              <w:t xml:space="preserve">Ramp Breakover Angle </w:t>
            </w:r>
            <w:r>
              <w:br/>
            </w:r>
            <w:r w:rsidRPr="00080B76">
              <w:t>Without Skid Plate, degrees</w:t>
            </w:r>
          </w:p>
        </w:tc>
        <w:tc>
          <w:tcPr>
            <w:tcW w:w="1250" w:type="pct"/>
          </w:tcPr>
          <w:p w14:paraId="240CD894" w14:textId="77777777" w:rsidR="00315CAB" w:rsidRPr="00080B76" w:rsidRDefault="00315CAB" w:rsidP="000A33D8">
            <w:pPr>
              <w:pStyle w:val="FABodyCopy"/>
            </w:pPr>
            <w:r w:rsidRPr="00080B76">
              <w:t>19.5</w:t>
            </w:r>
          </w:p>
        </w:tc>
        <w:tc>
          <w:tcPr>
            <w:tcW w:w="1607" w:type="pct"/>
          </w:tcPr>
          <w:p w14:paraId="1BDD78F0" w14:textId="77777777" w:rsidR="00315CAB" w:rsidRPr="00080B76" w:rsidRDefault="00315CAB" w:rsidP="000A33D8">
            <w:pPr>
              <w:pStyle w:val="FABodyCopy"/>
            </w:pPr>
            <w:r w:rsidRPr="00080B76">
              <w:t>19.9</w:t>
            </w:r>
          </w:p>
        </w:tc>
      </w:tr>
      <w:tr w:rsidR="00315CAB" w:rsidRPr="00080B76" w14:paraId="3DEDA8D4" w14:textId="77777777" w:rsidTr="000A33D8">
        <w:tc>
          <w:tcPr>
            <w:tcW w:w="2143" w:type="pct"/>
          </w:tcPr>
          <w:p w14:paraId="231D5C4E" w14:textId="77777777" w:rsidR="00315CAB" w:rsidRPr="00080B76" w:rsidRDefault="00315CAB" w:rsidP="000A33D8">
            <w:pPr>
              <w:pStyle w:val="FABodyCopy"/>
            </w:pPr>
            <w:r w:rsidRPr="00080B76">
              <w:t>Ramp Breakover Angle With Skid Plate, degrees</w:t>
            </w:r>
          </w:p>
        </w:tc>
        <w:tc>
          <w:tcPr>
            <w:tcW w:w="1250" w:type="pct"/>
          </w:tcPr>
          <w:p w14:paraId="386AEF95" w14:textId="77777777" w:rsidR="00315CAB" w:rsidRPr="00080B76" w:rsidRDefault="00315CAB" w:rsidP="000A33D8">
            <w:pPr>
              <w:pStyle w:val="FABodyCopy"/>
            </w:pPr>
            <w:r>
              <w:t>NA</w:t>
            </w:r>
          </w:p>
        </w:tc>
        <w:tc>
          <w:tcPr>
            <w:tcW w:w="1607" w:type="pct"/>
          </w:tcPr>
          <w:p w14:paraId="7975F966" w14:textId="77777777" w:rsidR="00315CAB" w:rsidRPr="00080B76" w:rsidRDefault="00315CAB" w:rsidP="000A33D8">
            <w:pPr>
              <w:pStyle w:val="FABodyCopy"/>
            </w:pPr>
            <w:r w:rsidRPr="00080B76">
              <w:t>17.8</w:t>
            </w:r>
          </w:p>
        </w:tc>
      </w:tr>
      <w:tr w:rsidR="00315CAB" w:rsidRPr="00080B76" w14:paraId="0BD4E541" w14:textId="77777777" w:rsidTr="000A33D8">
        <w:tc>
          <w:tcPr>
            <w:tcW w:w="2143" w:type="pct"/>
          </w:tcPr>
          <w:p w14:paraId="6172A0B5" w14:textId="77777777" w:rsidR="00315CAB" w:rsidRPr="00080B76" w:rsidRDefault="00315CAB" w:rsidP="000A33D8">
            <w:pPr>
              <w:pStyle w:val="FABodyCopy"/>
            </w:pPr>
            <w:r w:rsidRPr="00080B76">
              <w:t xml:space="preserve">Ground Clearance Without Skid Plate </w:t>
            </w:r>
          </w:p>
        </w:tc>
        <w:tc>
          <w:tcPr>
            <w:tcW w:w="1250" w:type="pct"/>
          </w:tcPr>
          <w:p w14:paraId="058C3BD7" w14:textId="77777777" w:rsidR="00315CAB" w:rsidRPr="00080B76" w:rsidRDefault="00315CAB" w:rsidP="000A33D8">
            <w:pPr>
              <w:pStyle w:val="FABodyCopy"/>
            </w:pPr>
            <w:r w:rsidRPr="00080B76">
              <w:t>8.4 (213)</w:t>
            </w:r>
          </w:p>
        </w:tc>
        <w:tc>
          <w:tcPr>
            <w:tcW w:w="1607" w:type="pct"/>
          </w:tcPr>
          <w:p w14:paraId="6FE052C9" w14:textId="77777777" w:rsidR="00315CAB" w:rsidRPr="00080B76" w:rsidRDefault="00315CAB" w:rsidP="000A33D8">
            <w:pPr>
              <w:pStyle w:val="FABodyCopy"/>
            </w:pPr>
            <w:r w:rsidRPr="00080B76">
              <w:t>8.7 (221)</w:t>
            </w:r>
          </w:p>
        </w:tc>
      </w:tr>
      <w:tr w:rsidR="00315CAB" w:rsidRPr="00080B76" w14:paraId="35E8BA96" w14:textId="77777777" w:rsidTr="000A33D8">
        <w:tc>
          <w:tcPr>
            <w:tcW w:w="2143" w:type="pct"/>
          </w:tcPr>
          <w:p w14:paraId="016BA863" w14:textId="77777777" w:rsidR="00315CAB" w:rsidRPr="00080B76" w:rsidRDefault="00315CAB" w:rsidP="000A33D8">
            <w:pPr>
              <w:pStyle w:val="FABodyCopy"/>
            </w:pPr>
            <w:r w:rsidRPr="00080B76">
              <w:t>Ground Clearance With Skid Plate</w:t>
            </w:r>
          </w:p>
        </w:tc>
        <w:tc>
          <w:tcPr>
            <w:tcW w:w="1250" w:type="pct"/>
          </w:tcPr>
          <w:p w14:paraId="1A27932B" w14:textId="77777777" w:rsidR="00315CAB" w:rsidRPr="00080B76" w:rsidRDefault="00315CAB" w:rsidP="000A33D8">
            <w:pPr>
              <w:pStyle w:val="FABodyCopy"/>
            </w:pPr>
            <w:r>
              <w:t>NA</w:t>
            </w:r>
          </w:p>
        </w:tc>
        <w:tc>
          <w:tcPr>
            <w:tcW w:w="1607" w:type="pct"/>
          </w:tcPr>
          <w:p w14:paraId="7B458ABF" w14:textId="77777777" w:rsidR="00315CAB" w:rsidRPr="00080B76" w:rsidRDefault="00315CAB" w:rsidP="000A33D8">
            <w:pPr>
              <w:pStyle w:val="FABodyCopy"/>
            </w:pPr>
            <w:r w:rsidRPr="00080B76">
              <w:t>8.2 (208)</w:t>
            </w:r>
          </w:p>
        </w:tc>
      </w:tr>
      <w:tr w:rsidR="00315CAB" w:rsidRPr="00080B76" w14:paraId="4EDCD4C1" w14:textId="77777777" w:rsidTr="000A33D8">
        <w:tc>
          <w:tcPr>
            <w:tcW w:w="2143" w:type="pct"/>
          </w:tcPr>
          <w:p w14:paraId="3C4ACBA8" w14:textId="77777777" w:rsidR="00315CAB" w:rsidRPr="00080B76" w:rsidRDefault="00315CAB" w:rsidP="000A33D8">
            <w:pPr>
              <w:pStyle w:val="FABodyCopy"/>
            </w:pPr>
            <w:r w:rsidRPr="00080B76">
              <w:t>Fuel Tank Capacity</w:t>
            </w:r>
          </w:p>
        </w:tc>
        <w:tc>
          <w:tcPr>
            <w:tcW w:w="1250" w:type="pct"/>
          </w:tcPr>
          <w:p w14:paraId="1C73CA98" w14:textId="77777777" w:rsidR="00315CAB" w:rsidRDefault="00315CAB" w:rsidP="000A33D8">
            <w:pPr>
              <w:pStyle w:val="FABodyCopy"/>
            </w:pPr>
            <w:r w:rsidRPr="00080B76">
              <w:t>23-gal. (87-liter) (standard)</w:t>
            </w:r>
          </w:p>
          <w:p w14:paraId="212FE58A" w14:textId="77777777" w:rsidR="00315CAB" w:rsidRDefault="00315CAB" w:rsidP="000A33D8">
            <w:pPr>
              <w:pStyle w:val="FABodyCopy"/>
            </w:pPr>
            <w:r w:rsidRPr="00080B76">
              <w:t xml:space="preserve">26-gal. (98-liter) (standard) </w:t>
            </w:r>
          </w:p>
          <w:p w14:paraId="45859B13" w14:textId="77777777" w:rsidR="00315CAB" w:rsidRPr="00080B76" w:rsidRDefault="00315CAB" w:rsidP="000A33D8">
            <w:pPr>
              <w:pStyle w:val="FABodyCopy"/>
            </w:pPr>
            <w:r w:rsidRPr="00080B76">
              <w:t>33-gal. (125-liter) (optional)</w:t>
            </w:r>
          </w:p>
        </w:tc>
        <w:tc>
          <w:tcPr>
            <w:tcW w:w="1607" w:type="pct"/>
          </w:tcPr>
          <w:p w14:paraId="319B0DBB" w14:textId="77777777" w:rsidR="00315CAB" w:rsidRDefault="00315CAB" w:rsidP="000A33D8">
            <w:pPr>
              <w:pStyle w:val="FABodyCopy"/>
            </w:pPr>
            <w:r w:rsidRPr="00080B76">
              <w:t>23-gal. (87-liter) (standard)</w:t>
            </w:r>
          </w:p>
          <w:p w14:paraId="246A9301" w14:textId="77777777" w:rsidR="00315CAB" w:rsidRDefault="00315CAB" w:rsidP="000A33D8">
            <w:pPr>
              <w:pStyle w:val="FABodyCopy"/>
            </w:pPr>
            <w:r w:rsidRPr="00080B76">
              <w:t xml:space="preserve">26-gal. (98-liter) (standard) </w:t>
            </w:r>
          </w:p>
          <w:p w14:paraId="27965F90" w14:textId="77777777" w:rsidR="00315CAB" w:rsidRPr="00080B76" w:rsidRDefault="00315CAB" w:rsidP="000A33D8">
            <w:pPr>
              <w:pStyle w:val="FABodyCopy"/>
            </w:pPr>
            <w:r w:rsidRPr="00080B76">
              <w:t>33-gal. (125-liter) (optional)</w:t>
            </w:r>
          </w:p>
        </w:tc>
      </w:tr>
    </w:tbl>
    <w:p w14:paraId="08DAC7DC" w14:textId="77777777" w:rsidR="00315CAB" w:rsidRDefault="00315CAB" w:rsidP="001C590C">
      <w:pPr>
        <w:pStyle w:val="Heading4"/>
        <w:widowControl w:val="0"/>
        <w:spacing w:line="240" w:lineRule="auto"/>
      </w:pPr>
      <w:r w:rsidRPr="00080B76">
        <w:t>QUAD CAB PICKUP, 6FT., 4IN. BOX – AIR SUSPENSION, 4x2 AND 4x4</w:t>
      </w:r>
    </w:p>
    <w:p w14:paraId="4C31EAEF" w14:textId="77777777" w:rsidR="00315CAB" w:rsidRPr="00FD4865" w:rsidRDefault="00315CAB" w:rsidP="001C590C">
      <w:pPr>
        <w:pStyle w:val="Heading5"/>
        <w:widowControl w:val="0"/>
        <w:spacing w:line="240" w:lineRule="auto"/>
      </w:pPr>
      <w:r>
        <w:t>T</w:t>
      </w:r>
      <w:r w:rsidRPr="00FD4865">
        <w:t xml:space="preserve">ire </w:t>
      </w:r>
      <w:r>
        <w:t>S</w:t>
      </w:r>
      <w:r w:rsidRPr="00FD4865">
        <w:t>ize: 275/55R20</w:t>
      </w:r>
    </w:p>
    <w:tbl>
      <w:tblPr>
        <w:tblStyle w:val="SPTABLESTYLE"/>
        <w:tblW w:w="5000" w:type="pct"/>
        <w:tblLayout w:type="fixed"/>
        <w:tblLook w:val="01E0" w:firstRow="1" w:lastRow="1" w:firstColumn="1" w:lastColumn="1" w:noHBand="0" w:noVBand="0"/>
      </w:tblPr>
      <w:tblGrid>
        <w:gridCol w:w="2658"/>
        <w:gridCol w:w="1855"/>
        <w:gridCol w:w="1855"/>
        <w:gridCol w:w="1855"/>
        <w:gridCol w:w="1857"/>
      </w:tblGrid>
      <w:tr w:rsidR="00315CAB" w:rsidRPr="00080B76" w14:paraId="5EC48A77" w14:textId="77777777" w:rsidTr="000A33D8">
        <w:trPr>
          <w:tblHeader/>
        </w:trPr>
        <w:tc>
          <w:tcPr>
            <w:tcW w:w="1318" w:type="pct"/>
          </w:tcPr>
          <w:p w14:paraId="320EAC84" w14:textId="77777777" w:rsidR="00315CAB" w:rsidRPr="00080B76" w:rsidRDefault="00315CAB" w:rsidP="001C590C">
            <w:pPr>
              <w:pStyle w:val="ChartSubhead"/>
            </w:pPr>
            <w:r w:rsidRPr="00080B76">
              <w:t>Suspension Mode</w:t>
            </w:r>
          </w:p>
        </w:tc>
        <w:tc>
          <w:tcPr>
            <w:tcW w:w="920" w:type="pct"/>
          </w:tcPr>
          <w:p w14:paraId="77FD07AF" w14:textId="77777777" w:rsidR="00315CAB" w:rsidRPr="00080B76" w:rsidRDefault="00315CAB" w:rsidP="001C590C">
            <w:pPr>
              <w:pStyle w:val="ChartSubhead"/>
            </w:pPr>
            <w:r w:rsidRPr="00080B76">
              <w:t>Entry / Exit</w:t>
            </w:r>
          </w:p>
        </w:tc>
        <w:tc>
          <w:tcPr>
            <w:tcW w:w="920" w:type="pct"/>
          </w:tcPr>
          <w:p w14:paraId="411CCC92" w14:textId="77777777" w:rsidR="00315CAB" w:rsidRPr="00080B76" w:rsidRDefault="00315CAB" w:rsidP="001C590C">
            <w:pPr>
              <w:pStyle w:val="ChartSubhead"/>
            </w:pPr>
            <w:r w:rsidRPr="00080B76">
              <w:t>Normal Ride Height</w:t>
            </w:r>
          </w:p>
        </w:tc>
        <w:tc>
          <w:tcPr>
            <w:tcW w:w="920" w:type="pct"/>
          </w:tcPr>
          <w:p w14:paraId="08E0CA98" w14:textId="77777777" w:rsidR="00315CAB" w:rsidRPr="00080B76" w:rsidRDefault="00315CAB" w:rsidP="001C590C">
            <w:pPr>
              <w:pStyle w:val="ChartSubhead"/>
            </w:pPr>
            <w:r w:rsidRPr="00080B76">
              <w:t>Off Road 1</w:t>
            </w:r>
          </w:p>
        </w:tc>
        <w:tc>
          <w:tcPr>
            <w:tcW w:w="921" w:type="pct"/>
          </w:tcPr>
          <w:p w14:paraId="32C8DC9F" w14:textId="77777777" w:rsidR="00315CAB" w:rsidRPr="00080B76" w:rsidRDefault="00315CAB" w:rsidP="001C590C">
            <w:pPr>
              <w:pStyle w:val="ChartSubhead"/>
            </w:pPr>
            <w:r w:rsidRPr="00080B76">
              <w:t>Off Road 2</w:t>
            </w:r>
          </w:p>
        </w:tc>
      </w:tr>
      <w:tr w:rsidR="00315CAB" w:rsidRPr="00080B76" w14:paraId="6D053CBC" w14:textId="77777777" w:rsidTr="000A33D8">
        <w:tc>
          <w:tcPr>
            <w:tcW w:w="1318" w:type="pct"/>
          </w:tcPr>
          <w:p w14:paraId="3500D4BE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Wheelbase (nominal)</w:t>
            </w:r>
          </w:p>
        </w:tc>
        <w:tc>
          <w:tcPr>
            <w:tcW w:w="920" w:type="pct"/>
          </w:tcPr>
          <w:p w14:paraId="7BEE4ADF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140.5 (3,569)</w:t>
            </w:r>
          </w:p>
        </w:tc>
        <w:tc>
          <w:tcPr>
            <w:tcW w:w="920" w:type="pct"/>
          </w:tcPr>
          <w:p w14:paraId="7FBB42A5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140.5 (3569)</w:t>
            </w:r>
          </w:p>
        </w:tc>
        <w:tc>
          <w:tcPr>
            <w:tcW w:w="920" w:type="pct"/>
          </w:tcPr>
          <w:p w14:paraId="4DF8BB09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140.5 (3,569)</w:t>
            </w:r>
          </w:p>
        </w:tc>
        <w:tc>
          <w:tcPr>
            <w:tcW w:w="921" w:type="pct"/>
          </w:tcPr>
          <w:p w14:paraId="5A2C354A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140.5 (3,569)</w:t>
            </w:r>
          </w:p>
        </w:tc>
      </w:tr>
      <w:tr w:rsidR="00315CAB" w:rsidRPr="00080B76" w14:paraId="01AFB198" w14:textId="77777777" w:rsidTr="000A33D8">
        <w:tc>
          <w:tcPr>
            <w:tcW w:w="1318" w:type="pct"/>
          </w:tcPr>
          <w:p w14:paraId="7CF7E4DD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lastRenderedPageBreak/>
              <w:t>Track, Front</w:t>
            </w:r>
          </w:p>
        </w:tc>
        <w:tc>
          <w:tcPr>
            <w:tcW w:w="920" w:type="pct"/>
          </w:tcPr>
          <w:p w14:paraId="4D13FA21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68.5 (1,741)</w:t>
            </w:r>
          </w:p>
        </w:tc>
        <w:tc>
          <w:tcPr>
            <w:tcW w:w="920" w:type="pct"/>
          </w:tcPr>
          <w:p w14:paraId="126FA9F8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68.5 (1,741)</w:t>
            </w:r>
          </w:p>
        </w:tc>
        <w:tc>
          <w:tcPr>
            <w:tcW w:w="920" w:type="pct"/>
          </w:tcPr>
          <w:p w14:paraId="60D84ABC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68.5 (1,741)</w:t>
            </w:r>
          </w:p>
        </w:tc>
        <w:tc>
          <w:tcPr>
            <w:tcW w:w="921" w:type="pct"/>
          </w:tcPr>
          <w:p w14:paraId="64B7FE9D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68.5 (1,741)</w:t>
            </w:r>
          </w:p>
        </w:tc>
      </w:tr>
      <w:tr w:rsidR="00315CAB" w:rsidRPr="00080B76" w14:paraId="750EB853" w14:textId="77777777" w:rsidTr="000A33D8">
        <w:tc>
          <w:tcPr>
            <w:tcW w:w="1318" w:type="pct"/>
          </w:tcPr>
          <w:p w14:paraId="4C3CBE8E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Track, Rear</w:t>
            </w:r>
          </w:p>
        </w:tc>
        <w:tc>
          <w:tcPr>
            <w:tcW w:w="920" w:type="pct"/>
          </w:tcPr>
          <w:p w14:paraId="5167191E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68.1 (1,729)</w:t>
            </w:r>
          </w:p>
        </w:tc>
        <w:tc>
          <w:tcPr>
            <w:tcW w:w="920" w:type="pct"/>
          </w:tcPr>
          <w:p w14:paraId="7B3B61F8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68.1 (1,729)</w:t>
            </w:r>
          </w:p>
        </w:tc>
        <w:tc>
          <w:tcPr>
            <w:tcW w:w="920" w:type="pct"/>
          </w:tcPr>
          <w:p w14:paraId="302A71A3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68.1 (1,729)</w:t>
            </w:r>
          </w:p>
        </w:tc>
        <w:tc>
          <w:tcPr>
            <w:tcW w:w="921" w:type="pct"/>
          </w:tcPr>
          <w:p w14:paraId="67564E82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68.1 (1,729)</w:t>
            </w:r>
          </w:p>
        </w:tc>
      </w:tr>
      <w:tr w:rsidR="00315CAB" w:rsidRPr="00080B76" w14:paraId="110E3F9E" w14:textId="77777777" w:rsidTr="000A33D8">
        <w:tc>
          <w:tcPr>
            <w:tcW w:w="1318" w:type="pct"/>
          </w:tcPr>
          <w:p w14:paraId="50C245F5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Overall Length</w:t>
            </w:r>
          </w:p>
        </w:tc>
        <w:tc>
          <w:tcPr>
            <w:tcW w:w="920" w:type="pct"/>
          </w:tcPr>
          <w:p w14:paraId="4802A0F2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228.9 (5,814)</w:t>
            </w:r>
          </w:p>
        </w:tc>
        <w:tc>
          <w:tcPr>
            <w:tcW w:w="920" w:type="pct"/>
          </w:tcPr>
          <w:p w14:paraId="27E52EB2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228.9 (5,814)</w:t>
            </w:r>
          </w:p>
        </w:tc>
        <w:tc>
          <w:tcPr>
            <w:tcW w:w="920" w:type="pct"/>
          </w:tcPr>
          <w:p w14:paraId="1E3D20C8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228.9 (5,814)</w:t>
            </w:r>
          </w:p>
        </w:tc>
        <w:tc>
          <w:tcPr>
            <w:tcW w:w="921" w:type="pct"/>
          </w:tcPr>
          <w:p w14:paraId="2A1F6263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228.9 (5,814)</w:t>
            </w:r>
          </w:p>
        </w:tc>
      </w:tr>
      <w:tr w:rsidR="00315CAB" w:rsidRPr="00080B76" w14:paraId="0F2F885C" w14:textId="77777777" w:rsidTr="000A33D8">
        <w:tc>
          <w:tcPr>
            <w:tcW w:w="1318" w:type="pct"/>
          </w:tcPr>
          <w:p w14:paraId="6AAB4718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Overall Width</w:t>
            </w:r>
          </w:p>
        </w:tc>
        <w:tc>
          <w:tcPr>
            <w:tcW w:w="920" w:type="pct"/>
          </w:tcPr>
          <w:p w14:paraId="47D3547C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82.1 (2,084)</w:t>
            </w:r>
          </w:p>
        </w:tc>
        <w:tc>
          <w:tcPr>
            <w:tcW w:w="920" w:type="pct"/>
          </w:tcPr>
          <w:p w14:paraId="115D010D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82.1 (2,084)</w:t>
            </w:r>
          </w:p>
        </w:tc>
        <w:tc>
          <w:tcPr>
            <w:tcW w:w="920" w:type="pct"/>
          </w:tcPr>
          <w:p w14:paraId="37FE07B2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82.1 (2,084)</w:t>
            </w:r>
          </w:p>
        </w:tc>
        <w:tc>
          <w:tcPr>
            <w:tcW w:w="921" w:type="pct"/>
          </w:tcPr>
          <w:p w14:paraId="277A0571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82.1 (2,084)</w:t>
            </w:r>
          </w:p>
        </w:tc>
      </w:tr>
      <w:tr w:rsidR="00315CAB" w:rsidRPr="00080B76" w14:paraId="76FEAB5D" w14:textId="77777777" w:rsidTr="000A33D8">
        <w:tc>
          <w:tcPr>
            <w:tcW w:w="1318" w:type="pct"/>
          </w:tcPr>
          <w:p w14:paraId="2D8EEFC3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Overall Height</w:t>
            </w:r>
          </w:p>
        </w:tc>
        <w:tc>
          <w:tcPr>
            <w:tcW w:w="920" w:type="pct"/>
          </w:tcPr>
          <w:p w14:paraId="5F90EA79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75.9 (1,927)</w:t>
            </w:r>
          </w:p>
        </w:tc>
        <w:tc>
          <w:tcPr>
            <w:tcW w:w="920" w:type="pct"/>
          </w:tcPr>
          <w:p w14:paraId="55800D9B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77.7 (1,973)</w:t>
            </w:r>
          </w:p>
        </w:tc>
        <w:tc>
          <w:tcPr>
            <w:tcW w:w="920" w:type="pct"/>
          </w:tcPr>
          <w:p w14:paraId="2C96D17F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78.7 (1,998)</w:t>
            </w:r>
          </w:p>
        </w:tc>
        <w:tc>
          <w:tcPr>
            <w:tcW w:w="921" w:type="pct"/>
          </w:tcPr>
          <w:p w14:paraId="30EFB4FA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79.7 (2,025)</w:t>
            </w:r>
          </w:p>
        </w:tc>
      </w:tr>
      <w:tr w:rsidR="00315CAB" w:rsidRPr="00080B76" w14:paraId="110A6C1F" w14:textId="77777777" w:rsidTr="000A33D8">
        <w:tc>
          <w:tcPr>
            <w:tcW w:w="1318" w:type="pct"/>
          </w:tcPr>
          <w:p w14:paraId="2301191B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Front Axle</w:t>
            </w:r>
          </w:p>
        </w:tc>
        <w:tc>
          <w:tcPr>
            <w:tcW w:w="920" w:type="pct"/>
          </w:tcPr>
          <w:p w14:paraId="7C2CE045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8.2 (208)</w:t>
            </w:r>
          </w:p>
        </w:tc>
        <w:tc>
          <w:tcPr>
            <w:tcW w:w="920" w:type="pct"/>
          </w:tcPr>
          <w:p w14:paraId="60A4B17F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8.2 (208)</w:t>
            </w:r>
          </w:p>
        </w:tc>
        <w:tc>
          <w:tcPr>
            <w:tcW w:w="920" w:type="pct"/>
          </w:tcPr>
          <w:p w14:paraId="293A4DD9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8.2 (208)</w:t>
            </w:r>
          </w:p>
        </w:tc>
        <w:tc>
          <w:tcPr>
            <w:tcW w:w="921" w:type="pct"/>
          </w:tcPr>
          <w:p w14:paraId="3CC94936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8.2 (208)</w:t>
            </w:r>
          </w:p>
        </w:tc>
      </w:tr>
      <w:tr w:rsidR="00315CAB" w:rsidRPr="00080B76" w14:paraId="43B1145B" w14:textId="77777777" w:rsidTr="000A33D8">
        <w:tc>
          <w:tcPr>
            <w:tcW w:w="1318" w:type="pct"/>
          </w:tcPr>
          <w:p w14:paraId="57E28A06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Rear Axle</w:t>
            </w:r>
          </w:p>
        </w:tc>
        <w:tc>
          <w:tcPr>
            <w:tcW w:w="920" w:type="pct"/>
          </w:tcPr>
          <w:p w14:paraId="28D5DAD4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8.7 (221)</w:t>
            </w:r>
          </w:p>
        </w:tc>
        <w:tc>
          <w:tcPr>
            <w:tcW w:w="920" w:type="pct"/>
          </w:tcPr>
          <w:p w14:paraId="2F38B7E8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8.7 (221)</w:t>
            </w:r>
          </w:p>
        </w:tc>
        <w:tc>
          <w:tcPr>
            <w:tcW w:w="920" w:type="pct"/>
          </w:tcPr>
          <w:p w14:paraId="2DF3FE4C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8.7 (221)</w:t>
            </w:r>
          </w:p>
        </w:tc>
        <w:tc>
          <w:tcPr>
            <w:tcW w:w="921" w:type="pct"/>
          </w:tcPr>
          <w:p w14:paraId="046F7A3C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8.7 (221)</w:t>
            </w:r>
          </w:p>
        </w:tc>
      </w:tr>
      <w:tr w:rsidR="00315CAB" w:rsidRPr="00080B76" w14:paraId="37EAAD80" w14:textId="77777777" w:rsidTr="000A33D8">
        <w:tc>
          <w:tcPr>
            <w:tcW w:w="1318" w:type="pct"/>
          </w:tcPr>
          <w:p w14:paraId="7B66C89D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Open Tailgate to Ground</w:t>
            </w:r>
          </w:p>
        </w:tc>
        <w:tc>
          <w:tcPr>
            <w:tcW w:w="920" w:type="pct"/>
          </w:tcPr>
          <w:p w14:paraId="312B1BE8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32.9 (836)</w:t>
            </w:r>
          </w:p>
        </w:tc>
        <w:tc>
          <w:tcPr>
            <w:tcW w:w="920" w:type="pct"/>
          </w:tcPr>
          <w:p w14:paraId="5DDA6A46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34.4 (875)</w:t>
            </w:r>
          </w:p>
        </w:tc>
        <w:tc>
          <w:tcPr>
            <w:tcW w:w="920" w:type="pct"/>
          </w:tcPr>
          <w:p w14:paraId="1F2BD4DA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35.1 (893)</w:t>
            </w:r>
          </w:p>
        </w:tc>
        <w:tc>
          <w:tcPr>
            <w:tcW w:w="921" w:type="pct"/>
          </w:tcPr>
          <w:p w14:paraId="6F91655E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36.4 (925)</w:t>
            </w:r>
          </w:p>
        </w:tc>
      </w:tr>
      <w:tr w:rsidR="00315CAB" w:rsidRPr="00080B76" w14:paraId="4D979A73" w14:textId="77777777" w:rsidTr="000A33D8">
        <w:tc>
          <w:tcPr>
            <w:tcW w:w="1318" w:type="pct"/>
          </w:tcPr>
          <w:p w14:paraId="410EE622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Pickup Body Height</w:t>
            </w:r>
          </w:p>
        </w:tc>
        <w:tc>
          <w:tcPr>
            <w:tcW w:w="920" w:type="pct"/>
          </w:tcPr>
          <w:p w14:paraId="739F8FFF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21.4 (545)</w:t>
            </w:r>
          </w:p>
        </w:tc>
        <w:tc>
          <w:tcPr>
            <w:tcW w:w="920" w:type="pct"/>
          </w:tcPr>
          <w:p w14:paraId="4B642E2F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21.4 (545)</w:t>
            </w:r>
          </w:p>
        </w:tc>
        <w:tc>
          <w:tcPr>
            <w:tcW w:w="920" w:type="pct"/>
          </w:tcPr>
          <w:p w14:paraId="5D4CA75A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21.4 (545)</w:t>
            </w:r>
          </w:p>
        </w:tc>
        <w:tc>
          <w:tcPr>
            <w:tcW w:w="921" w:type="pct"/>
          </w:tcPr>
          <w:p w14:paraId="60BCFF36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21.4 (545)</w:t>
            </w:r>
          </w:p>
        </w:tc>
      </w:tr>
      <w:tr w:rsidR="00315CAB" w:rsidRPr="00080B76" w14:paraId="3B84A407" w14:textId="77777777" w:rsidTr="000A33D8">
        <w:tc>
          <w:tcPr>
            <w:tcW w:w="1318" w:type="pct"/>
          </w:tcPr>
          <w:p w14:paraId="4C0D13D4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Approach Angle, degrees</w:t>
            </w:r>
          </w:p>
        </w:tc>
        <w:tc>
          <w:tcPr>
            <w:tcW w:w="920" w:type="pct"/>
          </w:tcPr>
          <w:p w14:paraId="2CBE94FE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14.4</w:t>
            </w:r>
          </w:p>
        </w:tc>
        <w:tc>
          <w:tcPr>
            <w:tcW w:w="920" w:type="pct"/>
          </w:tcPr>
          <w:p w14:paraId="26669A1C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18.9</w:t>
            </w:r>
          </w:p>
        </w:tc>
        <w:tc>
          <w:tcPr>
            <w:tcW w:w="920" w:type="pct"/>
          </w:tcPr>
          <w:p w14:paraId="4932E2BD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21.5</w:t>
            </w:r>
          </w:p>
        </w:tc>
        <w:tc>
          <w:tcPr>
            <w:tcW w:w="921" w:type="pct"/>
          </w:tcPr>
          <w:p w14:paraId="403139D6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23.1</w:t>
            </w:r>
          </w:p>
        </w:tc>
      </w:tr>
      <w:tr w:rsidR="00315CAB" w:rsidRPr="00080B76" w14:paraId="05634DE8" w14:textId="77777777" w:rsidTr="000A33D8">
        <w:tc>
          <w:tcPr>
            <w:tcW w:w="1318" w:type="pct"/>
          </w:tcPr>
          <w:p w14:paraId="6A957FD9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Departure Angle, degrees</w:t>
            </w:r>
          </w:p>
        </w:tc>
        <w:tc>
          <w:tcPr>
            <w:tcW w:w="920" w:type="pct"/>
          </w:tcPr>
          <w:p w14:paraId="0456A9D6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22.5</w:t>
            </w:r>
          </w:p>
        </w:tc>
        <w:tc>
          <w:tcPr>
            <w:tcW w:w="920" w:type="pct"/>
          </w:tcPr>
          <w:p w14:paraId="0BBE2FD7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25.0</w:t>
            </w:r>
          </w:p>
        </w:tc>
        <w:tc>
          <w:tcPr>
            <w:tcW w:w="920" w:type="pct"/>
          </w:tcPr>
          <w:p w14:paraId="1A3E0E52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25.9</w:t>
            </w:r>
          </w:p>
        </w:tc>
        <w:tc>
          <w:tcPr>
            <w:tcW w:w="921" w:type="pct"/>
          </w:tcPr>
          <w:p w14:paraId="59B810A4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27.3</w:t>
            </w:r>
          </w:p>
        </w:tc>
      </w:tr>
      <w:tr w:rsidR="00315CAB" w:rsidRPr="00080B76" w14:paraId="46D9F98C" w14:textId="77777777" w:rsidTr="000A33D8">
        <w:tc>
          <w:tcPr>
            <w:tcW w:w="1318" w:type="pct"/>
          </w:tcPr>
          <w:p w14:paraId="4DB06717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 xml:space="preserve">Ramp Breakover Angle </w:t>
            </w:r>
            <w:r>
              <w:br/>
            </w:r>
            <w:r w:rsidRPr="00080B76">
              <w:t>Without Skid Plate, degrees</w:t>
            </w:r>
          </w:p>
        </w:tc>
        <w:tc>
          <w:tcPr>
            <w:tcW w:w="920" w:type="pct"/>
          </w:tcPr>
          <w:p w14:paraId="036FC4D6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16.5</w:t>
            </w:r>
          </w:p>
        </w:tc>
        <w:tc>
          <w:tcPr>
            <w:tcW w:w="920" w:type="pct"/>
          </w:tcPr>
          <w:p w14:paraId="71DEF34C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19.9</w:t>
            </w:r>
          </w:p>
        </w:tc>
        <w:tc>
          <w:tcPr>
            <w:tcW w:w="920" w:type="pct"/>
          </w:tcPr>
          <w:p w14:paraId="1128953C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21.8</w:t>
            </w:r>
          </w:p>
        </w:tc>
        <w:tc>
          <w:tcPr>
            <w:tcW w:w="921" w:type="pct"/>
          </w:tcPr>
          <w:p w14:paraId="5CF1E48E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23.5</w:t>
            </w:r>
          </w:p>
        </w:tc>
      </w:tr>
      <w:tr w:rsidR="00315CAB" w:rsidRPr="00080B76" w14:paraId="7D9AD862" w14:textId="77777777" w:rsidTr="000A33D8">
        <w:tc>
          <w:tcPr>
            <w:tcW w:w="1318" w:type="pct"/>
          </w:tcPr>
          <w:p w14:paraId="33474128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 xml:space="preserve">Ramp Breakover Angle </w:t>
            </w:r>
            <w:r w:rsidRPr="00080B76">
              <w:br/>
              <w:t>With Skid Plate, degrees</w:t>
            </w:r>
          </w:p>
        </w:tc>
        <w:tc>
          <w:tcPr>
            <w:tcW w:w="920" w:type="pct"/>
          </w:tcPr>
          <w:p w14:paraId="4F9B7871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14.4</w:t>
            </w:r>
          </w:p>
        </w:tc>
        <w:tc>
          <w:tcPr>
            <w:tcW w:w="920" w:type="pct"/>
          </w:tcPr>
          <w:p w14:paraId="1A6869E2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17.8</w:t>
            </w:r>
          </w:p>
        </w:tc>
        <w:tc>
          <w:tcPr>
            <w:tcW w:w="920" w:type="pct"/>
          </w:tcPr>
          <w:p w14:paraId="32B2CCFB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19.7</w:t>
            </w:r>
          </w:p>
        </w:tc>
        <w:tc>
          <w:tcPr>
            <w:tcW w:w="921" w:type="pct"/>
          </w:tcPr>
          <w:p w14:paraId="106E96C6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21.3</w:t>
            </w:r>
          </w:p>
        </w:tc>
      </w:tr>
      <w:tr w:rsidR="00315CAB" w:rsidRPr="00080B76" w14:paraId="7B11B46B" w14:textId="77777777" w:rsidTr="000A33D8">
        <w:tc>
          <w:tcPr>
            <w:tcW w:w="1318" w:type="pct"/>
          </w:tcPr>
          <w:p w14:paraId="386C191E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 xml:space="preserve">Ground Clearance </w:t>
            </w:r>
            <w:r>
              <w:br/>
            </w:r>
            <w:r w:rsidRPr="00080B76">
              <w:t>Without Skid Plate</w:t>
            </w:r>
          </w:p>
        </w:tc>
        <w:tc>
          <w:tcPr>
            <w:tcW w:w="920" w:type="pct"/>
          </w:tcPr>
          <w:p w14:paraId="260C74EF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6.7 (169)</w:t>
            </w:r>
          </w:p>
        </w:tc>
        <w:tc>
          <w:tcPr>
            <w:tcW w:w="920" w:type="pct"/>
          </w:tcPr>
          <w:p w14:paraId="46EEB0EB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8.7 (221)</w:t>
            </w:r>
          </w:p>
        </w:tc>
        <w:tc>
          <w:tcPr>
            <w:tcW w:w="920" w:type="pct"/>
          </w:tcPr>
          <w:p w14:paraId="4E05F4C6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9.9 (251)</w:t>
            </w:r>
          </w:p>
        </w:tc>
        <w:tc>
          <w:tcPr>
            <w:tcW w:w="921" w:type="pct"/>
          </w:tcPr>
          <w:p w14:paraId="558C1BC2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10.7 (273)</w:t>
            </w:r>
          </w:p>
        </w:tc>
      </w:tr>
      <w:tr w:rsidR="00315CAB" w:rsidRPr="00080B76" w14:paraId="4AEE13E3" w14:textId="77777777" w:rsidTr="000A33D8">
        <w:tc>
          <w:tcPr>
            <w:tcW w:w="1318" w:type="pct"/>
          </w:tcPr>
          <w:p w14:paraId="71436FFE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 xml:space="preserve">Ground Clearance </w:t>
            </w:r>
            <w:r w:rsidRPr="00080B76">
              <w:br/>
              <w:t>With Skid Plate</w:t>
            </w:r>
          </w:p>
        </w:tc>
        <w:tc>
          <w:tcPr>
            <w:tcW w:w="920" w:type="pct"/>
          </w:tcPr>
          <w:p w14:paraId="432C5EAE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6.1 (156)</w:t>
            </w:r>
          </w:p>
        </w:tc>
        <w:tc>
          <w:tcPr>
            <w:tcW w:w="920" w:type="pct"/>
          </w:tcPr>
          <w:p w14:paraId="18391959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8.2 (208)</w:t>
            </w:r>
          </w:p>
        </w:tc>
        <w:tc>
          <w:tcPr>
            <w:tcW w:w="920" w:type="pct"/>
          </w:tcPr>
          <w:p w14:paraId="618E2088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9.4 (238)</w:t>
            </w:r>
          </w:p>
        </w:tc>
        <w:tc>
          <w:tcPr>
            <w:tcW w:w="921" w:type="pct"/>
          </w:tcPr>
          <w:p w14:paraId="2482D9E6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10.2 (260)</w:t>
            </w:r>
          </w:p>
        </w:tc>
      </w:tr>
      <w:tr w:rsidR="00315CAB" w:rsidRPr="00080B76" w14:paraId="36CF2F60" w14:textId="77777777" w:rsidTr="000A33D8">
        <w:tc>
          <w:tcPr>
            <w:tcW w:w="1318" w:type="pct"/>
          </w:tcPr>
          <w:p w14:paraId="2A7DC24F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Fuel Tank Capacity</w:t>
            </w:r>
          </w:p>
        </w:tc>
        <w:tc>
          <w:tcPr>
            <w:tcW w:w="920" w:type="pct"/>
          </w:tcPr>
          <w:p w14:paraId="3594182F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23-gal. (87-liter) (standard)</w:t>
            </w:r>
          </w:p>
          <w:p w14:paraId="0D70817E" w14:textId="77777777" w:rsidR="00315CAB" w:rsidRDefault="00315CAB" w:rsidP="001C590C">
            <w:pPr>
              <w:pStyle w:val="FABodyCopy"/>
              <w:spacing w:line="240" w:lineRule="auto"/>
            </w:pPr>
            <w:r w:rsidRPr="00080B76">
              <w:t xml:space="preserve">26-gal. (98-liter) (standard) </w:t>
            </w:r>
          </w:p>
          <w:p w14:paraId="30247E04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33-gal. (125-liter) (optional)</w:t>
            </w:r>
          </w:p>
        </w:tc>
        <w:tc>
          <w:tcPr>
            <w:tcW w:w="920" w:type="pct"/>
          </w:tcPr>
          <w:p w14:paraId="03031E9F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23-gal. (87-liter) (standard)</w:t>
            </w:r>
          </w:p>
          <w:p w14:paraId="29BA71F6" w14:textId="77777777" w:rsidR="00315CAB" w:rsidRDefault="00315CAB" w:rsidP="001C590C">
            <w:pPr>
              <w:pStyle w:val="FABodyCopy"/>
              <w:spacing w:line="240" w:lineRule="auto"/>
            </w:pPr>
            <w:r w:rsidRPr="00080B76">
              <w:t xml:space="preserve">26-gal. (98-liter) (standard) </w:t>
            </w:r>
          </w:p>
          <w:p w14:paraId="70B2A6AF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33-gal. (125-liter) (optional)</w:t>
            </w:r>
          </w:p>
        </w:tc>
        <w:tc>
          <w:tcPr>
            <w:tcW w:w="920" w:type="pct"/>
          </w:tcPr>
          <w:p w14:paraId="10B180E3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23-gal. (87-liter) (standard)</w:t>
            </w:r>
          </w:p>
          <w:p w14:paraId="04AA3AF1" w14:textId="77777777" w:rsidR="00315CAB" w:rsidRDefault="00315CAB" w:rsidP="001C590C">
            <w:pPr>
              <w:pStyle w:val="FABodyCopy"/>
              <w:spacing w:line="240" w:lineRule="auto"/>
            </w:pPr>
            <w:r w:rsidRPr="00080B76">
              <w:t xml:space="preserve">26-gal. (98-liter) (standard) </w:t>
            </w:r>
          </w:p>
          <w:p w14:paraId="11A3E50E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33-gal. (125-liter) (optional)</w:t>
            </w:r>
          </w:p>
        </w:tc>
        <w:tc>
          <w:tcPr>
            <w:tcW w:w="921" w:type="pct"/>
          </w:tcPr>
          <w:p w14:paraId="5796F1B9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23-gal. (87-liter) (standard)</w:t>
            </w:r>
          </w:p>
          <w:p w14:paraId="54C4236B" w14:textId="77777777" w:rsidR="00315CAB" w:rsidRDefault="00315CAB" w:rsidP="001C590C">
            <w:pPr>
              <w:pStyle w:val="FABodyCopy"/>
              <w:spacing w:line="240" w:lineRule="auto"/>
            </w:pPr>
            <w:r w:rsidRPr="00080B76">
              <w:t xml:space="preserve">26-gal. (98-liter) (standard) </w:t>
            </w:r>
          </w:p>
          <w:p w14:paraId="038F9837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33-gal. (125-liter) (optional)</w:t>
            </w:r>
          </w:p>
        </w:tc>
      </w:tr>
    </w:tbl>
    <w:p w14:paraId="455954F6" w14:textId="77777777" w:rsidR="00315CAB" w:rsidRPr="00FD4865" w:rsidRDefault="00315CAB" w:rsidP="001C590C">
      <w:pPr>
        <w:pStyle w:val="Heading4"/>
        <w:widowControl w:val="0"/>
        <w:spacing w:line="240" w:lineRule="auto"/>
      </w:pPr>
      <w:r w:rsidRPr="00080B76">
        <w:t>CREW CAB PICKUP</w:t>
      </w:r>
    </w:p>
    <w:tbl>
      <w:tblPr>
        <w:tblStyle w:val="SPTABLESTYLE"/>
        <w:tblW w:w="5002" w:type="pct"/>
        <w:tblLayout w:type="fixed"/>
        <w:tblLook w:val="01E0" w:firstRow="1" w:lastRow="1" w:firstColumn="1" w:lastColumn="1" w:noHBand="0" w:noVBand="0"/>
      </w:tblPr>
      <w:tblGrid>
        <w:gridCol w:w="2626"/>
        <w:gridCol w:w="1876"/>
        <w:gridCol w:w="1708"/>
        <w:gridCol w:w="2071"/>
        <w:gridCol w:w="1803"/>
      </w:tblGrid>
      <w:tr w:rsidR="00315CAB" w:rsidRPr="00080B76" w14:paraId="594CA6E1" w14:textId="77777777" w:rsidTr="000A33D8">
        <w:trPr>
          <w:tblHeader/>
        </w:trPr>
        <w:tc>
          <w:tcPr>
            <w:tcW w:w="1302" w:type="pct"/>
          </w:tcPr>
          <w:p w14:paraId="0F1D281A" w14:textId="77777777" w:rsidR="00315CAB" w:rsidRPr="00080B76" w:rsidRDefault="00315CAB" w:rsidP="001C590C">
            <w:pPr>
              <w:pStyle w:val="ChartSubhead"/>
            </w:pPr>
            <w:r w:rsidRPr="00080B76">
              <w:t>Model – Tire Size</w:t>
            </w:r>
          </w:p>
        </w:tc>
        <w:tc>
          <w:tcPr>
            <w:tcW w:w="930" w:type="pct"/>
          </w:tcPr>
          <w:p w14:paraId="6C9832E7" w14:textId="77777777" w:rsidR="00315CAB" w:rsidRPr="00080B76" w:rsidRDefault="00315CAB" w:rsidP="001C590C">
            <w:pPr>
              <w:pStyle w:val="ChartSubhead"/>
            </w:pPr>
            <w:r w:rsidRPr="00080B76">
              <w:t>4x2 – 275/55R20</w:t>
            </w:r>
          </w:p>
        </w:tc>
        <w:tc>
          <w:tcPr>
            <w:tcW w:w="847" w:type="pct"/>
          </w:tcPr>
          <w:p w14:paraId="25E5B05F" w14:textId="77777777" w:rsidR="00315CAB" w:rsidRPr="00080B76" w:rsidRDefault="00315CAB" w:rsidP="001C590C">
            <w:pPr>
              <w:pStyle w:val="ChartSubhead"/>
            </w:pPr>
            <w:r w:rsidRPr="00080B76">
              <w:t>4x2 – 275/55R20</w:t>
            </w:r>
          </w:p>
        </w:tc>
        <w:tc>
          <w:tcPr>
            <w:tcW w:w="1027" w:type="pct"/>
          </w:tcPr>
          <w:p w14:paraId="77ABE814" w14:textId="77777777" w:rsidR="00315CAB" w:rsidRDefault="00315CAB" w:rsidP="001C590C">
            <w:pPr>
              <w:pStyle w:val="ChartSubhead"/>
            </w:pPr>
            <w:r w:rsidRPr="00080B76">
              <w:t>4x4 – 275/55R20</w:t>
            </w:r>
          </w:p>
          <w:p w14:paraId="18F3309E" w14:textId="77777777" w:rsidR="00315CAB" w:rsidRPr="00080B76" w:rsidRDefault="00315CAB" w:rsidP="001C590C">
            <w:pPr>
              <w:pStyle w:val="ChartSubhead"/>
            </w:pPr>
            <w:r w:rsidRPr="00080B76">
              <w:t>4x4 –325/65/R18 (TRX/5</w:t>
            </w:r>
            <w:r>
              <w:t>ft</w:t>
            </w:r>
            <w:r w:rsidRPr="00080B76">
              <w:t>., 7</w:t>
            </w:r>
            <w:r>
              <w:t>in</w:t>
            </w:r>
            <w:r w:rsidRPr="00080B76">
              <w:t>.)</w:t>
            </w:r>
          </w:p>
        </w:tc>
        <w:tc>
          <w:tcPr>
            <w:tcW w:w="894" w:type="pct"/>
          </w:tcPr>
          <w:p w14:paraId="449CDFDC" w14:textId="77777777" w:rsidR="00315CAB" w:rsidRDefault="00315CAB" w:rsidP="001C590C">
            <w:pPr>
              <w:pStyle w:val="ChartSubhead"/>
            </w:pPr>
            <w:r w:rsidRPr="00080B76">
              <w:t>4x4 – 275/55R20</w:t>
            </w:r>
          </w:p>
          <w:p w14:paraId="5144D92E" w14:textId="77777777" w:rsidR="00315CAB" w:rsidRPr="00080B76" w:rsidRDefault="00315CAB" w:rsidP="001C590C">
            <w:pPr>
              <w:pStyle w:val="ChartSubhead"/>
            </w:pPr>
            <w:r w:rsidRPr="00080B76">
              <w:t>4x4 –325/65/R18 (TRX/5</w:t>
            </w:r>
            <w:r>
              <w:t>ft</w:t>
            </w:r>
            <w:r w:rsidRPr="00080B76">
              <w:t>., 7</w:t>
            </w:r>
            <w:r>
              <w:t>in</w:t>
            </w:r>
            <w:r w:rsidRPr="00080B76">
              <w:t>.)</w:t>
            </w:r>
          </w:p>
        </w:tc>
      </w:tr>
      <w:tr w:rsidR="00315CAB" w:rsidRPr="00080B76" w14:paraId="1CF042E8" w14:textId="77777777" w:rsidTr="000A33D8">
        <w:trPr>
          <w:tblHeader/>
        </w:trPr>
        <w:tc>
          <w:tcPr>
            <w:tcW w:w="1302" w:type="pct"/>
          </w:tcPr>
          <w:p w14:paraId="6CAAF887" w14:textId="77777777" w:rsidR="00315CAB" w:rsidRPr="00080B76" w:rsidRDefault="00315CAB" w:rsidP="001C590C">
            <w:pPr>
              <w:pStyle w:val="ChartSubhead"/>
            </w:pPr>
            <w:r w:rsidRPr="00080B76">
              <w:t>Box Length</w:t>
            </w:r>
          </w:p>
        </w:tc>
        <w:tc>
          <w:tcPr>
            <w:tcW w:w="930" w:type="pct"/>
          </w:tcPr>
          <w:p w14:paraId="760D375E" w14:textId="77777777" w:rsidR="00315CAB" w:rsidRPr="00080B76" w:rsidRDefault="00315CAB" w:rsidP="001C590C">
            <w:pPr>
              <w:pStyle w:val="ChartSubhead"/>
            </w:pPr>
            <w:r w:rsidRPr="00080B76">
              <w:t>5ft., 7in.</w:t>
            </w:r>
          </w:p>
        </w:tc>
        <w:tc>
          <w:tcPr>
            <w:tcW w:w="847" w:type="pct"/>
          </w:tcPr>
          <w:p w14:paraId="741219BD" w14:textId="77777777" w:rsidR="00315CAB" w:rsidRPr="00080B76" w:rsidRDefault="00315CAB" w:rsidP="001C590C">
            <w:pPr>
              <w:pStyle w:val="ChartSubhead"/>
            </w:pPr>
            <w:r w:rsidRPr="00080B76">
              <w:t>6ft., 4in.</w:t>
            </w:r>
          </w:p>
        </w:tc>
        <w:tc>
          <w:tcPr>
            <w:tcW w:w="1027" w:type="pct"/>
          </w:tcPr>
          <w:p w14:paraId="75726CF4" w14:textId="77777777" w:rsidR="00315CAB" w:rsidRPr="00080B76" w:rsidRDefault="00315CAB" w:rsidP="001C590C">
            <w:pPr>
              <w:pStyle w:val="ChartSubhead"/>
            </w:pPr>
            <w:r w:rsidRPr="00080B76">
              <w:t>5ft., 7in.</w:t>
            </w:r>
          </w:p>
        </w:tc>
        <w:tc>
          <w:tcPr>
            <w:tcW w:w="894" w:type="pct"/>
          </w:tcPr>
          <w:p w14:paraId="41CAD23D" w14:textId="77777777" w:rsidR="00315CAB" w:rsidRPr="00080B76" w:rsidRDefault="00315CAB" w:rsidP="001C590C">
            <w:pPr>
              <w:pStyle w:val="ChartSubhead"/>
            </w:pPr>
            <w:r w:rsidRPr="00080B76">
              <w:t>6ft., 4in.</w:t>
            </w:r>
          </w:p>
        </w:tc>
      </w:tr>
      <w:tr w:rsidR="00315CAB" w:rsidRPr="00080B76" w14:paraId="6FB426A2" w14:textId="77777777" w:rsidTr="000A33D8">
        <w:tc>
          <w:tcPr>
            <w:tcW w:w="1302" w:type="pct"/>
          </w:tcPr>
          <w:p w14:paraId="48438277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Wheelbase (nominal)</w:t>
            </w:r>
          </w:p>
        </w:tc>
        <w:tc>
          <w:tcPr>
            <w:tcW w:w="930" w:type="pct"/>
          </w:tcPr>
          <w:p w14:paraId="60F0F44F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144.6 (3,672)</w:t>
            </w:r>
          </w:p>
        </w:tc>
        <w:tc>
          <w:tcPr>
            <w:tcW w:w="847" w:type="pct"/>
          </w:tcPr>
          <w:p w14:paraId="16D955D1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153.5 (3,898)</w:t>
            </w:r>
          </w:p>
        </w:tc>
        <w:tc>
          <w:tcPr>
            <w:tcW w:w="1027" w:type="pct"/>
          </w:tcPr>
          <w:p w14:paraId="2ABDE19C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144.6 (3,672)</w:t>
            </w:r>
          </w:p>
          <w:p w14:paraId="5184D75E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TRX: 145.1 (3685.5)</w:t>
            </w:r>
          </w:p>
        </w:tc>
        <w:tc>
          <w:tcPr>
            <w:tcW w:w="894" w:type="pct"/>
          </w:tcPr>
          <w:p w14:paraId="704705BD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153.5 (3,898)</w:t>
            </w:r>
          </w:p>
        </w:tc>
      </w:tr>
      <w:tr w:rsidR="00315CAB" w:rsidRPr="00080B76" w14:paraId="169369F8" w14:textId="77777777" w:rsidTr="000A33D8">
        <w:tc>
          <w:tcPr>
            <w:tcW w:w="1302" w:type="pct"/>
          </w:tcPr>
          <w:p w14:paraId="6D3B022B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Track, Front</w:t>
            </w:r>
          </w:p>
        </w:tc>
        <w:tc>
          <w:tcPr>
            <w:tcW w:w="930" w:type="pct"/>
          </w:tcPr>
          <w:p w14:paraId="0BCF2C6D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68.5 (1,741)</w:t>
            </w:r>
          </w:p>
        </w:tc>
        <w:tc>
          <w:tcPr>
            <w:tcW w:w="847" w:type="pct"/>
          </w:tcPr>
          <w:p w14:paraId="25E80E5E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68.5 (1,741)</w:t>
            </w:r>
          </w:p>
        </w:tc>
        <w:tc>
          <w:tcPr>
            <w:tcW w:w="1027" w:type="pct"/>
          </w:tcPr>
          <w:p w14:paraId="527BEB89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68.5 (1,741)</w:t>
            </w:r>
          </w:p>
          <w:p w14:paraId="7707DA3B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TRX: 74.5 (1892.3)</w:t>
            </w:r>
          </w:p>
        </w:tc>
        <w:tc>
          <w:tcPr>
            <w:tcW w:w="894" w:type="pct"/>
          </w:tcPr>
          <w:p w14:paraId="034C061E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68.5 (1,741)</w:t>
            </w:r>
          </w:p>
        </w:tc>
      </w:tr>
      <w:tr w:rsidR="00315CAB" w:rsidRPr="00080B76" w14:paraId="1CAFE004" w14:textId="77777777" w:rsidTr="000A33D8">
        <w:tc>
          <w:tcPr>
            <w:tcW w:w="1302" w:type="pct"/>
          </w:tcPr>
          <w:p w14:paraId="305503FF" w14:textId="77777777" w:rsidR="00315CAB" w:rsidRPr="00080B76" w:rsidRDefault="00315CAB" w:rsidP="001C590C">
            <w:pPr>
              <w:pStyle w:val="FABodyCopy"/>
              <w:keepNext/>
              <w:keepLines/>
              <w:widowControl/>
              <w:spacing w:line="240" w:lineRule="auto"/>
            </w:pPr>
            <w:r w:rsidRPr="00080B76">
              <w:lastRenderedPageBreak/>
              <w:t xml:space="preserve">Track, Rear </w:t>
            </w:r>
          </w:p>
        </w:tc>
        <w:tc>
          <w:tcPr>
            <w:tcW w:w="930" w:type="pct"/>
          </w:tcPr>
          <w:p w14:paraId="48872142" w14:textId="77777777" w:rsidR="00315CAB" w:rsidRPr="00080B76" w:rsidRDefault="00315CAB" w:rsidP="001C590C">
            <w:pPr>
              <w:pStyle w:val="FABodyCopy"/>
              <w:keepNext/>
              <w:keepLines/>
              <w:widowControl/>
              <w:spacing w:line="240" w:lineRule="auto"/>
            </w:pPr>
            <w:r w:rsidRPr="00080B76">
              <w:t>68.1 (1,729)</w:t>
            </w:r>
          </w:p>
        </w:tc>
        <w:tc>
          <w:tcPr>
            <w:tcW w:w="847" w:type="pct"/>
          </w:tcPr>
          <w:p w14:paraId="0313AFBB" w14:textId="77777777" w:rsidR="00315CAB" w:rsidRPr="00080B76" w:rsidRDefault="00315CAB" w:rsidP="001C590C">
            <w:pPr>
              <w:pStyle w:val="FABodyCopy"/>
              <w:keepNext/>
              <w:keepLines/>
              <w:widowControl/>
              <w:spacing w:line="240" w:lineRule="auto"/>
            </w:pPr>
            <w:r w:rsidRPr="00080B76">
              <w:t>68.1 (1,729)</w:t>
            </w:r>
          </w:p>
        </w:tc>
        <w:tc>
          <w:tcPr>
            <w:tcW w:w="1027" w:type="pct"/>
          </w:tcPr>
          <w:p w14:paraId="254948BD" w14:textId="77777777" w:rsidR="00315CAB" w:rsidRPr="00080B76" w:rsidRDefault="00315CAB" w:rsidP="001C590C">
            <w:pPr>
              <w:pStyle w:val="FABodyCopy"/>
              <w:keepNext/>
              <w:keepLines/>
              <w:widowControl/>
              <w:spacing w:line="240" w:lineRule="auto"/>
            </w:pPr>
            <w:r w:rsidRPr="00080B76">
              <w:t>68.1 (1,729)</w:t>
            </w:r>
          </w:p>
          <w:p w14:paraId="07785029" w14:textId="77777777" w:rsidR="00315CAB" w:rsidRPr="00080B76" w:rsidRDefault="00315CAB" w:rsidP="001C590C">
            <w:pPr>
              <w:pStyle w:val="FABodyCopy"/>
              <w:keepNext/>
              <w:keepLines/>
              <w:widowControl/>
              <w:spacing w:line="240" w:lineRule="auto"/>
            </w:pPr>
            <w:r w:rsidRPr="00080B76">
              <w:t>TRX: 74.1 (1882.14)</w:t>
            </w:r>
          </w:p>
        </w:tc>
        <w:tc>
          <w:tcPr>
            <w:tcW w:w="894" w:type="pct"/>
          </w:tcPr>
          <w:p w14:paraId="2DA7E2AD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68.1 (1,729)</w:t>
            </w:r>
          </w:p>
        </w:tc>
      </w:tr>
      <w:tr w:rsidR="00315CAB" w:rsidRPr="00080B76" w14:paraId="0744380C" w14:textId="77777777" w:rsidTr="000A33D8">
        <w:tc>
          <w:tcPr>
            <w:tcW w:w="1302" w:type="pct"/>
          </w:tcPr>
          <w:p w14:paraId="2231B2C7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Overall Length</w:t>
            </w:r>
          </w:p>
        </w:tc>
        <w:tc>
          <w:tcPr>
            <w:tcW w:w="930" w:type="pct"/>
          </w:tcPr>
          <w:p w14:paraId="67A42E0B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232.9 (5,916)</w:t>
            </w:r>
          </w:p>
        </w:tc>
        <w:tc>
          <w:tcPr>
            <w:tcW w:w="847" w:type="pct"/>
          </w:tcPr>
          <w:p w14:paraId="20874D37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241.8 (6,142)</w:t>
            </w:r>
          </w:p>
        </w:tc>
        <w:tc>
          <w:tcPr>
            <w:tcW w:w="1027" w:type="pct"/>
          </w:tcPr>
          <w:p w14:paraId="01A9FC12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232.9 (5,916)</w:t>
            </w:r>
          </w:p>
        </w:tc>
        <w:tc>
          <w:tcPr>
            <w:tcW w:w="894" w:type="pct"/>
          </w:tcPr>
          <w:p w14:paraId="7137DDC8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241.8 (6,142)</w:t>
            </w:r>
          </w:p>
        </w:tc>
      </w:tr>
      <w:tr w:rsidR="00315CAB" w:rsidRPr="00080B76" w14:paraId="519EE384" w14:textId="77777777" w:rsidTr="000A33D8">
        <w:tc>
          <w:tcPr>
            <w:tcW w:w="1302" w:type="pct"/>
          </w:tcPr>
          <w:p w14:paraId="5F26E313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 xml:space="preserve">Overall Width </w:t>
            </w:r>
          </w:p>
        </w:tc>
        <w:tc>
          <w:tcPr>
            <w:tcW w:w="930" w:type="pct"/>
          </w:tcPr>
          <w:p w14:paraId="71E22B03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82.1 (2,084)</w:t>
            </w:r>
          </w:p>
        </w:tc>
        <w:tc>
          <w:tcPr>
            <w:tcW w:w="847" w:type="pct"/>
          </w:tcPr>
          <w:p w14:paraId="0C990D80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82.1 (2,084)</w:t>
            </w:r>
          </w:p>
        </w:tc>
        <w:tc>
          <w:tcPr>
            <w:tcW w:w="1027" w:type="pct"/>
          </w:tcPr>
          <w:p w14:paraId="66A7A145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82.1 (2,084)</w:t>
            </w:r>
          </w:p>
          <w:p w14:paraId="47E2AFA1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TRX: 88 (2,235.2)</w:t>
            </w:r>
          </w:p>
        </w:tc>
        <w:tc>
          <w:tcPr>
            <w:tcW w:w="894" w:type="pct"/>
          </w:tcPr>
          <w:p w14:paraId="5E788BFA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82.1 (2,084)</w:t>
            </w:r>
          </w:p>
        </w:tc>
      </w:tr>
      <w:tr w:rsidR="00315CAB" w:rsidRPr="00080B76" w14:paraId="26C65DE5" w14:textId="77777777" w:rsidTr="000A33D8">
        <w:tc>
          <w:tcPr>
            <w:tcW w:w="1302" w:type="pct"/>
          </w:tcPr>
          <w:p w14:paraId="578B15CB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Overall Height</w:t>
            </w:r>
          </w:p>
        </w:tc>
        <w:tc>
          <w:tcPr>
            <w:tcW w:w="930" w:type="pct"/>
          </w:tcPr>
          <w:p w14:paraId="0DCFFA98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77.5 (1,968)</w:t>
            </w:r>
          </w:p>
        </w:tc>
        <w:tc>
          <w:tcPr>
            <w:tcW w:w="847" w:type="pct"/>
          </w:tcPr>
          <w:p w14:paraId="7ECD57A1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77.4 (1,966)</w:t>
            </w:r>
          </w:p>
        </w:tc>
        <w:tc>
          <w:tcPr>
            <w:tcW w:w="1027" w:type="pct"/>
          </w:tcPr>
          <w:p w14:paraId="26A7C775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77.6 (1,971)</w:t>
            </w:r>
          </w:p>
          <w:p w14:paraId="0D9B92AC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80.9 (2054.86)</w:t>
            </w:r>
          </w:p>
        </w:tc>
        <w:tc>
          <w:tcPr>
            <w:tcW w:w="894" w:type="pct"/>
          </w:tcPr>
          <w:p w14:paraId="245688AF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77.5 (1,968)</w:t>
            </w:r>
          </w:p>
        </w:tc>
      </w:tr>
    </w:tbl>
    <w:p w14:paraId="230CD623" w14:textId="77777777" w:rsidR="00315CAB" w:rsidRDefault="00315CAB" w:rsidP="001C590C">
      <w:pPr>
        <w:pStyle w:val="Heading4"/>
        <w:widowControl w:val="0"/>
        <w:spacing w:line="240" w:lineRule="auto"/>
      </w:pPr>
      <w:r w:rsidRPr="00080B76">
        <w:t>CREW CAB PICKUP</w:t>
      </w:r>
    </w:p>
    <w:tbl>
      <w:tblPr>
        <w:tblStyle w:val="SPTABLESTYLE"/>
        <w:tblW w:w="5002" w:type="pct"/>
        <w:tblLayout w:type="fixed"/>
        <w:tblLook w:val="01E0" w:firstRow="1" w:lastRow="1" w:firstColumn="1" w:lastColumn="1" w:noHBand="0" w:noVBand="0"/>
      </w:tblPr>
      <w:tblGrid>
        <w:gridCol w:w="2626"/>
        <w:gridCol w:w="1876"/>
        <w:gridCol w:w="1799"/>
        <w:gridCol w:w="1980"/>
        <w:gridCol w:w="1803"/>
      </w:tblGrid>
      <w:tr w:rsidR="00315CAB" w:rsidRPr="000A7BA0" w14:paraId="7B85D08D" w14:textId="77777777" w:rsidTr="000A33D8">
        <w:trPr>
          <w:tblHeader/>
        </w:trPr>
        <w:tc>
          <w:tcPr>
            <w:tcW w:w="1302" w:type="pct"/>
          </w:tcPr>
          <w:p w14:paraId="3E7FBC2E" w14:textId="77777777" w:rsidR="00315CAB" w:rsidRPr="004921B8" w:rsidRDefault="00315CAB" w:rsidP="001C590C">
            <w:pPr>
              <w:pStyle w:val="ChartSubhead"/>
              <w:rPr>
                <w:color w:val="auto"/>
              </w:rPr>
            </w:pPr>
            <w:r w:rsidRPr="004921B8">
              <w:rPr>
                <w:color w:val="auto"/>
              </w:rPr>
              <w:t>Model – Tire Size</w:t>
            </w:r>
          </w:p>
        </w:tc>
        <w:tc>
          <w:tcPr>
            <w:tcW w:w="930" w:type="pct"/>
          </w:tcPr>
          <w:p w14:paraId="456304C8" w14:textId="77777777" w:rsidR="00315CAB" w:rsidRPr="004921B8" w:rsidRDefault="00315CAB" w:rsidP="001C590C">
            <w:pPr>
              <w:pStyle w:val="ChartSubhead"/>
              <w:rPr>
                <w:color w:val="auto"/>
              </w:rPr>
            </w:pPr>
            <w:r w:rsidRPr="004921B8">
              <w:rPr>
                <w:color w:val="auto"/>
              </w:rPr>
              <w:t>4x2 – 275/55R20</w:t>
            </w:r>
          </w:p>
        </w:tc>
        <w:tc>
          <w:tcPr>
            <w:tcW w:w="892" w:type="pct"/>
          </w:tcPr>
          <w:p w14:paraId="02BB3EDB" w14:textId="77777777" w:rsidR="00315CAB" w:rsidRPr="004921B8" w:rsidRDefault="00315CAB" w:rsidP="001C590C">
            <w:pPr>
              <w:pStyle w:val="ChartSubhead"/>
              <w:rPr>
                <w:color w:val="auto"/>
              </w:rPr>
            </w:pPr>
            <w:r w:rsidRPr="004921B8">
              <w:rPr>
                <w:color w:val="auto"/>
              </w:rPr>
              <w:t>4x2 – 275/55R20</w:t>
            </w:r>
          </w:p>
        </w:tc>
        <w:tc>
          <w:tcPr>
            <w:tcW w:w="982" w:type="pct"/>
          </w:tcPr>
          <w:p w14:paraId="646714FF" w14:textId="77777777" w:rsidR="00315CAB" w:rsidRPr="004921B8" w:rsidRDefault="00315CAB" w:rsidP="001C590C">
            <w:pPr>
              <w:pStyle w:val="ChartSubhead"/>
              <w:rPr>
                <w:color w:val="auto"/>
              </w:rPr>
            </w:pPr>
            <w:r w:rsidRPr="004921B8">
              <w:rPr>
                <w:color w:val="auto"/>
              </w:rPr>
              <w:t>4x4 – 275/55R20</w:t>
            </w:r>
          </w:p>
          <w:p w14:paraId="619D78BE" w14:textId="77777777" w:rsidR="00315CAB" w:rsidRPr="004921B8" w:rsidRDefault="00315CAB" w:rsidP="001C590C">
            <w:pPr>
              <w:pStyle w:val="ChartSubhead"/>
              <w:rPr>
                <w:color w:val="auto"/>
              </w:rPr>
            </w:pPr>
            <w:r w:rsidRPr="004921B8">
              <w:rPr>
                <w:color w:val="auto"/>
              </w:rPr>
              <w:t>4x4 –325/65/R18 (TRX/5</w:t>
            </w:r>
            <w:r>
              <w:rPr>
                <w:color w:val="auto"/>
              </w:rPr>
              <w:t>ft</w:t>
            </w:r>
            <w:r w:rsidRPr="004921B8">
              <w:rPr>
                <w:color w:val="auto"/>
              </w:rPr>
              <w:t>., 7</w:t>
            </w:r>
            <w:r>
              <w:rPr>
                <w:color w:val="auto"/>
              </w:rPr>
              <w:t>in</w:t>
            </w:r>
            <w:r w:rsidRPr="004921B8">
              <w:rPr>
                <w:color w:val="auto"/>
              </w:rPr>
              <w:t>.)</w:t>
            </w:r>
          </w:p>
        </w:tc>
        <w:tc>
          <w:tcPr>
            <w:tcW w:w="894" w:type="pct"/>
          </w:tcPr>
          <w:p w14:paraId="712DF666" w14:textId="77777777" w:rsidR="00315CAB" w:rsidRPr="004921B8" w:rsidRDefault="00315CAB" w:rsidP="001C590C">
            <w:pPr>
              <w:pStyle w:val="ChartSubhead"/>
              <w:rPr>
                <w:color w:val="auto"/>
              </w:rPr>
            </w:pPr>
            <w:r w:rsidRPr="004921B8">
              <w:rPr>
                <w:color w:val="auto"/>
              </w:rPr>
              <w:t>4x4 – 275/55R20</w:t>
            </w:r>
          </w:p>
          <w:p w14:paraId="0B529E0B" w14:textId="77777777" w:rsidR="00315CAB" w:rsidRPr="004921B8" w:rsidRDefault="00315CAB" w:rsidP="001C590C">
            <w:pPr>
              <w:pStyle w:val="ChartSubhead"/>
              <w:rPr>
                <w:color w:val="auto"/>
              </w:rPr>
            </w:pPr>
            <w:r w:rsidRPr="004921B8">
              <w:rPr>
                <w:color w:val="auto"/>
              </w:rPr>
              <w:t>4x4 –325/65/R18 (TRX/5</w:t>
            </w:r>
            <w:r>
              <w:rPr>
                <w:color w:val="auto"/>
              </w:rPr>
              <w:t>ft</w:t>
            </w:r>
            <w:r w:rsidRPr="004921B8">
              <w:rPr>
                <w:color w:val="auto"/>
              </w:rPr>
              <w:t>., 7</w:t>
            </w:r>
            <w:r>
              <w:rPr>
                <w:color w:val="auto"/>
              </w:rPr>
              <w:t>in</w:t>
            </w:r>
            <w:r w:rsidRPr="004921B8">
              <w:rPr>
                <w:color w:val="auto"/>
              </w:rPr>
              <w:t>.)</w:t>
            </w:r>
          </w:p>
        </w:tc>
      </w:tr>
      <w:tr w:rsidR="00315CAB" w:rsidRPr="00080B76" w14:paraId="559BB0CC" w14:textId="77777777" w:rsidTr="000A33D8">
        <w:trPr>
          <w:tblHeader/>
        </w:trPr>
        <w:tc>
          <w:tcPr>
            <w:tcW w:w="1302" w:type="pct"/>
          </w:tcPr>
          <w:p w14:paraId="579EB924" w14:textId="77777777" w:rsidR="00315CAB" w:rsidRPr="00080B76" w:rsidRDefault="00315CAB" w:rsidP="001C590C">
            <w:pPr>
              <w:pStyle w:val="ChartSubhead"/>
            </w:pPr>
            <w:r w:rsidRPr="00080B76">
              <w:t>Ground Clearance</w:t>
            </w:r>
          </w:p>
        </w:tc>
        <w:tc>
          <w:tcPr>
            <w:tcW w:w="930" w:type="pct"/>
          </w:tcPr>
          <w:p w14:paraId="7F318718" w14:textId="77777777" w:rsidR="00315CAB" w:rsidRPr="00080B76" w:rsidRDefault="00315CAB" w:rsidP="001C590C">
            <w:pPr>
              <w:pStyle w:val="ChartSubhead"/>
            </w:pPr>
            <w:r w:rsidRPr="00080B76">
              <w:t>5ft., 7in.</w:t>
            </w:r>
          </w:p>
        </w:tc>
        <w:tc>
          <w:tcPr>
            <w:tcW w:w="892" w:type="pct"/>
          </w:tcPr>
          <w:p w14:paraId="2A18AEF0" w14:textId="77777777" w:rsidR="00315CAB" w:rsidRPr="00080B76" w:rsidRDefault="00315CAB" w:rsidP="001C590C">
            <w:pPr>
              <w:pStyle w:val="ChartSubhead"/>
            </w:pPr>
            <w:r w:rsidRPr="00080B76">
              <w:t>6ft., 4in.</w:t>
            </w:r>
          </w:p>
        </w:tc>
        <w:tc>
          <w:tcPr>
            <w:tcW w:w="982" w:type="pct"/>
          </w:tcPr>
          <w:p w14:paraId="0FFBF38C" w14:textId="77777777" w:rsidR="00315CAB" w:rsidRPr="00080B76" w:rsidRDefault="00315CAB" w:rsidP="001C590C">
            <w:pPr>
              <w:pStyle w:val="ChartSubhead"/>
            </w:pPr>
            <w:r w:rsidRPr="00080B76">
              <w:t>5ft., 7in.</w:t>
            </w:r>
          </w:p>
        </w:tc>
        <w:tc>
          <w:tcPr>
            <w:tcW w:w="894" w:type="pct"/>
          </w:tcPr>
          <w:p w14:paraId="4FBB0AD7" w14:textId="77777777" w:rsidR="00315CAB" w:rsidRPr="00080B76" w:rsidRDefault="00315CAB" w:rsidP="001C590C">
            <w:pPr>
              <w:pStyle w:val="ChartSubhead"/>
            </w:pPr>
            <w:r w:rsidRPr="00080B76">
              <w:t>6ft., 4in.</w:t>
            </w:r>
          </w:p>
        </w:tc>
      </w:tr>
      <w:tr w:rsidR="00315CAB" w:rsidRPr="00080B76" w14:paraId="56AB3F7C" w14:textId="77777777" w:rsidTr="000A33D8">
        <w:tc>
          <w:tcPr>
            <w:tcW w:w="1302" w:type="pct"/>
          </w:tcPr>
          <w:p w14:paraId="50DA6204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Front Axle</w:t>
            </w:r>
          </w:p>
        </w:tc>
        <w:tc>
          <w:tcPr>
            <w:tcW w:w="930" w:type="pct"/>
          </w:tcPr>
          <w:p w14:paraId="64EF2079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7.8 (199)</w:t>
            </w:r>
          </w:p>
        </w:tc>
        <w:tc>
          <w:tcPr>
            <w:tcW w:w="892" w:type="pct"/>
          </w:tcPr>
          <w:p w14:paraId="44BDA6D0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7.8 (199)</w:t>
            </w:r>
          </w:p>
        </w:tc>
        <w:tc>
          <w:tcPr>
            <w:tcW w:w="982" w:type="pct"/>
          </w:tcPr>
          <w:p w14:paraId="3AB53FC5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8.2 (209)</w:t>
            </w:r>
          </w:p>
          <w:p w14:paraId="565C49F9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TRX: 9.4 (238.8)</w:t>
            </w:r>
          </w:p>
        </w:tc>
        <w:tc>
          <w:tcPr>
            <w:tcW w:w="894" w:type="pct"/>
          </w:tcPr>
          <w:p w14:paraId="2D8EB465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8.1 (207)</w:t>
            </w:r>
          </w:p>
        </w:tc>
      </w:tr>
      <w:tr w:rsidR="00315CAB" w:rsidRPr="00080B76" w14:paraId="0B4C6997" w14:textId="77777777" w:rsidTr="000A33D8">
        <w:tc>
          <w:tcPr>
            <w:tcW w:w="1302" w:type="pct"/>
          </w:tcPr>
          <w:p w14:paraId="02AF6C1D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Rear Axle</w:t>
            </w:r>
          </w:p>
        </w:tc>
        <w:tc>
          <w:tcPr>
            <w:tcW w:w="930" w:type="pct"/>
          </w:tcPr>
          <w:p w14:paraId="1ED355E0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8.6 (220)</w:t>
            </w:r>
          </w:p>
        </w:tc>
        <w:tc>
          <w:tcPr>
            <w:tcW w:w="892" w:type="pct"/>
          </w:tcPr>
          <w:p w14:paraId="2C9234D7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8.7 (220)</w:t>
            </w:r>
          </w:p>
        </w:tc>
        <w:tc>
          <w:tcPr>
            <w:tcW w:w="982" w:type="pct"/>
          </w:tcPr>
          <w:p w14:paraId="0001EB02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8.7 (220)</w:t>
            </w:r>
          </w:p>
          <w:p w14:paraId="64A16977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TRX: 8.0 (203.2)</w:t>
            </w:r>
          </w:p>
        </w:tc>
        <w:tc>
          <w:tcPr>
            <w:tcW w:w="894" w:type="pct"/>
          </w:tcPr>
          <w:p w14:paraId="1F57EDD9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8.6 (220)</w:t>
            </w:r>
          </w:p>
        </w:tc>
      </w:tr>
      <w:tr w:rsidR="00315CAB" w:rsidRPr="00080B76" w14:paraId="22A114F9" w14:textId="77777777" w:rsidTr="000A33D8">
        <w:tc>
          <w:tcPr>
            <w:tcW w:w="1302" w:type="pct"/>
          </w:tcPr>
          <w:p w14:paraId="0D7B6B79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Open Tailgate to Ground</w:t>
            </w:r>
          </w:p>
        </w:tc>
        <w:tc>
          <w:tcPr>
            <w:tcW w:w="930" w:type="pct"/>
          </w:tcPr>
          <w:p w14:paraId="52D6BB7A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34.5 (877)</w:t>
            </w:r>
          </w:p>
        </w:tc>
        <w:tc>
          <w:tcPr>
            <w:tcW w:w="892" w:type="pct"/>
          </w:tcPr>
          <w:p w14:paraId="12E30BD8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34.4 (875)</w:t>
            </w:r>
          </w:p>
        </w:tc>
        <w:tc>
          <w:tcPr>
            <w:tcW w:w="982" w:type="pct"/>
          </w:tcPr>
          <w:p w14:paraId="2B4A0CC0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34.3 (872)</w:t>
            </w:r>
          </w:p>
          <w:p w14:paraId="52D7ECD4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TRX: 38.1 (967)</w:t>
            </w:r>
          </w:p>
        </w:tc>
        <w:tc>
          <w:tcPr>
            <w:tcW w:w="894" w:type="pct"/>
          </w:tcPr>
          <w:p w14:paraId="40A55B01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34.3 (871)</w:t>
            </w:r>
          </w:p>
        </w:tc>
      </w:tr>
      <w:tr w:rsidR="00315CAB" w:rsidRPr="00080B76" w14:paraId="336FFA1C" w14:textId="77777777" w:rsidTr="000A33D8">
        <w:tc>
          <w:tcPr>
            <w:tcW w:w="1302" w:type="pct"/>
          </w:tcPr>
          <w:p w14:paraId="18AE659B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Pickup Body Height</w:t>
            </w:r>
          </w:p>
        </w:tc>
        <w:tc>
          <w:tcPr>
            <w:tcW w:w="930" w:type="pct"/>
          </w:tcPr>
          <w:p w14:paraId="757CBA48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21.4 (543)</w:t>
            </w:r>
          </w:p>
        </w:tc>
        <w:tc>
          <w:tcPr>
            <w:tcW w:w="892" w:type="pct"/>
          </w:tcPr>
          <w:p w14:paraId="4D03473A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21.4 (545)</w:t>
            </w:r>
          </w:p>
        </w:tc>
        <w:tc>
          <w:tcPr>
            <w:tcW w:w="982" w:type="pct"/>
          </w:tcPr>
          <w:p w14:paraId="11D06BA4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21.4 (543)</w:t>
            </w:r>
          </w:p>
        </w:tc>
        <w:tc>
          <w:tcPr>
            <w:tcW w:w="894" w:type="pct"/>
          </w:tcPr>
          <w:p w14:paraId="03BE37D1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21.4 (545)</w:t>
            </w:r>
          </w:p>
        </w:tc>
      </w:tr>
      <w:tr w:rsidR="00315CAB" w:rsidRPr="00080B76" w14:paraId="21E1AB35" w14:textId="77777777" w:rsidTr="000A33D8">
        <w:tc>
          <w:tcPr>
            <w:tcW w:w="1302" w:type="pct"/>
          </w:tcPr>
          <w:p w14:paraId="69DACBF3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Approach Angle, degrees</w:t>
            </w:r>
          </w:p>
        </w:tc>
        <w:tc>
          <w:tcPr>
            <w:tcW w:w="930" w:type="pct"/>
          </w:tcPr>
          <w:p w14:paraId="09CF29EF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18.0</w:t>
            </w:r>
          </w:p>
        </w:tc>
        <w:tc>
          <w:tcPr>
            <w:tcW w:w="892" w:type="pct"/>
          </w:tcPr>
          <w:p w14:paraId="6B886494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18.1</w:t>
            </w:r>
          </w:p>
        </w:tc>
        <w:tc>
          <w:tcPr>
            <w:tcW w:w="982" w:type="pct"/>
          </w:tcPr>
          <w:p w14:paraId="6A8768CA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19.0</w:t>
            </w:r>
          </w:p>
          <w:p w14:paraId="67CC044B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TRX: 30.2</w:t>
            </w:r>
          </w:p>
        </w:tc>
        <w:tc>
          <w:tcPr>
            <w:tcW w:w="894" w:type="pct"/>
          </w:tcPr>
          <w:p w14:paraId="18CD9534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18.9</w:t>
            </w:r>
          </w:p>
        </w:tc>
      </w:tr>
      <w:tr w:rsidR="00315CAB" w:rsidRPr="00080B76" w14:paraId="524CFBF7" w14:textId="77777777" w:rsidTr="000A33D8">
        <w:tc>
          <w:tcPr>
            <w:tcW w:w="1302" w:type="pct"/>
          </w:tcPr>
          <w:p w14:paraId="6971D662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Departure Angle, degrees</w:t>
            </w:r>
          </w:p>
        </w:tc>
        <w:tc>
          <w:tcPr>
            <w:tcW w:w="930" w:type="pct"/>
          </w:tcPr>
          <w:p w14:paraId="4F3A6E67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25.1</w:t>
            </w:r>
          </w:p>
        </w:tc>
        <w:tc>
          <w:tcPr>
            <w:tcW w:w="892" w:type="pct"/>
          </w:tcPr>
          <w:p w14:paraId="0FAA487A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25.0</w:t>
            </w:r>
          </w:p>
        </w:tc>
        <w:tc>
          <w:tcPr>
            <w:tcW w:w="982" w:type="pct"/>
          </w:tcPr>
          <w:p w14:paraId="12AB28BF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24.9</w:t>
            </w:r>
          </w:p>
          <w:p w14:paraId="4B46D23F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TRX: 23.5</w:t>
            </w:r>
          </w:p>
        </w:tc>
        <w:tc>
          <w:tcPr>
            <w:tcW w:w="894" w:type="pct"/>
          </w:tcPr>
          <w:p w14:paraId="76FC90D4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24.9</w:t>
            </w:r>
          </w:p>
        </w:tc>
      </w:tr>
      <w:tr w:rsidR="00315CAB" w:rsidRPr="00080B76" w14:paraId="2B97BEF6" w14:textId="77777777" w:rsidTr="000A33D8">
        <w:tc>
          <w:tcPr>
            <w:tcW w:w="1302" w:type="pct"/>
          </w:tcPr>
          <w:p w14:paraId="6E6B22BF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Ramp Breakover Angle Without Skid Plate, degrees</w:t>
            </w:r>
          </w:p>
        </w:tc>
        <w:tc>
          <w:tcPr>
            <w:tcW w:w="930" w:type="pct"/>
          </w:tcPr>
          <w:p w14:paraId="1F20E86F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19.0</w:t>
            </w:r>
          </w:p>
        </w:tc>
        <w:tc>
          <w:tcPr>
            <w:tcW w:w="892" w:type="pct"/>
          </w:tcPr>
          <w:p w14:paraId="4C81A54B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18.4</w:t>
            </w:r>
          </w:p>
        </w:tc>
        <w:tc>
          <w:tcPr>
            <w:tcW w:w="982" w:type="pct"/>
          </w:tcPr>
          <w:p w14:paraId="24AF0637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19.5</w:t>
            </w:r>
          </w:p>
          <w:p w14:paraId="698E28E5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TRX: 21.9</w:t>
            </w:r>
          </w:p>
        </w:tc>
        <w:tc>
          <w:tcPr>
            <w:tcW w:w="894" w:type="pct"/>
          </w:tcPr>
          <w:p w14:paraId="0DC3CCE2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18.7</w:t>
            </w:r>
          </w:p>
        </w:tc>
      </w:tr>
      <w:tr w:rsidR="00315CAB" w:rsidRPr="00080B76" w14:paraId="56A9AFBC" w14:textId="77777777" w:rsidTr="000A33D8">
        <w:tc>
          <w:tcPr>
            <w:tcW w:w="1302" w:type="pct"/>
          </w:tcPr>
          <w:p w14:paraId="7785BA6E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 xml:space="preserve">Ramp Breakover Angle </w:t>
            </w:r>
            <w:r w:rsidRPr="00080B76">
              <w:br/>
              <w:t>With Skid Plate, degrees</w:t>
            </w:r>
          </w:p>
        </w:tc>
        <w:tc>
          <w:tcPr>
            <w:tcW w:w="930" w:type="pct"/>
          </w:tcPr>
          <w:p w14:paraId="604E10B6" w14:textId="77777777" w:rsidR="00315CAB" w:rsidRPr="00080B76" w:rsidRDefault="00315CAB" w:rsidP="001C590C">
            <w:pPr>
              <w:pStyle w:val="FABodyCopy"/>
              <w:spacing w:line="240" w:lineRule="auto"/>
            </w:pPr>
            <w:r>
              <w:t>NA</w:t>
            </w:r>
          </w:p>
        </w:tc>
        <w:tc>
          <w:tcPr>
            <w:tcW w:w="892" w:type="pct"/>
          </w:tcPr>
          <w:p w14:paraId="2DE3EE9C" w14:textId="77777777" w:rsidR="00315CAB" w:rsidRPr="00080B76" w:rsidRDefault="00315CAB" w:rsidP="001C590C">
            <w:pPr>
              <w:pStyle w:val="FABodyCopy"/>
              <w:spacing w:line="240" w:lineRule="auto"/>
            </w:pPr>
            <w:r>
              <w:t>NA</w:t>
            </w:r>
          </w:p>
        </w:tc>
        <w:tc>
          <w:tcPr>
            <w:tcW w:w="982" w:type="pct"/>
          </w:tcPr>
          <w:p w14:paraId="1C459E02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17.5</w:t>
            </w:r>
          </w:p>
        </w:tc>
        <w:tc>
          <w:tcPr>
            <w:tcW w:w="894" w:type="pct"/>
          </w:tcPr>
          <w:p w14:paraId="35CB6335" w14:textId="77777777" w:rsidR="00315CAB" w:rsidRPr="00080B76" w:rsidRDefault="00315CAB" w:rsidP="001C590C">
            <w:pPr>
              <w:pStyle w:val="FABodyCopy"/>
              <w:spacing w:line="240" w:lineRule="auto"/>
            </w:pPr>
            <w:r w:rsidRPr="00080B76">
              <w:t>16.7</w:t>
            </w:r>
          </w:p>
        </w:tc>
      </w:tr>
      <w:tr w:rsidR="00315CAB" w:rsidRPr="00080B76" w14:paraId="29FD00A4" w14:textId="77777777" w:rsidTr="000A33D8">
        <w:tc>
          <w:tcPr>
            <w:tcW w:w="1302" w:type="pct"/>
          </w:tcPr>
          <w:p w14:paraId="46C7A413" w14:textId="3571C5B3" w:rsidR="00315CAB" w:rsidRPr="00080B76" w:rsidRDefault="00315CAB" w:rsidP="000A33D8">
            <w:pPr>
              <w:pStyle w:val="FABodyCopy"/>
            </w:pPr>
            <w:r w:rsidRPr="00080B76">
              <w:t xml:space="preserve">Ground Clearance </w:t>
            </w:r>
            <w:r w:rsidR="001C590C">
              <w:br/>
            </w:r>
            <w:r w:rsidRPr="00080B76">
              <w:t xml:space="preserve">Without Skid Plate </w:t>
            </w:r>
          </w:p>
        </w:tc>
        <w:tc>
          <w:tcPr>
            <w:tcW w:w="930" w:type="pct"/>
          </w:tcPr>
          <w:p w14:paraId="73EE5281" w14:textId="77777777" w:rsidR="00315CAB" w:rsidRPr="00080B76" w:rsidRDefault="00315CAB" w:rsidP="000A33D8">
            <w:pPr>
              <w:pStyle w:val="FABodyCopy"/>
            </w:pPr>
            <w:r w:rsidRPr="00080B76">
              <w:t>8.3 (211)</w:t>
            </w:r>
          </w:p>
        </w:tc>
        <w:tc>
          <w:tcPr>
            <w:tcW w:w="892" w:type="pct"/>
          </w:tcPr>
          <w:p w14:paraId="18E00465" w14:textId="77777777" w:rsidR="00315CAB" w:rsidRPr="00080B76" w:rsidRDefault="00315CAB" w:rsidP="000A33D8">
            <w:pPr>
              <w:pStyle w:val="FABodyCopy"/>
            </w:pPr>
            <w:r w:rsidRPr="00080B76">
              <w:t>8.3 (212)</w:t>
            </w:r>
          </w:p>
        </w:tc>
        <w:tc>
          <w:tcPr>
            <w:tcW w:w="982" w:type="pct"/>
          </w:tcPr>
          <w:p w14:paraId="65154EF6" w14:textId="77777777" w:rsidR="00315CAB" w:rsidRPr="00080B76" w:rsidRDefault="00315CAB" w:rsidP="000A33D8">
            <w:pPr>
              <w:pStyle w:val="FABodyCopy"/>
            </w:pPr>
            <w:r w:rsidRPr="00080B76">
              <w:t>8.7 (222)</w:t>
            </w:r>
          </w:p>
        </w:tc>
        <w:tc>
          <w:tcPr>
            <w:tcW w:w="894" w:type="pct"/>
          </w:tcPr>
          <w:p w14:paraId="7D831D03" w14:textId="77777777" w:rsidR="00315CAB" w:rsidRPr="00080B76" w:rsidRDefault="00315CAB" w:rsidP="000A33D8">
            <w:pPr>
              <w:pStyle w:val="FABodyCopy"/>
            </w:pPr>
            <w:r w:rsidRPr="00080B76">
              <w:t>8.6 (220)</w:t>
            </w:r>
          </w:p>
        </w:tc>
      </w:tr>
      <w:tr w:rsidR="00315CAB" w:rsidRPr="00080B76" w14:paraId="5F3DA5FA" w14:textId="77777777" w:rsidTr="000A33D8">
        <w:tc>
          <w:tcPr>
            <w:tcW w:w="1302" w:type="pct"/>
          </w:tcPr>
          <w:p w14:paraId="6A0E537D" w14:textId="68BA474E" w:rsidR="00315CAB" w:rsidRPr="00080B76" w:rsidRDefault="00315CAB" w:rsidP="000A33D8">
            <w:pPr>
              <w:pStyle w:val="FABodyCopy"/>
            </w:pPr>
            <w:r w:rsidRPr="00080B76">
              <w:t xml:space="preserve">Ground Clearance </w:t>
            </w:r>
            <w:r w:rsidR="001C590C">
              <w:br/>
            </w:r>
            <w:r w:rsidRPr="00080B76">
              <w:t xml:space="preserve">With Skid Plate </w:t>
            </w:r>
          </w:p>
        </w:tc>
        <w:tc>
          <w:tcPr>
            <w:tcW w:w="930" w:type="pct"/>
          </w:tcPr>
          <w:p w14:paraId="42A5E04A" w14:textId="77777777" w:rsidR="00315CAB" w:rsidRPr="00080B76" w:rsidRDefault="00315CAB" w:rsidP="000A33D8">
            <w:pPr>
              <w:pStyle w:val="FABodyCopy"/>
            </w:pPr>
            <w:r>
              <w:t>NA</w:t>
            </w:r>
          </w:p>
        </w:tc>
        <w:tc>
          <w:tcPr>
            <w:tcW w:w="892" w:type="pct"/>
          </w:tcPr>
          <w:p w14:paraId="709A56B7" w14:textId="77777777" w:rsidR="00315CAB" w:rsidRPr="00080B76" w:rsidRDefault="00315CAB" w:rsidP="000A33D8">
            <w:pPr>
              <w:pStyle w:val="FABodyCopy"/>
            </w:pPr>
            <w:r>
              <w:t>NA</w:t>
            </w:r>
          </w:p>
        </w:tc>
        <w:tc>
          <w:tcPr>
            <w:tcW w:w="982" w:type="pct"/>
          </w:tcPr>
          <w:p w14:paraId="6BFD9088" w14:textId="77777777" w:rsidR="00315CAB" w:rsidRPr="00080B76" w:rsidRDefault="00315CAB" w:rsidP="000A33D8">
            <w:pPr>
              <w:pStyle w:val="FABodyCopy"/>
            </w:pPr>
            <w:r w:rsidRPr="00080B76">
              <w:t>8.2 (209)</w:t>
            </w:r>
          </w:p>
          <w:p w14:paraId="799E9A87" w14:textId="77777777" w:rsidR="00315CAB" w:rsidRPr="00080B76" w:rsidRDefault="00315CAB" w:rsidP="000A33D8">
            <w:pPr>
              <w:pStyle w:val="FABodyCopy"/>
            </w:pPr>
            <w:r w:rsidRPr="00080B76">
              <w:t>TRX: 11.8 (299.7)</w:t>
            </w:r>
          </w:p>
        </w:tc>
        <w:tc>
          <w:tcPr>
            <w:tcW w:w="894" w:type="pct"/>
          </w:tcPr>
          <w:p w14:paraId="549B2740" w14:textId="77777777" w:rsidR="00315CAB" w:rsidRPr="00080B76" w:rsidRDefault="00315CAB" w:rsidP="000A33D8">
            <w:pPr>
              <w:pStyle w:val="FABodyCopy"/>
            </w:pPr>
            <w:r w:rsidRPr="00080B76">
              <w:t>8.1 (207)</w:t>
            </w:r>
          </w:p>
        </w:tc>
      </w:tr>
      <w:tr w:rsidR="00315CAB" w:rsidRPr="00080B76" w14:paraId="35590171" w14:textId="77777777" w:rsidTr="000A33D8">
        <w:tc>
          <w:tcPr>
            <w:tcW w:w="1302" w:type="pct"/>
          </w:tcPr>
          <w:p w14:paraId="5B155EF4" w14:textId="77777777" w:rsidR="00315CAB" w:rsidRPr="00080B76" w:rsidRDefault="00315CAB" w:rsidP="001C590C">
            <w:pPr>
              <w:pStyle w:val="FABodyCopy"/>
              <w:keepNext/>
              <w:keepLines/>
              <w:widowControl/>
            </w:pPr>
            <w:r w:rsidRPr="00080B76">
              <w:lastRenderedPageBreak/>
              <w:t>Fuel Tank Capacity</w:t>
            </w:r>
          </w:p>
        </w:tc>
        <w:tc>
          <w:tcPr>
            <w:tcW w:w="930" w:type="pct"/>
          </w:tcPr>
          <w:p w14:paraId="5DE8AF80" w14:textId="77777777" w:rsidR="00315CAB" w:rsidRDefault="00315CAB" w:rsidP="001C590C">
            <w:pPr>
              <w:pStyle w:val="FABodyCopy"/>
              <w:keepNext/>
              <w:keepLines/>
              <w:widowControl/>
            </w:pPr>
            <w:r w:rsidRPr="00080B76">
              <w:t>23-gal. (87-liter) (standard)</w:t>
            </w:r>
          </w:p>
          <w:p w14:paraId="42A19AD1" w14:textId="77777777" w:rsidR="00315CAB" w:rsidRDefault="00315CAB" w:rsidP="001C590C">
            <w:pPr>
              <w:pStyle w:val="FABodyCopy"/>
              <w:keepNext/>
              <w:keepLines/>
              <w:widowControl/>
            </w:pPr>
            <w:r w:rsidRPr="00080B76">
              <w:t xml:space="preserve">26-gal. (98-liter) (standard) </w:t>
            </w:r>
          </w:p>
          <w:p w14:paraId="4CBD0B2F" w14:textId="77777777" w:rsidR="00315CAB" w:rsidRPr="00080B76" w:rsidRDefault="00315CAB" w:rsidP="001C590C">
            <w:pPr>
              <w:pStyle w:val="FABodyCopy"/>
              <w:keepNext/>
              <w:keepLines/>
              <w:widowControl/>
            </w:pPr>
            <w:r w:rsidRPr="00080B76">
              <w:t>33-gal. (125-liter) (optional, standard on TRX)</w:t>
            </w:r>
          </w:p>
        </w:tc>
        <w:tc>
          <w:tcPr>
            <w:tcW w:w="892" w:type="pct"/>
          </w:tcPr>
          <w:p w14:paraId="0B62D9F4" w14:textId="77777777" w:rsidR="00315CAB" w:rsidRDefault="00315CAB" w:rsidP="001C590C">
            <w:pPr>
              <w:pStyle w:val="FABodyCopy"/>
              <w:keepNext/>
              <w:keepLines/>
              <w:widowControl/>
            </w:pPr>
            <w:r w:rsidRPr="00080B76">
              <w:t>23-gal. (87-liter) (standard)</w:t>
            </w:r>
          </w:p>
          <w:p w14:paraId="6A500AE1" w14:textId="77777777" w:rsidR="00315CAB" w:rsidRDefault="00315CAB" w:rsidP="001C590C">
            <w:pPr>
              <w:pStyle w:val="FABodyCopy"/>
              <w:keepNext/>
              <w:keepLines/>
              <w:widowControl/>
            </w:pPr>
            <w:r w:rsidRPr="00080B76">
              <w:t xml:space="preserve">26-gal. (98-liter) (standard) </w:t>
            </w:r>
          </w:p>
          <w:p w14:paraId="1BBE3E25" w14:textId="77777777" w:rsidR="00315CAB" w:rsidRPr="00080B76" w:rsidRDefault="00315CAB" w:rsidP="001C590C">
            <w:pPr>
              <w:pStyle w:val="FABodyCopy"/>
              <w:keepNext/>
              <w:keepLines/>
              <w:widowControl/>
            </w:pPr>
            <w:r w:rsidRPr="00080B76">
              <w:t>33-gal. (125-liter) (optional, standard on TRX)</w:t>
            </w:r>
          </w:p>
        </w:tc>
        <w:tc>
          <w:tcPr>
            <w:tcW w:w="982" w:type="pct"/>
          </w:tcPr>
          <w:p w14:paraId="6C62D433" w14:textId="77777777" w:rsidR="00315CAB" w:rsidRDefault="00315CAB" w:rsidP="001C590C">
            <w:pPr>
              <w:pStyle w:val="FABodyCopy"/>
              <w:keepNext/>
              <w:keepLines/>
              <w:widowControl/>
            </w:pPr>
            <w:r w:rsidRPr="00080B76">
              <w:t>23-gal. (87-liter) (standard)</w:t>
            </w:r>
          </w:p>
          <w:p w14:paraId="2673A2AA" w14:textId="77777777" w:rsidR="00315CAB" w:rsidRDefault="00315CAB" w:rsidP="001C590C">
            <w:pPr>
              <w:pStyle w:val="FABodyCopy"/>
              <w:keepNext/>
              <w:keepLines/>
              <w:widowControl/>
            </w:pPr>
            <w:r w:rsidRPr="00080B76">
              <w:t xml:space="preserve">26-gal. (98-liter) (standard) </w:t>
            </w:r>
          </w:p>
          <w:p w14:paraId="3D340A3B" w14:textId="77777777" w:rsidR="00315CAB" w:rsidRPr="00080B76" w:rsidRDefault="00315CAB" w:rsidP="001C590C">
            <w:pPr>
              <w:pStyle w:val="FABodyCopy"/>
              <w:keepNext/>
              <w:keepLines/>
              <w:widowControl/>
            </w:pPr>
            <w:r w:rsidRPr="00080B76">
              <w:t>33-gal. (125-liter) (optional, standard on TRX)</w:t>
            </w:r>
          </w:p>
        </w:tc>
        <w:tc>
          <w:tcPr>
            <w:tcW w:w="894" w:type="pct"/>
          </w:tcPr>
          <w:p w14:paraId="1079554D" w14:textId="77777777" w:rsidR="00315CAB" w:rsidRDefault="00315CAB" w:rsidP="001C590C">
            <w:pPr>
              <w:pStyle w:val="FABodyCopy"/>
              <w:keepNext/>
              <w:keepLines/>
              <w:widowControl/>
            </w:pPr>
            <w:r w:rsidRPr="00080B76">
              <w:t>23-gal. (87-liter) (standard)</w:t>
            </w:r>
          </w:p>
          <w:p w14:paraId="19CA129D" w14:textId="77777777" w:rsidR="00315CAB" w:rsidRDefault="00315CAB" w:rsidP="001C590C">
            <w:pPr>
              <w:pStyle w:val="FABodyCopy"/>
              <w:keepNext/>
              <w:keepLines/>
              <w:widowControl/>
            </w:pPr>
            <w:r w:rsidRPr="00080B76">
              <w:t xml:space="preserve">26-gal. (98-liter) (standard) </w:t>
            </w:r>
          </w:p>
          <w:p w14:paraId="7838C7E1" w14:textId="77777777" w:rsidR="00315CAB" w:rsidRPr="00080B76" w:rsidRDefault="00315CAB" w:rsidP="001C590C">
            <w:pPr>
              <w:pStyle w:val="FABodyCopy"/>
              <w:keepNext/>
              <w:keepLines/>
              <w:widowControl/>
            </w:pPr>
            <w:r w:rsidRPr="00080B76">
              <w:t>33-gal. (125-liter) (optional, standard on TRX)</w:t>
            </w:r>
          </w:p>
        </w:tc>
      </w:tr>
    </w:tbl>
    <w:p w14:paraId="32992BE3" w14:textId="77777777" w:rsidR="00315CAB" w:rsidRDefault="00315CAB" w:rsidP="00315CAB">
      <w:pPr>
        <w:pStyle w:val="Heading4"/>
        <w:keepNext/>
        <w:keepLines/>
        <w:spacing w:line="240" w:lineRule="auto"/>
      </w:pPr>
      <w:r w:rsidRPr="00080B76">
        <w:t>CREW CAB, 5FT., 7IN. BOX – AIR SUSPENSION, 4x2 AND 4x4</w:t>
      </w:r>
    </w:p>
    <w:p w14:paraId="39356328" w14:textId="77777777" w:rsidR="00315CAB" w:rsidRPr="000A7BA0" w:rsidRDefault="00315CAB" w:rsidP="00315CAB">
      <w:pPr>
        <w:pStyle w:val="Heading5"/>
        <w:keepNext/>
        <w:keepLines/>
        <w:spacing w:line="240" w:lineRule="auto"/>
      </w:pPr>
      <w:r w:rsidRPr="00080B76">
        <w:t>Tire Size: 275/55R20</w:t>
      </w:r>
    </w:p>
    <w:tbl>
      <w:tblPr>
        <w:tblStyle w:val="SPTABLESTYLE"/>
        <w:tblW w:w="5000" w:type="pct"/>
        <w:tblLayout w:type="fixed"/>
        <w:tblLook w:val="01E0" w:firstRow="1" w:lastRow="1" w:firstColumn="1" w:lastColumn="1" w:noHBand="0" w:noVBand="0"/>
      </w:tblPr>
      <w:tblGrid>
        <w:gridCol w:w="2448"/>
        <w:gridCol w:w="1907"/>
        <w:gridCol w:w="1907"/>
        <w:gridCol w:w="1907"/>
        <w:gridCol w:w="1911"/>
      </w:tblGrid>
      <w:tr w:rsidR="00315CAB" w:rsidRPr="00B46F6D" w14:paraId="1C5E1900" w14:textId="77777777" w:rsidTr="000A33D8">
        <w:trPr>
          <w:tblHeader/>
        </w:trPr>
        <w:tc>
          <w:tcPr>
            <w:tcW w:w="1214" w:type="pct"/>
          </w:tcPr>
          <w:p w14:paraId="5029B824" w14:textId="77777777" w:rsidR="00315CAB" w:rsidRPr="00B46F6D" w:rsidRDefault="00315CAB" w:rsidP="000A33D8">
            <w:pPr>
              <w:pStyle w:val="ChartSubhead"/>
              <w:keepNext/>
              <w:keepLines/>
            </w:pPr>
            <w:r w:rsidRPr="00B46F6D">
              <w:t>Suspension Mode</w:t>
            </w:r>
          </w:p>
        </w:tc>
        <w:tc>
          <w:tcPr>
            <w:tcW w:w="946" w:type="pct"/>
          </w:tcPr>
          <w:p w14:paraId="6B8A2946" w14:textId="77777777" w:rsidR="00315CAB" w:rsidRPr="00B46F6D" w:rsidRDefault="00315CAB" w:rsidP="000A33D8">
            <w:pPr>
              <w:pStyle w:val="ChartSubhead"/>
              <w:keepNext/>
              <w:keepLines/>
            </w:pPr>
            <w:r w:rsidRPr="00B46F6D">
              <w:t>Entry / Exit</w:t>
            </w:r>
          </w:p>
        </w:tc>
        <w:tc>
          <w:tcPr>
            <w:tcW w:w="946" w:type="pct"/>
          </w:tcPr>
          <w:p w14:paraId="2E5E475C" w14:textId="77777777" w:rsidR="00315CAB" w:rsidRPr="00B46F6D" w:rsidRDefault="00315CAB" w:rsidP="000A33D8">
            <w:pPr>
              <w:pStyle w:val="ChartSubhead"/>
              <w:keepNext/>
              <w:keepLines/>
            </w:pPr>
            <w:r w:rsidRPr="00B46F6D">
              <w:t>Normal Ride Height</w:t>
            </w:r>
          </w:p>
        </w:tc>
        <w:tc>
          <w:tcPr>
            <w:tcW w:w="946" w:type="pct"/>
          </w:tcPr>
          <w:p w14:paraId="71E461AC" w14:textId="77777777" w:rsidR="00315CAB" w:rsidRPr="00B46F6D" w:rsidRDefault="00315CAB" w:rsidP="000A33D8">
            <w:pPr>
              <w:pStyle w:val="ChartSubhead"/>
              <w:keepNext/>
              <w:keepLines/>
            </w:pPr>
            <w:r w:rsidRPr="00B46F6D">
              <w:t>Off Road 1</w:t>
            </w:r>
          </w:p>
        </w:tc>
        <w:tc>
          <w:tcPr>
            <w:tcW w:w="948" w:type="pct"/>
          </w:tcPr>
          <w:p w14:paraId="6183E7BD" w14:textId="77777777" w:rsidR="00315CAB" w:rsidRPr="00B46F6D" w:rsidRDefault="00315CAB" w:rsidP="000A33D8">
            <w:pPr>
              <w:pStyle w:val="ChartSubhead"/>
              <w:keepNext/>
              <w:keepLines/>
            </w:pPr>
            <w:r w:rsidRPr="00B46F6D">
              <w:t>Off Road 2</w:t>
            </w:r>
          </w:p>
        </w:tc>
      </w:tr>
      <w:tr w:rsidR="00315CAB" w:rsidRPr="00080B76" w14:paraId="373A56D6" w14:textId="77777777" w:rsidTr="000A33D8">
        <w:tc>
          <w:tcPr>
            <w:tcW w:w="1214" w:type="pct"/>
          </w:tcPr>
          <w:p w14:paraId="60F1D895" w14:textId="77777777" w:rsidR="00315CAB" w:rsidRPr="00080B76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80B76">
              <w:t>Wheelbase (nominal)</w:t>
            </w:r>
          </w:p>
        </w:tc>
        <w:tc>
          <w:tcPr>
            <w:tcW w:w="946" w:type="pct"/>
          </w:tcPr>
          <w:p w14:paraId="390EC630" w14:textId="77777777" w:rsidR="00315CAB" w:rsidRPr="00080B76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80B76">
              <w:t>144.6 (3,672)</w:t>
            </w:r>
          </w:p>
        </w:tc>
        <w:tc>
          <w:tcPr>
            <w:tcW w:w="946" w:type="pct"/>
          </w:tcPr>
          <w:p w14:paraId="06D5F529" w14:textId="77777777" w:rsidR="00315CAB" w:rsidRPr="00080B76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80B76">
              <w:t>144.6 (3,672)</w:t>
            </w:r>
          </w:p>
        </w:tc>
        <w:tc>
          <w:tcPr>
            <w:tcW w:w="946" w:type="pct"/>
          </w:tcPr>
          <w:p w14:paraId="592AD194" w14:textId="77777777" w:rsidR="00315CAB" w:rsidRPr="00080B76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80B76">
              <w:t>144.6 (3,672)</w:t>
            </w:r>
          </w:p>
        </w:tc>
        <w:tc>
          <w:tcPr>
            <w:tcW w:w="948" w:type="pct"/>
          </w:tcPr>
          <w:p w14:paraId="5AB6F0A2" w14:textId="77777777" w:rsidR="00315CAB" w:rsidRPr="00080B76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80B76">
              <w:t>144.6 (3,672)</w:t>
            </w:r>
          </w:p>
        </w:tc>
      </w:tr>
      <w:tr w:rsidR="00315CAB" w:rsidRPr="00080B76" w14:paraId="56AF4632" w14:textId="77777777" w:rsidTr="000A33D8">
        <w:tc>
          <w:tcPr>
            <w:tcW w:w="1214" w:type="pct"/>
          </w:tcPr>
          <w:p w14:paraId="54221D5E" w14:textId="77777777" w:rsidR="00315CAB" w:rsidRPr="00080B76" w:rsidRDefault="00315CAB" w:rsidP="000A33D8">
            <w:pPr>
              <w:pStyle w:val="FABodyCopy"/>
            </w:pPr>
            <w:r w:rsidRPr="00080B76">
              <w:t>Track, Front</w:t>
            </w:r>
          </w:p>
        </w:tc>
        <w:tc>
          <w:tcPr>
            <w:tcW w:w="946" w:type="pct"/>
          </w:tcPr>
          <w:p w14:paraId="3BCD7FE2" w14:textId="77777777" w:rsidR="00315CAB" w:rsidRPr="00080B76" w:rsidRDefault="00315CAB" w:rsidP="000A33D8">
            <w:pPr>
              <w:pStyle w:val="FABodyCopy"/>
            </w:pPr>
            <w:r w:rsidRPr="00080B76">
              <w:t>68.5 (1,741)</w:t>
            </w:r>
          </w:p>
        </w:tc>
        <w:tc>
          <w:tcPr>
            <w:tcW w:w="946" w:type="pct"/>
          </w:tcPr>
          <w:p w14:paraId="55AFC7AF" w14:textId="77777777" w:rsidR="00315CAB" w:rsidRPr="00080B76" w:rsidRDefault="00315CAB" w:rsidP="000A33D8">
            <w:pPr>
              <w:pStyle w:val="FABodyCopy"/>
            </w:pPr>
            <w:r w:rsidRPr="00080B76">
              <w:t>68.5 (1,741)</w:t>
            </w:r>
          </w:p>
        </w:tc>
        <w:tc>
          <w:tcPr>
            <w:tcW w:w="946" w:type="pct"/>
          </w:tcPr>
          <w:p w14:paraId="538C6275" w14:textId="77777777" w:rsidR="00315CAB" w:rsidRPr="00080B76" w:rsidRDefault="00315CAB" w:rsidP="000A33D8">
            <w:pPr>
              <w:pStyle w:val="FABodyCopy"/>
            </w:pPr>
            <w:r w:rsidRPr="00080B76">
              <w:t>68.5 (1,741)</w:t>
            </w:r>
          </w:p>
        </w:tc>
        <w:tc>
          <w:tcPr>
            <w:tcW w:w="948" w:type="pct"/>
          </w:tcPr>
          <w:p w14:paraId="4BAA1332" w14:textId="77777777" w:rsidR="00315CAB" w:rsidRPr="00080B76" w:rsidRDefault="00315CAB" w:rsidP="000A33D8">
            <w:pPr>
              <w:pStyle w:val="FABodyCopy"/>
            </w:pPr>
            <w:r w:rsidRPr="00080B76">
              <w:t>68.5 (1,741)</w:t>
            </w:r>
          </w:p>
        </w:tc>
      </w:tr>
      <w:tr w:rsidR="00315CAB" w:rsidRPr="00080B76" w14:paraId="356E0E2C" w14:textId="77777777" w:rsidTr="000A33D8">
        <w:tc>
          <w:tcPr>
            <w:tcW w:w="1214" w:type="pct"/>
          </w:tcPr>
          <w:p w14:paraId="1D24CE9F" w14:textId="77777777" w:rsidR="00315CAB" w:rsidRPr="00080B76" w:rsidRDefault="00315CAB" w:rsidP="000A33D8">
            <w:pPr>
              <w:pStyle w:val="FABodyCopy"/>
            </w:pPr>
            <w:r w:rsidRPr="00080B76">
              <w:t>Track, Rear</w:t>
            </w:r>
          </w:p>
        </w:tc>
        <w:tc>
          <w:tcPr>
            <w:tcW w:w="946" w:type="pct"/>
          </w:tcPr>
          <w:p w14:paraId="2817772A" w14:textId="77777777" w:rsidR="00315CAB" w:rsidRPr="00080B76" w:rsidRDefault="00315CAB" w:rsidP="000A33D8">
            <w:pPr>
              <w:pStyle w:val="FABodyCopy"/>
            </w:pPr>
            <w:r w:rsidRPr="00080B76">
              <w:t>68.1 (1,729)</w:t>
            </w:r>
          </w:p>
        </w:tc>
        <w:tc>
          <w:tcPr>
            <w:tcW w:w="946" w:type="pct"/>
          </w:tcPr>
          <w:p w14:paraId="27435216" w14:textId="77777777" w:rsidR="00315CAB" w:rsidRPr="00080B76" w:rsidRDefault="00315CAB" w:rsidP="000A33D8">
            <w:pPr>
              <w:pStyle w:val="FABodyCopy"/>
            </w:pPr>
            <w:r w:rsidRPr="00080B76">
              <w:t>68.1 (1,729)</w:t>
            </w:r>
          </w:p>
        </w:tc>
        <w:tc>
          <w:tcPr>
            <w:tcW w:w="946" w:type="pct"/>
          </w:tcPr>
          <w:p w14:paraId="5CB0E8F0" w14:textId="77777777" w:rsidR="00315CAB" w:rsidRPr="00080B76" w:rsidRDefault="00315CAB" w:rsidP="000A33D8">
            <w:pPr>
              <w:pStyle w:val="FABodyCopy"/>
            </w:pPr>
            <w:r w:rsidRPr="00080B76">
              <w:t>68.1 (1,729)</w:t>
            </w:r>
          </w:p>
        </w:tc>
        <w:tc>
          <w:tcPr>
            <w:tcW w:w="948" w:type="pct"/>
          </w:tcPr>
          <w:p w14:paraId="09E51BF4" w14:textId="77777777" w:rsidR="00315CAB" w:rsidRPr="00080B76" w:rsidRDefault="00315CAB" w:rsidP="000A33D8">
            <w:pPr>
              <w:pStyle w:val="FABodyCopy"/>
            </w:pPr>
            <w:r w:rsidRPr="00080B76">
              <w:t>68.1 (1,729)</w:t>
            </w:r>
          </w:p>
        </w:tc>
      </w:tr>
      <w:tr w:rsidR="00315CAB" w:rsidRPr="00080B76" w14:paraId="4AE48FC3" w14:textId="77777777" w:rsidTr="000A33D8">
        <w:tc>
          <w:tcPr>
            <w:tcW w:w="1214" w:type="pct"/>
          </w:tcPr>
          <w:p w14:paraId="5A22801B" w14:textId="77777777" w:rsidR="00315CAB" w:rsidRPr="00080B76" w:rsidRDefault="00315CAB" w:rsidP="000A33D8">
            <w:pPr>
              <w:pStyle w:val="FABodyCopy"/>
            </w:pPr>
            <w:r w:rsidRPr="00080B76">
              <w:t>Overall Length</w:t>
            </w:r>
          </w:p>
        </w:tc>
        <w:tc>
          <w:tcPr>
            <w:tcW w:w="946" w:type="pct"/>
          </w:tcPr>
          <w:p w14:paraId="789968A4" w14:textId="77777777" w:rsidR="00315CAB" w:rsidRPr="00080B76" w:rsidRDefault="00315CAB" w:rsidP="000A33D8">
            <w:pPr>
              <w:pStyle w:val="FABodyCopy"/>
            </w:pPr>
            <w:r w:rsidRPr="00080B76">
              <w:t>232.9 (5,916)</w:t>
            </w:r>
          </w:p>
        </w:tc>
        <w:tc>
          <w:tcPr>
            <w:tcW w:w="946" w:type="pct"/>
          </w:tcPr>
          <w:p w14:paraId="30505DCE" w14:textId="77777777" w:rsidR="00315CAB" w:rsidRPr="00080B76" w:rsidRDefault="00315CAB" w:rsidP="000A33D8">
            <w:pPr>
              <w:pStyle w:val="FABodyCopy"/>
            </w:pPr>
            <w:r w:rsidRPr="00080B76">
              <w:t>232.9 (5,916)</w:t>
            </w:r>
          </w:p>
        </w:tc>
        <w:tc>
          <w:tcPr>
            <w:tcW w:w="946" w:type="pct"/>
          </w:tcPr>
          <w:p w14:paraId="162B75FD" w14:textId="77777777" w:rsidR="00315CAB" w:rsidRPr="00080B76" w:rsidRDefault="00315CAB" w:rsidP="000A33D8">
            <w:pPr>
              <w:pStyle w:val="FABodyCopy"/>
            </w:pPr>
            <w:r w:rsidRPr="00080B76">
              <w:t>232.9 (5,916)</w:t>
            </w:r>
          </w:p>
        </w:tc>
        <w:tc>
          <w:tcPr>
            <w:tcW w:w="948" w:type="pct"/>
          </w:tcPr>
          <w:p w14:paraId="1C5A2FB2" w14:textId="77777777" w:rsidR="00315CAB" w:rsidRPr="00080B76" w:rsidRDefault="00315CAB" w:rsidP="000A33D8">
            <w:pPr>
              <w:pStyle w:val="FABodyCopy"/>
            </w:pPr>
            <w:r w:rsidRPr="00080B76">
              <w:t>232.9 (5,916)</w:t>
            </w:r>
          </w:p>
        </w:tc>
      </w:tr>
      <w:tr w:rsidR="00315CAB" w:rsidRPr="00080B76" w14:paraId="20E7158C" w14:textId="77777777" w:rsidTr="000A33D8">
        <w:tc>
          <w:tcPr>
            <w:tcW w:w="1214" w:type="pct"/>
          </w:tcPr>
          <w:p w14:paraId="3D6C0C59" w14:textId="77777777" w:rsidR="00315CAB" w:rsidRPr="00080B76" w:rsidRDefault="00315CAB" w:rsidP="000A33D8">
            <w:pPr>
              <w:pStyle w:val="FABodyCopy"/>
            </w:pPr>
            <w:r w:rsidRPr="00080B76">
              <w:t>Overall Width</w:t>
            </w:r>
          </w:p>
        </w:tc>
        <w:tc>
          <w:tcPr>
            <w:tcW w:w="946" w:type="pct"/>
          </w:tcPr>
          <w:p w14:paraId="75228A5F" w14:textId="77777777" w:rsidR="00315CAB" w:rsidRPr="00080B76" w:rsidRDefault="00315CAB" w:rsidP="000A33D8">
            <w:pPr>
              <w:pStyle w:val="FABodyCopy"/>
            </w:pPr>
            <w:r w:rsidRPr="00080B76">
              <w:t>82.1 (2,084)</w:t>
            </w:r>
          </w:p>
        </w:tc>
        <w:tc>
          <w:tcPr>
            <w:tcW w:w="946" w:type="pct"/>
          </w:tcPr>
          <w:p w14:paraId="492348C3" w14:textId="77777777" w:rsidR="00315CAB" w:rsidRPr="00080B76" w:rsidRDefault="00315CAB" w:rsidP="000A33D8">
            <w:pPr>
              <w:pStyle w:val="FABodyCopy"/>
            </w:pPr>
            <w:r w:rsidRPr="00080B76">
              <w:t>82.1 (2,084)</w:t>
            </w:r>
          </w:p>
        </w:tc>
        <w:tc>
          <w:tcPr>
            <w:tcW w:w="946" w:type="pct"/>
          </w:tcPr>
          <w:p w14:paraId="69AB2A31" w14:textId="77777777" w:rsidR="00315CAB" w:rsidRPr="00080B76" w:rsidRDefault="00315CAB" w:rsidP="000A33D8">
            <w:pPr>
              <w:pStyle w:val="FABodyCopy"/>
            </w:pPr>
            <w:r w:rsidRPr="00080B76">
              <w:t>82.1 (2,084)</w:t>
            </w:r>
          </w:p>
        </w:tc>
        <w:tc>
          <w:tcPr>
            <w:tcW w:w="948" w:type="pct"/>
          </w:tcPr>
          <w:p w14:paraId="667E9355" w14:textId="77777777" w:rsidR="00315CAB" w:rsidRPr="00080B76" w:rsidRDefault="00315CAB" w:rsidP="000A33D8">
            <w:pPr>
              <w:pStyle w:val="FABodyCopy"/>
            </w:pPr>
            <w:r w:rsidRPr="00080B76">
              <w:t>82.1 (2,084)</w:t>
            </w:r>
          </w:p>
        </w:tc>
      </w:tr>
      <w:tr w:rsidR="00315CAB" w:rsidRPr="00080B76" w14:paraId="64E60054" w14:textId="77777777" w:rsidTr="000A33D8">
        <w:tc>
          <w:tcPr>
            <w:tcW w:w="1214" w:type="pct"/>
          </w:tcPr>
          <w:p w14:paraId="5C326463" w14:textId="77777777" w:rsidR="00315CAB" w:rsidRPr="00080B76" w:rsidRDefault="00315CAB" w:rsidP="000A33D8">
            <w:pPr>
              <w:pStyle w:val="FABodyCopy"/>
            </w:pPr>
            <w:r w:rsidRPr="00080B76">
              <w:t>Overall Height</w:t>
            </w:r>
          </w:p>
        </w:tc>
        <w:tc>
          <w:tcPr>
            <w:tcW w:w="946" w:type="pct"/>
          </w:tcPr>
          <w:p w14:paraId="14422394" w14:textId="77777777" w:rsidR="00315CAB" w:rsidRPr="00080B76" w:rsidRDefault="00315CAB" w:rsidP="000A33D8">
            <w:pPr>
              <w:pStyle w:val="FABodyCopy"/>
            </w:pPr>
            <w:r w:rsidRPr="00080B76">
              <w:t>75.8 (1,926)</w:t>
            </w:r>
          </w:p>
        </w:tc>
        <w:tc>
          <w:tcPr>
            <w:tcW w:w="946" w:type="pct"/>
          </w:tcPr>
          <w:p w14:paraId="485B90AC" w14:textId="77777777" w:rsidR="00315CAB" w:rsidRPr="00080B76" w:rsidRDefault="00315CAB" w:rsidP="000A33D8">
            <w:pPr>
              <w:pStyle w:val="FABodyCopy"/>
            </w:pPr>
            <w:r w:rsidRPr="00080B76">
              <w:t>77.6 (1,971)</w:t>
            </w:r>
          </w:p>
        </w:tc>
        <w:tc>
          <w:tcPr>
            <w:tcW w:w="946" w:type="pct"/>
          </w:tcPr>
          <w:p w14:paraId="7BCA0141" w14:textId="77777777" w:rsidR="00315CAB" w:rsidRPr="00080B76" w:rsidRDefault="00315CAB" w:rsidP="000A33D8">
            <w:pPr>
              <w:pStyle w:val="FABodyCopy"/>
            </w:pPr>
            <w:r w:rsidRPr="00080B76">
              <w:t>78.6 (1,996)</w:t>
            </w:r>
          </w:p>
        </w:tc>
        <w:tc>
          <w:tcPr>
            <w:tcW w:w="948" w:type="pct"/>
          </w:tcPr>
          <w:p w14:paraId="0F9F149A" w14:textId="77777777" w:rsidR="00315CAB" w:rsidRPr="00080B76" w:rsidRDefault="00315CAB" w:rsidP="000A33D8">
            <w:pPr>
              <w:pStyle w:val="FABodyCopy"/>
            </w:pPr>
            <w:r w:rsidRPr="00080B76">
              <w:t>79.6 (2,023)</w:t>
            </w:r>
          </w:p>
        </w:tc>
      </w:tr>
      <w:tr w:rsidR="00315CAB" w:rsidRPr="00080B76" w14:paraId="46AECF15" w14:textId="77777777" w:rsidTr="000A33D8">
        <w:tc>
          <w:tcPr>
            <w:tcW w:w="1214" w:type="pct"/>
          </w:tcPr>
          <w:p w14:paraId="66A7930B" w14:textId="77777777" w:rsidR="00315CAB" w:rsidRPr="00080B76" w:rsidRDefault="00315CAB" w:rsidP="000A33D8">
            <w:pPr>
              <w:pStyle w:val="FABodyCopy"/>
            </w:pPr>
            <w:r w:rsidRPr="00080B76">
              <w:t>Front Axle</w:t>
            </w:r>
          </w:p>
        </w:tc>
        <w:tc>
          <w:tcPr>
            <w:tcW w:w="946" w:type="pct"/>
          </w:tcPr>
          <w:p w14:paraId="45C108DA" w14:textId="77777777" w:rsidR="00315CAB" w:rsidRPr="00080B76" w:rsidRDefault="00315CAB" w:rsidP="000A33D8">
            <w:pPr>
              <w:pStyle w:val="FABodyCopy"/>
            </w:pPr>
            <w:r w:rsidRPr="00080B76">
              <w:t>8.2 (209)</w:t>
            </w:r>
          </w:p>
        </w:tc>
        <w:tc>
          <w:tcPr>
            <w:tcW w:w="946" w:type="pct"/>
          </w:tcPr>
          <w:p w14:paraId="197D76B4" w14:textId="77777777" w:rsidR="00315CAB" w:rsidRPr="00080B76" w:rsidRDefault="00315CAB" w:rsidP="000A33D8">
            <w:pPr>
              <w:pStyle w:val="FABodyCopy"/>
            </w:pPr>
            <w:r w:rsidRPr="00080B76">
              <w:t>8.2 (209)</w:t>
            </w:r>
          </w:p>
        </w:tc>
        <w:tc>
          <w:tcPr>
            <w:tcW w:w="946" w:type="pct"/>
          </w:tcPr>
          <w:p w14:paraId="7D3F9341" w14:textId="77777777" w:rsidR="00315CAB" w:rsidRPr="00080B76" w:rsidRDefault="00315CAB" w:rsidP="000A33D8">
            <w:pPr>
              <w:pStyle w:val="FABodyCopy"/>
            </w:pPr>
            <w:r w:rsidRPr="00080B76">
              <w:t>8.2 (209)</w:t>
            </w:r>
          </w:p>
        </w:tc>
        <w:tc>
          <w:tcPr>
            <w:tcW w:w="948" w:type="pct"/>
          </w:tcPr>
          <w:p w14:paraId="0B0129D7" w14:textId="77777777" w:rsidR="00315CAB" w:rsidRPr="00080B76" w:rsidRDefault="00315CAB" w:rsidP="000A33D8">
            <w:pPr>
              <w:pStyle w:val="FABodyCopy"/>
            </w:pPr>
            <w:r w:rsidRPr="00080B76">
              <w:t>8.2 (209)</w:t>
            </w:r>
          </w:p>
        </w:tc>
      </w:tr>
      <w:tr w:rsidR="00315CAB" w:rsidRPr="00080B76" w14:paraId="182B53A8" w14:textId="77777777" w:rsidTr="000A33D8">
        <w:tc>
          <w:tcPr>
            <w:tcW w:w="1214" w:type="pct"/>
          </w:tcPr>
          <w:p w14:paraId="3B4B3863" w14:textId="77777777" w:rsidR="00315CAB" w:rsidRPr="00080B76" w:rsidRDefault="00315CAB" w:rsidP="000A33D8">
            <w:pPr>
              <w:pStyle w:val="FABodyCopy"/>
            </w:pPr>
            <w:r w:rsidRPr="00080B76">
              <w:t xml:space="preserve">Rear Axle </w:t>
            </w:r>
          </w:p>
        </w:tc>
        <w:tc>
          <w:tcPr>
            <w:tcW w:w="946" w:type="pct"/>
          </w:tcPr>
          <w:p w14:paraId="4FBF0D0C" w14:textId="77777777" w:rsidR="00315CAB" w:rsidRPr="00080B76" w:rsidRDefault="00315CAB" w:rsidP="000A33D8">
            <w:pPr>
              <w:pStyle w:val="FABodyCopy"/>
            </w:pPr>
            <w:r w:rsidRPr="00080B76">
              <w:t>8.7 (220)</w:t>
            </w:r>
          </w:p>
        </w:tc>
        <w:tc>
          <w:tcPr>
            <w:tcW w:w="946" w:type="pct"/>
          </w:tcPr>
          <w:p w14:paraId="6F647274" w14:textId="77777777" w:rsidR="00315CAB" w:rsidRPr="00080B76" w:rsidRDefault="00315CAB" w:rsidP="000A33D8">
            <w:pPr>
              <w:pStyle w:val="FABodyCopy"/>
            </w:pPr>
            <w:r w:rsidRPr="00080B76">
              <w:t>8.7 (220)</w:t>
            </w:r>
          </w:p>
        </w:tc>
        <w:tc>
          <w:tcPr>
            <w:tcW w:w="946" w:type="pct"/>
          </w:tcPr>
          <w:p w14:paraId="7B87B7F6" w14:textId="77777777" w:rsidR="00315CAB" w:rsidRPr="00080B76" w:rsidRDefault="00315CAB" w:rsidP="000A33D8">
            <w:pPr>
              <w:pStyle w:val="FABodyCopy"/>
            </w:pPr>
            <w:r w:rsidRPr="00080B76">
              <w:t>8.7 (220)</w:t>
            </w:r>
          </w:p>
        </w:tc>
        <w:tc>
          <w:tcPr>
            <w:tcW w:w="948" w:type="pct"/>
          </w:tcPr>
          <w:p w14:paraId="20A940E5" w14:textId="77777777" w:rsidR="00315CAB" w:rsidRPr="00080B76" w:rsidRDefault="00315CAB" w:rsidP="000A33D8">
            <w:pPr>
              <w:pStyle w:val="FABodyCopy"/>
            </w:pPr>
            <w:r w:rsidRPr="00080B76">
              <w:t>8.7 (220)</w:t>
            </w:r>
          </w:p>
        </w:tc>
      </w:tr>
      <w:tr w:rsidR="00315CAB" w:rsidRPr="00080B76" w14:paraId="48E4CBD6" w14:textId="77777777" w:rsidTr="000A33D8">
        <w:tc>
          <w:tcPr>
            <w:tcW w:w="1214" w:type="pct"/>
          </w:tcPr>
          <w:p w14:paraId="51350BED" w14:textId="77777777" w:rsidR="00315CAB" w:rsidRPr="00080B76" w:rsidRDefault="00315CAB" w:rsidP="000A33D8">
            <w:pPr>
              <w:pStyle w:val="FABodyCopy"/>
            </w:pPr>
            <w:r w:rsidRPr="00080B76">
              <w:t>Open Tailgate to Ground</w:t>
            </w:r>
          </w:p>
        </w:tc>
        <w:tc>
          <w:tcPr>
            <w:tcW w:w="946" w:type="pct"/>
          </w:tcPr>
          <w:p w14:paraId="7B177044" w14:textId="77777777" w:rsidR="00315CAB" w:rsidRPr="00080B76" w:rsidRDefault="00315CAB" w:rsidP="000A33D8">
            <w:pPr>
              <w:pStyle w:val="FABodyCopy"/>
            </w:pPr>
            <w:r w:rsidRPr="00080B76">
              <w:t>32.8 (833)</w:t>
            </w:r>
          </w:p>
        </w:tc>
        <w:tc>
          <w:tcPr>
            <w:tcW w:w="946" w:type="pct"/>
          </w:tcPr>
          <w:p w14:paraId="4D3AD37E" w14:textId="77777777" w:rsidR="00315CAB" w:rsidRPr="00080B76" w:rsidRDefault="00315CAB" w:rsidP="000A33D8">
            <w:pPr>
              <w:pStyle w:val="FABodyCopy"/>
            </w:pPr>
            <w:r w:rsidRPr="00080B76">
              <w:t>34.3 (872)</w:t>
            </w:r>
          </w:p>
        </w:tc>
        <w:tc>
          <w:tcPr>
            <w:tcW w:w="946" w:type="pct"/>
          </w:tcPr>
          <w:p w14:paraId="64D06D1A" w14:textId="77777777" w:rsidR="00315CAB" w:rsidRPr="00080B76" w:rsidRDefault="00315CAB" w:rsidP="000A33D8">
            <w:pPr>
              <w:pStyle w:val="FABodyCopy"/>
            </w:pPr>
            <w:r w:rsidRPr="00080B76">
              <w:t>35.0 (890)</w:t>
            </w:r>
          </w:p>
        </w:tc>
        <w:tc>
          <w:tcPr>
            <w:tcW w:w="948" w:type="pct"/>
          </w:tcPr>
          <w:p w14:paraId="2AF6609A" w14:textId="77777777" w:rsidR="00315CAB" w:rsidRPr="00080B76" w:rsidRDefault="00315CAB" w:rsidP="000A33D8">
            <w:pPr>
              <w:pStyle w:val="FABodyCopy"/>
            </w:pPr>
            <w:r w:rsidRPr="00080B76">
              <w:t>36.3 (923)</w:t>
            </w:r>
          </w:p>
        </w:tc>
      </w:tr>
      <w:tr w:rsidR="00315CAB" w:rsidRPr="00080B76" w14:paraId="46AFECDC" w14:textId="77777777" w:rsidTr="000A33D8">
        <w:tc>
          <w:tcPr>
            <w:tcW w:w="1214" w:type="pct"/>
          </w:tcPr>
          <w:p w14:paraId="0C6CAD0F" w14:textId="77777777" w:rsidR="00315CAB" w:rsidRPr="00080B76" w:rsidRDefault="00315CAB" w:rsidP="000A33D8">
            <w:pPr>
              <w:pStyle w:val="FABodyCopy"/>
            </w:pPr>
            <w:r w:rsidRPr="00080B76">
              <w:t xml:space="preserve">Pickup Body Height </w:t>
            </w:r>
          </w:p>
        </w:tc>
        <w:tc>
          <w:tcPr>
            <w:tcW w:w="946" w:type="pct"/>
          </w:tcPr>
          <w:p w14:paraId="4037C389" w14:textId="77777777" w:rsidR="00315CAB" w:rsidRPr="00080B76" w:rsidRDefault="00315CAB" w:rsidP="000A33D8">
            <w:pPr>
              <w:pStyle w:val="FABodyCopy"/>
            </w:pPr>
            <w:r w:rsidRPr="00080B76">
              <w:t>21.4 (543)</w:t>
            </w:r>
          </w:p>
        </w:tc>
        <w:tc>
          <w:tcPr>
            <w:tcW w:w="946" w:type="pct"/>
          </w:tcPr>
          <w:p w14:paraId="36552341" w14:textId="77777777" w:rsidR="00315CAB" w:rsidRPr="00080B76" w:rsidRDefault="00315CAB" w:rsidP="000A33D8">
            <w:pPr>
              <w:pStyle w:val="FABodyCopy"/>
            </w:pPr>
            <w:r w:rsidRPr="00080B76">
              <w:t>21.4 (543)</w:t>
            </w:r>
          </w:p>
        </w:tc>
        <w:tc>
          <w:tcPr>
            <w:tcW w:w="946" w:type="pct"/>
          </w:tcPr>
          <w:p w14:paraId="7B364F33" w14:textId="77777777" w:rsidR="00315CAB" w:rsidRPr="00080B76" w:rsidRDefault="00315CAB" w:rsidP="000A33D8">
            <w:pPr>
              <w:pStyle w:val="FABodyCopy"/>
            </w:pPr>
            <w:r w:rsidRPr="00080B76">
              <w:t>21.4 (543)</w:t>
            </w:r>
          </w:p>
        </w:tc>
        <w:tc>
          <w:tcPr>
            <w:tcW w:w="948" w:type="pct"/>
          </w:tcPr>
          <w:p w14:paraId="6D894884" w14:textId="77777777" w:rsidR="00315CAB" w:rsidRPr="00080B76" w:rsidRDefault="00315CAB" w:rsidP="000A33D8">
            <w:pPr>
              <w:pStyle w:val="FABodyCopy"/>
            </w:pPr>
            <w:r w:rsidRPr="00080B76">
              <w:t>21.4 (543)</w:t>
            </w:r>
          </w:p>
        </w:tc>
      </w:tr>
      <w:tr w:rsidR="00315CAB" w:rsidRPr="00080B76" w14:paraId="4BBF3843" w14:textId="77777777" w:rsidTr="000A33D8">
        <w:tc>
          <w:tcPr>
            <w:tcW w:w="1214" w:type="pct"/>
          </w:tcPr>
          <w:p w14:paraId="661E85F7" w14:textId="77777777" w:rsidR="00315CAB" w:rsidRPr="00080B76" w:rsidRDefault="00315CAB" w:rsidP="000A33D8">
            <w:pPr>
              <w:pStyle w:val="FABodyCopy"/>
            </w:pPr>
            <w:r w:rsidRPr="00080B76">
              <w:t>Approach Angle, degrees</w:t>
            </w:r>
          </w:p>
        </w:tc>
        <w:tc>
          <w:tcPr>
            <w:tcW w:w="946" w:type="pct"/>
          </w:tcPr>
          <w:p w14:paraId="3C0650F6" w14:textId="77777777" w:rsidR="00315CAB" w:rsidRPr="00080B76" w:rsidRDefault="00315CAB" w:rsidP="000A33D8">
            <w:pPr>
              <w:pStyle w:val="FABodyCopy"/>
            </w:pPr>
            <w:r w:rsidRPr="00080B76">
              <w:t>14.6</w:t>
            </w:r>
          </w:p>
        </w:tc>
        <w:tc>
          <w:tcPr>
            <w:tcW w:w="946" w:type="pct"/>
          </w:tcPr>
          <w:p w14:paraId="595CCD59" w14:textId="77777777" w:rsidR="00315CAB" w:rsidRPr="00080B76" w:rsidRDefault="00315CAB" w:rsidP="000A33D8">
            <w:pPr>
              <w:pStyle w:val="FABodyCopy"/>
            </w:pPr>
            <w:r w:rsidRPr="00080B76">
              <w:t>19.0</w:t>
            </w:r>
          </w:p>
        </w:tc>
        <w:tc>
          <w:tcPr>
            <w:tcW w:w="946" w:type="pct"/>
          </w:tcPr>
          <w:p w14:paraId="583EC352" w14:textId="77777777" w:rsidR="00315CAB" w:rsidRPr="00080B76" w:rsidRDefault="00315CAB" w:rsidP="000A33D8">
            <w:pPr>
              <w:pStyle w:val="FABodyCopy"/>
            </w:pPr>
            <w:r w:rsidRPr="00080B76">
              <w:t>21.7</w:t>
            </w:r>
          </w:p>
        </w:tc>
        <w:tc>
          <w:tcPr>
            <w:tcW w:w="948" w:type="pct"/>
          </w:tcPr>
          <w:p w14:paraId="7AD80185" w14:textId="77777777" w:rsidR="00315CAB" w:rsidRPr="00080B76" w:rsidRDefault="00315CAB" w:rsidP="000A33D8">
            <w:pPr>
              <w:pStyle w:val="FABodyCopy"/>
            </w:pPr>
            <w:r w:rsidRPr="00080B76">
              <w:t>23.3</w:t>
            </w:r>
          </w:p>
        </w:tc>
      </w:tr>
      <w:tr w:rsidR="00315CAB" w:rsidRPr="00080B76" w14:paraId="765F12EF" w14:textId="77777777" w:rsidTr="000A33D8">
        <w:tc>
          <w:tcPr>
            <w:tcW w:w="1214" w:type="pct"/>
          </w:tcPr>
          <w:p w14:paraId="01DE4061" w14:textId="77777777" w:rsidR="00315CAB" w:rsidRPr="00080B76" w:rsidRDefault="00315CAB" w:rsidP="000A33D8">
            <w:pPr>
              <w:pStyle w:val="FABodyCopy"/>
            </w:pPr>
            <w:r w:rsidRPr="00080B76">
              <w:t>Departure Angle, degrees</w:t>
            </w:r>
          </w:p>
        </w:tc>
        <w:tc>
          <w:tcPr>
            <w:tcW w:w="946" w:type="pct"/>
          </w:tcPr>
          <w:p w14:paraId="46587B24" w14:textId="77777777" w:rsidR="00315CAB" w:rsidRPr="00080B76" w:rsidRDefault="00315CAB" w:rsidP="000A33D8">
            <w:pPr>
              <w:pStyle w:val="FABodyCopy"/>
            </w:pPr>
            <w:r w:rsidRPr="00080B76">
              <w:t>22.4</w:t>
            </w:r>
          </w:p>
        </w:tc>
        <w:tc>
          <w:tcPr>
            <w:tcW w:w="946" w:type="pct"/>
          </w:tcPr>
          <w:p w14:paraId="4B78ECDF" w14:textId="77777777" w:rsidR="00315CAB" w:rsidRPr="00080B76" w:rsidRDefault="00315CAB" w:rsidP="000A33D8">
            <w:pPr>
              <w:pStyle w:val="FABodyCopy"/>
            </w:pPr>
            <w:r w:rsidRPr="00080B76">
              <w:t>24.9</w:t>
            </w:r>
          </w:p>
        </w:tc>
        <w:tc>
          <w:tcPr>
            <w:tcW w:w="946" w:type="pct"/>
          </w:tcPr>
          <w:p w14:paraId="7923FADA" w14:textId="77777777" w:rsidR="00315CAB" w:rsidRPr="00080B76" w:rsidRDefault="00315CAB" w:rsidP="000A33D8">
            <w:pPr>
              <w:pStyle w:val="FABodyCopy"/>
            </w:pPr>
            <w:r w:rsidRPr="00080B76">
              <w:t>25.8</w:t>
            </w:r>
          </w:p>
        </w:tc>
        <w:tc>
          <w:tcPr>
            <w:tcW w:w="948" w:type="pct"/>
          </w:tcPr>
          <w:p w14:paraId="745B8736" w14:textId="77777777" w:rsidR="00315CAB" w:rsidRPr="00080B76" w:rsidRDefault="00315CAB" w:rsidP="000A33D8">
            <w:pPr>
              <w:pStyle w:val="FABodyCopy"/>
            </w:pPr>
            <w:r w:rsidRPr="00080B76">
              <w:t>27.2</w:t>
            </w:r>
          </w:p>
        </w:tc>
      </w:tr>
      <w:tr w:rsidR="00315CAB" w:rsidRPr="00080B76" w14:paraId="585A0848" w14:textId="77777777" w:rsidTr="000A33D8">
        <w:tc>
          <w:tcPr>
            <w:tcW w:w="1214" w:type="pct"/>
          </w:tcPr>
          <w:p w14:paraId="38663F74" w14:textId="77777777" w:rsidR="00315CAB" w:rsidRPr="00080B76" w:rsidRDefault="00315CAB" w:rsidP="000A33D8">
            <w:pPr>
              <w:pStyle w:val="FABodyCopy"/>
            </w:pPr>
            <w:r w:rsidRPr="00080B76">
              <w:t>Ramp Breakover Angle Without Skid Plate, degrees</w:t>
            </w:r>
          </w:p>
        </w:tc>
        <w:tc>
          <w:tcPr>
            <w:tcW w:w="946" w:type="pct"/>
          </w:tcPr>
          <w:p w14:paraId="459D1CE2" w14:textId="77777777" w:rsidR="00315CAB" w:rsidRPr="00080B76" w:rsidRDefault="00315CAB" w:rsidP="000A33D8">
            <w:pPr>
              <w:pStyle w:val="FABodyCopy"/>
            </w:pPr>
            <w:r w:rsidRPr="00080B76">
              <w:t>16.2</w:t>
            </w:r>
          </w:p>
        </w:tc>
        <w:tc>
          <w:tcPr>
            <w:tcW w:w="946" w:type="pct"/>
          </w:tcPr>
          <w:p w14:paraId="3769D87A" w14:textId="77777777" w:rsidR="00315CAB" w:rsidRPr="00080B76" w:rsidRDefault="00315CAB" w:rsidP="000A33D8">
            <w:pPr>
              <w:pStyle w:val="FABodyCopy"/>
            </w:pPr>
            <w:r w:rsidRPr="00080B76">
              <w:t>19.5</w:t>
            </w:r>
          </w:p>
        </w:tc>
        <w:tc>
          <w:tcPr>
            <w:tcW w:w="946" w:type="pct"/>
          </w:tcPr>
          <w:p w14:paraId="72A29A02" w14:textId="77777777" w:rsidR="00315CAB" w:rsidRPr="00080B76" w:rsidRDefault="00315CAB" w:rsidP="000A33D8">
            <w:pPr>
              <w:pStyle w:val="FABodyCopy"/>
            </w:pPr>
            <w:r w:rsidRPr="00080B76">
              <w:t>21.4</w:t>
            </w:r>
          </w:p>
        </w:tc>
        <w:tc>
          <w:tcPr>
            <w:tcW w:w="948" w:type="pct"/>
          </w:tcPr>
          <w:p w14:paraId="62FB28D3" w14:textId="77777777" w:rsidR="00315CAB" w:rsidRPr="00080B76" w:rsidRDefault="00315CAB" w:rsidP="000A33D8">
            <w:pPr>
              <w:pStyle w:val="FABodyCopy"/>
            </w:pPr>
            <w:r w:rsidRPr="00080B76">
              <w:t>23.0</w:t>
            </w:r>
          </w:p>
        </w:tc>
      </w:tr>
      <w:tr w:rsidR="00315CAB" w:rsidRPr="00080B76" w14:paraId="16E7849E" w14:textId="77777777" w:rsidTr="000A33D8">
        <w:tc>
          <w:tcPr>
            <w:tcW w:w="1214" w:type="pct"/>
          </w:tcPr>
          <w:p w14:paraId="10FCA600" w14:textId="15BD469B" w:rsidR="00315CAB" w:rsidRPr="00080B76" w:rsidRDefault="00315CAB" w:rsidP="000A33D8">
            <w:pPr>
              <w:pStyle w:val="FABodyCopy"/>
            </w:pPr>
            <w:r w:rsidRPr="00080B76">
              <w:t xml:space="preserve">Ramp Breakover Angle </w:t>
            </w:r>
            <w:r w:rsidR="001C590C">
              <w:br/>
            </w:r>
            <w:r w:rsidRPr="00080B76">
              <w:t>With Skid Plate, degrees</w:t>
            </w:r>
          </w:p>
        </w:tc>
        <w:tc>
          <w:tcPr>
            <w:tcW w:w="946" w:type="pct"/>
          </w:tcPr>
          <w:p w14:paraId="4778FA6F" w14:textId="77777777" w:rsidR="00315CAB" w:rsidRPr="00080B76" w:rsidRDefault="00315CAB" w:rsidP="000A33D8">
            <w:pPr>
              <w:pStyle w:val="FABodyCopy"/>
            </w:pPr>
            <w:r w:rsidRPr="00080B76">
              <w:t>14.2</w:t>
            </w:r>
          </w:p>
        </w:tc>
        <w:tc>
          <w:tcPr>
            <w:tcW w:w="946" w:type="pct"/>
          </w:tcPr>
          <w:p w14:paraId="072C4327" w14:textId="77777777" w:rsidR="00315CAB" w:rsidRPr="00080B76" w:rsidRDefault="00315CAB" w:rsidP="000A33D8">
            <w:pPr>
              <w:pStyle w:val="FABodyCopy"/>
            </w:pPr>
            <w:r w:rsidRPr="00080B76">
              <w:t>17.5</w:t>
            </w:r>
          </w:p>
        </w:tc>
        <w:tc>
          <w:tcPr>
            <w:tcW w:w="946" w:type="pct"/>
          </w:tcPr>
          <w:p w14:paraId="4818E5F1" w14:textId="77777777" w:rsidR="00315CAB" w:rsidRPr="00080B76" w:rsidRDefault="00315CAB" w:rsidP="000A33D8">
            <w:pPr>
              <w:pStyle w:val="FABodyCopy"/>
            </w:pPr>
            <w:r w:rsidRPr="00080B76">
              <w:t>19.3</w:t>
            </w:r>
          </w:p>
        </w:tc>
        <w:tc>
          <w:tcPr>
            <w:tcW w:w="948" w:type="pct"/>
          </w:tcPr>
          <w:p w14:paraId="7E3A1FEB" w14:textId="77777777" w:rsidR="00315CAB" w:rsidRPr="00080B76" w:rsidRDefault="00315CAB" w:rsidP="000A33D8">
            <w:pPr>
              <w:pStyle w:val="FABodyCopy"/>
            </w:pPr>
            <w:r w:rsidRPr="00080B76">
              <w:t>21.0</w:t>
            </w:r>
          </w:p>
        </w:tc>
      </w:tr>
      <w:tr w:rsidR="00315CAB" w:rsidRPr="00080B76" w14:paraId="03A74835" w14:textId="77777777" w:rsidTr="000A33D8">
        <w:tc>
          <w:tcPr>
            <w:tcW w:w="1214" w:type="pct"/>
          </w:tcPr>
          <w:p w14:paraId="4AD759D2" w14:textId="194A5C63" w:rsidR="00315CAB" w:rsidRPr="00080B76" w:rsidRDefault="00315CAB" w:rsidP="000A33D8">
            <w:pPr>
              <w:pStyle w:val="FABodyCopy"/>
            </w:pPr>
            <w:r w:rsidRPr="00080B76">
              <w:t xml:space="preserve">Ground Clearance </w:t>
            </w:r>
            <w:r w:rsidR="001C590C">
              <w:br/>
            </w:r>
            <w:r w:rsidRPr="00080B76">
              <w:t>Without Skid Plate</w:t>
            </w:r>
          </w:p>
        </w:tc>
        <w:tc>
          <w:tcPr>
            <w:tcW w:w="946" w:type="pct"/>
          </w:tcPr>
          <w:p w14:paraId="429D9E83" w14:textId="77777777" w:rsidR="00315CAB" w:rsidRPr="00080B76" w:rsidRDefault="00315CAB" w:rsidP="000A33D8">
            <w:pPr>
              <w:pStyle w:val="FABodyCopy"/>
            </w:pPr>
            <w:r w:rsidRPr="00080B76">
              <w:t>6.7 (170)</w:t>
            </w:r>
          </w:p>
        </w:tc>
        <w:tc>
          <w:tcPr>
            <w:tcW w:w="946" w:type="pct"/>
          </w:tcPr>
          <w:p w14:paraId="33D6DD89" w14:textId="77777777" w:rsidR="00315CAB" w:rsidRPr="00080B76" w:rsidRDefault="00315CAB" w:rsidP="000A33D8">
            <w:pPr>
              <w:pStyle w:val="FABodyCopy"/>
            </w:pPr>
            <w:r w:rsidRPr="00080B76">
              <w:t>8.7 (222)</w:t>
            </w:r>
          </w:p>
        </w:tc>
        <w:tc>
          <w:tcPr>
            <w:tcW w:w="946" w:type="pct"/>
          </w:tcPr>
          <w:p w14:paraId="54FD915B" w14:textId="77777777" w:rsidR="00315CAB" w:rsidRPr="00080B76" w:rsidRDefault="00315CAB" w:rsidP="000A33D8">
            <w:pPr>
              <w:pStyle w:val="FABodyCopy"/>
            </w:pPr>
            <w:r w:rsidRPr="00080B76">
              <w:t>9.9 (252)</w:t>
            </w:r>
          </w:p>
        </w:tc>
        <w:tc>
          <w:tcPr>
            <w:tcW w:w="948" w:type="pct"/>
          </w:tcPr>
          <w:p w14:paraId="1EBE3FEE" w14:textId="77777777" w:rsidR="00315CAB" w:rsidRPr="00080B76" w:rsidRDefault="00315CAB" w:rsidP="000A33D8">
            <w:pPr>
              <w:pStyle w:val="FABodyCopy"/>
            </w:pPr>
            <w:r w:rsidRPr="00080B76">
              <w:t>10.8 (273)</w:t>
            </w:r>
          </w:p>
        </w:tc>
      </w:tr>
      <w:tr w:rsidR="00315CAB" w:rsidRPr="00080B76" w14:paraId="0B782EBE" w14:textId="77777777" w:rsidTr="000A33D8">
        <w:tc>
          <w:tcPr>
            <w:tcW w:w="1214" w:type="pct"/>
          </w:tcPr>
          <w:p w14:paraId="4389DC51" w14:textId="54C6FEA8" w:rsidR="00315CAB" w:rsidRPr="00080B76" w:rsidRDefault="00315CAB" w:rsidP="000A33D8">
            <w:pPr>
              <w:pStyle w:val="FABodyCopy"/>
            </w:pPr>
            <w:r w:rsidRPr="00080B76">
              <w:t xml:space="preserve">Ground Clearance </w:t>
            </w:r>
            <w:r w:rsidR="001C590C">
              <w:br/>
            </w:r>
            <w:r w:rsidRPr="00080B76">
              <w:t>With Skid Plate</w:t>
            </w:r>
          </w:p>
        </w:tc>
        <w:tc>
          <w:tcPr>
            <w:tcW w:w="946" w:type="pct"/>
          </w:tcPr>
          <w:p w14:paraId="1AD5D8B5" w14:textId="77777777" w:rsidR="00315CAB" w:rsidRPr="00080B76" w:rsidRDefault="00315CAB" w:rsidP="000A33D8">
            <w:pPr>
              <w:pStyle w:val="FABodyCopy"/>
            </w:pPr>
            <w:r w:rsidRPr="00080B76">
              <w:t>6.2 (157)</w:t>
            </w:r>
          </w:p>
        </w:tc>
        <w:tc>
          <w:tcPr>
            <w:tcW w:w="946" w:type="pct"/>
          </w:tcPr>
          <w:p w14:paraId="18E763F5" w14:textId="77777777" w:rsidR="00315CAB" w:rsidRPr="00080B76" w:rsidRDefault="00315CAB" w:rsidP="000A33D8">
            <w:pPr>
              <w:pStyle w:val="FABodyCopy"/>
            </w:pPr>
            <w:r w:rsidRPr="00080B76">
              <w:t>8.2 (209)</w:t>
            </w:r>
          </w:p>
        </w:tc>
        <w:tc>
          <w:tcPr>
            <w:tcW w:w="946" w:type="pct"/>
          </w:tcPr>
          <w:p w14:paraId="7FF27D6D" w14:textId="77777777" w:rsidR="00315CAB" w:rsidRPr="00080B76" w:rsidRDefault="00315CAB" w:rsidP="000A33D8">
            <w:pPr>
              <w:pStyle w:val="FABodyCopy"/>
            </w:pPr>
            <w:r w:rsidRPr="00080B76">
              <w:t>9.4 (239)</w:t>
            </w:r>
          </w:p>
        </w:tc>
        <w:tc>
          <w:tcPr>
            <w:tcW w:w="948" w:type="pct"/>
          </w:tcPr>
          <w:p w14:paraId="14C2AD1F" w14:textId="77777777" w:rsidR="00315CAB" w:rsidRPr="00080B76" w:rsidRDefault="00315CAB" w:rsidP="000A33D8">
            <w:pPr>
              <w:pStyle w:val="FABodyCopy"/>
            </w:pPr>
            <w:r w:rsidRPr="00080B76">
              <w:t>10.3 (261)</w:t>
            </w:r>
          </w:p>
        </w:tc>
      </w:tr>
      <w:tr w:rsidR="00315CAB" w:rsidRPr="00080B76" w14:paraId="5B97393C" w14:textId="77777777" w:rsidTr="000A33D8">
        <w:tc>
          <w:tcPr>
            <w:tcW w:w="1214" w:type="pct"/>
          </w:tcPr>
          <w:p w14:paraId="1CA5F682" w14:textId="77777777" w:rsidR="00315CAB" w:rsidRPr="00080B76" w:rsidRDefault="00315CAB" w:rsidP="001C590C">
            <w:pPr>
              <w:pStyle w:val="FABodyCopy"/>
              <w:keepNext/>
              <w:keepLines/>
              <w:widowControl/>
            </w:pPr>
            <w:r w:rsidRPr="00080B76">
              <w:lastRenderedPageBreak/>
              <w:t>Fuel Tank Capacity</w:t>
            </w:r>
          </w:p>
        </w:tc>
        <w:tc>
          <w:tcPr>
            <w:tcW w:w="946" w:type="pct"/>
          </w:tcPr>
          <w:p w14:paraId="25EE97A5" w14:textId="77777777" w:rsidR="00315CAB" w:rsidRDefault="00315CAB" w:rsidP="001C590C">
            <w:pPr>
              <w:pStyle w:val="FABodyCopy"/>
              <w:keepNext/>
              <w:keepLines/>
              <w:widowControl/>
            </w:pPr>
            <w:r w:rsidRPr="00080B76">
              <w:t>23-gal. (87-liter) (standard)</w:t>
            </w:r>
          </w:p>
          <w:p w14:paraId="4D3C542E" w14:textId="77777777" w:rsidR="00315CAB" w:rsidRDefault="00315CAB" w:rsidP="001C590C">
            <w:pPr>
              <w:pStyle w:val="FABodyCopy"/>
              <w:keepNext/>
              <w:keepLines/>
              <w:widowControl/>
            </w:pPr>
            <w:r w:rsidRPr="00080B76">
              <w:t>26-gal. (98-liter) (standard)</w:t>
            </w:r>
          </w:p>
          <w:p w14:paraId="1E764E3E" w14:textId="77777777" w:rsidR="00315CAB" w:rsidRPr="00080B76" w:rsidRDefault="00315CAB" w:rsidP="001C590C">
            <w:pPr>
              <w:pStyle w:val="FABodyCopy"/>
              <w:keepNext/>
              <w:keepLines/>
              <w:widowControl/>
            </w:pPr>
            <w:r w:rsidRPr="00080B76">
              <w:t>33-gal. (125-liter) (optional)</w:t>
            </w:r>
          </w:p>
        </w:tc>
        <w:tc>
          <w:tcPr>
            <w:tcW w:w="946" w:type="pct"/>
          </w:tcPr>
          <w:p w14:paraId="3BA458B8" w14:textId="77777777" w:rsidR="00315CAB" w:rsidRDefault="00315CAB" w:rsidP="001C590C">
            <w:pPr>
              <w:pStyle w:val="FABodyCopy"/>
              <w:keepNext/>
              <w:keepLines/>
              <w:widowControl/>
            </w:pPr>
            <w:r w:rsidRPr="00080B76">
              <w:t>23-gal. (87-liter) (standard)</w:t>
            </w:r>
          </w:p>
          <w:p w14:paraId="2AEC6D87" w14:textId="77777777" w:rsidR="00315CAB" w:rsidRDefault="00315CAB" w:rsidP="001C590C">
            <w:pPr>
              <w:pStyle w:val="FABodyCopy"/>
              <w:keepNext/>
              <w:keepLines/>
              <w:widowControl/>
            </w:pPr>
            <w:r w:rsidRPr="00080B76">
              <w:t>26-gal. (98-liter) (standard)</w:t>
            </w:r>
          </w:p>
          <w:p w14:paraId="4B328FFC" w14:textId="77777777" w:rsidR="00315CAB" w:rsidRPr="00080B76" w:rsidRDefault="00315CAB" w:rsidP="001C590C">
            <w:pPr>
              <w:pStyle w:val="FABodyCopy"/>
              <w:keepNext/>
              <w:keepLines/>
              <w:widowControl/>
            </w:pPr>
            <w:r w:rsidRPr="00080B76">
              <w:t>33-gal. (125-liter) (optional)</w:t>
            </w:r>
          </w:p>
        </w:tc>
        <w:tc>
          <w:tcPr>
            <w:tcW w:w="946" w:type="pct"/>
          </w:tcPr>
          <w:p w14:paraId="6DCA9C5F" w14:textId="77777777" w:rsidR="00315CAB" w:rsidRDefault="00315CAB" w:rsidP="001C590C">
            <w:pPr>
              <w:pStyle w:val="FABodyCopy"/>
              <w:keepNext/>
              <w:keepLines/>
              <w:widowControl/>
            </w:pPr>
            <w:r w:rsidRPr="00080B76">
              <w:t>23-gal. (87-liter) (standard)</w:t>
            </w:r>
          </w:p>
          <w:p w14:paraId="10DDE2F3" w14:textId="77777777" w:rsidR="00315CAB" w:rsidRDefault="00315CAB" w:rsidP="001C590C">
            <w:pPr>
              <w:pStyle w:val="FABodyCopy"/>
              <w:keepNext/>
              <w:keepLines/>
              <w:widowControl/>
            </w:pPr>
            <w:r w:rsidRPr="00080B76">
              <w:t>26-gal. (98-liter) (standard)</w:t>
            </w:r>
          </w:p>
          <w:p w14:paraId="2B583043" w14:textId="77777777" w:rsidR="00315CAB" w:rsidRPr="00080B76" w:rsidRDefault="00315CAB" w:rsidP="001C590C">
            <w:pPr>
              <w:pStyle w:val="FABodyCopy"/>
              <w:keepNext/>
              <w:keepLines/>
              <w:widowControl/>
            </w:pPr>
            <w:r w:rsidRPr="00080B76">
              <w:t>33-gal. (125-liter) (optional)</w:t>
            </w:r>
          </w:p>
        </w:tc>
        <w:tc>
          <w:tcPr>
            <w:tcW w:w="948" w:type="pct"/>
          </w:tcPr>
          <w:p w14:paraId="714045B7" w14:textId="77777777" w:rsidR="00315CAB" w:rsidRDefault="00315CAB" w:rsidP="001C590C">
            <w:pPr>
              <w:pStyle w:val="FABodyCopy"/>
              <w:keepNext/>
              <w:keepLines/>
              <w:widowControl/>
            </w:pPr>
            <w:r w:rsidRPr="00080B76">
              <w:t>23-gal. (87-liter) (standard)</w:t>
            </w:r>
          </w:p>
          <w:p w14:paraId="49BF7358" w14:textId="77777777" w:rsidR="00315CAB" w:rsidRDefault="00315CAB" w:rsidP="001C590C">
            <w:pPr>
              <w:pStyle w:val="FABodyCopy"/>
              <w:keepNext/>
              <w:keepLines/>
              <w:widowControl/>
            </w:pPr>
            <w:r w:rsidRPr="00080B76">
              <w:t>26-gal. (98-liter) (standard)</w:t>
            </w:r>
          </w:p>
          <w:p w14:paraId="50B8C62B" w14:textId="77777777" w:rsidR="00315CAB" w:rsidRPr="00080B76" w:rsidRDefault="00315CAB" w:rsidP="001C590C">
            <w:pPr>
              <w:pStyle w:val="FABodyCopy"/>
              <w:keepNext/>
              <w:keepLines/>
              <w:widowControl/>
            </w:pPr>
            <w:r w:rsidRPr="00080B76">
              <w:t>33-gal. (125-liter) (optional)</w:t>
            </w:r>
          </w:p>
        </w:tc>
      </w:tr>
    </w:tbl>
    <w:p w14:paraId="537B95ED" w14:textId="77777777" w:rsidR="00315CAB" w:rsidRDefault="00315CAB" w:rsidP="00315CAB">
      <w:pPr>
        <w:pStyle w:val="Heading4"/>
        <w:keepNext/>
        <w:keepLines/>
        <w:spacing w:line="240" w:lineRule="auto"/>
      </w:pPr>
      <w:r w:rsidRPr="00080B76">
        <w:t>CREW CAB, 6FT., 4IN. BOX – AIR SUSPENSION, 4x2 AND  4x4</w:t>
      </w:r>
    </w:p>
    <w:p w14:paraId="47338ADA" w14:textId="77777777" w:rsidR="00315CAB" w:rsidRPr="00DF2660" w:rsidRDefault="00315CAB" w:rsidP="00315CAB">
      <w:pPr>
        <w:pStyle w:val="Heading5"/>
        <w:keepNext/>
        <w:keepLines/>
        <w:spacing w:line="240" w:lineRule="auto"/>
      </w:pPr>
      <w:r w:rsidRPr="00080B76">
        <w:t>Tire Size: 275/55R20</w:t>
      </w:r>
    </w:p>
    <w:tbl>
      <w:tblPr>
        <w:tblStyle w:val="SPTABLESTYLE"/>
        <w:tblW w:w="5000" w:type="pct"/>
        <w:tblLayout w:type="fixed"/>
        <w:tblLook w:val="0020" w:firstRow="1" w:lastRow="0" w:firstColumn="0" w:lastColumn="0" w:noHBand="0" w:noVBand="0"/>
      </w:tblPr>
      <w:tblGrid>
        <w:gridCol w:w="2402"/>
        <w:gridCol w:w="1919"/>
        <w:gridCol w:w="1919"/>
        <w:gridCol w:w="1919"/>
        <w:gridCol w:w="1921"/>
      </w:tblGrid>
      <w:tr w:rsidR="00315CAB" w:rsidRPr="00DF2660" w14:paraId="1B90C652" w14:textId="77777777" w:rsidTr="000A33D8">
        <w:trPr>
          <w:tblHeader/>
        </w:trPr>
        <w:tc>
          <w:tcPr>
            <w:tcW w:w="1191" w:type="pct"/>
          </w:tcPr>
          <w:p w14:paraId="1F629A4D" w14:textId="77777777" w:rsidR="00315CAB" w:rsidRPr="00DF2660" w:rsidRDefault="00315CAB" w:rsidP="000A33D8">
            <w:pPr>
              <w:pStyle w:val="ChartSubhead"/>
              <w:keepNext/>
              <w:keepLines/>
            </w:pPr>
            <w:r w:rsidRPr="00DF2660">
              <w:t>Suspension Mode</w:t>
            </w:r>
          </w:p>
        </w:tc>
        <w:tc>
          <w:tcPr>
            <w:tcW w:w="952" w:type="pct"/>
          </w:tcPr>
          <w:p w14:paraId="24C62BEE" w14:textId="77777777" w:rsidR="00315CAB" w:rsidRPr="00DF2660" w:rsidRDefault="00315CAB" w:rsidP="000A33D8">
            <w:pPr>
              <w:pStyle w:val="ChartSubhead"/>
              <w:keepNext/>
              <w:keepLines/>
            </w:pPr>
            <w:r w:rsidRPr="00DF2660">
              <w:t>Entry / Exit</w:t>
            </w:r>
          </w:p>
        </w:tc>
        <w:tc>
          <w:tcPr>
            <w:tcW w:w="952" w:type="pct"/>
          </w:tcPr>
          <w:p w14:paraId="61900687" w14:textId="77777777" w:rsidR="00315CAB" w:rsidRPr="00DF2660" w:rsidRDefault="00315CAB" w:rsidP="000A33D8">
            <w:pPr>
              <w:pStyle w:val="ChartSubhead"/>
              <w:keepNext/>
              <w:keepLines/>
            </w:pPr>
            <w:r w:rsidRPr="00DF2660">
              <w:t xml:space="preserve">Normal </w:t>
            </w:r>
            <w:r>
              <w:br/>
            </w:r>
            <w:r w:rsidRPr="00DF2660">
              <w:t>Ride Height</w:t>
            </w:r>
          </w:p>
        </w:tc>
        <w:tc>
          <w:tcPr>
            <w:tcW w:w="952" w:type="pct"/>
          </w:tcPr>
          <w:p w14:paraId="6D57444E" w14:textId="77777777" w:rsidR="00315CAB" w:rsidRPr="00DF2660" w:rsidRDefault="00315CAB" w:rsidP="000A33D8">
            <w:pPr>
              <w:pStyle w:val="ChartSubhead"/>
              <w:keepNext/>
              <w:keepLines/>
            </w:pPr>
            <w:r w:rsidRPr="00DF2660">
              <w:t>Off Road 1</w:t>
            </w:r>
          </w:p>
        </w:tc>
        <w:tc>
          <w:tcPr>
            <w:tcW w:w="953" w:type="pct"/>
          </w:tcPr>
          <w:p w14:paraId="47E44751" w14:textId="77777777" w:rsidR="00315CAB" w:rsidRPr="00DF2660" w:rsidRDefault="00315CAB" w:rsidP="000A33D8">
            <w:pPr>
              <w:pStyle w:val="ChartSubhead"/>
              <w:keepNext/>
              <w:keepLines/>
            </w:pPr>
            <w:r w:rsidRPr="00DF2660">
              <w:t>Off Road 2</w:t>
            </w:r>
          </w:p>
        </w:tc>
      </w:tr>
      <w:tr w:rsidR="00315CAB" w:rsidRPr="00080B76" w14:paraId="3AE652DF" w14:textId="77777777" w:rsidTr="000A33D8">
        <w:tc>
          <w:tcPr>
            <w:tcW w:w="1191" w:type="pct"/>
          </w:tcPr>
          <w:p w14:paraId="1C14EDBD" w14:textId="77777777" w:rsidR="00315CAB" w:rsidRPr="00080B76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80B76">
              <w:t>Wheelbase (nominal)</w:t>
            </w:r>
          </w:p>
        </w:tc>
        <w:tc>
          <w:tcPr>
            <w:tcW w:w="952" w:type="pct"/>
          </w:tcPr>
          <w:p w14:paraId="69F13D1B" w14:textId="77777777" w:rsidR="00315CAB" w:rsidRPr="00080B76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80B76">
              <w:t>153.5 (3,898)</w:t>
            </w:r>
          </w:p>
        </w:tc>
        <w:tc>
          <w:tcPr>
            <w:tcW w:w="952" w:type="pct"/>
          </w:tcPr>
          <w:p w14:paraId="66C21FA7" w14:textId="77777777" w:rsidR="00315CAB" w:rsidRPr="00080B76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80B76">
              <w:t>153.5 (3,898)</w:t>
            </w:r>
          </w:p>
        </w:tc>
        <w:tc>
          <w:tcPr>
            <w:tcW w:w="952" w:type="pct"/>
          </w:tcPr>
          <w:p w14:paraId="40454A9F" w14:textId="77777777" w:rsidR="00315CAB" w:rsidRPr="00080B76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80B76">
              <w:t>153.5 (3,898)</w:t>
            </w:r>
          </w:p>
        </w:tc>
        <w:tc>
          <w:tcPr>
            <w:tcW w:w="953" w:type="pct"/>
          </w:tcPr>
          <w:p w14:paraId="3D4C8064" w14:textId="77777777" w:rsidR="00315CAB" w:rsidRPr="00080B76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80B76">
              <w:t>153.5 (3,898)</w:t>
            </w:r>
          </w:p>
        </w:tc>
      </w:tr>
      <w:tr w:rsidR="00315CAB" w:rsidRPr="00080B76" w14:paraId="731A5BA5" w14:textId="77777777" w:rsidTr="000A33D8">
        <w:tc>
          <w:tcPr>
            <w:tcW w:w="1191" w:type="pct"/>
          </w:tcPr>
          <w:p w14:paraId="310606FC" w14:textId="77777777" w:rsidR="00315CAB" w:rsidRPr="00080B76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80B76">
              <w:t>Track, Front</w:t>
            </w:r>
          </w:p>
        </w:tc>
        <w:tc>
          <w:tcPr>
            <w:tcW w:w="952" w:type="pct"/>
          </w:tcPr>
          <w:p w14:paraId="4F46C072" w14:textId="77777777" w:rsidR="00315CAB" w:rsidRPr="00080B76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80B76">
              <w:t>68.5 (1,741)</w:t>
            </w:r>
          </w:p>
        </w:tc>
        <w:tc>
          <w:tcPr>
            <w:tcW w:w="952" w:type="pct"/>
          </w:tcPr>
          <w:p w14:paraId="6851B984" w14:textId="77777777" w:rsidR="00315CAB" w:rsidRPr="00080B76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80B76">
              <w:t>68.5 (1,741)</w:t>
            </w:r>
          </w:p>
        </w:tc>
        <w:tc>
          <w:tcPr>
            <w:tcW w:w="952" w:type="pct"/>
          </w:tcPr>
          <w:p w14:paraId="2246F092" w14:textId="77777777" w:rsidR="00315CAB" w:rsidRPr="00080B76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80B76">
              <w:t>68.5 (1,741)</w:t>
            </w:r>
          </w:p>
        </w:tc>
        <w:tc>
          <w:tcPr>
            <w:tcW w:w="953" w:type="pct"/>
          </w:tcPr>
          <w:p w14:paraId="1687CEEF" w14:textId="77777777" w:rsidR="00315CAB" w:rsidRPr="00080B76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80B76">
              <w:t>68.5 (1,741)</w:t>
            </w:r>
          </w:p>
        </w:tc>
      </w:tr>
      <w:tr w:rsidR="00315CAB" w:rsidRPr="00080B76" w14:paraId="403DCC6B" w14:textId="77777777" w:rsidTr="000A33D8">
        <w:tc>
          <w:tcPr>
            <w:tcW w:w="1191" w:type="pct"/>
          </w:tcPr>
          <w:p w14:paraId="553ACB51" w14:textId="77777777" w:rsidR="00315CAB" w:rsidRPr="00080B76" w:rsidRDefault="00315CAB" w:rsidP="000A33D8">
            <w:pPr>
              <w:pStyle w:val="FABodyCopy"/>
            </w:pPr>
            <w:r w:rsidRPr="00080B76">
              <w:t>Track, Rear</w:t>
            </w:r>
          </w:p>
        </w:tc>
        <w:tc>
          <w:tcPr>
            <w:tcW w:w="952" w:type="pct"/>
          </w:tcPr>
          <w:p w14:paraId="4B96BE5D" w14:textId="77777777" w:rsidR="00315CAB" w:rsidRPr="00080B76" w:rsidRDefault="00315CAB" w:rsidP="000A33D8">
            <w:pPr>
              <w:pStyle w:val="FABodyCopy"/>
            </w:pPr>
            <w:r w:rsidRPr="00080B76">
              <w:t>68.1 (1,729)</w:t>
            </w:r>
          </w:p>
        </w:tc>
        <w:tc>
          <w:tcPr>
            <w:tcW w:w="952" w:type="pct"/>
          </w:tcPr>
          <w:p w14:paraId="7111CAC0" w14:textId="77777777" w:rsidR="00315CAB" w:rsidRPr="00080B76" w:rsidRDefault="00315CAB" w:rsidP="000A33D8">
            <w:pPr>
              <w:pStyle w:val="FABodyCopy"/>
            </w:pPr>
            <w:r w:rsidRPr="00080B76">
              <w:t>68.1 (1,729)</w:t>
            </w:r>
          </w:p>
        </w:tc>
        <w:tc>
          <w:tcPr>
            <w:tcW w:w="952" w:type="pct"/>
          </w:tcPr>
          <w:p w14:paraId="529C2734" w14:textId="77777777" w:rsidR="00315CAB" w:rsidRPr="00080B76" w:rsidRDefault="00315CAB" w:rsidP="000A33D8">
            <w:pPr>
              <w:pStyle w:val="FABodyCopy"/>
            </w:pPr>
            <w:r w:rsidRPr="00080B76">
              <w:t>68.1 (1,729)</w:t>
            </w:r>
          </w:p>
        </w:tc>
        <w:tc>
          <w:tcPr>
            <w:tcW w:w="953" w:type="pct"/>
          </w:tcPr>
          <w:p w14:paraId="4B98CEAE" w14:textId="77777777" w:rsidR="00315CAB" w:rsidRPr="00080B76" w:rsidRDefault="00315CAB" w:rsidP="000A33D8">
            <w:pPr>
              <w:pStyle w:val="FABodyCopy"/>
            </w:pPr>
            <w:r w:rsidRPr="00080B76">
              <w:t>68.1 (1,729)</w:t>
            </w:r>
          </w:p>
        </w:tc>
      </w:tr>
      <w:tr w:rsidR="00315CAB" w:rsidRPr="00080B76" w14:paraId="597EE1B6" w14:textId="77777777" w:rsidTr="000A33D8">
        <w:tc>
          <w:tcPr>
            <w:tcW w:w="1191" w:type="pct"/>
          </w:tcPr>
          <w:p w14:paraId="1DD7EB3B" w14:textId="77777777" w:rsidR="00315CAB" w:rsidRPr="00080B76" w:rsidRDefault="00315CAB" w:rsidP="000A33D8">
            <w:pPr>
              <w:pStyle w:val="FABodyCopy"/>
            </w:pPr>
            <w:r w:rsidRPr="00080B76">
              <w:t>Overall Length</w:t>
            </w:r>
          </w:p>
        </w:tc>
        <w:tc>
          <w:tcPr>
            <w:tcW w:w="952" w:type="pct"/>
          </w:tcPr>
          <w:p w14:paraId="7F67FF69" w14:textId="77777777" w:rsidR="00315CAB" w:rsidRPr="00080B76" w:rsidRDefault="00315CAB" w:rsidP="000A33D8">
            <w:pPr>
              <w:pStyle w:val="FABodyCopy"/>
            </w:pPr>
            <w:r w:rsidRPr="00080B76">
              <w:t>241.8 (6,142)</w:t>
            </w:r>
          </w:p>
        </w:tc>
        <w:tc>
          <w:tcPr>
            <w:tcW w:w="952" w:type="pct"/>
          </w:tcPr>
          <w:p w14:paraId="53BE5C33" w14:textId="77777777" w:rsidR="00315CAB" w:rsidRPr="00080B76" w:rsidRDefault="00315CAB" w:rsidP="000A33D8">
            <w:pPr>
              <w:pStyle w:val="FABodyCopy"/>
            </w:pPr>
            <w:r w:rsidRPr="00080B76">
              <w:t>241.8 (6,142)</w:t>
            </w:r>
          </w:p>
        </w:tc>
        <w:tc>
          <w:tcPr>
            <w:tcW w:w="952" w:type="pct"/>
          </w:tcPr>
          <w:p w14:paraId="48E3F083" w14:textId="77777777" w:rsidR="00315CAB" w:rsidRPr="00080B76" w:rsidRDefault="00315CAB" w:rsidP="000A33D8">
            <w:pPr>
              <w:pStyle w:val="FABodyCopy"/>
            </w:pPr>
            <w:r w:rsidRPr="00080B76">
              <w:t>241.8 (6,142)</w:t>
            </w:r>
          </w:p>
        </w:tc>
        <w:tc>
          <w:tcPr>
            <w:tcW w:w="953" w:type="pct"/>
          </w:tcPr>
          <w:p w14:paraId="6B8E9F37" w14:textId="77777777" w:rsidR="00315CAB" w:rsidRPr="00080B76" w:rsidRDefault="00315CAB" w:rsidP="000A33D8">
            <w:pPr>
              <w:pStyle w:val="FABodyCopy"/>
            </w:pPr>
            <w:r w:rsidRPr="00080B76">
              <w:t>241.8 (6,142)</w:t>
            </w:r>
          </w:p>
        </w:tc>
      </w:tr>
      <w:tr w:rsidR="00315CAB" w:rsidRPr="00080B76" w14:paraId="0C8F03C8" w14:textId="77777777" w:rsidTr="000A33D8">
        <w:tc>
          <w:tcPr>
            <w:tcW w:w="1191" w:type="pct"/>
          </w:tcPr>
          <w:p w14:paraId="73A5F023" w14:textId="77777777" w:rsidR="00315CAB" w:rsidRPr="00080B76" w:rsidRDefault="00315CAB" w:rsidP="000A33D8">
            <w:pPr>
              <w:pStyle w:val="FABodyCopy"/>
            </w:pPr>
            <w:r w:rsidRPr="00080B76">
              <w:t>Overall Width</w:t>
            </w:r>
          </w:p>
        </w:tc>
        <w:tc>
          <w:tcPr>
            <w:tcW w:w="952" w:type="pct"/>
          </w:tcPr>
          <w:p w14:paraId="3FFA5392" w14:textId="77777777" w:rsidR="00315CAB" w:rsidRPr="00080B76" w:rsidRDefault="00315CAB" w:rsidP="000A33D8">
            <w:pPr>
              <w:pStyle w:val="FABodyCopy"/>
            </w:pPr>
            <w:r w:rsidRPr="00080B76">
              <w:t>82.1 (2,084)</w:t>
            </w:r>
          </w:p>
        </w:tc>
        <w:tc>
          <w:tcPr>
            <w:tcW w:w="952" w:type="pct"/>
          </w:tcPr>
          <w:p w14:paraId="0164CE67" w14:textId="77777777" w:rsidR="00315CAB" w:rsidRPr="00080B76" w:rsidRDefault="00315CAB" w:rsidP="000A33D8">
            <w:pPr>
              <w:pStyle w:val="FABodyCopy"/>
            </w:pPr>
            <w:r w:rsidRPr="00080B76">
              <w:t>82.1 (2,084)</w:t>
            </w:r>
          </w:p>
        </w:tc>
        <w:tc>
          <w:tcPr>
            <w:tcW w:w="952" w:type="pct"/>
          </w:tcPr>
          <w:p w14:paraId="134EE80A" w14:textId="77777777" w:rsidR="00315CAB" w:rsidRPr="00080B76" w:rsidRDefault="00315CAB" w:rsidP="000A33D8">
            <w:pPr>
              <w:pStyle w:val="FABodyCopy"/>
            </w:pPr>
            <w:r w:rsidRPr="00080B76">
              <w:t>82.1 (2,084)</w:t>
            </w:r>
          </w:p>
        </w:tc>
        <w:tc>
          <w:tcPr>
            <w:tcW w:w="953" w:type="pct"/>
          </w:tcPr>
          <w:p w14:paraId="552877F6" w14:textId="77777777" w:rsidR="00315CAB" w:rsidRPr="00080B76" w:rsidRDefault="00315CAB" w:rsidP="000A33D8">
            <w:pPr>
              <w:pStyle w:val="FABodyCopy"/>
            </w:pPr>
            <w:r w:rsidRPr="00080B76">
              <w:t>82.1 (2,084)</w:t>
            </w:r>
          </w:p>
        </w:tc>
      </w:tr>
      <w:tr w:rsidR="00315CAB" w:rsidRPr="00080B76" w14:paraId="366E820F" w14:textId="77777777" w:rsidTr="000A33D8">
        <w:tc>
          <w:tcPr>
            <w:tcW w:w="1191" w:type="pct"/>
          </w:tcPr>
          <w:p w14:paraId="6590BE8F" w14:textId="77777777" w:rsidR="00315CAB" w:rsidRPr="00080B76" w:rsidRDefault="00315CAB" w:rsidP="000A33D8">
            <w:pPr>
              <w:pStyle w:val="FABodyCopy"/>
            </w:pPr>
            <w:r w:rsidRPr="00080B76">
              <w:t>Overall Height</w:t>
            </w:r>
          </w:p>
        </w:tc>
        <w:tc>
          <w:tcPr>
            <w:tcW w:w="952" w:type="pct"/>
          </w:tcPr>
          <w:p w14:paraId="7CEB68E9" w14:textId="77777777" w:rsidR="00315CAB" w:rsidRPr="00080B76" w:rsidRDefault="00315CAB" w:rsidP="000A33D8">
            <w:pPr>
              <w:pStyle w:val="FABodyCopy"/>
            </w:pPr>
            <w:r w:rsidRPr="00080B76">
              <w:t>75.7 (1,922)</w:t>
            </w:r>
          </w:p>
        </w:tc>
        <w:tc>
          <w:tcPr>
            <w:tcW w:w="952" w:type="pct"/>
          </w:tcPr>
          <w:p w14:paraId="6E24A13C" w14:textId="77777777" w:rsidR="00315CAB" w:rsidRPr="00080B76" w:rsidRDefault="00315CAB" w:rsidP="000A33D8">
            <w:pPr>
              <w:pStyle w:val="FABodyCopy"/>
            </w:pPr>
            <w:r w:rsidRPr="00080B76">
              <w:t>77.5 (1,968)</w:t>
            </w:r>
          </w:p>
        </w:tc>
        <w:tc>
          <w:tcPr>
            <w:tcW w:w="952" w:type="pct"/>
          </w:tcPr>
          <w:p w14:paraId="0E4A7EE6" w14:textId="77777777" w:rsidR="00315CAB" w:rsidRPr="00080B76" w:rsidRDefault="00315CAB" w:rsidP="000A33D8">
            <w:pPr>
              <w:pStyle w:val="FABodyCopy"/>
            </w:pPr>
            <w:r w:rsidRPr="00080B76">
              <w:t>78.4 (1,993)</w:t>
            </w:r>
          </w:p>
        </w:tc>
        <w:tc>
          <w:tcPr>
            <w:tcW w:w="953" w:type="pct"/>
          </w:tcPr>
          <w:p w14:paraId="5AF2FA05" w14:textId="77777777" w:rsidR="00315CAB" w:rsidRPr="00080B76" w:rsidRDefault="00315CAB" w:rsidP="000A33D8">
            <w:pPr>
              <w:pStyle w:val="FABodyCopy"/>
            </w:pPr>
            <w:r w:rsidRPr="00080B76">
              <w:t>79.5 (2,019)</w:t>
            </w:r>
          </w:p>
        </w:tc>
      </w:tr>
    </w:tbl>
    <w:p w14:paraId="48805709" w14:textId="77777777" w:rsidR="00315CAB" w:rsidRDefault="00315CAB" w:rsidP="00315CAB">
      <w:pPr>
        <w:pStyle w:val="Heading4"/>
      </w:pPr>
      <w:r w:rsidRPr="00080B76">
        <w:t>CREW CAB, 6FT., 4IN. BOX – AIR SUSPENSION, 4x2 AND  4x4</w:t>
      </w:r>
    </w:p>
    <w:p w14:paraId="7E97C916" w14:textId="77777777" w:rsidR="00315CAB" w:rsidRDefault="00315CAB" w:rsidP="00315CAB">
      <w:pPr>
        <w:pStyle w:val="Heading5"/>
      </w:pPr>
      <w:r w:rsidRPr="00080B76">
        <w:t>Tire Size: 275/55R20</w:t>
      </w:r>
    </w:p>
    <w:tbl>
      <w:tblPr>
        <w:tblStyle w:val="SPTABLESTYLE"/>
        <w:tblW w:w="5000" w:type="pct"/>
        <w:tblLayout w:type="fixed"/>
        <w:tblLook w:val="0020" w:firstRow="1" w:lastRow="0" w:firstColumn="0" w:lastColumn="0" w:noHBand="0" w:noVBand="0"/>
      </w:tblPr>
      <w:tblGrid>
        <w:gridCol w:w="2402"/>
        <w:gridCol w:w="1919"/>
        <w:gridCol w:w="1919"/>
        <w:gridCol w:w="1919"/>
        <w:gridCol w:w="1921"/>
      </w:tblGrid>
      <w:tr w:rsidR="00315CAB" w:rsidRPr="00080B76" w14:paraId="14DB7601" w14:textId="77777777" w:rsidTr="000A33D8">
        <w:trPr>
          <w:tblHeader/>
        </w:trPr>
        <w:tc>
          <w:tcPr>
            <w:tcW w:w="1191" w:type="pct"/>
          </w:tcPr>
          <w:p w14:paraId="200A4283" w14:textId="77777777" w:rsidR="00315CAB" w:rsidRPr="00080B76" w:rsidRDefault="00315CAB" w:rsidP="000A33D8">
            <w:pPr>
              <w:pStyle w:val="ChartSubhead"/>
              <w:keepNext/>
              <w:keepLines/>
            </w:pPr>
            <w:r w:rsidRPr="00080B76">
              <w:t>Ground Clearance</w:t>
            </w:r>
          </w:p>
        </w:tc>
        <w:tc>
          <w:tcPr>
            <w:tcW w:w="952" w:type="pct"/>
          </w:tcPr>
          <w:p w14:paraId="44A65642" w14:textId="77777777" w:rsidR="00315CAB" w:rsidRPr="00080B76" w:rsidRDefault="00315CAB" w:rsidP="000A33D8">
            <w:pPr>
              <w:pStyle w:val="ChartSubhead"/>
              <w:keepNext/>
              <w:keepLines/>
            </w:pPr>
            <w:r w:rsidRPr="00080B76">
              <w:t>Entry / Exit</w:t>
            </w:r>
          </w:p>
        </w:tc>
        <w:tc>
          <w:tcPr>
            <w:tcW w:w="952" w:type="pct"/>
          </w:tcPr>
          <w:p w14:paraId="3C48046F" w14:textId="77777777" w:rsidR="00315CAB" w:rsidRPr="00080B76" w:rsidRDefault="00315CAB" w:rsidP="000A33D8">
            <w:pPr>
              <w:pStyle w:val="ChartSubhead"/>
              <w:keepNext/>
              <w:keepLines/>
            </w:pPr>
            <w:r w:rsidRPr="00080B76">
              <w:t xml:space="preserve">Normal </w:t>
            </w:r>
            <w:r>
              <w:br/>
            </w:r>
            <w:r w:rsidRPr="00080B76">
              <w:t>Ride Height</w:t>
            </w:r>
          </w:p>
        </w:tc>
        <w:tc>
          <w:tcPr>
            <w:tcW w:w="952" w:type="pct"/>
          </w:tcPr>
          <w:p w14:paraId="31DEE3BA" w14:textId="77777777" w:rsidR="00315CAB" w:rsidRPr="00080B76" w:rsidRDefault="00315CAB" w:rsidP="000A33D8">
            <w:pPr>
              <w:pStyle w:val="ChartSubhead"/>
              <w:keepNext/>
              <w:keepLines/>
            </w:pPr>
            <w:r w:rsidRPr="00080B76">
              <w:t>Off Road 1</w:t>
            </w:r>
          </w:p>
        </w:tc>
        <w:tc>
          <w:tcPr>
            <w:tcW w:w="953" w:type="pct"/>
          </w:tcPr>
          <w:p w14:paraId="4ED32266" w14:textId="77777777" w:rsidR="00315CAB" w:rsidRPr="00080B76" w:rsidRDefault="00315CAB" w:rsidP="000A33D8">
            <w:pPr>
              <w:pStyle w:val="ChartSubhead"/>
              <w:keepNext/>
              <w:keepLines/>
            </w:pPr>
            <w:r w:rsidRPr="00080B76">
              <w:t>Off Road 2</w:t>
            </w:r>
          </w:p>
        </w:tc>
      </w:tr>
      <w:tr w:rsidR="00315CAB" w:rsidRPr="00080B76" w14:paraId="2E403C66" w14:textId="77777777" w:rsidTr="000A33D8">
        <w:tc>
          <w:tcPr>
            <w:tcW w:w="1191" w:type="pct"/>
          </w:tcPr>
          <w:p w14:paraId="424ABAC3" w14:textId="77777777" w:rsidR="00315CAB" w:rsidRPr="00080B76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80B76">
              <w:t>Front Axle</w:t>
            </w:r>
          </w:p>
        </w:tc>
        <w:tc>
          <w:tcPr>
            <w:tcW w:w="952" w:type="pct"/>
          </w:tcPr>
          <w:p w14:paraId="47EB9FBC" w14:textId="77777777" w:rsidR="00315CAB" w:rsidRPr="00080B76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80B76">
              <w:t>8.1 (207)</w:t>
            </w:r>
          </w:p>
        </w:tc>
        <w:tc>
          <w:tcPr>
            <w:tcW w:w="952" w:type="pct"/>
          </w:tcPr>
          <w:p w14:paraId="355BC16B" w14:textId="77777777" w:rsidR="00315CAB" w:rsidRPr="00080B76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80B76">
              <w:t>8.1 (207)</w:t>
            </w:r>
          </w:p>
        </w:tc>
        <w:tc>
          <w:tcPr>
            <w:tcW w:w="952" w:type="pct"/>
          </w:tcPr>
          <w:p w14:paraId="1C1802B6" w14:textId="77777777" w:rsidR="00315CAB" w:rsidRPr="00080B76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80B76">
              <w:t>8.1 (207)</w:t>
            </w:r>
          </w:p>
        </w:tc>
        <w:tc>
          <w:tcPr>
            <w:tcW w:w="953" w:type="pct"/>
          </w:tcPr>
          <w:p w14:paraId="602CB59D" w14:textId="77777777" w:rsidR="00315CAB" w:rsidRPr="00080B76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80B76">
              <w:t>8.1 (207)</w:t>
            </w:r>
          </w:p>
        </w:tc>
      </w:tr>
      <w:tr w:rsidR="00315CAB" w:rsidRPr="00080B76" w14:paraId="1AFA5E01" w14:textId="77777777" w:rsidTr="000A33D8">
        <w:tc>
          <w:tcPr>
            <w:tcW w:w="1191" w:type="pct"/>
          </w:tcPr>
          <w:p w14:paraId="7159F243" w14:textId="77777777" w:rsidR="00315CAB" w:rsidRPr="00080B76" w:rsidRDefault="00315CAB" w:rsidP="000A33D8">
            <w:pPr>
              <w:pStyle w:val="FABodyCopy"/>
            </w:pPr>
            <w:r w:rsidRPr="00080B76">
              <w:t xml:space="preserve">Rear Axle </w:t>
            </w:r>
          </w:p>
        </w:tc>
        <w:tc>
          <w:tcPr>
            <w:tcW w:w="952" w:type="pct"/>
          </w:tcPr>
          <w:p w14:paraId="22AFF30C" w14:textId="77777777" w:rsidR="00315CAB" w:rsidRPr="00080B76" w:rsidRDefault="00315CAB" w:rsidP="000A33D8">
            <w:pPr>
              <w:pStyle w:val="FABodyCopy"/>
            </w:pPr>
            <w:r w:rsidRPr="00080B76">
              <w:t>8.6 (220)</w:t>
            </w:r>
          </w:p>
        </w:tc>
        <w:tc>
          <w:tcPr>
            <w:tcW w:w="952" w:type="pct"/>
          </w:tcPr>
          <w:p w14:paraId="530BCCD4" w14:textId="77777777" w:rsidR="00315CAB" w:rsidRPr="00080B76" w:rsidRDefault="00315CAB" w:rsidP="000A33D8">
            <w:pPr>
              <w:pStyle w:val="FABodyCopy"/>
            </w:pPr>
            <w:r w:rsidRPr="00080B76">
              <w:t>8.6 (220)</w:t>
            </w:r>
          </w:p>
        </w:tc>
        <w:tc>
          <w:tcPr>
            <w:tcW w:w="952" w:type="pct"/>
          </w:tcPr>
          <w:p w14:paraId="06BDC712" w14:textId="77777777" w:rsidR="00315CAB" w:rsidRPr="00080B76" w:rsidRDefault="00315CAB" w:rsidP="000A33D8">
            <w:pPr>
              <w:pStyle w:val="FABodyCopy"/>
            </w:pPr>
            <w:r w:rsidRPr="00080B76">
              <w:t>8.6 (220)</w:t>
            </w:r>
          </w:p>
        </w:tc>
        <w:tc>
          <w:tcPr>
            <w:tcW w:w="953" w:type="pct"/>
          </w:tcPr>
          <w:p w14:paraId="398AC027" w14:textId="77777777" w:rsidR="00315CAB" w:rsidRPr="00080B76" w:rsidRDefault="00315CAB" w:rsidP="000A33D8">
            <w:pPr>
              <w:pStyle w:val="FABodyCopy"/>
            </w:pPr>
            <w:r w:rsidRPr="00080B76">
              <w:t>8.6 (220)</w:t>
            </w:r>
          </w:p>
        </w:tc>
      </w:tr>
      <w:tr w:rsidR="00315CAB" w:rsidRPr="00080B76" w14:paraId="41089D76" w14:textId="77777777" w:rsidTr="000A33D8">
        <w:tc>
          <w:tcPr>
            <w:tcW w:w="1191" w:type="pct"/>
          </w:tcPr>
          <w:p w14:paraId="11F50AEE" w14:textId="77777777" w:rsidR="00315CAB" w:rsidRPr="00080B76" w:rsidRDefault="00315CAB" w:rsidP="000A33D8">
            <w:pPr>
              <w:pStyle w:val="FABodyCopy"/>
            </w:pPr>
            <w:r w:rsidRPr="00080B76">
              <w:t>Open Tailgate to Ground</w:t>
            </w:r>
          </w:p>
        </w:tc>
        <w:tc>
          <w:tcPr>
            <w:tcW w:w="952" w:type="pct"/>
          </w:tcPr>
          <w:p w14:paraId="00B119A4" w14:textId="77777777" w:rsidR="00315CAB" w:rsidRPr="00080B76" w:rsidRDefault="00315CAB" w:rsidP="000A33D8">
            <w:pPr>
              <w:pStyle w:val="FABodyCopy"/>
            </w:pPr>
            <w:r w:rsidRPr="00080B76">
              <w:t>32.7 (832)</w:t>
            </w:r>
          </w:p>
        </w:tc>
        <w:tc>
          <w:tcPr>
            <w:tcW w:w="952" w:type="pct"/>
          </w:tcPr>
          <w:p w14:paraId="25315F81" w14:textId="77777777" w:rsidR="00315CAB" w:rsidRPr="00080B76" w:rsidRDefault="00315CAB" w:rsidP="000A33D8">
            <w:pPr>
              <w:pStyle w:val="FABodyCopy"/>
            </w:pPr>
            <w:r w:rsidRPr="00080B76">
              <w:t>34.3 (871)</w:t>
            </w:r>
          </w:p>
        </w:tc>
        <w:tc>
          <w:tcPr>
            <w:tcW w:w="952" w:type="pct"/>
          </w:tcPr>
          <w:p w14:paraId="722990CF" w14:textId="77777777" w:rsidR="00315CAB" w:rsidRPr="00080B76" w:rsidRDefault="00315CAB" w:rsidP="000A33D8">
            <w:pPr>
              <w:pStyle w:val="FABodyCopy"/>
            </w:pPr>
            <w:r w:rsidRPr="00080B76">
              <w:t>35.0 (889)</w:t>
            </w:r>
          </w:p>
        </w:tc>
        <w:tc>
          <w:tcPr>
            <w:tcW w:w="953" w:type="pct"/>
          </w:tcPr>
          <w:p w14:paraId="3FA53C57" w14:textId="77777777" w:rsidR="00315CAB" w:rsidRPr="00080B76" w:rsidRDefault="00315CAB" w:rsidP="000A33D8">
            <w:pPr>
              <w:pStyle w:val="FABodyCopy"/>
            </w:pPr>
            <w:r w:rsidRPr="00080B76">
              <w:t>36.3 (922)</w:t>
            </w:r>
          </w:p>
        </w:tc>
      </w:tr>
      <w:tr w:rsidR="00315CAB" w:rsidRPr="00080B76" w14:paraId="5FA5C08E" w14:textId="77777777" w:rsidTr="000A33D8">
        <w:tc>
          <w:tcPr>
            <w:tcW w:w="1191" w:type="pct"/>
          </w:tcPr>
          <w:p w14:paraId="028D9921" w14:textId="77777777" w:rsidR="00315CAB" w:rsidRPr="00080B76" w:rsidRDefault="00315CAB" w:rsidP="000A33D8">
            <w:pPr>
              <w:pStyle w:val="FABodyCopy"/>
            </w:pPr>
            <w:r w:rsidRPr="00080B76">
              <w:t>Pickup Body Height</w:t>
            </w:r>
          </w:p>
        </w:tc>
        <w:tc>
          <w:tcPr>
            <w:tcW w:w="952" w:type="pct"/>
          </w:tcPr>
          <w:p w14:paraId="0D3831A0" w14:textId="77777777" w:rsidR="00315CAB" w:rsidRPr="00080B76" w:rsidRDefault="00315CAB" w:rsidP="000A33D8">
            <w:pPr>
              <w:pStyle w:val="FABodyCopy"/>
            </w:pPr>
            <w:r w:rsidRPr="00080B76">
              <w:t>21.4 (545)</w:t>
            </w:r>
          </w:p>
        </w:tc>
        <w:tc>
          <w:tcPr>
            <w:tcW w:w="952" w:type="pct"/>
          </w:tcPr>
          <w:p w14:paraId="3FD4882A" w14:textId="77777777" w:rsidR="00315CAB" w:rsidRPr="00080B76" w:rsidRDefault="00315CAB" w:rsidP="000A33D8">
            <w:pPr>
              <w:pStyle w:val="FABodyCopy"/>
            </w:pPr>
            <w:r w:rsidRPr="00080B76">
              <w:t>21.4 (545)</w:t>
            </w:r>
          </w:p>
        </w:tc>
        <w:tc>
          <w:tcPr>
            <w:tcW w:w="952" w:type="pct"/>
          </w:tcPr>
          <w:p w14:paraId="57789734" w14:textId="77777777" w:rsidR="00315CAB" w:rsidRPr="00080B76" w:rsidRDefault="00315CAB" w:rsidP="000A33D8">
            <w:pPr>
              <w:pStyle w:val="FABodyCopy"/>
            </w:pPr>
            <w:r w:rsidRPr="00080B76">
              <w:t>21.4 (545)</w:t>
            </w:r>
          </w:p>
        </w:tc>
        <w:tc>
          <w:tcPr>
            <w:tcW w:w="953" w:type="pct"/>
          </w:tcPr>
          <w:p w14:paraId="484D7C48" w14:textId="77777777" w:rsidR="00315CAB" w:rsidRPr="00080B76" w:rsidRDefault="00315CAB" w:rsidP="000A33D8">
            <w:pPr>
              <w:pStyle w:val="FABodyCopy"/>
            </w:pPr>
            <w:r w:rsidRPr="00080B76">
              <w:t>21.4 (545)</w:t>
            </w:r>
          </w:p>
        </w:tc>
      </w:tr>
      <w:tr w:rsidR="00315CAB" w:rsidRPr="00080B76" w14:paraId="0CFE01B0" w14:textId="77777777" w:rsidTr="000A33D8">
        <w:tc>
          <w:tcPr>
            <w:tcW w:w="1191" w:type="pct"/>
          </w:tcPr>
          <w:p w14:paraId="74D8DEBA" w14:textId="77777777" w:rsidR="00315CAB" w:rsidRPr="00080B76" w:rsidRDefault="00315CAB" w:rsidP="000A33D8">
            <w:pPr>
              <w:pStyle w:val="FABodyCopy"/>
            </w:pPr>
            <w:r w:rsidRPr="00080B76">
              <w:t>Approach Angle, degrees</w:t>
            </w:r>
          </w:p>
        </w:tc>
        <w:tc>
          <w:tcPr>
            <w:tcW w:w="952" w:type="pct"/>
          </w:tcPr>
          <w:p w14:paraId="3EE568ED" w14:textId="77777777" w:rsidR="00315CAB" w:rsidRPr="00080B76" w:rsidRDefault="00315CAB" w:rsidP="000A33D8">
            <w:pPr>
              <w:pStyle w:val="FABodyCopy"/>
            </w:pPr>
            <w:r w:rsidRPr="00080B76">
              <w:t>14.5</w:t>
            </w:r>
          </w:p>
        </w:tc>
        <w:tc>
          <w:tcPr>
            <w:tcW w:w="952" w:type="pct"/>
          </w:tcPr>
          <w:p w14:paraId="01F7208C" w14:textId="77777777" w:rsidR="00315CAB" w:rsidRPr="00080B76" w:rsidRDefault="00315CAB" w:rsidP="000A33D8">
            <w:pPr>
              <w:pStyle w:val="FABodyCopy"/>
            </w:pPr>
            <w:r w:rsidRPr="00080B76">
              <w:t>18.9</w:t>
            </w:r>
          </w:p>
        </w:tc>
        <w:tc>
          <w:tcPr>
            <w:tcW w:w="952" w:type="pct"/>
          </w:tcPr>
          <w:p w14:paraId="00A8432D" w14:textId="77777777" w:rsidR="00315CAB" w:rsidRPr="00080B76" w:rsidRDefault="00315CAB" w:rsidP="000A33D8">
            <w:pPr>
              <w:pStyle w:val="FABodyCopy"/>
            </w:pPr>
            <w:r w:rsidRPr="00080B76">
              <w:t>21.5</w:t>
            </w:r>
          </w:p>
        </w:tc>
        <w:tc>
          <w:tcPr>
            <w:tcW w:w="953" w:type="pct"/>
          </w:tcPr>
          <w:p w14:paraId="5225BE2F" w14:textId="77777777" w:rsidR="00315CAB" w:rsidRPr="00080B76" w:rsidRDefault="00315CAB" w:rsidP="000A33D8">
            <w:pPr>
              <w:pStyle w:val="FABodyCopy"/>
            </w:pPr>
            <w:r w:rsidRPr="00080B76">
              <w:t>23.1</w:t>
            </w:r>
          </w:p>
        </w:tc>
      </w:tr>
      <w:tr w:rsidR="00315CAB" w:rsidRPr="00080B76" w14:paraId="0150D2D1" w14:textId="77777777" w:rsidTr="000A33D8">
        <w:tc>
          <w:tcPr>
            <w:tcW w:w="1191" w:type="pct"/>
          </w:tcPr>
          <w:p w14:paraId="079383E6" w14:textId="77777777" w:rsidR="00315CAB" w:rsidRPr="00080B76" w:rsidRDefault="00315CAB" w:rsidP="000A33D8">
            <w:pPr>
              <w:pStyle w:val="FABodyCopy"/>
            </w:pPr>
            <w:r w:rsidRPr="00080B76">
              <w:t>Departure Angle, degrees</w:t>
            </w:r>
          </w:p>
        </w:tc>
        <w:tc>
          <w:tcPr>
            <w:tcW w:w="952" w:type="pct"/>
          </w:tcPr>
          <w:p w14:paraId="4137C28E" w14:textId="77777777" w:rsidR="00315CAB" w:rsidRPr="00080B76" w:rsidRDefault="00315CAB" w:rsidP="000A33D8">
            <w:pPr>
              <w:pStyle w:val="FABodyCopy"/>
            </w:pPr>
            <w:r w:rsidRPr="00080B76">
              <w:t>22.7</w:t>
            </w:r>
          </w:p>
        </w:tc>
        <w:tc>
          <w:tcPr>
            <w:tcW w:w="952" w:type="pct"/>
          </w:tcPr>
          <w:p w14:paraId="132F9DAD" w14:textId="77777777" w:rsidR="00315CAB" w:rsidRPr="00080B76" w:rsidRDefault="00315CAB" w:rsidP="000A33D8">
            <w:pPr>
              <w:pStyle w:val="FABodyCopy"/>
            </w:pPr>
            <w:r w:rsidRPr="00080B76">
              <w:t>24.9</w:t>
            </w:r>
          </w:p>
        </w:tc>
        <w:tc>
          <w:tcPr>
            <w:tcW w:w="952" w:type="pct"/>
          </w:tcPr>
          <w:p w14:paraId="24C0B264" w14:textId="77777777" w:rsidR="00315CAB" w:rsidRPr="00080B76" w:rsidRDefault="00315CAB" w:rsidP="000A33D8">
            <w:pPr>
              <w:pStyle w:val="FABodyCopy"/>
            </w:pPr>
            <w:r w:rsidRPr="00080B76">
              <w:t>25.8</w:t>
            </w:r>
          </w:p>
        </w:tc>
        <w:tc>
          <w:tcPr>
            <w:tcW w:w="953" w:type="pct"/>
          </w:tcPr>
          <w:p w14:paraId="0F88772E" w14:textId="77777777" w:rsidR="00315CAB" w:rsidRPr="00080B76" w:rsidRDefault="00315CAB" w:rsidP="000A33D8">
            <w:pPr>
              <w:pStyle w:val="FABodyCopy"/>
            </w:pPr>
            <w:r w:rsidRPr="00080B76">
              <w:t>27.1</w:t>
            </w:r>
          </w:p>
        </w:tc>
      </w:tr>
      <w:tr w:rsidR="00315CAB" w:rsidRPr="00080B76" w14:paraId="7A3C333A" w14:textId="77777777" w:rsidTr="000A33D8">
        <w:tc>
          <w:tcPr>
            <w:tcW w:w="1191" w:type="pct"/>
          </w:tcPr>
          <w:p w14:paraId="14B44AC2" w14:textId="77777777" w:rsidR="00315CAB" w:rsidRPr="00080B76" w:rsidRDefault="00315CAB" w:rsidP="000A33D8">
            <w:pPr>
              <w:pStyle w:val="FABodyCopy"/>
            </w:pPr>
            <w:r w:rsidRPr="00080B76">
              <w:t>Ramp Breakover Angle Without Skid Plate, degrees</w:t>
            </w:r>
          </w:p>
        </w:tc>
        <w:tc>
          <w:tcPr>
            <w:tcW w:w="952" w:type="pct"/>
          </w:tcPr>
          <w:p w14:paraId="63A4BC1B" w14:textId="77777777" w:rsidR="00315CAB" w:rsidRPr="00080B76" w:rsidRDefault="00315CAB" w:rsidP="000A33D8">
            <w:pPr>
              <w:pStyle w:val="FABodyCopy"/>
            </w:pPr>
            <w:r w:rsidRPr="00080B76">
              <w:t>15.5</w:t>
            </w:r>
          </w:p>
        </w:tc>
        <w:tc>
          <w:tcPr>
            <w:tcW w:w="952" w:type="pct"/>
          </w:tcPr>
          <w:p w14:paraId="41D15607" w14:textId="77777777" w:rsidR="00315CAB" w:rsidRPr="00080B76" w:rsidRDefault="00315CAB" w:rsidP="000A33D8">
            <w:pPr>
              <w:pStyle w:val="FABodyCopy"/>
            </w:pPr>
            <w:r w:rsidRPr="00080B76">
              <w:t>18.7</w:t>
            </w:r>
          </w:p>
        </w:tc>
        <w:tc>
          <w:tcPr>
            <w:tcW w:w="952" w:type="pct"/>
          </w:tcPr>
          <w:p w14:paraId="16DE103B" w14:textId="77777777" w:rsidR="00315CAB" w:rsidRPr="00080B76" w:rsidRDefault="00315CAB" w:rsidP="000A33D8">
            <w:pPr>
              <w:pStyle w:val="FABodyCopy"/>
            </w:pPr>
            <w:r w:rsidRPr="00080B76">
              <w:t>20.6</w:t>
            </w:r>
          </w:p>
        </w:tc>
        <w:tc>
          <w:tcPr>
            <w:tcW w:w="953" w:type="pct"/>
          </w:tcPr>
          <w:p w14:paraId="6021580F" w14:textId="77777777" w:rsidR="00315CAB" w:rsidRPr="00080B76" w:rsidRDefault="00315CAB" w:rsidP="000A33D8">
            <w:pPr>
              <w:pStyle w:val="FABodyCopy"/>
            </w:pPr>
            <w:r w:rsidRPr="00080B76">
              <w:t>22.1</w:t>
            </w:r>
          </w:p>
        </w:tc>
      </w:tr>
      <w:tr w:rsidR="00315CAB" w:rsidRPr="00080B76" w14:paraId="32D40617" w14:textId="77777777" w:rsidTr="000A33D8">
        <w:tc>
          <w:tcPr>
            <w:tcW w:w="1191" w:type="pct"/>
          </w:tcPr>
          <w:p w14:paraId="72863AF8" w14:textId="36435BDA" w:rsidR="00315CAB" w:rsidRPr="00080B76" w:rsidRDefault="00315CAB" w:rsidP="000A33D8">
            <w:pPr>
              <w:pStyle w:val="FABodyCopy"/>
            </w:pPr>
            <w:r w:rsidRPr="00080B76">
              <w:t xml:space="preserve">Ramp Breakover Angle </w:t>
            </w:r>
            <w:r w:rsidR="001C590C">
              <w:br/>
            </w:r>
            <w:r w:rsidRPr="00080B76">
              <w:t>With Skid Plate, degrees</w:t>
            </w:r>
          </w:p>
        </w:tc>
        <w:tc>
          <w:tcPr>
            <w:tcW w:w="952" w:type="pct"/>
          </w:tcPr>
          <w:p w14:paraId="22912286" w14:textId="77777777" w:rsidR="00315CAB" w:rsidRPr="00080B76" w:rsidRDefault="00315CAB" w:rsidP="000A33D8">
            <w:pPr>
              <w:pStyle w:val="FABodyCopy"/>
            </w:pPr>
            <w:r w:rsidRPr="00080B76">
              <w:t>13.5</w:t>
            </w:r>
          </w:p>
        </w:tc>
        <w:tc>
          <w:tcPr>
            <w:tcW w:w="952" w:type="pct"/>
          </w:tcPr>
          <w:p w14:paraId="34E62DD8" w14:textId="77777777" w:rsidR="00315CAB" w:rsidRPr="00080B76" w:rsidRDefault="00315CAB" w:rsidP="000A33D8">
            <w:pPr>
              <w:pStyle w:val="FABodyCopy"/>
            </w:pPr>
            <w:r w:rsidRPr="00080B76">
              <w:t>16.7</w:t>
            </w:r>
          </w:p>
        </w:tc>
        <w:tc>
          <w:tcPr>
            <w:tcW w:w="952" w:type="pct"/>
          </w:tcPr>
          <w:p w14:paraId="7D799606" w14:textId="77777777" w:rsidR="00315CAB" w:rsidRPr="00080B76" w:rsidRDefault="00315CAB" w:rsidP="000A33D8">
            <w:pPr>
              <w:pStyle w:val="FABodyCopy"/>
            </w:pPr>
            <w:r w:rsidRPr="00080B76">
              <w:t>18.5</w:t>
            </w:r>
          </w:p>
        </w:tc>
        <w:tc>
          <w:tcPr>
            <w:tcW w:w="953" w:type="pct"/>
          </w:tcPr>
          <w:p w14:paraId="3C7D6D39" w14:textId="77777777" w:rsidR="00315CAB" w:rsidRPr="00080B76" w:rsidRDefault="00315CAB" w:rsidP="000A33D8">
            <w:pPr>
              <w:pStyle w:val="FABodyCopy"/>
            </w:pPr>
            <w:r w:rsidRPr="00080B76">
              <w:t>20.1</w:t>
            </w:r>
          </w:p>
        </w:tc>
      </w:tr>
      <w:tr w:rsidR="00315CAB" w:rsidRPr="00080B76" w14:paraId="7984FC78" w14:textId="77777777" w:rsidTr="000A33D8">
        <w:tc>
          <w:tcPr>
            <w:tcW w:w="1191" w:type="pct"/>
          </w:tcPr>
          <w:p w14:paraId="0AFA66CB" w14:textId="11AE4A5F" w:rsidR="00315CAB" w:rsidRPr="00080B76" w:rsidRDefault="00315CAB" w:rsidP="000A33D8">
            <w:pPr>
              <w:pStyle w:val="FABodyCopy"/>
            </w:pPr>
            <w:r w:rsidRPr="00080B76">
              <w:t xml:space="preserve">Ground Clearance </w:t>
            </w:r>
            <w:r w:rsidR="001C590C">
              <w:br/>
            </w:r>
            <w:r w:rsidRPr="00080B76">
              <w:t>Without Skid Plate</w:t>
            </w:r>
          </w:p>
        </w:tc>
        <w:tc>
          <w:tcPr>
            <w:tcW w:w="952" w:type="pct"/>
          </w:tcPr>
          <w:p w14:paraId="43462355" w14:textId="77777777" w:rsidR="00315CAB" w:rsidRPr="00080B76" w:rsidRDefault="00315CAB" w:rsidP="000A33D8">
            <w:pPr>
              <w:pStyle w:val="FABodyCopy"/>
            </w:pPr>
            <w:r w:rsidRPr="00080B76">
              <w:t>6.6 (168)</w:t>
            </w:r>
          </w:p>
        </w:tc>
        <w:tc>
          <w:tcPr>
            <w:tcW w:w="952" w:type="pct"/>
          </w:tcPr>
          <w:p w14:paraId="74C64672" w14:textId="77777777" w:rsidR="00315CAB" w:rsidRPr="00080B76" w:rsidRDefault="00315CAB" w:rsidP="000A33D8">
            <w:pPr>
              <w:pStyle w:val="FABodyCopy"/>
            </w:pPr>
            <w:r w:rsidRPr="00080B76">
              <w:t>8.6 (220)</w:t>
            </w:r>
          </w:p>
        </w:tc>
        <w:tc>
          <w:tcPr>
            <w:tcW w:w="952" w:type="pct"/>
          </w:tcPr>
          <w:p w14:paraId="75898A0F" w14:textId="77777777" w:rsidR="00315CAB" w:rsidRPr="00080B76" w:rsidRDefault="00315CAB" w:rsidP="000A33D8">
            <w:pPr>
              <w:pStyle w:val="FABodyCopy"/>
            </w:pPr>
            <w:r w:rsidRPr="00080B76">
              <w:t>9.8 (250)</w:t>
            </w:r>
          </w:p>
        </w:tc>
        <w:tc>
          <w:tcPr>
            <w:tcW w:w="953" w:type="pct"/>
          </w:tcPr>
          <w:p w14:paraId="38824B06" w14:textId="77777777" w:rsidR="00315CAB" w:rsidRPr="00080B76" w:rsidRDefault="00315CAB" w:rsidP="000A33D8">
            <w:pPr>
              <w:pStyle w:val="FABodyCopy"/>
            </w:pPr>
            <w:r w:rsidRPr="00080B76">
              <w:t>10.7 (271)</w:t>
            </w:r>
          </w:p>
        </w:tc>
      </w:tr>
      <w:tr w:rsidR="00315CAB" w:rsidRPr="00080B76" w14:paraId="3D27CAB0" w14:textId="77777777" w:rsidTr="000A33D8">
        <w:tc>
          <w:tcPr>
            <w:tcW w:w="1191" w:type="pct"/>
          </w:tcPr>
          <w:p w14:paraId="7DD678E2" w14:textId="6667C6D2" w:rsidR="00315CAB" w:rsidRPr="00080B76" w:rsidRDefault="00315CAB" w:rsidP="000A33D8">
            <w:pPr>
              <w:pStyle w:val="FABodyCopy"/>
            </w:pPr>
            <w:r w:rsidRPr="00080B76">
              <w:lastRenderedPageBreak/>
              <w:t xml:space="preserve">Ground Clearance </w:t>
            </w:r>
            <w:r w:rsidR="001C590C">
              <w:br/>
            </w:r>
            <w:r w:rsidRPr="00080B76">
              <w:t>With Skid Plate</w:t>
            </w:r>
          </w:p>
        </w:tc>
        <w:tc>
          <w:tcPr>
            <w:tcW w:w="952" w:type="pct"/>
          </w:tcPr>
          <w:p w14:paraId="27E86885" w14:textId="77777777" w:rsidR="00315CAB" w:rsidRPr="00080B76" w:rsidRDefault="00315CAB" w:rsidP="000A33D8">
            <w:pPr>
              <w:pStyle w:val="FABodyCopy"/>
            </w:pPr>
            <w:r w:rsidRPr="00080B76">
              <w:t>6.1 (155)</w:t>
            </w:r>
          </w:p>
        </w:tc>
        <w:tc>
          <w:tcPr>
            <w:tcW w:w="952" w:type="pct"/>
          </w:tcPr>
          <w:p w14:paraId="19FE77E2" w14:textId="77777777" w:rsidR="00315CAB" w:rsidRPr="00080B76" w:rsidRDefault="00315CAB" w:rsidP="000A33D8">
            <w:pPr>
              <w:pStyle w:val="FABodyCopy"/>
            </w:pPr>
            <w:r w:rsidRPr="00080B76">
              <w:t>8.1 (207)</w:t>
            </w:r>
          </w:p>
        </w:tc>
        <w:tc>
          <w:tcPr>
            <w:tcW w:w="952" w:type="pct"/>
          </w:tcPr>
          <w:p w14:paraId="5249CA1B" w14:textId="77777777" w:rsidR="00315CAB" w:rsidRPr="00080B76" w:rsidRDefault="00315CAB" w:rsidP="000A33D8">
            <w:pPr>
              <w:pStyle w:val="FABodyCopy"/>
            </w:pPr>
            <w:r w:rsidRPr="00080B76">
              <w:t>9.3 (237)</w:t>
            </w:r>
          </w:p>
        </w:tc>
        <w:tc>
          <w:tcPr>
            <w:tcW w:w="953" w:type="pct"/>
          </w:tcPr>
          <w:p w14:paraId="73DB3FB4" w14:textId="77777777" w:rsidR="00315CAB" w:rsidRPr="00080B76" w:rsidRDefault="00315CAB" w:rsidP="000A33D8">
            <w:pPr>
              <w:pStyle w:val="FABodyCopy"/>
            </w:pPr>
            <w:r w:rsidRPr="00080B76">
              <w:t>10.2 (259)</w:t>
            </w:r>
          </w:p>
        </w:tc>
      </w:tr>
      <w:tr w:rsidR="00315CAB" w:rsidRPr="00080B76" w14:paraId="73ECDF20" w14:textId="77777777" w:rsidTr="000A33D8">
        <w:tc>
          <w:tcPr>
            <w:tcW w:w="1191" w:type="pct"/>
          </w:tcPr>
          <w:p w14:paraId="3A9783CD" w14:textId="77777777" w:rsidR="00315CAB" w:rsidRPr="00080B76" w:rsidRDefault="00315CAB" w:rsidP="000A33D8">
            <w:pPr>
              <w:pStyle w:val="FABodyCopy"/>
              <w:keepNext/>
              <w:keepLines/>
            </w:pPr>
            <w:r w:rsidRPr="00080B76">
              <w:t>Fuel Tank Capacity</w:t>
            </w:r>
          </w:p>
        </w:tc>
        <w:tc>
          <w:tcPr>
            <w:tcW w:w="952" w:type="pct"/>
          </w:tcPr>
          <w:p w14:paraId="61A81C59" w14:textId="77777777" w:rsidR="00315CAB" w:rsidRDefault="00315CAB" w:rsidP="000A33D8">
            <w:pPr>
              <w:pStyle w:val="FABodyCopy"/>
              <w:keepNext/>
              <w:keepLines/>
            </w:pPr>
            <w:r w:rsidRPr="00080B76">
              <w:t>23-gal. (87-liter) (standard)</w:t>
            </w:r>
          </w:p>
          <w:p w14:paraId="09546A1D" w14:textId="77777777" w:rsidR="00315CAB" w:rsidRDefault="00315CAB" w:rsidP="000A33D8">
            <w:pPr>
              <w:pStyle w:val="FABodyCopy"/>
              <w:keepNext/>
              <w:keepLines/>
            </w:pPr>
            <w:r w:rsidRPr="00080B76">
              <w:t xml:space="preserve">26-gal. (98-liter) (standard) </w:t>
            </w:r>
          </w:p>
          <w:p w14:paraId="06777D9B" w14:textId="77777777" w:rsidR="00315CAB" w:rsidRPr="00080B76" w:rsidRDefault="00315CAB" w:rsidP="000A33D8">
            <w:pPr>
              <w:pStyle w:val="FABodyCopy"/>
              <w:keepNext/>
              <w:keepLines/>
            </w:pPr>
            <w:r w:rsidRPr="00080B76">
              <w:t>33-gal. (125-liter) (optional)</w:t>
            </w:r>
          </w:p>
        </w:tc>
        <w:tc>
          <w:tcPr>
            <w:tcW w:w="952" w:type="pct"/>
          </w:tcPr>
          <w:p w14:paraId="311A5716" w14:textId="77777777" w:rsidR="00315CAB" w:rsidRDefault="00315CAB" w:rsidP="000A33D8">
            <w:pPr>
              <w:pStyle w:val="FABodyCopy"/>
              <w:keepNext/>
              <w:keepLines/>
            </w:pPr>
            <w:r w:rsidRPr="00080B76">
              <w:t>23-gal. (87-liter) (standard)</w:t>
            </w:r>
          </w:p>
          <w:p w14:paraId="5A8BAE2C" w14:textId="77777777" w:rsidR="00315CAB" w:rsidRDefault="00315CAB" w:rsidP="000A33D8">
            <w:pPr>
              <w:pStyle w:val="FABodyCopy"/>
              <w:keepNext/>
              <w:keepLines/>
            </w:pPr>
            <w:r w:rsidRPr="00080B76">
              <w:t xml:space="preserve">26-gal. (98-liter) (standard) </w:t>
            </w:r>
          </w:p>
          <w:p w14:paraId="3BA5BD41" w14:textId="77777777" w:rsidR="00315CAB" w:rsidRPr="00080B76" w:rsidRDefault="00315CAB" w:rsidP="000A33D8">
            <w:pPr>
              <w:pStyle w:val="FABodyCopy"/>
              <w:keepNext/>
              <w:keepLines/>
            </w:pPr>
            <w:r w:rsidRPr="00080B76">
              <w:t>33-gal. (125-liter) (optional)</w:t>
            </w:r>
          </w:p>
        </w:tc>
        <w:tc>
          <w:tcPr>
            <w:tcW w:w="952" w:type="pct"/>
          </w:tcPr>
          <w:p w14:paraId="605A3656" w14:textId="77777777" w:rsidR="00315CAB" w:rsidRDefault="00315CAB" w:rsidP="000A33D8">
            <w:pPr>
              <w:pStyle w:val="FABodyCopy"/>
              <w:keepNext/>
              <w:keepLines/>
            </w:pPr>
            <w:r w:rsidRPr="00080B76">
              <w:t>23-gal. (87-liter) (standard)</w:t>
            </w:r>
          </w:p>
          <w:p w14:paraId="7FE36545" w14:textId="77777777" w:rsidR="00315CAB" w:rsidRDefault="00315CAB" w:rsidP="000A33D8">
            <w:pPr>
              <w:pStyle w:val="FABodyCopy"/>
              <w:keepNext/>
              <w:keepLines/>
            </w:pPr>
            <w:r w:rsidRPr="00080B76">
              <w:t xml:space="preserve">26-gal. (98-liter) (standard) </w:t>
            </w:r>
          </w:p>
          <w:p w14:paraId="51B0F4B6" w14:textId="77777777" w:rsidR="00315CAB" w:rsidRPr="00080B76" w:rsidRDefault="00315CAB" w:rsidP="000A33D8">
            <w:pPr>
              <w:pStyle w:val="FABodyCopy"/>
              <w:keepNext/>
              <w:keepLines/>
            </w:pPr>
            <w:r w:rsidRPr="00080B76">
              <w:t>33-gal. (125-liter) (optional)</w:t>
            </w:r>
          </w:p>
        </w:tc>
        <w:tc>
          <w:tcPr>
            <w:tcW w:w="953" w:type="pct"/>
          </w:tcPr>
          <w:p w14:paraId="0CA8D2A5" w14:textId="77777777" w:rsidR="00315CAB" w:rsidRDefault="00315CAB" w:rsidP="000A33D8">
            <w:pPr>
              <w:pStyle w:val="FABodyCopy"/>
              <w:keepNext/>
              <w:keepLines/>
            </w:pPr>
            <w:r w:rsidRPr="00080B76">
              <w:t>23-gal. (87-liter) (standard)</w:t>
            </w:r>
          </w:p>
          <w:p w14:paraId="43A5C654" w14:textId="77777777" w:rsidR="00315CAB" w:rsidRDefault="00315CAB" w:rsidP="000A33D8">
            <w:pPr>
              <w:pStyle w:val="FABodyCopy"/>
              <w:keepNext/>
              <w:keepLines/>
            </w:pPr>
            <w:r w:rsidRPr="00080B76">
              <w:t xml:space="preserve">26-gal. (98-liter) (standard) </w:t>
            </w:r>
          </w:p>
          <w:p w14:paraId="49B65BCF" w14:textId="77777777" w:rsidR="00315CAB" w:rsidRPr="00080B76" w:rsidRDefault="00315CAB" w:rsidP="000A33D8">
            <w:pPr>
              <w:pStyle w:val="FABodyCopy"/>
              <w:keepNext/>
              <w:keepLines/>
            </w:pPr>
            <w:r w:rsidRPr="00080B76">
              <w:t>33-gal. (125-liter) (optional)</w:t>
            </w:r>
          </w:p>
        </w:tc>
      </w:tr>
    </w:tbl>
    <w:p w14:paraId="6138C10A" w14:textId="77777777" w:rsidR="00315CAB" w:rsidRDefault="00315CAB" w:rsidP="00315CAB">
      <w:pPr>
        <w:pStyle w:val="Heading3"/>
      </w:pPr>
      <w:r w:rsidRPr="00080B76">
        <w:t>INTERIOR DIMENSIONS</w:t>
      </w:r>
    </w:p>
    <w:p w14:paraId="5952848F" w14:textId="77777777" w:rsidR="00315CAB" w:rsidRPr="00DF2660" w:rsidRDefault="00315CAB" w:rsidP="00315CAB">
      <w:pPr>
        <w:pStyle w:val="Heading4"/>
      </w:pPr>
      <w:r w:rsidRPr="00DF2660">
        <w:t>ACCOMMODATIONS</w:t>
      </w:r>
    </w:p>
    <w:tbl>
      <w:tblPr>
        <w:tblStyle w:val="SPTABLESTYLE"/>
        <w:tblW w:w="5000" w:type="pct"/>
        <w:tblLayout w:type="fixed"/>
        <w:tblLook w:val="01E0" w:firstRow="1" w:lastRow="1" w:firstColumn="1" w:lastColumn="1" w:noHBand="0" w:noVBand="0"/>
      </w:tblPr>
      <w:tblGrid>
        <w:gridCol w:w="3060"/>
        <w:gridCol w:w="3419"/>
        <w:gridCol w:w="3601"/>
      </w:tblGrid>
      <w:tr w:rsidR="00315CAB" w:rsidRPr="00080B76" w14:paraId="7C0FDFDA" w14:textId="77777777" w:rsidTr="000A33D8">
        <w:trPr>
          <w:tblHeader/>
        </w:trPr>
        <w:tc>
          <w:tcPr>
            <w:tcW w:w="1518" w:type="pct"/>
          </w:tcPr>
          <w:p w14:paraId="4DB43951" w14:textId="77777777" w:rsidR="00315CAB" w:rsidRPr="00080B76" w:rsidRDefault="00315CAB" w:rsidP="000A33D8">
            <w:pPr>
              <w:pStyle w:val="ChartSubhead"/>
            </w:pPr>
            <w:r w:rsidRPr="00080B76">
              <w:t>Model</w:t>
            </w:r>
          </w:p>
        </w:tc>
        <w:tc>
          <w:tcPr>
            <w:tcW w:w="1696" w:type="pct"/>
          </w:tcPr>
          <w:p w14:paraId="1607AA53" w14:textId="77777777" w:rsidR="00315CAB" w:rsidRPr="00080B76" w:rsidRDefault="00315CAB" w:rsidP="000A33D8">
            <w:pPr>
              <w:pStyle w:val="ChartSubhead"/>
            </w:pPr>
            <w:r w:rsidRPr="00080B76">
              <w:t>Quad Cab</w:t>
            </w:r>
          </w:p>
        </w:tc>
        <w:tc>
          <w:tcPr>
            <w:tcW w:w="1786" w:type="pct"/>
          </w:tcPr>
          <w:p w14:paraId="3F1DFA15" w14:textId="77777777" w:rsidR="00315CAB" w:rsidRPr="00080B76" w:rsidRDefault="00315CAB" w:rsidP="000A33D8">
            <w:pPr>
              <w:pStyle w:val="ChartSubhead"/>
            </w:pPr>
            <w:r w:rsidRPr="00080B76">
              <w:t>Crew Cab</w:t>
            </w:r>
          </w:p>
        </w:tc>
      </w:tr>
      <w:tr w:rsidR="00315CAB" w:rsidRPr="00080B76" w14:paraId="46B3F44C" w14:textId="77777777" w:rsidTr="000A33D8">
        <w:tc>
          <w:tcPr>
            <w:tcW w:w="1518" w:type="pct"/>
          </w:tcPr>
          <w:p w14:paraId="080BA170" w14:textId="77777777" w:rsidR="00315CAB" w:rsidRPr="00080B76" w:rsidRDefault="00315CAB" w:rsidP="000A33D8">
            <w:pPr>
              <w:pStyle w:val="FABodyCopy"/>
            </w:pPr>
            <w:r w:rsidRPr="00080B76">
              <w:t>Seating Capacity, F/R</w:t>
            </w:r>
          </w:p>
        </w:tc>
        <w:tc>
          <w:tcPr>
            <w:tcW w:w="1696" w:type="pct"/>
          </w:tcPr>
          <w:p w14:paraId="413D0740" w14:textId="77777777" w:rsidR="00315CAB" w:rsidRPr="00080B76" w:rsidRDefault="00315CAB" w:rsidP="000A33D8">
            <w:pPr>
              <w:pStyle w:val="FABodyCopy"/>
            </w:pPr>
            <w:r w:rsidRPr="00080B76">
              <w:t>3/3</w:t>
            </w:r>
          </w:p>
        </w:tc>
        <w:tc>
          <w:tcPr>
            <w:tcW w:w="1786" w:type="pct"/>
          </w:tcPr>
          <w:p w14:paraId="5D4BF99D" w14:textId="77777777" w:rsidR="00315CAB" w:rsidRPr="00080B76" w:rsidRDefault="00315CAB" w:rsidP="000A33D8">
            <w:pPr>
              <w:pStyle w:val="FABodyCopy"/>
            </w:pPr>
            <w:r w:rsidRPr="00080B76">
              <w:t>3/3</w:t>
            </w:r>
          </w:p>
        </w:tc>
      </w:tr>
    </w:tbl>
    <w:p w14:paraId="00AFCF8B" w14:textId="77777777" w:rsidR="00315CAB" w:rsidRPr="00FC31DA" w:rsidRDefault="00315CAB" w:rsidP="00315CAB">
      <w:pPr>
        <w:pStyle w:val="Heading5"/>
        <w:rPr>
          <w:sz w:val="16"/>
          <w:szCs w:val="16"/>
        </w:rPr>
      </w:pPr>
      <w:r w:rsidRPr="00FC31DA">
        <w:rPr>
          <w:sz w:val="16"/>
          <w:szCs w:val="16"/>
        </w:rPr>
        <w:t>Front</w:t>
      </w:r>
    </w:p>
    <w:tbl>
      <w:tblPr>
        <w:tblStyle w:val="SPTABLESTYLE"/>
        <w:tblW w:w="5000" w:type="pct"/>
        <w:tblLayout w:type="fixed"/>
        <w:tblLook w:val="01E0" w:firstRow="1" w:lastRow="1" w:firstColumn="1" w:lastColumn="1" w:noHBand="0" w:noVBand="0"/>
      </w:tblPr>
      <w:tblGrid>
        <w:gridCol w:w="3060"/>
        <w:gridCol w:w="3419"/>
        <w:gridCol w:w="3601"/>
      </w:tblGrid>
      <w:tr w:rsidR="00315CAB" w:rsidRPr="00080B76" w14:paraId="75123D7A" w14:textId="77777777" w:rsidTr="000A33D8">
        <w:trPr>
          <w:tblHeader/>
        </w:trPr>
        <w:tc>
          <w:tcPr>
            <w:tcW w:w="1518" w:type="pct"/>
          </w:tcPr>
          <w:p w14:paraId="73B9C95B" w14:textId="77777777" w:rsidR="00315CAB" w:rsidRPr="00414586" w:rsidRDefault="00315CAB" w:rsidP="000A33D8">
            <w:pPr>
              <w:pStyle w:val="ChartSubhead"/>
            </w:pPr>
            <w:r w:rsidRPr="00414586">
              <w:t>Front</w:t>
            </w:r>
          </w:p>
        </w:tc>
        <w:tc>
          <w:tcPr>
            <w:tcW w:w="1696" w:type="pct"/>
          </w:tcPr>
          <w:p w14:paraId="396E9B4D" w14:textId="77777777" w:rsidR="00315CAB" w:rsidRPr="00080B76" w:rsidRDefault="00315CAB" w:rsidP="000A33D8">
            <w:pPr>
              <w:pStyle w:val="ChartSubhead"/>
            </w:pPr>
            <w:r w:rsidRPr="00080B76">
              <w:t>Quad Cab</w:t>
            </w:r>
          </w:p>
        </w:tc>
        <w:tc>
          <w:tcPr>
            <w:tcW w:w="1786" w:type="pct"/>
          </w:tcPr>
          <w:p w14:paraId="6348A5EC" w14:textId="77777777" w:rsidR="00315CAB" w:rsidRPr="00080B76" w:rsidRDefault="00315CAB" w:rsidP="000A33D8">
            <w:pPr>
              <w:pStyle w:val="ChartSubhead"/>
            </w:pPr>
            <w:r w:rsidRPr="00080B76">
              <w:t>Crew Cab</w:t>
            </w:r>
          </w:p>
        </w:tc>
      </w:tr>
      <w:tr w:rsidR="00315CAB" w:rsidRPr="00080B76" w14:paraId="4DEBB58D" w14:textId="77777777" w:rsidTr="000A33D8">
        <w:tc>
          <w:tcPr>
            <w:tcW w:w="1518" w:type="pct"/>
          </w:tcPr>
          <w:p w14:paraId="57CD5CFE" w14:textId="77777777" w:rsidR="00315CAB" w:rsidRPr="00080B76" w:rsidRDefault="00315CAB" w:rsidP="000A33D8">
            <w:pPr>
              <w:pStyle w:val="FABodyIndent1"/>
              <w:spacing w:line="240" w:lineRule="auto"/>
            </w:pPr>
            <w:r w:rsidRPr="00080B76">
              <w:t>Headroom</w:t>
            </w:r>
          </w:p>
        </w:tc>
        <w:tc>
          <w:tcPr>
            <w:tcW w:w="1696" w:type="pct"/>
          </w:tcPr>
          <w:p w14:paraId="7C7556DC" w14:textId="77777777" w:rsidR="00315CAB" w:rsidRPr="00080B76" w:rsidRDefault="00315CAB" w:rsidP="000A33D8">
            <w:pPr>
              <w:pStyle w:val="FABodyCopy"/>
              <w:spacing w:line="240" w:lineRule="auto"/>
            </w:pPr>
            <w:r w:rsidRPr="00080B76">
              <w:t>40.9 (1,038)</w:t>
            </w:r>
          </w:p>
        </w:tc>
        <w:tc>
          <w:tcPr>
            <w:tcW w:w="1786" w:type="pct"/>
          </w:tcPr>
          <w:p w14:paraId="3C9226EA" w14:textId="77777777" w:rsidR="00315CAB" w:rsidRPr="00080B76" w:rsidRDefault="00315CAB" w:rsidP="000A33D8">
            <w:pPr>
              <w:pStyle w:val="FABodyCopy"/>
              <w:spacing w:line="240" w:lineRule="auto"/>
            </w:pPr>
            <w:r w:rsidRPr="00080B76">
              <w:t>40.9 (1,038)</w:t>
            </w:r>
          </w:p>
        </w:tc>
      </w:tr>
      <w:tr w:rsidR="00315CAB" w:rsidRPr="00080B76" w14:paraId="5120829F" w14:textId="77777777" w:rsidTr="000A33D8">
        <w:tc>
          <w:tcPr>
            <w:tcW w:w="1518" w:type="pct"/>
          </w:tcPr>
          <w:p w14:paraId="66A0B431" w14:textId="77777777" w:rsidR="00315CAB" w:rsidRPr="00080B76" w:rsidRDefault="00315CAB" w:rsidP="000A33D8">
            <w:pPr>
              <w:pStyle w:val="FABodyIndent1"/>
              <w:spacing w:line="240" w:lineRule="auto"/>
            </w:pPr>
            <w:r w:rsidRPr="00080B76">
              <w:t>Legroom</w:t>
            </w:r>
          </w:p>
        </w:tc>
        <w:tc>
          <w:tcPr>
            <w:tcW w:w="1696" w:type="pct"/>
          </w:tcPr>
          <w:p w14:paraId="3E2DB110" w14:textId="77777777" w:rsidR="00315CAB" w:rsidRPr="00080B76" w:rsidRDefault="00315CAB" w:rsidP="000A33D8">
            <w:pPr>
              <w:pStyle w:val="FABodyCopy"/>
              <w:spacing w:line="240" w:lineRule="auto"/>
            </w:pPr>
            <w:r w:rsidRPr="00080B76">
              <w:t>40.9 (1,040)</w:t>
            </w:r>
          </w:p>
        </w:tc>
        <w:tc>
          <w:tcPr>
            <w:tcW w:w="1786" w:type="pct"/>
          </w:tcPr>
          <w:p w14:paraId="79EE96EA" w14:textId="77777777" w:rsidR="00315CAB" w:rsidRPr="00080B76" w:rsidRDefault="00315CAB" w:rsidP="000A33D8">
            <w:pPr>
              <w:pStyle w:val="FABodyCopy"/>
              <w:spacing w:line="240" w:lineRule="auto"/>
            </w:pPr>
            <w:r w:rsidRPr="00080B76">
              <w:t>40.9 (1,040)</w:t>
            </w:r>
          </w:p>
        </w:tc>
      </w:tr>
      <w:tr w:rsidR="00315CAB" w:rsidRPr="00080B76" w14:paraId="3106EDFF" w14:textId="77777777" w:rsidTr="000A33D8">
        <w:tc>
          <w:tcPr>
            <w:tcW w:w="1518" w:type="pct"/>
          </w:tcPr>
          <w:p w14:paraId="673FF217" w14:textId="77777777" w:rsidR="00315CAB" w:rsidRPr="00080B76" w:rsidRDefault="00315CAB" w:rsidP="000A33D8">
            <w:pPr>
              <w:pStyle w:val="FABodyIndent1"/>
              <w:keepNext/>
              <w:keepLines/>
            </w:pPr>
            <w:r w:rsidRPr="00080B76">
              <w:t>Shoulder Room</w:t>
            </w:r>
          </w:p>
        </w:tc>
        <w:tc>
          <w:tcPr>
            <w:tcW w:w="1696" w:type="pct"/>
          </w:tcPr>
          <w:p w14:paraId="1B373E84" w14:textId="77777777" w:rsidR="00315CAB" w:rsidRPr="00080B76" w:rsidRDefault="00315CAB" w:rsidP="000A33D8">
            <w:pPr>
              <w:pStyle w:val="FABodyCopy"/>
              <w:keepNext/>
              <w:keepLines/>
            </w:pPr>
            <w:r w:rsidRPr="00080B76">
              <w:t>66.0 (1,676)</w:t>
            </w:r>
          </w:p>
        </w:tc>
        <w:tc>
          <w:tcPr>
            <w:tcW w:w="1786" w:type="pct"/>
          </w:tcPr>
          <w:p w14:paraId="3165FF7B" w14:textId="77777777" w:rsidR="00315CAB" w:rsidRPr="00080B76" w:rsidRDefault="00315CAB" w:rsidP="000A33D8">
            <w:pPr>
              <w:pStyle w:val="FABodyCopy"/>
              <w:keepNext/>
              <w:keepLines/>
            </w:pPr>
            <w:r w:rsidRPr="00080B76">
              <w:t>66.0 (1,676)</w:t>
            </w:r>
          </w:p>
        </w:tc>
      </w:tr>
      <w:tr w:rsidR="00315CAB" w:rsidRPr="00080B76" w14:paraId="0E3F0418" w14:textId="77777777" w:rsidTr="000A33D8">
        <w:tc>
          <w:tcPr>
            <w:tcW w:w="1518" w:type="pct"/>
          </w:tcPr>
          <w:p w14:paraId="71E52115" w14:textId="77777777" w:rsidR="00315CAB" w:rsidRPr="00080B76" w:rsidRDefault="00315CAB" w:rsidP="000A33D8">
            <w:pPr>
              <w:pStyle w:val="FABodyIndent1"/>
              <w:keepNext/>
              <w:keepLines/>
            </w:pPr>
            <w:r w:rsidRPr="00080B76">
              <w:t>Hip Room</w:t>
            </w:r>
          </w:p>
        </w:tc>
        <w:tc>
          <w:tcPr>
            <w:tcW w:w="1696" w:type="pct"/>
          </w:tcPr>
          <w:p w14:paraId="7E330D79" w14:textId="77777777" w:rsidR="00315CAB" w:rsidRPr="00080B76" w:rsidRDefault="00315CAB" w:rsidP="000A33D8">
            <w:pPr>
              <w:pStyle w:val="FABodyCopy"/>
              <w:keepNext/>
              <w:keepLines/>
            </w:pPr>
            <w:r w:rsidRPr="00080B76">
              <w:t>63.4 (1,610)</w:t>
            </w:r>
          </w:p>
        </w:tc>
        <w:tc>
          <w:tcPr>
            <w:tcW w:w="1786" w:type="pct"/>
          </w:tcPr>
          <w:p w14:paraId="0798DC10" w14:textId="77777777" w:rsidR="00315CAB" w:rsidRPr="00080B76" w:rsidRDefault="00315CAB" w:rsidP="000A33D8">
            <w:pPr>
              <w:pStyle w:val="FABodyCopy"/>
              <w:keepNext/>
              <w:keepLines/>
            </w:pPr>
            <w:r w:rsidRPr="00080B76">
              <w:t>63.4 (1,610)</w:t>
            </w:r>
          </w:p>
        </w:tc>
      </w:tr>
      <w:tr w:rsidR="00315CAB" w:rsidRPr="00080B76" w14:paraId="711AF035" w14:textId="77777777" w:rsidTr="000A33D8">
        <w:tc>
          <w:tcPr>
            <w:tcW w:w="1518" w:type="pct"/>
          </w:tcPr>
          <w:p w14:paraId="228CBBA0" w14:textId="77777777" w:rsidR="00315CAB" w:rsidRPr="00080B76" w:rsidRDefault="00315CAB" w:rsidP="000A33D8">
            <w:pPr>
              <w:pStyle w:val="FABodyIndent1"/>
              <w:keepNext/>
              <w:keepLines/>
            </w:pPr>
            <w:r w:rsidRPr="00080B76">
              <w:t>Seat Travel</w:t>
            </w:r>
          </w:p>
        </w:tc>
        <w:tc>
          <w:tcPr>
            <w:tcW w:w="1696" w:type="pct"/>
          </w:tcPr>
          <w:p w14:paraId="0C06B7BA" w14:textId="77777777" w:rsidR="00315CAB" w:rsidRPr="00080B76" w:rsidRDefault="00315CAB" w:rsidP="000A33D8">
            <w:pPr>
              <w:pStyle w:val="FABodyCopy"/>
              <w:keepNext/>
              <w:keepLines/>
            </w:pPr>
            <w:r w:rsidRPr="00080B76">
              <w:t>8.7 (220)</w:t>
            </w:r>
          </w:p>
        </w:tc>
        <w:tc>
          <w:tcPr>
            <w:tcW w:w="1786" w:type="pct"/>
          </w:tcPr>
          <w:p w14:paraId="78C322CC" w14:textId="77777777" w:rsidR="00315CAB" w:rsidRPr="00080B76" w:rsidRDefault="00315CAB" w:rsidP="000A33D8">
            <w:pPr>
              <w:pStyle w:val="FABodyCopy"/>
              <w:keepNext/>
              <w:keepLines/>
            </w:pPr>
            <w:r w:rsidRPr="00080B76">
              <w:t>8.7 (220)</w:t>
            </w:r>
          </w:p>
        </w:tc>
      </w:tr>
      <w:tr w:rsidR="00315CAB" w:rsidRPr="00080B76" w14:paraId="582FFD73" w14:textId="77777777" w:rsidTr="000A33D8">
        <w:tc>
          <w:tcPr>
            <w:tcW w:w="1518" w:type="pct"/>
          </w:tcPr>
          <w:p w14:paraId="317E0416" w14:textId="77777777" w:rsidR="00315CAB" w:rsidRPr="00080B76" w:rsidRDefault="00315CAB" w:rsidP="000A33D8">
            <w:pPr>
              <w:pStyle w:val="FABodyIndent1"/>
            </w:pPr>
            <w:r w:rsidRPr="00080B76">
              <w:t>Recliner Range (degrees)</w:t>
            </w:r>
          </w:p>
        </w:tc>
        <w:tc>
          <w:tcPr>
            <w:tcW w:w="1696" w:type="pct"/>
          </w:tcPr>
          <w:p w14:paraId="4A6F89F2" w14:textId="77777777" w:rsidR="00315CAB" w:rsidRDefault="00315CAB" w:rsidP="000A33D8">
            <w:pPr>
              <w:pStyle w:val="FABodyCopy"/>
            </w:pPr>
            <w:r w:rsidRPr="00080B76">
              <w:t>Total travel 71 degrees (from full forward)</w:t>
            </w:r>
          </w:p>
          <w:p w14:paraId="340BED78" w14:textId="77777777" w:rsidR="00315CAB" w:rsidRDefault="00315CAB" w:rsidP="000A33D8">
            <w:pPr>
              <w:pStyle w:val="FABodyCopy"/>
            </w:pPr>
            <w:r w:rsidRPr="00080B76">
              <w:t>18 degrees forward (from design)</w:t>
            </w:r>
          </w:p>
          <w:p w14:paraId="48A1E54B" w14:textId="77777777" w:rsidR="00315CAB" w:rsidRPr="00080B76" w:rsidRDefault="00315CAB" w:rsidP="000A33D8">
            <w:pPr>
              <w:pStyle w:val="FABodyCopy"/>
            </w:pPr>
            <w:r w:rsidRPr="00080B76">
              <w:t>53 degrees rearward (from design)</w:t>
            </w:r>
          </w:p>
        </w:tc>
        <w:tc>
          <w:tcPr>
            <w:tcW w:w="1786" w:type="pct"/>
          </w:tcPr>
          <w:p w14:paraId="05E639C7" w14:textId="77777777" w:rsidR="00315CAB" w:rsidRDefault="00315CAB" w:rsidP="000A33D8">
            <w:pPr>
              <w:pStyle w:val="FABodyCopy"/>
            </w:pPr>
            <w:r w:rsidRPr="00080B76">
              <w:t>Total travel 71 degrees (from full forward)</w:t>
            </w:r>
          </w:p>
          <w:p w14:paraId="6C433E5D" w14:textId="77777777" w:rsidR="00315CAB" w:rsidRDefault="00315CAB" w:rsidP="000A33D8">
            <w:pPr>
              <w:pStyle w:val="FABodyCopy"/>
            </w:pPr>
            <w:r w:rsidRPr="00080B76">
              <w:t>18 degrees forward (from design)</w:t>
            </w:r>
          </w:p>
          <w:p w14:paraId="6ABC6307" w14:textId="77777777" w:rsidR="00315CAB" w:rsidRPr="00080B76" w:rsidRDefault="00315CAB" w:rsidP="000A33D8">
            <w:pPr>
              <w:pStyle w:val="FABodyCopy"/>
            </w:pPr>
            <w:r w:rsidRPr="00080B76">
              <w:t>53 degrees rearward (from design)</w:t>
            </w:r>
          </w:p>
        </w:tc>
      </w:tr>
    </w:tbl>
    <w:p w14:paraId="441B12EC" w14:textId="77777777" w:rsidR="00315CAB" w:rsidRDefault="00315CAB" w:rsidP="00F14864">
      <w:pPr>
        <w:pStyle w:val="Heading5"/>
        <w:keepNext/>
        <w:keepLines/>
        <w:spacing w:line="240" w:lineRule="auto"/>
      </w:pPr>
      <w:r w:rsidRPr="00414586">
        <w:lastRenderedPageBreak/>
        <w:t>Rear</w:t>
      </w:r>
    </w:p>
    <w:tbl>
      <w:tblPr>
        <w:tblStyle w:val="SPTABLESTYLE"/>
        <w:tblW w:w="5000" w:type="pct"/>
        <w:tblLayout w:type="fixed"/>
        <w:tblLook w:val="01E0" w:firstRow="1" w:lastRow="1" w:firstColumn="1" w:lastColumn="1" w:noHBand="0" w:noVBand="0"/>
      </w:tblPr>
      <w:tblGrid>
        <w:gridCol w:w="3060"/>
        <w:gridCol w:w="3419"/>
        <w:gridCol w:w="3601"/>
      </w:tblGrid>
      <w:tr w:rsidR="00315CAB" w:rsidRPr="00080B76" w14:paraId="0DD3BCB1" w14:textId="77777777" w:rsidTr="000A33D8">
        <w:tc>
          <w:tcPr>
            <w:tcW w:w="1518" w:type="pct"/>
          </w:tcPr>
          <w:p w14:paraId="5DB1C205" w14:textId="77777777" w:rsidR="00315CAB" w:rsidRPr="00414586" w:rsidRDefault="00315CAB" w:rsidP="00F14864">
            <w:pPr>
              <w:pStyle w:val="ChartSubhead"/>
              <w:keepNext/>
              <w:keepLines/>
            </w:pPr>
            <w:r w:rsidRPr="00414586">
              <w:t>Rear</w:t>
            </w:r>
          </w:p>
        </w:tc>
        <w:tc>
          <w:tcPr>
            <w:tcW w:w="1696" w:type="pct"/>
          </w:tcPr>
          <w:p w14:paraId="076D354D" w14:textId="77777777" w:rsidR="00315CAB" w:rsidRPr="00080B76" w:rsidRDefault="00315CAB" w:rsidP="00F14864">
            <w:pPr>
              <w:pStyle w:val="ChartSubhead"/>
              <w:keepNext/>
              <w:keepLines/>
            </w:pPr>
            <w:r w:rsidRPr="00080B76">
              <w:t>Quad Cab</w:t>
            </w:r>
          </w:p>
        </w:tc>
        <w:tc>
          <w:tcPr>
            <w:tcW w:w="1786" w:type="pct"/>
          </w:tcPr>
          <w:p w14:paraId="03A28BA4" w14:textId="77777777" w:rsidR="00315CAB" w:rsidRPr="00080B76" w:rsidRDefault="00315CAB" w:rsidP="00F14864">
            <w:pPr>
              <w:pStyle w:val="ChartSubhead"/>
              <w:keepNext/>
              <w:keepLines/>
            </w:pPr>
            <w:r w:rsidRPr="00080B76">
              <w:t>Crew Cab</w:t>
            </w:r>
          </w:p>
        </w:tc>
      </w:tr>
      <w:tr w:rsidR="00315CAB" w:rsidRPr="00080B76" w14:paraId="7B1F7900" w14:textId="77777777" w:rsidTr="000A33D8">
        <w:tc>
          <w:tcPr>
            <w:tcW w:w="1518" w:type="pct"/>
          </w:tcPr>
          <w:p w14:paraId="0EFA88ED" w14:textId="77777777" w:rsidR="00315CAB" w:rsidRPr="00080B76" w:rsidRDefault="00315CAB" w:rsidP="00F14864">
            <w:pPr>
              <w:pStyle w:val="FABodyIndent1"/>
              <w:keepNext/>
              <w:keepLines/>
              <w:spacing w:line="240" w:lineRule="auto"/>
            </w:pPr>
            <w:r w:rsidRPr="00414586">
              <w:t xml:space="preserve">Headroom </w:t>
            </w:r>
          </w:p>
        </w:tc>
        <w:tc>
          <w:tcPr>
            <w:tcW w:w="1696" w:type="pct"/>
          </w:tcPr>
          <w:p w14:paraId="3C63AF89" w14:textId="77777777" w:rsidR="00315CAB" w:rsidRPr="00080B76" w:rsidRDefault="00315CAB" w:rsidP="00F14864">
            <w:pPr>
              <w:pStyle w:val="FABodyCopy"/>
              <w:keepNext/>
              <w:keepLines/>
              <w:spacing w:line="240" w:lineRule="auto"/>
            </w:pPr>
            <w:r w:rsidRPr="00080B76">
              <w:t>39.2 (995)</w:t>
            </w:r>
          </w:p>
        </w:tc>
        <w:tc>
          <w:tcPr>
            <w:tcW w:w="1786" w:type="pct"/>
          </w:tcPr>
          <w:p w14:paraId="5751E087" w14:textId="77777777" w:rsidR="00315CAB" w:rsidRPr="00080B76" w:rsidRDefault="00315CAB" w:rsidP="00F14864">
            <w:pPr>
              <w:pStyle w:val="FABodyCopy"/>
              <w:keepNext/>
              <w:keepLines/>
              <w:spacing w:line="240" w:lineRule="auto"/>
            </w:pPr>
            <w:r w:rsidRPr="00080B76">
              <w:t>39.8 (1,011)</w:t>
            </w:r>
          </w:p>
        </w:tc>
      </w:tr>
      <w:tr w:rsidR="00315CAB" w:rsidRPr="00080B76" w14:paraId="651E63E4" w14:textId="77777777" w:rsidTr="000A33D8">
        <w:tc>
          <w:tcPr>
            <w:tcW w:w="1518" w:type="pct"/>
          </w:tcPr>
          <w:p w14:paraId="0171ECAA" w14:textId="77777777" w:rsidR="00315CAB" w:rsidRPr="00080B76" w:rsidRDefault="00315CAB" w:rsidP="00F14864">
            <w:pPr>
              <w:pStyle w:val="FABodyIndent1"/>
              <w:keepNext/>
              <w:keepLines/>
              <w:spacing w:line="240" w:lineRule="auto"/>
            </w:pPr>
            <w:r w:rsidRPr="00414586">
              <w:t>Legroom</w:t>
            </w:r>
          </w:p>
        </w:tc>
        <w:tc>
          <w:tcPr>
            <w:tcW w:w="1696" w:type="pct"/>
          </w:tcPr>
          <w:p w14:paraId="0A90EC62" w14:textId="77777777" w:rsidR="00315CAB" w:rsidRPr="00080B76" w:rsidRDefault="00315CAB" w:rsidP="00F14864">
            <w:pPr>
              <w:pStyle w:val="FABodyCopy"/>
              <w:keepNext/>
              <w:keepLines/>
              <w:spacing w:line="240" w:lineRule="auto"/>
            </w:pPr>
            <w:r w:rsidRPr="00080B76">
              <w:t>35.6 (903)</w:t>
            </w:r>
          </w:p>
        </w:tc>
        <w:tc>
          <w:tcPr>
            <w:tcW w:w="1786" w:type="pct"/>
          </w:tcPr>
          <w:p w14:paraId="74C92F09" w14:textId="77777777" w:rsidR="00315CAB" w:rsidRPr="00080B76" w:rsidRDefault="00315CAB" w:rsidP="00F14864">
            <w:pPr>
              <w:pStyle w:val="FABodyCopy"/>
              <w:keepNext/>
              <w:keepLines/>
              <w:spacing w:line="240" w:lineRule="auto"/>
            </w:pPr>
            <w:r w:rsidRPr="00080B76">
              <w:t>45.2 (1,147)</w:t>
            </w:r>
          </w:p>
        </w:tc>
      </w:tr>
      <w:tr w:rsidR="00315CAB" w:rsidRPr="00080B76" w14:paraId="5D71B109" w14:textId="77777777" w:rsidTr="000A33D8">
        <w:tc>
          <w:tcPr>
            <w:tcW w:w="1518" w:type="pct"/>
          </w:tcPr>
          <w:p w14:paraId="59EB0E8C" w14:textId="77777777" w:rsidR="00315CAB" w:rsidRPr="00080B76" w:rsidRDefault="00315CAB" w:rsidP="00F14864">
            <w:pPr>
              <w:pStyle w:val="FABodyIndent1"/>
              <w:keepNext/>
              <w:keepLines/>
              <w:spacing w:line="240" w:lineRule="auto"/>
            </w:pPr>
            <w:r w:rsidRPr="00414586">
              <w:t xml:space="preserve">Shoulder Room </w:t>
            </w:r>
          </w:p>
        </w:tc>
        <w:tc>
          <w:tcPr>
            <w:tcW w:w="1696" w:type="pct"/>
          </w:tcPr>
          <w:p w14:paraId="299A0034" w14:textId="77777777" w:rsidR="00315CAB" w:rsidRPr="00080B76" w:rsidRDefault="00315CAB" w:rsidP="00F14864">
            <w:pPr>
              <w:pStyle w:val="FABodyCopy"/>
              <w:keepNext/>
              <w:keepLines/>
              <w:spacing w:line="240" w:lineRule="auto"/>
            </w:pPr>
            <w:r w:rsidRPr="00080B76">
              <w:t>65.7 (1,668)</w:t>
            </w:r>
          </w:p>
        </w:tc>
        <w:tc>
          <w:tcPr>
            <w:tcW w:w="1786" w:type="pct"/>
          </w:tcPr>
          <w:p w14:paraId="1406A196" w14:textId="77777777" w:rsidR="00315CAB" w:rsidRPr="00080B76" w:rsidRDefault="00315CAB" w:rsidP="00F14864">
            <w:pPr>
              <w:pStyle w:val="FABodyCopy"/>
              <w:keepNext/>
              <w:keepLines/>
              <w:spacing w:line="240" w:lineRule="auto"/>
            </w:pPr>
            <w:r w:rsidRPr="00080B76">
              <w:t>65.7 (1,670)</w:t>
            </w:r>
          </w:p>
        </w:tc>
      </w:tr>
      <w:tr w:rsidR="00315CAB" w:rsidRPr="00080B76" w14:paraId="59D48FCC" w14:textId="77777777" w:rsidTr="000A33D8">
        <w:tc>
          <w:tcPr>
            <w:tcW w:w="1518" w:type="pct"/>
          </w:tcPr>
          <w:p w14:paraId="6DA1934A" w14:textId="77777777" w:rsidR="00315CAB" w:rsidRPr="00080B76" w:rsidRDefault="00315CAB" w:rsidP="000A33D8">
            <w:pPr>
              <w:pStyle w:val="FABodyIndent1"/>
            </w:pPr>
            <w:r w:rsidRPr="00414586">
              <w:t xml:space="preserve">Hip Room </w:t>
            </w:r>
          </w:p>
        </w:tc>
        <w:tc>
          <w:tcPr>
            <w:tcW w:w="1696" w:type="pct"/>
          </w:tcPr>
          <w:p w14:paraId="6A9C62BC" w14:textId="77777777" w:rsidR="00315CAB" w:rsidRPr="00080B76" w:rsidRDefault="00315CAB" w:rsidP="000A33D8">
            <w:pPr>
              <w:pStyle w:val="FABodyCopy"/>
            </w:pPr>
            <w:r w:rsidRPr="00080B76">
              <w:t>63.4 (1,610)</w:t>
            </w:r>
          </w:p>
        </w:tc>
        <w:tc>
          <w:tcPr>
            <w:tcW w:w="1786" w:type="pct"/>
          </w:tcPr>
          <w:p w14:paraId="0C84B305" w14:textId="77777777" w:rsidR="00315CAB" w:rsidRPr="00080B76" w:rsidRDefault="00315CAB" w:rsidP="000A33D8">
            <w:pPr>
              <w:pStyle w:val="FABodyCopy"/>
            </w:pPr>
            <w:r w:rsidRPr="00080B76">
              <w:t>63.4 (1,611)</w:t>
            </w:r>
          </w:p>
        </w:tc>
      </w:tr>
    </w:tbl>
    <w:p w14:paraId="4A9D5BCD" w14:textId="77777777" w:rsidR="00315CAB" w:rsidRDefault="00315CAB" w:rsidP="00315CAB">
      <w:pPr>
        <w:pStyle w:val="Heading5"/>
        <w:keepNext/>
        <w:keepLines/>
        <w:spacing w:line="240" w:lineRule="auto"/>
      </w:pPr>
      <w:r w:rsidRPr="00414586">
        <w:t>Interior Volume</w:t>
      </w:r>
    </w:p>
    <w:tbl>
      <w:tblPr>
        <w:tblStyle w:val="SPTABLESTYLE"/>
        <w:tblW w:w="5000" w:type="pct"/>
        <w:tblLayout w:type="fixed"/>
        <w:tblLook w:val="01E0" w:firstRow="1" w:lastRow="1" w:firstColumn="1" w:lastColumn="1" w:noHBand="0" w:noVBand="0"/>
      </w:tblPr>
      <w:tblGrid>
        <w:gridCol w:w="3060"/>
        <w:gridCol w:w="3419"/>
        <w:gridCol w:w="3601"/>
      </w:tblGrid>
      <w:tr w:rsidR="00315CAB" w:rsidRPr="00080B76" w14:paraId="657F4296" w14:textId="77777777" w:rsidTr="000A33D8">
        <w:tc>
          <w:tcPr>
            <w:tcW w:w="1518" w:type="pct"/>
          </w:tcPr>
          <w:p w14:paraId="11D7A762" w14:textId="77777777" w:rsidR="00315CAB" w:rsidRPr="00414586" w:rsidRDefault="00315CAB" w:rsidP="000A33D8">
            <w:pPr>
              <w:pStyle w:val="ChartSubhead"/>
              <w:keepNext/>
              <w:keepLines/>
            </w:pPr>
            <w:r w:rsidRPr="00414586">
              <w:t>Interior Volume</w:t>
            </w:r>
          </w:p>
        </w:tc>
        <w:tc>
          <w:tcPr>
            <w:tcW w:w="1696" w:type="pct"/>
          </w:tcPr>
          <w:p w14:paraId="193D2143" w14:textId="77777777" w:rsidR="00315CAB" w:rsidRPr="00080B76" w:rsidRDefault="00315CAB" w:rsidP="000A33D8">
            <w:pPr>
              <w:pStyle w:val="ChartSubhead"/>
              <w:keepNext/>
              <w:keepLines/>
            </w:pPr>
            <w:r w:rsidRPr="00080B76">
              <w:t>Quad Cab</w:t>
            </w:r>
          </w:p>
        </w:tc>
        <w:tc>
          <w:tcPr>
            <w:tcW w:w="1786" w:type="pct"/>
          </w:tcPr>
          <w:p w14:paraId="5931C5D4" w14:textId="77777777" w:rsidR="00315CAB" w:rsidRPr="00080B76" w:rsidRDefault="00315CAB" w:rsidP="000A33D8">
            <w:pPr>
              <w:pStyle w:val="ChartSubhead"/>
              <w:keepNext/>
              <w:keepLines/>
            </w:pPr>
            <w:r w:rsidRPr="00080B76">
              <w:t>Crew Cab</w:t>
            </w:r>
          </w:p>
        </w:tc>
      </w:tr>
      <w:tr w:rsidR="00315CAB" w:rsidRPr="00080B76" w14:paraId="135DCFBE" w14:textId="77777777" w:rsidTr="000A33D8">
        <w:tc>
          <w:tcPr>
            <w:tcW w:w="1518" w:type="pct"/>
          </w:tcPr>
          <w:p w14:paraId="5E2A55E6" w14:textId="77777777" w:rsidR="00315CAB" w:rsidRPr="00414586" w:rsidRDefault="00315CAB" w:rsidP="000A33D8">
            <w:pPr>
              <w:pStyle w:val="FABodyIndent1"/>
              <w:keepNext/>
              <w:keepLines/>
              <w:spacing w:line="240" w:lineRule="auto"/>
            </w:pPr>
            <w:r w:rsidRPr="00414586">
              <w:t>Front – cu. ft. (cu m)</w:t>
            </w:r>
          </w:p>
        </w:tc>
        <w:tc>
          <w:tcPr>
            <w:tcW w:w="1696" w:type="pct"/>
          </w:tcPr>
          <w:p w14:paraId="192E377E" w14:textId="77777777" w:rsidR="00315CAB" w:rsidRPr="00080B76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80B76">
              <w:t>63.9 (1.8)</w:t>
            </w:r>
          </w:p>
        </w:tc>
        <w:tc>
          <w:tcPr>
            <w:tcW w:w="1786" w:type="pct"/>
          </w:tcPr>
          <w:p w14:paraId="1D139592" w14:textId="77777777" w:rsidR="00315CAB" w:rsidRPr="00080B76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80B76">
              <w:t>63.9 (1.8)</w:t>
            </w:r>
          </w:p>
        </w:tc>
      </w:tr>
      <w:tr w:rsidR="00315CAB" w:rsidRPr="00080B76" w14:paraId="06440EC4" w14:textId="77777777" w:rsidTr="000A33D8">
        <w:tc>
          <w:tcPr>
            <w:tcW w:w="1518" w:type="pct"/>
          </w:tcPr>
          <w:p w14:paraId="10F76D5D" w14:textId="77777777" w:rsidR="00315CAB" w:rsidRPr="00414586" w:rsidRDefault="00315CAB" w:rsidP="000A33D8">
            <w:pPr>
              <w:pStyle w:val="FABodyIndent1"/>
            </w:pPr>
            <w:r w:rsidRPr="00414586">
              <w:t>Rear – cu. ft. (cu m)</w:t>
            </w:r>
          </w:p>
        </w:tc>
        <w:tc>
          <w:tcPr>
            <w:tcW w:w="1696" w:type="pct"/>
          </w:tcPr>
          <w:p w14:paraId="7F2B4B3E" w14:textId="77777777" w:rsidR="00315CAB" w:rsidRPr="00080B76" w:rsidRDefault="00315CAB" w:rsidP="000A33D8">
            <w:pPr>
              <w:pStyle w:val="FABodyCopy"/>
            </w:pPr>
            <w:r w:rsidRPr="00080B76">
              <w:t>53.3 (1.5)</w:t>
            </w:r>
          </w:p>
        </w:tc>
        <w:tc>
          <w:tcPr>
            <w:tcW w:w="1786" w:type="pct"/>
          </w:tcPr>
          <w:p w14:paraId="3AF28E26" w14:textId="77777777" w:rsidR="00315CAB" w:rsidRPr="00080B76" w:rsidRDefault="00315CAB" w:rsidP="000A33D8">
            <w:pPr>
              <w:pStyle w:val="FABodyCopy"/>
            </w:pPr>
            <w:r w:rsidRPr="00080B76">
              <w:t>68.5 (1.9)</w:t>
            </w:r>
          </w:p>
        </w:tc>
      </w:tr>
    </w:tbl>
    <w:p w14:paraId="7BF72933" w14:textId="77777777" w:rsidR="00315CAB" w:rsidRDefault="00315CAB" w:rsidP="00315CAB">
      <w:pPr>
        <w:pStyle w:val="Heading3"/>
      </w:pPr>
      <w:r w:rsidRPr="00080B76">
        <w:t>STEERING SPECIFICATIONS</w:t>
      </w:r>
    </w:p>
    <w:p w14:paraId="53F48BFA" w14:textId="77777777" w:rsidR="00315CAB" w:rsidRPr="00282B72" w:rsidRDefault="00315CAB" w:rsidP="00315CAB">
      <w:pPr>
        <w:pStyle w:val="Heading4"/>
      </w:pPr>
      <w:r w:rsidRPr="00080B76">
        <w:t>QUAD CAB PICKUP</w:t>
      </w:r>
    </w:p>
    <w:tbl>
      <w:tblPr>
        <w:tblStyle w:val="SPTABLESTYLE"/>
        <w:tblW w:w="5000" w:type="pct"/>
        <w:tblLayout w:type="fixed"/>
        <w:tblLook w:val="01E0" w:firstRow="1" w:lastRow="1" w:firstColumn="1" w:lastColumn="1" w:noHBand="0" w:noVBand="0"/>
      </w:tblPr>
      <w:tblGrid>
        <w:gridCol w:w="3063"/>
        <w:gridCol w:w="1404"/>
        <w:gridCol w:w="1404"/>
        <w:gridCol w:w="1403"/>
        <w:gridCol w:w="1403"/>
        <w:gridCol w:w="1403"/>
      </w:tblGrid>
      <w:tr w:rsidR="00315CAB" w:rsidRPr="000514B1" w14:paraId="4AEE1277" w14:textId="77777777" w:rsidTr="000A33D8">
        <w:trPr>
          <w:tblHeader/>
        </w:trPr>
        <w:tc>
          <w:tcPr>
            <w:tcW w:w="1519" w:type="pct"/>
          </w:tcPr>
          <w:p w14:paraId="67AAD8CC" w14:textId="77777777" w:rsidR="00315CAB" w:rsidRPr="000514B1" w:rsidRDefault="00315CAB" w:rsidP="000A33D8">
            <w:pPr>
              <w:pStyle w:val="ChartSubhead"/>
            </w:pPr>
            <w:r w:rsidRPr="000514B1">
              <w:t>Measurement</w:t>
            </w:r>
          </w:p>
        </w:tc>
        <w:tc>
          <w:tcPr>
            <w:tcW w:w="696" w:type="pct"/>
          </w:tcPr>
          <w:p w14:paraId="204C084A" w14:textId="77777777" w:rsidR="00315CAB" w:rsidRPr="000514B1" w:rsidRDefault="00315CAB" w:rsidP="000A33D8">
            <w:pPr>
              <w:pStyle w:val="ChartSubhead"/>
            </w:pPr>
            <w:r w:rsidRPr="000514B1">
              <w:t>2</w:t>
            </w:r>
            <w:r>
              <w:t>WD</w:t>
            </w:r>
            <w:r w:rsidRPr="000514B1">
              <w:t xml:space="preserve"> </w:t>
            </w:r>
            <w:r w:rsidRPr="000514B1">
              <w:br/>
              <w:t>Short Bed</w:t>
            </w:r>
          </w:p>
        </w:tc>
        <w:tc>
          <w:tcPr>
            <w:tcW w:w="696" w:type="pct"/>
          </w:tcPr>
          <w:p w14:paraId="1FE6D43A" w14:textId="77777777" w:rsidR="00315CAB" w:rsidRPr="000514B1" w:rsidRDefault="00315CAB" w:rsidP="000A33D8">
            <w:pPr>
              <w:pStyle w:val="ChartSubhead"/>
            </w:pPr>
            <w:r w:rsidRPr="000514B1">
              <w:t>2</w:t>
            </w:r>
            <w:r>
              <w:t>WD</w:t>
            </w:r>
            <w:r w:rsidRPr="000514B1">
              <w:t xml:space="preserve"> </w:t>
            </w:r>
            <w:r w:rsidRPr="000514B1">
              <w:br/>
              <w:t>Long Bed</w:t>
            </w:r>
          </w:p>
        </w:tc>
        <w:tc>
          <w:tcPr>
            <w:tcW w:w="696" w:type="pct"/>
          </w:tcPr>
          <w:p w14:paraId="75688AA3" w14:textId="77777777" w:rsidR="00315CAB" w:rsidRPr="000514B1" w:rsidRDefault="00315CAB" w:rsidP="000A33D8">
            <w:pPr>
              <w:pStyle w:val="ChartSubhead"/>
            </w:pPr>
            <w:r w:rsidRPr="000514B1">
              <w:t>4</w:t>
            </w:r>
            <w:r>
              <w:t>WD</w:t>
            </w:r>
            <w:r w:rsidRPr="000514B1">
              <w:t xml:space="preserve"> </w:t>
            </w:r>
            <w:r w:rsidRPr="000514B1">
              <w:br/>
              <w:t>Short Bed</w:t>
            </w:r>
          </w:p>
        </w:tc>
        <w:tc>
          <w:tcPr>
            <w:tcW w:w="696" w:type="pct"/>
          </w:tcPr>
          <w:p w14:paraId="469B79B0" w14:textId="77777777" w:rsidR="00315CAB" w:rsidRPr="000514B1" w:rsidRDefault="00315CAB" w:rsidP="000A33D8">
            <w:pPr>
              <w:pStyle w:val="ChartSubhead"/>
            </w:pPr>
            <w:r w:rsidRPr="000514B1">
              <w:t>4</w:t>
            </w:r>
            <w:r>
              <w:t>WD</w:t>
            </w:r>
            <w:r w:rsidRPr="000514B1">
              <w:t xml:space="preserve"> </w:t>
            </w:r>
            <w:r w:rsidRPr="000514B1">
              <w:br/>
              <w:t>Long Bed</w:t>
            </w:r>
          </w:p>
        </w:tc>
        <w:tc>
          <w:tcPr>
            <w:tcW w:w="696" w:type="pct"/>
          </w:tcPr>
          <w:p w14:paraId="5598331F" w14:textId="77777777" w:rsidR="00315CAB" w:rsidRPr="000514B1" w:rsidRDefault="00315CAB" w:rsidP="000A33D8">
            <w:pPr>
              <w:pStyle w:val="ChartSubhead"/>
            </w:pPr>
            <w:r w:rsidRPr="000514B1">
              <w:t>4</w:t>
            </w:r>
            <w:r>
              <w:t>WD</w:t>
            </w:r>
            <w:r w:rsidRPr="000514B1">
              <w:t xml:space="preserve"> </w:t>
            </w:r>
            <w:r w:rsidRPr="000514B1">
              <w:br/>
              <w:t>Rebel</w:t>
            </w:r>
          </w:p>
        </w:tc>
      </w:tr>
      <w:tr w:rsidR="00315CAB" w:rsidRPr="000514B1" w14:paraId="0B732801" w14:textId="77777777" w:rsidTr="000A33D8">
        <w:tc>
          <w:tcPr>
            <w:tcW w:w="1519" w:type="pct"/>
          </w:tcPr>
          <w:p w14:paraId="2A472FC8" w14:textId="77777777" w:rsidR="00315CAB" w:rsidRPr="000514B1" w:rsidRDefault="00315CAB" w:rsidP="000A33D8">
            <w:pPr>
              <w:pStyle w:val="FABodyCopy"/>
            </w:pPr>
            <w:r w:rsidRPr="000514B1">
              <w:t>Wheelbase (nominal; in/mm)</w:t>
            </w:r>
          </w:p>
        </w:tc>
        <w:tc>
          <w:tcPr>
            <w:tcW w:w="696" w:type="pct"/>
          </w:tcPr>
          <w:p w14:paraId="0800C940" w14:textId="77777777" w:rsidR="00315CAB" w:rsidRPr="000514B1" w:rsidRDefault="00315CAB" w:rsidP="000A33D8">
            <w:pPr>
              <w:pStyle w:val="FABodyCopy"/>
            </w:pPr>
            <w:r w:rsidRPr="000514B1">
              <w:t>140.5 / 3,569</w:t>
            </w:r>
          </w:p>
        </w:tc>
        <w:tc>
          <w:tcPr>
            <w:tcW w:w="696" w:type="pct"/>
          </w:tcPr>
          <w:p w14:paraId="21355B91" w14:textId="77777777" w:rsidR="00315CAB" w:rsidRPr="000514B1" w:rsidRDefault="00315CAB" w:rsidP="000A33D8">
            <w:pPr>
              <w:pStyle w:val="FABodyCopy"/>
            </w:pPr>
            <w:r w:rsidRPr="000514B1">
              <w:t>140.5 / 3,569</w:t>
            </w:r>
          </w:p>
        </w:tc>
        <w:tc>
          <w:tcPr>
            <w:tcW w:w="696" w:type="pct"/>
          </w:tcPr>
          <w:p w14:paraId="17068FD0" w14:textId="77777777" w:rsidR="00315CAB" w:rsidRPr="000514B1" w:rsidRDefault="00315CAB" w:rsidP="000A33D8">
            <w:pPr>
              <w:pStyle w:val="FABodyCopy"/>
            </w:pPr>
            <w:r w:rsidRPr="000514B1">
              <w:t>140.5 / 3,569</w:t>
            </w:r>
          </w:p>
        </w:tc>
        <w:tc>
          <w:tcPr>
            <w:tcW w:w="696" w:type="pct"/>
          </w:tcPr>
          <w:p w14:paraId="71C7D2A3" w14:textId="77777777" w:rsidR="00315CAB" w:rsidRPr="000514B1" w:rsidRDefault="00315CAB" w:rsidP="000A33D8">
            <w:pPr>
              <w:pStyle w:val="FABodyCopy"/>
            </w:pPr>
            <w:r w:rsidRPr="000514B1">
              <w:t>140.5 / 3,569</w:t>
            </w:r>
          </w:p>
        </w:tc>
        <w:tc>
          <w:tcPr>
            <w:tcW w:w="696" w:type="pct"/>
          </w:tcPr>
          <w:p w14:paraId="19E89A46" w14:textId="77777777" w:rsidR="00315CAB" w:rsidRPr="000514B1" w:rsidRDefault="00315CAB" w:rsidP="000A33D8">
            <w:pPr>
              <w:pStyle w:val="FABodyCopy"/>
            </w:pPr>
            <w:r w:rsidRPr="000514B1">
              <w:t>140.5 / 3,569</w:t>
            </w:r>
          </w:p>
        </w:tc>
      </w:tr>
      <w:tr w:rsidR="00315CAB" w:rsidRPr="00080B76" w14:paraId="5E519135" w14:textId="77777777" w:rsidTr="000A33D8">
        <w:tc>
          <w:tcPr>
            <w:tcW w:w="1519" w:type="pct"/>
          </w:tcPr>
          <w:p w14:paraId="5BD26728" w14:textId="77777777" w:rsidR="00315CAB" w:rsidRPr="00080B76" w:rsidRDefault="00315CAB" w:rsidP="000A33D8">
            <w:pPr>
              <w:pStyle w:val="FABodyCopy"/>
            </w:pPr>
            <w:r w:rsidRPr="00080B76">
              <w:t>Overall Ratio</w:t>
            </w:r>
          </w:p>
        </w:tc>
        <w:tc>
          <w:tcPr>
            <w:tcW w:w="696" w:type="pct"/>
          </w:tcPr>
          <w:p w14:paraId="31CC5D99" w14:textId="77777777" w:rsidR="00315CAB" w:rsidRPr="00080B76" w:rsidRDefault="00315CAB" w:rsidP="000A33D8">
            <w:pPr>
              <w:pStyle w:val="FABodyCopy"/>
            </w:pPr>
            <w:r w:rsidRPr="00080B76">
              <w:t>16.3:1</w:t>
            </w:r>
          </w:p>
        </w:tc>
        <w:tc>
          <w:tcPr>
            <w:tcW w:w="696" w:type="pct"/>
          </w:tcPr>
          <w:p w14:paraId="082F77EC" w14:textId="77777777" w:rsidR="00315CAB" w:rsidRPr="00080B76" w:rsidRDefault="00315CAB" w:rsidP="000A33D8">
            <w:pPr>
              <w:pStyle w:val="FABodyCopy"/>
            </w:pPr>
            <w:r w:rsidRPr="00080B76">
              <w:t>16.3:1</w:t>
            </w:r>
          </w:p>
        </w:tc>
        <w:tc>
          <w:tcPr>
            <w:tcW w:w="696" w:type="pct"/>
          </w:tcPr>
          <w:p w14:paraId="20185B33" w14:textId="77777777" w:rsidR="00315CAB" w:rsidRPr="00080B76" w:rsidRDefault="00315CAB" w:rsidP="000A33D8">
            <w:pPr>
              <w:pStyle w:val="FABodyCopy"/>
            </w:pPr>
            <w:r w:rsidRPr="00080B76">
              <w:t>16.3:1</w:t>
            </w:r>
          </w:p>
        </w:tc>
        <w:tc>
          <w:tcPr>
            <w:tcW w:w="696" w:type="pct"/>
          </w:tcPr>
          <w:p w14:paraId="616F6B6C" w14:textId="77777777" w:rsidR="00315CAB" w:rsidRPr="00080B76" w:rsidRDefault="00315CAB" w:rsidP="000A33D8">
            <w:pPr>
              <w:pStyle w:val="FABodyCopy"/>
            </w:pPr>
            <w:r w:rsidRPr="00080B76">
              <w:t>16.3:1</w:t>
            </w:r>
          </w:p>
        </w:tc>
        <w:tc>
          <w:tcPr>
            <w:tcW w:w="696" w:type="pct"/>
          </w:tcPr>
          <w:p w14:paraId="0A78FB69" w14:textId="77777777" w:rsidR="00315CAB" w:rsidRPr="00080B76" w:rsidRDefault="00315CAB" w:rsidP="000A33D8">
            <w:pPr>
              <w:pStyle w:val="FABodyCopy"/>
            </w:pPr>
            <w:r w:rsidRPr="00080B76">
              <w:t>17.8:1</w:t>
            </w:r>
          </w:p>
        </w:tc>
      </w:tr>
      <w:tr w:rsidR="00315CAB" w:rsidRPr="00080B76" w14:paraId="21AD5728" w14:textId="77777777" w:rsidTr="000A33D8">
        <w:tc>
          <w:tcPr>
            <w:tcW w:w="1519" w:type="pct"/>
          </w:tcPr>
          <w:p w14:paraId="7A3C8294" w14:textId="77777777" w:rsidR="00315CAB" w:rsidRPr="00080B76" w:rsidRDefault="00315CAB" w:rsidP="000A33D8">
            <w:pPr>
              <w:pStyle w:val="FABodyCopy"/>
            </w:pPr>
            <w:r w:rsidRPr="00080B76">
              <w:t xml:space="preserve">Steering Wheel Turns </w:t>
            </w:r>
            <w:r w:rsidRPr="00080B76">
              <w:br/>
              <w:t>(lock-to-lock)</w:t>
            </w:r>
          </w:p>
        </w:tc>
        <w:tc>
          <w:tcPr>
            <w:tcW w:w="696" w:type="pct"/>
          </w:tcPr>
          <w:p w14:paraId="7E6A7048" w14:textId="77777777" w:rsidR="00315CAB" w:rsidRPr="00080B76" w:rsidRDefault="00315CAB" w:rsidP="000A33D8">
            <w:pPr>
              <w:pStyle w:val="FABodyCopy"/>
            </w:pPr>
            <w:r w:rsidRPr="00080B76">
              <w:t>3.1</w:t>
            </w:r>
          </w:p>
        </w:tc>
        <w:tc>
          <w:tcPr>
            <w:tcW w:w="696" w:type="pct"/>
          </w:tcPr>
          <w:p w14:paraId="5462788F" w14:textId="77777777" w:rsidR="00315CAB" w:rsidRPr="00080B76" w:rsidRDefault="00315CAB" w:rsidP="000A33D8">
            <w:pPr>
              <w:pStyle w:val="FABodyCopy"/>
            </w:pPr>
            <w:r w:rsidRPr="00080B76">
              <w:t>3.1</w:t>
            </w:r>
          </w:p>
        </w:tc>
        <w:tc>
          <w:tcPr>
            <w:tcW w:w="696" w:type="pct"/>
          </w:tcPr>
          <w:p w14:paraId="60B7F045" w14:textId="77777777" w:rsidR="00315CAB" w:rsidRPr="00080B76" w:rsidRDefault="00315CAB" w:rsidP="000A33D8">
            <w:pPr>
              <w:pStyle w:val="FABodyCopy"/>
            </w:pPr>
            <w:r w:rsidRPr="00080B76">
              <w:t>3.1</w:t>
            </w:r>
          </w:p>
        </w:tc>
        <w:tc>
          <w:tcPr>
            <w:tcW w:w="696" w:type="pct"/>
          </w:tcPr>
          <w:p w14:paraId="0B897D9B" w14:textId="77777777" w:rsidR="00315CAB" w:rsidRPr="00080B76" w:rsidRDefault="00315CAB" w:rsidP="000A33D8">
            <w:pPr>
              <w:pStyle w:val="FABodyCopy"/>
            </w:pPr>
            <w:r w:rsidRPr="00080B76">
              <w:t>3.1</w:t>
            </w:r>
          </w:p>
        </w:tc>
        <w:tc>
          <w:tcPr>
            <w:tcW w:w="696" w:type="pct"/>
          </w:tcPr>
          <w:p w14:paraId="34A4646C" w14:textId="77777777" w:rsidR="00315CAB" w:rsidRPr="00080B76" w:rsidRDefault="00315CAB" w:rsidP="000A33D8">
            <w:pPr>
              <w:pStyle w:val="FABodyCopy"/>
            </w:pPr>
            <w:r w:rsidRPr="00080B76">
              <w:t>3.4</w:t>
            </w:r>
          </w:p>
        </w:tc>
      </w:tr>
      <w:tr w:rsidR="00315CAB" w:rsidRPr="00080B76" w14:paraId="078B500B" w14:textId="77777777" w:rsidTr="000A33D8">
        <w:tc>
          <w:tcPr>
            <w:tcW w:w="1519" w:type="pct"/>
          </w:tcPr>
          <w:p w14:paraId="11F55DCB" w14:textId="77777777" w:rsidR="00315CAB" w:rsidRPr="00080B76" w:rsidRDefault="00315CAB" w:rsidP="000A33D8">
            <w:pPr>
              <w:pStyle w:val="FABodyCopy"/>
            </w:pPr>
            <w:r w:rsidRPr="00080B76">
              <w:t xml:space="preserve">18-in. Tire Turning Diameter </w:t>
            </w:r>
            <w:r w:rsidRPr="00080B76">
              <w:br/>
              <w:t>(ft. / M)*</w:t>
            </w:r>
          </w:p>
        </w:tc>
        <w:tc>
          <w:tcPr>
            <w:tcW w:w="696" w:type="pct"/>
          </w:tcPr>
          <w:p w14:paraId="0D1BFA6F" w14:textId="77777777" w:rsidR="00315CAB" w:rsidRPr="00080B76" w:rsidRDefault="00315CAB" w:rsidP="000A33D8">
            <w:pPr>
              <w:pStyle w:val="FABodyCopy"/>
            </w:pPr>
            <w:r w:rsidRPr="00080B76">
              <w:t>46.2 / 14.1</w:t>
            </w:r>
          </w:p>
        </w:tc>
        <w:tc>
          <w:tcPr>
            <w:tcW w:w="696" w:type="pct"/>
          </w:tcPr>
          <w:p w14:paraId="056324F5" w14:textId="77777777" w:rsidR="00315CAB" w:rsidRPr="00080B76" w:rsidRDefault="00315CAB" w:rsidP="000A33D8">
            <w:pPr>
              <w:pStyle w:val="FABodyCopy"/>
            </w:pPr>
            <w:r w:rsidRPr="00080B76">
              <w:t>46.2 / 14.1</w:t>
            </w:r>
          </w:p>
        </w:tc>
        <w:tc>
          <w:tcPr>
            <w:tcW w:w="696" w:type="pct"/>
          </w:tcPr>
          <w:p w14:paraId="478D7A0F" w14:textId="77777777" w:rsidR="00315CAB" w:rsidRPr="00080B76" w:rsidRDefault="00315CAB" w:rsidP="000A33D8">
            <w:pPr>
              <w:pStyle w:val="FABodyCopy"/>
            </w:pPr>
            <w:r w:rsidRPr="00080B76">
              <w:t>46.2 / 14.1</w:t>
            </w:r>
          </w:p>
        </w:tc>
        <w:tc>
          <w:tcPr>
            <w:tcW w:w="696" w:type="pct"/>
          </w:tcPr>
          <w:p w14:paraId="19906DFD" w14:textId="77777777" w:rsidR="00315CAB" w:rsidRPr="00080B76" w:rsidRDefault="00315CAB" w:rsidP="000A33D8">
            <w:pPr>
              <w:pStyle w:val="FABodyCopy"/>
            </w:pPr>
            <w:r w:rsidRPr="00080B76">
              <w:t>46.2 / 14.1</w:t>
            </w:r>
          </w:p>
        </w:tc>
        <w:tc>
          <w:tcPr>
            <w:tcW w:w="696" w:type="pct"/>
          </w:tcPr>
          <w:p w14:paraId="54D842E6" w14:textId="77777777" w:rsidR="00315CAB" w:rsidRPr="00080B76" w:rsidRDefault="00315CAB" w:rsidP="000A33D8">
            <w:pPr>
              <w:pStyle w:val="FABodyCopy"/>
            </w:pPr>
            <w:r w:rsidRPr="00080B76">
              <w:t>46.2 / 14.1</w:t>
            </w:r>
          </w:p>
        </w:tc>
      </w:tr>
      <w:tr w:rsidR="00315CAB" w:rsidRPr="00080B76" w14:paraId="7033D2D0" w14:textId="77777777" w:rsidTr="000A33D8">
        <w:tc>
          <w:tcPr>
            <w:tcW w:w="1519" w:type="pct"/>
          </w:tcPr>
          <w:p w14:paraId="068A6B59" w14:textId="77777777" w:rsidR="00315CAB" w:rsidRPr="00080B76" w:rsidRDefault="00315CAB" w:rsidP="000A33D8">
            <w:pPr>
              <w:pStyle w:val="FABodyCopy"/>
            </w:pPr>
            <w:r w:rsidRPr="00080B76">
              <w:t xml:space="preserve">20-in. Tire Turning Diameter </w:t>
            </w:r>
            <w:r w:rsidRPr="00080B76">
              <w:br/>
              <w:t>(ft. / M)*</w:t>
            </w:r>
          </w:p>
        </w:tc>
        <w:tc>
          <w:tcPr>
            <w:tcW w:w="696" w:type="pct"/>
          </w:tcPr>
          <w:p w14:paraId="0744F566" w14:textId="77777777" w:rsidR="00315CAB" w:rsidRPr="00080B76" w:rsidRDefault="00315CAB" w:rsidP="000A33D8">
            <w:pPr>
              <w:pStyle w:val="FABodyCopy"/>
            </w:pPr>
            <w:r w:rsidRPr="00080B76">
              <w:t>45.1 / 13.74</w:t>
            </w:r>
          </w:p>
        </w:tc>
        <w:tc>
          <w:tcPr>
            <w:tcW w:w="696" w:type="pct"/>
          </w:tcPr>
          <w:p w14:paraId="7B870924" w14:textId="77777777" w:rsidR="00315CAB" w:rsidRPr="00080B76" w:rsidRDefault="00315CAB" w:rsidP="000A33D8">
            <w:pPr>
              <w:pStyle w:val="FABodyCopy"/>
            </w:pPr>
            <w:r w:rsidRPr="00080B76">
              <w:t>45.1 / 13.74</w:t>
            </w:r>
          </w:p>
        </w:tc>
        <w:tc>
          <w:tcPr>
            <w:tcW w:w="696" w:type="pct"/>
          </w:tcPr>
          <w:p w14:paraId="0676A809" w14:textId="77777777" w:rsidR="00315CAB" w:rsidRPr="00080B76" w:rsidRDefault="00315CAB" w:rsidP="000A33D8">
            <w:pPr>
              <w:pStyle w:val="FABodyCopy"/>
            </w:pPr>
            <w:r w:rsidRPr="00080B76">
              <w:t>45.1 / 13.74</w:t>
            </w:r>
          </w:p>
        </w:tc>
        <w:tc>
          <w:tcPr>
            <w:tcW w:w="696" w:type="pct"/>
          </w:tcPr>
          <w:p w14:paraId="111921C9" w14:textId="77777777" w:rsidR="00315CAB" w:rsidRPr="00080B76" w:rsidRDefault="00315CAB" w:rsidP="000A33D8">
            <w:pPr>
              <w:pStyle w:val="FABodyCopy"/>
            </w:pPr>
            <w:r w:rsidRPr="00080B76">
              <w:t>45.1 / 13.74</w:t>
            </w:r>
          </w:p>
        </w:tc>
        <w:tc>
          <w:tcPr>
            <w:tcW w:w="696" w:type="pct"/>
          </w:tcPr>
          <w:p w14:paraId="0C31DE8F" w14:textId="77777777" w:rsidR="00315CAB" w:rsidRPr="00080B76" w:rsidRDefault="00315CAB" w:rsidP="000A33D8">
            <w:pPr>
              <w:pStyle w:val="FABodyCopy"/>
            </w:pPr>
            <w:r w:rsidRPr="00080B76">
              <w:t>NA</w:t>
            </w:r>
          </w:p>
        </w:tc>
      </w:tr>
    </w:tbl>
    <w:p w14:paraId="0F2B5E9E" w14:textId="77777777" w:rsidR="00315CAB" w:rsidRPr="00282B72" w:rsidRDefault="00315CAB" w:rsidP="00315CAB">
      <w:pPr>
        <w:pStyle w:val="Footnote"/>
      </w:pPr>
      <w:r w:rsidRPr="00282B72">
        <w:t>*</w:t>
      </w:r>
      <w:r>
        <w:tab/>
      </w:r>
      <w:r w:rsidRPr="00282B72">
        <w:t xml:space="preserve">= Curb-to-curb turning diameter is measured at the outside of the tires at curb height. </w:t>
      </w:r>
      <w:r>
        <w:br/>
      </w:r>
      <w:r w:rsidRPr="00282B72">
        <w:t>Turning diameters and steering wheel turns, lock-to-lock may differ with optional tires and wheels.</w:t>
      </w:r>
    </w:p>
    <w:p w14:paraId="0DD979FD" w14:textId="77777777" w:rsidR="00315CAB" w:rsidRDefault="00315CAB" w:rsidP="00315CAB">
      <w:pPr>
        <w:pStyle w:val="Heading4"/>
      </w:pPr>
      <w:r w:rsidRPr="00080B76">
        <w:t>CREW CAB PICKUP</w:t>
      </w:r>
    </w:p>
    <w:tbl>
      <w:tblPr>
        <w:tblStyle w:val="SPTABLESTYLE"/>
        <w:tblW w:w="5000" w:type="pct"/>
        <w:tblLayout w:type="fixed"/>
        <w:tblLook w:val="01E0" w:firstRow="1" w:lastRow="1" w:firstColumn="1" w:lastColumn="1" w:noHBand="0" w:noVBand="0"/>
      </w:tblPr>
      <w:tblGrid>
        <w:gridCol w:w="2070"/>
        <w:gridCol w:w="1335"/>
        <w:gridCol w:w="1335"/>
        <w:gridCol w:w="1335"/>
        <w:gridCol w:w="1335"/>
        <w:gridCol w:w="1335"/>
        <w:gridCol w:w="1335"/>
      </w:tblGrid>
      <w:tr w:rsidR="00315CAB" w:rsidRPr="000514B1" w14:paraId="5050DFFC" w14:textId="77777777" w:rsidTr="000A33D8">
        <w:trPr>
          <w:tblHeader/>
        </w:trPr>
        <w:tc>
          <w:tcPr>
            <w:tcW w:w="1027" w:type="pct"/>
          </w:tcPr>
          <w:p w14:paraId="6B29A74A" w14:textId="77777777" w:rsidR="00315CAB" w:rsidRPr="000514B1" w:rsidRDefault="00315CAB" w:rsidP="000A33D8">
            <w:pPr>
              <w:pStyle w:val="ChartSubhead"/>
            </w:pPr>
            <w:r w:rsidRPr="000514B1">
              <w:t>Measurement</w:t>
            </w:r>
          </w:p>
        </w:tc>
        <w:tc>
          <w:tcPr>
            <w:tcW w:w="662" w:type="pct"/>
          </w:tcPr>
          <w:p w14:paraId="3803AD8E" w14:textId="77777777" w:rsidR="00315CAB" w:rsidRPr="000514B1" w:rsidRDefault="00315CAB" w:rsidP="000A33D8">
            <w:pPr>
              <w:pStyle w:val="ChartSubhead"/>
            </w:pPr>
            <w:r w:rsidRPr="000514B1">
              <w:t xml:space="preserve">2WD </w:t>
            </w:r>
            <w:r w:rsidRPr="000514B1">
              <w:br/>
              <w:t>Short Bed</w:t>
            </w:r>
          </w:p>
        </w:tc>
        <w:tc>
          <w:tcPr>
            <w:tcW w:w="662" w:type="pct"/>
          </w:tcPr>
          <w:p w14:paraId="0025FB2E" w14:textId="77777777" w:rsidR="00315CAB" w:rsidRPr="000514B1" w:rsidRDefault="00315CAB" w:rsidP="000A33D8">
            <w:pPr>
              <w:pStyle w:val="ChartSubhead"/>
            </w:pPr>
            <w:r w:rsidRPr="000514B1">
              <w:t xml:space="preserve">2WD </w:t>
            </w:r>
            <w:r w:rsidRPr="000514B1">
              <w:br/>
              <w:t>Long Bed</w:t>
            </w:r>
          </w:p>
        </w:tc>
        <w:tc>
          <w:tcPr>
            <w:tcW w:w="662" w:type="pct"/>
          </w:tcPr>
          <w:p w14:paraId="4C21B7FA" w14:textId="77777777" w:rsidR="00315CAB" w:rsidRPr="000514B1" w:rsidRDefault="00315CAB" w:rsidP="000A33D8">
            <w:pPr>
              <w:pStyle w:val="ChartSubhead"/>
            </w:pPr>
            <w:r w:rsidRPr="000514B1">
              <w:t xml:space="preserve">4WD </w:t>
            </w:r>
            <w:r w:rsidRPr="000514B1">
              <w:br/>
              <w:t>Short Bed</w:t>
            </w:r>
          </w:p>
        </w:tc>
        <w:tc>
          <w:tcPr>
            <w:tcW w:w="662" w:type="pct"/>
          </w:tcPr>
          <w:p w14:paraId="449BC85D" w14:textId="77777777" w:rsidR="00315CAB" w:rsidRPr="000514B1" w:rsidRDefault="00315CAB" w:rsidP="000A33D8">
            <w:pPr>
              <w:pStyle w:val="ChartSubhead"/>
            </w:pPr>
            <w:r w:rsidRPr="000514B1">
              <w:t xml:space="preserve">4WD </w:t>
            </w:r>
            <w:r w:rsidRPr="000514B1">
              <w:br/>
              <w:t>Long Bed</w:t>
            </w:r>
          </w:p>
        </w:tc>
        <w:tc>
          <w:tcPr>
            <w:tcW w:w="662" w:type="pct"/>
          </w:tcPr>
          <w:p w14:paraId="27627825" w14:textId="77777777" w:rsidR="00315CAB" w:rsidRPr="000514B1" w:rsidRDefault="00315CAB" w:rsidP="000A33D8">
            <w:pPr>
              <w:pStyle w:val="ChartSubhead"/>
            </w:pPr>
            <w:r w:rsidRPr="000514B1">
              <w:t xml:space="preserve">4WD </w:t>
            </w:r>
            <w:r w:rsidRPr="000514B1">
              <w:br/>
              <w:t>Rebel</w:t>
            </w:r>
          </w:p>
        </w:tc>
        <w:tc>
          <w:tcPr>
            <w:tcW w:w="662" w:type="pct"/>
          </w:tcPr>
          <w:p w14:paraId="07A7ED8D" w14:textId="77777777" w:rsidR="00315CAB" w:rsidRPr="000514B1" w:rsidRDefault="00315CAB" w:rsidP="000A33D8">
            <w:pPr>
              <w:pStyle w:val="ChartSubhead"/>
            </w:pPr>
            <w:r w:rsidRPr="000514B1">
              <w:t>TRX</w:t>
            </w:r>
          </w:p>
        </w:tc>
      </w:tr>
      <w:tr w:rsidR="00315CAB" w:rsidRPr="000514B1" w14:paraId="1F520513" w14:textId="77777777" w:rsidTr="000A33D8">
        <w:tc>
          <w:tcPr>
            <w:tcW w:w="1027" w:type="pct"/>
          </w:tcPr>
          <w:p w14:paraId="49ADB55E" w14:textId="77777777" w:rsidR="00315CAB" w:rsidRPr="000514B1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514B1">
              <w:t>Wheelbase (nominal)</w:t>
            </w:r>
          </w:p>
        </w:tc>
        <w:tc>
          <w:tcPr>
            <w:tcW w:w="662" w:type="pct"/>
          </w:tcPr>
          <w:p w14:paraId="2813A36D" w14:textId="77777777" w:rsidR="00315CAB" w:rsidRPr="000514B1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514B1">
              <w:t>144.6 / 3,672</w:t>
            </w:r>
          </w:p>
        </w:tc>
        <w:tc>
          <w:tcPr>
            <w:tcW w:w="662" w:type="pct"/>
          </w:tcPr>
          <w:p w14:paraId="147162FE" w14:textId="77777777" w:rsidR="00315CAB" w:rsidRPr="000514B1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514B1">
              <w:t>153.5 / 3,898</w:t>
            </w:r>
          </w:p>
        </w:tc>
        <w:tc>
          <w:tcPr>
            <w:tcW w:w="662" w:type="pct"/>
          </w:tcPr>
          <w:p w14:paraId="5CEF6E4F" w14:textId="77777777" w:rsidR="00315CAB" w:rsidRPr="000514B1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514B1">
              <w:t>144.6 / 3,572</w:t>
            </w:r>
          </w:p>
        </w:tc>
        <w:tc>
          <w:tcPr>
            <w:tcW w:w="662" w:type="pct"/>
          </w:tcPr>
          <w:p w14:paraId="6867A3D7" w14:textId="77777777" w:rsidR="00315CAB" w:rsidRPr="000514B1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514B1">
              <w:t>153.5 / 3,898</w:t>
            </w:r>
          </w:p>
        </w:tc>
        <w:tc>
          <w:tcPr>
            <w:tcW w:w="662" w:type="pct"/>
          </w:tcPr>
          <w:p w14:paraId="6B055275" w14:textId="77777777" w:rsidR="00315CAB" w:rsidRPr="000514B1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514B1">
              <w:t>144.6 / 3,572</w:t>
            </w:r>
          </w:p>
        </w:tc>
        <w:tc>
          <w:tcPr>
            <w:tcW w:w="662" w:type="pct"/>
          </w:tcPr>
          <w:p w14:paraId="46394D29" w14:textId="77777777" w:rsidR="00315CAB" w:rsidRPr="000514B1" w:rsidRDefault="00315CAB" w:rsidP="000A33D8">
            <w:pPr>
              <w:pStyle w:val="FABodyCopy"/>
              <w:keepNext/>
              <w:keepLines/>
              <w:spacing w:line="240" w:lineRule="auto"/>
            </w:pPr>
            <w:r w:rsidRPr="000514B1">
              <w:t>145.1 / 3,685.5</w:t>
            </w:r>
          </w:p>
        </w:tc>
      </w:tr>
      <w:tr w:rsidR="00315CAB" w:rsidRPr="00282B72" w14:paraId="1E9210C1" w14:textId="77777777" w:rsidTr="000A33D8">
        <w:tc>
          <w:tcPr>
            <w:tcW w:w="1027" w:type="pct"/>
          </w:tcPr>
          <w:p w14:paraId="289961F3" w14:textId="77777777" w:rsidR="00315CAB" w:rsidRPr="00282B72" w:rsidRDefault="00315CAB" w:rsidP="000A33D8">
            <w:pPr>
              <w:pStyle w:val="FABodyCopy"/>
              <w:keepNext/>
              <w:keepLines/>
              <w:spacing w:line="240" w:lineRule="auto"/>
            </w:pPr>
            <w:r w:rsidRPr="00282B72">
              <w:t>Overall Ratio</w:t>
            </w:r>
          </w:p>
        </w:tc>
        <w:tc>
          <w:tcPr>
            <w:tcW w:w="662" w:type="pct"/>
          </w:tcPr>
          <w:p w14:paraId="1F4F7C06" w14:textId="77777777" w:rsidR="00315CAB" w:rsidRPr="00282B72" w:rsidRDefault="00315CAB" w:rsidP="000A33D8">
            <w:pPr>
              <w:pStyle w:val="FABodyCopy"/>
              <w:keepNext/>
              <w:keepLines/>
              <w:spacing w:line="240" w:lineRule="auto"/>
            </w:pPr>
            <w:r w:rsidRPr="00282B72">
              <w:t>16.3:1</w:t>
            </w:r>
          </w:p>
        </w:tc>
        <w:tc>
          <w:tcPr>
            <w:tcW w:w="662" w:type="pct"/>
          </w:tcPr>
          <w:p w14:paraId="4755B65D" w14:textId="77777777" w:rsidR="00315CAB" w:rsidRPr="00282B72" w:rsidRDefault="00315CAB" w:rsidP="000A33D8">
            <w:pPr>
              <w:pStyle w:val="FABodyCopy"/>
              <w:keepNext/>
              <w:keepLines/>
              <w:spacing w:line="240" w:lineRule="auto"/>
            </w:pPr>
            <w:r w:rsidRPr="00282B72">
              <w:t>15.5:1</w:t>
            </w:r>
          </w:p>
        </w:tc>
        <w:tc>
          <w:tcPr>
            <w:tcW w:w="662" w:type="pct"/>
          </w:tcPr>
          <w:p w14:paraId="3E41F2DD" w14:textId="77777777" w:rsidR="00315CAB" w:rsidRPr="00282B72" w:rsidRDefault="00315CAB" w:rsidP="000A33D8">
            <w:pPr>
              <w:pStyle w:val="FABodyCopy"/>
              <w:keepNext/>
              <w:keepLines/>
              <w:spacing w:line="240" w:lineRule="auto"/>
            </w:pPr>
            <w:r w:rsidRPr="00282B72">
              <w:t>16.3:1</w:t>
            </w:r>
          </w:p>
        </w:tc>
        <w:tc>
          <w:tcPr>
            <w:tcW w:w="662" w:type="pct"/>
          </w:tcPr>
          <w:p w14:paraId="030EE367" w14:textId="77777777" w:rsidR="00315CAB" w:rsidRPr="00282B72" w:rsidRDefault="00315CAB" w:rsidP="000A33D8">
            <w:pPr>
              <w:pStyle w:val="FABodyCopy"/>
              <w:keepNext/>
              <w:keepLines/>
              <w:spacing w:line="240" w:lineRule="auto"/>
            </w:pPr>
            <w:r w:rsidRPr="00282B72">
              <w:t>15.5:1</w:t>
            </w:r>
          </w:p>
        </w:tc>
        <w:tc>
          <w:tcPr>
            <w:tcW w:w="662" w:type="pct"/>
          </w:tcPr>
          <w:p w14:paraId="6D369519" w14:textId="77777777" w:rsidR="00315CAB" w:rsidRPr="00282B72" w:rsidRDefault="00315CAB" w:rsidP="000A33D8">
            <w:pPr>
              <w:pStyle w:val="FABodyCopy"/>
              <w:keepNext/>
              <w:keepLines/>
              <w:spacing w:line="240" w:lineRule="auto"/>
            </w:pPr>
            <w:r w:rsidRPr="00282B72">
              <w:t>17.8:1</w:t>
            </w:r>
          </w:p>
        </w:tc>
        <w:tc>
          <w:tcPr>
            <w:tcW w:w="662" w:type="pct"/>
          </w:tcPr>
          <w:p w14:paraId="6202C024" w14:textId="77777777" w:rsidR="00315CAB" w:rsidRPr="00282B72" w:rsidRDefault="00315CAB" w:rsidP="000A33D8">
            <w:pPr>
              <w:pStyle w:val="FABodyCopy"/>
              <w:keepNext/>
              <w:keepLines/>
              <w:spacing w:line="240" w:lineRule="auto"/>
            </w:pPr>
            <w:r w:rsidRPr="00282B72">
              <w:t>16.3:1</w:t>
            </w:r>
          </w:p>
        </w:tc>
      </w:tr>
      <w:tr w:rsidR="00315CAB" w:rsidRPr="00282B72" w14:paraId="1F44B0D7" w14:textId="77777777" w:rsidTr="000A33D8">
        <w:tc>
          <w:tcPr>
            <w:tcW w:w="1027" w:type="pct"/>
          </w:tcPr>
          <w:p w14:paraId="64997043" w14:textId="77777777" w:rsidR="00315CAB" w:rsidRPr="00282B72" w:rsidRDefault="00315CAB" w:rsidP="000A33D8">
            <w:pPr>
              <w:pStyle w:val="FABodyCopy"/>
              <w:keepNext/>
              <w:keepLines/>
              <w:spacing w:line="240" w:lineRule="auto"/>
            </w:pPr>
            <w:r w:rsidRPr="00282B72">
              <w:t xml:space="preserve">Steering Wheel Turns </w:t>
            </w:r>
            <w:r w:rsidRPr="00282B72">
              <w:br/>
              <w:t>(lock-to-lock)</w:t>
            </w:r>
          </w:p>
        </w:tc>
        <w:tc>
          <w:tcPr>
            <w:tcW w:w="662" w:type="pct"/>
          </w:tcPr>
          <w:p w14:paraId="6D74A45C" w14:textId="77777777" w:rsidR="00315CAB" w:rsidRPr="00282B72" w:rsidRDefault="00315CAB" w:rsidP="000A33D8">
            <w:pPr>
              <w:pStyle w:val="FABodyCopy"/>
              <w:keepNext/>
              <w:keepLines/>
              <w:spacing w:line="240" w:lineRule="auto"/>
            </w:pPr>
            <w:r w:rsidRPr="00282B72">
              <w:t>3.1</w:t>
            </w:r>
          </w:p>
        </w:tc>
        <w:tc>
          <w:tcPr>
            <w:tcW w:w="662" w:type="pct"/>
          </w:tcPr>
          <w:p w14:paraId="2ED25E73" w14:textId="77777777" w:rsidR="00315CAB" w:rsidRPr="00282B72" w:rsidRDefault="00315CAB" w:rsidP="000A33D8">
            <w:pPr>
              <w:pStyle w:val="FABodyCopy"/>
              <w:keepNext/>
              <w:keepLines/>
              <w:spacing w:line="240" w:lineRule="auto"/>
            </w:pPr>
            <w:r w:rsidRPr="00282B72">
              <w:t>2.9</w:t>
            </w:r>
          </w:p>
        </w:tc>
        <w:tc>
          <w:tcPr>
            <w:tcW w:w="662" w:type="pct"/>
          </w:tcPr>
          <w:p w14:paraId="577E3386" w14:textId="77777777" w:rsidR="00315CAB" w:rsidRPr="00282B72" w:rsidRDefault="00315CAB" w:rsidP="000A33D8">
            <w:pPr>
              <w:pStyle w:val="FABodyCopy"/>
              <w:keepNext/>
              <w:keepLines/>
              <w:spacing w:line="240" w:lineRule="auto"/>
            </w:pPr>
            <w:r w:rsidRPr="00282B72">
              <w:t>3.1</w:t>
            </w:r>
          </w:p>
        </w:tc>
        <w:tc>
          <w:tcPr>
            <w:tcW w:w="662" w:type="pct"/>
          </w:tcPr>
          <w:p w14:paraId="1F8B7C0A" w14:textId="77777777" w:rsidR="00315CAB" w:rsidRPr="00282B72" w:rsidRDefault="00315CAB" w:rsidP="000A33D8">
            <w:pPr>
              <w:pStyle w:val="FABodyCopy"/>
              <w:keepNext/>
              <w:keepLines/>
              <w:spacing w:line="240" w:lineRule="auto"/>
            </w:pPr>
            <w:r w:rsidRPr="00282B72">
              <w:t>2.9</w:t>
            </w:r>
          </w:p>
        </w:tc>
        <w:tc>
          <w:tcPr>
            <w:tcW w:w="662" w:type="pct"/>
          </w:tcPr>
          <w:p w14:paraId="452255BD" w14:textId="77777777" w:rsidR="00315CAB" w:rsidRPr="00282B72" w:rsidRDefault="00315CAB" w:rsidP="000A33D8">
            <w:pPr>
              <w:pStyle w:val="FABodyCopy"/>
              <w:keepNext/>
              <w:keepLines/>
              <w:spacing w:line="240" w:lineRule="auto"/>
            </w:pPr>
            <w:r w:rsidRPr="00282B72">
              <w:t>3.4</w:t>
            </w:r>
          </w:p>
        </w:tc>
        <w:tc>
          <w:tcPr>
            <w:tcW w:w="662" w:type="pct"/>
          </w:tcPr>
          <w:p w14:paraId="513FFFC9" w14:textId="77777777" w:rsidR="00315CAB" w:rsidRPr="00282B72" w:rsidRDefault="00315CAB" w:rsidP="000A33D8">
            <w:pPr>
              <w:pStyle w:val="FABodyCopy"/>
              <w:keepNext/>
              <w:keepLines/>
              <w:spacing w:line="240" w:lineRule="auto"/>
            </w:pPr>
            <w:r w:rsidRPr="00282B72">
              <w:t>3.1</w:t>
            </w:r>
          </w:p>
        </w:tc>
      </w:tr>
      <w:tr w:rsidR="00315CAB" w:rsidRPr="00282B72" w14:paraId="78161160" w14:textId="77777777" w:rsidTr="000A33D8">
        <w:tc>
          <w:tcPr>
            <w:tcW w:w="1027" w:type="pct"/>
          </w:tcPr>
          <w:p w14:paraId="2940F462" w14:textId="77777777" w:rsidR="00315CAB" w:rsidRPr="00282B72" w:rsidRDefault="00315CAB" w:rsidP="000A33D8">
            <w:pPr>
              <w:pStyle w:val="FABodyCopy"/>
            </w:pPr>
            <w:r w:rsidRPr="00282B72">
              <w:t xml:space="preserve">18-in. Tire Turning </w:t>
            </w:r>
            <w:r w:rsidRPr="00282B72">
              <w:br/>
              <w:t>Diameter (ft. / M)*</w:t>
            </w:r>
          </w:p>
        </w:tc>
        <w:tc>
          <w:tcPr>
            <w:tcW w:w="662" w:type="pct"/>
          </w:tcPr>
          <w:p w14:paraId="3BEC29FF" w14:textId="77777777" w:rsidR="00315CAB" w:rsidRPr="00282B72" w:rsidRDefault="00315CAB" w:rsidP="000A33D8">
            <w:pPr>
              <w:pStyle w:val="FABodyCopy"/>
            </w:pPr>
            <w:r w:rsidRPr="00282B72">
              <w:t>46.2 / 14.08</w:t>
            </w:r>
          </w:p>
        </w:tc>
        <w:tc>
          <w:tcPr>
            <w:tcW w:w="662" w:type="pct"/>
          </w:tcPr>
          <w:p w14:paraId="6E13DFAB" w14:textId="77777777" w:rsidR="00315CAB" w:rsidRPr="00282B72" w:rsidRDefault="00315CAB" w:rsidP="000A33D8">
            <w:pPr>
              <w:pStyle w:val="FABodyCopy"/>
            </w:pPr>
            <w:r w:rsidRPr="00282B72">
              <w:t>48.7 / 14.84</w:t>
            </w:r>
          </w:p>
        </w:tc>
        <w:tc>
          <w:tcPr>
            <w:tcW w:w="662" w:type="pct"/>
          </w:tcPr>
          <w:p w14:paraId="0B78A0A1" w14:textId="77777777" w:rsidR="00315CAB" w:rsidRPr="00282B72" w:rsidRDefault="00315CAB" w:rsidP="000A33D8">
            <w:pPr>
              <w:pStyle w:val="FABodyCopy"/>
            </w:pPr>
            <w:r w:rsidRPr="00282B72">
              <w:t>46.2 / 14.08</w:t>
            </w:r>
          </w:p>
        </w:tc>
        <w:tc>
          <w:tcPr>
            <w:tcW w:w="662" w:type="pct"/>
          </w:tcPr>
          <w:p w14:paraId="2DB6FD8E" w14:textId="77777777" w:rsidR="00315CAB" w:rsidRPr="00282B72" w:rsidRDefault="00315CAB" w:rsidP="000A33D8">
            <w:pPr>
              <w:pStyle w:val="FABodyCopy"/>
            </w:pPr>
            <w:r w:rsidRPr="00282B72">
              <w:t>48.7 / 14.84</w:t>
            </w:r>
          </w:p>
        </w:tc>
        <w:tc>
          <w:tcPr>
            <w:tcW w:w="662" w:type="pct"/>
          </w:tcPr>
          <w:p w14:paraId="602A0BD9" w14:textId="77777777" w:rsidR="00315CAB" w:rsidRPr="00282B72" w:rsidRDefault="00315CAB" w:rsidP="000A33D8">
            <w:pPr>
              <w:pStyle w:val="FABodyCopy"/>
            </w:pPr>
            <w:r w:rsidRPr="00282B72">
              <w:t>46.2 / 14.1</w:t>
            </w:r>
          </w:p>
        </w:tc>
        <w:tc>
          <w:tcPr>
            <w:tcW w:w="662" w:type="pct"/>
          </w:tcPr>
          <w:p w14:paraId="481566D0" w14:textId="77777777" w:rsidR="00315CAB" w:rsidRPr="00282B72" w:rsidRDefault="00315CAB" w:rsidP="000A33D8">
            <w:pPr>
              <w:pStyle w:val="FABodyCopy"/>
            </w:pPr>
            <w:r w:rsidRPr="00282B72">
              <w:t>48.3 / 14.7</w:t>
            </w:r>
          </w:p>
        </w:tc>
      </w:tr>
      <w:tr w:rsidR="00315CAB" w:rsidRPr="00282B72" w14:paraId="2B841B59" w14:textId="77777777" w:rsidTr="000A33D8">
        <w:tc>
          <w:tcPr>
            <w:tcW w:w="1027" w:type="pct"/>
          </w:tcPr>
          <w:p w14:paraId="01A58B96" w14:textId="77777777" w:rsidR="00315CAB" w:rsidRPr="00282B72" w:rsidRDefault="00315CAB" w:rsidP="000A33D8">
            <w:pPr>
              <w:pStyle w:val="FABodyCopy"/>
            </w:pPr>
            <w:r w:rsidRPr="00282B72">
              <w:lastRenderedPageBreak/>
              <w:t xml:space="preserve">20-in. Tire Turning </w:t>
            </w:r>
            <w:r w:rsidRPr="00282B72">
              <w:br/>
              <w:t>Diameter (ft. / M)*</w:t>
            </w:r>
          </w:p>
        </w:tc>
        <w:tc>
          <w:tcPr>
            <w:tcW w:w="662" w:type="pct"/>
          </w:tcPr>
          <w:p w14:paraId="46E8A8C6" w14:textId="77777777" w:rsidR="00315CAB" w:rsidRPr="00282B72" w:rsidRDefault="00315CAB" w:rsidP="000A33D8">
            <w:pPr>
              <w:pStyle w:val="FABodyCopy"/>
            </w:pPr>
            <w:r w:rsidRPr="00282B72">
              <w:t>46.2 / 14.08</w:t>
            </w:r>
          </w:p>
        </w:tc>
        <w:tc>
          <w:tcPr>
            <w:tcW w:w="662" w:type="pct"/>
          </w:tcPr>
          <w:p w14:paraId="669F7F02" w14:textId="77777777" w:rsidR="00315CAB" w:rsidRPr="00282B72" w:rsidRDefault="00315CAB" w:rsidP="000A33D8">
            <w:pPr>
              <w:pStyle w:val="FABodyCopy"/>
            </w:pPr>
            <w:r w:rsidRPr="00282B72">
              <w:t>48.7 / 14.84</w:t>
            </w:r>
          </w:p>
        </w:tc>
        <w:tc>
          <w:tcPr>
            <w:tcW w:w="662" w:type="pct"/>
          </w:tcPr>
          <w:p w14:paraId="0FD8552F" w14:textId="77777777" w:rsidR="00315CAB" w:rsidRPr="00282B72" w:rsidRDefault="00315CAB" w:rsidP="000A33D8">
            <w:pPr>
              <w:pStyle w:val="FABodyCopy"/>
            </w:pPr>
            <w:r w:rsidRPr="00282B72">
              <w:t>46.2 / 14.08</w:t>
            </w:r>
          </w:p>
        </w:tc>
        <w:tc>
          <w:tcPr>
            <w:tcW w:w="662" w:type="pct"/>
          </w:tcPr>
          <w:p w14:paraId="79489D4D" w14:textId="77777777" w:rsidR="00315CAB" w:rsidRPr="00282B72" w:rsidRDefault="00315CAB" w:rsidP="000A33D8">
            <w:pPr>
              <w:pStyle w:val="FABodyCopy"/>
            </w:pPr>
            <w:r w:rsidRPr="00282B72">
              <w:t>48.7 / 14.84</w:t>
            </w:r>
          </w:p>
        </w:tc>
        <w:tc>
          <w:tcPr>
            <w:tcW w:w="662" w:type="pct"/>
          </w:tcPr>
          <w:p w14:paraId="71C779C6" w14:textId="77777777" w:rsidR="00315CAB" w:rsidRPr="00282B72" w:rsidRDefault="00315CAB" w:rsidP="000A33D8">
            <w:pPr>
              <w:pStyle w:val="FABodyCopy"/>
            </w:pPr>
            <w:r w:rsidRPr="00282B72">
              <w:t>NA</w:t>
            </w:r>
          </w:p>
        </w:tc>
        <w:tc>
          <w:tcPr>
            <w:tcW w:w="662" w:type="pct"/>
          </w:tcPr>
          <w:p w14:paraId="0C9782DD" w14:textId="77777777" w:rsidR="00315CAB" w:rsidRPr="00282B72" w:rsidRDefault="00315CAB" w:rsidP="000A33D8">
            <w:pPr>
              <w:pStyle w:val="FABodyCopy"/>
            </w:pPr>
            <w:r w:rsidRPr="00282B72">
              <w:t>NA</w:t>
            </w:r>
          </w:p>
        </w:tc>
      </w:tr>
    </w:tbl>
    <w:p w14:paraId="3416D1F8" w14:textId="2769F0B5" w:rsidR="00315CAB" w:rsidRDefault="00315CAB" w:rsidP="00464B14">
      <w:pPr>
        <w:pStyle w:val="Footnote"/>
      </w:pPr>
      <w:r w:rsidRPr="00282B72">
        <w:t>*</w:t>
      </w:r>
      <w:r>
        <w:tab/>
      </w:r>
      <w:r w:rsidRPr="00282B72">
        <w:t xml:space="preserve">= Curb-to-curb turning diameter is measured at the outside of the tires at curb height. </w:t>
      </w:r>
      <w:r>
        <w:br/>
      </w:r>
      <w:r w:rsidRPr="00282B72">
        <w:t>Turning diameters and steering wheel turns, lock-to-lock may differ with optional tires and wheels.</w:t>
      </w:r>
    </w:p>
    <w:p w14:paraId="60577B7A" w14:textId="28E5C533" w:rsidR="00315CAB" w:rsidRPr="00315CAB" w:rsidRDefault="0031362B" w:rsidP="00315CAB">
      <w:pPr>
        <w:pStyle w:val="EndofDocument"/>
      </w:pPr>
      <w:r w:rsidRPr="002C206B">
        <w:t>###</w:t>
      </w:r>
    </w:p>
    <w:sectPr w:rsidR="00315CAB" w:rsidRPr="00315CAB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DED5F" w14:textId="77777777" w:rsidR="00DC0A82" w:rsidRDefault="00DC0A82" w:rsidP="00B728F6">
      <w:r>
        <w:separator/>
      </w:r>
    </w:p>
    <w:p w14:paraId="3368265C" w14:textId="77777777" w:rsidR="00DC0A82" w:rsidRDefault="00DC0A82"/>
    <w:p w14:paraId="3D9470E3" w14:textId="77777777" w:rsidR="00DC0A82" w:rsidRDefault="00DC0A82"/>
    <w:p w14:paraId="02BB89AA" w14:textId="77777777" w:rsidR="00DC0A82" w:rsidRDefault="00DC0A82"/>
    <w:p w14:paraId="6F9CE006" w14:textId="77777777" w:rsidR="00DC0A82" w:rsidRDefault="00DC0A82"/>
    <w:p w14:paraId="704B38E5" w14:textId="77777777" w:rsidR="00DC0A82" w:rsidRDefault="00DC0A82"/>
    <w:p w14:paraId="10D29D8F" w14:textId="77777777" w:rsidR="00DC0A82" w:rsidRDefault="00DC0A82"/>
  </w:endnote>
  <w:endnote w:type="continuationSeparator" w:id="0">
    <w:p w14:paraId="5E33A352" w14:textId="77777777" w:rsidR="00DC0A82" w:rsidRDefault="00DC0A82" w:rsidP="00B728F6">
      <w:r>
        <w:continuationSeparator/>
      </w:r>
    </w:p>
    <w:p w14:paraId="7E0D5C6C" w14:textId="77777777" w:rsidR="00DC0A82" w:rsidRDefault="00DC0A82"/>
    <w:p w14:paraId="619FA10E" w14:textId="77777777" w:rsidR="00DC0A82" w:rsidRDefault="00DC0A82"/>
    <w:p w14:paraId="43F27FCF" w14:textId="77777777" w:rsidR="00DC0A82" w:rsidRDefault="00DC0A82"/>
    <w:p w14:paraId="491E0D5A" w14:textId="77777777" w:rsidR="00DC0A82" w:rsidRDefault="00DC0A82"/>
    <w:p w14:paraId="20F317C7" w14:textId="77777777" w:rsidR="00DC0A82" w:rsidRDefault="00DC0A82"/>
    <w:p w14:paraId="28E3FE38" w14:textId="77777777" w:rsidR="00DC0A82" w:rsidRDefault="00DC0A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1799B73-500F-FA4D-A70A-42347CD325B7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B6AA4D98-5CA2-064F-9B0E-5D90BC388157}"/>
    <w:embedBold r:id="rId3" w:fontKey="{FE880DD6-3DEB-9B48-8D9B-EB37FFE72B6A}"/>
    <w:embedItalic r:id="rId4" w:fontKey="{5B909012-B894-3047-B279-CBFCC0C8A2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F8712B6-BDE4-6B43-9CE8-4C9B3852530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3850B40-AB00-BD4B-BCC6-AA9D112C03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26E0808-DF3D-5C46-B565-F461ADC5D43C}"/>
    <w:embedBold r:id="rId8" w:fontKey="{6E9F0E27-0497-3E46-99EF-8128B9718648}"/>
    <w:embedItalic r:id="rId9" w:fontKey="{900F2793-B1EE-CC4B-A0F3-31281558263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917A8F8-A5AB-DA4C-AB2A-13063F78CD1D}"/>
    <w:embedBold r:id="rId12" w:fontKey="{D0A5B690-C538-7341-922C-C0521BEA3C7B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7EBB586D-2DBC-E449-BFFA-376B212FD7D2}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1CDD4146" w:rsidR="0003158A" w:rsidRDefault="00927623" w:rsidP="00DE04BA">
    <w:pPr>
      <w:pStyle w:val="Footer"/>
    </w:pPr>
    <w:r w:rsidRPr="00BF5BA0">
      <w:t>202</w:t>
    </w:r>
    <w:r>
      <w:t>3</w:t>
    </w:r>
    <w:r w:rsidRPr="00BF5BA0">
      <w:t xml:space="preserve"> </w:t>
    </w:r>
    <w:r w:rsidR="000C001B">
      <w:t>RAM</w:t>
    </w:r>
    <w:r w:rsidRPr="00BF5BA0">
      <w:t xml:space="preserve">  |  </w:t>
    </w:r>
    <w:r w:rsidR="000C001B">
      <w:t>1500</w:t>
    </w:r>
    <w:r w:rsidRPr="00BF5BA0">
      <w:t xml:space="preserve">  |  </w:t>
    </w:r>
    <w:r w:rsidR="00E3312E" w:rsidRPr="00E3312E">
      <w:t>SPECIFICATION</w:t>
    </w:r>
    <w:r w:rsidR="00E3312E">
      <w:t>S</w:t>
    </w:r>
    <w:r w:rsidR="00E3312E">
      <w:tab/>
    </w:r>
    <w:r w:rsidR="00147F7B">
      <w:tab/>
    </w:r>
    <w:r w:rsidR="00E3312E"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="00E3312E"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705F9" w14:textId="77777777" w:rsidR="00DC0A82" w:rsidRDefault="00DC0A82" w:rsidP="00B728F6">
      <w:r>
        <w:separator/>
      </w:r>
    </w:p>
    <w:p w14:paraId="0A7D0664" w14:textId="77777777" w:rsidR="00DC0A82" w:rsidRDefault="00DC0A82"/>
    <w:p w14:paraId="796AD123" w14:textId="77777777" w:rsidR="00DC0A82" w:rsidRDefault="00DC0A82"/>
    <w:p w14:paraId="11E62F5E" w14:textId="77777777" w:rsidR="00DC0A82" w:rsidRDefault="00DC0A82"/>
    <w:p w14:paraId="46B3E22B" w14:textId="77777777" w:rsidR="00DC0A82" w:rsidRDefault="00DC0A82"/>
    <w:p w14:paraId="7DF86E39" w14:textId="77777777" w:rsidR="00DC0A82" w:rsidRDefault="00DC0A82"/>
    <w:p w14:paraId="3EA98269" w14:textId="77777777" w:rsidR="00DC0A82" w:rsidRDefault="00DC0A82"/>
  </w:footnote>
  <w:footnote w:type="continuationSeparator" w:id="0">
    <w:p w14:paraId="0570EE81" w14:textId="77777777" w:rsidR="00DC0A82" w:rsidRDefault="00DC0A82" w:rsidP="00B728F6">
      <w:r>
        <w:continuationSeparator/>
      </w:r>
    </w:p>
    <w:p w14:paraId="587A7619" w14:textId="77777777" w:rsidR="00DC0A82" w:rsidRDefault="00DC0A82"/>
    <w:p w14:paraId="6D116F80" w14:textId="77777777" w:rsidR="00DC0A82" w:rsidRDefault="00DC0A82"/>
    <w:p w14:paraId="50EF7A35" w14:textId="77777777" w:rsidR="00DC0A82" w:rsidRDefault="00DC0A82"/>
    <w:p w14:paraId="0E303513" w14:textId="77777777" w:rsidR="00DC0A82" w:rsidRDefault="00DC0A82"/>
    <w:p w14:paraId="6A70CA01" w14:textId="77777777" w:rsidR="00DC0A82" w:rsidRDefault="00DC0A82"/>
    <w:p w14:paraId="040279BC" w14:textId="77777777" w:rsidR="00DC0A82" w:rsidRDefault="00DC0A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5EF5A2E4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846D0F"/>
    <w:multiLevelType w:val="hybridMultilevel"/>
    <w:tmpl w:val="70C00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551853"/>
    <w:multiLevelType w:val="hybridMultilevel"/>
    <w:tmpl w:val="DB666C08"/>
    <w:lvl w:ilvl="0" w:tplc="C782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EE4742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8743A0"/>
    <w:multiLevelType w:val="hybridMultilevel"/>
    <w:tmpl w:val="3F72731A"/>
    <w:lvl w:ilvl="0" w:tplc="C782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CD20DCE"/>
    <w:multiLevelType w:val="hybridMultilevel"/>
    <w:tmpl w:val="8DF44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4222F7"/>
    <w:multiLevelType w:val="hybridMultilevel"/>
    <w:tmpl w:val="87287590"/>
    <w:lvl w:ilvl="0" w:tplc="C7824E04">
      <w:start w:val="1"/>
      <w:numFmt w:val="bullet"/>
      <w:pStyle w:val="2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5B296F"/>
    <w:multiLevelType w:val="hybridMultilevel"/>
    <w:tmpl w:val="A58EC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B496F37"/>
    <w:multiLevelType w:val="hybridMultilevel"/>
    <w:tmpl w:val="CBB440EA"/>
    <w:lvl w:ilvl="0" w:tplc="C782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EE4742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BC1F55"/>
    <w:multiLevelType w:val="hybridMultilevel"/>
    <w:tmpl w:val="8A486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1205D5"/>
    <w:multiLevelType w:val="hybridMultilevel"/>
    <w:tmpl w:val="DBFCF394"/>
    <w:lvl w:ilvl="0" w:tplc="C782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3DEE4742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F365B47"/>
    <w:multiLevelType w:val="hybridMultilevel"/>
    <w:tmpl w:val="64929F0A"/>
    <w:lvl w:ilvl="0" w:tplc="C782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73C10DC"/>
    <w:multiLevelType w:val="hybridMultilevel"/>
    <w:tmpl w:val="D016508C"/>
    <w:lvl w:ilvl="0" w:tplc="C782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EE4742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1"/>
  </w:num>
  <w:num w:numId="2" w16cid:durableId="1265528915">
    <w:abstractNumId w:val="15"/>
  </w:num>
  <w:num w:numId="3" w16cid:durableId="1432314577">
    <w:abstractNumId w:val="17"/>
  </w:num>
  <w:num w:numId="4" w16cid:durableId="836307078">
    <w:abstractNumId w:val="14"/>
  </w:num>
  <w:num w:numId="5" w16cid:durableId="548301255">
    <w:abstractNumId w:val="32"/>
  </w:num>
  <w:num w:numId="6" w16cid:durableId="1816946642">
    <w:abstractNumId w:val="29"/>
  </w:num>
  <w:num w:numId="7" w16cid:durableId="1692560543">
    <w:abstractNumId w:val="31"/>
  </w:num>
  <w:num w:numId="8" w16cid:durableId="1884974042">
    <w:abstractNumId w:val="19"/>
  </w:num>
  <w:num w:numId="9" w16cid:durableId="487019800">
    <w:abstractNumId w:val="23"/>
  </w:num>
  <w:num w:numId="10" w16cid:durableId="780296352">
    <w:abstractNumId w:val="27"/>
  </w:num>
  <w:num w:numId="11" w16cid:durableId="1279025746">
    <w:abstractNumId w:val="16"/>
  </w:num>
  <w:num w:numId="12" w16cid:durableId="218908359">
    <w:abstractNumId w:val="18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  <w:num w:numId="23" w16cid:durableId="1227185577">
    <w:abstractNumId w:val="21"/>
  </w:num>
  <w:num w:numId="24" w16cid:durableId="1659458175">
    <w:abstractNumId w:val="13"/>
  </w:num>
  <w:num w:numId="25" w16cid:durableId="281156843">
    <w:abstractNumId w:val="28"/>
  </w:num>
  <w:num w:numId="26" w16cid:durableId="480149305">
    <w:abstractNumId w:val="10"/>
  </w:num>
  <w:num w:numId="27" w16cid:durableId="2143618433">
    <w:abstractNumId w:val="25"/>
  </w:num>
  <w:num w:numId="28" w16cid:durableId="1383017541">
    <w:abstractNumId w:val="22"/>
  </w:num>
  <w:num w:numId="29" w16cid:durableId="255944531">
    <w:abstractNumId w:val="20"/>
  </w:num>
  <w:num w:numId="30" w16cid:durableId="800997144">
    <w:abstractNumId w:val="30"/>
  </w:num>
  <w:num w:numId="31" w16cid:durableId="1103527222">
    <w:abstractNumId w:val="24"/>
  </w:num>
  <w:num w:numId="32" w16cid:durableId="1265500558">
    <w:abstractNumId w:val="26"/>
  </w:num>
  <w:num w:numId="33" w16cid:durableId="16528257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3DE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4E39"/>
    <w:rsid w:val="00097E56"/>
    <w:rsid w:val="000A704A"/>
    <w:rsid w:val="000B1176"/>
    <w:rsid w:val="000B2C9B"/>
    <w:rsid w:val="000B3D77"/>
    <w:rsid w:val="000C001B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0B68"/>
    <w:rsid w:val="00123045"/>
    <w:rsid w:val="001258A4"/>
    <w:rsid w:val="001278FC"/>
    <w:rsid w:val="00147D6E"/>
    <w:rsid w:val="00147F7B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C590C"/>
    <w:rsid w:val="001E1EF1"/>
    <w:rsid w:val="001E31AA"/>
    <w:rsid w:val="001F6B13"/>
    <w:rsid w:val="00210F38"/>
    <w:rsid w:val="002117B6"/>
    <w:rsid w:val="00216628"/>
    <w:rsid w:val="00237A0D"/>
    <w:rsid w:val="00244622"/>
    <w:rsid w:val="002623E8"/>
    <w:rsid w:val="00277B0C"/>
    <w:rsid w:val="00287DED"/>
    <w:rsid w:val="002939D0"/>
    <w:rsid w:val="002A266B"/>
    <w:rsid w:val="002A60BB"/>
    <w:rsid w:val="002C206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15CAB"/>
    <w:rsid w:val="00334A55"/>
    <w:rsid w:val="00334A61"/>
    <w:rsid w:val="00340788"/>
    <w:rsid w:val="00346A31"/>
    <w:rsid w:val="00355846"/>
    <w:rsid w:val="00362207"/>
    <w:rsid w:val="003657F3"/>
    <w:rsid w:val="00376CFB"/>
    <w:rsid w:val="00383109"/>
    <w:rsid w:val="0038444A"/>
    <w:rsid w:val="00386C3D"/>
    <w:rsid w:val="003924AC"/>
    <w:rsid w:val="003A6B03"/>
    <w:rsid w:val="003B404F"/>
    <w:rsid w:val="003D32E9"/>
    <w:rsid w:val="003D439C"/>
    <w:rsid w:val="003D573D"/>
    <w:rsid w:val="003E3025"/>
    <w:rsid w:val="003F58E5"/>
    <w:rsid w:val="004057BF"/>
    <w:rsid w:val="004124FD"/>
    <w:rsid w:val="004228AE"/>
    <w:rsid w:val="00422C2A"/>
    <w:rsid w:val="004235F8"/>
    <w:rsid w:val="0042797B"/>
    <w:rsid w:val="00443EA7"/>
    <w:rsid w:val="0045101F"/>
    <w:rsid w:val="00455F2F"/>
    <w:rsid w:val="00464B14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0E91"/>
    <w:rsid w:val="004C7758"/>
    <w:rsid w:val="004D4479"/>
    <w:rsid w:val="004E3495"/>
    <w:rsid w:val="004E3FA8"/>
    <w:rsid w:val="004E66A4"/>
    <w:rsid w:val="004F2F61"/>
    <w:rsid w:val="00532909"/>
    <w:rsid w:val="0053642E"/>
    <w:rsid w:val="00543955"/>
    <w:rsid w:val="00545D16"/>
    <w:rsid w:val="00547075"/>
    <w:rsid w:val="00551DEE"/>
    <w:rsid w:val="0055531D"/>
    <w:rsid w:val="00563B79"/>
    <w:rsid w:val="00566BB4"/>
    <w:rsid w:val="00570EDB"/>
    <w:rsid w:val="0057303C"/>
    <w:rsid w:val="00577582"/>
    <w:rsid w:val="005803DE"/>
    <w:rsid w:val="005A0F44"/>
    <w:rsid w:val="005A0F87"/>
    <w:rsid w:val="005B78D9"/>
    <w:rsid w:val="005C1B4E"/>
    <w:rsid w:val="005C3D5D"/>
    <w:rsid w:val="005D12C3"/>
    <w:rsid w:val="005D491B"/>
    <w:rsid w:val="005E3150"/>
    <w:rsid w:val="005E6743"/>
    <w:rsid w:val="00605606"/>
    <w:rsid w:val="00611EEC"/>
    <w:rsid w:val="00640A30"/>
    <w:rsid w:val="00642254"/>
    <w:rsid w:val="00643DD4"/>
    <w:rsid w:val="0065118A"/>
    <w:rsid w:val="00663C79"/>
    <w:rsid w:val="00666DF9"/>
    <w:rsid w:val="006736C6"/>
    <w:rsid w:val="0067661B"/>
    <w:rsid w:val="00682A00"/>
    <w:rsid w:val="00685D49"/>
    <w:rsid w:val="00685EC4"/>
    <w:rsid w:val="006A70F8"/>
    <w:rsid w:val="006B02CC"/>
    <w:rsid w:val="006B5679"/>
    <w:rsid w:val="006C58B6"/>
    <w:rsid w:val="006D0FD5"/>
    <w:rsid w:val="006D1F6B"/>
    <w:rsid w:val="006D1FD9"/>
    <w:rsid w:val="006D708C"/>
    <w:rsid w:val="006E3E58"/>
    <w:rsid w:val="006E44AC"/>
    <w:rsid w:val="006F3B3E"/>
    <w:rsid w:val="00706B6E"/>
    <w:rsid w:val="0071087B"/>
    <w:rsid w:val="00712251"/>
    <w:rsid w:val="007128B4"/>
    <w:rsid w:val="00712AD2"/>
    <w:rsid w:val="00721424"/>
    <w:rsid w:val="00731FC5"/>
    <w:rsid w:val="00734D02"/>
    <w:rsid w:val="00757C7A"/>
    <w:rsid w:val="00761131"/>
    <w:rsid w:val="00767A41"/>
    <w:rsid w:val="00791684"/>
    <w:rsid w:val="007A352A"/>
    <w:rsid w:val="007A38BD"/>
    <w:rsid w:val="007A424E"/>
    <w:rsid w:val="007B0307"/>
    <w:rsid w:val="007B043A"/>
    <w:rsid w:val="007C26A4"/>
    <w:rsid w:val="007D2EE2"/>
    <w:rsid w:val="007D6912"/>
    <w:rsid w:val="007D7F52"/>
    <w:rsid w:val="007E0DFE"/>
    <w:rsid w:val="007E193F"/>
    <w:rsid w:val="007E23D5"/>
    <w:rsid w:val="007E35EC"/>
    <w:rsid w:val="007E75A5"/>
    <w:rsid w:val="007F3F71"/>
    <w:rsid w:val="00801CDD"/>
    <w:rsid w:val="00802624"/>
    <w:rsid w:val="00833D23"/>
    <w:rsid w:val="00837C49"/>
    <w:rsid w:val="00841486"/>
    <w:rsid w:val="008424CD"/>
    <w:rsid w:val="00867081"/>
    <w:rsid w:val="00871556"/>
    <w:rsid w:val="00892317"/>
    <w:rsid w:val="008D6AA3"/>
    <w:rsid w:val="008E163B"/>
    <w:rsid w:val="008E2A09"/>
    <w:rsid w:val="008E7759"/>
    <w:rsid w:val="008F53E6"/>
    <w:rsid w:val="008F58E5"/>
    <w:rsid w:val="00901320"/>
    <w:rsid w:val="00902D1E"/>
    <w:rsid w:val="0090672B"/>
    <w:rsid w:val="00914972"/>
    <w:rsid w:val="009172DD"/>
    <w:rsid w:val="00920887"/>
    <w:rsid w:val="009214B9"/>
    <w:rsid w:val="00927623"/>
    <w:rsid w:val="00927C25"/>
    <w:rsid w:val="00950B15"/>
    <w:rsid w:val="009714DF"/>
    <w:rsid w:val="0097761C"/>
    <w:rsid w:val="00993FA7"/>
    <w:rsid w:val="0099493F"/>
    <w:rsid w:val="009A1FFD"/>
    <w:rsid w:val="009C43A3"/>
    <w:rsid w:val="009E0621"/>
    <w:rsid w:val="00A13DE6"/>
    <w:rsid w:val="00A21611"/>
    <w:rsid w:val="00A27B85"/>
    <w:rsid w:val="00A27C34"/>
    <w:rsid w:val="00A31F69"/>
    <w:rsid w:val="00A600EC"/>
    <w:rsid w:val="00A70469"/>
    <w:rsid w:val="00A708F0"/>
    <w:rsid w:val="00A72BF3"/>
    <w:rsid w:val="00A739A1"/>
    <w:rsid w:val="00A769E3"/>
    <w:rsid w:val="00A848C4"/>
    <w:rsid w:val="00A85C21"/>
    <w:rsid w:val="00A86694"/>
    <w:rsid w:val="00A966C8"/>
    <w:rsid w:val="00AB5DC4"/>
    <w:rsid w:val="00AC0EE1"/>
    <w:rsid w:val="00AC31E1"/>
    <w:rsid w:val="00AE5A22"/>
    <w:rsid w:val="00AE62CE"/>
    <w:rsid w:val="00AF0B82"/>
    <w:rsid w:val="00AF2CDE"/>
    <w:rsid w:val="00B04467"/>
    <w:rsid w:val="00B04C6E"/>
    <w:rsid w:val="00B160BB"/>
    <w:rsid w:val="00B21AF5"/>
    <w:rsid w:val="00B33800"/>
    <w:rsid w:val="00B372C9"/>
    <w:rsid w:val="00B51A15"/>
    <w:rsid w:val="00B5374E"/>
    <w:rsid w:val="00B5606B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450D"/>
    <w:rsid w:val="00BC7B5B"/>
    <w:rsid w:val="00BD0CC4"/>
    <w:rsid w:val="00BD35CC"/>
    <w:rsid w:val="00BE64A5"/>
    <w:rsid w:val="00BE64C8"/>
    <w:rsid w:val="00BF1D56"/>
    <w:rsid w:val="00C070FD"/>
    <w:rsid w:val="00C13890"/>
    <w:rsid w:val="00C13D76"/>
    <w:rsid w:val="00C248F6"/>
    <w:rsid w:val="00C27063"/>
    <w:rsid w:val="00C4379F"/>
    <w:rsid w:val="00C4416F"/>
    <w:rsid w:val="00C46F0D"/>
    <w:rsid w:val="00C54B3C"/>
    <w:rsid w:val="00C56A5E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5546"/>
    <w:rsid w:val="00CD6FBA"/>
    <w:rsid w:val="00CE6983"/>
    <w:rsid w:val="00CF1721"/>
    <w:rsid w:val="00CF36A9"/>
    <w:rsid w:val="00D151E6"/>
    <w:rsid w:val="00D2074F"/>
    <w:rsid w:val="00D2537D"/>
    <w:rsid w:val="00D2582D"/>
    <w:rsid w:val="00D275B8"/>
    <w:rsid w:val="00D6088C"/>
    <w:rsid w:val="00D83F8B"/>
    <w:rsid w:val="00D85C5E"/>
    <w:rsid w:val="00D87832"/>
    <w:rsid w:val="00D87EDB"/>
    <w:rsid w:val="00D92D77"/>
    <w:rsid w:val="00D95549"/>
    <w:rsid w:val="00D95C8F"/>
    <w:rsid w:val="00DC0A82"/>
    <w:rsid w:val="00DC0C7F"/>
    <w:rsid w:val="00DC7524"/>
    <w:rsid w:val="00DC7EEA"/>
    <w:rsid w:val="00DD5693"/>
    <w:rsid w:val="00DD5CE0"/>
    <w:rsid w:val="00DE04BA"/>
    <w:rsid w:val="00E12810"/>
    <w:rsid w:val="00E14688"/>
    <w:rsid w:val="00E15185"/>
    <w:rsid w:val="00E21401"/>
    <w:rsid w:val="00E3003F"/>
    <w:rsid w:val="00E3312E"/>
    <w:rsid w:val="00E426F0"/>
    <w:rsid w:val="00E43C75"/>
    <w:rsid w:val="00E71645"/>
    <w:rsid w:val="00E71ECA"/>
    <w:rsid w:val="00E82EDB"/>
    <w:rsid w:val="00E86E9E"/>
    <w:rsid w:val="00EA0F47"/>
    <w:rsid w:val="00EA3C52"/>
    <w:rsid w:val="00EA3F01"/>
    <w:rsid w:val="00EA4A0A"/>
    <w:rsid w:val="00EB1B66"/>
    <w:rsid w:val="00EB6148"/>
    <w:rsid w:val="00EB6477"/>
    <w:rsid w:val="00EB6877"/>
    <w:rsid w:val="00ED78E9"/>
    <w:rsid w:val="00EE2246"/>
    <w:rsid w:val="00EF207E"/>
    <w:rsid w:val="00F050AD"/>
    <w:rsid w:val="00F06476"/>
    <w:rsid w:val="00F1414A"/>
    <w:rsid w:val="00F14864"/>
    <w:rsid w:val="00F161CC"/>
    <w:rsid w:val="00F21291"/>
    <w:rsid w:val="00F25D13"/>
    <w:rsid w:val="00F26FDE"/>
    <w:rsid w:val="00F366DD"/>
    <w:rsid w:val="00F45F92"/>
    <w:rsid w:val="00F47F59"/>
    <w:rsid w:val="00F51AC1"/>
    <w:rsid w:val="00F552D6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31DA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FD9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FD9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1FD9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1FD9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6D1FD9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6D1FD9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6D1FD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D1FD9"/>
  </w:style>
  <w:style w:type="paragraph" w:styleId="Header">
    <w:name w:val="header"/>
    <w:basedOn w:val="Normal"/>
    <w:link w:val="HeaderChar"/>
    <w:uiPriority w:val="99"/>
    <w:unhideWhenUsed/>
    <w:qFormat/>
    <w:rsid w:val="006D1FD9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D1FD9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D1FD9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D1FD9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1F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D1FD9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6D1FD9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D1FD9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6D1FD9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D1FD9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6D1FD9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6D1FD9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D1F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1FD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1FD9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1F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1FD9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6D1FD9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6D1FD9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6D1FD9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D1FD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D1FD9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D1FD9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D1FD9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6D1FD9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6D1FD9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6D1FD9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6D1FD9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6D1FD9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6D1FD9"/>
    <w:pPr>
      <w:ind w:left="187" w:hanging="187"/>
    </w:pPr>
  </w:style>
  <w:style w:type="paragraph" w:customStyle="1" w:styleId="WeightsCopy7col">
    <w:name w:val="Weights Copy 7 col"/>
    <w:basedOn w:val="BodyCopy"/>
    <w:qFormat/>
    <w:rsid w:val="006D1FD9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6D1FD9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6D1FD9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6D1FD9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6D1FD9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6D1FD9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6D1FD9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6D1FD9"/>
    <w:pPr>
      <w:ind w:left="0" w:firstLine="0"/>
    </w:pPr>
  </w:style>
  <w:style w:type="paragraph" w:customStyle="1" w:styleId="FABodyCopy">
    <w:name w:val="FA Body Copy"/>
    <w:basedOn w:val="Normal"/>
    <w:qFormat/>
    <w:rsid w:val="006D1FD9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6D1FD9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6D1FD9"/>
    <w:pPr>
      <w:ind w:left="144"/>
    </w:pPr>
  </w:style>
  <w:style w:type="paragraph" w:customStyle="1" w:styleId="S-O-P">
    <w:name w:val="S-O-P"/>
    <w:basedOn w:val="FABodyCopy"/>
    <w:next w:val="FABodyCopy"/>
    <w:qFormat/>
    <w:rsid w:val="006D1FD9"/>
    <w:pPr>
      <w:jc w:val="center"/>
    </w:pPr>
  </w:style>
  <w:style w:type="paragraph" w:customStyle="1" w:styleId="TableSubhead">
    <w:name w:val="Table Subhead"/>
    <w:basedOn w:val="Normal"/>
    <w:qFormat/>
    <w:rsid w:val="006D1FD9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6D1FD9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6D1FD9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  <w:style w:type="paragraph" w:styleId="ListParagraph">
    <w:name w:val="List Paragraph"/>
    <w:basedOn w:val="Normal"/>
    <w:uiPriority w:val="34"/>
    <w:qFormat/>
    <w:rsid w:val="00315CAB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Spacing">
    <w:name w:val="No Spacing"/>
    <w:uiPriority w:val="99"/>
    <w:qFormat/>
    <w:rsid w:val="00315CAB"/>
    <w:rPr>
      <w:sz w:val="22"/>
      <w:szCs w:val="22"/>
      <w:lang w:eastAsia="en-US"/>
    </w:rPr>
  </w:style>
  <w:style w:type="paragraph" w:customStyle="1" w:styleId="Subhead">
    <w:name w:val="Subhead"/>
    <w:basedOn w:val="Normal"/>
    <w:qFormat/>
    <w:rsid w:val="00315CAB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315CAB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315CAB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315CAB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315CAB"/>
    <w:rPr>
      <w:vertAlign w:val="superscript"/>
    </w:rPr>
  </w:style>
  <w:style w:type="paragraph" w:customStyle="1" w:styleId="font5">
    <w:name w:val="font5"/>
    <w:basedOn w:val="Normal"/>
    <w:uiPriority w:val="99"/>
    <w:rsid w:val="00315CAB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styleId="Strong">
    <w:name w:val="Strong"/>
    <w:basedOn w:val="DefaultParagraphFont"/>
    <w:uiPriority w:val="22"/>
    <w:qFormat/>
    <w:rsid w:val="00315CAB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315CAB"/>
  </w:style>
  <w:style w:type="character" w:styleId="Emphasis">
    <w:name w:val="Emphasis"/>
    <w:basedOn w:val="DefaultParagraphFont"/>
    <w:uiPriority w:val="20"/>
    <w:qFormat/>
    <w:rsid w:val="00315CAB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315CAB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15CAB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Text1">
    <w:name w:val="_Text1"/>
    <w:basedOn w:val="Normal"/>
    <w:uiPriority w:val="99"/>
    <w:rsid w:val="00315CAB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315CAB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Endmark">
    <w:name w:val="End mark"/>
    <w:basedOn w:val="Normal"/>
    <w:uiPriority w:val="99"/>
    <w:rsid w:val="00315CAB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paragraph" w:customStyle="1" w:styleId="2Bullets">
    <w:name w:val="2 Bullets"/>
    <w:basedOn w:val="ListParagraph"/>
    <w:qFormat/>
    <w:rsid w:val="00315CAB"/>
    <w:pPr>
      <w:numPr>
        <w:numId w:val="23"/>
      </w:numPr>
      <w:spacing w:before="160" w:after="160" w:line="300" w:lineRule="atLeast"/>
      <w:ind w:left="360"/>
      <w:contextualSpacing w:val="0"/>
    </w:pPr>
    <w:rPr>
      <w:rFonts w:ascii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315CAB"/>
    <w:pPr>
      <w:widowControl w:val="0"/>
      <w:autoSpaceDE w:val="0"/>
      <w:autoSpaceDN w:val="0"/>
      <w:spacing w:before="150"/>
      <w:ind w:left="195"/>
    </w:pPr>
    <w:rPr>
      <w:rFonts w:ascii="Arial" w:eastAsia="Arial" w:hAnsi="Arial" w:cs="Arial"/>
      <w:sz w:val="22"/>
      <w:szCs w:val="22"/>
      <w:lang w:bidi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315CAB"/>
    <w:pPr>
      <w:spacing w:after="120"/>
    </w:pPr>
    <w:rPr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15CAB"/>
    <w:rPr>
      <w:rFonts w:ascii="Times" w:hAnsi="Times"/>
      <w:sz w:val="24"/>
      <w:szCs w:val="24"/>
      <w:lang w:eastAsia="en-US"/>
    </w:rPr>
  </w:style>
  <w:style w:type="table" w:customStyle="1" w:styleId="FATABLESTYLE">
    <w:name w:val="FA TABLE STYLE"/>
    <w:basedOn w:val="TableNormal"/>
    <w:uiPriority w:val="99"/>
    <w:rsid w:val="00315CAB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84</TotalTime>
  <Pages>15</Pages>
  <Words>3009</Words>
  <Characters>17154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20123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19</cp:revision>
  <cp:lastPrinted>2022-06-16T19:48:00Z</cp:lastPrinted>
  <dcterms:created xsi:type="dcterms:W3CDTF">2022-05-17T21:04:00Z</dcterms:created>
  <dcterms:modified xsi:type="dcterms:W3CDTF">2022-08-25T15:41:00Z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