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17B12" w14:textId="77777777" w:rsidR="00621E8D" w:rsidRDefault="00621E8D" w:rsidP="003D3BBA">
      <w:pPr>
        <w:pStyle w:val="Heading1"/>
      </w:pPr>
    </w:p>
    <w:p w14:paraId="5FE7968F" w14:textId="06A84D7D" w:rsidR="001D1A1A" w:rsidRPr="003D3BBA" w:rsidRDefault="001D1A1A" w:rsidP="003D3BBA">
      <w:pPr>
        <w:pStyle w:val="Heading1"/>
      </w:pPr>
      <w:r w:rsidRPr="003D3BBA">
        <w:t>2023 Jeep</w:t>
      </w:r>
      <w:r w:rsidRPr="000A7F53">
        <w:rPr>
          <w:vertAlign w:val="subscript"/>
        </w:rPr>
        <w:t>®</w:t>
      </w:r>
      <w:r w:rsidRPr="003D3BBA">
        <w:t xml:space="preserve"> Wrangler</w:t>
      </w:r>
    </w:p>
    <w:p w14:paraId="5287E81B" w14:textId="77777777" w:rsidR="001D1A1A" w:rsidRPr="000F771A" w:rsidRDefault="001D1A1A" w:rsidP="001D1A1A">
      <w:pPr>
        <w:pStyle w:val="Heading2"/>
      </w:pPr>
      <w:r>
        <w:t>FEATURE AVAILABILITY</w:t>
      </w:r>
    </w:p>
    <w:p w14:paraId="42E02CD3" w14:textId="67B648DD" w:rsidR="001D1A1A" w:rsidRDefault="001D1A1A" w:rsidP="00CD01E9">
      <w:pPr>
        <w:pStyle w:val="BodyNotes"/>
        <w:spacing w:after="240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571640DE" w14:textId="45F02911" w:rsidR="00CD01E9" w:rsidRDefault="00CD01E9" w:rsidP="001D1A1A">
      <w:pPr>
        <w:pStyle w:val="BodyNotes"/>
      </w:pPr>
      <w:r>
        <w:rPr>
          <w:b/>
          <w:bCs/>
        </w:rPr>
        <w:t>Jeep Wrangler</w:t>
      </w:r>
      <w:r w:rsidRPr="007729ED">
        <w:rPr>
          <w:b/>
          <w:bCs/>
        </w:rPr>
        <w:t xml:space="preserve"> 4xe features and specs are included in 4xe specific documents. </w:t>
      </w:r>
      <w:r>
        <w:rPr>
          <w:b/>
          <w:bCs/>
        </w:rPr>
        <w:br/>
      </w:r>
      <w:r w:rsidRPr="007729ED">
        <w:rPr>
          <w:b/>
          <w:bCs/>
        </w:rPr>
        <w:t xml:space="preserve">Please reference </w:t>
      </w:r>
      <w:r>
        <w:rPr>
          <w:b/>
          <w:bCs/>
        </w:rPr>
        <w:t>Wrangler</w:t>
      </w:r>
      <w:r w:rsidRPr="007729ED">
        <w:rPr>
          <w:b/>
          <w:bCs/>
        </w:rPr>
        <w:t xml:space="preserve"> 4xe tab on the media site.</w:t>
      </w:r>
    </w:p>
    <w:p w14:paraId="2D246C67" w14:textId="77777777" w:rsidR="001D1A1A" w:rsidRDefault="001D1A1A" w:rsidP="001D1A1A">
      <w:pPr>
        <w:pStyle w:val="Heading3"/>
      </w:pPr>
      <w:r w:rsidRPr="00466BE6">
        <w:t>ENGINES</w:t>
      </w:r>
      <w:r>
        <w:t xml:space="preserve"> / </w:t>
      </w:r>
      <w:r w:rsidRPr="00466BE6">
        <w:t>TRANSMISSIONS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1868"/>
        <w:gridCol w:w="1975"/>
        <w:gridCol w:w="779"/>
        <w:gridCol w:w="780"/>
        <w:gridCol w:w="779"/>
        <w:gridCol w:w="780"/>
        <w:gridCol w:w="779"/>
        <w:gridCol w:w="780"/>
        <w:gridCol w:w="780"/>
        <w:gridCol w:w="780"/>
      </w:tblGrid>
      <w:tr w:rsidR="001D1A1A" w:rsidRPr="00F04E03" w14:paraId="0A0C5B1D" w14:textId="77777777" w:rsidTr="001D1A1A">
        <w:trPr>
          <w:trHeight w:val="20"/>
        </w:trPr>
        <w:tc>
          <w:tcPr>
            <w:tcW w:w="1617" w:type="dxa"/>
          </w:tcPr>
          <w:p w14:paraId="695F6569" w14:textId="77777777" w:rsidR="001D1A1A" w:rsidRPr="00F04E03" w:rsidRDefault="001D1A1A" w:rsidP="002F5AC3">
            <w:pPr>
              <w:pStyle w:val="ModelSubhead"/>
              <w:rPr>
                <w:sz w:val="10"/>
                <w:szCs w:val="10"/>
              </w:rPr>
            </w:pPr>
          </w:p>
        </w:tc>
        <w:tc>
          <w:tcPr>
            <w:tcW w:w="1709" w:type="dxa"/>
          </w:tcPr>
          <w:p w14:paraId="0BC25D9E" w14:textId="77777777" w:rsidR="001D1A1A" w:rsidRPr="00F04E03" w:rsidRDefault="001D1A1A" w:rsidP="002F5AC3">
            <w:pPr>
              <w:pStyle w:val="ModelSubhead"/>
              <w:rPr>
                <w:sz w:val="10"/>
                <w:szCs w:val="10"/>
              </w:rPr>
            </w:pPr>
          </w:p>
        </w:tc>
        <w:tc>
          <w:tcPr>
            <w:tcW w:w="674" w:type="dxa"/>
          </w:tcPr>
          <w:p w14:paraId="3A8E1C2A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</w:tcPr>
          <w:p w14:paraId="78DB3FB6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4" w:type="dxa"/>
            <w:tcBorders>
              <w:top w:val="nil"/>
              <w:right w:val="single" w:sz="6" w:space="0" w:color="BFBFBF" w:themeColor="background1" w:themeShade="BF"/>
            </w:tcBorders>
          </w:tcPr>
          <w:p w14:paraId="0E281BC3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3BDB805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104969CB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6B6C3948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31DE6343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3B92CE97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</w:tr>
      <w:tr w:rsidR="001D1A1A" w:rsidRPr="00466BE6" w14:paraId="4760A54A" w14:textId="77777777" w:rsidTr="001D1A1A">
        <w:tc>
          <w:tcPr>
            <w:tcW w:w="1617" w:type="dxa"/>
          </w:tcPr>
          <w:p w14:paraId="17101C5D" w14:textId="77777777" w:rsidR="001D1A1A" w:rsidRPr="00611642" w:rsidRDefault="001D1A1A" w:rsidP="00CD01E9">
            <w:pPr>
              <w:pStyle w:val="ModelSubhead"/>
              <w:spacing w:before="60" w:after="60"/>
              <w:jc w:val="left"/>
              <w:rPr>
                <w:sz w:val="16"/>
                <w:szCs w:val="16"/>
              </w:rPr>
            </w:pPr>
            <w:r w:rsidRPr="00611642">
              <w:rPr>
                <w:sz w:val="16"/>
                <w:szCs w:val="16"/>
              </w:rPr>
              <w:t>ENGINES</w:t>
            </w:r>
          </w:p>
        </w:tc>
        <w:tc>
          <w:tcPr>
            <w:tcW w:w="1709" w:type="dxa"/>
          </w:tcPr>
          <w:p w14:paraId="601CD16F" w14:textId="77777777" w:rsidR="001D1A1A" w:rsidRPr="00611642" w:rsidRDefault="001D1A1A" w:rsidP="00CD01E9">
            <w:pPr>
              <w:pStyle w:val="ModelSubhead"/>
              <w:spacing w:before="60" w:after="60"/>
              <w:jc w:val="left"/>
              <w:rPr>
                <w:sz w:val="16"/>
                <w:szCs w:val="16"/>
              </w:rPr>
            </w:pPr>
            <w:r w:rsidRPr="00611642">
              <w:rPr>
                <w:sz w:val="16"/>
                <w:szCs w:val="16"/>
              </w:rPr>
              <w:t>TRANSMISSIONS</w:t>
            </w:r>
          </w:p>
        </w:tc>
        <w:tc>
          <w:tcPr>
            <w:tcW w:w="674" w:type="dxa"/>
          </w:tcPr>
          <w:p w14:paraId="4C9B6B43" w14:textId="77777777" w:rsidR="001D1A1A" w:rsidRPr="005D0E4D" w:rsidRDefault="001D1A1A" w:rsidP="00CD01E9">
            <w:pPr>
              <w:pStyle w:val="ModelSubhead"/>
              <w:spacing w:before="60" w:after="60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Sport</w:t>
            </w:r>
          </w:p>
        </w:tc>
        <w:tc>
          <w:tcPr>
            <w:tcW w:w="675" w:type="dxa"/>
          </w:tcPr>
          <w:p w14:paraId="016EBE50" w14:textId="77777777" w:rsidR="001D1A1A" w:rsidRPr="005D0E4D" w:rsidRDefault="001D1A1A" w:rsidP="00CD01E9">
            <w:pPr>
              <w:pStyle w:val="ModelSubhead"/>
              <w:spacing w:before="60" w:after="60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Sport 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87B5CB" w14:textId="77777777" w:rsidR="001D1A1A" w:rsidRPr="005D0E4D" w:rsidRDefault="001D1A1A" w:rsidP="00CD01E9">
            <w:pPr>
              <w:pStyle w:val="ModelSubhead"/>
              <w:spacing w:before="60" w:after="60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Rubicon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155DF19" w14:textId="77777777" w:rsidR="001D1A1A" w:rsidRPr="005D0E4D" w:rsidRDefault="001D1A1A" w:rsidP="00CD01E9">
            <w:pPr>
              <w:pStyle w:val="ModelSubhead"/>
              <w:spacing w:before="60" w:after="60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Sport</w:t>
            </w:r>
          </w:p>
        </w:tc>
        <w:tc>
          <w:tcPr>
            <w:tcW w:w="674" w:type="dxa"/>
          </w:tcPr>
          <w:p w14:paraId="165CA9D3" w14:textId="77777777" w:rsidR="001D1A1A" w:rsidRPr="005D0E4D" w:rsidRDefault="001D1A1A" w:rsidP="00CD01E9">
            <w:pPr>
              <w:pStyle w:val="ModelSubhead"/>
              <w:spacing w:before="60" w:after="60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Sport S</w:t>
            </w:r>
          </w:p>
        </w:tc>
        <w:tc>
          <w:tcPr>
            <w:tcW w:w="675" w:type="dxa"/>
          </w:tcPr>
          <w:p w14:paraId="7BEBB673" w14:textId="77777777" w:rsidR="001D1A1A" w:rsidRPr="005D0E4D" w:rsidRDefault="001D1A1A" w:rsidP="00CD01E9">
            <w:pPr>
              <w:pStyle w:val="ModelSubhead"/>
              <w:spacing w:before="60" w:after="60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Sahara</w:t>
            </w:r>
          </w:p>
        </w:tc>
        <w:tc>
          <w:tcPr>
            <w:tcW w:w="675" w:type="dxa"/>
          </w:tcPr>
          <w:p w14:paraId="1CC35FD4" w14:textId="77777777" w:rsidR="001D1A1A" w:rsidRPr="005D0E4D" w:rsidRDefault="001D1A1A" w:rsidP="00CD01E9">
            <w:pPr>
              <w:pStyle w:val="ModelSubhead"/>
              <w:spacing w:before="60" w:after="60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Rubicon</w:t>
            </w:r>
          </w:p>
        </w:tc>
        <w:tc>
          <w:tcPr>
            <w:tcW w:w="675" w:type="dxa"/>
          </w:tcPr>
          <w:p w14:paraId="0E3FF9D9" w14:textId="77777777" w:rsidR="001D1A1A" w:rsidRPr="005D0E4D" w:rsidRDefault="001D1A1A" w:rsidP="00CD01E9">
            <w:pPr>
              <w:pStyle w:val="ModelSubhead"/>
              <w:spacing w:before="60" w:after="60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Rubicon 392</w:t>
            </w:r>
          </w:p>
        </w:tc>
      </w:tr>
      <w:tr w:rsidR="001D1A1A" w:rsidRPr="00466BE6" w14:paraId="31C81F57" w14:textId="77777777" w:rsidTr="001D1A1A">
        <w:trPr>
          <w:trHeight w:val="20"/>
        </w:trPr>
        <w:tc>
          <w:tcPr>
            <w:tcW w:w="1617" w:type="dxa"/>
          </w:tcPr>
          <w:p w14:paraId="61B1EF35" w14:textId="43DD459B" w:rsidR="001D1A1A" w:rsidRPr="00466BE6" w:rsidRDefault="001D1A1A" w:rsidP="00CD01E9">
            <w:pPr>
              <w:pStyle w:val="FABodyCopy"/>
              <w:spacing w:before="60" w:after="60" w:line="240" w:lineRule="auto"/>
            </w:pPr>
            <w:proofErr w:type="spellStart"/>
            <w:r w:rsidRPr="00466BE6">
              <w:t>Pentastar</w:t>
            </w:r>
            <w:proofErr w:type="spellEnd"/>
            <w:r w:rsidRPr="00466BE6">
              <w:t xml:space="preserve"> 3.6-liter </w:t>
            </w:r>
            <w:r w:rsidR="005D0E4D">
              <w:br/>
            </w:r>
            <w:r w:rsidRPr="00466BE6">
              <w:t xml:space="preserve">V-6 SMPI </w:t>
            </w:r>
          </w:p>
        </w:tc>
        <w:tc>
          <w:tcPr>
            <w:tcW w:w="1709" w:type="dxa"/>
          </w:tcPr>
          <w:p w14:paraId="0232B09B" w14:textId="77777777" w:rsidR="001D1A1A" w:rsidRPr="00466BE6" w:rsidRDefault="001D1A1A" w:rsidP="00CD01E9">
            <w:pPr>
              <w:pStyle w:val="FABodyCopy"/>
              <w:spacing w:before="60" w:after="60" w:line="240" w:lineRule="auto"/>
            </w:pPr>
            <w:r w:rsidRPr="00466BE6">
              <w:t>Six-speed manual</w:t>
            </w:r>
          </w:p>
        </w:tc>
        <w:tc>
          <w:tcPr>
            <w:tcW w:w="674" w:type="dxa"/>
          </w:tcPr>
          <w:p w14:paraId="6DADD072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402290B7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168B3C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0E82C9A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2603E571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7E85DD30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70838307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0046A8D8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</w:tr>
      <w:tr w:rsidR="001D1A1A" w:rsidRPr="00466BE6" w14:paraId="0322A374" w14:textId="77777777" w:rsidTr="001D1A1A">
        <w:trPr>
          <w:trHeight w:val="20"/>
        </w:trPr>
        <w:tc>
          <w:tcPr>
            <w:tcW w:w="1617" w:type="dxa"/>
          </w:tcPr>
          <w:p w14:paraId="65672146" w14:textId="17DB7F3E" w:rsidR="001D1A1A" w:rsidRPr="00466BE6" w:rsidRDefault="001D1A1A" w:rsidP="00CD01E9">
            <w:pPr>
              <w:pStyle w:val="FABodyCopy"/>
              <w:spacing w:before="60" w:after="60" w:line="240" w:lineRule="auto"/>
            </w:pPr>
            <w:proofErr w:type="spellStart"/>
            <w:r w:rsidRPr="00466BE6">
              <w:t>Pentastar</w:t>
            </w:r>
            <w:proofErr w:type="spellEnd"/>
            <w:r w:rsidRPr="00466BE6">
              <w:t xml:space="preserve"> 3.6-liter </w:t>
            </w:r>
            <w:r w:rsidR="005D0E4D">
              <w:br/>
            </w:r>
            <w:r w:rsidRPr="00466BE6">
              <w:t xml:space="preserve">V-6 SMPI with </w:t>
            </w:r>
            <w:r w:rsidR="005D0E4D">
              <w:br/>
            </w:r>
            <w:r w:rsidRPr="00466BE6">
              <w:t xml:space="preserve">mild-hybrid </w:t>
            </w:r>
            <w:r w:rsidR="005D0E4D">
              <w:br/>
            </w:r>
            <w:proofErr w:type="spellStart"/>
            <w:r w:rsidRPr="00466BE6">
              <w:t>eTorque</w:t>
            </w:r>
            <w:proofErr w:type="spellEnd"/>
            <w:r w:rsidRPr="00466BE6">
              <w:t xml:space="preserve"> assist</w:t>
            </w:r>
          </w:p>
        </w:tc>
        <w:tc>
          <w:tcPr>
            <w:tcW w:w="1709" w:type="dxa"/>
          </w:tcPr>
          <w:p w14:paraId="40746C65" w14:textId="77777777" w:rsidR="001D1A1A" w:rsidRPr="00466BE6" w:rsidRDefault="001D1A1A" w:rsidP="00CD01E9">
            <w:pPr>
              <w:pStyle w:val="FABodyCopy"/>
              <w:spacing w:before="60" w:after="60" w:line="240" w:lineRule="auto"/>
            </w:pPr>
            <w:r w:rsidRPr="00466BE6">
              <w:t>Eight-speed automatic</w:t>
            </w:r>
          </w:p>
        </w:tc>
        <w:tc>
          <w:tcPr>
            <w:tcW w:w="674" w:type="dxa"/>
          </w:tcPr>
          <w:p w14:paraId="4D6F4318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406DD8D8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24AA3D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6A3C2DA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4" w:type="dxa"/>
          </w:tcPr>
          <w:p w14:paraId="5376CCC2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0F9A04B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22B3E34F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6A2406B8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</w:tr>
      <w:tr w:rsidR="001D1A1A" w:rsidRPr="00466BE6" w14:paraId="4BA439B2" w14:textId="77777777" w:rsidTr="001D1A1A">
        <w:trPr>
          <w:trHeight w:val="20"/>
        </w:trPr>
        <w:tc>
          <w:tcPr>
            <w:tcW w:w="1617" w:type="dxa"/>
          </w:tcPr>
          <w:p w14:paraId="62E54E1D" w14:textId="2AA1AFA1" w:rsidR="001D1A1A" w:rsidRPr="00466BE6" w:rsidRDefault="001D1A1A" w:rsidP="00CD01E9">
            <w:pPr>
              <w:pStyle w:val="FABodyCopy"/>
              <w:spacing w:before="60" w:after="60" w:line="240" w:lineRule="auto"/>
            </w:pPr>
            <w:r w:rsidRPr="00466BE6">
              <w:t xml:space="preserve">2.0-liter </w:t>
            </w:r>
            <w:r>
              <w:t>i</w:t>
            </w:r>
            <w:r w:rsidRPr="00466BE6">
              <w:t>nline</w:t>
            </w:r>
            <w:r>
              <w:t xml:space="preserve"> </w:t>
            </w:r>
            <w:r w:rsidR="005D0E4D">
              <w:br/>
            </w:r>
            <w:r w:rsidRPr="00466BE6">
              <w:t>four-cylinder</w:t>
            </w:r>
          </w:p>
        </w:tc>
        <w:tc>
          <w:tcPr>
            <w:tcW w:w="1709" w:type="dxa"/>
          </w:tcPr>
          <w:p w14:paraId="11F2987D" w14:textId="77777777" w:rsidR="001D1A1A" w:rsidRPr="00466BE6" w:rsidRDefault="001D1A1A" w:rsidP="00CD01E9">
            <w:pPr>
              <w:pStyle w:val="FABodyCopy"/>
              <w:spacing w:before="60" w:after="60" w:line="240" w:lineRule="auto"/>
            </w:pPr>
            <w:r w:rsidRPr="00466BE6">
              <w:t>Eight-speed automatic</w:t>
            </w:r>
          </w:p>
        </w:tc>
        <w:tc>
          <w:tcPr>
            <w:tcW w:w="674" w:type="dxa"/>
          </w:tcPr>
          <w:p w14:paraId="22D0B7BF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3C25E70A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1D3D82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DCD53A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4" w:type="dxa"/>
          </w:tcPr>
          <w:p w14:paraId="690F2D0B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063FF71C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S</w:t>
            </w:r>
          </w:p>
        </w:tc>
        <w:tc>
          <w:tcPr>
            <w:tcW w:w="675" w:type="dxa"/>
          </w:tcPr>
          <w:p w14:paraId="5EF7A72A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5DD4E6B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</w:tr>
      <w:tr w:rsidR="001D1A1A" w:rsidRPr="00466BE6" w14:paraId="404ABA8E" w14:textId="77777777" w:rsidTr="001D1A1A">
        <w:trPr>
          <w:trHeight w:val="20"/>
        </w:trPr>
        <w:tc>
          <w:tcPr>
            <w:tcW w:w="1617" w:type="dxa"/>
          </w:tcPr>
          <w:p w14:paraId="7646507B" w14:textId="77777777" w:rsidR="001D1A1A" w:rsidRPr="00466BE6" w:rsidRDefault="001D1A1A" w:rsidP="00CD01E9">
            <w:pPr>
              <w:pStyle w:val="FABodyCopy"/>
              <w:spacing w:before="60" w:after="60" w:line="240" w:lineRule="auto"/>
            </w:pPr>
            <w:r w:rsidRPr="00466BE6">
              <w:t>3.0-liter EcoDiesel V-6</w:t>
            </w:r>
          </w:p>
        </w:tc>
        <w:tc>
          <w:tcPr>
            <w:tcW w:w="1709" w:type="dxa"/>
          </w:tcPr>
          <w:p w14:paraId="028A7154" w14:textId="77777777" w:rsidR="001D1A1A" w:rsidRPr="00466BE6" w:rsidRDefault="001D1A1A" w:rsidP="00CD01E9">
            <w:pPr>
              <w:pStyle w:val="FABodyCopy"/>
              <w:spacing w:before="60" w:after="60" w:line="240" w:lineRule="auto"/>
            </w:pPr>
            <w:r w:rsidRPr="00466BE6">
              <w:t>Eight-speed automatic</w:t>
            </w:r>
          </w:p>
        </w:tc>
        <w:tc>
          <w:tcPr>
            <w:tcW w:w="674" w:type="dxa"/>
          </w:tcPr>
          <w:p w14:paraId="142A53B3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36D9A5A4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B4441E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CA60DEF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4" w:type="dxa"/>
          </w:tcPr>
          <w:p w14:paraId="69717E43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4205B485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6FEB268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2B3235E7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</w:tr>
      <w:tr w:rsidR="001D1A1A" w:rsidRPr="00466BE6" w14:paraId="32E7F2D1" w14:textId="77777777" w:rsidTr="001D1A1A">
        <w:trPr>
          <w:trHeight w:val="20"/>
        </w:trPr>
        <w:tc>
          <w:tcPr>
            <w:tcW w:w="1617" w:type="dxa"/>
          </w:tcPr>
          <w:p w14:paraId="0DE3B90C" w14:textId="77777777" w:rsidR="001D1A1A" w:rsidRPr="00466BE6" w:rsidRDefault="001D1A1A" w:rsidP="00CD01E9">
            <w:pPr>
              <w:pStyle w:val="FABodyCopy"/>
              <w:spacing w:before="60" w:after="60" w:line="240" w:lineRule="auto"/>
            </w:pPr>
            <w:r w:rsidRPr="00466BE6">
              <w:t>392-cu.-in. HEMI</w:t>
            </w:r>
            <w:r w:rsidRPr="005D0E4D">
              <w:rPr>
                <w:vertAlign w:val="superscript"/>
              </w:rPr>
              <w:t>®</w:t>
            </w:r>
            <w:r w:rsidRPr="00466BE6">
              <w:t xml:space="preserve"> VCT V-8 with Fuel Saver Technology</w:t>
            </w:r>
          </w:p>
        </w:tc>
        <w:tc>
          <w:tcPr>
            <w:tcW w:w="1709" w:type="dxa"/>
          </w:tcPr>
          <w:p w14:paraId="743EC491" w14:textId="77777777" w:rsidR="001D1A1A" w:rsidRPr="00466BE6" w:rsidRDefault="001D1A1A" w:rsidP="00CD01E9">
            <w:pPr>
              <w:pStyle w:val="FABodyCopy"/>
              <w:spacing w:before="60" w:after="60" w:line="240" w:lineRule="auto"/>
            </w:pPr>
            <w:r w:rsidRPr="00466BE6">
              <w:t>Eight-speed automatic</w:t>
            </w:r>
          </w:p>
        </w:tc>
        <w:tc>
          <w:tcPr>
            <w:tcW w:w="674" w:type="dxa"/>
          </w:tcPr>
          <w:p w14:paraId="2707EC42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75FF63EF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A9BE5C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7F8B70C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4" w:type="dxa"/>
          </w:tcPr>
          <w:p w14:paraId="2B932938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47A1055C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0757873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43EB3F4B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</w:tr>
    </w:tbl>
    <w:p w14:paraId="075B1C36" w14:textId="77777777" w:rsidR="001D1A1A" w:rsidRDefault="001D1A1A" w:rsidP="001D1A1A">
      <w:pPr>
        <w:pStyle w:val="Heading3"/>
        <w:keepNext/>
        <w:keepLines/>
      </w:pPr>
      <w:r w:rsidRPr="00466BE6">
        <w:t>MECHANICAL / CAPABILITY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3843"/>
        <w:gridCol w:w="779"/>
        <w:gridCol w:w="780"/>
        <w:gridCol w:w="779"/>
        <w:gridCol w:w="780"/>
        <w:gridCol w:w="779"/>
        <w:gridCol w:w="780"/>
        <w:gridCol w:w="780"/>
        <w:gridCol w:w="780"/>
      </w:tblGrid>
      <w:tr w:rsidR="001D1A1A" w:rsidRPr="00466BE6" w14:paraId="10FFAA02" w14:textId="77777777" w:rsidTr="001D1A1A">
        <w:trPr>
          <w:tblHeader/>
        </w:trPr>
        <w:tc>
          <w:tcPr>
            <w:tcW w:w="3325" w:type="dxa"/>
          </w:tcPr>
          <w:p w14:paraId="4D5606C1" w14:textId="77777777" w:rsidR="001D1A1A" w:rsidRPr="00466BE6" w:rsidRDefault="001D1A1A" w:rsidP="00CD01E9">
            <w:pPr>
              <w:pStyle w:val="FABodyCopy"/>
              <w:keepNext/>
              <w:keepLines/>
              <w:spacing w:before="60" w:after="60" w:line="240" w:lineRule="auto"/>
            </w:pPr>
          </w:p>
        </w:tc>
        <w:tc>
          <w:tcPr>
            <w:tcW w:w="674" w:type="dxa"/>
          </w:tcPr>
          <w:p w14:paraId="784DEA5C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</w:tcPr>
          <w:p w14:paraId="6024B9DD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4" w:type="dxa"/>
            <w:tcBorders>
              <w:top w:val="nil"/>
              <w:right w:val="single" w:sz="6" w:space="0" w:color="BFBFBF" w:themeColor="background1" w:themeShade="BF"/>
            </w:tcBorders>
          </w:tcPr>
          <w:p w14:paraId="7BFB4998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2434526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19C0C99A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1402EA18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4EDB69B1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5272965F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</w:tr>
      <w:tr w:rsidR="001D1A1A" w:rsidRPr="00466BE6" w14:paraId="2253C3C4" w14:textId="77777777" w:rsidTr="001D1A1A">
        <w:trPr>
          <w:tblHeader/>
        </w:trPr>
        <w:tc>
          <w:tcPr>
            <w:tcW w:w="3325" w:type="dxa"/>
          </w:tcPr>
          <w:p w14:paraId="3B29CCFE" w14:textId="77777777" w:rsidR="001D1A1A" w:rsidRPr="008C78E0" w:rsidRDefault="001D1A1A" w:rsidP="00CD01E9">
            <w:pPr>
              <w:pStyle w:val="ModelSubhead"/>
              <w:keepNext/>
              <w:keepLines/>
              <w:spacing w:before="60" w:after="60"/>
              <w:jc w:val="left"/>
            </w:pPr>
            <w:r w:rsidRPr="008C78E0">
              <w:t>MECHANICAL / CAPABILITY</w:t>
            </w:r>
          </w:p>
        </w:tc>
        <w:tc>
          <w:tcPr>
            <w:tcW w:w="674" w:type="dxa"/>
          </w:tcPr>
          <w:p w14:paraId="4DAA03F0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5" w:type="dxa"/>
          </w:tcPr>
          <w:p w14:paraId="0E65FBF6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7FC3D0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587EC4A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4" w:type="dxa"/>
          </w:tcPr>
          <w:p w14:paraId="3A8091C0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5" w:type="dxa"/>
          </w:tcPr>
          <w:p w14:paraId="7164356F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Sahara</w:t>
            </w:r>
          </w:p>
        </w:tc>
        <w:tc>
          <w:tcPr>
            <w:tcW w:w="675" w:type="dxa"/>
          </w:tcPr>
          <w:p w14:paraId="2C62D67E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</w:tcPr>
          <w:p w14:paraId="66CB5A4A" w14:textId="77777777" w:rsidR="001D1A1A" w:rsidRPr="005D0E4D" w:rsidRDefault="001D1A1A" w:rsidP="00CD01E9">
            <w:pPr>
              <w:pStyle w:val="S-O-P"/>
              <w:keepNext/>
              <w:keepLines/>
              <w:spacing w:before="60" w:after="60"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 392</w:t>
            </w:r>
          </w:p>
        </w:tc>
      </w:tr>
      <w:tr w:rsidR="001D1A1A" w:rsidRPr="00466BE6" w14:paraId="080C75BD" w14:textId="77777777" w:rsidTr="001D1A1A">
        <w:tc>
          <w:tcPr>
            <w:tcW w:w="3325" w:type="dxa"/>
          </w:tcPr>
          <w:p w14:paraId="028A0BDA" w14:textId="77777777" w:rsidR="001D1A1A" w:rsidRPr="00466BE6" w:rsidRDefault="001D1A1A" w:rsidP="00CD01E9">
            <w:pPr>
              <w:pStyle w:val="FABodyCopy"/>
              <w:keepNext/>
              <w:keepLines/>
              <w:spacing w:before="60" w:after="60" w:line="240" w:lineRule="auto"/>
            </w:pPr>
            <w:r w:rsidRPr="00466BE6">
              <w:t>Axle Ratios</w:t>
            </w:r>
          </w:p>
        </w:tc>
        <w:tc>
          <w:tcPr>
            <w:tcW w:w="674" w:type="dxa"/>
          </w:tcPr>
          <w:p w14:paraId="04F54EEA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</w:p>
        </w:tc>
        <w:tc>
          <w:tcPr>
            <w:tcW w:w="675" w:type="dxa"/>
          </w:tcPr>
          <w:p w14:paraId="51E11AA3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C7AF74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EA2D44C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</w:p>
        </w:tc>
        <w:tc>
          <w:tcPr>
            <w:tcW w:w="674" w:type="dxa"/>
          </w:tcPr>
          <w:p w14:paraId="27B75BAD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</w:p>
        </w:tc>
        <w:tc>
          <w:tcPr>
            <w:tcW w:w="675" w:type="dxa"/>
          </w:tcPr>
          <w:p w14:paraId="4044BD2F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</w:p>
        </w:tc>
        <w:tc>
          <w:tcPr>
            <w:tcW w:w="675" w:type="dxa"/>
          </w:tcPr>
          <w:p w14:paraId="281A9CE7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</w:p>
        </w:tc>
        <w:tc>
          <w:tcPr>
            <w:tcW w:w="675" w:type="dxa"/>
          </w:tcPr>
          <w:p w14:paraId="200201D1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</w:p>
        </w:tc>
      </w:tr>
      <w:tr w:rsidR="001D1A1A" w:rsidRPr="00466BE6" w14:paraId="436D6293" w14:textId="77777777" w:rsidTr="001D1A1A">
        <w:tc>
          <w:tcPr>
            <w:tcW w:w="3325" w:type="dxa"/>
          </w:tcPr>
          <w:p w14:paraId="610D79B9" w14:textId="77777777" w:rsidR="001D1A1A" w:rsidRPr="00466BE6" w:rsidRDefault="001D1A1A" w:rsidP="00CD01E9">
            <w:pPr>
              <w:pStyle w:val="FABodyIndent1"/>
              <w:spacing w:before="60" w:after="60" w:line="240" w:lineRule="auto"/>
            </w:pPr>
            <w:r w:rsidRPr="00466BE6">
              <w:t>3.45:1</w:t>
            </w:r>
          </w:p>
        </w:tc>
        <w:tc>
          <w:tcPr>
            <w:tcW w:w="674" w:type="dxa"/>
          </w:tcPr>
          <w:p w14:paraId="5D039289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6D1973EC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8122FE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928204B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436BDC06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1BE4B8E9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3096773F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176972FF" w14:textId="77777777" w:rsidR="001D1A1A" w:rsidRPr="00466BE6" w:rsidRDefault="001D1A1A" w:rsidP="00CD01E9">
            <w:pPr>
              <w:pStyle w:val="S-O-P"/>
              <w:keepNext/>
              <w:keepLines/>
              <w:spacing w:before="60" w:after="60" w:line="240" w:lineRule="auto"/>
            </w:pPr>
            <w:r>
              <w:t>NA</w:t>
            </w:r>
          </w:p>
        </w:tc>
      </w:tr>
      <w:tr w:rsidR="001D1A1A" w:rsidRPr="00466BE6" w14:paraId="00580BF2" w14:textId="77777777" w:rsidTr="001D1A1A">
        <w:tc>
          <w:tcPr>
            <w:tcW w:w="3325" w:type="dxa"/>
          </w:tcPr>
          <w:p w14:paraId="566B753F" w14:textId="6BC9244F" w:rsidR="001D1A1A" w:rsidRPr="00466BE6" w:rsidRDefault="001D1A1A" w:rsidP="00CD01E9">
            <w:pPr>
              <w:pStyle w:val="FABodyIndent1"/>
              <w:spacing w:before="60" w:after="60" w:line="240" w:lineRule="auto"/>
            </w:pPr>
            <w:r w:rsidRPr="00466BE6">
              <w:t xml:space="preserve">3.73:1 (EcoDiesel only for Sport, </w:t>
            </w:r>
            <w:r w:rsidR="00320B23">
              <w:br/>
            </w:r>
            <w:r w:rsidRPr="00466BE6">
              <w:t>Sport S and Sahara)</w:t>
            </w:r>
          </w:p>
        </w:tc>
        <w:tc>
          <w:tcPr>
            <w:tcW w:w="674" w:type="dxa"/>
          </w:tcPr>
          <w:p w14:paraId="737DD58A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3D75FF4D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D003A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12970AB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P</w:t>
            </w:r>
          </w:p>
        </w:tc>
        <w:tc>
          <w:tcPr>
            <w:tcW w:w="674" w:type="dxa"/>
          </w:tcPr>
          <w:p w14:paraId="1DD416C8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6C7AB525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3A843903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P</w:t>
            </w:r>
            <w:r w:rsidRPr="00466BE6" w:rsidDel="00BA4D72">
              <w:t xml:space="preserve"> </w:t>
            </w:r>
          </w:p>
        </w:tc>
        <w:tc>
          <w:tcPr>
            <w:tcW w:w="675" w:type="dxa"/>
          </w:tcPr>
          <w:p w14:paraId="7D8C0991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</w:tr>
      <w:tr w:rsidR="001D1A1A" w:rsidRPr="00466BE6" w14:paraId="34C6AA99" w14:textId="77777777" w:rsidTr="001D1A1A">
        <w:tc>
          <w:tcPr>
            <w:tcW w:w="3325" w:type="dxa"/>
          </w:tcPr>
          <w:p w14:paraId="4CCEF797" w14:textId="77777777" w:rsidR="001D1A1A" w:rsidRPr="00466BE6" w:rsidRDefault="001D1A1A" w:rsidP="00CD01E9">
            <w:pPr>
              <w:pStyle w:val="FABodyIndent1"/>
              <w:spacing w:before="60" w:after="60" w:line="240" w:lineRule="auto"/>
            </w:pPr>
            <w:r w:rsidRPr="00466BE6">
              <w:t>4.10:1</w:t>
            </w:r>
          </w:p>
        </w:tc>
        <w:tc>
          <w:tcPr>
            <w:tcW w:w="674" w:type="dxa"/>
          </w:tcPr>
          <w:p w14:paraId="3AFD29EF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1D3E8207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0F15F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7CA9341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4" w:type="dxa"/>
          </w:tcPr>
          <w:p w14:paraId="517FD505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301BF855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3C12B4B6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34AB902C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</w:tr>
      <w:tr w:rsidR="001D1A1A" w:rsidRPr="00466BE6" w14:paraId="1E3E4B7A" w14:textId="77777777" w:rsidTr="00A77012">
        <w:trPr>
          <w:trHeight w:val="576"/>
        </w:trPr>
        <w:tc>
          <w:tcPr>
            <w:tcW w:w="3325" w:type="dxa"/>
          </w:tcPr>
          <w:p w14:paraId="448B756A" w14:textId="77777777" w:rsidR="001D1A1A" w:rsidRPr="00466BE6" w:rsidRDefault="001D1A1A" w:rsidP="00CD01E9">
            <w:pPr>
              <w:pStyle w:val="FABodyIndent1"/>
              <w:spacing w:before="60" w:after="60" w:line="240" w:lineRule="auto"/>
            </w:pPr>
            <w:r w:rsidRPr="00466BE6">
              <w:t>4.56:1</w:t>
            </w:r>
          </w:p>
        </w:tc>
        <w:tc>
          <w:tcPr>
            <w:tcW w:w="674" w:type="dxa"/>
          </w:tcPr>
          <w:p w14:paraId="35244870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4BFBBDDD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AFA493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449545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P</w:t>
            </w:r>
          </w:p>
        </w:tc>
        <w:tc>
          <w:tcPr>
            <w:tcW w:w="674" w:type="dxa"/>
          </w:tcPr>
          <w:p w14:paraId="1C35B5F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5392CA8D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41716CCC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3767A554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P</w:t>
            </w:r>
          </w:p>
        </w:tc>
      </w:tr>
      <w:tr w:rsidR="001D1A1A" w:rsidRPr="00466BE6" w14:paraId="1F19145F" w14:textId="77777777" w:rsidTr="00A77012">
        <w:trPr>
          <w:trHeight w:val="576"/>
        </w:trPr>
        <w:tc>
          <w:tcPr>
            <w:tcW w:w="3325" w:type="dxa"/>
          </w:tcPr>
          <w:p w14:paraId="56E2577E" w14:textId="77777777" w:rsidR="001D1A1A" w:rsidRPr="00466BE6" w:rsidRDefault="001D1A1A" w:rsidP="00CD01E9">
            <w:pPr>
              <w:pStyle w:val="FABodyIndent1"/>
              <w:spacing w:before="60" w:after="60" w:line="240" w:lineRule="auto"/>
            </w:pPr>
            <w:r w:rsidRPr="00466BE6">
              <w:t>4.88:1</w:t>
            </w:r>
          </w:p>
        </w:tc>
        <w:tc>
          <w:tcPr>
            <w:tcW w:w="674" w:type="dxa"/>
          </w:tcPr>
          <w:p w14:paraId="44436440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6869BF2B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D7BF3F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ED09992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4" w:type="dxa"/>
          </w:tcPr>
          <w:p w14:paraId="03A04D09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37B80153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  <w:tc>
          <w:tcPr>
            <w:tcW w:w="675" w:type="dxa"/>
          </w:tcPr>
          <w:p w14:paraId="2917A9B1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0BD5AB4B" w14:textId="77777777" w:rsidR="001D1A1A" w:rsidRPr="00466BE6" w:rsidRDefault="001D1A1A" w:rsidP="00CD01E9">
            <w:pPr>
              <w:pStyle w:val="S-O-P"/>
              <w:spacing w:before="60" w:after="60" w:line="240" w:lineRule="auto"/>
            </w:pPr>
            <w:r>
              <w:t>NA</w:t>
            </w:r>
          </w:p>
        </w:tc>
      </w:tr>
      <w:tr w:rsidR="001D1A1A" w:rsidRPr="00466BE6" w14:paraId="31CB93E5" w14:textId="77777777" w:rsidTr="00A77012">
        <w:trPr>
          <w:trHeight w:val="576"/>
        </w:trPr>
        <w:tc>
          <w:tcPr>
            <w:tcW w:w="3325" w:type="dxa"/>
          </w:tcPr>
          <w:p w14:paraId="202F35DD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lastRenderedPageBreak/>
              <w:t>Axles</w:t>
            </w:r>
          </w:p>
        </w:tc>
        <w:tc>
          <w:tcPr>
            <w:tcW w:w="674" w:type="dxa"/>
          </w:tcPr>
          <w:p w14:paraId="4E321F59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73E97EC8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B1BC9C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09D938C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</w:tcPr>
          <w:p w14:paraId="78324AC2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3C6AD9B5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6A2EB783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1D4316BA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</w:tr>
      <w:tr w:rsidR="001D1A1A" w:rsidRPr="00466BE6" w14:paraId="57967D6A" w14:textId="77777777" w:rsidTr="00A77012">
        <w:trPr>
          <w:trHeight w:val="576"/>
        </w:trPr>
        <w:tc>
          <w:tcPr>
            <w:tcW w:w="3325" w:type="dxa"/>
          </w:tcPr>
          <w:p w14:paraId="69F5861D" w14:textId="77777777" w:rsidR="001D1A1A" w:rsidRPr="00022E0D" w:rsidRDefault="001D1A1A" w:rsidP="008216F7">
            <w:pPr>
              <w:pStyle w:val="FABodyIndent1"/>
              <w:spacing w:line="220" w:lineRule="exact"/>
            </w:pPr>
            <w:r w:rsidRPr="00022E0D">
              <w:t>3</w:t>
            </w:r>
            <w:r w:rsidRPr="009660E5">
              <w:rPr>
                <w:vertAlign w:val="superscript"/>
              </w:rPr>
              <w:t>rd</w:t>
            </w:r>
            <w:r w:rsidRPr="00022E0D">
              <w:t xml:space="preserve"> generation Dana solid front</w:t>
            </w:r>
          </w:p>
        </w:tc>
        <w:tc>
          <w:tcPr>
            <w:tcW w:w="674" w:type="dxa"/>
          </w:tcPr>
          <w:p w14:paraId="0B27032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2B0588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41858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6ABFBA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1EE1583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602BC3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1FBF36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9B4C92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05577788" w14:textId="77777777" w:rsidTr="00A77012">
        <w:trPr>
          <w:trHeight w:val="576"/>
        </w:trPr>
        <w:tc>
          <w:tcPr>
            <w:tcW w:w="3325" w:type="dxa"/>
          </w:tcPr>
          <w:p w14:paraId="435642F2" w14:textId="77777777" w:rsidR="001D1A1A" w:rsidRPr="00022E0D" w:rsidRDefault="001D1A1A" w:rsidP="008216F7">
            <w:pPr>
              <w:pStyle w:val="FABodyIndent1"/>
              <w:spacing w:line="220" w:lineRule="exact"/>
            </w:pPr>
            <w:r w:rsidRPr="00022E0D">
              <w:t>3</w:t>
            </w:r>
            <w:r w:rsidRPr="009660E5">
              <w:rPr>
                <w:vertAlign w:val="superscript"/>
              </w:rPr>
              <w:t>rd</w:t>
            </w:r>
            <w:r w:rsidRPr="00022E0D">
              <w:t xml:space="preserve"> generation Dana solid rear</w:t>
            </w:r>
          </w:p>
        </w:tc>
        <w:tc>
          <w:tcPr>
            <w:tcW w:w="674" w:type="dxa"/>
          </w:tcPr>
          <w:p w14:paraId="5F5305E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F16F79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243E6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C7BEA1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</w:tcPr>
          <w:p w14:paraId="28D1209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79DC3AB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10C4591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79B8C0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1D6FB8F6" w14:textId="77777777" w:rsidTr="00A77012">
        <w:trPr>
          <w:trHeight w:val="576"/>
        </w:trPr>
        <w:tc>
          <w:tcPr>
            <w:tcW w:w="3325" w:type="dxa"/>
          </w:tcPr>
          <w:p w14:paraId="07915C79" w14:textId="2409B7BC" w:rsidR="001D1A1A" w:rsidRPr="00022E0D" w:rsidRDefault="001D1A1A" w:rsidP="008216F7">
            <w:pPr>
              <w:pStyle w:val="FABodyIndent1"/>
              <w:spacing w:line="220" w:lineRule="exact"/>
            </w:pPr>
            <w:r w:rsidRPr="00022E0D">
              <w:t>3</w:t>
            </w:r>
            <w:r w:rsidRPr="009660E5">
              <w:rPr>
                <w:vertAlign w:val="superscript"/>
              </w:rPr>
              <w:t>rd</w:t>
            </w:r>
            <w:r w:rsidRPr="00022E0D">
              <w:t xml:space="preserve"> generation Dana 44 heavy-duty </w:t>
            </w:r>
            <w:r w:rsidR="00A77012">
              <w:br/>
            </w:r>
            <w:r w:rsidRPr="00022E0D">
              <w:t>solid front</w:t>
            </w:r>
          </w:p>
        </w:tc>
        <w:tc>
          <w:tcPr>
            <w:tcW w:w="674" w:type="dxa"/>
          </w:tcPr>
          <w:p w14:paraId="6E954D0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0B99CF3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C6FD2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BEAAA2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</w:tcPr>
          <w:p w14:paraId="348E134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4986495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FB91B9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B6499D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11AFF18F" w14:textId="77777777" w:rsidTr="00A77012">
        <w:trPr>
          <w:trHeight w:val="576"/>
        </w:trPr>
        <w:tc>
          <w:tcPr>
            <w:tcW w:w="3325" w:type="dxa"/>
          </w:tcPr>
          <w:p w14:paraId="62176AA4" w14:textId="23DA60EB" w:rsidR="001D1A1A" w:rsidRPr="00022E0D" w:rsidRDefault="001D1A1A" w:rsidP="008216F7">
            <w:pPr>
              <w:pStyle w:val="FABodyIndent1"/>
              <w:spacing w:line="220" w:lineRule="exact"/>
            </w:pPr>
            <w:r w:rsidRPr="00022E0D">
              <w:t>3</w:t>
            </w:r>
            <w:r w:rsidRPr="009660E5">
              <w:rPr>
                <w:vertAlign w:val="superscript"/>
              </w:rPr>
              <w:t>rd</w:t>
            </w:r>
            <w:r w:rsidRPr="00022E0D">
              <w:t xml:space="preserve"> generation Dana 44 heavy-duty </w:t>
            </w:r>
            <w:r w:rsidR="00A77012">
              <w:br/>
            </w:r>
            <w:r w:rsidRPr="00022E0D">
              <w:t>solid rear</w:t>
            </w:r>
          </w:p>
        </w:tc>
        <w:tc>
          <w:tcPr>
            <w:tcW w:w="674" w:type="dxa"/>
          </w:tcPr>
          <w:p w14:paraId="3762F50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6A5F43D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BA8CA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6B3FFE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</w:tcPr>
          <w:p w14:paraId="426CEAB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6775C90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2CAEA54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3077F6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112963A6" w14:textId="77777777" w:rsidTr="00A77012">
        <w:trPr>
          <w:trHeight w:val="576"/>
        </w:trPr>
        <w:tc>
          <w:tcPr>
            <w:tcW w:w="3325" w:type="dxa"/>
          </w:tcPr>
          <w:p w14:paraId="25D2AB94" w14:textId="77777777" w:rsidR="001D1A1A" w:rsidRPr="00022E0D" w:rsidRDefault="001D1A1A" w:rsidP="008216F7">
            <w:pPr>
              <w:pStyle w:val="FABodyIndent1"/>
              <w:spacing w:line="220" w:lineRule="exact"/>
            </w:pPr>
            <w:r w:rsidRPr="00022E0D">
              <w:t>Differentials</w:t>
            </w:r>
          </w:p>
        </w:tc>
        <w:tc>
          <w:tcPr>
            <w:tcW w:w="674" w:type="dxa"/>
          </w:tcPr>
          <w:p w14:paraId="1E0D2230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78E5419C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12E407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5C298D1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</w:tcPr>
          <w:p w14:paraId="156D4D37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1D37EECE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05D114AE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41130165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</w:tr>
      <w:tr w:rsidR="001D1A1A" w:rsidRPr="00466BE6" w14:paraId="3BBF7A57" w14:textId="77777777" w:rsidTr="00A77012">
        <w:trPr>
          <w:trHeight w:val="576"/>
        </w:trPr>
        <w:tc>
          <w:tcPr>
            <w:tcW w:w="3325" w:type="dxa"/>
          </w:tcPr>
          <w:p w14:paraId="7BE0969E" w14:textId="77777777" w:rsidR="001D1A1A" w:rsidRPr="00022E0D" w:rsidRDefault="001D1A1A" w:rsidP="008216F7">
            <w:pPr>
              <w:pStyle w:val="FABodyIndent1"/>
              <w:spacing w:line="220" w:lineRule="exact"/>
            </w:pPr>
            <w:r w:rsidRPr="00022E0D">
              <w:t>Trac-Lok limited-slip, rear</w:t>
            </w:r>
          </w:p>
        </w:tc>
        <w:tc>
          <w:tcPr>
            <w:tcW w:w="674" w:type="dxa"/>
          </w:tcPr>
          <w:p w14:paraId="71FF17E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624486A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EDB19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EC3E02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</w:tcPr>
          <w:p w14:paraId="2B7B056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298BBE2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7109ACC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B37839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66227558" w14:textId="77777777" w:rsidTr="00A77012">
        <w:trPr>
          <w:trHeight w:val="576"/>
        </w:trPr>
        <w:tc>
          <w:tcPr>
            <w:tcW w:w="3325" w:type="dxa"/>
          </w:tcPr>
          <w:p w14:paraId="3BC53093" w14:textId="77777777" w:rsidR="001D1A1A" w:rsidRPr="00022E0D" w:rsidRDefault="001D1A1A" w:rsidP="008216F7">
            <w:pPr>
              <w:pStyle w:val="FABodyIndent1"/>
              <w:spacing w:line="220" w:lineRule="exact"/>
            </w:pPr>
            <w:proofErr w:type="spellStart"/>
            <w:r w:rsidRPr="00022E0D">
              <w:t>Tru</w:t>
            </w:r>
            <w:proofErr w:type="spellEnd"/>
            <w:r w:rsidRPr="00022E0D">
              <w:t>-Lok front and rear, electronic remote locking</w:t>
            </w:r>
          </w:p>
        </w:tc>
        <w:tc>
          <w:tcPr>
            <w:tcW w:w="674" w:type="dxa"/>
          </w:tcPr>
          <w:p w14:paraId="16E5507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64DCA7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5DF9A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D3F1FD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9B60A7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7BD803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BED25F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3D60FA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6DF11F2" w14:textId="77777777" w:rsidTr="00A77012">
        <w:trPr>
          <w:trHeight w:val="576"/>
        </w:trPr>
        <w:tc>
          <w:tcPr>
            <w:tcW w:w="3325" w:type="dxa"/>
          </w:tcPr>
          <w:p w14:paraId="52FC9359" w14:textId="77777777" w:rsidR="001D1A1A" w:rsidRPr="00022E0D" w:rsidRDefault="001D1A1A" w:rsidP="008216F7">
            <w:pPr>
              <w:pStyle w:val="FABodyIndent1"/>
              <w:spacing w:line="220" w:lineRule="exact"/>
            </w:pPr>
            <w:r w:rsidRPr="00022E0D">
              <w:t>Sway Bar Disconnect — electronically controlled, front</w:t>
            </w:r>
          </w:p>
        </w:tc>
        <w:tc>
          <w:tcPr>
            <w:tcW w:w="674" w:type="dxa"/>
          </w:tcPr>
          <w:p w14:paraId="3EADAA2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76483F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2660C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95AD2C3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4C5445F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80D581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2F872A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0520D8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13BD7A2C" w14:textId="77777777" w:rsidTr="00A77012">
        <w:trPr>
          <w:trHeight w:val="576"/>
        </w:trPr>
        <w:tc>
          <w:tcPr>
            <w:tcW w:w="3325" w:type="dxa"/>
          </w:tcPr>
          <w:p w14:paraId="76C05970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Towing — Trailer-tow Group includes Class II hitch receiver, four-pin and seven-pin adapter, 240-amp alternator, 700-amp battery, auxiliary switches</w:t>
            </w:r>
          </w:p>
        </w:tc>
        <w:tc>
          <w:tcPr>
            <w:tcW w:w="674" w:type="dxa"/>
          </w:tcPr>
          <w:p w14:paraId="4C34067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02E7CE2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DBA0D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1B6B55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</w:tcPr>
          <w:p w14:paraId="4958D6C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70336A6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7F85C56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49F33EC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</w:tr>
      <w:tr w:rsidR="001D1A1A" w:rsidRPr="00466BE6" w14:paraId="0EBA45AC" w14:textId="77777777" w:rsidTr="00A77012">
        <w:trPr>
          <w:trHeight w:val="576"/>
        </w:trPr>
        <w:tc>
          <w:tcPr>
            <w:tcW w:w="3325" w:type="dxa"/>
          </w:tcPr>
          <w:p w14:paraId="67049DD5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Trailer-sway control</w:t>
            </w:r>
          </w:p>
        </w:tc>
        <w:tc>
          <w:tcPr>
            <w:tcW w:w="674" w:type="dxa"/>
          </w:tcPr>
          <w:p w14:paraId="3727E8E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11E5DF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080FE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1578AE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0677B1C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8EC098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236E2B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EA3D8A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0BF99381" w14:textId="77777777" w:rsidTr="00A77012">
        <w:trPr>
          <w:trHeight w:val="576"/>
        </w:trPr>
        <w:tc>
          <w:tcPr>
            <w:tcW w:w="3325" w:type="dxa"/>
          </w:tcPr>
          <w:p w14:paraId="1B0F9F45" w14:textId="77777777" w:rsidR="001D1A1A" w:rsidRPr="00466BE6" w:rsidRDefault="001D1A1A" w:rsidP="008216F7">
            <w:pPr>
              <w:pStyle w:val="FABodyCopy"/>
              <w:keepNext/>
              <w:keepLines/>
              <w:spacing w:before="76" w:after="76" w:line="220" w:lineRule="exact"/>
            </w:pPr>
            <w:r w:rsidRPr="00466BE6">
              <w:t>Transfer Case</w:t>
            </w:r>
          </w:p>
        </w:tc>
        <w:tc>
          <w:tcPr>
            <w:tcW w:w="674" w:type="dxa"/>
          </w:tcPr>
          <w:p w14:paraId="415DCDFE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</w:tcPr>
          <w:p w14:paraId="46B45E64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96095C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6F1B888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4" w:type="dxa"/>
          </w:tcPr>
          <w:p w14:paraId="62411664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</w:tcPr>
          <w:p w14:paraId="7604E420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</w:tcPr>
          <w:p w14:paraId="34B08BBF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</w:tcPr>
          <w:p w14:paraId="73EDFC6B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</w:tr>
      <w:tr w:rsidR="001D1A1A" w:rsidRPr="00466BE6" w14:paraId="681F240D" w14:textId="77777777" w:rsidTr="00A77012">
        <w:trPr>
          <w:trHeight w:val="576"/>
        </w:trPr>
        <w:tc>
          <w:tcPr>
            <w:tcW w:w="3325" w:type="dxa"/>
          </w:tcPr>
          <w:p w14:paraId="009C6E72" w14:textId="77777777" w:rsidR="001D1A1A" w:rsidRPr="00466BE6" w:rsidRDefault="001D1A1A" w:rsidP="008216F7">
            <w:pPr>
              <w:pStyle w:val="FABodyIndent1"/>
              <w:keepNext/>
              <w:keepLines/>
              <w:spacing w:before="76" w:after="76" w:line="220" w:lineRule="exact"/>
            </w:pPr>
            <w:r w:rsidRPr="00466BE6">
              <w:t>Transfer case/4WD system — Command-Trac NV241, part-time, shift-on-the-fly transfer case</w:t>
            </w:r>
          </w:p>
        </w:tc>
        <w:tc>
          <w:tcPr>
            <w:tcW w:w="674" w:type="dxa"/>
          </w:tcPr>
          <w:p w14:paraId="0C45AFD5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8773C7E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58A95E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166596A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4E80D7F4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FE97812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AB013F7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FFAEB3B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2E57332C" w14:textId="77777777" w:rsidTr="00A77012">
        <w:trPr>
          <w:trHeight w:val="576"/>
        </w:trPr>
        <w:tc>
          <w:tcPr>
            <w:tcW w:w="3325" w:type="dxa"/>
          </w:tcPr>
          <w:p w14:paraId="0DB6FCF7" w14:textId="77777777" w:rsidR="001D1A1A" w:rsidRPr="00466BE6" w:rsidRDefault="001D1A1A" w:rsidP="008216F7">
            <w:pPr>
              <w:pStyle w:val="FABodyIndent1"/>
              <w:keepNext/>
              <w:keepLines/>
              <w:spacing w:before="76" w:after="76" w:line="220" w:lineRule="exact"/>
            </w:pPr>
            <w:proofErr w:type="spellStart"/>
            <w:r w:rsidRPr="00466BE6">
              <w:t>Selec</w:t>
            </w:r>
            <w:proofErr w:type="spellEnd"/>
            <w:r w:rsidRPr="00466BE6">
              <w:t>-Trac full-time transfer case (2.72:1)</w:t>
            </w:r>
          </w:p>
        </w:tc>
        <w:tc>
          <w:tcPr>
            <w:tcW w:w="674" w:type="dxa"/>
          </w:tcPr>
          <w:p w14:paraId="401334F8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3BE3F280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DADB43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11A6D1D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4" w:type="dxa"/>
          </w:tcPr>
          <w:p w14:paraId="3DD8A7DC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3BAC70D9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61720B13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F1FB45C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15083FC3" w14:textId="77777777" w:rsidTr="00A77012">
        <w:trPr>
          <w:trHeight w:val="576"/>
        </w:trPr>
        <w:tc>
          <w:tcPr>
            <w:tcW w:w="3325" w:type="dxa"/>
          </w:tcPr>
          <w:p w14:paraId="6252DB4D" w14:textId="77777777" w:rsidR="001D1A1A" w:rsidRPr="00466BE6" w:rsidRDefault="001D1A1A" w:rsidP="008216F7">
            <w:pPr>
              <w:pStyle w:val="FABodyIndent1"/>
              <w:spacing w:before="76" w:after="76" w:line="220" w:lineRule="exact"/>
            </w:pPr>
            <w:r w:rsidRPr="00466BE6">
              <w:t>Rock-Trac NV241 OR, part-time, shift-on-the-fly transfer case; 4:1 low-gear ratio</w:t>
            </w:r>
          </w:p>
        </w:tc>
        <w:tc>
          <w:tcPr>
            <w:tcW w:w="674" w:type="dxa"/>
          </w:tcPr>
          <w:p w14:paraId="1FB3FB4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6BBB89F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A67FD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082E093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17EE4B49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BCAE7D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22DF9E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8D8ECF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34CB6995" w14:textId="77777777" w:rsidTr="00A77012">
        <w:trPr>
          <w:trHeight w:val="576"/>
        </w:trPr>
        <w:tc>
          <w:tcPr>
            <w:tcW w:w="3325" w:type="dxa"/>
          </w:tcPr>
          <w:p w14:paraId="7882E8DD" w14:textId="77777777" w:rsidR="001D1A1A" w:rsidRPr="00466BE6" w:rsidRDefault="001D1A1A" w:rsidP="008216F7">
            <w:pPr>
              <w:pStyle w:val="FABodyIndent1"/>
              <w:spacing w:before="76" w:after="76" w:line="220" w:lineRule="exact"/>
            </w:pPr>
            <w:r w:rsidRPr="00466BE6">
              <w:t>Rock-Trac NV241 OR, full-time, shift-on-the-fly transfer case; 4:1 low-gear ratio</w:t>
            </w:r>
          </w:p>
        </w:tc>
        <w:tc>
          <w:tcPr>
            <w:tcW w:w="674" w:type="dxa"/>
          </w:tcPr>
          <w:p w14:paraId="512C5BFF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DD22D4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1F453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1AE718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C46CE5D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367C31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EB331A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6B83A7D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425B9A87" w14:textId="77777777" w:rsidTr="00A77012">
        <w:trPr>
          <w:trHeight w:val="576"/>
        </w:trPr>
        <w:tc>
          <w:tcPr>
            <w:tcW w:w="3325" w:type="dxa"/>
          </w:tcPr>
          <w:p w14:paraId="7A9E37B1" w14:textId="77777777" w:rsidR="001D1A1A" w:rsidRPr="00466BE6" w:rsidRDefault="001D1A1A" w:rsidP="008216F7">
            <w:pPr>
              <w:pStyle w:val="FABodyIndent1"/>
              <w:spacing w:before="76" w:after="76" w:line="220" w:lineRule="exact"/>
            </w:pPr>
            <w:proofErr w:type="spellStart"/>
            <w:r w:rsidRPr="00466BE6">
              <w:t>Selec</w:t>
            </w:r>
            <w:proofErr w:type="spellEnd"/>
            <w:r w:rsidRPr="00466BE6">
              <w:t>-Trac, full-time transfer case (2.72:1), no 2WD High</w:t>
            </w:r>
          </w:p>
        </w:tc>
        <w:tc>
          <w:tcPr>
            <w:tcW w:w="674" w:type="dxa"/>
          </w:tcPr>
          <w:p w14:paraId="22CB74D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24E398A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02506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9D26CC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18A422C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BD7ECE9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5A889B3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DB776F6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</w:tr>
    </w:tbl>
    <w:p w14:paraId="4F43FABE" w14:textId="77777777" w:rsidR="001D1A1A" w:rsidRDefault="001D1A1A" w:rsidP="001D1A1A">
      <w:pPr>
        <w:pStyle w:val="Heading3"/>
      </w:pPr>
      <w:r w:rsidRPr="00466BE6">
        <w:lastRenderedPageBreak/>
        <w:t>EXTERIOR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3843"/>
        <w:gridCol w:w="779"/>
        <w:gridCol w:w="780"/>
        <w:gridCol w:w="779"/>
        <w:gridCol w:w="780"/>
        <w:gridCol w:w="779"/>
        <w:gridCol w:w="780"/>
        <w:gridCol w:w="780"/>
        <w:gridCol w:w="780"/>
      </w:tblGrid>
      <w:tr w:rsidR="001D1A1A" w:rsidRPr="00466BE6" w14:paraId="0B70037D" w14:textId="77777777" w:rsidTr="001D1A1A">
        <w:trPr>
          <w:tblHeader/>
        </w:trPr>
        <w:tc>
          <w:tcPr>
            <w:tcW w:w="3326" w:type="dxa"/>
          </w:tcPr>
          <w:p w14:paraId="7DF732B9" w14:textId="77777777" w:rsidR="001D1A1A" w:rsidRPr="00466BE6" w:rsidRDefault="001D1A1A" w:rsidP="002F5AC3">
            <w:pPr>
              <w:pStyle w:val="FABodyCopy"/>
            </w:pPr>
          </w:p>
        </w:tc>
        <w:tc>
          <w:tcPr>
            <w:tcW w:w="674" w:type="dxa"/>
          </w:tcPr>
          <w:p w14:paraId="0F61CC09" w14:textId="77777777" w:rsidR="001D1A1A" w:rsidRPr="005D0E4D" w:rsidRDefault="001D1A1A" w:rsidP="002F5AC3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</w:tcPr>
          <w:p w14:paraId="35DD2D3E" w14:textId="77777777" w:rsidR="001D1A1A" w:rsidRPr="005D0E4D" w:rsidRDefault="001D1A1A" w:rsidP="002F5AC3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4" w:type="dxa"/>
            <w:tcBorders>
              <w:top w:val="nil"/>
              <w:right w:val="single" w:sz="6" w:space="0" w:color="BFBFBF" w:themeColor="background1" w:themeShade="BF"/>
            </w:tcBorders>
          </w:tcPr>
          <w:p w14:paraId="011D714E" w14:textId="77777777" w:rsidR="001D1A1A" w:rsidRPr="005D0E4D" w:rsidRDefault="001D1A1A" w:rsidP="002F5AC3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1905F47" w14:textId="77777777" w:rsidR="001D1A1A" w:rsidRPr="005D0E4D" w:rsidRDefault="001D1A1A" w:rsidP="002F5AC3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7AA40B7F" w14:textId="77777777" w:rsidR="001D1A1A" w:rsidRPr="005D0E4D" w:rsidRDefault="001D1A1A" w:rsidP="002F5AC3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0259F13D" w14:textId="77777777" w:rsidR="001D1A1A" w:rsidRPr="005D0E4D" w:rsidRDefault="001D1A1A" w:rsidP="002F5AC3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4F886C6E" w14:textId="77777777" w:rsidR="001D1A1A" w:rsidRPr="005D0E4D" w:rsidRDefault="001D1A1A" w:rsidP="002F5AC3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3FB48571" w14:textId="77777777" w:rsidR="001D1A1A" w:rsidRPr="005D0E4D" w:rsidRDefault="001D1A1A" w:rsidP="002F5AC3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</w:tr>
      <w:tr w:rsidR="001D1A1A" w:rsidRPr="00466BE6" w14:paraId="08986085" w14:textId="77777777" w:rsidTr="001D1A1A">
        <w:trPr>
          <w:tblHeader/>
        </w:trPr>
        <w:tc>
          <w:tcPr>
            <w:tcW w:w="3326" w:type="dxa"/>
          </w:tcPr>
          <w:p w14:paraId="6342982B" w14:textId="77777777" w:rsidR="001D1A1A" w:rsidRPr="00022E0D" w:rsidRDefault="001D1A1A" w:rsidP="008216F7">
            <w:pPr>
              <w:pStyle w:val="ModelSubhead"/>
              <w:spacing w:line="220" w:lineRule="exact"/>
              <w:jc w:val="left"/>
            </w:pPr>
            <w:r w:rsidRPr="00022E0D">
              <w:t>EXTERIOR</w:t>
            </w:r>
          </w:p>
        </w:tc>
        <w:tc>
          <w:tcPr>
            <w:tcW w:w="674" w:type="dxa"/>
          </w:tcPr>
          <w:p w14:paraId="0CD48796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5" w:type="dxa"/>
          </w:tcPr>
          <w:p w14:paraId="5062306D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E8A282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4AF380F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4" w:type="dxa"/>
          </w:tcPr>
          <w:p w14:paraId="41066154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5" w:type="dxa"/>
          </w:tcPr>
          <w:p w14:paraId="2CD0B11A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Sahara</w:t>
            </w:r>
          </w:p>
        </w:tc>
        <w:tc>
          <w:tcPr>
            <w:tcW w:w="675" w:type="dxa"/>
          </w:tcPr>
          <w:p w14:paraId="5D270743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</w:tcPr>
          <w:p w14:paraId="3D4E86DB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 392</w:t>
            </w:r>
          </w:p>
        </w:tc>
      </w:tr>
      <w:tr w:rsidR="001D1A1A" w:rsidRPr="00466BE6" w14:paraId="0A9F8F00" w14:textId="77777777" w:rsidTr="001D1A1A">
        <w:tc>
          <w:tcPr>
            <w:tcW w:w="3326" w:type="dxa"/>
          </w:tcPr>
          <w:p w14:paraId="58BB8370" w14:textId="77777777" w:rsidR="001D1A1A" w:rsidRPr="00466BE6" w:rsidRDefault="001D1A1A" w:rsidP="008216F7">
            <w:pPr>
              <w:pStyle w:val="FABodyCopy"/>
              <w:spacing w:before="76" w:after="76" w:line="220" w:lineRule="exact"/>
            </w:pPr>
            <w:r w:rsidRPr="00466BE6">
              <w:t>Doors</w:t>
            </w:r>
          </w:p>
        </w:tc>
        <w:tc>
          <w:tcPr>
            <w:tcW w:w="674" w:type="dxa"/>
          </w:tcPr>
          <w:p w14:paraId="2CAE5793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37626DD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1D4106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B54748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</w:tcPr>
          <w:p w14:paraId="3207F1E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75D7287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5A38545D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3E096CC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</w:tr>
      <w:tr w:rsidR="001D1A1A" w:rsidRPr="00466BE6" w14:paraId="34080F89" w14:textId="77777777" w:rsidTr="001D1A1A">
        <w:tc>
          <w:tcPr>
            <w:tcW w:w="3326" w:type="dxa"/>
          </w:tcPr>
          <w:p w14:paraId="263DB204" w14:textId="77777777" w:rsidR="001D1A1A" w:rsidRPr="00022E0D" w:rsidRDefault="001D1A1A" w:rsidP="008216F7">
            <w:pPr>
              <w:pStyle w:val="FABodyIndent1"/>
              <w:spacing w:before="76" w:after="76" w:line="220" w:lineRule="exact"/>
            </w:pPr>
            <w:r w:rsidRPr="00022E0D">
              <w:t>Full metal doors with roll-up windows</w:t>
            </w:r>
          </w:p>
        </w:tc>
        <w:tc>
          <w:tcPr>
            <w:tcW w:w="674" w:type="dxa"/>
          </w:tcPr>
          <w:p w14:paraId="27E3141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D8607D3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E70B36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FA5DD2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3920EB8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EF901F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1CC819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D93A40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1C72CF46" w14:textId="77777777" w:rsidTr="001D1A1A">
        <w:tc>
          <w:tcPr>
            <w:tcW w:w="3326" w:type="dxa"/>
          </w:tcPr>
          <w:p w14:paraId="3448CBB1" w14:textId="77777777" w:rsidR="001D1A1A" w:rsidRPr="00022E0D" w:rsidRDefault="001D1A1A" w:rsidP="008216F7">
            <w:pPr>
              <w:pStyle w:val="FABodyIndent1"/>
              <w:spacing w:before="76" w:after="76" w:line="220" w:lineRule="exact"/>
            </w:pPr>
            <w:r w:rsidRPr="00022E0D">
              <w:t>Full metal doors with power windows</w:t>
            </w:r>
          </w:p>
        </w:tc>
        <w:tc>
          <w:tcPr>
            <w:tcW w:w="674" w:type="dxa"/>
          </w:tcPr>
          <w:p w14:paraId="67BB25B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1A36E5F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CDFA85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A108926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376A3F9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215391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33C605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E49489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</w:tr>
      <w:tr w:rsidR="001D1A1A" w:rsidRPr="00466BE6" w14:paraId="5C268899" w14:textId="77777777" w:rsidTr="001D1A1A">
        <w:tc>
          <w:tcPr>
            <w:tcW w:w="3326" w:type="dxa"/>
          </w:tcPr>
          <w:p w14:paraId="7B867D61" w14:textId="77777777" w:rsidR="001D1A1A" w:rsidRPr="00022E0D" w:rsidRDefault="001D1A1A" w:rsidP="008216F7">
            <w:pPr>
              <w:pStyle w:val="FABodyIndent1"/>
              <w:spacing w:before="76" w:after="76" w:line="220" w:lineRule="exact"/>
            </w:pPr>
            <w:r w:rsidRPr="00022E0D">
              <w:t>Half doors</w:t>
            </w:r>
          </w:p>
        </w:tc>
        <w:tc>
          <w:tcPr>
            <w:tcW w:w="674" w:type="dxa"/>
          </w:tcPr>
          <w:p w14:paraId="7184E0F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11B7E90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72B3E3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66BF436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P</w:t>
            </w:r>
          </w:p>
        </w:tc>
        <w:tc>
          <w:tcPr>
            <w:tcW w:w="674" w:type="dxa"/>
          </w:tcPr>
          <w:p w14:paraId="5684B945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3CC47D5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5909FE79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6F744FC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P</w:t>
            </w:r>
          </w:p>
        </w:tc>
      </w:tr>
      <w:tr w:rsidR="001D1A1A" w:rsidRPr="00466BE6" w14:paraId="79A06C61" w14:textId="77777777" w:rsidTr="001D1A1A">
        <w:tc>
          <w:tcPr>
            <w:tcW w:w="3326" w:type="dxa"/>
          </w:tcPr>
          <w:p w14:paraId="4D532BAD" w14:textId="77777777" w:rsidR="001D1A1A" w:rsidRPr="00466BE6" w:rsidRDefault="001D1A1A" w:rsidP="008216F7">
            <w:pPr>
              <w:pStyle w:val="FABodyCopy"/>
              <w:spacing w:before="76" w:after="76" w:line="220" w:lineRule="exact"/>
            </w:pPr>
            <w:r w:rsidRPr="00466BE6">
              <w:t>Door Locks</w:t>
            </w:r>
          </w:p>
        </w:tc>
        <w:tc>
          <w:tcPr>
            <w:tcW w:w="674" w:type="dxa"/>
          </w:tcPr>
          <w:p w14:paraId="0ABF5A6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69FAD623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F5DE9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168696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</w:tcPr>
          <w:p w14:paraId="0DA11AA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7888E21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36559F1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0DC5D59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</w:tr>
      <w:tr w:rsidR="001D1A1A" w:rsidRPr="00466BE6" w14:paraId="7867F1C7" w14:textId="77777777" w:rsidTr="001D1A1A">
        <w:tc>
          <w:tcPr>
            <w:tcW w:w="3326" w:type="dxa"/>
          </w:tcPr>
          <w:p w14:paraId="1A6AB39C" w14:textId="77777777" w:rsidR="001D1A1A" w:rsidRPr="00466BE6" w:rsidRDefault="001D1A1A" w:rsidP="008216F7">
            <w:pPr>
              <w:pStyle w:val="FABodyIndent1"/>
              <w:spacing w:before="76" w:after="76" w:line="220" w:lineRule="exact"/>
            </w:pPr>
            <w:r w:rsidRPr="00466BE6">
              <w:t>Manual door locks – full door</w:t>
            </w:r>
          </w:p>
        </w:tc>
        <w:tc>
          <w:tcPr>
            <w:tcW w:w="674" w:type="dxa"/>
          </w:tcPr>
          <w:p w14:paraId="0A793095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6496D7D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FA387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F540D5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56905E4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B7CBE7F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BA51B0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809BB6D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23EAAAB6" w14:textId="77777777" w:rsidTr="001D1A1A">
        <w:tc>
          <w:tcPr>
            <w:tcW w:w="3326" w:type="dxa"/>
          </w:tcPr>
          <w:p w14:paraId="46B34D70" w14:textId="77777777" w:rsidR="001D1A1A" w:rsidRPr="00466BE6" w:rsidRDefault="001D1A1A" w:rsidP="008216F7">
            <w:pPr>
              <w:pStyle w:val="FABodyIndent1"/>
              <w:spacing w:before="76" w:after="76" w:line="220" w:lineRule="exact"/>
            </w:pPr>
            <w:r w:rsidRPr="00466BE6">
              <w:t>Power door locks (speed-sensitive locking) — door-mounted switches</w:t>
            </w:r>
          </w:p>
        </w:tc>
        <w:tc>
          <w:tcPr>
            <w:tcW w:w="674" w:type="dxa"/>
          </w:tcPr>
          <w:p w14:paraId="67AE9C2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0A85AA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ABA3FF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4BF3ED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17DB53D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42D2C3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406E9AA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83EFFDD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</w:tr>
      <w:tr w:rsidR="001D1A1A" w:rsidRPr="00466BE6" w14:paraId="57CFC2A2" w14:textId="77777777" w:rsidTr="001D1A1A">
        <w:tc>
          <w:tcPr>
            <w:tcW w:w="3326" w:type="dxa"/>
          </w:tcPr>
          <w:p w14:paraId="7CA3D178" w14:textId="77777777" w:rsidR="001D1A1A" w:rsidRPr="00466BE6" w:rsidRDefault="001D1A1A" w:rsidP="008216F7">
            <w:pPr>
              <w:pStyle w:val="FABodyCopy"/>
              <w:spacing w:before="76" w:after="76" w:line="220" w:lineRule="exact"/>
            </w:pPr>
            <w:r w:rsidRPr="00466BE6">
              <w:t>Fender Flares</w:t>
            </w:r>
          </w:p>
        </w:tc>
        <w:tc>
          <w:tcPr>
            <w:tcW w:w="674" w:type="dxa"/>
          </w:tcPr>
          <w:p w14:paraId="33A7E22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4A9AD77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47E085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D7D195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</w:tcPr>
          <w:p w14:paraId="334131D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6720B5ED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6CF03C3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57439C4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</w:tr>
      <w:tr w:rsidR="001D1A1A" w:rsidRPr="00466BE6" w14:paraId="3AE6FAB2" w14:textId="77777777" w:rsidTr="001D1A1A">
        <w:tc>
          <w:tcPr>
            <w:tcW w:w="3326" w:type="dxa"/>
          </w:tcPr>
          <w:p w14:paraId="586AB570" w14:textId="77777777" w:rsidR="001D1A1A" w:rsidRPr="00466BE6" w:rsidRDefault="001D1A1A" w:rsidP="008216F7">
            <w:pPr>
              <w:pStyle w:val="FABodyIndent1"/>
              <w:spacing w:before="76" w:after="76" w:line="220" w:lineRule="exact"/>
            </w:pPr>
            <w:r w:rsidRPr="00466BE6">
              <w:t>Black, one piece</w:t>
            </w:r>
          </w:p>
        </w:tc>
        <w:tc>
          <w:tcPr>
            <w:tcW w:w="674" w:type="dxa"/>
          </w:tcPr>
          <w:p w14:paraId="10BF7BC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CFD59D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6B617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88626EF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0D90747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9D0EAA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EC7A279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BB0DBA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0C2BCE7A" w14:textId="77777777" w:rsidTr="001D1A1A">
        <w:tc>
          <w:tcPr>
            <w:tcW w:w="3326" w:type="dxa"/>
          </w:tcPr>
          <w:p w14:paraId="4A2C4984" w14:textId="77777777" w:rsidR="001D1A1A" w:rsidRPr="00466BE6" w:rsidRDefault="001D1A1A" w:rsidP="008216F7">
            <w:pPr>
              <w:pStyle w:val="FABodyIndent1"/>
              <w:spacing w:before="76" w:after="76" w:line="220" w:lineRule="exact"/>
            </w:pPr>
            <w:r w:rsidRPr="00466BE6">
              <w:t>Two</w:t>
            </w:r>
            <w:r>
              <w:t>-</w:t>
            </w:r>
            <w:r w:rsidRPr="00466BE6">
              <w:t>piece — body-color</w:t>
            </w:r>
          </w:p>
        </w:tc>
        <w:tc>
          <w:tcPr>
            <w:tcW w:w="674" w:type="dxa"/>
          </w:tcPr>
          <w:p w14:paraId="200D386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6398D0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E4159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11C353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72325B2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0DF5DF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424267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59E39DD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</w:tr>
      <w:tr w:rsidR="001D1A1A" w:rsidRPr="00466BE6" w14:paraId="346BC78D" w14:textId="77777777" w:rsidTr="001D1A1A">
        <w:tc>
          <w:tcPr>
            <w:tcW w:w="3326" w:type="dxa"/>
          </w:tcPr>
          <w:p w14:paraId="079CD1BA" w14:textId="77777777" w:rsidR="001D1A1A" w:rsidRPr="00466BE6" w:rsidRDefault="001D1A1A" w:rsidP="008216F7">
            <w:pPr>
              <w:pStyle w:val="FABodyIndent1"/>
              <w:spacing w:before="76" w:after="76" w:line="220" w:lineRule="exact"/>
            </w:pPr>
            <w:r w:rsidRPr="00466BE6">
              <w:t>Two</w:t>
            </w:r>
            <w:r>
              <w:t>-</w:t>
            </w:r>
            <w:r w:rsidRPr="00466BE6">
              <w:t>piece — Rubicon</w:t>
            </w:r>
          </w:p>
        </w:tc>
        <w:tc>
          <w:tcPr>
            <w:tcW w:w="674" w:type="dxa"/>
          </w:tcPr>
          <w:p w14:paraId="262670EA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BC6782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FC646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8A3D2E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2FDDBC1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88644C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2087E0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AD69055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25384F46" w14:textId="77777777" w:rsidTr="001D1A1A">
        <w:tc>
          <w:tcPr>
            <w:tcW w:w="3326" w:type="dxa"/>
          </w:tcPr>
          <w:p w14:paraId="25D33F52" w14:textId="77777777" w:rsidR="001D1A1A" w:rsidRPr="00466BE6" w:rsidRDefault="001D1A1A" w:rsidP="008216F7">
            <w:pPr>
              <w:pStyle w:val="FABodyIndent1"/>
              <w:spacing w:before="76" w:after="76" w:line="220" w:lineRule="exact"/>
            </w:pPr>
            <w:r w:rsidRPr="00466BE6">
              <w:t>Forward-facing off-road camera</w:t>
            </w:r>
          </w:p>
        </w:tc>
        <w:tc>
          <w:tcPr>
            <w:tcW w:w="674" w:type="dxa"/>
          </w:tcPr>
          <w:p w14:paraId="3430F12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49F254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65E7A9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8753A8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44540C5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676931DA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49AA5B66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278144C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O</w:t>
            </w:r>
          </w:p>
        </w:tc>
      </w:tr>
      <w:tr w:rsidR="001D1A1A" w:rsidRPr="00466BE6" w14:paraId="00582E4B" w14:textId="77777777" w:rsidTr="001D1A1A">
        <w:tc>
          <w:tcPr>
            <w:tcW w:w="3326" w:type="dxa"/>
          </w:tcPr>
          <w:p w14:paraId="7C46071E" w14:textId="77777777" w:rsidR="001D1A1A" w:rsidRPr="00466BE6" w:rsidRDefault="001D1A1A" w:rsidP="008216F7">
            <w:pPr>
              <w:pStyle w:val="FABodyCopy"/>
              <w:keepNext/>
              <w:keepLines/>
              <w:spacing w:before="76" w:after="76" w:line="220" w:lineRule="exact"/>
            </w:pPr>
            <w:r w:rsidRPr="00466BE6">
              <w:t>Glass</w:t>
            </w:r>
          </w:p>
        </w:tc>
        <w:tc>
          <w:tcPr>
            <w:tcW w:w="674" w:type="dxa"/>
          </w:tcPr>
          <w:p w14:paraId="258C102C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</w:tcPr>
          <w:p w14:paraId="09552EA5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EB2E6F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0611E89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4" w:type="dxa"/>
          </w:tcPr>
          <w:p w14:paraId="78DD28CF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</w:tcPr>
          <w:p w14:paraId="5773927F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</w:tcPr>
          <w:p w14:paraId="07C7F160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  <w:tc>
          <w:tcPr>
            <w:tcW w:w="675" w:type="dxa"/>
          </w:tcPr>
          <w:p w14:paraId="1C839E2F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</w:p>
        </w:tc>
      </w:tr>
      <w:tr w:rsidR="001D1A1A" w:rsidRPr="00466BE6" w14:paraId="5E0903B4" w14:textId="77777777" w:rsidTr="001D1A1A">
        <w:tc>
          <w:tcPr>
            <w:tcW w:w="3326" w:type="dxa"/>
          </w:tcPr>
          <w:p w14:paraId="51F4B615" w14:textId="77777777" w:rsidR="001D1A1A" w:rsidRPr="00466BE6" w:rsidRDefault="001D1A1A" w:rsidP="008216F7">
            <w:pPr>
              <w:pStyle w:val="FABodyIndent1"/>
              <w:keepNext/>
              <w:keepLines/>
              <w:spacing w:line="220" w:lineRule="exact"/>
            </w:pPr>
            <w:r w:rsidRPr="00466BE6">
              <w:t>Standard</w:t>
            </w:r>
          </w:p>
        </w:tc>
        <w:tc>
          <w:tcPr>
            <w:tcW w:w="674" w:type="dxa"/>
          </w:tcPr>
          <w:p w14:paraId="33FA1E5F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D6BE31A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F425F3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760BC63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2527E507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68A06D4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83498DA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4D8D8FC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</w:tr>
      <w:tr w:rsidR="001D1A1A" w:rsidRPr="00466BE6" w14:paraId="2A823EE7" w14:textId="77777777" w:rsidTr="001D1A1A">
        <w:tc>
          <w:tcPr>
            <w:tcW w:w="3326" w:type="dxa"/>
          </w:tcPr>
          <w:p w14:paraId="1ADFE729" w14:textId="77777777" w:rsidR="001D1A1A" w:rsidRPr="00466BE6" w:rsidRDefault="001D1A1A" w:rsidP="008216F7">
            <w:pPr>
              <w:pStyle w:val="FABodyIndent1"/>
              <w:keepNext/>
              <w:keepLines/>
              <w:spacing w:line="220" w:lineRule="exact"/>
            </w:pPr>
            <w:r w:rsidRPr="00466BE6">
              <w:t>Deep-tinted sunscreen rear and quarter windows</w:t>
            </w:r>
          </w:p>
        </w:tc>
        <w:tc>
          <w:tcPr>
            <w:tcW w:w="674" w:type="dxa"/>
          </w:tcPr>
          <w:p w14:paraId="1AB3D069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7F4F0EAD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F30E71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57DC7D1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4" w:type="dxa"/>
          </w:tcPr>
          <w:p w14:paraId="45674A55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69B7B91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5E0379A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5C1E52F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S</w:t>
            </w:r>
          </w:p>
        </w:tc>
      </w:tr>
      <w:tr w:rsidR="001D1A1A" w:rsidRPr="00466BE6" w14:paraId="7D57D86C" w14:textId="77777777" w:rsidTr="001D1A1A">
        <w:tc>
          <w:tcPr>
            <w:tcW w:w="3326" w:type="dxa"/>
          </w:tcPr>
          <w:p w14:paraId="61B3DD16" w14:textId="77777777" w:rsidR="001D1A1A" w:rsidRPr="00466BE6" w:rsidRDefault="001D1A1A" w:rsidP="008216F7">
            <w:pPr>
              <w:pStyle w:val="FABodyIndent1"/>
              <w:keepNext/>
              <w:keepLines/>
              <w:spacing w:line="220" w:lineRule="exact"/>
            </w:pPr>
            <w:r w:rsidRPr="00466BE6">
              <w:t>Corning Gorilla Glass windshield</w:t>
            </w:r>
          </w:p>
        </w:tc>
        <w:tc>
          <w:tcPr>
            <w:tcW w:w="674" w:type="dxa"/>
          </w:tcPr>
          <w:p w14:paraId="4C358589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C50ABDE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DE27FB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EB0BB33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D0A6678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430A0CB8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7396C3E2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79E5BB85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20" w:lineRule="exact"/>
            </w:pPr>
            <w:r w:rsidRPr="00466BE6">
              <w:t>O</w:t>
            </w:r>
          </w:p>
        </w:tc>
      </w:tr>
      <w:tr w:rsidR="001D1A1A" w:rsidRPr="00466BE6" w14:paraId="760C4705" w14:textId="77777777" w:rsidTr="001D1A1A">
        <w:tc>
          <w:tcPr>
            <w:tcW w:w="3326" w:type="dxa"/>
          </w:tcPr>
          <w:p w14:paraId="2E1691DC" w14:textId="77777777" w:rsidR="001D1A1A" w:rsidRPr="00466BE6" w:rsidRDefault="001D1A1A" w:rsidP="008216F7">
            <w:pPr>
              <w:pStyle w:val="FABodyCopy"/>
              <w:spacing w:before="76" w:after="76" w:line="220" w:lineRule="exact"/>
            </w:pPr>
            <w:r w:rsidRPr="00466BE6">
              <w:t>Manual Windows</w:t>
            </w:r>
          </w:p>
        </w:tc>
        <w:tc>
          <w:tcPr>
            <w:tcW w:w="674" w:type="dxa"/>
          </w:tcPr>
          <w:p w14:paraId="32E66AA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4C97732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2A304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28B171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</w:tcPr>
          <w:p w14:paraId="7D00CA0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2252789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50E9B00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301378C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</w:tr>
      <w:tr w:rsidR="001D1A1A" w:rsidRPr="00466BE6" w14:paraId="4679554F" w14:textId="77777777" w:rsidTr="001D1A1A">
        <w:tc>
          <w:tcPr>
            <w:tcW w:w="3326" w:type="dxa"/>
          </w:tcPr>
          <w:p w14:paraId="500D92E3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Full door</w:t>
            </w:r>
          </w:p>
        </w:tc>
        <w:tc>
          <w:tcPr>
            <w:tcW w:w="674" w:type="dxa"/>
          </w:tcPr>
          <w:p w14:paraId="33C8E2E9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CB5D35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78BFFD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16A268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6054C5CF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F357BF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1E11835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36A778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31E4631E" w14:textId="77777777" w:rsidTr="001D1A1A">
        <w:tc>
          <w:tcPr>
            <w:tcW w:w="3326" w:type="dxa"/>
          </w:tcPr>
          <w:p w14:paraId="37CA7F8E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Power windows (front and rear), driver and pass one-touch down</w:t>
            </w:r>
          </w:p>
        </w:tc>
        <w:tc>
          <w:tcPr>
            <w:tcW w:w="674" w:type="dxa"/>
          </w:tcPr>
          <w:p w14:paraId="6E8C4BD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7466E7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08B2B6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CBC9DA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4AF9BA1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96589DA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7666D8C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F858FA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</w:tr>
      <w:tr w:rsidR="001D1A1A" w:rsidRPr="00466BE6" w14:paraId="67D69AAE" w14:textId="77777777" w:rsidTr="001D1A1A">
        <w:tc>
          <w:tcPr>
            <w:tcW w:w="3326" w:type="dxa"/>
          </w:tcPr>
          <w:p w14:paraId="21BB35E4" w14:textId="77777777" w:rsidR="001D1A1A" w:rsidRPr="00466BE6" w:rsidRDefault="001D1A1A" w:rsidP="008216F7">
            <w:pPr>
              <w:pStyle w:val="FABodyCopy"/>
              <w:spacing w:before="76" w:after="76" w:line="220" w:lineRule="exact"/>
            </w:pPr>
            <w:r w:rsidRPr="00466BE6">
              <w:t>Grille</w:t>
            </w:r>
          </w:p>
        </w:tc>
        <w:tc>
          <w:tcPr>
            <w:tcW w:w="674" w:type="dxa"/>
          </w:tcPr>
          <w:p w14:paraId="260F23F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2DE2FCF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105C56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6B334B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4" w:type="dxa"/>
          </w:tcPr>
          <w:p w14:paraId="43F9686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52272C2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43D5D438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  <w:tc>
          <w:tcPr>
            <w:tcW w:w="675" w:type="dxa"/>
          </w:tcPr>
          <w:p w14:paraId="7D3B527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</w:p>
        </w:tc>
      </w:tr>
      <w:tr w:rsidR="001D1A1A" w:rsidRPr="00466BE6" w14:paraId="5372555B" w14:textId="77777777" w:rsidTr="001D1A1A">
        <w:tc>
          <w:tcPr>
            <w:tcW w:w="3326" w:type="dxa"/>
          </w:tcPr>
          <w:p w14:paraId="2EF8F920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Body-color grille</w:t>
            </w:r>
          </w:p>
        </w:tc>
        <w:tc>
          <w:tcPr>
            <w:tcW w:w="674" w:type="dxa"/>
          </w:tcPr>
          <w:p w14:paraId="207A1A6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7533909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BFC56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E0567B9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7068F37B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5519645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5FE8DCA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192451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6D987EAF" w14:textId="77777777" w:rsidTr="001D1A1A">
        <w:tc>
          <w:tcPr>
            <w:tcW w:w="3326" w:type="dxa"/>
          </w:tcPr>
          <w:p w14:paraId="64416C82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Body-color grille — Sahara accent throats and headlamp rings</w:t>
            </w:r>
          </w:p>
        </w:tc>
        <w:tc>
          <w:tcPr>
            <w:tcW w:w="674" w:type="dxa"/>
          </w:tcPr>
          <w:p w14:paraId="3CEC990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BB6BD23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82D8A3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2BD8E6E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0D0DC1B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3CC71D3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537934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019ECA7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</w:tr>
      <w:tr w:rsidR="001D1A1A" w:rsidRPr="00466BE6" w14:paraId="0C50022D" w14:textId="77777777" w:rsidTr="001D1A1A">
        <w:tc>
          <w:tcPr>
            <w:tcW w:w="3326" w:type="dxa"/>
          </w:tcPr>
          <w:p w14:paraId="0E40EC60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Body-color grille — Rubicon accent throats and headlamp rings</w:t>
            </w:r>
          </w:p>
        </w:tc>
        <w:tc>
          <w:tcPr>
            <w:tcW w:w="674" w:type="dxa"/>
          </w:tcPr>
          <w:p w14:paraId="6BB8C875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AEF297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158E1F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9FA0C56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4" w:type="dxa"/>
          </w:tcPr>
          <w:p w14:paraId="48B80740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6FAEB14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3194D62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CBA90C1" w14:textId="77777777" w:rsidR="001D1A1A" w:rsidRPr="00466BE6" w:rsidRDefault="001D1A1A" w:rsidP="008216F7">
            <w:pPr>
              <w:pStyle w:val="S-O-P"/>
              <w:spacing w:before="76" w:after="76" w:line="220" w:lineRule="exact"/>
            </w:pPr>
            <w:r w:rsidRPr="00466BE6">
              <w:t>S</w:t>
            </w:r>
          </w:p>
        </w:tc>
      </w:tr>
      <w:tr w:rsidR="001D1A1A" w:rsidRPr="00466BE6" w14:paraId="414ECB37" w14:textId="77777777" w:rsidTr="001D1A1A">
        <w:tc>
          <w:tcPr>
            <w:tcW w:w="3326" w:type="dxa"/>
          </w:tcPr>
          <w:p w14:paraId="74702574" w14:textId="77777777" w:rsidR="001D1A1A" w:rsidRPr="00466BE6" w:rsidRDefault="001D1A1A" w:rsidP="008216F7">
            <w:pPr>
              <w:pStyle w:val="FABodyCopy"/>
              <w:keepNext/>
              <w:keepLines/>
              <w:spacing w:before="76" w:after="76" w:line="200" w:lineRule="exact"/>
            </w:pPr>
            <w:r w:rsidRPr="00466BE6">
              <w:lastRenderedPageBreak/>
              <w:t>Lighting</w:t>
            </w:r>
          </w:p>
        </w:tc>
        <w:tc>
          <w:tcPr>
            <w:tcW w:w="674" w:type="dxa"/>
          </w:tcPr>
          <w:p w14:paraId="0D59BA52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</w:p>
        </w:tc>
        <w:tc>
          <w:tcPr>
            <w:tcW w:w="675" w:type="dxa"/>
          </w:tcPr>
          <w:p w14:paraId="464D93E9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302D5C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848E27D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</w:p>
        </w:tc>
        <w:tc>
          <w:tcPr>
            <w:tcW w:w="674" w:type="dxa"/>
          </w:tcPr>
          <w:p w14:paraId="5F259480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</w:p>
        </w:tc>
        <w:tc>
          <w:tcPr>
            <w:tcW w:w="675" w:type="dxa"/>
          </w:tcPr>
          <w:p w14:paraId="3FBECA17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</w:p>
        </w:tc>
        <w:tc>
          <w:tcPr>
            <w:tcW w:w="675" w:type="dxa"/>
          </w:tcPr>
          <w:p w14:paraId="155BBB29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</w:p>
        </w:tc>
        <w:tc>
          <w:tcPr>
            <w:tcW w:w="675" w:type="dxa"/>
          </w:tcPr>
          <w:p w14:paraId="7B27CF76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</w:p>
        </w:tc>
      </w:tr>
      <w:tr w:rsidR="001D1A1A" w:rsidRPr="00466BE6" w14:paraId="2DE46874" w14:textId="77777777" w:rsidTr="001D1A1A">
        <w:tc>
          <w:tcPr>
            <w:tcW w:w="3326" w:type="dxa"/>
          </w:tcPr>
          <w:p w14:paraId="06D6E5CF" w14:textId="77777777" w:rsidR="001D1A1A" w:rsidRPr="00466BE6" w:rsidRDefault="001D1A1A" w:rsidP="008216F7">
            <w:pPr>
              <w:pStyle w:val="FABodyIndent1"/>
              <w:keepNext/>
              <w:keepLines/>
              <w:spacing w:line="200" w:lineRule="exact"/>
            </w:pPr>
            <w:r w:rsidRPr="00466BE6">
              <w:t>Halogen headlamps</w:t>
            </w:r>
          </w:p>
        </w:tc>
        <w:tc>
          <w:tcPr>
            <w:tcW w:w="674" w:type="dxa"/>
          </w:tcPr>
          <w:p w14:paraId="7D3AEE18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8CCFBE3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E82654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7134FD0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4AE9BC99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3F511DA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BBA8A9F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E64D8F7" w14:textId="77777777" w:rsidR="001D1A1A" w:rsidRPr="00466BE6" w:rsidRDefault="001D1A1A" w:rsidP="008216F7">
            <w:pPr>
              <w:pStyle w:val="S-O-P"/>
              <w:keepNext/>
              <w:keepLines/>
              <w:spacing w:before="76" w:after="76" w:line="200" w:lineRule="exact"/>
            </w:pPr>
            <w:r>
              <w:t>NA</w:t>
            </w:r>
          </w:p>
        </w:tc>
      </w:tr>
      <w:tr w:rsidR="001D1A1A" w:rsidRPr="00466BE6" w14:paraId="539B63BE" w14:textId="77777777" w:rsidTr="001D1A1A">
        <w:tc>
          <w:tcPr>
            <w:tcW w:w="3326" w:type="dxa"/>
          </w:tcPr>
          <w:p w14:paraId="2E87F332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LED reflector headlamps (packaged with LED Lighting Group)</w:t>
            </w:r>
          </w:p>
        </w:tc>
        <w:tc>
          <w:tcPr>
            <w:tcW w:w="674" w:type="dxa"/>
          </w:tcPr>
          <w:p w14:paraId="3089A2D3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2B385471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0C3A16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F1D18F7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4" w:type="dxa"/>
          </w:tcPr>
          <w:p w14:paraId="6A536D55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1D963929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271BA739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6AEAFA90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</w:tr>
      <w:tr w:rsidR="001D1A1A" w:rsidRPr="00466BE6" w14:paraId="07FC3613" w14:textId="77777777" w:rsidTr="001D1A1A">
        <w:tc>
          <w:tcPr>
            <w:tcW w:w="3326" w:type="dxa"/>
          </w:tcPr>
          <w:p w14:paraId="0B4E4C90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Fog lamps</w:t>
            </w:r>
          </w:p>
        </w:tc>
        <w:tc>
          <w:tcPr>
            <w:tcW w:w="674" w:type="dxa"/>
          </w:tcPr>
          <w:p w14:paraId="55DBF04D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19E9874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4B9C37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BB4D069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52AC0B4F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D3AB443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0222AA8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9CB5155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</w:tr>
      <w:tr w:rsidR="001D1A1A" w:rsidRPr="00466BE6" w14:paraId="6050CE43" w14:textId="77777777" w:rsidTr="001D1A1A">
        <w:tc>
          <w:tcPr>
            <w:tcW w:w="3326" w:type="dxa"/>
          </w:tcPr>
          <w:p w14:paraId="71B324AE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LED fog lamps (packaged with LED Lighting Group)</w:t>
            </w:r>
          </w:p>
        </w:tc>
        <w:tc>
          <w:tcPr>
            <w:tcW w:w="674" w:type="dxa"/>
          </w:tcPr>
          <w:p w14:paraId="009326BE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2842007F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19C7D5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313DE22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4" w:type="dxa"/>
          </w:tcPr>
          <w:p w14:paraId="2C3D6C79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4B771CF0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339DF426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4DAC2694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</w:tr>
      <w:tr w:rsidR="001D1A1A" w:rsidRPr="00466BE6" w14:paraId="005338CB" w14:textId="77777777" w:rsidTr="001D1A1A">
        <w:tc>
          <w:tcPr>
            <w:tcW w:w="3326" w:type="dxa"/>
          </w:tcPr>
          <w:p w14:paraId="1705B9A8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Automatic headlamps</w:t>
            </w:r>
          </w:p>
        </w:tc>
        <w:tc>
          <w:tcPr>
            <w:tcW w:w="674" w:type="dxa"/>
          </w:tcPr>
          <w:p w14:paraId="51B0294A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6E2CCBC1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919D14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843ECBF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4" w:type="dxa"/>
          </w:tcPr>
          <w:p w14:paraId="20DE251E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542BF8D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CBB3AEB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5D03A23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</w:tr>
      <w:tr w:rsidR="001D1A1A" w:rsidRPr="00466BE6" w14:paraId="5720141A" w14:textId="77777777" w:rsidTr="00A77012">
        <w:trPr>
          <w:trHeight w:val="432"/>
        </w:trPr>
        <w:tc>
          <w:tcPr>
            <w:tcW w:w="3326" w:type="dxa"/>
          </w:tcPr>
          <w:p w14:paraId="13B682B0" w14:textId="77777777" w:rsidR="001D1A1A" w:rsidRPr="00466BE6" w:rsidRDefault="001D1A1A" w:rsidP="008216F7">
            <w:pPr>
              <w:pStyle w:val="FABodyCopy"/>
              <w:spacing w:before="76" w:after="76" w:line="200" w:lineRule="exact"/>
            </w:pPr>
            <w:r w:rsidRPr="00466BE6">
              <w:t>Mirrors</w:t>
            </w:r>
          </w:p>
        </w:tc>
        <w:tc>
          <w:tcPr>
            <w:tcW w:w="674" w:type="dxa"/>
          </w:tcPr>
          <w:p w14:paraId="5BC06398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</w:p>
        </w:tc>
        <w:tc>
          <w:tcPr>
            <w:tcW w:w="675" w:type="dxa"/>
          </w:tcPr>
          <w:p w14:paraId="7EB99543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A035F5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D42D358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</w:p>
        </w:tc>
        <w:tc>
          <w:tcPr>
            <w:tcW w:w="674" w:type="dxa"/>
          </w:tcPr>
          <w:p w14:paraId="57B29A8E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</w:p>
        </w:tc>
        <w:tc>
          <w:tcPr>
            <w:tcW w:w="675" w:type="dxa"/>
          </w:tcPr>
          <w:p w14:paraId="79E00D47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</w:p>
        </w:tc>
        <w:tc>
          <w:tcPr>
            <w:tcW w:w="675" w:type="dxa"/>
          </w:tcPr>
          <w:p w14:paraId="236A58E0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</w:p>
        </w:tc>
        <w:tc>
          <w:tcPr>
            <w:tcW w:w="675" w:type="dxa"/>
          </w:tcPr>
          <w:p w14:paraId="41E05B6C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</w:p>
        </w:tc>
      </w:tr>
      <w:tr w:rsidR="001D1A1A" w:rsidRPr="00466BE6" w14:paraId="4D656667" w14:textId="77777777" w:rsidTr="00A77012">
        <w:trPr>
          <w:trHeight w:val="432"/>
        </w:trPr>
        <w:tc>
          <w:tcPr>
            <w:tcW w:w="3326" w:type="dxa"/>
          </w:tcPr>
          <w:p w14:paraId="04B0096F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Mold-in color manual folding mirrors</w:t>
            </w:r>
          </w:p>
        </w:tc>
        <w:tc>
          <w:tcPr>
            <w:tcW w:w="674" w:type="dxa"/>
          </w:tcPr>
          <w:p w14:paraId="70668E96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978F13A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CB04BB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A81386C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5A5E73CE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48D873D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48A3474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50B4BBC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</w:tr>
      <w:tr w:rsidR="001D1A1A" w:rsidRPr="00466BE6" w14:paraId="6E7F0A64" w14:textId="77777777" w:rsidTr="00A77012">
        <w:trPr>
          <w:trHeight w:val="432"/>
        </w:trPr>
        <w:tc>
          <w:tcPr>
            <w:tcW w:w="3326" w:type="dxa"/>
          </w:tcPr>
          <w:p w14:paraId="4616680A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Standard mirrors — no power</w:t>
            </w:r>
          </w:p>
        </w:tc>
        <w:tc>
          <w:tcPr>
            <w:tcW w:w="674" w:type="dxa"/>
          </w:tcPr>
          <w:p w14:paraId="64A233AD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DA57134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F4AD50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BA98C3C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1275C027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4A59504A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5F6A0298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00F267A6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</w:tr>
      <w:tr w:rsidR="001D1A1A" w:rsidRPr="00466BE6" w14:paraId="52347D44" w14:textId="77777777" w:rsidTr="00A77012">
        <w:trPr>
          <w:trHeight w:val="432"/>
        </w:trPr>
        <w:tc>
          <w:tcPr>
            <w:tcW w:w="3326" w:type="dxa"/>
          </w:tcPr>
          <w:p w14:paraId="1ABE9C49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Power-heated mirrors</w:t>
            </w:r>
          </w:p>
        </w:tc>
        <w:tc>
          <w:tcPr>
            <w:tcW w:w="674" w:type="dxa"/>
          </w:tcPr>
          <w:p w14:paraId="1D7E6893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157E90E5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894B3A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517C617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4" w:type="dxa"/>
          </w:tcPr>
          <w:p w14:paraId="6C1727E9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F630164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4393AF6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297BCD8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</w:tr>
      <w:tr w:rsidR="001D1A1A" w:rsidRPr="00466BE6" w14:paraId="0A47AE2D" w14:textId="77777777" w:rsidTr="00A77012">
        <w:trPr>
          <w:trHeight w:val="432"/>
        </w:trPr>
        <w:tc>
          <w:tcPr>
            <w:tcW w:w="3326" w:type="dxa"/>
          </w:tcPr>
          <w:p w14:paraId="42B66887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Blind-spot detection indicator in mirror</w:t>
            </w:r>
          </w:p>
        </w:tc>
        <w:tc>
          <w:tcPr>
            <w:tcW w:w="674" w:type="dxa"/>
          </w:tcPr>
          <w:p w14:paraId="6AD4E02D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03A91616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C107A9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04FA4AD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4" w:type="dxa"/>
          </w:tcPr>
          <w:p w14:paraId="3A6D6939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126A8A99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1C53CFB9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5654B244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</w:tr>
      <w:tr w:rsidR="001D1A1A" w:rsidRPr="00466BE6" w14:paraId="6E5B97A1" w14:textId="77777777" w:rsidTr="00A77012">
        <w:trPr>
          <w:trHeight w:val="432"/>
        </w:trPr>
        <w:tc>
          <w:tcPr>
            <w:tcW w:w="3326" w:type="dxa"/>
          </w:tcPr>
          <w:p w14:paraId="7AF1B528" w14:textId="77777777" w:rsidR="001D1A1A" w:rsidRPr="00466BE6" w:rsidRDefault="001D1A1A" w:rsidP="008216F7">
            <w:pPr>
              <w:pStyle w:val="FABodyCopy"/>
              <w:spacing w:before="76" w:after="76" w:line="200" w:lineRule="exact"/>
            </w:pPr>
            <w:r w:rsidRPr="00466BE6">
              <w:t>Side steps — tubular, diamond plate surface pattern</w:t>
            </w:r>
          </w:p>
        </w:tc>
        <w:tc>
          <w:tcPr>
            <w:tcW w:w="674" w:type="dxa"/>
          </w:tcPr>
          <w:p w14:paraId="25BFC44E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48DAB914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FB1ED1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1D9F6A5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4" w:type="dxa"/>
          </w:tcPr>
          <w:p w14:paraId="21D7CCB1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6ED47758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O</w:t>
            </w:r>
          </w:p>
        </w:tc>
        <w:tc>
          <w:tcPr>
            <w:tcW w:w="675" w:type="dxa"/>
          </w:tcPr>
          <w:p w14:paraId="67F36207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  <w:tc>
          <w:tcPr>
            <w:tcW w:w="675" w:type="dxa"/>
          </w:tcPr>
          <w:p w14:paraId="7F049881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>
              <w:t>NA</w:t>
            </w:r>
          </w:p>
        </w:tc>
      </w:tr>
      <w:tr w:rsidR="001D1A1A" w:rsidRPr="00466BE6" w14:paraId="7C610940" w14:textId="77777777" w:rsidTr="00A77012">
        <w:trPr>
          <w:trHeight w:val="432"/>
        </w:trPr>
        <w:tc>
          <w:tcPr>
            <w:tcW w:w="3326" w:type="dxa"/>
          </w:tcPr>
          <w:p w14:paraId="4AD4E49D" w14:textId="77777777" w:rsidR="001D1A1A" w:rsidRPr="00466BE6" w:rsidRDefault="001D1A1A" w:rsidP="008216F7">
            <w:pPr>
              <w:pStyle w:val="FABodyCopy"/>
              <w:spacing w:before="76" w:after="76" w:line="200" w:lineRule="exact"/>
            </w:pPr>
            <w:r w:rsidRPr="00466BE6">
              <w:t>Skid plates — fuel tank and transfer case</w:t>
            </w:r>
          </w:p>
        </w:tc>
        <w:tc>
          <w:tcPr>
            <w:tcW w:w="674" w:type="dxa"/>
          </w:tcPr>
          <w:p w14:paraId="64532EE1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63A5164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51597E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9E333C1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7C454C0D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9837FDE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4CD25EB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D3459AD" w14:textId="77777777" w:rsidR="001D1A1A" w:rsidRPr="00466BE6" w:rsidRDefault="001D1A1A" w:rsidP="008216F7">
            <w:pPr>
              <w:pStyle w:val="S-O-P"/>
              <w:spacing w:before="76" w:after="76" w:line="200" w:lineRule="exact"/>
            </w:pPr>
            <w:r w:rsidRPr="00466BE6">
              <w:t>S</w:t>
            </w:r>
          </w:p>
        </w:tc>
      </w:tr>
      <w:tr w:rsidR="001D1A1A" w:rsidRPr="00466BE6" w14:paraId="22EB0E63" w14:textId="77777777" w:rsidTr="00A77012">
        <w:trPr>
          <w:trHeight w:val="432"/>
        </w:trPr>
        <w:tc>
          <w:tcPr>
            <w:tcW w:w="3326" w:type="dxa"/>
          </w:tcPr>
          <w:p w14:paraId="31ACE06D" w14:textId="77777777" w:rsidR="001D1A1A" w:rsidRPr="00466BE6" w:rsidRDefault="001D1A1A" w:rsidP="008216F7">
            <w:pPr>
              <w:pStyle w:val="FABodyCopy"/>
              <w:spacing w:line="200" w:lineRule="exact"/>
            </w:pPr>
            <w:r w:rsidRPr="00466BE6">
              <w:t>Rock rails — black, painted steel, heavy-duty, protective</w:t>
            </w:r>
          </w:p>
        </w:tc>
        <w:tc>
          <w:tcPr>
            <w:tcW w:w="674" w:type="dxa"/>
          </w:tcPr>
          <w:p w14:paraId="502A78F5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086F3429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30C49D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2F38BF5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</w:tcPr>
          <w:p w14:paraId="144D1671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6C6297C2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1D64DBD9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152DCBD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</w:tr>
      <w:tr w:rsidR="001D1A1A" w:rsidRPr="00466BE6" w14:paraId="3255879C" w14:textId="77777777" w:rsidTr="00A77012">
        <w:trPr>
          <w:trHeight w:val="432"/>
        </w:trPr>
        <w:tc>
          <w:tcPr>
            <w:tcW w:w="3326" w:type="dxa"/>
          </w:tcPr>
          <w:p w14:paraId="2E93A9A2" w14:textId="77777777" w:rsidR="001D1A1A" w:rsidRPr="00466BE6" w:rsidRDefault="001D1A1A" w:rsidP="008216F7">
            <w:pPr>
              <w:pStyle w:val="FABodyCopy"/>
              <w:spacing w:line="200" w:lineRule="exact"/>
            </w:pPr>
            <w:r w:rsidRPr="00466BE6">
              <w:t>Tires</w:t>
            </w:r>
          </w:p>
        </w:tc>
        <w:tc>
          <w:tcPr>
            <w:tcW w:w="674" w:type="dxa"/>
          </w:tcPr>
          <w:p w14:paraId="71DF7222" w14:textId="77777777" w:rsidR="001D1A1A" w:rsidRPr="00466BE6" w:rsidRDefault="001D1A1A" w:rsidP="008216F7">
            <w:pPr>
              <w:pStyle w:val="S-O-P"/>
              <w:spacing w:line="200" w:lineRule="exact"/>
            </w:pPr>
          </w:p>
        </w:tc>
        <w:tc>
          <w:tcPr>
            <w:tcW w:w="675" w:type="dxa"/>
          </w:tcPr>
          <w:p w14:paraId="242A6ABB" w14:textId="77777777" w:rsidR="001D1A1A" w:rsidRPr="00466BE6" w:rsidRDefault="001D1A1A" w:rsidP="008216F7">
            <w:pPr>
              <w:pStyle w:val="S-O-P"/>
              <w:spacing w:line="20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4D3C76" w14:textId="77777777" w:rsidR="001D1A1A" w:rsidRPr="00466BE6" w:rsidRDefault="001D1A1A" w:rsidP="008216F7">
            <w:pPr>
              <w:pStyle w:val="S-O-P"/>
              <w:spacing w:line="20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0153B01" w14:textId="77777777" w:rsidR="001D1A1A" w:rsidRPr="00466BE6" w:rsidRDefault="001D1A1A" w:rsidP="008216F7">
            <w:pPr>
              <w:pStyle w:val="S-O-P"/>
              <w:spacing w:line="200" w:lineRule="exact"/>
            </w:pPr>
          </w:p>
        </w:tc>
        <w:tc>
          <w:tcPr>
            <w:tcW w:w="674" w:type="dxa"/>
          </w:tcPr>
          <w:p w14:paraId="598581C9" w14:textId="77777777" w:rsidR="001D1A1A" w:rsidRPr="00466BE6" w:rsidRDefault="001D1A1A" w:rsidP="008216F7">
            <w:pPr>
              <w:pStyle w:val="S-O-P"/>
              <w:spacing w:line="200" w:lineRule="exact"/>
            </w:pPr>
          </w:p>
        </w:tc>
        <w:tc>
          <w:tcPr>
            <w:tcW w:w="675" w:type="dxa"/>
          </w:tcPr>
          <w:p w14:paraId="71D0CF7D" w14:textId="77777777" w:rsidR="001D1A1A" w:rsidRPr="00466BE6" w:rsidRDefault="001D1A1A" w:rsidP="008216F7">
            <w:pPr>
              <w:pStyle w:val="S-O-P"/>
              <w:spacing w:line="200" w:lineRule="exact"/>
            </w:pPr>
          </w:p>
        </w:tc>
        <w:tc>
          <w:tcPr>
            <w:tcW w:w="675" w:type="dxa"/>
          </w:tcPr>
          <w:p w14:paraId="72B4D595" w14:textId="77777777" w:rsidR="001D1A1A" w:rsidRPr="00466BE6" w:rsidRDefault="001D1A1A" w:rsidP="008216F7">
            <w:pPr>
              <w:pStyle w:val="S-O-P"/>
              <w:spacing w:line="200" w:lineRule="exact"/>
            </w:pPr>
          </w:p>
        </w:tc>
        <w:tc>
          <w:tcPr>
            <w:tcW w:w="675" w:type="dxa"/>
          </w:tcPr>
          <w:p w14:paraId="1E72B9FB" w14:textId="77777777" w:rsidR="001D1A1A" w:rsidRPr="00466BE6" w:rsidRDefault="001D1A1A" w:rsidP="008216F7">
            <w:pPr>
              <w:pStyle w:val="S-O-P"/>
              <w:spacing w:line="200" w:lineRule="exact"/>
            </w:pPr>
          </w:p>
        </w:tc>
      </w:tr>
      <w:tr w:rsidR="001D1A1A" w:rsidRPr="00466BE6" w14:paraId="56259250" w14:textId="77777777" w:rsidTr="00A77012">
        <w:trPr>
          <w:trHeight w:val="432"/>
        </w:trPr>
        <w:tc>
          <w:tcPr>
            <w:tcW w:w="3326" w:type="dxa"/>
          </w:tcPr>
          <w:p w14:paraId="164032B5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All-season tires, 245/75 R17 BSW Michelin LTX MS2 OR Bridgestone Dueler H/T</w:t>
            </w:r>
          </w:p>
        </w:tc>
        <w:tc>
          <w:tcPr>
            <w:tcW w:w="674" w:type="dxa"/>
          </w:tcPr>
          <w:p w14:paraId="37E604B9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E50052D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E34C44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0F19A07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2FAEE9C4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44ADB45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26CAC274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4B92B48E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</w:tr>
      <w:tr w:rsidR="001D1A1A" w:rsidRPr="00466BE6" w14:paraId="1009B5AE" w14:textId="77777777" w:rsidTr="00A77012">
        <w:trPr>
          <w:trHeight w:val="432"/>
        </w:trPr>
        <w:tc>
          <w:tcPr>
            <w:tcW w:w="3326" w:type="dxa"/>
          </w:tcPr>
          <w:p w14:paraId="7A6AE206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All-terrain tires, 255/70R18 Bridgestone Dueler H/T, Bridgestone Dueler All-terrain or Goodyear Wrangler Adventurer</w:t>
            </w:r>
          </w:p>
        </w:tc>
        <w:tc>
          <w:tcPr>
            <w:tcW w:w="674" w:type="dxa"/>
          </w:tcPr>
          <w:p w14:paraId="716DEDA6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2142E1AF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DD8AB1A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C28C496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</w:tcPr>
          <w:p w14:paraId="630A748C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232618B2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78E257B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734097BA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</w:tr>
      <w:tr w:rsidR="001D1A1A" w:rsidRPr="00466BE6" w14:paraId="56B3002E" w14:textId="77777777" w:rsidTr="00A77012">
        <w:trPr>
          <w:trHeight w:val="432"/>
        </w:trPr>
        <w:tc>
          <w:tcPr>
            <w:tcW w:w="3326" w:type="dxa"/>
          </w:tcPr>
          <w:p w14:paraId="5F8B9878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All-terrain tires, 285/70R17 BF Goodrich KO2, BSW, Off-road</w:t>
            </w:r>
          </w:p>
        </w:tc>
        <w:tc>
          <w:tcPr>
            <w:tcW w:w="674" w:type="dxa"/>
          </w:tcPr>
          <w:p w14:paraId="09651FA5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077BAD93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BE8F75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F92580A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</w:tcPr>
          <w:p w14:paraId="0C485DFD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4F4A6B08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74F8ED9E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CC0ACD4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S</w:t>
            </w:r>
          </w:p>
        </w:tc>
      </w:tr>
      <w:tr w:rsidR="001D1A1A" w:rsidRPr="00466BE6" w14:paraId="6A376979" w14:textId="77777777" w:rsidTr="001D1A1A">
        <w:tc>
          <w:tcPr>
            <w:tcW w:w="3326" w:type="dxa"/>
          </w:tcPr>
          <w:p w14:paraId="2C1AC346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 xml:space="preserve">All-terrain tires, 285/70R17 </w:t>
            </w:r>
            <w:proofErr w:type="spellStart"/>
            <w:r w:rsidRPr="00466BE6">
              <w:t>Falken</w:t>
            </w:r>
            <w:proofErr w:type="spellEnd"/>
            <w:r w:rsidRPr="00466BE6">
              <w:t xml:space="preserve"> </w:t>
            </w:r>
            <w:proofErr w:type="spellStart"/>
            <w:r w:rsidRPr="00466BE6">
              <w:t>Wildpeak</w:t>
            </w:r>
            <w:proofErr w:type="spellEnd"/>
            <w:r w:rsidRPr="00466BE6">
              <w:t xml:space="preserve"> M/T</w:t>
            </w:r>
          </w:p>
        </w:tc>
        <w:tc>
          <w:tcPr>
            <w:tcW w:w="674" w:type="dxa"/>
          </w:tcPr>
          <w:p w14:paraId="19C210C0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450951B1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8FD922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6899B0F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</w:tcPr>
          <w:p w14:paraId="780E60A4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5A9E7DBF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0D4AE022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0C85205E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O</w:t>
            </w:r>
          </w:p>
        </w:tc>
      </w:tr>
      <w:tr w:rsidR="001D1A1A" w:rsidRPr="00466BE6" w14:paraId="088FE244" w14:textId="77777777" w:rsidTr="001D1A1A">
        <w:tc>
          <w:tcPr>
            <w:tcW w:w="3326" w:type="dxa"/>
          </w:tcPr>
          <w:p w14:paraId="6AD6310E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>All-terrain tires, 315/70R17 BF Goodrich KO2, BSW, Off-road</w:t>
            </w:r>
          </w:p>
        </w:tc>
        <w:tc>
          <w:tcPr>
            <w:tcW w:w="674" w:type="dxa"/>
          </w:tcPr>
          <w:p w14:paraId="3624C7B8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3C0EAB65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D21B75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C742235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P</w:t>
            </w:r>
          </w:p>
        </w:tc>
        <w:tc>
          <w:tcPr>
            <w:tcW w:w="674" w:type="dxa"/>
          </w:tcPr>
          <w:p w14:paraId="7E5128C3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A95B50F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2C4FA970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723EEE1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P</w:t>
            </w:r>
          </w:p>
        </w:tc>
      </w:tr>
      <w:tr w:rsidR="001D1A1A" w:rsidRPr="00466BE6" w14:paraId="1A5A9C5D" w14:textId="77777777" w:rsidTr="001D1A1A">
        <w:tc>
          <w:tcPr>
            <w:tcW w:w="3326" w:type="dxa"/>
          </w:tcPr>
          <w:p w14:paraId="12E80AD8" w14:textId="77777777" w:rsidR="001D1A1A" w:rsidRPr="00466BE6" w:rsidRDefault="001D1A1A" w:rsidP="008216F7">
            <w:pPr>
              <w:pStyle w:val="FABodyIndent1"/>
              <w:spacing w:line="200" w:lineRule="exact"/>
            </w:pPr>
            <w:r w:rsidRPr="00466BE6">
              <w:t xml:space="preserve">All-season tires, 275/55R20 Bridgestone Dueler H/L </w:t>
            </w:r>
            <w:proofErr w:type="spellStart"/>
            <w:r w:rsidRPr="00466BE6">
              <w:t>Alenza</w:t>
            </w:r>
            <w:proofErr w:type="spellEnd"/>
          </w:p>
        </w:tc>
        <w:tc>
          <w:tcPr>
            <w:tcW w:w="674" w:type="dxa"/>
          </w:tcPr>
          <w:p w14:paraId="6AF4C686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4B70FC83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9414EA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3F3415A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4" w:type="dxa"/>
          </w:tcPr>
          <w:p w14:paraId="561F0C8F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0031B553" w14:textId="77777777" w:rsidR="001D1A1A" w:rsidRPr="00466BE6" w:rsidRDefault="001D1A1A" w:rsidP="008216F7">
            <w:pPr>
              <w:pStyle w:val="S-O-P"/>
              <w:spacing w:line="20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E05EFCC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  <w:tc>
          <w:tcPr>
            <w:tcW w:w="675" w:type="dxa"/>
          </w:tcPr>
          <w:p w14:paraId="14CD12E5" w14:textId="77777777" w:rsidR="001D1A1A" w:rsidRPr="00466BE6" w:rsidRDefault="001D1A1A" w:rsidP="008216F7">
            <w:pPr>
              <w:pStyle w:val="S-O-P"/>
              <w:spacing w:line="200" w:lineRule="exact"/>
            </w:pPr>
            <w:r>
              <w:t>NA</w:t>
            </w:r>
          </w:p>
        </w:tc>
      </w:tr>
      <w:tr w:rsidR="001D1A1A" w:rsidRPr="00466BE6" w14:paraId="0ACE17FD" w14:textId="77777777" w:rsidTr="00631625">
        <w:trPr>
          <w:trHeight w:val="432"/>
        </w:trPr>
        <w:tc>
          <w:tcPr>
            <w:tcW w:w="3326" w:type="dxa"/>
          </w:tcPr>
          <w:p w14:paraId="212D5829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lastRenderedPageBreak/>
              <w:t>Tops</w:t>
            </w:r>
          </w:p>
        </w:tc>
        <w:tc>
          <w:tcPr>
            <w:tcW w:w="674" w:type="dxa"/>
          </w:tcPr>
          <w:p w14:paraId="639BE7A7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6F12DE03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DC0BF5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1C37B04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</w:tcPr>
          <w:p w14:paraId="33530718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1343F7DE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3188B273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6432C575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</w:tr>
      <w:tr w:rsidR="001D1A1A" w:rsidRPr="00466BE6" w14:paraId="0E6DA5F0" w14:textId="77777777" w:rsidTr="00631625">
        <w:trPr>
          <w:trHeight w:val="432"/>
        </w:trPr>
        <w:tc>
          <w:tcPr>
            <w:tcW w:w="3326" w:type="dxa"/>
          </w:tcPr>
          <w:p w14:paraId="1F7AE967" w14:textId="77777777" w:rsidR="001D1A1A" w:rsidRPr="008A31DB" w:rsidRDefault="001D1A1A" w:rsidP="008216F7">
            <w:pPr>
              <w:pStyle w:val="FABodyIndent1"/>
              <w:spacing w:line="220" w:lineRule="exact"/>
            </w:pPr>
            <w:proofErr w:type="spellStart"/>
            <w:r w:rsidRPr="008A31DB">
              <w:t>Sunrider</w:t>
            </w:r>
            <w:proofErr w:type="spellEnd"/>
            <w:r w:rsidRPr="008A31DB">
              <w:t xml:space="preserve"> folding soft</w:t>
            </w:r>
            <w:r>
              <w:t>-</w:t>
            </w:r>
            <w:r w:rsidRPr="008A31DB">
              <w:t>top with sunroof feature</w:t>
            </w:r>
          </w:p>
        </w:tc>
        <w:tc>
          <w:tcPr>
            <w:tcW w:w="674" w:type="dxa"/>
          </w:tcPr>
          <w:p w14:paraId="4958D98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09CEF7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9BC4F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5E0AAB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3702575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FDE9B0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9EE01E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ACBFB1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2F165334" w14:textId="77777777" w:rsidTr="00631625">
        <w:trPr>
          <w:trHeight w:val="432"/>
        </w:trPr>
        <w:tc>
          <w:tcPr>
            <w:tcW w:w="3326" w:type="dxa"/>
          </w:tcPr>
          <w:p w14:paraId="1F839B37" w14:textId="77777777" w:rsidR="001D1A1A" w:rsidRPr="008A31DB" w:rsidRDefault="001D1A1A" w:rsidP="008216F7">
            <w:pPr>
              <w:pStyle w:val="FABodyIndent1"/>
              <w:spacing w:line="220" w:lineRule="exact"/>
            </w:pPr>
            <w:r w:rsidRPr="008A31DB">
              <w:t xml:space="preserve">Premium </w:t>
            </w:r>
            <w:proofErr w:type="spellStart"/>
            <w:r w:rsidRPr="008A31DB">
              <w:t>Sunrider</w:t>
            </w:r>
            <w:proofErr w:type="spellEnd"/>
            <w:r w:rsidRPr="008A31DB">
              <w:t xml:space="preserve"> soft</w:t>
            </w:r>
            <w:r>
              <w:t>-</w:t>
            </w:r>
            <w:r w:rsidRPr="008A31DB">
              <w:t>top</w:t>
            </w:r>
          </w:p>
        </w:tc>
        <w:tc>
          <w:tcPr>
            <w:tcW w:w="674" w:type="dxa"/>
          </w:tcPr>
          <w:p w14:paraId="16E65B3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E45CC0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B034B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0E2BE4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</w:tcPr>
          <w:p w14:paraId="75AA580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22FFBAC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47ADC4B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706007C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14681552" w14:textId="77777777" w:rsidTr="00631625">
        <w:trPr>
          <w:trHeight w:val="432"/>
        </w:trPr>
        <w:tc>
          <w:tcPr>
            <w:tcW w:w="3326" w:type="dxa"/>
          </w:tcPr>
          <w:p w14:paraId="0682AE83" w14:textId="77777777" w:rsidR="001D1A1A" w:rsidRPr="008A31DB" w:rsidRDefault="001D1A1A" w:rsidP="008216F7">
            <w:pPr>
              <w:pStyle w:val="FABodyIndent1"/>
              <w:spacing w:line="220" w:lineRule="exact"/>
            </w:pPr>
            <w:r w:rsidRPr="008A31DB">
              <w:t>Freedom Top three-piece modular hardtop with rear wiper/washer, rear defroster, full-framed doors and Freedom Panel storage bag</w:t>
            </w:r>
          </w:p>
        </w:tc>
        <w:tc>
          <w:tcPr>
            <w:tcW w:w="674" w:type="dxa"/>
          </w:tcPr>
          <w:p w14:paraId="5E6D890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2B2F405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C41F2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4ECC57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</w:tcPr>
          <w:p w14:paraId="1A5FF79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6EAB214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362828B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3DAF980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0F601F2F" w14:textId="77777777" w:rsidTr="00631625">
        <w:trPr>
          <w:trHeight w:val="432"/>
        </w:trPr>
        <w:tc>
          <w:tcPr>
            <w:tcW w:w="3326" w:type="dxa"/>
          </w:tcPr>
          <w:p w14:paraId="780696EB" w14:textId="77777777" w:rsidR="001D1A1A" w:rsidRPr="008A31DB" w:rsidRDefault="001D1A1A" w:rsidP="008216F7">
            <w:pPr>
              <w:pStyle w:val="FABodyIndent1"/>
              <w:spacing w:line="220" w:lineRule="exact"/>
            </w:pPr>
            <w:r w:rsidRPr="008A31DB">
              <w:t>Body-color three-piece hardtop</w:t>
            </w:r>
          </w:p>
        </w:tc>
        <w:tc>
          <w:tcPr>
            <w:tcW w:w="674" w:type="dxa"/>
          </w:tcPr>
          <w:p w14:paraId="2FD8B50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7A67AF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C8BF0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8566E0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76C8CD2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0722DC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0751F29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6DD494D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14BC85F" w14:textId="77777777" w:rsidTr="00631625">
        <w:trPr>
          <w:trHeight w:val="432"/>
        </w:trPr>
        <w:tc>
          <w:tcPr>
            <w:tcW w:w="3326" w:type="dxa"/>
          </w:tcPr>
          <w:p w14:paraId="7598FE66" w14:textId="77777777" w:rsidR="001D1A1A" w:rsidRPr="008A31DB" w:rsidRDefault="001D1A1A" w:rsidP="008216F7">
            <w:pPr>
              <w:pStyle w:val="FABodyIndent1"/>
              <w:spacing w:line="220" w:lineRule="exact"/>
            </w:pPr>
            <w:proofErr w:type="spellStart"/>
            <w:r w:rsidRPr="008A31DB">
              <w:t>Powertop</w:t>
            </w:r>
            <w:proofErr w:type="spellEnd"/>
          </w:p>
        </w:tc>
        <w:tc>
          <w:tcPr>
            <w:tcW w:w="674" w:type="dxa"/>
          </w:tcPr>
          <w:p w14:paraId="0964955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2C17E2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1242D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B9AF87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133AB63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E6D0C4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487E129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279CB15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</w:tr>
      <w:tr w:rsidR="001D1A1A" w:rsidRPr="00466BE6" w14:paraId="06FB31CF" w14:textId="77777777" w:rsidTr="00631625">
        <w:trPr>
          <w:trHeight w:val="432"/>
        </w:trPr>
        <w:tc>
          <w:tcPr>
            <w:tcW w:w="3326" w:type="dxa"/>
          </w:tcPr>
          <w:p w14:paraId="1352AAB9" w14:textId="77777777" w:rsidR="001D1A1A" w:rsidRPr="008A31DB" w:rsidRDefault="001D1A1A" w:rsidP="008216F7">
            <w:pPr>
              <w:pStyle w:val="FABodyIndent1"/>
              <w:spacing w:line="220" w:lineRule="exact"/>
            </w:pPr>
            <w:r w:rsidRPr="008A31DB">
              <w:t xml:space="preserve">Dual Top Group (available premium </w:t>
            </w:r>
            <w:proofErr w:type="spellStart"/>
            <w:r w:rsidRPr="008A31DB">
              <w:t>Sunrider</w:t>
            </w:r>
            <w:proofErr w:type="spellEnd"/>
            <w:r w:rsidRPr="008A31DB">
              <w:t>)</w:t>
            </w:r>
          </w:p>
        </w:tc>
        <w:tc>
          <w:tcPr>
            <w:tcW w:w="674" w:type="dxa"/>
          </w:tcPr>
          <w:p w14:paraId="656C364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36A143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952E3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11B817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2743CCD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6F16169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3D6C96F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09E73C2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</w:tr>
      <w:tr w:rsidR="001D1A1A" w:rsidRPr="00466BE6" w14:paraId="71AE0890" w14:textId="77777777" w:rsidTr="00631625">
        <w:trPr>
          <w:trHeight w:val="432"/>
        </w:trPr>
        <w:tc>
          <w:tcPr>
            <w:tcW w:w="3326" w:type="dxa"/>
          </w:tcPr>
          <w:p w14:paraId="6DB287EC" w14:textId="77777777" w:rsidR="001D1A1A" w:rsidRPr="008A31DB" w:rsidRDefault="001D1A1A" w:rsidP="008216F7">
            <w:pPr>
              <w:pStyle w:val="FABodyIndent1"/>
              <w:spacing w:line="220" w:lineRule="exact"/>
            </w:pPr>
            <w:proofErr w:type="spellStart"/>
            <w:r w:rsidRPr="008A31DB">
              <w:t>Sunrider</w:t>
            </w:r>
            <w:proofErr w:type="spellEnd"/>
            <w:r w:rsidRPr="008A31DB">
              <w:t xml:space="preserve"> for </w:t>
            </w:r>
            <w:r>
              <w:t>H</w:t>
            </w:r>
            <w:r w:rsidRPr="008A31DB">
              <w:t>ardtop</w:t>
            </w:r>
            <w:r>
              <w:t xml:space="preserve"> by Mopar</w:t>
            </w:r>
          </w:p>
        </w:tc>
        <w:tc>
          <w:tcPr>
            <w:tcW w:w="674" w:type="dxa"/>
          </w:tcPr>
          <w:p w14:paraId="75154BA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4D03A36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A1662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DD828E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</w:tcPr>
          <w:p w14:paraId="38A5034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2D7A7AF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4ECCA2A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1B88FF1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</w:tr>
      <w:tr w:rsidR="001D1A1A" w:rsidRPr="00466BE6" w14:paraId="7ABFB370" w14:textId="77777777" w:rsidTr="00631625">
        <w:trPr>
          <w:trHeight w:val="432"/>
        </w:trPr>
        <w:tc>
          <w:tcPr>
            <w:tcW w:w="3326" w:type="dxa"/>
          </w:tcPr>
          <w:p w14:paraId="3C8B70E7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Tow hooks — two front, one rear</w:t>
            </w:r>
          </w:p>
        </w:tc>
        <w:tc>
          <w:tcPr>
            <w:tcW w:w="674" w:type="dxa"/>
          </w:tcPr>
          <w:p w14:paraId="4C7719A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020A77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C53AC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C6BAC4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29BCA8B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5A1193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0506D2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87850C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248131AB" w14:textId="77777777" w:rsidTr="00631625">
        <w:trPr>
          <w:trHeight w:val="432"/>
        </w:trPr>
        <w:tc>
          <w:tcPr>
            <w:tcW w:w="3326" w:type="dxa"/>
          </w:tcPr>
          <w:p w14:paraId="2753C507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Wheels</w:t>
            </w:r>
          </w:p>
        </w:tc>
        <w:tc>
          <w:tcPr>
            <w:tcW w:w="674" w:type="dxa"/>
          </w:tcPr>
          <w:p w14:paraId="53BA6267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305DE07C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79D170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86467BE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</w:tcPr>
          <w:p w14:paraId="0EECA464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276B44EE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59402591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0CEE13FB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</w:tr>
      <w:tr w:rsidR="001D1A1A" w:rsidRPr="00466BE6" w14:paraId="26066867" w14:textId="77777777" w:rsidTr="00631625">
        <w:trPr>
          <w:trHeight w:val="432"/>
        </w:trPr>
        <w:tc>
          <w:tcPr>
            <w:tcW w:w="3326" w:type="dxa"/>
          </w:tcPr>
          <w:p w14:paraId="0B5B2A6A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17-in. full face steel wheels painted Low Gloss Black</w:t>
            </w:r>
          </w:p>
        </w:tc>
        <w:tc>
          <w:tcPr>
            <w:tcW w:w="674" w:type="dxa"/>
          </w:tcPr>
          <w:p w14:paraId="4376EE5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4A149A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94712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BC5AFF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59FBBB8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9569B2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A8B61A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02E949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5C2B7A26" w14:textId="77777777" w:rsidTr="00631625">
        <w:trPr>
          <w:trHeight w:val="432"/>
        </w:trPr>
        <w:tc>
          <w:tcPr>
            <w:tcW w:w="3326" w:type="dxa"/>
          </w:tcPr>
          <w:p w14:paraId="5EDFF635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 xml:space="preserve">17-in. aluminum fully painted High Gloss Tech Silver </w:t>
            </w:r>
          </w:p>
        </w:tc>
        <w:tc>
          <w:tcPr>
            <w:tcW w:w="674" w:type="dxa"/>
          </w:tcPr>
          <w:p w14:paraId="50F5315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972812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D208B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CA43F5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24200DE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CC15FE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18A1C9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A7741F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724316AA" w14:textId="77777777" w:rsidTr="00631625">
        <w:trPr>
          <w:trHeight w:val="432"/>
        </w:trPr>
        <w:tc>
          <w:tcPr>
            <w:tcW w:w="3326" w:type="dxa"/>
          </w:tcPr>
          <w:p w14:paraId="0AF9EB95" w14:textId="77777777" w:rsidR="001D1A1A" w:rsidRPr="00466BE6" w:rsidDel="000C31F4" w:rsidRDefault="001D1A1A" w:rsidP="008216F7">
            <w:pPr>
              <w:pStyle w:val="FABodyIndent1"/>
              <w:spacing w:line="220" w:lineRule="exact"/>
            </w:pPr>
            <w:r w:rsidRPr="00466BE6">
              <w:t>17-in. aluminum Moab Black</w:t>
            </w:r>
          </w:p>
        </w:tc>
        <w:tc>
          <w:tcPr>
            <w:tcW w:w="674" w:type="dxa"/>
          </w:tcPr>
          <w:p w14:paraId="30CF7C8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22EA541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A8BD8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E7C200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</w:tcPr>
          <w:p w14:paraId="2AE5EF5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521C5A1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4B8EAA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50E579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1D6791B9" w14:textId="77777777" w:rsidTr="00631625">
        <w:trPr>
          <w:trHeight w:val="432"/>
        </w:trPr>
        <w:tc>
          <w:tcPr>
            <w:tcW w:w="3326" w:type="dxa"/>
          </w:tcPr>
          <w:p w14:paraId="12C97DA8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 xml:space="preserve">17-in. aluminum Machined Granite Crystal </w:t>
            </w:r>
          </w:p>
        </w:tc>
        <w:tc>
          <w:tcPr>
            <w:tcW w:w="674" w:type="dxa"/>
          </w:tcPr>
          <w:p w14:paraId="56E6604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F08AA9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84FCB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ADF78C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3A29600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6054EDE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53804E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120ABB2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254A191C" w14:textId="77777777" w:rsidTr="00631625">
        <w:trPr>
          <w:trHeight w:val="432"/>
        </w:trPr>
        <w:tc>
          <w:tcPr>
            <w:tcW w:w="3326" w:type="dxa"/>
          </w:tcPr>
          <w:p w14:paraId="294E39AE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 xml:space="preserve">18-in. aluminum </w:t>
            </w:r>
            <w:r>
              <w:t>p</w:t>
            </w:r>
            <w:r w:rsidRPr="00466BE6">
              <w:t xml:space="preserve">olished with Gray Spokes </w:t>
            </w:r>
          </w:p>
        </w:tc>
        <w:tc>
          <w:tcPr>
            <w:tcW w:w="674" w:type="dxa"/>
          </w:tcPr>
          <w:p w14:paraId="3907890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120899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4B3A9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913EA3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1C0CB8F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F1FA62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C37082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63FB68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30ADF79A" w14:textId="77777777" w:rsidTr="00631625">
        <w:trPr>
          <w:trHeight w:val="432"/>
        </w:trPr>
        <w:tc>
          <w:tcPr>
            <w:tcW w:w="3326" w:type="dxa"/>
          </w:tcPr>
          <w:p w14:paraId="26B20643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 xml:space="preserve">18-in. aluminum Tech-Gray </w:t>
            </w:r>
            <w:r>
              <w:t>m</w:t>
            </w:r>
            <w:r w:rsidRPr="00466BE6">
              <w:t>achined-</w:t>
            </w:r>
            <w:r>
              <w:t>f</w:t>
            </w:r>
            <w:r w:rsidRPr="00466BE6">
              <w:t xml:space="preserve">ace </w:t>
            </w:r>
          </w:p>
        </w:tc>
        <w:tc>
          <w:tcPr>
            <w:tcW w:w="674" w:type="dxa"/>
          </w:tcPr>
          <w:p w14:paraId="16A70FE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21B044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17F604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E9D206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3CF16B2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4A9C5E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5019E63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CA1A7C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0C946CD8" w14:textId="77777777" w:rsidTr="00631625">
        <w:trPr>
          <w:trHeight w:val="432"/>
        </w:trPr>
        <w:tc>
          <w:tcPr>
            <w:tcW w:w="3326" w:type="dxa"/>
          </w:tcPr>
          <w:p w14:paraId="1D0089EB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 xml:space="preserve">18-in. aluminum Gloss-Black </w:t>
            </w:r>
          </w:p>
        </w:tc>
        <w:tc>
          <w:tcPr>
            <w:tcW w:w="674" w:type="dxa"/>
          </w:tcPr>
          <w:p w14:paraId="38B7ADF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99A0CB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E77BF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C8C5DC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FF625A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10E943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3759C0A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9408E0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645056C6" w14:textId="77777777" w:rsidTr="00631625">
        <w:trPr>
          <w:trHeight w:val="432"/>
        </w:trPr>
        <w:tc>
          <w:tcPr>
            <w:tcW w:w="3326" w:type="dxa"/>
          </w:tcPr>
          <w:p w14:paraId="352061F4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 xml:space="preserve">17-in. aluminum Rubicon machined with </w:t>
            </w:r>
            <w:r>
              <w:t>b</w:t>
            </w:r>
            <w:r w:rsidRPr="00466BE6">
              <w:t xml:space="preserve">lack </w:t>
            </w:r>
            <w:r>
              <w:t>p</w:t>
            </w:r>
            <w:r w:rsidRPr="00466BE6">
              <w:t xml:space="preserve">ockets </w:t>
            </w:r>
          </w:p>
        </w:tc>
        <w:tc>
          <w:tcPr>
            <w:tcW w:w="674" w:type="dxa"/>
          </w:tcPr>
          <w:p w14:paraId="365A8C0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ABBDAB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C1777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010EEC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34A59E1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0ADAE1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1FD9AB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925A5A3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045BCC06" w14:textId="77777777" w:rsidTr="00631625">
        <w:trPr>
          <w:trHeight w:val="432"/>
        </w:trPr>
        <w:tc>
          <w:tcPr>
            <w:tcW w:w="3326" w:type="dxa"/>
          </w:tcPr>
          <w:p w14:paraId="791DCDBB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 xml:space="preserve">17-in. aluminum Rubicon machined with </w:t>
            </w:r>
            <w:r>
              <w:t>b</w:t>
            </w:r>
            <w:r w:rsidRPr="00466BE6">
              <w:t xml:space="preserve">lack </w:t>
            </w:r>
            <w:r>
              <w:t>p</w:t>
            </w:r>
            <w:r w:rsidRPr="00466BE6">
              <w:t>ockets</w:t>
            </w:r>
          </w:p>
        </w:tc>
        <w:tc>
          <w:tcPr>
            <w:tcW w:w="674" w:type="dxa"/>
          </w:tcPr>
          <w:p w14:paraId="076A7D0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B4BB71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BB814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E5BB38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0F01F12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88CE26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FD6213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44C63E9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7CB71E86" w14:textId="77777777" w:rsidTr="00631625">
        <w:trPr>
          <w:trHeight w:val="432"/>
        </w:trPr>
        <w:tc>
          <w:tcPr>
            <w:tcW w:w="3326" w:type="dxa"/>
          </w:tcPr>
          <w:p w14:paraId="50AEB940" w14:textId="77777777" w:rsidR="001D1A1A" w:rsidRPr="00466BE6" w:rsidDel="00844621" w:rsidRDefault="001D1A1A" w:rsidP="008216F7">
            <w:pPr>
              <w:pStyle w:val="FABodyIndent1"/>
              <w:spacing w:line="220" w:lineRule="exact"/>
            </w:pPr>
            <w:r w:rsidRPr="00466BE6">
              <w:t xml:space="preserve">17-in. aluminum </w:t>
            </w:r>
            <w:proofErr w:type="spellStart"/>
            <w:r w:rsidRPr="00466BE6">
              <w:t>beadlock</w:t>
            </w:r>
            <w:proofErr w:type="spellEnd"/>
            <w:r w:rsidRPr="00466BE6">
              <w:t>-capable Low Gloss Granite Crystal</w:t>
            </w:r>
          </w:p>
        </w:tc>
        <w:tc>
          <w:tcPr>
            <w:tcW w:w="674" w:type="dxa"/>
          </w:tcPr>
          <w:p w14:paraId="5A05B97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8AA108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49119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135969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</w:tcPr>
          <w:p w14:paraId="0FDE0D0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54A74D1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144587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2603D96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66DB9DBE" w14:textId="77777777" w:rsidTr="00631625">
        <w:trPr>
          <w:trHeight w:val="432"/>
        </w:trPr>
        <w:tc>
          <w:tcPr>
            <w:tcW w:w="3326" w:type="dxa"/>
          </w:tcPr>
          <w:p w14:paraId="181AF50A" w14:textId="77777777" w:rsidR="001D1A1A" w:rsidRPr="00466BE6" w:rsidDel="00844621" w:rsidRDefault="001D1A1A" w:rsidP="008216F7">
            <w:pPr>
              <w:pStyle w:val="FABodyIndent1"/>
              <w:spacing w:line="220" w:lineRule="exact"/>
            </w:pPr>
            <w:r w:rsidRPr="00466BE6">
              <w:lastRenderedPageBreak/>
              <w:t xml:space="preserve">17-in. aluminum </w:t>
            </w:r>
            <w:proofErr w:type="spellStart"/>
            <w:r w:rsidRPr="00466BE6">
              <w:t>beadlock</w:t>
            </w:r>
            <w:proofErr w:type="spellEnd"/>
            <w:r w:rsidRPr="00466BE6">
              <w:t xml:space="preserve">-capable </w:t>
            </w:r>
            <w:r w:rsidRPr="00466BE6">
              <w:rPr>
                <w:rFonts w:hint="eastAsia"/>
              </w:rPr>
              <w:t>Low Gloss Smoked Bronze</w:t>
            </w:r>
          </w:p>
        </w:tc>
        <w:tc>
          <w:tcPr>
            <w:tcW w:w="674" w:type="dxa"/>
          </w:tcPr>
          <w:p w14:paraId="5D374BE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D68FEB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00AC1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4D6C0A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5DA8A4E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9CADF2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6E0901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004E54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57E6C11E" w14:textId="77777777" w:rsidTr="00631625">
        <w:trPr>
          <w:trHeight w:val="432"/>
        </w:trPr>
        <w:tc>
          <w:tcPr>
            <w:tcW w:w="3326" w:type="dxa"/>
          </w:tcPr>
          <w:p w14:paraId="123F6588" w14:textId="77777777" w:rsidR="001D1A1A" w:rsidRPr="00466BE6" w:rsidDel="00844621" w:rsidRDefault="001D1A1A" w:rsidP="008216F7">
            <w:pPr>
              <w:pStyle w:val="FABodyIndent1"/>
              <w:spacing w:line="220" w:lineRule="exact"/>
            </w:pPr>
            <w:r w:rsidRPr="00466BE6">
              <w:t xml:space="preserve">17-in. aluminum </w:t>
            </w:r>
            <w:proofErr w:type="spellStart"/>
            <w:r w:rsidRPr="00466BE6">
              <w:t>beadlock</w:t>
            </w:r>
            <w:proofErr w:type="spellEnd"/>
            <w:r w:rsidRPr="00466BE6">
              <w:t>-capable bronze</w:t>
            </w:r>
          </w:p>
        </w:tc>
        <w:tc>
          <w:tcPr>
            <w:tcW w:w="674" w:type="dxa"/>
          </w:tcPr>
          <w:p w14:paraId="2526CE4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CC4324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CA1912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D30BFB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5238038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9EC64D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CE4EC7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551383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</w:tr>
      <w:tr w:rsidR="001D1A1A" w:rsidRPr="00466BE6" w14:paraId="4D9BB9A2" w14:textId="77777777" w:rsidTr="00631625">
        <w:trPr>
          <w:trHeight w:val="432"/>
        </w:trPr>
        <w:tc>
          <w:tcPr>
            <w:tcW w:w="3326" w:type="dxa"/>
          </w:tcPr>
          <w:p w14:paraId="4A8B70A4" w14:textId="77777777" w:rsidR="001D1A1A" w:rsidRPr="00466BE6" w:rsidDel="00844621" w:rsidRDefault="001D1A1A" w:rsidP="008216F7">
            <w:pPr>
              <w:pStyle w:val="FABodyIndent1"/>
              <w:spacing w:line="220" w:lineRule="exact"/>
            </w:pPr>
            <w:r w:rsidRPr="00466BE6">
              <w:t xml:space="preserve">20-in. aluminum </w:t>
            </w:r>
            <w:r>
              <w:t>f</w:t>
            </w:r>
            <w:r w:rsidRPr="00466BE6">
              <w:t>ully</w:t>
            </w:r>
            <w:r>
              <w:t xml:space="preserve"> p</w:t>
            </w:r>
            <w:r w:rsidRPr="00466BE6">
              <w:t xml:space="preserve">ainted </w:t>
            </w:r>
            <w:r>
              <w:t>b</w:t>
            </w:r>
            <w:r w:rsidRPr="00466BE6">
              <w:t>lack</w:t>
            </w:r>
          </w:p>
        </w:tc>
        <w:tc>
          <w:tcPr>
            <w:tcW w:w="674" w:type="dxa"/>
          </w:tcPr>
          <w:p w14:paraId="626D2E2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18F66B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63E28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3F543E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133AFB5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8C90D3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340C3A2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41F3E0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</w:tbl>
    <w:p w14:paraId="6A2D57F0" w14:textId="77777777" w:rsidR="001D1A1A" w:rsidRDefault="001D1A1A" w:rsidP="001D1A1A">
      <w:pPr>
        <w:pStyle w:val="Heading3"/>
        <w:keepNext/>
        <w:keepLines/>
      </w:pPr>
      <w:r w:rsidRPr="00466BE6">
        <w:t>INTERIOR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3843"/>
        <w:gridCol w:w="779"/>
        <w:gridCol w:w="780"/>
        <w:gridCol w:w="779"/>
        <w:gridCol w:w="780"/>
        <w:gridCol w:w="779"/>
        <w:gridCol w:w="780"/>
        <w:gridCol w:w="780"/>
        <w:gridCol w:w="780"/>
      </w:tblGrid>
      <w:tr w:rsidR="001D1A1A" w:rsidRPr="00466BE6" w14:paraId="751A10AA" w14:textId="77777777" w:rsidTr="001D1A1A">
        <w:trPr>
          <w:tblHeader/>
        </w:trPr>
        <w:tc>
          <w:tcPr>
            <w:tcW w:w="3324" w:type="dxa"/>
          </w:tcPr>
          <w:p w14:paraId="68937517" w14:textId="77777777" w:rsidR="001D1A1A" w:rsidRPr="00466BE6" w:rsidRDefault="001D1A1A" w:rsidP="002F5AC3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674" w:type="dxa"/>
          </w:tcPr>
          <w:p w14:paraId="7BFFEA90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</w:tcPr>
          <w:p w14:paraId="23D69624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4" w:type="dxa"/>
            <w:tcBorders>
              <w:top w:val="nil"/>
              <w:right w:val="single" w:sz="6" w:space="0" w:color="BFBFBF" w:themeColor="background1" w:themeShade="BF"/>
            </w:tcBorders>
          </w:tcPr>
          <w:p w14:paraId="7A4AB86B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F91DCCE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39D08F19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110E77C5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73157131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18A46096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</w:tr>
      <w:tr w:rsidR="001D1A1A" w:rsidRPr="00466BE6" w14:paraId="66C7BD5F" w14:textId="77777777" w:rsidTr="001D1A1A">
        <w:trPr>
          <w:tblHeader/>
        </w:trPr>
        <w:tc>
          <w:tcPr>
            <w:tcW w:w="3324" w:type="dxa"/>
          </w:tcPr>
          <w:p w14:paraId="03FE301D" w14:textId="77777777" w:rsidR="001D1A1A" w:rsidRPr="008A31DB" w:rsidRDefault="001D1A1A" w:rsidP="002F5AC3">
            <w:pPr>
              <w:pStyle w:val="ModelSubhead"/>
              <w:keepNext/>
              <w:keepLines/>
              <w:jc w:val="left"/>
            </w:pPr>
            <w:r w:rsidRPr="008A31DB">
              <w:t>INTERIOR</w:t>
            </w:r>
          </w:p>
        </w:tc>
        <w:tc>
          <w:tcPr>
            <w:tcW w:w="674" w:type="dxa"/>
          </w:tcPr>
          <w:p w14:paraId="498880CE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5" w:type="dxa"/>
          </w:tcPr>
          <w:p w14:paraId="14C2487D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639B3A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4470CA4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4" w:type="dxa"/>
          </w:tcPr>
          <w:p w14:paraId="04BC99C4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5" w:type="dxa"/>
          </w:tcPr>
          <w:p w14:paraId="5263B1CB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Sahara</w:t>
            </w:r>
          </w:p>
        </w:tc>
        <w:tc>
          <w:tcPr>
            <w:tcW w:w="675" w:type="dxa"/>
          </w:tcPr>
          <w:p w14:paraId="55A89E6C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</w:tcPr>
          <w:p w14:paraId="40D281BB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 392</w:t>
            </w:r>
          </w:p>
        </w:tc>
      </w:tr>
      <w:tr w:rsidR="001D1A1A" w:rsidRPr="00466BE6" w14:paraId="75EA723E" w14:textId="77777777" w:rsidTr="00631625">
        <w:trPr>
          <w:trHeight w:val="432"/>
        </w:trPr>
        <w:tc>
          <w:tcPr>
            <w:tcW w:w="3324" w:type="dxa"/>
          </w:tcPr>
          <w:p w14:paraId="17B8C892" w14:textId="77777777" w:rsidR="001D1A1A" w:rsidRPr="00466BE6" w:rsidRDefault="001D1A1A" w:rsidP="008216F7">
            <w:pPr>
              <w:pStyle w:val="FABodyCopy"/>
              <w:keepNext/>
              <w:keepLines/>
              <w:spacing w:line="220" w:lineRule="exact"/>
            </w:pPr>
            <w:r w:rsidRPr="00466BE6">
              <w:t>Air Conditioning</w:t>
            </w:r>
          </w:p>
        </w:tc>
        <w:tc>
          <w:tcPr>
            <w:tcW w:w="674" w:type="dxa"/>
          </w:tcPr>
          <w:p w14:paraId="26F34176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675" w:type="dxa"/>
          </w:tcPr>
          <w:p w14:paraId="5D231D17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1FD14D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AAD3790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674" w:type="dxa"/>
          </w:tcPr>
          <w:p w14:paraId="323958D1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675" w:type="dxa"/>
          </w:tcPr>
          <w:p w14:paraId="5D112B08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675" w:type="dxa"/>
          </w:tcPr>
          <w:p w14:paraId="76ACBB54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675" w:type="dxa"/>
          </w:tcPr>
          <w:p w14:paraId="5B9B7528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</w:p>
        </w:tc>
      </w:tr>
      <w:tr w:rsidR="001D1A1A" w:rsidRPr="00466BE6" w14:paraId="2379D9C0" w14:textId="77777777" w:rsidTr="00631625">
        <w:trPr>
          <w:trHeight w:val="432"/>
        </w:trPr>
        <w:tc>
          <w:tcPr>
            <w:tcW w:w="3324" w:type="dxa"/>
          </w:tcPr>
          <w:p w14:paraId="3E2DB83F" w14:textId="77777777" w:rsidR="001D1A1A" w:rsidRPr="008A31DB" w:rsidRDefault="001D1A1A" w:rsidP="008216F7">
            <w:pPr>
              <w:pStyle w:val="FABodyIndent1"/>
              <w:spacing w:line="220" w:lineRule="exact"/>
            </w:pPr>
            <w:r w:rsidRPr="008A31DB">
              <w:t>Air conditioning — manual, single zone</w:t>
            </w:r>
          </w:p>
        </w:tc>
        <w:tc>
          <w:tcPr>
            <w:tcW w:w="674" w:type="dxa"/>
          </w:tcPr>
          <w:p w14:paraId="7B022F4F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S</w:t>
            </w:r>
          </w:p>
        </w:tc>
        <w:tc>
          <w:tcPr>
            <w:tcW w:w="675" w:type="dxa"/>
          </w:tcPr>
          <w:p w14:paraId="1DDDF585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20A0B1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9C19B09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4365A852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DF73BE4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0C1551A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3EA6D90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</w:tr>
      <w:tr w:rsidR="001D1A1A" w:rsidRPr="00466BE6" w14:paraId="041CB1E7" w14:textId="77777777" w:rsidTr="00631625">
        <w:trPr>
          <w:trHeight w:val="432"/>
        </w:trPr>
        <w:tc>
          <w:tcPr>
            <w:tcW w:w="3324" w:type="dxa"/>
          </w:tcPr>
          <w:p w14:paraId="14A34EB7" w14:textId="77777777" w:rsidR="001D1A1A" w:rsidRPr="008A31DB" w:rsidRDefault="001D1A1A" w:rsidP="008216F7">
            <w:pPr>
              <w:pStyle w:val="FABodyIndent1"/>
              <w:spacing w:line="220" w:lineRule="exact"/>
            </w:pPr>
            <w:r w:rsidRPr="008A31DB">
              <w:t>Air conditioning with automatic temperature control — dual zone</w:t>
            </w:r>
          </w:p>
        </w:tc>
        <w:tc>
          <w:tcPr>
            <w:tcW w:w="674" w:type="dxa"/>
          </w:tcPr>
          <w:p w14:paraId="580F87E7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6DD7AB3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B91C03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D748A04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ADF76A5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19D784D1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C0EF68D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5157B01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</w:tr>
      <w:tr w:rsidR="001D1A1A" w:rsidRPr="00466BE6" w14:paraId="7CCE0762" w14:textId="77777777" w:rsidTr="00631625">
        <w:trPr>
          <w:trHeight w:val="432"/>
        </w:trPr>
        <w:tc>
          <w:tcPr>
            <w:tcW w:w="3324" w:type="dxa"/>
          </w:tcPr>
          <w:p w14:paraId="5BE1AAE8" w14:textId="77777777" w:rsidR="001D1A1A" w:rsidRPr="008D176C" w:rsidRDefault="001D1A1A" w:rsidP="008216F7">
            <w:pPr>
              <w:pStyle w:val="FABodyCopy"/>
              <w:spacing w:line="220" w:lineRule="exact"/>
              <w:rPr>
                <w:lang w:val="fr-FR"/>
              </w:rPr>
            </w:pPr>
            <w:proofErr w:type="spellStart"/>
            <w:r w:rsidRPr="008D176C">
              <w:rPr>
                <w:lang w:val="fr-FR"/>
              </w:rPr>
              <w:t>Cabin</w:t>
            </w:r>
            <w:proofErr w:type="spellEnd"/>
            <w:r w:rsidRPr="008D176C">
              <w:rPr>
                <w:lang w:val="fr-FR"/>
              </w:rPr>
              <w:t xml:space="preserve"> air </w:t>
            </w:r>
            <w:proofErr w:type="spellStart"/>
            <w:r w:rsidRPr="008D176C">
              <w:rPr>
                <w:lang w:val="fr-FR"/>
              </w:rPr>
              <w:t>filter</w:t>
            </w:r>
            <w:proofErr w:type="spellEnd"/>
            <w:r w:rsidRPr="008D176C">
              <w:rPr>
                <w:lang w:val="fr-FR"/>
              </w:rPr>
              <w:t xml:space="preserve"> </w:t>
            </w:r>
            <w:r w:rsidRPr="008A31DB">
              <w:t>—</w:t>
            </w:r>
            <w:r w:rsidRPr="008D176C">
              <w:rPr>
                <w:lang w:val="fr-FR"/>
              </w:rPr>
              <w:t xml:space="preserve"> dual zone</w:t>
            </w:r>
          </w:p>
        </w:tc>
        <w:tc>
          <w:tcPr>
            <w:tcW w:w="674" w:type="dxa"/>
          </w:tcPr>
          <w:p w14:paraId="7B6664C3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2348EE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5B8D6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44DC0C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25E969E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68FE9E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A0D24D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54B822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07AEAE3" w14:textId="77777777" w:rsidTr="00631625">
        <w:trPr>
          <w:trHeight w:val="432"/>
        </w:trPr>
        <w:tc>
          <w:tcPr>
            <w:tcW w:w="3324" w:type="dxa"/>
          </w:tcPr>
          <w:p w14:paraId="06FE314B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Console — full-floor with front and rear cup holders, locking storage and armrest</w:t>
            </w:r>
          </w:p>
        </w:tc>
        <w:tc>
          <w:tcPr>
            <w:tcW w:w="674" w:type="dxa"/>
          </w:tcPr>
          <w:p w14:paraId="60B5B2E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59E468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0387E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6805B0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65307C9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028D2C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929C91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3138FA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77F32DFA" w14:textId="77777777" w:rsidTr="00631625">
        <w:trPr>
          <w:trHeight w:val="432"/>
        </w:trPr>
        <w:tc>
          <w:tcPr>
            <w:tcW w:w="3324" w:type="dxa"/>
          </w:tcPr>
          <w:p w14:paraId="4691CB8C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Floor heat ducts — rear</w:t>
            </w:r>
          </w:p>
        </w:tc>
        <w:tc>
          <w:tcPr>
            <w:tcW w:w="674" w:type="dxa"/>
          </w:tcPr>
          <w:p w14:paraId="623AA5D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EF8AC6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FAC4F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362C73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3F82600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7A9CEF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875DA4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C44D6D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2D3D29C0" w14:textId="77777777" w:rsidTr="00631625">
        <w:trPr>
          <w:trHeight w:val="432"/>
        </w:trPr>
        <w:tc>
          <w:tcPr>
            <w:tcW w:w="3324" w:type="dxa"/>
          </w:tcPr>
          <w:p w14:paraId="4737C66F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Floor Mats</w:t>
            </w:r>
          </w:p>
        </w:tc>
        <w:tc>
          <w:tcPr>
            <w:tcW w:w="674" w:type="dxa"/>
          </w:tcPr>
          <w:p w14:paraId="41C4587B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24833D74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D94BA7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0382E92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</w:tcPr>
          <w:p w14:paraId="065F55E8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126F67F9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56F47044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7A83CC2F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</w:tr>
      <w:tr w:rsidR="001D1A1A" w:rsidRPr="00466BE6" w14:paraId="17C7452A" w14:textId="77777777" w:rsidTr="00631625">
        <w:trPr>
          <w:trHeight w:val="432"/>
        </w:trPr>
        <w:tc>
          <w:tcPr>
            <w:tcW w:w="3324" w:type="dxa"/>
          </w:tcPr>
          <w:p w14:paraId="1E777C33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Front</w:t>
            </w:r>
          </w:p>
        </w:tc>
        <w:tc>
          <w:tcPr>
            <w:tcW w:w="674" w:type="dxa"/>
          </w:tcPr>
          <w:p w14:paraId="68E4750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F69CEA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2AB3D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64215A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2045534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E9899B2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F4CFF6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7EF060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659AA0FE" w14:textId="77777777" w:rsidTr="00631625">
        <w:trPr>
          <w:trHeight w:val="432"/>
        </w:trPr>
        <w:tc>
          <w:tcPr>
            <w:tcW w:w="3324" w:type="dxa"/>
          </w:tcPr>
          <w:p w14:paraId="52B51115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Front and rear</w:t>
            </w:r>
          </w:p>
        </w:tc>
        <w:tc>
          <w:tcPr>
            <w:tcW w:w="674" w:type="dxa"/>
          </w:tcPr>
          <w:p w14:paraId="075D2EA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CD3258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530DE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C49EFD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6B824A7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06EB45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208EE4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BAA0BF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E549B28" w14:textId="77777777" w:rsidTr="00631625">
        <w:trPr>
          <w:trHeight w:val="432"/>
        </w:trPr>
        <w:tc>
          <w:tcPr>
            <w:tcW w:w="3324" w:type="dxa"/>
          </w:tcPr>
          <w:p w14:paraId="781F1BAE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Rear cargo mat</w:t>
            </w:r>
          </w:p>
        </w:tc>
        <w:tc>
          <w:tcPr>
            <w:tcW w:w="674" w:type="dxa"/>
          </w:tcPr>
          <w:p w14:paraId="5C75DDD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0CC763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E0188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6192F1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F301C2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23B4269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5139011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12EAA1F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</w:tr>
      <w:tr w:rsidR="001D1A1A" w:rsidRPr="00466BE6" w14:paraId="32CABA04" w14:textId="77777777" w:rsidTr="00631625">
        <w:trPr>
          <w:trHeight w:val="432"/>
        </w:trPr>
        <w:tc>
          <w:tcPr>
            <w:tcW w:w="3324" w:type="dxa"/>
          </w:tcPr>
          <w:p w14:paraId="1ED1353C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Mopar slush mats</w:t>
            </w:r>
          </w:p>
        </w:tc>
        <w:tc>
          <w:tcPr>
            <w:tcW w:w="674" w:type="dxa"/>
          </w:tcPr>
          <w:p w14:paraId="5AF4014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5DE11F3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782DF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D884F8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</w:tcPr>
          <w:p w14:paraId="315F85A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3896ED1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1112AFF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14F5BFC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</w:tr>
      <w:tr w:rsidR="001D1A1A" w:rsidRPr="00466BE6" w14:paraId="479ECEF4" w14:textId="77777777" w:rsidTr="00631625">
        <w:trPr>
          <w:trHeight w:val="432"/>
        </w:trPr>
        <w:tc>
          <w:tcPr>
            <w:tcW w:w="3324" w:type="dxa"/>
          </w:tcPr>
          <w:p w14:paraId="264EEFF1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Lighting</w:t>
            </w:r>
          </w:p>
        </w:tc>
        <w:tc>
          <w:tcPr>
            <w:tcW w:w="674" w:type="dxa"/>
          </w:tcPr>
          <w:p w14:paraId="3D57A4C7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665930EB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B6A448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7C909C4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</w:tcPr>
          <w:p w14:paraId="6688731A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1BB4908D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791A3E78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7EDB8C35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</w:tr>
      <w:tr w:rsidR="001D1A1A" w:rsidRPr="00466BE6" w14:paraId="2008B91E" w14:textId="77777777" w:rsidTr="001D1A1A">
        <w:tc>
          <w:tcPr>
            <w:tcW w:w="3324" w:type="dxa"/>
          </w:tcPr>
          <w:p w14:paraId="327650AA" w14:textId="77777777" w:rsidR="001D1A1A" w:rsidRPr="008A31DB" w:rsidRDefault="001D1A1A" w:rsidP="008216F7">
            <w:pPr>
              <w:pStyle w:val="BodyIndent1"/>
              <w:spacing w:line="220" w:lineRule="exact"/>
            </w:pPr>
            <w:r w:rsidRPr="008A31DB">
              <w:t>LED front cup holder</w:t>
            </w:r>
          </w:p>
        </w:tc>
        <w:tc>
          <w:tcPr>
            <w:tcW w:w="674" w:type="dxa"/>
          </w:tcPr>
          <w:p w14:paraId="0001646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07654D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A141C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36635A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132636B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C0EEB6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369496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931A16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249043B8" w14:textId="77777777" w:rsidTr="001D1A1A">
        <w:tc>
          <w:tcPr>
            <w:tcW w:w="3324" w:type="dxa"/>
          </w:tcPr>
          <w:p w14:paraId="09B27431" w14:textId="77777777" w:rsidR="001D1A1A" w:rsidRPr="008A31DB" w:rsidRDefault="001D1A1A" w:rsidP="008216F7">
            <w:pPr>
              <w:pStyle w:val="BodyIndent1"/>
              <w:spacing w:line="220" w:lineRule="exact"/>
            </w:pPr>
            <w:r w:rsidRPr="008A31DB">
              <w:t>LED rear cup holder</w:t>
            </w:r>
          </w:p>
        </w:tc>
        <w:tc>
          <w:tcPr>
            <w:tcW w:w="674" w:type="dxa"/>
          </w:tcPr>
          <w:p w14:paraId="1E20296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2E2528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85D32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C02302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5AFED9E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DF97B0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6F1CA2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4E4474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734CC63B" w14:textId="77777777" w:rsidTr="001D1A1A">
        <w:tc>
          <w:tcPr>
            <w:tcW w:w="3324" w:type="dxa"/>
          </w:tcPr>
          <w:p w14:paraId="4D82AF27" w14:textId="77777777" w:rsidR="001D1A1A" w:rsidRPr="008A31DB" w:rsidRDefault="001D1A1A" w:rsidP="008216F7">
            <w:pPr>
              <w:pStyle w:val="BodyIndent1"/>
              <w:spacing w:line="220" w:lineRule="exact"/>
            </w:pPr>
            <w:r w:rsidRPr="008A31DB">
              <w:t>LED overhead courtesy lamp</w:t>
            </w:r>
          </w:p>
        </w:tc>
        <w:tc>
          <w:tcPr>
            <w:tcW w:w="674" w:type="dxa"/>
          </w:tcPr>
          <w:p w14:paraId="298645A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F2C0E3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2AEE7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20AF67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199E05B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E4E89E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60C90B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B18D91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6BF848E3" w14:textId="77777777" w:rsidTr="001D1A1A">
        <w:tc>
          <w:tcPr>
            <w:tcW w:w="3324" w:type="dxa"/>
          </w:tcPr>
          <w:p w14:paraId="635DA9D6" w14:textId="77777777" w:rsidR="001D1A1A" w:rsidRPr="008A31DB" w:rsidRDefault="001D1A1A" w:rsidP="008216F7">
            <w:pPr>
              <w:pStyle w:val="BodyIndent1"/>
              <w:spacing w:line="220" w:lineRule="exact"/>
            </w:pPr>
            <w:r w:rsidRPr="008A31DB">
              <w:t>LED second-row</w:t>
            </w:r>
            <w:r>
              <w:t>,</w:t>
            </w:r>
            <w:r w:rsidRPr="008A31DB">
              <w:t xml:space="preserve"> overhead / cargo courtesy lamp</w:t>
            </w:r>
          </w:p>
        </w:tc>
        <w:tc>
          <w:tcPr>
            <w:tcW w:w="674" w:type="dxa"/>
          </w:tcPr>
          <w:p w14:paraId="1B495FD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8EF9B6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2A348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D2F1FE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03E6AA9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32C4BD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567164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ECF90F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715C1E70" w14:textId="77777777" w:rsidTr="001D1A1A">
        <w:tc>
          <w:tcPr>
            <w:tcW w:w="3324" w:type="dxa"/>
          </w:tcPr>
          <w:p w14:paraId="2F11166A" w14:textId="77777777" w:rsidR="001D1A1A" w:rsidRPr="008A31DB" w:rsidRDefault="001D1A1A" w:rsidP="008216F7">
            <w:pPr>
              <w:pStyle w:val="BodyIndent1"/>
              <w:spacing w:line="220" w:lineRule="exact"/>
            </w:pPr>
            <w:r w:rsidRPr="008A31DB">
              <w:lastRenderedPageBreak/>
              <w:t>LED door bezel ambient lamp</w:t>
            </w:r>
          </w:p>
        </w:tc>
        <w:tc>
          <w:tcPr>
            <w:tcW w:w="674" w:type="dxa"/>
          </w:tcPr>
          <w:p w14:paraId="3D95B45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334C45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5D7A8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F31571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62E7F2D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75BECE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C9B7E9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453E3F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0E648110" w14:textId="77777777" w:rsidTr="001D1A1A">
        <w:tc>
          <w:tcPr>
            <w:tcW w:w="3324" w:type="dxa"/>
          </w:tcPr>
          <w:p w14:paraId="7608ADFD" w14:textId="77777777" w:rsidR="001D1A1A" w:rsidRPr="008A31DB" w:rsidRDefault="001D1A1A" w:rsidP="008216F7">
            <w:pPr>
              <w:pStyle w:val="BodyIndent1"/>
              <w:spacing w:line="220" w:lineRule="exact"/>
            </w:pPr>
            <w:r w:rsidRPr="008A31DB">
              <w:t>LED foot well courtesy — functional</w:t>
            </w:r>
          </w:p>
        </w:tc>
        <w:tc>
          <w:tcPr>
            <w:tcW w:w="674" w:type="dxa"/>
          </w:tcPr>
          <w:p w14:paraId="4607B42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0961B2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9C4D6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C51748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6BEF52C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74774E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B5DCA2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821A93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527E9E55" w14:textId="77777777" w:rsidTr="001D1A1A">
        <w:tc>
          <w:tcPr>
            <w:tcW w:w="3324" w:type="dxa"/>
          </w:tcPr>
          <w:p w14:paraId="40B8087F" w14:textId="77777777" w:rsidR="001D1A1A" w:rsidRPr="008A31DB" w:rsidRDefault="001D1A1A" w:rsidP="008216F7">
            <w:pPr>
              <w:pStyle w:val="BodyIndent1"/>
              <w:spacing w:line="220" w:lineRule="exact"/>
            </w:pPr>
            <w:r w:rsidRPr="008A31DB">
              <w:t>LED ambient footwell lamp — mood/accent light</w:t>
            </w:r>
          </w:p>
        </w:tc>
        <w:tc>
          <w:tcPr>
            <w:tcW w:w="674" w:type="dxa"/>
          </w:tcPr>
          <w:p w14:paraId="6F2AC72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726126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9CFC5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38895C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49E6D1C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70A9B0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CE95BC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F7339D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287428C4" w14:textId="77777777" w:rsidTr="001D1A1A">
        <w:tc>
          <w:tcPr>
            <w:tcW w:w="3324" w:type="dxa"/>
          </w:tcPr>
          <w:p w14:paraId="5E8D09AE" w14:textId="77777777" w:rsidR="001D1A1A" w:rsidRPr="008A31DB" w:rsidRDefault="001D1A1A" w:rsidP="008216F7">
            <w:pPr>
              <w:pStyle w:val="BodyIndent1"/>
              <w:spacing w:line="220" w:lineRule="exact"/>
            </w:pPr>
            <w:r w:rsidRPr="008A31DB">
              <w:t>LED center console ambient lamp</w:t>
            </w:r>
          </w:p>
        </w:tc>
        <w:tc>
          <w:tcPr>
            <w:tcW w:w="674" w:type="dxa"/>
          </w:tcPr>
          <w:p w14:paraId="63B93A2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3F8606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981E4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8CE33C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59A4422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D8B10F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B158C3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4B03F2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1B582523" w14:textId="77777777" w:rsidTr="001D1A1A">
        <w:tc>
          <w:tcPr>
            <w:tcW w:w="3324" w:type="dxa"/>
          </w:tcPr>
          <w:p w14:paraId="0B4CC072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Passive entry</w:t>
            </w:r>
          </w:p>
        </w:tc>
        <w:tc>
          <w:tcPr>
            <w:tcW w:w="674" w:type="dxa"/>
          </w:tcPr>
          <w:p w14:paraId="1A7F95B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B9EEE63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2C173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5829AB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E76A8E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P</w:t>
            </w:r>
          </w:p>
        </w:tc>
        <w:tc>
          <w:tcPr>
            <w:tcW w:w="675" w:type="dxa"/>
          </w:tcPr>
          <w:p w14:paraId="593BD11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6D100F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B2025D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30EFA0C6" w14:textId="77777777" w:rsidTr="001D1A1A">
        <w:tc>
          <w:tcPr>
            <w:tcW w:w="3324" w:type="dxa"/>
          </w:tcPr>
          <w:p w14:paraId="1F957194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Push-button start</w:t>
            </w:r>
          </w:p>
        </w:tc>
        <w:tc>
          <w:tcPr>
            <w:tcW w:w="674" w:type="dxa"/>
          </w:tcPr>
          <w:p w14:paraId="433307A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7B9065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359A7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374878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7880F36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606A5B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80F20B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767B74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5F7BED0C" w14:textId="77777777" w:rsidTr="001D1A1A">
        <w:tc>
          <w:tcPr>
            <w:tcW w:w="3324" w:type="dxa"/>
          </w:tcPr>
          <w:p w14:paraId="73F78E50" w14:textId="0BC4E500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 xml:space="preserve">Remote keyless entry with mechanical </w:t>
            </w:r>
            <w:r w:rsidR="00A77012">
              <w:br/>
            </w:r>
            <w:r w:rsidRPr="00466BE6">
              <w:t>flip key</w:t>
            </w:r>
          </w:p>
        </w:tc>
        <w:tc>
          <w:tcPr>
            <w:tcW w:w="674" w:type="dxa"/>
          </w:tcPr>
          <w:p w14:paraId="7B1B90B7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B8BADD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9930E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7F6DEDF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34D0E4A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CDFE99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5118F1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DAC210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70596DD2" w14:textId="77777777" w:rsidTr="001D1A1A">
        <w:tc>
          <w:tcPr>
            <w:tcW w:w="3324" w:type="dxa"/>
          </w:tcPr>
          <w:p w14:paraId="3041C797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Remote start system</w:t>
            </w:r>
          </w:p>
        </w:tc>
        <w:tc>
          <w:tcPr>
            <w:tcW w:w="674" w:type="dxa"/>
          </w:tcPr>
          <w:p w14:paraId="6692CAB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877A6A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41E64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O/P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82D25A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70AB0B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202B358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O/P</w:t>
            </w:r>
          </w:p>
        </w:tc>
        <w:tc>
          <w:tcPr>
            <w:tcW w:w="675" w:type="dxa"/>
          </w:tcPr>
          <w:p w14:paraId="34B140F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O/P</w:t>
            </w:r>
          </w:p>
        </w:tc>
        <w:tc>
          <w:tcPr>
            <w:tcW w:w="675" w:type="dxa"/>
          </w:tcPr>
          <w:p w14:paraId="0F1694D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5C66657" w14:textId="77777777" w:rsidTr="001D1A1A">
        <w:tc>
          <w:tcPr>
            <w:tcW w:w="3324" w:type="dxa"/>
          </w:tcPr>
          <w:p w14:paraId="31D71072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Seating</w:t>
            </w:r>
          </w:p>
        </w:tc>
        <w:tc>
          <w:tcPr>
            <w:tcW w:w="674" w:type="dxa"/>
          </w:tcPr>
          <w:p w14:paraId="229EA255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3AC66435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FF0A1C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E33D19A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</w:tcPr>
          <w:p w14:paraId="64FCDD54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53C3DE4B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1C33C9FA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09D8306C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</w:tr>
      <w:tr w:rsidR="001D1A1A" w:rsidRPr="00466BE6" w14:paraId="101B1119" w14:textId="77777777" w:rsidTr="001D1A1A">
        <w:tc>
          <w:tcPr>
            <w:tcW w:w="3324" w:type="dxa"/>
          </w:tcPr>
          <w:p w14:paraId="6750FFE7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Cloth seats</w:t>
            </w:r>
          </w:p>
        </w:tc>
        <w:tc>
          <w:tcPr>
            <w:tcW w:w="674" w:type="dxa"/>
          </w:tcPr>
          <w:p w14:paraId="29763B2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7C71E4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E179F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110A8F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172FA47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9C61A3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FE787E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0560C1A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0CC82ADF" w14:textId="77777777" w:rsidTr="001D1A1A">
        <w:tc>
          <w:tcPr>
            <w:tcW w:w="3324" w:type="dxa"/>
          </w:tcPr>
          <w:p w14:paraId="796BA2C7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Premium cloth seats</w:t>
            </w:r>
          </w:p>
        </w:tc>
        <w:tc>
          <w:tcPr>
            <w:tcW w:w="674" w:type="dxa"/>
          </w:tcPr>
          <w:p w14:paraId="31509D1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CA6308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A069F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B0EB23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3DD73D92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0561EB3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889B3B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5C11ED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510CCC3C" w14:textId="77777777" w:rsidTr="001D1A1A">
        <w:tc>
          <w:tcPr>
            <w:tcW w:w="3324" w:type="dxa"/>
          </w:tcPr>
          <w:p w14:paraId="762152B3" w14:textId="77777777" w:rsidR="001D1A1A" w:rsidRPr="00466BE6" w:rsidRDefault="001D1A1A" w:rsidP="008216F7">
            <w:pPr>
              <w:pStyle w:val="FABodyIndent1"/>
              <w:spacing w:line="220" w:lineRule="exact"/>
            </w:pPr>
            <w:r>
              <w:t xml:space="preserve">Premium McKinley </w:t>
            </w:r>
            <w:r w:rsidRPr="00466BE6">
              <w:t>trimmed seats</w:t>
            </w:r>
          </w:p>
        </w:tc>
        <w:tc>
          <w:tcPr>
            <w:tcW w:w="674" w:type="dxa"/>
          </w:tcPr>
          <w:p w14:paraId="776E84E0" w14:textId="77777777" w:rsidR="001D1A1A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5EC7C49" w14:textId="77777777" w:rsidR="001D1A1A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68E08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E7B4782" w14:textId="77777777" w:rsidR="001D1A1A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7A73083C" w14:textId="77777777" w:rsidR="001D1A1A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A0FE6F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3F1CBDF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CB1837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46481A9F" w14:textId="77777777" w:rsidTr="001D1A1A">
        <w:tc>
          <w:tcPr>
            <w:tcW w:w="3324" w:type="dxa"/>
          </w:tcPr>
          <w:p w14:paraId="7304047E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Leather-trimmed seats</w:t>
            </w:r>
          </w:p>
        </w:tc>
        <w:tc>
          <w:tcPr>
            <w:tcW w:w="674" w:type="dxa"/>
          </w:tcPr>
          <w:p w14:paraId="7C2D48C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04E4053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06B35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D1B5FA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4E309ED2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A49B78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9129CB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1A122CA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32E35C40" w14:textId="77777777" w:rsidTr="001D1A1A">
        <w:tc>
          <w:tcPr>
            <w:tcW w:w="3324" w:type="dxa"/>
          </w:tcPr>
          <w:p w14:paraId="57322DB0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Heated front seat</w:t>
            </w:r>
          </w:p>
        </w:tc>
        <w:tc>
          <w:tcPr>
            <w:tcW w:w="674" w:type="dxa"/>
          </w:tcPr>
          <w:p w14:paraId="3B0F904E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F1FD23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D10FB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9553AC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25BD70F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6FA45B5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F50489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15FD564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2F006D77" w14:textId="77777777" w:rsidTr="001D1A1A">
        <w:tc>
          <w:tcPr>
            <w:tcW w:w="3324" w:type="dxa"/>
          </w:tcPr>
          <w:p w14:paraId="5756CC27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Driver seat — six-way manual (fore/aft, recline, height adjust)</w:t>
            </w:r>
          </w:p>
        </w:tc>
        <w:tc>
          <w:tcPr>
            <w:tcW w:w="674" w:type="dxa"/>
          </w:tcPr>
          <w:p w14:paraId="37E2EA4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741A3A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2FB73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D94EE1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357E767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F92AC9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8F3C0A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A33599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38D9A1CB" w14:textId="77777777" w:rsidTr="001D1A1A">
        <w:tc>
          <w:tcPr>
            <w:tcW w:w="3324" w:type="dxa"/>
          </w:tcPr>
          <w:p w14:paraId="3E743AE2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Front passenger seat — four-way manual (fore/aft, recline)</w:t>
            </w:r>
          </w:p>
        </w:tc>
        <w:tc>
          <w:tcPr>
            <w:tcW w:w="674" w:type="dxa"/>
          </w:tcPr>
          <w:p w14:paraId="0C03C2F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75BA04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1F904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2EE527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5BDDE62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AD296D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BF0C26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E5F4B5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5A7ED044" w14:textId="77777777" w:rsidTr="001D1A1A">
        <w:tc>
          <w:tcPr>
            <w:tcW w:w="3324" w:type="dxa"/>
          </w:tcPr>
          <w:p w14:paraId="1020BF24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Two-way lumbar (driver only)</w:t>
            </w:r>
          </w:p>
        </w:tc>
        <w:tc>
          <w:tcPr>
            <w:tcW w:w="674" w:type="dxa"/>
          </w:tcPr>
          <w:p w14:paraId="53518C1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A790BA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C1CF3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636D25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302FFBE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BE035B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379BB6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016EC9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203B6873" w14:textId="77777777" w:rsidTr="001D1A1A">
        <w:tc>
          <w:tcPr>
            <w:tcW w:w="3324" w:type="dxa"/>
          </w:tcPr>
          <w:p w14:paraId="4E08AD20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Fold-and-tumble rear bench seat, removable</w:t>
            </w:r>
          </w:p>
        </w:tc>
        <w:tc>
          <w:tcPr>
            <w:tcW w:w="674" w:type="dxa"/>
          </w:tcPr>
          <w:p w14:paraId="3DE6781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D9A17E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938A9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6390AB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55BEC7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28C362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280544B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D2ADBB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7742E1DD" w14:textId="77777777" w:rsidTr="001D1A1A">
        <w:tc>
          <w:tcPr>
            <w:tcW w:w="3324" w:type="dxa"/>
          </w:tcPr>
          <w:p w14:paraId="2222D886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Tilt/telescoping steering column — manual</w:t>
            </w:r>
          </w:p>
        </w:tc>
        <w:tc>
          <w:tcPr>
            <w:tcW w:w="674" w:type="dxa"/>
          </w:tcPr>
          <w:p w14:paraId="2DD950D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500135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F3B1E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5FC999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169D62B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EE0E20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44C987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982BAB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37679ADF" w14:textId="77777777" w:rsidTr="001D1A1A">
        <w:tc>
          <w:tcPr>
            <w:tcW w:w="3324" w:type="dxa"/>
          </w:tcPr>
          <w:p w14:paraId="5BDFC921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Steering Wheel</w:t>
            </w:r>
          </w:p>
        </w:tc>
        <w:tc>
          <w:tcPr>
            <w:tcW w:w="674" w:type="dxa"/>
          </w:tcPr>
          <w:p w14:paraId="3333DBEB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6788938C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913F24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8304DC0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4" w:type="dxa"/>
          </w:tcPr>
          <w:p w14:paraId="00239A64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70E6A76C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5BB1C3CF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  <w:tc>
          <w:tcPr>
            <w:tcW w:w="675" w:type="dxa"/>
          </w:tcPr>
          <w:p w14:paraId="4DB1C1E0" w14:textId="77777777" w:rsidR="001D1A1A" w:rsidRPr="00466BE6" w:rsidRDefault="001D1A1A" w:rsidP="008216F7">
            <w:pPr>
              <w:pStyle w:val="S-O-P"/>
              <w:spacing w:line="220" w:lineRule="exact"/>
            </w:pPr>
          </w:p>
        </w:tc>
      </w:tr>
      <w:tr w:rsidR="001D1A1A" w:rsidRPr="00466BE6" w14:paraId="2EFFF0ED" w14:textId="77777777" w:rsidTr="001D1A1A">
        <w:tc>
          <w:tcPr>
            <w:tcW w:w="3324" w:type="dxa"/>
          </w:tcPr>
          <w:p w14:paraId="1CAD3774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Base (urethane)</w:t>
            </w:r>
          </w:p>
        </w:tc>
        <w:tc>
          <w:tcPr>
            <w:tcW w:w="674" w:type="dxa"/>
          </w:tcPr>
          <w:p w14:paraId="3C3519D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C2CDF2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07A1F7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81687A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035DEC1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53684C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7905AAC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57F361E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64254A26" w14:textId="77777777" w:rsidTr="001D1A1A">
        <w:tc>
          <w:tcPr>
            <w:tcW w:w="3324" w:type="dxa"/>
          </w:tcPr>
          <w:p w14:paraId="2BCA804D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 xml:space="preserve">Premium </w:t>
            </w:r>
            <w:r>
              <w:t>w</w:t>
            </w:r>
            <w:r w:rsidRPr="00466BE6">
              <w:t>rapped</w:t>
            </w:r>
          </w:p>
        </w:tc>
        <w:tc>
          <w:tcPr>
            <w:tcW w:w="674" w:type="dxa"/>
          </w:tcPr>
          <w:p w14:paraId="12A8D96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2A8E63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947C6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F74A2A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188FCAF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F6A1C5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4CE927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3D6D7E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</w:tr>
      <w:tr w:rsidR="001D1A1A" w:rsidRPr="00466BE6" w14:paraId="78780537" w14:textId="77777777" w:rsidTr="001D1A1A">
        <w:tc>
          <w:tcPr>
            <w:tcW w:w="3324" w:type="dxa"/>
          </w:tcPr>
          <w:p w14:paraId="059A8B78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Sport w</w:t>
            </w:r>
            <w:r>
              <w:t>ith p</w:t>
            </w:r>
            <w:r w:rsidRPr="00466BE6">
              <w:t xml:space="preserve">addle </w:t>
            </w:r>
            <w:r>
              <w:t>s</w:t>
            </w:r>
            <w:r w:rsidRPr="00466BE6">
              <w:t>hifters</w:t>
            </w:r>
          </w:p>
        </w:tc>
        <w:tc>
          <w:tcPr>
            <w:tcW w:w="674" w:type="dxa"/>
          </w:tcPr>
          <w:p w14:paraId="14E5312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79B14E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7DF88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2B40A4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6FFAA785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DF98AD4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694FEE69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A7A14A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248334F8" w14:textId="77777777" w:rsidTr="001D1A1A">
        <w:tc>
          <w:tcPr>
            <w:tcW w:w="3324" w:type="dxa"/>
          </w:tcPr>
          <w:p w14:paraId="2F6CFD0D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Mounted audio controls</w:t>
            </w:r>
          </w:p>
        </w:tc>
        <w:tc>
          <w:tcPr>
            <w:tcW w:w="674" w:type="dxa"/>
          </w:tcPr>
          <w:p w14:paraId="0334AF1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72EF21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0AD85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E1A6CF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36D397E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E772DA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D1FCE2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835016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52ABB564" w14:textId="77777777" w:rsidTr="001D1A1A">
        <w:tc>
          <w:tcPr>
            <w:tcW w:w="3324" w:type="dxa"/>
          </w:tcPr>
          <w:p w14:paraId="5893C743" w14:textId="77777777" w:rsidR="001D1A1A" w:rsidRPr="00466BE6" w:rsidRDefault="001D1A1A" w:rsidP="008216F7">
            <w:pPr>
              <w:pStyle w:val="FABodyIndent1"/>
              <w:keepNext/>
              <w:keepLines/>
              <w:spacing w:line="220" w:lineRule="exact"/>
            </w:pPr>
            <w:r w:rsidRPr="00466BE6">
              <w:lastRenderedPageBreak/>
              <w:t>Electronic Vehicle Information Center (EVIC) controls</w:t>
            </w:r>
          </w:p>
        </w:tc>
        <w:tc>
          <w:tcPr>
            <w:tcW w:w="674" w:type="dxa"/>
          </w:tcPr>
          <w:p w14:paraId="385045E2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A95C232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47E2DC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6D704F1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01E53E10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28A9B3E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A72728B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3A100E3" w14:textId="77777777" w:rsidR="001D1A1A" w:rsidRPr="00466BE6" w:rsidRDefault="001D1A1A" w:rsidP="008216F7">
            <w:pPr>
              <w:pStyle w:val="S-O-P"/>
              <w:keepNext/>
              <w:keepLines/>
              <w:spacing w:line="220" w:lineRule="exact"/>
            </w:pPr>
            <w:r w:rsidRPr="00466BE6">
              <w:t>S</w:t>
            </w:r>
          </w:p>
        </w:tc>
      </w:tr>
      <w:tr w:rsidR="001D1A1A" w:rsidRPr="00466BE6" w14:paraId="0DF1AD7B" w14:textId="77777777" w:rsidTr="001D1A1A">
        <w:tc>
          <w:tcPr>
            <w:tcW w:w="3324" w:type="dxa"/>
          </w:tcPr>
          <w:p w14:paraId="205AAE9F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Heated steering wheel</w:t>
            </w:r>
          </w:p>
        </w:tc>
        <w:tc>
          <w:tcPr>
            <w:tcW w:w="674" w:type="dxa"/>
          </w:tcPr>
          <w:p w14:paraId="51E9D5D0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2BC746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CAD6E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AA3584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077F498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3934ABC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34AF45D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4318153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8AF0355" w14:textId="77777777" w:rsidTr="001D1A1A">
        <w:tc>
          <w:tcPr>
            <w:tcW w:w="3324" w:type="dxa"/>
          </w:tcPr>
          <w:p w14:paraId="0B98EF66" w14:textId="77777777" w:rsidR="001D1A1A" w:rsidRPr="00466BE6" w:rsidRDefault="001D1A1A" w:rsidP="008216F7">
            <w:pPr>
              <w:pStyle w:val="FABodyIndent1"/>
              <w:spacing w:line="220" w:lineRule="exact"/>
            </w:pPr>
            <w:r w:rsidRPr="00466BE6">
              <w:t>Speed and cruise control</w:t>
            </w:r>
          </w:p>
        </w:tc>
        <w:tc>
          <w:tcPr>
            <w:tcW w:w="674" w:type="dxa"/>
          </w:tcPr>
          <w:p w14:paraId="0524D9E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1C7143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5FFB9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642C55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2A986D9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4B150C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1741BF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E608A8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01203620" w14:textId="77777777" w:rsidTr="001D1A1A">
        <w:tc>
          <w:tcPr>
            <w:tcW w:w="3324" w:type="dxa"/>
          </w:tcPr>
          <w:p w14:paraId="7D1FA6BF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Universal garage door opener</w:t>
            </w:r>
          </w:p>
        </w:tc>
        <w:tc>
          <w:tcPr>
            <w:tcW w:w="674" w:type="dxa"/>
          </w:tcPr>
          <w:p w14:paraId="424CE98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1BA8529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751D3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EEE567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7878EA4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51BF883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BD9A6A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7DA69F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B573C55" w14:textId="77777777" w:rsidTr="001D1A1A">
        <w:tc>
          <w:tcPr>
            <w:tcW w:w="3324" w:type="dxa"/>
          </w:tcPr>
          <w:p w14:paraId="4BC913BC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Hardtop headliner</w:t>
            </w:r>
          </w:p>
        </w:tc>
        <w:tc>
          <w:tcPr>
            <w:tcW w:w="674" w:type="dxa"/>
          </w:tcPr>
          <w:p w14:paraId="7C06F04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313CEF6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B9C00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60986F1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268AABB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30E9342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7D81FB3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  <w:tc>
          <w:tcPr>
            <w:tcW w:w="675" w:type="dxa"/>
          </w:tcPr>
          <w:p w14:paraId="7E8EE79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O</w:t>
            </w:r>
          </w:p>
        </w:tc>
      </w:tr>
      <w:tr w:rsidR="001D1A1A" w:rsidRPr="00466BE6" w14:paraId="0BF731C7" w14:textId="77777777" w:rsidTr="001D1A1A">
        <w:tc>
          <w:tcPr>
            <w:tcW w:w="3324" w:type="dxa"/>
          </w:tcPr>
          <w:p w14:paraId="6CB276CC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Wash-out interior with removable carpet and drain plugs</w:t>
            </w:r>
          </w:p>
        </w:tc>
        <w:tc>
          <w:tcPr>
            <w:tcW w:w="674" w:type="dxa"/>
          </w:tcPr>
          <w:p w14:paraId="15845BD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1C4C23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5A9F4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39D399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21B724A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A07045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A3E9BB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EE82C4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</w:tbl>
    <w:p w14:paraId="253D698D" w14:textId="77777777" w:rsidR="001D1A1A" w:rsidRDefault="001D1A1A" w:rsidP="001D1A1A">
      <w:pPr>
        <w:pStyle w:val="Heading3"/>
      </w:pPr>
      <w:r w:rsidRPr="00466BE6">
        <w:t>UCONNECT / MULTIMEDIA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3843"/>
        <w:gridCol w:w="779"/>
        <w:gridCol w:w="780"/>
        <w:gridCol w:w="779"/>
        <w:gridCol w:w="780"/>
        <w:gridCol w:w="779"/>
        <w:gridCol w:w="780"/>
        <w:gridCol w:w="780"/>
        <w:gridCol w:w="780"/>
      </w:tblGrid>
      <w:tr w:rsidR="001D1A1A" w:rsidRPr="00466BE6" w14:paraId="5D4CEE81" w14:textId="77777777" w:rsidTr="001D1A1A">
        <w:trPr>
          <w:tblHeader/>
        </w:trPr>
        <w:tc>
          <w:tcPr>
            <w:tcW w:w="3326" w:type="dxa"/>
          </w:tcPr>
          <w:p w14:paraId="4006F9EC" w14:textId="77777777" w:rsidR="001D1A1A" w:rsidRPr="00466BE6" w:rsidRDefault="001D1A1A" w:rsidP="002F5AC3">
            <w:pPr>
              <w:pStyle w:val="FABodyCopy"/>
            </w:pPr>
          </w:p>
        </w:tc>
        <w:tc>
          <w:tcPr>
            <w:tcW w:w="674" w:type="dxa"/>
          </w:tcPr>
          <w:p w14:paraId="66AEB94F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</w:tcPr>
          <w:p w14:paraId="5807FF16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4" w:type="dxa"/>
            <w:tcBorders>
              <w:top w:val="nil"/>
              <w:right w:val="single" w:sz="6" w:space="0" w:color="BFBFBF" w:themeColor="background1" w:themeShade="BF"/>
            </w:tcBorders>
          </w:tcPr>
          <w:p w14:paraId="45D1E4B4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03FB4F2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470D5C70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66A01B30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273FECDC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5A6E8764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</w:tr>
      <w:tr w:rsidR="001D1A1A" w:rsidRPr="005D0E4D" w14:paraId="1633067E" w14:textId="77777777" w:rsidTr="001D1A1A">
        <w:trPr>
          <w:tblHeader/>
        </w:trPr>
        <w:tc>
          <w:tcPr>
            <w:tcW w:w="3326" w:type="dxa"/>
          </w:tcPr>
          <w:p w14:paraId="6B66A945" w14:textId="77777777" w:rsidR="001D1A1A" w:rsidRPr="00466BE6" w:rsidRDefault="001D1A1A" w:rsidP="002F5AC3">
            <w:pPr>
              <w:pStyle w:val="ModelSubhead"/>
              <w:jc w:val="left"/>
            </w:pPr>
            <w:r w:rsidRPr="00466BE6">
              <w:t>UCONNECT / MULTIMEDIA</w:t>
            </w:r>
          </w:p>
        </w:tc>
        <w:tc>
          <w:tcPr>
            <w:tcW w:w="674" w:type="dxa"/>
          </w:tcPr>
          <w:p w14:paraId="5C78B72C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5" w:type="dxa"/>
          </w:tcPr>
          <w:p w14:paraId="1E17FD9C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690F5C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E7EED0C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4" w:type="dxa"/>
          </w:tcPr>
          <w:p w14:paraId="1658E125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5" w:type="dxa"/>
          </w:tcPr>
          <w:p w14:paraId="6AC1FE9D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Sahara</w:t>
            </w:r>
          </w:p>
        </w:tc>
        <w:tc>
          <w:tcPr>
            <w:tcW w:w="675" w:type="dxa"/>
          </w:tcPr>
          <w:p w14:paraId="2F51B363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</w:tcPr>
          <w:p w14:paraId="6C5BBB72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 392</w:t>
            </w:r>
          </w:p>
        </w:tc>
      </w:tr>
      <w:tr w:rsidR="001D1A1A" w:rsidRPr="00466BE6" w14:paraId="68C5DACB" w14:textId="77777777" w:rsidTr="001D1A1A">
        <w:tc>
          <w:tcPr>
            <w:tcW w:w="3326" w:type="dxa"/>
          </w:tcPr>
          <w:p w14:paraId="3E8CCFD6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Audio System</w:t>
            </w:r>
          </w:p>
        </w:tc>
        <w:tc>
          <w:tcPr>
            <w:tcW w:w="674" w:type="dxa"/>
          </w:tcPr>
          <w:p w14:paraId="3B0E2A32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</w:p>
        </w:tc>
        <w:tc>
          <w:tcPr>
            <w:tcW w:w="675" w:type="dxa"/>
          </w:tcPr>
          <w:p w14:paraId="297597C2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4BADE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55BCBF1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</w:p>
        </w:tc>
        <w:tc>
          <w:tcPr>
            <w:tcW w:w="674" w:type="dxa"/>
          </w:tcPr>
          <w:p w14:paraId="1DAB9F8A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</w:p>
        </w:tc>
        <w:tc>
          <w:tcPr>
            <w:tcW w:w="675" w:type="dxa"/>
          </w:tcPr>
          <w:p w14:paraId="5C143371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</w:p>
        </w:tc>
        <w:tc>
          <w:tcPr>
            <w:tcW w:w="675" w:type="dxa"/>
          </w:tcPr>
          <w:p w14:paraId="0E066CBE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</w:p>
        </w:tc>
        <w:tc>
          <w:tcPr>
            <w:tcW w:w="675" w:type="dxa"/>
          </w:tcPr>
          <w:p w14:paraId="27865DB6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</w:p>
        </w:tc>
      </w:tr>
      <w:tr w:rsidR="001D1A1A" w:rsidRPr="00466BE6" w14:paraId="3C208789" w14:textId="77777777" w:rsidTr="001D1A1A">
        <w:tc>
          <w:tcPr>
            <w:tcW w:w="3326" w:type="dxa"/>
          </w:tcPr>
          <w:p w14:paraId="0967891F" w14:textId="77777777" w:rsidR="001D1A1A" w:rsidRPr="00C05972" w:rsidRDefault="001D1A1A" w:rsidP="002F5AC3">
            <w:pPr>
              <w:pStyle w:val="FABodyIndent1"/>
              <w:spacing w:before="76" w:after="76" w:line="240" w:lineRule="auto"/>
            </w:pPr>
            <w:r w:rsidRPr="00C05972">
              <w:t>Eight speakers</w:t>
            </w:r>
          </w:p>
        </w:tc>
        <w:tc>
          <w:tcPr>
            <w:tcW w:w="674" w:type="dxa"/>
          </w:tcPr>
          <w:p w14:paraId="640428E6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0EA1FA11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0310F9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BAF2681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1964FB0E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520019E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68EEC09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2A5FE6A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1D1A1A" w:rsidRPr="00466BE6" w14:paraId="7096DE4D" w14:textId="77777777" w:rsidTr="001D1A1A">
        <w:tc>
          <w:tcPr>
            <w:tcW w:w="3326" w:type="dxa"/>
          </w:tcPr>
          <w:p w14:paraId="46FC57B4" w14:textId="77777777" w:rsidR="001D1A1A" w:rsidRPr="00C05972" w:rsidRDefault="001D1A1A" w:rsidP="002F5AC3">
            <w:pPr>
              <w:pStyle w:val="FABodyIndent1"/>
              <w:spacing w:before="76" w:after="76" w:line="240" w:lineRule="auto"/>
            </w:pPr>
            <w:r w:rsidRPr="00C05972">
              <w:t>Nine Alpine speakers with all-weather subwoofer and 552-watt amplifier</w:t>
            </w:r>
          </w:p>
        </w:tc>
        <w:tc>
          <w:tcPr>
            <w:tcW w:w="674" w:type="dxa"/>
          </w:tcPr>
          <w:p w14:paraId="59BD726D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53DB97DD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5DD214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C51061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7B642687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4C26F876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0E16A49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15B58AB4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6ED58A35" w14:textId="77777777" w:rsidTr="001D1A1A">
        <w:tc>
          <w:tcPr>
            <w:tcW w:w="3326" w:type="dxa"/>
          </w:tcPr>
          <w:p w14:paraId="66DB11AD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Auxiliary power, 115-volt outlet in center console</w:t>
            </w:r>
          </w:p>
        </w:tc>
        <w:tc>
          <w:tcPr>
            <w:tcW w:w="674" w:type="dxa"/>
          </w:tcPr>
          <w:p w14:paraId="7D4214A7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6B1F3FB4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DBD21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4181713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7B39EF64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78A1D812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73EB176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1CEDEE24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4D3962B9" w14:textId="77777777" w:rsidTr="001D1A1A">
        <w:tc>
          <w:tcPr>
            <w:tcW w:w="3326" w:type="dxa"/>
          </w:tcPr>
          <w:p w14:paraId="1123F6C3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Media hub (one full-function USB and auxiliary port)</w:t>
            </w:r>
          </w:p>
        </w:tc>
        <w:tc>
          <w:tcPr>
            <w:tcW w:w="674" w:type="dxa"/>
          </w:tcPr>
          <w:p w14:paraId="2BBE52B6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3F77C89D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580739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91A0DE4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5793CB27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5BE58383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0EF32B75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21D6EC71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1C173013" w14:textId="77777777" w:rsidTr="001D1A1A">
        <w:tc>
          <w:tcPr>
            <w:tcW w:w="3326" w:type="dxa"/>
          </w:tcPr>
          <w:p w14:paraId="2D8D2B79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Power outlet, 12-volt, back of center console</w:t>
            </w:r>
          </w:p>
        </w:tc>
        <w:tc>
          <w:tcPr>
            <w:tcW w:w="674" w:type="dxa"/>
          </w:tcPr>
          <w:p w14:paraId="1BC999C0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201C179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C1E893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A043EB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6FE7FC3A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31C42AE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4DAF37F0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5601BF5D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1D1A1A" w:rsidRPr="00466BE6" w14:paraId="4BBA76BE" w14:textId="77777777" w:rsidTr="001D1A1A">
        <w:tc>
          <w:tcPr>
            <w:tcW w:w="3326" w:type="dxa"/>
          </w:tcPr>
          <w:p w14:paraId="409C01D9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Power outlet, 12-volt, instrument panel</w:t>
            </w:r>
          </w:p>
        </w:tc>
        <w:tc>
          <w:tcPr>
            <w:tcW w:w="674" w:type="dxa"/>
          </w:tcPr>
          <w:p w14:paraId="3BFFBD7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5D14840D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1AD04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AB5CAD3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0B32EAF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3B6D48F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6A961FB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1C4CDCAC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0F29D051" w14:textId="77777777" w:rsidTr="001D1A1A">
        <w:tc>
          <w:tcPr>
            <w:tcW w:w="3326" w:type="dxa"/>
          </w:tcPr>
          <w:p w14:paraId="4B6A4312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Power outlet, 12-volt, cargo area</w:t>
            </w:r>
          </w:p>
        </w:tc>
        <w:tc>
          <w:tcPr>
            <w:tcW w:w="674" w:type="dxa"/>
          </w:tcPr>
          <w:p w14:paraId="469BE08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650196D3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03F931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87B8CC9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36D4FFDE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2468C370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621E66B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4357822D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2096E530" w14:textId="77777777" w:rsidTr="001D1A1A">
        <w:tc>
          <w:tcPr>
            <w:tcW w:w="3326" w:type="dxa"/>
          </w:tcPr>
          <w:p w14:paraId="52297057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Radio with Uconnect 4 with 7-in. display</w:t>
            </w:r>
            <w:r>
              <w:t xml:space="preserve"> </w:t>
            </w:r>
          </w:p>
        </w:tc>
        <w:tc>
          <w:tcPr>
            <w:tcW w:w="674" w:type="dxa"/>
          </w:tcPr>
          <w:p w14:paraId="1AC7AD4C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79500177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552FAA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81242E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0F9E8AD1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50402C0C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48E6A412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53312CF7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1D1A1A" w:rsidRPr="00466BE6" w14:paraId="449B877C" w14:textId="77777777" w:rsidTr="001D1A1A">
        <w:tc>
          <w:tcPr>
            <w:tcW w:w="3326" w:type="dxa"/>
          </w:tcPr>
          <w:p w14:paraId="57E313AA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Radio with Uconnect 4C NAV with 8.4-in. display</w:t>
            </w:r>
          </w:p>
        </w:tc>
        <w:tc>
          <w:tcPr>
            <w:tcW w:w="674" w:type="dxa"/>
          </w:tcPr>
          <w:p w14:paraId="3D76478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7DA41AE1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A81317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9F11BD2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51C4FF2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0D7E9B40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4D168C50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7511BD63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0DECBEDF" w14:textId="77777777" w:rsidTr="001D1A1A">
        <w:tc>
          <w:tcPr>
            <w:tcW w:w="3326" w:type="dxa"/>
          </w:tcPr>
          <w:p w14:paraId="1DA97817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SiriusXM Radio — includes six-month trial subscription</w:t>
            </w:r>
          </w:p>
        </w:tc>
        <w:tc>
          <w:tcPr>
            <w:tcW w:w="674" w:type="dxa"/>
          </w:tcPr>
          <w:p w14:paraId="0970CE3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47A4E9BA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A7702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E86F52A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7A783A66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71655BB4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587C03F2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28B048FC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7771F9E8" w14:textId="77777777" w:rsidTr="001D1A1A">
        <w:tc>
          <w:tcPr>
            <w:tcW w:w="3326" w:type="dxa"/>
          </w:tcPr>
          <w:p w14:paraId="4E6323E3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SiriusXM Guardian Connected Services — includes one-year trial subscription</w:t>
            </w:r>
          </w:p>
        </w:tc>
        <w:tc>
          <w:tcPr>
            <w:tcW w:w="674" w:type="dxa"/>
          </w:tcPr>
          <w:p w14:paraId="4C64A21E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4BAC2CE5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43186C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40CA8CC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04B4717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1972273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4B575746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70BC00A7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70284517" w14:textId="77777777" w:rsidTr="001D1A1A">
        <w:tc>
          <w:tcPr>
            <w:tcW w:w="3326" w:type="dxa"/>
          </w:tcPr>
          <w:p w14:paraId="6A8D2134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SiriusXM Travel Link — includes five-year trial subscription</w:t>
            </w:r>
          </w:p>
        </w:tc>
        <w:tc>
          <w:tcPr>
            <w:tcW w:w="674" w:type="dxa"/>
          </w:tcPr>
          <w:p w14:paraId="433FC5B2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00901689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BD233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CFCDD96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2BCD71FD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039AB25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60B98BDD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493778F6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7A685CBE" w14:textId="77777777" w:rsidTr="001D1A1A">
        <w:tc>
          <w:tcPr>
            <w:tcW w:w="3326" w:type="dxa"/>
          </w:tcPr>
          <w:p w14:paraId="53EF6762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lastRenderedPageBreak/>
              <w:t>SiriusXM Traffic Plus — includes five-year trial subscription</w:t>
            </w:r>
          </w:p>
        </w:tc>
        <w:tc>
          <w:tcPr>
            <w:tcW w:w="674" w:type="dxa"/>
          </w:tcPr>
          <w:p w14:paraId="225E0753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5" w:type="dxa"/>
          </w:tcPr>
          <w:p w14:paraId="0C4BC423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B0230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D3D3CE7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615656F0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5" w:type="dxa"/>
          </w:tcPr>
          <w:p w14:paraId="48521A1E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10C0BE14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4D48BC30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3400866C" w14:textId="77777777" w:rsidTr="001D1A1A">
        <w:tc>
          <w:tcPr>
            <w:tcW w:w="3326" w:type="dxa"/>
          </w:tcPr>
          <w:p w14:paraId="10BAE707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Uconnect Voice Command — hands-free calling with address book and Bluetooth</w:t>
            </w:r>
          </w:p>
        </w:tc>
        <w:tc>
          <w:tcPr>
            <w:tcW w:w="674" w:type="dxa"/>
          </w:tcPr>
          <w:p w14:paraId="6D3DB0B6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72B126A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24F4A5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1CA09EC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4" w:type="dxa"/>
          </w:tcPr>
          <w:p w14:paraId="4EEB947A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3EABDBD2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621CD669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675" w:type="dxa"/>
          </w:tcPr>
          <w:p w14:paraId="075A7328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4EDDCEE9" w14:textId="77777777" w:rsidTr="001D1A1A">
        <w:tc>
          <w:tcPr>
            <w:tcW w:w="3326" w:type="dxa"/>
          </w:tcPr>
          <w:p w14:paraId="13319C41" w14:textId="77777777" w:rsidR="001D1A1A" w:rsidRPr="00466BE6" w:rsidRDefault="001D1A1A" w:rsidP="002F5AC3">
            <w:pPr>
              <w:pStyle w:val="FABodyCopy"/>
              <w:spacing w:before="76" w:after="76" w:line="240" w:lineRule="auto"/>
            </w:pPr>
            <w:r w:rsidRPr="00466BE6">
              <w:t>USB — fully functional in center console</w:t>
            </w:r>
          </w:p>
        </w:tc>
        <w:tc>
          <w:tcPr>
            <w:tcW w:w="674" w:type="dxa"/>
          </w:tcPr>
          <w:p w14:paraId="714413D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5BBB3CEF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1D7E75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B891BF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16033EFB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1593F203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67B813DC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5" w:type="dxa"/>
          </w:tcPr>
          <w:p w14:paraId="1BDED6A9" w14:textId="77777777" w:rsidR="001D1A1A" w:rsidRPr="00466BE6" w:rsidRDefault="001D1A1A" w:rsidP="002F5AC3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1D1A1A" w:rsidRPr="00466BE6" w14:paraId="7FEACE6E" w14:textId="77777777" w:rsidTr="001D1A1A">
        <w:tc>
          <w:tcPr>
            <w:tcW w:w="3326" w:type="dxa"/>
          </w:tcPr>
          <w:p w14:paraId="2E579F5B" w14:textId="77777777" w:rsidR="001D1A1A" w:rsidRPr="00466BE6" w:rsidRDefault="001D1A1A" w:rsidP="002F5AC3">
            <w:pPr>
              <w:pStyle w:val="FABodyCopy"/>
            </w:pPr>
            <w:r w:rsidRPr="00466BE6">
              <w:t xml:space="preserve">USBs — two charge-only in the back of the center console </w:t>
            </w:r>
          </w:p>
        </w:tc>
        <w:tc>
          <w:tcPr>
            <w:tcW w:w="674" w:type="dxa"/>
          </w:tcPr>
          <w:p w14:paraId="7289304F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140F4721" w14:textId="77777777" w:rsidR="001D1A1A" w:rsidRPr="00466BE6" w:rsidRDefault="001D1A1A" w:rsidP="002F5AC3">
            <w:pPr>
              <w:pStyle w:val="S-O-P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287D5A" w14:textId="77777777" w:rsidR="001D1A1A" w:rsidRPr="00466BE6" w:rsidRDefault="001D1A1A" w:rsidP="002F5AC3">
            <w:pPr>
              <w:pStyle w:val="S-O-P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15DC0A9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54B4DA80" w14:textId="77777777" w:rsidR="001D1A1A" w:rsidRPr="00466BE6" w:rsidRDefault="001D1A1A" w:rsidP="002F5AC3">
            <w:pPr>
              <w:pStyle w:val="S-O-P"/>
            </w:pPr>
            <w:r w:rsidRPr="00466BE6">
              <w:t>P</w:t>
            </w:r>
          </w:p>
        </w:tc>
        <w:tc>
          <w:tcPr>
            <w:tcW w:w="675" w:type="dxa"/>
          </w:tcPr>
          <w:p w14:paraId="392F48CD" w14:textId="77777777" w:rsidR="001D1A1A" w:rsidRPr="00466BE6" w:rsidRDefault="001D1A1A" w:rsidP="002F5AC3">
            <w:pPr>
              <w:pStyle w:val="S-O-P"/>
            </w:pPr>
            <w:r w:rsidRPr="00466BE6">
              <w:t>S</w:t>
            </w:r>
          </w:p>
        </w:tc>
        <w:tc>
          <w:tcPr>
            <w:tcW w:w="675" w:type="dxa"/>
          </w:tcPr>
          <w:p w14:paraId="6608B451" w14:textId="77777777" w:rsidR="001D1A1A" w:rsidRPr="00466BE6" w:rsidRDefault="001D1A1A" w:rsidP="002F5AC3">
            <w:pPr>
              <w:pStyle w:val="S-O-P"/>
            </w:pPr>
            <w:r w:rsidRPr="00466BE6">
              <w:t>S</w:t>
            </w:r>
          </w:p>
        </w:tc>
        <w:tc>
          <w:tcPr>
            <w:tcW w:w="675" w:type="dxa"/>
          </w:tcPr>
          <w:p w14:paraId="76FA6B14" w14:textId="77777777" w:rsidR="001D1A1A" w:rsidRPr="00466BE6" w:rsidRDefault="001D1A1A" w:rsidP="002F5AC3">
            <w:pPr>
              <w:pStyle w:val="S-O-P"/>
            </w:pPr>
            <w:r w:rsidRPr="00466BE6">
              <w:t>S</w:t>
            </w:r>
          </w:p>
        </w:tc>
      </w:tr>
    </w:tbl>
    <w:p w14:paraId="6DFE4F04" w14:textId="77777777" w:rsidR="001D1A1A" w:rsidRDefault="001D1A1A" w:rsidP="001D1A1A">
      <w:pPr>
        <w:pStyle w:val="Heading3"/>
      </w:pPr>
      <w:r w:rsidRPr="00466BE6">
        <w:t>SAFETY &amp; SECURITY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3843"/>
        <w:gridCol w:w="779"/>
        <w:gridCol w:w="780"/>
        <w:gridCol w:w="779"/>
        <w:gridCol w:w="780"/>
        <w:gridCol w:w="779"/>
        <w:gridCol w:w="780"/>
        <w:gridCol w:w="780"/>
        <w:gridCol w:w="780"/>
      </w:tblGrid>
      <w:tr w:rsidR="001D1A1A" w:rsidRPr="00466BE6" w14:paraId="7EACF413" w14:textId="77777777" w:rsidTr="005D0E4D">
        <w:trPr>
          <w:tblHeader/>
        </w:trPr>
        <w:tc>
          <w:tcPr>
            <w:tcW w:w="3326" w:type="dxa"/>
          </w:tcPr>
          <w:p w14:paraId="502A2C70" w14:textId="77777777" w:rsidR="001D1A1A" w:rsidRPr="00466BE6" w:rsidRDefault="001D1A1A" w:rsidP="002F5AC3">
            <w:pPr>
              <w:pStyle w:val="FABodyCopy"/>
            </w:pPr>
          </w:p>
        </w:tc>
        <w:tc>
          <w:tcPr>
            <w:tcW w:w="674" w:type="dxa"/>
          </w:tcPr>
          <w:p w14:paraId="7CF79262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</w:tcPr>
          <w:p w14:paraId="40B7C7AA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4" w:type="dxa"/>
            <w:tcBorders>
              <w:top w:val="nil"/>
              <w:right w:val="single" w:sz="6" w:space="0" w:color="BFBFBF" w:themeColor="background1" w:themeShade="BF"/>
            </w:tcBorders>
          </w:tcPr>
          <w:p w14:paraId="6573AD95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1D70B64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51DCC222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1D108525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1DD09A69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66C069EF" w14:textId="77777777" w:rsidR="001D1A1A" w:rsidRPr="005D0E4D" w:rsidRDefault="001D1A1A" w:rsidP="002F5AC3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</w:tr>
      <w:tr w:rsidR="001D1A1A" w:rsidRPr="00466BE6" w14:paraId="0F374F03" w14:textId="77777777" w:rsidTr="005D0E4D">
        <w:trPr>
          <w:tblHeader/>
        </w:trPr>
        <w:tc>
          <w:tcPr>
            <w:tcW w:w="3326" w:type="dxa"/>
          </w:tcPr>
          <w:p w14:paraId="4C1C7F94" w14:textId="77777777" w:rsidR="001D1A1A" w:rsidRPr="00C05972" w:rsidRDefault="001D1A1A" w:rsidP="008216F7">
            <w:pPr>
              <w:pStyle w:val="ModelSubhead"/>
              <w:spacing w:line="220" w:lineRule="exact"/>
              <w:jc w:val="left"/>
            </w:pPr>
            <w:r w:rsidRPr="00C05972">
              <w:t>SAFETY &amp; SECURITY</w:t>
            </w:r>
          </w:p>
        </w:tc>
        <w:tc>
          <w:tcPr>
            <w:tcW w:w="674" w:type="dxa"/>
          </w:tcPr>
          <w:p w14:paraId="7C572236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5" w:type="dxa"/>
          </w:tcPr>
          <w:p w14:paraId="35C85C77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901BF8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D8DD1A9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4" w:type="dxa"/>
          </w:tcPr>
          <w:p w14:paraId="54B10EB2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5" w:type="dxa"/>
          </w:tcPr>
          <w:p w14:paraId="278D9563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Sahara</w:t>
            </w:r>
          </w:p>
        </w:tc>
        <w:tc>
          <w:tcPr>
            <w:tcW w:w="675" w:type="dxa"/>
          </w:tcPr>
          <w:p w14:paraId="7DA8BED1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</w:tcPr>
          <w:p w14:paraId="4DAD5F8C" w14:textId="77777777" w:rsidR="001D1A1A" w:rsidRPr="005D0E4D" w:rsidRDefault="001D1A1A" w:rsidP="008216F7">
            <w:pPr>
              <w:pStyle w:val="S-O-P"/>
              <w:spacing w:line="220" w:lineRule="exact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 392</w:t>
            </w:r>
          </w:p>
        </w:tc>
      </w:tr>
      <w:tr w:rsidR="001D1A1A" w:rsidRPr="00466BE6" w14:paraId="6698D78A" w14:textId="77777777" w:rsidTr="005D0E4D">
        <w:tc>
          <w:tcPr>
            <w:tcW w:w="3326" w:type="dxa"/>
          </w:tcPr>
          <w:p w14:paraId="57DECEB3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Advanced multistage front airbags</w:t>
            </w:r>
          </w:p>
        </w:tc>
        <w:tc>
          <w:tcPr>
            <w:tcW w:w="674" w:type="dxa"/>
          </w:tcPr>
          <w:p w14:paraId="19AC941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CBA729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CA560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853489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0E13F6D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EF0410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1FAD37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E8EC7E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76DEA717" w14:textId="77777777" w:rsidTr="005D0E4D">
        <w:tc>
          <w:tcPr>
            <w:tcW w:w="3326" w:type="dxa"/>
          </w:tcPr>
          <w:p w14:paraId="1091C06C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Supplemental front seat side airbag</w:t>
            </w:r>
          </w:p>
        </w:tc>
        <w:tc>
          <w:tcPr>
            <w:tcW w:w="674" w:type="dxa"/>
          </w:tcPr>
          <w:p w14:paraId="428FA94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C5EE66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BA122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0572B0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4B1967C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8AE3F4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FBDD99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152219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7A6A1A04" w14:textId="77777777" w:rsidTr="005D0E4D">
        <w:tc>
          <w:tcPr>
            <w:tcW w:w="3326" w:type="dxa"/>
          </w:tcPr>
          <w:p w14:paraId="56BD2174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Front passenger seat Occupant Detection System</w:t>
            </w:r>
          </w:p>
        </w:tc>
        <w:tc>
          <w:tcPr>
            <w:tcW w:w="674" w:type="dxa"/>
          </w:tcPr>
          <w:p w14:paraId="30B941F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E24B75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9A3BD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4F608D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2DBDC4E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437662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C569B4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1905DC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530C73B1" w14:textId="77777777" w:rsidTr="005D0E4D">
        <w:tc>
          <w:tcPr>
            <w:tcW w:w="3326" w:type="dxa"/>
          </w:tcPr>
          <w:p w14:paraId="53750848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Driver and front passenger seat belt alert (all markets)</w:t>
            </w:r>
          </w:p>
        </w:tc>
        <w:tc>
          <w:tcPr>
            <w:tcW w:w="674" w:type="dxa"/>
          </w:tcPr>
          <w:p w14:paraId="4BCBA3A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E52DE7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2C708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FE62FA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7CBF0B7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8286A8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18B151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FB58DC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76744EED" w14:textId="77777777" w:rsidTr="005D0E4D">
        <w:tc>
          <w:tcPr>
            <w:tcW w:w="3326" w:type="dxa"/>
          </w:tcPr>
          <w:p w14:paraId="1FBF1ED3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 xml:space="preserve">Rear Child Seat Anchors — LATCH </w:t>
            </w:r>
          </w:p>
        </w:tc>
        <w:tc>
          <w:tcPr>
            <w:tcW w:w="674" w:type="dxa"/>
          </w:tcPr>
          <w:p w14:paraId="020E501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A23F24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1258C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AE5742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7FA5170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B70C63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07072F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4F7188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46236EE" w14:textId="77777777" w:rsidTr="005D0E4D">
        <w:tc>
          <w:tcPr>
            <w:tcW w:w="3326" w:type="dxa"/>
          </w:tcPr>
          <w:p w14:paraId="6704C52B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 xml:space="preserve">Tire-pressure </w:t>
            </w:r>
            <w:r>
              <w:t>m</w:t>
            </w:r>
            <w:r w:rsidRPr="00466BE6">
              <w:t>onitoring</w:t>
            </w:r>
          </w:p>
        </w:tc>
        <w:tc>
          <w:tcPr>
            <w:tcW w:w="674" w:type="dxa"/>
          </w:tcPr>
          <w:p w14:paraId="3D0CF23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4B4070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7EB7D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D5E94B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007BBE3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63C40D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090F05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3613CB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170FA27D" w14:textId="77777777" w:rsidTr="005D0E4D">
        <w:tc>
          <w:tcPr>
            <w:tcW w:w="3326" w:type="dxa"/>
          </w:tcPr>
          <w:p w14:paraId="06E22021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Blind-spot Monitoring</w:t>
            </w:r>
          </w:p>
        </w:tc>
        <w:tc>
          <w:tcPr>
            <w:tcW w:w="674" w:type="dxa"/>
          </w:tcPr>
          <w:p w14:paraId="2BF75966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4B2D558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35F93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2A6E4DD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77A6AE0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506E2D4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2DCC29F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C7246B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6387148" w14:textId="77777777" w:rsidTr="005D0E4D">
        <w:tc>
          <w:tcPr>
            <w:tcW w:w="3326" w:type="dxa"/>
          </w:tcPr>
          <w:p w14:paraId="4DD95E3D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Rear Park Assist</w:t>
            </w:r>
          </w:p>
        </w:tc>
        <w:tc>
          <w:tcPr>
            <w:tcW w:w="674" w:type="dxa"/>
          </w:tcPr>
          <w:p w14:paraId="27013948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4FF40F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6B49D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1FBE943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48307F7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795CC3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18C7723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36751F2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28798CAD" w14:textId="77777777" w:rsidTr="005D0E4D">
        <w:tc>
          <w:tcPr>
            <w:tcW w:w="3326" w:type="dxa"/>
          </w:tcPr>
          <w:p w14:paraId="7E5EC2C0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Rear backup camera with dynamic gridlines</w:t>
            </w:r>
          </w:p>
        </w:tc>
        <w:tc>
          <w:tcPr>
            <w:tcW w:w="674" w:type="dxa"/>
          </w:tcPr>
          <w:p w14:paraId="146239A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74AD04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24088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D67343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7B4B561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4333D2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CBCBD1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FAE9AE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0DC7268D" w14:textId="77777777" w:rsidTr="00A77012">
        <w:trPr>
          <w:trHeight w:val="288"/>
        </w:trPr>
        <w:tc>
          <w:tcPr>
            <w:tcW w:w="3326" w:type="dxa"/>
          </w:tcPr>
          <w:p w14:paraId="5A168CE2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Sentry Key antitheft engine immobilizer</w:t>
            </w:r>
          </w:p>
        </w:tc>
        <w:tc>
          <w:tcPr>
            <w:tcW w:w="674" w:type="dxa"/>
          </w:tcPr>
          <w:p w14:paraId="2E27913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EFBDAE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08BE0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D6F200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5B2BC42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9117E9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F31251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B68C7D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0B19F88C" w14:textId="77777777" w:rsidTr="00A77012">
        <w:trPr>
          <w:trHeight w:val="288"/>
        </w:trPr>
        <w:tc>
          <w:tcPr>
            <w:tcW w:w="3326" w:type="dxa"/>
          </w:tcPr>
          <w:p w14:paraId="2C1E9F7A" w14:textId="1B91EB5F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 xml:space="preserve">Vehicle theft alarm — protects doors </w:t>
            </w:r>
            <w:r w:rsidR="00A77012">
              <w:br/>
            </w:r>
            <w:r w:rsidRPr="00466BE6">
              <w:t>and liftgate</w:t>
            </w:r>
          </w:p>
        </w:tc>
        <w:tc>
          <w:tcPr>
            <w:tcW w:w="674" w:type="dxa"/>
          </w:tcPr>
          <w:p w14:paraId="2DD8E443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5" w:type="dxa"/>
          </w:tcPr>
          <w:p w14:paraId="74B9A91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99C86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3A8FB0B" w14:textId="77777777" w:rsidR="001D1A1A" w:rsidRPr="00466BE6" w:rsidRDefault="001D1A1A" w:rsidP="008216F7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674" w:type="dxa"/>
          </w:tcPr>
          <w:p w14:paraId="14B3AB9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BCB7EF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8D3079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2D75D1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EAEF5DC" w14:textId="77777777" w:rsidTr="00A77012">
        <w:trPr>
          <w:trHeight w:val="288"/>
        </w:trPr>
        <w:tc>
          <w:tcPr>
            <w:tcW w:w="3326" w:type="dxa"/>
          </w:tcPr>
          <w:p w14:paraId="7E60BC24" w14:textId="47FF6218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Antilock brak</w:t>
            </w:r>
            <w:r>
              <w:t>e</w:t>
            </w:r>
            <w:r w:rsidRPr="00466BE6">
              <w:t xml:space="preserve"> system with hydraulic </w:t>
            </w:r>
            <w:r w:rsidR="00A77012">
              <w:br/>
            </w:r>
            <w:r w:rsidRPr="00466BE6">
              <w:t>assist braking</w:t>
            </w:r>
          </w:p>
        </w:tc>
        <w:tc>
          <w:tcPr>
            <w:tcW w:w="674" w:type="dxa"/>
          </w:tcPr>
          <w:p w14:paraId="601EB48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4FF836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616F7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9FD3E8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2353CFC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155E06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68DA4B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72F57C5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3BA69723" w14:textId="77777777" w:rsidTr="00A77012">
        <w:trPr>
          <w:trHeight w:val="288"/>
        </w:trPr>
        <w:tc>
          <w:tcPr>
            <w:tcW w:w="3326" w:type="dxa"/>
          </w:tcPr>
          <w:p w14:paraId="291AC8DF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Electronic Roll Mitigation</w:t>
            </w:r>
          </w:p>
        </w:tc>
        <w:tc>
          <w:tcPr>
            <w:tcW w:w="674" w:type="dxa"/>
          </w:tcPr>
          <w:p w14:paraId="0398E59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BAC656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BB56A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10F7C83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0CC7C7E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74BF8E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68987A8D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3CA25BC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4731C8A9" w14:textId="77777777" w:rsidTr="00A77012">
        <w:trPr>
          <w:trHeight w:val="288"/>
        </w:trPr>
        <w:tc>
          <w:tcPr>
            <w:tcW w:w="3326" w:type="dxa"/>
          </w:tcPr>
          <w:p w14:paraId="0100F103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Electronic stability control — includes hydraulic assist brake booster and traction control</w:t>
            </w:r>
          </w:p>
        </w:tc>
        <w:tc>
          <w:tcPr>
            <w:tcW w:w="674" w:type="dxa"/>
          </w:tcPr>
          <w:p w14:paraId="1C2AA4A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2AFB8D16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6051FC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D35E93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184152DE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D14C30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408A95B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1F9F8EB0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5F1E87BF" w14:textId="77777777" w:rsidTr="00A77012">
        <w:trPr>
          <w:trHeight w:val="288"/>
        </w:trPr>
        <w:tc>
          <w:tcPr>
            <w:tcW w:w="3326" w:type="dxa"/>
          </w:tcPr>
          <w:p w14:paraId="5BEBC340" w14:textId="2B63109B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lastRenderedPageBreak/>
              <w:t xml:space="preserve">Hill-descent Control (packaged with </w:t>
            </w:r>
            <w:r w:rsidR="00A77012">
              <w:br/>
            </w:r>
            <w:r w:rsidRPr="00466BE6">
              <w:t>eight-speed automatic transmission)</w:t>
            </w:r>
          </w:p>
        </w:tc>
        <w:tc>
          <w:tcPr>
            <w:tcW w:w="674" w:type="dxa"/>
          </w:tcPr>
          <w:p w14:paraId="7EAE4F81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02CFF3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48152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D617FFF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4" w:type="dxa"/>
          </w:tcPr>
          <w:p w14:paraId="60782C48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7D47AD6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41D4542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P</w:t>
            </w:r>
          </w:p>
        </w:tc>
        <w:tc>
          <w:tcPr>
            <w:tcW w:w="675" w:type="dxa"/>
          </w:tcPr>
          <w:p w14:paraId="09AD799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  <w:tr w:rsidR="001D1A1A" w:rsidRPr="00466BE6" w14:paraId="7B37ABD0" w14:textId="77777777" w:rsidTr="00A77012">
        <w:trPr>
          <w:trHeight w:val="288"/>
        </w:trPr>
        <w:tc>
          <w:tcPr>
            <w:tcW w:w="3326" w:type="dxa"/>
          </w:tcPr>
          <w:p w14:paraId="314A87D3" w14:textId="77777777" w:rsidR="001D1A1A" w:rsidRPr="00466BE6" w:rsidRDefault="001D1A1A" w:rsidP="008216F7">
            <w:pPr>
              <w:pStyle w:val="FABodyCopy"/>
              <w:spacing w:line="220" w:lineRule="exact"/>
            </w:pPr>
            <w:r w:rsidRPr="00466BE6">
              <w:t>Hill-start Assist</w:t>
            </w:r>
          </w:p>
        </w:tc>
        <w:tc>
          <w:tcPr>
            <w:tcW w:w="674" w:type="dxa"/>
          </w:tcPr>
          <w:p w14:paraId="1349708A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36F0B2B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0C2A77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BC5F9C3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4" w:type="dxa"/>
          </w:tcPr>
          <w:p w14:paraId="650B8235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058F1954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DCB5879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  <w:tc>
          <w:tcPr>
            <w:tcW w:w="675" w:type="dxa"/>
          </w:tcPr>
          <w:p w14:paraId="5D0DF332" w14:textId="77777777" w:rsidR="001D1A1A" w:rsidRPr="00466BE6" w:rsidRDefault="001D1A1A" w:rsidP="008216F7">
            <w:pPr>
              <w:pStyle w:val="S-O-P"/>
              <w:spacing w:line="220" w:lineRule="exact"/>
            </w:pPr>
            <w:r w:rsidRPr="00466BE6">
              <w:t>S</w:t>
            </w:r>
          </w:p>
        </w:tc>
      </w:tr>
    </w:tbl>
    <w:p w14:paraId="21C744EC" w14:textId="77777777" w:rsidR="001D1A1A" w:rsidRDefault="001D1A1A" w:rsidP="001D1A1A">
      <w:pPr>
        <w:pStyle w:val="Heading3"/>
        <w:keepNext/>
        <w:keepLines/>
      </w:pPr>
      <w:r w:rsidRPr="00466BE6">
        <w:t>PACKAGES / EQUIPMENT GROUPS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3843"/>
        <w:gridCol w:w="779"/>
        <w:gridCol w:w="780"/>
        <w:gridCol w:w="779"/>
        <w:gridCol w:w="780"/>
        <w:gridCol w:w="779"/>
        <w:gridCol w:w="780"/>
        <w:gridCol w:w="780"/>
        <w:gridCol w:w="780"/>
      </w:tblGrid>
      <w:tr w:rsidR="001D1A1A" w:rsidRPr="00466BE6" w14:paraId="6942B4A0" w14:textId="77777777" w:rsidTr="005D0E4D">
        <w:trPr>
          <w:tblHeader/>
        </w:trPr>
        <w:tc>
          <w:tcPr>
            <w:tcW w:w="3326" w:type="dxa"/>
          </w:tcPr>
          <w:p w14:paraId="74ABDD09" w14:textId="77777777" w:rsidR="001D1A1A" w:rsidRPr="00466BE6" w:rsidRDefault="001D1A1A" w:rsidP="002F5AC3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674" w:type="dxa"/>
          </w:tcPr>
          <w:p w14:paraId="004B912B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</w:tcPr>
          <w:p w14:paraId="6E0CCB80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4" w:type="dxa"/>
            <w:tcBorders>
              <w:top w:val="nil"/>
              <w:right w:val="single" w:sz="6" w:space="0" w:color="BFBFBF" w:themeColor="background1" w:themeShade="BF"/>
            </w:tcBorders>
          </w:tcPr>
          <w:p w14:paraId="7BE7E622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(two-door)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A749F84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3718337D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367C2684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53DE6334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  <w:tc>
          <w:tcPr>
            <w:tcW w:w="675" w:type="dxa"/>
          </w:tcPr>
          <w:p w14:paraId="1590A626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sz w:val="13"/>
                <w:szCs w:val="13"/>
              </w:rPr>
              <w:t>Wrangler (four-door)</w:t>
            </w:r>
          </w:p>
        </w:tc>
      </w:tr>
      <w:tr w:rsidR="001D1A1A" w:rsidRPr="00466BE6" w14:paraId="05886D7B" w14:textId="77777777" w:rsidTr="005D0E4D">
        <w:trPr>
          <w:tblHeader/>
        </w:trPr>
        <w:tc>
          <w:tcPr>
            <w:tcW w:w="3326" w:type="dxa"/>
          </w:tcPr>
          <w:p w14:paraId="3F186080" w14:textId="77777777" w:rsidR="001D1A1A" w:rsidRPr="00466BE6" w:rsidRDefault="001D1A1A" w:rsidP="002F5AC3">
            <w:pPr>
              <w:pStyle w:val="ModelSubhead"/>
              <w:keepNext/>
              <w:keepLines/>
              <w:jc w:val="left"/>
            </w:pPr>
            <w:r w:rsidRPr="00466BE6">
              <w:t>PACKAGES / EQUIPMENT GROUPS</w:t>
            </w:r>
          </w:p>
        </w:tc>
        <w:tc>
          <w:tcPr>
            <w:tcW w:w="674" w:type="dxa"/>
          </w:tcPr>
          <w:p w14:paraId="253AEA70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5" w:type="dxa"/>
          </w:tcPr>
          <w:p w14:paraId="60409FA8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39C91F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5E582FB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</w:t>
            </w:r>
          </w:p>
        </w:tc>
        <w:tc>
          <w:tcPr>
            <w:tcW w:w="674" w:type="dxa"/>
          </w:tcPr>
          <w:p w14:paraId="50DE8D0E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Sport S</w:t>
            </w:r>
          </w:p>
        </w:tc>
        <w:tc>
          <w:tcPr>
            <w:tcW w:w="675" w:type="dxa"/>
          </w:tcPr>
          <w:p w14:paraId="04D642EF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Sahara</w:t>
            </w:r>
          </w:p>
        </w:tc>
        <w:tc>
          <w:tcPr>
            <w:tcW w:w="675" w:type="dxa"/>
          </w:tcPr>
          <w:p w14:paraId="2AD26D11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</w:t>
            </w:r>
          </w:p>
        </w:tc>
        <w:tc>
          <w:tcPr>
            <w:tcW w:w="675" w:type="dxa"/>
          </w:tcPr>
          <w:p w14:paraId="65AEFF63" w14:textId="77777777" w:rsidR="001D1A1A" w:rsidRPr="005D0E4D" w:rsidRDefault="001D1A1A" w:rsidP="002F5AC3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5D0E4D">
              <w:rPr>
                <w:b/>
                <w:bCs/>
                <w:sz w:val="13"/>
                <w:szCs w:val="13"/>
              </w:rPr>
              <w:t>Rubicon 392</w:t>
            </w:r>
          </w:p>
        </w:tc>
      </w:tr>
      <w:tr w:rsidR="001D1A1A" w:rsidRPr="00466BE6" w14:paraId="4044D46C" w14:textId="77777777" w:rsidTr="00A77012">
        <w:trPr>
          <w:trHeight w:val="720"/>
        </w:trPr>
        <w:tc>
          <w:tcPr>
            <w:tcW w:w="3326" w:type="dxa"/>
          </w:tcPr>
          <w:p w14:paraId="5DDCCC77" w14:textId="4CBEDCED" w:rsidR="001D1A1A" w:rsidRPr="00466BE6" w:rsidRDefault="00171662" w:rsidP="002F5AC3">
            <w:pPr>
              <w:pStyle w:val="FABodyCopy"/>
              <w:keepNext/>
              <w:keepLines/>
              <w:spacing w:line="240" w:lineRule="auto"/>
            </w:pPr>
            <w:r w:rsidRPr="008216F7">
              <w:rPr>
                <w:b/>
                <w:bCs/>
              </w:rPr>
              <w:t>Jeep Active Safety Group</w:t>
            </w:r>
            <w:r w:rsidRPr="00466BE6">
              <w:t xml:space="preserve"> — includes </w:t>
            </w:r>
            <w:proofErr w:type="spellStart"/>
            <w:r w:rsidRPr="00466BE6">
              <w:t>ParkSense</w:t>
            </w:r>
            <w:proofErr w:type="spellEnd"/>
            <w:r w:rsidRPr="00466BE6">
              <w:t xml:space="preserve"> </w:t>
            </w:r>
            <w:r>
              <w:t>r</w:t>
            </w:r>
            <w:r w:rsidRPr="00466BE6">
              <w:t xml:space="preserve">ear </w:t>
            </w:r>
            <w:r>
              <w:t>p</w:t>
            </w:r>
            <w:r w:rsidRPr="00466BE6">
              <w:t xml:space="preserve">ark </w:t>
            </w:r>
            <w:r>
              <w:t>a</w:t>
            </w:r>
            <w:r w:rsidRPr="00466BE6">
              <w:t>ssist, Blind-spot Monitoring</w:t>
            </w:r>
            <w:r>
              <w:t>, Rear Cross Path detection</w:t>
            </w:r>
            <w:r w:rsidRPr="00466BE6">
              <w:t xml:space="preserve"> </w:t>
            </w:r>
            <w:r>
              <w:br/>
            </w:r>
            <w:r w:rsidRPr="00466BE6">
              <w:t>and LED taillamps</w:t>
            </w:r>
          </w:p>
        </w:tc>
        <w:tc>
          <w:tcPr>
            <w:tcW w:w="674" w:type="dxa"/>
          </w:tcPr>
          <w:p w14:paraId="7A9CE7B0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675" w:type="dxa"/>
          </w:tcPr>
          <w:p w14:paraId="707151CE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5C4A3D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5D98F07B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674" w:type="dxa"/>
          </w:tcPr>
          <w:p w14:paraId="4F4E9538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14BF6CD3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0EBE8836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3E7C43E1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S</w:t>
            </w:r>
          </w:p>
        </w:tc>
      </w:tr>
      <w:tr w:rsidR="001D1A1A" w:rsidRPr="00466BE6" w14:paraId="5496BBE4" w14:textId="77777777" w:rsidTr="00A77012">
        <w:trPr>
          <w:trHeight w:val="720"/>
        </w:trPr>
        <w:tc>
          <w:tcPr>
            <w:tcW w:w="3326" w:type="dxa"/>
          </w:tcPr>
          <w:p w14:paraId="2B960A3A" w14:textId="77777777" w:rsidR="001D1A1A" w:rsidRPr="00466BE6" w:rsidRDefault="001D1A1A" w:rsidP="002F5AC3">
            <w:pPr>
              <w:pStyle w:val="FABodyCopy"/>
              <w:keepNext/>
              <w:keepLines/>
              <w:spacing w:line="240" w:lineRule="auto"/>
            </w:pPr>
            <w:r w:rsidRPr="008216F7">
              <w:rPr>
                <w:b/>
                <w:bCs/>
              </w:rPr>
              <w:t>Jeep Advanced Safety Group</w:t>
            </w:r>
            <w:r w:rsidRPr="00466BE6">
              <w:t xml:space="preserve"> — includes adaptive cruise control, </w:t>
            </w:r>
            <w:r>
              <w:t>F</w:t>
            </w:r>
            <w:r w:rsidRPr="00466BE6">
              <w:t xml:space="preserve">orward </w:t>
            </w:r>
            <w:r>
              <w:t>C</w:t>
            </w:r>
            <w:r w:rsidRPr="00466BE6">
              <w:t xml:space="preserve">ollision </w:t>
            </w:r>
            <w:r>
              <w:t>W</w:t>
            </w:r>
            <w:r w:rsidRPr="00466BE6">
              <w:t>arning</w:t>
            </w:r>
          </w:p>
        </w:tc>
        <w:tc>
          <w:tcPr>
            <w:tcW w:w="674" w:type="dxa"/>
          </w:tcPr>
          <w:p w14:paraId="3613287D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675" w:type="dxa"/>
          </w:tcPr>
          <w:p w14:paraId="18051FF3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A76D45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D17A831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674" w:type="dxa"/>
          </w:tcPr>
          <w:p w14:paraId="5F9C1526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01E4393C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2B7471E3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2D41E90F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S</w:t>
            </w:r>
          </w:p>
        </w:tc>
      </w:tr>
      <w:tr w:rsidR="001D1A1A" w:rsidRPr="00466BE6" w14:paraId="23E8C532" w14:textId="77777777" w:rsidTr="00A77012">
        <w:trPr>
          <w:trHeight w:val="720"/>
        </w:trPr>
        <w:tc>
          <w:tcPr>
            <w:tcW w:w="3326" w:type="dxa"/>
          </w:tcPr>
          <w:p w14:paraId="35B2F2B2" w14:textId="75CC2565" w:rsidR="001D1A1A" w:rsidRPr="00466BE6" w:rsidRDefault="001D1A1A" w:rsidP="002F5AC3">
            <w:pPr>
              <w:pStyle w:val="FABodyCopy"/>
              <w:keepNext/>
              <w:keepLines/>
              <w:spacing w:line="240" w:lineRule="auto"/>
            </w:pPr>
            <w:r w:rsidRPr="008216F7">
              <w:rPr>
                <w:b/>
                <w:bCs/>
              </w:rPr>
              <w:t>Infotainment Group</w:t>
            </w:r>
            <w:r w:rsidRPr="00466BE6">
              <w:t xml:space="preserve"> — includes 8.4-in.</w:t>
            </w:r>
            <w:r w:rsidR="00171662">
              <w:t xml:space="preserve"> </w:t>
            </w:r>
            <w:r w:rsidRPr="00466BE6">
              <w:t xml:space="preserve">VP4 radio with NAV, inside </w:t>
            </w:r>
            <w:proofErr w:type="spellStart"/>
            <w:r w:rsidRPr="00466BE6">
              <w:t>electrochromatic</w:t>
            </w:r>
            <w:proofErr w:type="spellEnd"/>
            <w:r w:rsidRPr="00466BE6">
              <w:t xml:space="preserve"> rearview mirror, SOS </w:t>
            </w:r>
            <w:r>
              <w:t>C</w:t>
            </w:r>
            <w:r w:rsidRPr="00466BE6">
              <w:t>all located on the header above rearview mirror and nine-speaker premium audio system with all-weather subwoofer</w:t>
            </w:r>
          </w:p>
        </w:tc>
        <w:tc>
          <w:tcPr>
            <w:tcW w:w="674" w:type="dxa"/>
          </w:tcPr>
          <w:p w14:paraId="2D155A7A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675" w:type="dxa"/>
          </w:tcPr>
          <w:p w14:paraId="273CBC8F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1A834D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>
              <w:t>S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42C1A81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674" w:type="dxa"/>
          </w:tcPr>
          <w:p w14:paraId="5B01B887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5" w:type="dxa"/>
          </w:tcPr>
          <w:p w14:paraId="6C110202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>
              <w:t>S</w:t>
            </w:r>
          </w:p>
        </w:tc>
        <w:tc>
          <w:tcPr>
            <w:tcW w:w="675" w:type="dxa"/>
          </w:tcPr>
          <w:p w14:paraId="6387074D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>
              <w:t>S</w:t>
            </w:r>
          </w:p>
        </w:tc>
        <w:tc>
          <w:tcPr>
            <w:tcW w:w="675" w:type="dxa"/>
          </w:tcPr>
          <w:p w14:paraId="4E30097C" w14:textId="77777777" w:rsidR="001D1A1A" w:rsidRPr="00466BE6" w:rsidRDefault="001D1A1A" w:rsidP="002F5AC3">
            <w:pPr>
              <w:pStyle w:val="S-O-P"/>
              <w:keepNext/>
              <w:keepLines/>
              <w:spacing w:line="240" w:lineRule="auto"/>
            </w:pPr>
            <w:r w:rsidRPr="00466BE6">
              <w:t>S</w:t>
            </w:r>
          </w:p>
        </w:tc>
      </w:tr>
      <w:tr w:rsidR="001D1A1A" w:rsidRPr="00466BE6" w14:paraId="68079C83" w14:textId="77777777" w:rsidTr="00A77012">
        <w:trPr>
          <w:trHeight w:val="720"/>
        </w:trPr>
        <w:tc>
          <w:tcPr>
            <w:tcW w:w="3326" w:type="dxa"/>
          </w:tcPr>
          <w:p w14:paraId="33E1DF43" w14:textId="77777777" w:rsidR="001D1A1A" w:rsidRPr="00466BE6" w:rsidRDefault="001D1A1A" w:rsidP="002F5AC3">
            <w:pPr>
              <w:pStyle w:val="FABodyCopy"/>
            </w:pPr>
            <w:r w:rsidRPr="008216F7">
              <w:rPr>
                <w:b/>
                <w:bCs/>
              </w:rPr>
              <w:t>Cold Weather Group</w:t>
            </w:r>
            <w:r w:rsidRPr="00466BE6">
              <w:t xml:space="preserve"> — includes heated front seats and heated steering wheel remote start</w:t>
            </w:r>
          </w:p>
        </w:tc>
        <w:tc>
          <w:tcPr>
            <w:tcW w:w="674" w:type="dxa"/>
          </w:tcPr>
          <w:p w14:paraId="7B3EEDD8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383775E0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B1D656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B78716B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16A3D6FD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267B5578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648AA0DA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3549B73E" w14:textId="77777777" w:rsidR="001D1A1A" w:rsidRPr="00466BE6" w:rsidRDefault="001D1A1A" w:rsidP="002F5AC3">
            <w:pPr>
              <w:pStyle w:val="S-O-P"/>
            </w:pPr>
            <w:r w:rsidRPr="00466BE6">
              <w:t>S</w:t>
            </w:r>
          </w:p>
        </w:tc>
      </w:tr>
      <w:tr w:rsidR="001D1A1A" w:rsidRPr="00466BE6" w14:paraId="13593800" w14:textId="77777777" w:rsidTr="00A77012">
        <w:trPr>
          <w:trHeight w:val="720"/>
        </w:trPr>
        <w:tc>
          <w:tcPr>
            <w:tcW w:w="3326" w:type="dxa"/>
          </w:tcPr>
          <w:p w14:paraId="070C4960" w14:textId="77777777" w:rsidR="001D1A1A" w:rsidRPr="00466BE6" w:rsidRDefault="001D1A1A" w:rsidP="002F5AC3">
            <w:pPr>
              <w:pStyle w:val="FABodyCopy"/>
            </w:pPr>
            <w:r w:rsidRPr="008216F7">
              <w:rPr>
                <w:b/>
                <w:bCs/>
              </w:rPr>
              <w:t>Trail Rail Cargo Management Group</w:t>
            </w:r>
            <w:r w:rsidRPr="00466BE6">
              <w:t xml:space="preserve"> — includes load floor, four anchor pods, swing gate rail and rear cargo mat</w:t>
            </w:r>
          </w:p>
        </w:tc>
        <w:tc>
          <w:tcPr>
            <w:tcW w:w="674" w:type="dxa"/>
          </w:tcPr>
          <w:p w14:paraId="7D679E0B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0B2718B7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EBDCC0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4809B65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04D67665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3288A82E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3FA8BBFC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47409321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</w:tr>
      <w:tr w:rsidR="001D1A1A" w:rsidRPr="00466BE6" w14:paraId="422F5D37" w14:textId="77777777" w:rsidTr="00A77012">
        <w:trPr>
          <w:trHeight w:val="720"/>
        </w:trPr>
        <w:tc>
          <w:tcPr>
            <w:tcW w:w="3326" w:type="dxa"/>
          </w:tcPr>
          <w:p w14:paraId="60C617C3" w14:textId="77777777" w:rsidR="001D1A1A" w:rsidRPr="00466BE6" w:rsidRDefault="001D1A1A" w:rsidP="002F5AC3">
            <w:pPr>
              <w:pStyle w:val="FABodyCopy"/>
            </w:pPr>
            <w:r w:rsidRPr="008216F7">
              <w:rPr>
                <w:b/>
                <w:bCs/>
              </w:rPr>
              <w:t>Black Three-piece Hardtop Group</w:t>
            </w:r>
            <w:r w:rsidRPr="00466BE6">
              <w:t xml:space="preserve"> — includes black three-piece hardtop, rear window defroster and rear window washer and wiper</w:t>
            </w:r>
          </w:p>
        </w:tc>
        <w:tc>
          <w:tcPr>
            <w:tcW w:w="674" w:type="dxa"/>
          </w:tcPr>
          <w:p w14:paraId="2A8A83C9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1EEE77BC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74263D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BEBBBD1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0D91099C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102A607E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44C48BCD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433422FF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</w:tr>
      <w:tr w:rsidR="001D1A1A" w:rsidRPr="00466BE6" w14:paraId="58173ACA" w14:textId="77777777" w:rsidTr="005D0E4D">
        <w:tc>
          <w:tcPr>
            <w:tcW w:w="3326" w:type="dxa"/>
          </w:tcPr>
          <w:p w14:paraId="2E17D2E2" w14:textId="77777777" w:rsidR="001D1A1A" w:rsidRPr="00466BE6" w:rsidRDefault="001D1A1A" w:rsidP="002F5AC3">
            <w:pPr>
              <w:pStyle w:val="FABodyCopy"/>
            </w:pPr>
            <w:r w:rsidRPr="008216F7">
              <w:rPr>
                <w:b/>
                <w:bCs/>
              </w:rPr>
              <w:t>Body-color Three-piece Hardtop Group</w:t>
            </w:r>
            <w:r w:rsidRPr="00466BE6">
              <w:t xml:space="preserve"> — includes color three-piece hardtop, rear window defroster and rear window washer and wiper</w:t>
            </w:r>
          </w:p>
        </w:tc>
        <w:tc>
          <w:tcPr>
            <w:tcW w:w="674" w:type="dxa"/>
          </w:tcPr>
          <w:p w14:paraId="63020204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5F142C17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EC69FD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3FAADD83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1900B2D3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4AD90006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01E2C8F0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74436218" w14:textId="77777777" w:rsidR="001D1A1A" w:rsidRPr="00466BE6" w:rsidRDefault="001D1A1A" w:rsidP="002F5AC3">
            <w:pPr>
              <w:pStyle w:val="S-O-P"/>
            </w:pPr>
            <w:r w:rsidRPr="00466BE6">
              <w:t>S</w:t>
            </w:r>
          </w:p>
        </w:tc>
      </w:tr>
      <w:tr w:rsidR="001D1A1A" w:rsidRPr="00466BE6" w14:paraId="273375DD" w14:textId="77777777" w:rsidTr="005D0E4D">
        <w:tc>
          <w:tcPr>
            <w:tcW w:w="3326" w:type="dxa"/>
          </w:tcPr>
          <w:p w14:paraId="0E3742E9" w14:textId="77777777" w:rsidR="001D1A1A" w:rsidRPr="00466BE6" w:rsidRDefault="001D1A1A" w:rsidP="008216F7">
            <w:pPr>
              <w:pStyle w:val="FABodyCopy"/>
              <w:keepNext/>
              <w:keepLines/>
            </w:pPr>
            <w:r w:rsidRPr="008216F7">
              <w:rPr>
                <w:b/>
                <w:bCs/>
              </w:rPr>
              <w:lastRenderedPageBreak/>
              <w:t>LED Lighting Group</w:t>
            </w:r>
            <w:r w:rsidRPr="00466BE6">
              <w:t xml:space="preserve"> — includes LED headlamps with round signature lighting, LED front fog lamps, LED daytime running lamps, LED Park Turn and LED taillamps</w:t>
            </w:r>
          </w:p>
        </w:tc>
        <w:tc>
          <w:tcPr>
            <w:tcW w:w="674" w:type="dxa"/>
          </w:tcPr>
          <w:p w14:paraId="790E8ADB" w14:textId="77777777" w:rsidR="001D1A1A" w:rsidRPr="00466BE6" w:rsidRDefault="001D1A1A" w:rsidP="008216F7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75" w:type="dxa"/>
          </w:tcPr>
          <w:p w14:paraId="3DF1E5D3" w14:textId="77777777" w:rsidR="001D1A1A" w:rsidRPr="00466BE6" w:rsidRDefault="001D1A1A" w:rsidP="008216F7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0AA9A5" w14:textId="77777777" w:rsidR="001D1A1A" w:rsidRPr="00466BE6" w:rsidRDefault="001D1A1A" w:rsidP="008216F7">
            <w:pPr>
              <w:pStyle w:val="S-O-P"/>
              <w:keepNext/>
              <w:keepLines/>
            </w:pPr>
            <w:r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81AD830" w14:textId="77777777" w:rsidR="001D1A1A" w:rsidRPr="00466BE6" w:rsidRDefault="001D1A1A" w:rsidP="008216F7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74" w:type="dxa"/>
          </w:tcPr>
          <w:p w14:paraId="28E47A96" w14:textId="77777777" w:rsidR="001D1A1A" w:rsidRPr="00466BE6" w:rsidRDefault="001D1A1A" w:rsidP="008216F7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75" w:type="dxa"/>
          </w:tcPr>
          <w:p w14:paraId="603F9B77" w14:textId="77777777" w:rsidR="001D1A1A" w:rsidRPr="00466BE6" w:rsidRDefault="001D1A1A" w:rsidP="008216F7">
            <w:pPr>
              <w:pStyle w:val="S-O-P"/>
              <w:keepNext/>
              <w:keepLines/>
            </w:pPr>
            <w:r>
              <w:t>O</w:t>
            </w:r>
          </w:p>
        </w:tc>
        <w:tc>
          <w:tcPr>
            <w:tcW w:w="675" w:type="dxa"/>
          </w:tcPr>
          <w:p w14:paraId="033C0F4F" w14:textId="77777777" w:rsidR="001D1A1A" w:rsidRPr="00466BE6" w:rsidRDefault="001D1A1A" w:rsidP="008216F7">
            <w:pPr>
              <w:pStyle w:val="S-O-P"/>
              <w:keepNext/>
              <w:keepLines/>
            </w:pPr>
            <w:r>
              <w:t>O</w:t>
            </w:r>
          </w:p>
        </w:tc>
        <w:tc>
          <w:tcPr>
            <w:tcW w:w="675" w:type="dxa"/>
          </w:tcPr>
          <w:p w14:paraId="3223EC78" w14:textId="77777777" w:rsidR="001D1A1A" w:rsidRPr="00466BE6" w:rsidRDefault="001D1A1A" w:rsidP="008216F7">
            <w:pPr>
              <w:pStyle w:val="S-O-P"/>
              <w:keepNext/>
              <w:keepLines/>
            </w:pPr>
            <w:r w:rsidRPr="00466BE6">
              <w:t>S</w:t>
            </w:r>
          </w:p>
        </w:tc>
      </w:tr>
      <w:tr w:rsidR="001D1A1A" w:rsidRPr="00466BE6" w14:paraId="54E9B846" w14:textId="77777777" w:rsidTr="005D0E4D">
        <w:tc>
          <w:tcPr>
            <w:tcW w:w="3326" w:type="dxa"/>
          </w:tcPr>
          <w:p w14:paraId="7C3D6796" w14:textId="77777777" w:rsidR="001D1A1A" w:rsidRPr="00466BE6" w:rsidRDefault="001D1A1A" w:rsidP="002F5AC3">
            <w:pPr>
              <w:pStyle w:val="FABodyCopy"/>
            </w:pPr>
            <w:r w:rsidRPr="008216F7">
              <w:rPr>
                <w:b/>
                <w:bCs/>
              </w:rPr>
              <w:t>Sport LED Lighting Group</w:t>
            </w:r>
            <w:r w:rsidRPr="00466BE6">
              <w:t xml:space="preserve"> — includes LED headlamps with round signature lighting and LED front fog lamps</w:t>
            </w:r>
          </w:p>
        </w:tc>
        <w:tc>
          <w:tcPr>
            <w:tcW w:w="674" w:type="dxa"/>
          </w:tcPr>
          <w:p w14:paraId="5ABBF08F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77087C95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A049C8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6F3B35A0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4D852F43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09730C2A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1DA64D2D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0FEB6761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</w:tr>
      <w:tr w:rsidR="001D1A1A" w:rsidRPr="00466BE6" w14:paraId="37A7A054" w14:textId="77777777" w:rsidTr="005D0E4D">
        <w:tc>
          <w:tcPr>
            <w:tcW w:w="3326" w:type="dxa"/>
          </w:tcPr>
          <w:p w14:paraId="254F2C93" w14:textId="77777777" w:rsidR="001D1A1A" w:rsidRPr="00466BE6" w:rsidRDefault="001D1A1A" w:rsidP="002F5AC3">
            <w:pPr>
              <w:pStyle w:val="FABodyCopy"/>
              <w:keepNext/>
              <w:keepLines/>
            </w:pPr>
            <w:r w:rsidRPr="008216F7">
              <w:rPr>
                <w:b/>
                <w:bCs/>
              </w:rPr>
              <w:t>Trailer-tow and Heavy Duty Electrical Group</w:t>
            </w:r>
            <w:r w:rsidRPr="00466BE6">
              <w:t xml:space="preserve"> — includes four auxiliary switches, heavy-duty 240-amp alternator, trailer tow, Class II hitch receiver, four-pin and seven-pin adapters</w:t>
            </w:r>
          </w:p>
        </w:tc>
        <w:tc>
          <w:tcPr>
            <w:tcW w:w="674" w:type="dxa"/>
          </w:tcPr>
          <w:p w14:paraId="696DC064" w14:textId="77777777" w:rsidR="001D1A1A" w:rsidRPr="00466BE6" w:rsidRDefault="001D1A1A" w:rsidP="002F5AC3">
            <w:pPr>
              <w:pStyle w:val="S-O-P"/>
              <w:keepNext/>
              <w:keepLines/>
            </w:pPr>
            <w:r w:rsidRPr="00466BE6">
              <w:t>O</w:t>
            </w:r>
          </w:p>
        </w:tc>
        <w:tc>
          <w:tcPr>
            <w:tcW w:w="675" w:type="dxa"/>
          </w:tcPr>
          <w:p w14:paraId="327AB6FD" w14:textId="77777777" w:rsidR="001D1A1A" w:rsidRPr="00466BE6" w:rsidRDefault="001D1A1A" w:rsidP="002F5AC3">
            <w:pPr>
              <w:pStyle w:val="S-O-P"/>
              <w:keepNext/>
              <w:keepLines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CAC8A6" w14:textId="77777777" w:rsidR="001D1A1A" w:rsidRPr="00466BE6" w:rsidRDefault="001D1A1A" w:rsidP="002F5AC3">
            <w:pPr>
              <w:pStyle w:val="S-O-P"/>
              <w:keepNext/>
              <w:keepLines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06805FC0" w14:textId="77777777" w:rsidR="001D1A1A" w:rsidRPr="00466BE6" w:rsidRDefault="001D1A1A" w:rsidP="002F5AC3">
            <w:pPr>
              <w:pStyle w:val="S-O-P"/>
              <w:keepNext/>
              <w:keepLines/>
            </w:pPr>
            <w:r w:rsidRPr="00466BE6">
              <w:t>O</w:t>
            </w:r>
          </w:p>
        </w:tc>
        <w:tc>
          <w:tcPr>
            <w:tcW w:w="674" w:type="dxa"/>
          </w:tcPr>
          <w:p w14:paraId="05E5FB41" w14:textId="77777777" w:rsidR="001D1A1A" w:rsidRPr="00466BE6" w:rsidRDefault="001D1A1A" w:rsidP="002F5AC3">
            <w:pPr>
              <w:pStyle w:val="S-O-P"/>
              <w:keepNext/>
              <w:keepLines/>
            </w:pPr>
            <w:r w:rsidRPr="00466BE6">
              <w:t>O</w:t>
            </w:r>
          </w:p>
        </w:tc>
        <w:tc>
          <w:tcPr>
            <w:tcW w:w="675" w:type="dxa"/>
          </w:tcPr>
          <w:p w14:paraId="62E4B06C" w14:textId="77777777" w:rsidR="001D1A1A" w:rsidRPr="00466BE6" w:rsidRDefault="001D1A1A" w:rsidP="002F5AC3">
            <w:pPr>
              <w:pStyle w:val="S-O-P"/>
              <w:keepNext/>
              <w:keepLines/>
            </w:pPr>
            <w:r w:rsidRPr="00466BE6">
              <w:t>O</w:t>
            </w:r>
          </w:p>
        </w:tc>
        <w:tc>
          <w:tcPr>
            <w:tcW w:w="675" w:type="dxa"/>
          </w:tcPr>
          <w:p w14:paraId="7A5107D5" w14:textId="77777777" w:rsidR="001D1A1A" w:rsidRPr="00466BE6" w:rsidRDefault="001D1A1A" w:rsidP="002F5AC3">
            <w:pPr>
              <w:pStyle w:val="S-O-P"/>
              <w:keepNext/>
              <w:keepLines/>
            </w:pPr>
            <w:r w:rsidRPr="00466BE6">
              <w:t>O</w:t>
            </w:r>
          </w:p>
        </w:tc>
        <w:tc>
          <w:tcPr>
            <w:tcW w:w="675" w:type="dxa"/>
          </w:tcPr>
          <w:p w14:paraId="11A6661A" w14:textId="77777777" w:rsidR="001D1A1A" w:rsidRPr="00466BE6" w:rsidRDefault="001D1A1A" w:rsidP="002F5AC3">
            <w:pPr>
              <w:pStyle w:val="S-O-P"/>
              <w:keepNext/>
              <w:keepLines/>
            </w:pPr>
            <w:r w:rsidRPr="00466BE6">
              <w:t>O</w:t>
            </w:r>
          </w:p>
        </w:tc>
      </w:tr>
      <w:tr w:rsidR="001D1A1A" w:rsidRPr="00466BE6" w14:paraId="2D9E7D4C" w14:textId="77777777" w:rsidTr="005D0E4D">
        <w:tc>
          <w:tcPr>
            <w:tcW w:w="3326" w:type="dxa"/>
          </w:tcPr>
          <w:p w14:paraId="34BE88CA" w14:textId="77777777" w:rsidR="001D1A1A" w:rsidRPr="00466BE6" w:rsidRDefault="001D1A1A" w:rsidP="002F5AC3">
            <w:pPr>
              <w:pStyle w:val="FABodyCopy"/>
            </w:pPr>
            <w:r w:rsidRPr="008216F7">
              <w:rPr>
                <w:b/>
                <w:bCs/>
              </w:rPr>
              <w:t>Convenience Group</w:t>
            </w:r>
            <w:r w:rsidRPr="00466BE6">
              <w:t xml:space="preserve"> — includes remote start and universal garage door opener</w:t>
            </w:r>
          </w:p>
        </w:tc>
        <w:tc>
          <w:tcPr>
            <w:tcW w:w="674" w:type="dxa"/>
          </w:tcPr>
          <w:p w14:paraId="0C9271CC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69244C5D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9280E6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7F67CDB8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4C4C07B3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1BD0419C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1F71C083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69F315F6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</w:tr>
      <w:tr w:rsidR="001D1A1A" w:rsidRPr="00466BE6" w14:paraId="067E3ECD" w14:textId="77777777" w:rsidTr="005D0E4D">
        <w:tc>
          <w:tcPr>
            <w:tcW w:w="3326" w:type="dxa"/>
          </w:tcPr>
          <w:p w14:paraId="34399AE9" w14:textId="77777777" w:rsidR="001D1A1A" w:rsidRPr="00466BE6" w:rsidRDefault="001D1A1A" w:rsidP="002F5AC3">
            <w:pPr>
              <w:pStyle w:val="FABodyCopy"/>
            </w:pPr>
            <w:r w:rsidRPr="008216F7">
              <w:rPr>
                <w:b/>
                <w:bCs/>
              </w:rPr>
              <w:t>Technology Group</w:t>
            </w:r>
            <w:r w:rsidRPr="00466BE6">
              <w:t xml:space="preserve"> — includes 7-in. thin-film transistor (TFT) cluster, Proximity Entry, satellite radio, automatic temperature control with dual zone</w:t>
            </w:r>
          </w:p>
        </w:tc>
        <w:tc>
          <w:tcPr>
            <w:tcW w:w="674" w:type="dxa"/>
          </w:tcPr>
          <w:p w14:paraId="20F8AF5E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7F6C7100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38149E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87BE8E9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54A301B1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0C84D558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5EF955FA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1E643CD3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</w:tr>
      <w:tr w:rsidR="001D1A1A" w:rsidRPr="00466BE6" w14:paraId="4368D2F5" w14:textId="77777777" w:rsidTr="005D0E4D">
        <w:tc>
          <w:tcPr>
            <w:tcW w:w="3326" w:type="dxa"/>
          </w:tcPr>
          <w:p w14:paraId="343BF146" w14:textId="77777777" w:rsidR="001D1A1A" w:rsidRPr="00466BE6" w:rsidRDefault="001D1A1A" w:rsidP="002F5AC3">
            <w:pPr>
              <w:pStyle w:val="FABodyCopy"/>
            </w:pPr>
            <w:r w:rsidRPr="008216F7">
              <w:rPr>
                <w:b/>
                <w:bCs/>
              </w:rPr>
              <w:t>Rubicon heavy-metal winch-capable bumpers</w:t>
            </w:r>
            <w:r w:rsidRPr="00466BE6">
              <w:t xml:space="preserve"> — includes front and rear steel bumpers</w:t>
            </w:r>
          </w:p>
        </w:tc>
        <w:tc>
          <w:tcPr>
            <w:tcW w:w="674" w:type="dxa"/>
          </w:tcPr>
          <w:p w14:paraId="7AA3EA1C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7D5932A6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F8FB85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27D608D7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591DECAE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6C0DC179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66C43F3B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11BAB971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</w:tr>
      <w:tr w:rsidR="001D1A1A" w:rsidRPr="00466BE6" w14:paraId="2924A0D6" w14:textId="77777777" w:rsidTr="005D0E4D">
        <w:tc>
          <w:tcPr>
            <w:tcW w:w="3326" w:type="dxa"/>
          </w:tcPr>
          <w:p w14:paraId="2771CF9B" w14:textId="77777777" w:rsidR="001D1A1A" w:rsidRPr="00466BE6" w:rsidRDefault="001D1A1A" w:rsidP="002F5AC3">
            <w:pPr>
              <w:pStyle w:val="FABodyCopy"/>
            </w:pPr>
            <w:r w:rsidRPr="008216F7">
              <w:rPr>
                <w:b/>
                <w:bCs/>
              </w:rPr>
              <w:t>Xtreme Recon Package</w:t>
            </w:r>
            <w:r w:rsidRPr="00466BE6">
              <w:t xml:space="preserve"> — includes LT315/70R17C (35-inch) BF Goodrich KO2 all-terrain tires, 17-by</w:t>
            </w:r>
            <w:r>
              <w:t>-</w:t>
            </w:r>
            <w:r w:rsidRPr="00466BE6">
              <w:t xml:space="preserve">8-in. </w:t>
            </w:r>
            <w:proofErr w:type="spellStart"/>
            <w:r w:rsidRPr="00466BE6">
              <w:t>beadlock</w:t>
            </w:r>
            <w:proofErr w:type="spellEnd"/>
            <w:r w:rsidRPr="00466BE6">
              <w:t xml:space="preserve"> capable wheels, 4.56:1 axle ratio, swing gate reinforcement and 1.5-inch factory suspension lift with uniquely tuned shocks</w:t>
            </w:r>
          </w:p>
        </w:tc>
        <w:tc>
          <w:tcPr>
            <w:tcW w:w="674" w:type="dxa"/>
          </w:tcPr>
          <w:p w14:paraId="5436358A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3EB0CCDE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4" w:type="dxa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B04368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  <w:tcBorders>
              <w:left w:val="single" w:sz="6" w:space="0" w:color="BFBFBF" w:themeColor="background1" w:themeShade="BF"/>
            </w:tcBorders>
          </w:tcPr>
          <w:p w14:paraId="4816AFB1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295EFB02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3BD0502C" w14:textId="77777777" w:rsidR="001D1A1A" w:rsidRPr="00466BE6" w:rsidRDefault="001D1A1A" w:rsidP="002F5AC3">
            <w:pPr>
              <w:pStyle w:val="S-O-P"/>
            </w:pPr>
            <w:r>
              <w:t>NA</w:t>
            </w:r>
          </w:p>
        </w:tc>
        <w:tc>
          <w:tcPr>
            <w:tcW w:w="675" w:type="dxa"/>
          </w:tcPr>
          <w:p w14:paraId="41A076A9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  <w:tc>
          <w:tcPr>
            <w:tcW w:w="675" w:type="dxa"/>
          </w:tcPr>
          <w:p w14:paraId="43F50098" w14:textId="77777777" w:rsidR="001D1A1A" w:rsidRPr="00466BE6" w:rsidRDefault="001D1A1A" w:rsidP="002F5AC3">
            <w:pPr>
              <w:pStyle w:val="S-O-P"/>
            </w:pPr>
            <w:r w:rsidRPr="00466BE6">
              <w:t>O</w:t>
            </w:r>
          </w:p>
        </w:tc>
      </w:tr>
    </w:tbl>
    <w:p w14:paraId="4EB1291F" w14:textId="3FC35694" w:rsidR="0045101F" w:rsidRPr="00007A9D" w:rsidRDefault="001D1A1A" w:rsidP="005D0E4D">
      <w:pPr>
        <w:pStyle w:val="EndofDocument"/>
      </w:pPr>
      <w:r w:rsidRPr="00C05972">
        <w:t>###</w:t>
      </w:r>
    </w:p>
    <w:sectPr w:rsidR="0045101F" w:rsidRPr="00007A9D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D4B38" w14:textId="77777777" w:rsidR="0072294D" w:rsidRDefault="0072294D" w:rsidP="00B728F6">
      <w:r>
        <w:separator/>
      </w:r>
    </w:p>
    <w:p w14:paraId="381B4AC2" w14:textId="77777777" w:rsidR="0072294D" w:rsidRDefault="0072294D"/>
  </w:endnote>
  <w:endnote w:type="continuationSeparator" w:id="0">
    <w:p w14:paraId="18CA295D" w14:textId="77777777" w:rsidR="0072294D" w:rsidRDefault="0072294D" w:rsidP="00B728F6">
      <w:r>
        <w:continuationSeparator/>
      </w:r>
    </w:p>
    <w:p w14:paraId="1EA18D0F" w14:textId="77777777" w:rsidR="0072294D" w:rsidRDefault="007229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CB62805-AF2D-DA43-BC2D-4CAA07147B67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9F5B4E47-8A99-854B-AD2B-E34CB7FDBDC5}"/>
    <w:embedBold r:id="rId3" w:fontKey="{0BE0CA75-2F95-0741-B9CA-A2D1BCE136CA}"/>
    <w:embedItalic r:id="rId4" w:fontKey="{16845FA4-D14A-0B43-81F8-BA77C674F1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0F1A71E-1744-3B44-9FAE-E1FFD515279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AB05FFD-AB16-E844-B512-3C1F586FC5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9564D40-5FC2-2849-AEC4-A73DA43A7D7B}"/>
    <w:embedBold r:id="rId8" w:fontKey="{026A00AB-3BB5-344D-AEA7-40BFC10D9B0E}"/>
    <w:embedItalic r:id="rId9" w:fontKey="{45F1D25E-7A80-AE4B-A0CF-6139B7238F92}"/>
    <w:embedBoldItalic r:id="rId10" w:fontKey="{182FF94B-C0B3-9549-9A28-A3E9C40E626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BF139D0-9ED9-0F4C-8991-02D0582C875D}"/>
    <w:embedBold r:id="rId13" w:fontKey="{64CBDF7C-C74E-9048-BBC5-90BCB498B1B8}"/>
    <w:embedItalic r:id="rId14" w:fontKey="{6E8201E4-E8DC-B545-A7B9-6992B35D6681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21E38952-8352-A34E-83DE-18E790B4E1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2782A" w14:textId="6E4DA930" w:rsidR="008D4174" w:rsidRDefault="008D4174" w:rsidP="008D4174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6F5E39">
      <w:t>WRANGLER</w:t>
    </w:r>
    <w:r w:rsidRPr="00BF5BA0">
      <w:t xml:space="preserve">  |  </w:t>
    </w:r>
    <w:r w:rsidR="00BF5BA0">
      <w:t>feature availability</w:t>
    </w:r>
    <w:r w:rsidR="00E3003F" w:rsidRPr="00BF5BA0">
      <w:tab/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EB50C" w14:textId="77777777" w:rsidR="0072294D" w:rsidRDefault="0072294D" w:rsidP="00B728F6">
      <w:r>
        <w:separator/>
      </w:r>
    </w:p>
    <w:p w14:paraId="0A644B2E" w14:textId="77777777" w:rsidR="0072294D" w:rsidRDefault="0072294D"/>
  </w:footnote>
  <w:footnote w:type="continuationSeparator" w:id="0">
    <w:p w14:paraId="020887D0" w14:textId="77777777" w:rsidR="0072294D" w:rsidRDefault="0072294D" w:rsidP="00B728F6">
      <w:r>
        <w:continuationSeparator/>
      </w:r>
    </w:p>
    <w:p w14:paraId="1C4EEBC4" w14:textId="77777777" w:rsidR="0072294D" w:rsidRDefault="007229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6EFFEEC0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1"/>
  </w:num>
  <w:num w:numId="6" w16cid:durableId="1705598435">
    <w:abstractNumId w:val="19"/>
  </w:num>
  <w:num w:numId="7" w16cid:durableId="1010910202">
    <w:abstractNumId w:val="20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07A9D"/>
    <w:rsid w:val="00011B86"/>
    <w:rsid w:val="0001373E"/>
    <w:rsid w:val="000157E1"/>
    <w:rsid w:val="00016582"/>
    <w:rsid w:val="00016CF5"/>
    <w:rsid w:val="000202B4"/>
    <w:rsid w:val="000203DB"/>
    <w:rsid w:val="0002157B"/>
    <w:rsid w:val="00021B27"/>
    <w:rsid w:val="00050F47"/>
    <w:rsid w:val="00052851"/>
    <w:rsid w:val="00054492"/>
    <w:rsid w:val="000558C1"/>
    <w:rsid w:val="00055DF5"/>
    <w:rsid w:val="000577CC"/>
    <w:rsid w:val="000628F3"/>
    <w:rsid w:val="0006374E"/>
    <w:rsid w:val="00065DCA"/>
    <w:rsid w:val="00071036"/>
    <w:rsid w:val="0008630F"/>
    <w:rsid w:val="000909EE"/>
    <w:rsid w:val="00090D20"/>
    <w:rsid w:val="00097E56"/>
    <w:rsid w:val="000A7F53"/>
    <w:rsid w:val="000B00F7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2445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71662"/>
    <w:rsid w:val="00172FDA"/>
    <w:rsid w:val="001907F0"/>
    <w:rsid w:val="00191733"/>
    <w:rsid w:val="00194E2E"/>
    <w:rsid w:val="001A35B9"/>
    <w:rsid w:val="001A51D4"/>
    <w:rsid w:val="001A52C2"/>
    <w:rsid w:val="001B1774"/>
    <w:rsid w:val="001B28BB"/>
    <w:rsid w:val="001D1A1A"/>
    <w:rsid w:val="001E1EF1"/>
    <w:rsid w:val="001E31AA"/>
    <w:rsid w:val="001F6B13"/>
    <w:rsid w:val="00200385"/>
    <w:rsid w:val="00207F0F"/>
    <w:rsid w:val="00210F38"/>
    <w:rsid w:val="002117B6"/>
    <w:rsid w:val="00216628"/>
    <w:rsid w:val="00225453"/>
    <w:rsid w:val="00237A0D"/>
    <w:rsid w:val="00253A9B"/>
    <w:rsid w:val="002674B1"/>
    <w:rsid w:val="00277B0C"/>
    <w:rsid w:val="00282BDF"/>
    <w:rsid w:val="00287DED"/>
    <w:rsid w:val="002939D0"/>
    <w:rsid w:val="002A266B"/>
    <w:rsid w:val="002A5A7B"/>
    <w:rsid w:val="002A60BB"/>
    <w:rsid w:val="002B1DEB"/>
    <w:rsid w:val="002C5A74"/>
    <w:rsid w:val="002D1485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20B23"/>
    <w:rsid w:val="00334A61"/>
    <w:rsid w:val="00340788"/>
    <w:rsid w:val="00350679"/>
    <w:rsid w:val="00351DD3"/>
    <w:rsid w:val="00352F2D"/>
    <w:rsid w:val="00354338"/>
    <w:rsid w:val="00355846"/>
    <w:rsid w:val="00363688"/>
    <w:rsid w:val="003657F3"/>
    <w:rsid w:val="00383109"/>
    <w:rsid w:val="0038444A"/>
    <w:rsid w:val="003924AC"/>
    <w:rsid w:val="003A0BE1"/>
    <w:rsid w:val="003B404F"/>
    <w:rsid w:val="003D3529"/>
    <w:rsid w:val="003D3846"/>
    <w:rsid w:val="003D3BBA"/>
    <w:rsid w:val="003D573D"/>
    <w:rsid w:val="003E3025"/>
    <w:rsid w:val="003F58E5"/>
    <w:rsid w:val="00411B63"/>
    <w:rsid w:val="004124FD"/>
    <w:rsid w:val="004228AE"/>
    <w:rsid w:val="0042797B"/>
    <w:rsid w:val="0043026E"/>
    <w:rsid w:val="00434971"/>
    <w:rsid w:val="0045101F"/>
    <w:rsid w:val="004517F6"/>
    <w:rsid w:val="00452526"/>
    <w:rsid w:val="00472A14"/>
    <w:rsid w:val="00473512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D50F1"/>
    <w:rsid w:val="004E3495"/>
    <w:rsid w:val="004E3FA8"/>
    <w:rsid w:val="004E66A4"/>
    <w:rsid w:val="004F0953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B78D9"/>
    <w:rsid w:val="005C1B4E"/>
    <w:rsid w:val="005D0E4D"/>
    <w:rsid w:val="005D12C3"/>
    <w:rsid w:val="005D491B"/>
    <w:rsid w:val="005E3150"/>
    <w:rsid w:val="005F2EF1"/>
    <w:rsid w:val="00620098"/>
    <w:rsid w:val="00621995"/>
    <w:rsid w:val="00621E8D"/>
    <w:rsid w:val="006300B3"/>
    <w:rsid w:val="00631625"/>
    <w:rsid w:val="00633E5E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2430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5E39"/>
    <w:rsid w:val="006F7B95"/>
    <w:rsid w:val="00706B6E"/>
    <w:rsid w:val="00707253"/>
    <w:rsid w:val="0071087B"/>
    <w:rsid w:val="00712251"/>
    <w:rsid w:val="007128B4"/>
    <w:rsid w:val="00712AD2"/>
    <w:rsid w:val="0072294D"/>
    <w:rsid w:val="00731FC5"/>
    <w:rsid w:val="00734627"/>
    <w:rsid w:val="00734D02"/>
    <w:rsid w:val="0073767F"/>
    <w:rsid w:val="00745B36"/>
    <w:rsid w:val="0075028B"/>
    <w:rsid w:val="00754323"/>
    <w:rsid w:val="00757C7A"/>
    <w:rsid w:val="00767A41"/>
    <w:rsid w:val="007824CA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D6A3D"/>
    <w:rsid w:val="007E0AE2"/>
    <w:rsid w:val="007E0DFE"/>
    <w:rsid w:val="007E193F"/>
    <w:rsid w:val="007E23D5"/>
    <w:rsid w:val="007E35EC"/>
    <w:rsid w:val="00801CDD"/>
    <w:rsid w:val="008024C7"/>
    <w:rsid w:val="00802624"/>
    <w:rsid w:val="008216F7"/>
    <w:rsid w:val="00827C01"/>
    <w:rsid w:val="00831469"/>
    <w:rsid w:val="00833D23"/>
    <w:rsid w:val="00841486"/>
    <w:rsid w:val="00867081"/>
    <w:rsid w:val="00867BBE"/>
    <w:rsid w:val="00871556"/>
    <w:rsid w:val="00887B8C"/>
    <w:rsid w:val="008D2A98"/>
    <w:rsid w:val="008D3BC8"/>
    <w:rsid w:val="008D4174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9E7136"/>
    <w:rsid w:val="009F5000"/>
    <w:rsid w:val="00A13DE6"/>
    <w:rsid w:val="00A21611"/>
    <w:rsid w:val="00A27B85"/>
    <w:rsid w:val="00A27C34"/>
    <w:rsid w:val="00A31F69"/>
    <w:rsid w:val="00A600EC"/>
    <w:rsid w:val="00A62DF6"/>
    <w:rsid w:val="00A70469"/>
    <w:rsid w:val="00A77012"/>
    <w:rsid w:val="00A848C4"/>
    <w:rsid w:val="00A85C21"/>
    <w:rsid w:val="00A86694"/>
    <w:rsid w:val="00A91A60"/>
    <w:rsid w:val="00A943DE"/>
    <w:rsid w:val="00A966C8"/>
    <w:rsid w:val="00AA17B0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50F53"/>
    <w:rsid w:val="00B519E0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7E"/>
    <w:rsid w:val="00BD35CC"/>
    <w:rsid w:val="00BE64A5"/>
    <w:rsid w:val="00BE64C8"/>
    <w:rsid w:val="00BF1D56"/>
    <w:rsid w:val="00BF5BA0"/>
    <w:rsid w:val="00C06F17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A7D2F"/>
    <w:rsid w:val="00CB1AFD"/>
    <w:rsid w:val="00CC5546"/>
    <w:rsid w:val="00CD01E9"/>
    <w:rsid w:val="00CD6FBA"/>
    <w:rsid w:val="00CE1722"/>
    <w:rsid w:val="00CE6983"/>
    <w:rsid w:val="00CF36A9"/>
    <w:rsid w:val="00CF7528"/>
    <w:rsid w:val="00D11753"/>
    <w:rsid w:val="00D151E6"/>
    <w:rsid w:val="00D2074F"/>
    <w:rsid w:val="00D2537D"/>
    <w:rsid w:val="00D2582D"/>
    <w:rsid w:val="00D275B8"/>
    <w:rsid w:val="00D341E5"/>
    <w:rsid w:val="00D509B2"/>
    <w:rsid w:val="00D53DE8"/>
    <w:rsid w:val="00D6088C"/>
    <w:rsid w:val="00D65FF6"/>
    <w:rsid w:val="00D8186D"/>
    <w:rsid w:val="00D87832"/>
    <w:rsid w:val="00D92D77"/>
    <w:rsid w:val="00D93D4B"/>
    <w:rsid w:val="00D95C8F"/>
    <w:rsid w:val="00DC0701"/>
    <w:rsid w:val="00DC0C7F"/>
    <w:rsid w:val="00DC7524"/>
    <w:rsid w:val="00DD29A3"/>
    <w:rsid w:val="00DD5693"/>
    <w:rsid w:val="00DD5CE0"/>
    <w:rsid w:val="00DF1C4B"/>
    <w:rsid w:val="00DF2AFA"/>
    <w:rsid w:val="00DF5444"/>
    <w:rsid w:val="00E029C2"/>
    <w:rsid w:val="00E0407B"/>
    <w:rsid w:val="00E12810"/>
    <w:rsid w:val="00E14688"/>
    <w:rsid w:val="00E273EF"/>
    <w:rsid w:val="00E3003F"/>
    <w:rsid w:val="00E35ADB"/>
    <w:rsid w:val="00E36C52"/>
    <w:rsid w:val="00E42602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B6F69"/>
    <w:rsid w:val="00EC1CF6"/>
    <w:rsid w:val="00ED78E9"/>
    <w:rsid w:val="00EE0309"/>
    <w:rsid w:val="00EE2246"/>
    <w:rsid w:val="00EF207E"/>
    <w:rsid w:val="00F1126A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A60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1A60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1A60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1A60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1A60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A91A6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91A60"/>
  </w:style>
  <w:style w:type="paragraph" w:styleId="Header">
    <w:name w:val="header"/>
    <w:basedOn w:val="Normal"/>
    <w:link w:val="HeaderChar"/>
    <w:uiPriority w:val="99"/>
    <w:unhideWhenUsed/>
    <w:qFormat/>
    <w:rsid w:val="00A91A60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91A60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91A60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91A60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A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1A60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A91A60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91A60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91A60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A91A60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A91A60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91A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1A6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1A60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A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A60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A91A60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A91A60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91A60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91A6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91A60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91A60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91A60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A91A60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A91A60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A91A60"/>
    <w:pPr>
      <w:jc w:val="center"/>
    </w:pPr>
  </w:style>
  <w:style w:type="paragraph" w:customStyle="1" w:styleId="TableSubhead">
    <w:name w:val="Table Subhead"/>
    <w:basedOn w:val="Normal"/>
    <w:qFormat/>
    <w:rsid w:val="00A91A60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91A60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A91A6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A91A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A91A6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A91A6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A91A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A91A6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A91A60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A91A60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A91A60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A91A60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7BB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67BBE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36</TotalTime>
  <Pages>11</Pages>
  <Words>2107</Words>
  <Characters>12016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14095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18</cp:revision>
  <cp:lastPrinted>2018-12-31T16:38:00Z</cp:lastPrinted>
  <dcterms:created xsi:type="dcterms:W3CDTF">2022-06-29T12:35:00Z</dcterms:created>
  <dcterms:modified xsi:type="dcterms:W3CDTF">2022-10-04T12:59:00Z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