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9BCD0" w14:textId="77777777" w:rsidR="00A22F85" w:rsidRPr="000F771A" w:rsidRDefault="00A22F85" w:rsidP="00A22F85">
      <w:pPr>
        <w:pStyle w:val="Heading1"/>
      </w:pPr>
      <w:r>
        <w:t>2023</w:t>
      </w:r>
      <w:r w:rsidRPr="00984547">
        <w:t xml:space="preserve"> </w:t>
      </w:r>
      <w:r>
        <w:t>Jeep</w:t>
      </w:r>
      <w:r w:rsidRPr="00172945">
        <w:rPr>
          <w:vertAlign w:val="subscript"/>
        </w:rPr>
        <w:t>®</w:t>
      </w:r>
      <w:r w:rsidRPr="00E11D81">
        <w:t xml:space="preserve"> </w:t>
      </w:r>
      <w:r>
        <w:t>Renegade</w:t>
      </w:r>
    </w:p>
    <w:p w14:paraId="1B7D597F" w14:textId="77777777" w:rsidR="00A22F85" w:rsidRDefault="00A22F85" w:rsidP="00A22F85">
      <w:pPr>
        <w:pStyle w:val="Heading2"/>
      </w:pPr>
      <w:r>
        <w:t>FACT SHEET</w:t>
      </w:r>
    </w:p>
    <w:p w14:paraId="32DF2020" w14:textId="77777777" w:rsidR="00A22F85" w:rsidRPr="00A22F85" w:rsidRDefault="00A22F85" w:rsidP="00A22F85">
      <w:pPr>
        <w:pStyle w:val="BodyCopy"/>
      </w:pPr>
      <w:r w:rsidRPr="00A22F85">
        <w:t>The Jeep</w:t>
      </w:r>
      <w:r w:rsidRPr="00A22F85">
        <w:rPr>
          <w:vertAlign w:val="subscript"/>
        </w:rPr>
        <w:t>®</w:t>
      </w:r>
      <w:r w:rsidRPr="00A22F85">
        <w:t xml:space="preserve"> Renegade delivers a unique combination of best-in-class off-road capability, open-air freedom and convenience, as well as fuel-efficient powertrains, including a standard 1.3-liter turbocharged four-cylinder engine mated to a segment-first nine-speed automatic transmission. This combination contributes to outstanding on-road and off-road driving dynamics, world-class refinement and a host of innovative safety and advanced technology offerings.</w:t>
      </w:r>
    </w:p>
    <w:p w14:paraId="34E02DF0" w14:textId="18AEF834" w:rsidR="00A22F85" w:rsidRPr="00A22F85" w:rsidRDefault="00A22F85" w:rsidP="00A22F85">
      <w:pPr>
        <w:pStyle w:val="Heading3"/>
      </w:pPr>
      <w:r w:rsidRPr="00A22F85">
        <w:t>New for 2023</w:t>
      </w:r>
    </w:p>
    <w:p w14:paraId="174F2083" w14:textId="77777777" w:rsidR="00A22F85" w:rsidRPr="00A22F85" w:rsidRDefault="00A22F85" w:rsidP="00A22F85">
      <w:pPr>
        <w:pStyle w:val="ListBullet"/>
      </w:pPr>
      <w:r w:rsidRPr="00A22F85">
        <w:t>Adaptive cruise control now standard on Limited models</w:t>
      </w:r>
    </w:p>
    <w:p w14:paraId="519F10A3" w14:textId="77777777" w:rsidR="00A22F85" w:rsidRPr="00A22F85" w:rsidRDefault="00A22F85" w:rsidP="00A22F85">
      <w:pPr>
        <w:pStyle w:val="ListBullet"/>
      </w:pPr>
      <w:r w:rsidRPr="00A22F85">
        <w:t>Premium Group for Latitude includes auto-dim rear mirror, power eight-way driver’s seat with two-way lumbar adjuster, heated front seats, heated steering wheel, windshield wiper deicer, roof rails and cornering fog lamps</w:t>
      </w:r>
    </w:p>
    <w:p w14:paraId="5E4E2F41" w14:textId="77777777" w:rsidR="00A22F85" w:rsidRPr="00A22F85" w:rsidRDefault="00A22F85" w:rsidP="00A22F85">
      <w:pPr>
        <w:pStyle w:val="ListBullet"/>
      </w:pPr>
      <w:r w:rsidRPr="00A22F85">
        <w:t xml:space="preserve">High Altitude Package for Limited includes 19-inch Granite Crystal painted aluminum wheels, Gloss Black badges and Neutral Grey grille rings </w:t>
      </w:r>
    </w:p>
    <w:p w14:paraId="7877BBFB" w14:textId="77777777" w:rsidR="00A22F85" w:rsidRPr="00A22F85" w:rsidRDefault="00A22F85" w:rsidP="00A22F85">
      <w:pPr>
        <w:pStyle w:val="ListBullet"/>
      </w:pPr>
      <w:r w:rsidRPr="00A22F85">
        <w:t>Limited Elite Group includes a full-suite of LED exterior lighting (LED cornering front fog lamps, bi-functional LED projector headlamps, LED taillamps, LED daytime running lamps), auto high-beam headlamps, parallel/perpendicular park assist with full stop (includes ParkSense front/rear park sensors) and windshield wiper deicer</w:t>
      </w:r>
    </w:p>
    <w:p w14:paraId="2473978D" w14:textId="77777777" w:rsidR="00A22F85" w:rsidRPr="00A22F85" w:rsidRDefault="00A22F85" w:rsidP="00A22F85">
      <w:pPr>
        <w:pStyle w:val="ListBullet"/>
      </w:pPr>
      <w:r w:rsidRPr="00A22F85">
        <w:t>Trailhawk Elite Group includes leather-trimmed seats, power eight-way driver’s seat with two-way lumbar adjuster, heated steering wheel, heated front seats and windshield wiper deicer</w:t>
      </w:r>
    </w:p>
    <w:p w14:paraId="0189D05F" w14:textId="77777777" w:rsidR="00A22F85" w:rsidRPr="00A22F85" w:rsidRDefault="00A22F85" w:rsidP="00A22F85">
      <w:pPr>
        <w:pStyle w:val="ListBullet"/>
      </w:pPr>
      <w:r w:rsidRPr="00A22F85">
        <w:t>Premium Lighting Group for Trailhawk includes a full-suite of LED exterior lighting (LED cornering front fog lamps, bi-functional LED projector headlamps, LED taillamps, LED daytime running lamps)</w:t>
      </w:r>
    </w:p>
    <w:p w14:paraId="1F0B7F51" w14:textId="77777777" w:rsidR="00A22F85" w:rsidRPr="00A22F85" w:rsidRDefault="00A22F85" w:rsidP="00A22F85">
      <w:pPr>
        <w:pStyle w:val="ListBullet"/>
      </w:pPr>
      <w:r w:rsidRPr="00A22F85">
        <w:t>New wheel designs for Limited (18-inch) and Trailhawk (17-inch)</w:t>
      </w:r>
    </w:p>
    <w:p w14:paraId="171FFFC0" w14:textId="77777777" w:rsidR="00A22F85" w:rsidRPr="00A22F85" w:rsidRDefault="00A22F85" w:rsidP="00A22F85">
      <w:pPr>
        <w:pStyle w:val="ListBullet"/>
      </w:pPr>
      <w:r w:rsidRPr="00A22F85">
        <w:t xml:space="preserve">Expanded exterior paint color palette now includes Solar Yellow </w:t>
      </w:r>
    </w:p>
    <w:p w14:paraId="41A32601" w14:textId="77777777" w:rsidR="00A22F85" w:rsidRPr="00A22F85" w:rsidRDefault="00A22F85" w:rsidP="00A22F85">
      <w:pPr>
        <w:pStyle w:val="ListBullet"/>
      </w:pPr>
      <w:r w:rsidRPr="00A22F85">
        <w:t>Upland Edition includes an off-road-ready front/rear fascia, cornering fog lamps, automatic headlamps, Matte Black hood decal, Gloss Black badging, 17-inch aluminum wheels with aggressive all-terrain tires, windshield wiper deicer, 7-inch thin-film transistor (TFT) cluster display, premium topographic black cloth bucket seats with bronze inserts, ambient lighting and Techno-leather steering wheel</w:t>
      </w:r>
    </w:p>
    <w:p w14:paraId="2AF5CDDE" w14:textId="7A07AEAB" w:rsidR="00A22F85" w:rsidRPr="00A261A4" w:rsidRDefault="00A22F85" w:rsidP="00A22F85">
      <w:pPr>
        <w:pStyle w:val="Heading3"/>
        <w:keepNext/>
        <w:keepLines/>
        <w:spacing w:line="240" w:lineRule="auto"/>
      </w:pPr>
      <w:r w:rsidRPr="00A261A4">
        <w:lastRenderedPageBreak/>
        <w:t>Highlights</w:t>
      </w:r>
    </w:p>
    <w:p w14:paraId="32E7832F" w14:textId="77777777" w:rsidR="00A22F85" w:rsidRPr="00A22F85" w:rsidRDefault="00A22F85" w:rsidP="00A22F85">
      <w:pPr>
        <w:pStyle w:val="ListBullet"/>
      </w:pPr>
      <w:r w:rsidRPr="00A22F85">
        <w:t>Jeep Renegade expands the brand’s vehicle lineup, competing in the growing small sport-utility vehicle (SUV) segment, while staying true to the adventurous lifestyle and 4x4 capability for which Jeep is known</w:t>
      </w:r>
    </w:p>
    <w:p w14:paraId="76A06B20" w14:textId="77777777" w:rsidR="00A22F85" w:rsidRPr="00A22F85" w:rsidRDefault="00A22F85" w:rsidP="00A22F85">
      <w:pPr>
        <w:pStyle w:val="ListBullet"/>
      </w:pPr>
      <w:r w:rsidRPr="00A22F85">
        <w:t>Standard 1.3-liter direct-injection turbocharged engine mated to a nine-speed automatic transmission that increases fuel efficiency and reduces emissions, providing 177 horsepower and 210 lb.-ft. of torque</w:t>
      </w:r>
    </w:p>
    <w:p w14:paraId="033AAEA7" w14:textId="77777777" w:rsidR="00A22F85" w:rsidRPr="00A22F85" w:rsidRDefault="00A22F85" w:rsidP="00A22F85">
      <w:pPr>
        <w:pStyle w:val="ListBullet2"/>
      </w:pPr>
      <w:r w:rsidRPr="00A22F85">
        <w:t>Active grille shutters (not available on Trailhawk) and engine stop-start (ESS) technology included for increased fuel efficiency</w:t>
      </w:r>
    </w:p>
    <w:p w14:paraId="7D4AF23D" w14:textId="77777777" w:rsidR="00A22F85" w:rsidRPr="00A22F85" w:rsidRDefault="00A22F85" w:rsidP="00A22F85">
      <w:pPr>
        <w:pStyle w:val="ListBullet"/>
      </w:pPr>
      <w:r w:rsidRPr="00A22F85">
        <w:t xml:space="preserve">Both Jeep Active Drive and Active Drive Low 4x4 systems include the Jeep Selec-Terrain system, providing up to five modes (Auto, Snow, Sand and Mud modes, plus exclusive Rock mode on the Trailhawk model) for the best four-wheel-drive performance on or off road and </w:t>
      </w:r>
      <w:r w:rsidRPr="00A22F85">
        <w:br/>
        <w:t>in any weather condition</w:t>
      </w:r>
    </w:p>
    <w:p w14:paraId="3F3C097F" w14:textId="55362E0C" w:rsidR="00A22F85" w:rsidRPr="00A22F85" w:rsidRDefault="00A22F85" w:rsidP="00A22F85">
      <w:pPr>
        <w:pStyle w:val="ListBullet"/>
      </w:pPr>
      <w:r w:rsidRPr="00A22F85">
        <w:t>Renegade Trailhawk delivers best-in-class Trail Rated 4x4 capability with standard Jeep Active Drive Low with improved 21:1 crawl ratio, 8.7 inches of ground clearance, skid plates, signature red front and rear tow hooks, up to 8.1 inches of wheel articulation, Hill-descent Control and up to 19 inches of water fording</w:t>
      </w:r>
    </w:p>
    <w:p w14:paraId="7D4516F0" w14:textId="77777777" w:rsidR="00A22F85" w:rsidRPr="00A22F85" w:rsidRDefault="00A22F85" w:rsidP="00A22F85">
      <w:pPr>
        <w:pStyle w:val="ListBullet"/>
      </w:pPr>
      <w:r w:rsidRPr="00A22F85">
        <w:t xml:space="preserve">Segment-exclusive disconnecting rear axle and Power Transfer Unit (PTU) optimize fuel efficiency </w:t>
      </w:r>
    </w:p>
    <w:p w14:paraId="5E8DF22B" w14:textId="77777777" w:rsidR="00A22F85" w:rsidRPr="00A22F85" w:rsidRDefault="00A22F85" w:rsidP="00A22F85">
      <w:pPr>
        <w:pStyle w:val="ListBullet"/>
      </w:pPr>
      <w:r w:rsidRPr="00A22F85">
        <w:t>Up to 2,000-lb. towing capacity (when properly equipped with the Trailer Tow Package on Trailhawk model)</w:t>
      </w:r>
    </w:p>
    <w:p w14:paraId="06903491" w14:textId="77777777" w:rsidR="00A22F85" w:rsidRPr="00A22F85" w:rsidRDefault="00A22F85" w:rsidP="00A22F85">
      <w:pPr>
        <w:pStyle w:val="ListBullet"/>
      </w:pPr>
      <w:r w:rsidRPr="00A22F85">
        <w:t xml:space="preserve">Jeep Renegade features fresh styling with rugged body forms and aggressive proportions, which enable best-in-class approach and departure angles purposely designed to deliver </w:t>
      </w:r>
      <w:r w:rsidRPr="00A22F85">
        <w:br/>
        <w:t>best-in-class off-road capability</w:t>
      </w:r>
    </w:p>
    <w:p w14:paraId="653D4317" w14:textId="77777777" w:rsidR="00A22F85" w:rsidRPr="00A22F85" w:rsidRDefault="00A22F85" w:rsidP="00A22F85">
      <w:pPr>
        <w:pStyle w:val="ListBullet"/>
      </w:pPr>
      <w:r w:rsidRPr="00A22F85">
        <w:t>Jeep Renegade is equipped with more than 70 standard and available safety and security features, including the segment’s first availability of Forward Collision Warning-Plus and LaneSense Departure Warning-Plus</w:t>
      </w:r>
    </w:p>
    <w:p w14:paraId="7A43ADD5" w14:textId="77777777" w:rsidR="00A22F85" w:rsidRPr="00A22F85" w:rsidRDefault="00A22F85" w:rsidP="00A22F85">
      <w:pPr>
        <w:pStyle w:val="ListBullet"/>
      </w:pPr>
      <w:r w:rsidRPr="00A22F85">
        <w:t>Jeep Renegade offers advanced technology, including Uconnect 4C NAV 8.4-inch touchscreen radio – the largest standard touchscreen in its segment – with Apple CarPlay and Android Auto, navigation, HD radio, Bluetooth hands-free calling, voice command, streaming audio and SiriusXM Radio</w:t>
      </w:r>
    </w:p>
    <w:p w14:paraId="1170B47A" w14:textId="7B88D426" w:rsidR="00A22F85" w:rsidRPr="00A22F85" w:rsidRDefault="00000000" w:rsidP="00A22F85">
      <w:pPr>
        <w:pStyle w:val="ListBullet"/>
      </w:pPr>
      <w:hyperlink r:id="rId8" w:history="1">
        <w:r w:rsidR="00A22F85" w:rsidRPr="00A22F85">
          <w:rPr>
            <w:rStyle w:val="Hyperlink"/>
          </w:rPr>
          <w:t>Jeep Wave</w:t>
        </w:r>
      </w:hyperlink>
      <w:r w:rsidR="00A22F85">
        <w:t xml:space="preserve"> </w:t>
      </w:r>
      <w:r w:rsidR="00A22F85" w:rsidRPr="00A22F85">
        <w:t>customer service program comes standard with all Renegade models and includes premium benefits, such as worry-free maintenance, same-day vehicle rentals, 24/7 roadside assistance and dedicated owner support</w:t>
      </w:r>
    </w:p>
    <w:p w14:paraId="2BC8559B" w14:textId="77777777" w:rsidR="00A22F85" w:rsidRPr="00A22F85" w:rsidRDefault="00A22F85" w:rsidP="00A22F85">
      <w:pPr>
        <w:pStyle w:val="Heading3"/>
      </w:pPr>
      <w:r w:rsidRPr="00A22F85">
        <w:lastRenderedPageBreak/>
        <w:t>Model Lineup</w:t>
      </w:r>
    </w:p>
    <w:p w14:paraId="3F88F85F" w14:textId="77777777" w:rsidR="00A22F85" w:rsidRPr="00A22F85" w:rsidRDefault="00A22F85" w:rsidP="00A22F85">
      <w:pPr>
        <w:pStyle w:val="BodyCopy"/>
      </w:pPr>
      <w:r w:rsidRPr="00A22F85">
        <w:t>For 2023, the Jeep Renegade lineup consists of three 4x4 models:</w:t>
      </w:r>
    </w:p>
    <w:p w14:paraId="04AD1EEB" w14:textId="77777777" w:rsidR="00A22F85" w:rsidRPr="00A22F85" w:rsidRDefault="00A22F85" w:rsidP="00A22F85">
      <w:pPr>
        <w:pStyle w:val="ListBullet"/>
      </w:pPr>
      <w:r w:rsidRPr="00A22F85">
        <w:t>Latitude 4x4 (Altitude Package and Upland Edition available)</w:t>
      </w:r>
    </w:p>
    <w:p w14:paraId="0087DF03" w14:textId="77777777" w:rsidR="00A22F85" w:rsidRPr="00A22F85" w:rsidRDefault="00A22F85" w:rsidP="00A22F85">
      <w:pPr>
        <w:pStyle w:val="ListBullet"/>
      </w:pPr>
      <w:r w:rsidRPr="00A22F85">
        <w:t>Limited 4x4 (High Altitude Package available)</w:t>
      </w:r>
    </w:p>
    <w:p w14:paraId="77832E0F" w14:textId="77777777" w:rsidR="00A22F85" w:rsidRPr="00A22F85" w:rsidRDefault="00A22F85" w:rsidP="00A22F85">
      <w:pPr>
        <w:pStyle w:val="ListBullet"/>
      </w:pPr>
      <w:r w:rsidRPr="00A22F85">
        <w:t>Trailhawk 4x4</w:t>
      </w:r>
    </w:p>
    <w:p w14:paraId="7E8AE996" w14:textId="2E9AD260" w:rsidR="00A22F85" w:rsidRPr="00A261A4" w:rsidRDefault="00A22F85" w:rsidP="00A22F85">
      <w:pPr>
        <w:pStyle w:val="Heading3"/>
      </w:pPr>
      <w:r w:rsidRPr="00A261A4">
        <w:t>Available Exterior Colors</w:t>
      </w:r>
    </w:p>
    <w:p w14:paraId="323019B4" w14:textId="7B64289B" w:rsidR="00A22F85" w:rsidRPr="00A22F85" w:rsidRDefault="00A22F85" w:rsidP="00A22F85">
      <w:pPr>
        <w:pStyle w:val="ListBullet"/>
      </w:pPr>
      <w:r w:rsidRPr="00A22F85">
        <w:t>Alpine White</w:t>
      </w:r>
    </w:p>
    <w:p w14:paraId="7A56CBC1" w14:textId="4C76C5A8" w:rsidR="00A22F85" w:rsidRPr="00A22F85" w:rsidRDefault="00A22F85" w:rsidP="00A22F85">
      <w:pPr>
        <w:pStyle w:val="ListBullet"/>
      </w:pPr>
      <w:r w:rsidRPr="00A22F85">
        <w:t>Black</w:t>
      </w:r>
    </w:p>
    <w:p w14:paraId="6ED3A23F" w14:textId="0389A7E9" w:rsidR="00A22F85" w:rsidRPr="00A22F85" w:rsidRDefault="00A22F85" w:rsidP="00A22F85">
      <w:pPr>
        <w:pStyle w:val="ListBullet"/>
      </w:pPr>
      <w:r w:rsidRPr="00A22F85">
        <w:t>Colorado Red</w:t>
      </w:r>
    </w:p>
    <w:p w14:paraId="480443E5" w14:textId="77777777" w:rsidR="00A22F85" w:rsidRPr="00A22F85" w:rsidRDefault="00A22F85" w:rsidP="00A22F85">
      <w:pPr>
        <w:pStyle w:val="ListBullet"/>
      </w:pPr>
      <w:r w:rsidRPr="00A22F85">
        <w:t>Graphite Grey (Latitude, Altitude and Limited only)</w:t>
      </w:r>
    </w:p>
    <w:p w14:paraId="66AD8F84" w14:textId="52FB3C02" w:rsidR="00A22F85" w:rsidRPr="00A22F85" w:rsidRDefault="00A22F85" w:rsidP="00A22F85">
      <w:pPr>
        <w:pStyle w:val="ListBullet"/>
      </w:pPr>
      <w:r w:rsidRPr="00A22F85">
        <w:t>Slate Blue</w:t>
      </w:r>
    </w:p>
    <w:p w14:paraId="2B67A74D" w14:textId="77777777" w:rsidR="00A22F85" w:rsidRPr="00A22F85" w:rsidRDefault="00A22F85" w:rsidP="00A22F85">
      <w:pPr>
        <w:pStyle w:val="ListBullet"/>
      </w:pPr>
      <w:r w:rsidRPr="00A22F85">
        <w:t>Sting-Gray (Trailhawk and Upland only)</w:t>
      </w:r>
    </w:p>
    <w:p w14:paraId="428A017A" w14:textId="77777777" w:rsidR="00A22F85" w:rsidRPr="00A22F85" w:rsidRDefault="00A22F85" w:rsidP="00A22F85">
      <w:pPr>
        <w:pStyle w:val="ListBullet"/>
      </w:pPr>
      <w:r w:rsidRPr="00A22F85">
        <w:t>Solar Yellow (NEW)</w:t>
      </w:r>
    </w:p>
    <w:p w14:paraId="43676A41" w14:textId="048580B9" w:rsidR="00A22F85" w:rsidRPr="00A261A4" w:rsidRDefault="00A22F85" w:rsidP="00A22F85">
      <w:pPr>
        <w:pStyle w:val="Heading3"/>
      </w:pPr>
      <w:r w:rsidRPr="00A261A4">
        <w:t>Available Interior Colors</w:t>
      </w:r>
    </w:p>
    <w:p w14:paraId="71641DA5" w14:textId="77777777" w:rsidR="00A22F85" w:rsidRPr="00A22F85" w:rsidRDefault="00A22F85" w:rsidP="00A22F85">
      <w:pPr>
        <w:pStyle w:val="ListBullet"/>
      </w:pPr>
      <w:r w:rsidRPr="00A22F85">
        <w:t>Trespass Black with Grillz accents</w:t>
      </w:r>
    </w:p>
    <w:p w14:paraId="28D24192" w14:textId="77777777" w:rsidR="00A22F85" w:rsidRPr="00A22F85" w:rsidRDefault="00A22F85" w:rsidP="00A22F85">
      <w:pPr>
        <w:pStyle w:val="ListBullet"/>
      </w:pPr>
      <w:r w:rsidRPr="00A22F85">
        <w:t>Black leather with Grillz accents</w:t>
      </w:r>
    </w:p>
    <w:p w14:paraId="252A56FB" w14:textId="77777777" w:rsidR="00A22F85" w:rsidRPr="00A22F85" w:rsidRDefault="00A22F85" w:rsidP="00A22F85">
      <w:pPr>
        <w:pStyle w:val="ListBullet"/>
      </w:pPr>
      <w:r w:rsidRPr="00A22F85">
        <w:t>Trailhawk Black with Ruby Red accents</w:t>
      </w:r>
    </w:p>
    <w:p w14:paraId="6457A5F6" w14:textId="77777777" w:rsidR="00A22F85" w:rsidRPr="00A261A4" w:rsidRDefault="00A22F85" w:rsidP="00A22F85">
      <w:pPr>
        <w:pStyle w:val="Heading3"/>
      </w:pPr>
      <w:r w:rsidRPr="00A261A4">
        <w:t>More Information</w:t>
      </w:r>
    </w:p>
    <w:p w14:paraId="1186B2D9" w14:textId="77777777" w:rsidR="00A22F85" w:rsidRPr="00A22F85" w:rsidRDefault="00A22F85" w:rsidP="00A22F85">
      <w:pPr>
        <w:pStyle w:val="BodyCopy"/>
      </w:pPr>
      <w:r w:rsidRPr="00A22F85">
        <w:t xml:space="preserve">Please visit the </w:t>
      </w:r>
      <w:hyperlink r:id="rId9" w:history="1">
        <w:r w:rsidRPr="00A22F85">
          <w:rPr>
            <w:rStyle w:val="Hyperlink"/>
            <w:rFonts w:cs="Arial"/>
            <w:color w:val="auto"/>
          </w:rPr>
          <w:t>J</w:t>
        </w:r>
        <w:r w:rsidRPr="00A22F85">
          <w:rPr>
            <w:rStyle w:val="Hyperlink"/>
          </w:rPr>
          <w:t>eep Renegade</w:t>
        </w:r>
      </w:hyperlink>
      <w:r w:rsidRPr="00A22F85">
        <w:t xml:space="preserve"> newsroom for the latest product information, photography, videography, plus access to specifications and feature availability documents.</w:t>
      </w:r>
    </w:p>
    <w:p w14:paraId="3AD14672" w14:textId="2E9BCD20" w:rsidR="0045101F" w:rsidRPr="00A22F85" w:rsidRDefault="00A22F85" w:rsidP="00A22F85">
      <w:pPr>
        <w:pStyle w:val="EndofDocument"/>
      </w:pPr>
      <w:r w:rsidRPr="00DF3144">
        <w:t>###</w:t>
      </w:r>
    </w:p>
    <w:sectPr w:rsidR="0045101F" w:rsidRPr="00A22F85" w:rsidSect="00984547">
      <w:headerReference w:type="default" r:id="rId10"/>
      <w:footerReference w:type="even" r:id="rId11"/>
      <w:footerReference w:type="default" r:id="rId12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E4BC" w14:textId="77777777" w:rsidR="00E46FA0" w:rsidRDefault="00E46FA0" w:rsidP="00B728F6">
      <w:r>
        <w:separator/>
      </w:r>
    </w:p>
    <w:p w14:paraId="03C6DE56" w14:textId="77777777" w:rsidR="00E46FA0" w:rsidRDefault="00E46FA0"/>
  </w:endnote>
  <w:endnote w:type="continuationSeparator" w:id="0">
    <w:p w14:paraId="2A85D33C" w14:textId="77777777" w:rsidR="00E46FA0" w:rsidRDefault="00E46FA0" w:rsidP="00B728F6">
      <w:r>
        <w:continuationSeparator/>
      </w:r>
    </w:p>
    <w:p w14:paraId="6B0561B6" w14:textId="77777777" w:rsidR="00E46FA0" w:rsidRDefault="00E46F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9AAAEB2-8FDB-DB41-A9A3-E6DC57D9AD44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DE03D0B7-1C11-0747-8735-DADF98557417}"/>
    <w:embedBold r:id="rId3" w:fontKey="{C14F1F57-8C46-D048-B57E-35125E9F8B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3BC13D3-571C-DD45-AEBB-420E4A1C85F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715FE6B-BE72-F145-8132-036C9FD898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2038BD6-D020-8642-999B-C8E3EEEBA06B}"/>
    <w:embedBold r:id="rId7" w:fontKey="{7F91565B-2F9E-A94F-A61A-EB64BD0BA3B1}"/>
    <w:embedItalic r:id="rId8" w:fontKey="{AEAECC6E-B4FC-3E45-8AE6-1E3463A3F2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50F71D2-5B80-F54A-AEDF-5760495B8E32}"/>
    <w:embedBold r:id="rId11" w:fontKey="{2F2ECC09-0072-EC47-A572-C28A425FDD37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B01AA35F-0941-CA43-8EDF-1CE81927A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11E2ADD7" w:rsidR="00D275B8" w:rsidRPr="00734E18" w:rsidRDefault="008934F9" w:rsidP="00734E18">
    <w:pPr>
      <w:pStyle w:val="Footer"/>
    </w:pPr>
    <w:r w:rsidRPr="00BF5BA0">
      <w:t>202</w:t>
    </w:r>
    <w:r>
      <w:t>3</w:t>
    </w:r>
    <w:r w:rsidRPr="00BF5BA0">
      <w:t xml:space="preserve"> </w:t>
    </w:r>
    <w:r w:rsidR="007F34B7">
      <w:t>JEEP</w:t>
    </w:r>
    <w:r w:rsidR="007F34B7" w:rsidRPr="007F34B7">
      <w:rPr>
        <w:vertAlign w:val="subscript"/>
      </w:rPr>
      <w:t>®</w:t>
    </w:r>
    <w:r w:rsidRPr="00BF5BA0">
      <w:t xml:space="preserve">  |  </w:t>
    </w:r>
    <w:r w:rsidR="00804629">
      <w:t>RENEGADE</w:t>
    </w:r>
    <w:r w:rsidRPr="00BF5BA0">
      <w:t xml:space="preserve">  |  </w:t>
    </w:r>
    <w:r w:rsidR="00657E46" w:rsidRPr="00734E18">
      <w:t>FACT SHEET</w:t>
    </w:r>
    <w:r w:rsidR="00E3003F" w:rsidRPr="00734E18">
      <w:tab/>
    </w:r>
    <w:r w:rsidR="008B26CE">
      <w:tab/>
    </w:r>
    <w:r w:rsidR="00E3003F" w:rsidRPr="00734E18">
      <w:t xml:space="preserve">|  </w:t>
    </w:r>
    <w:r w:rsidR="00E3003F" w:rsidRPr="00734E18">
      <w:fldChar w:fldCharType="begin"/>
    </w:r>
    <w:r w:rsidR="00E3003F" w:rsidRPr="00734E18">
      <w:instrText xml:space="preserve">PAGE  </w:instrText>
    </w:r>
    <w:r w:rsidR="00E3003F" w:rsidRPr="00734E18">
      <w:fldChar w:fldCharType="separate"/>
    </w:r>
    <w:r w:rsidR="00E3003F" w:rsidRPr="00734E18">
      <w:t>1</w:t>
    </w:r>
    <w:r w:rsidR="00E3003F"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A01DD" w14:textId="77777777" w:rsidR="00E46FA0" w:rsidRDefault="00E46FA0" w:rsidP="00B728F6">
      <w:r>
        <w:separator/>
      </w:r>
    </w:p>
    <w:p w14:paraId="74364157" w14:textId="77777777" w:rsidR="00E46FA0" w:rsidRDefault="00E46FA0"/>
  </w:footnote>
  <w:footnote w:type="continuationSeparator" w:id="0">
    <w:p w14:paraId="1B98D004" w14:textId="77777777" w:rsidR="00E46FA0" w:rsidRDefault="00E46FA0" w:rsidP="00B728F6">
      <w:r>
        <w:continuationSeparator/>
      </w:r>
    </w:p>
    <w:p w14:paraId="5070EF6F" w14:textId="77777777" w:rsidR="00E46FA0" w:rsidRDefault="00E46F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4A5F2733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613DB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7D6E"/>
    <w:rsid w:val="0016137C"/>
    <w:rsid w:val="00172FDA"/>
    <w:rsid w:val="001907F0"/>
    <w:rsid w:val="00191733"/>
    <w:rsid w:val="00195121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16F39"/>
    <w:rsid w:val="00220749"/>
    <w:rsid w:val="00237A0D"/>
    <w:rsid w:val="002426DE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02BA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3273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4FFD"/>
    <w:rsid w:val="003D573D"/>
    <w:rsid w:val="003E3025"/>
    <w:rsid w:val="003F58E5"/>
    <w:rsid w:val="003F5E18"/>
    <w:rsid w:val="003F64A0"/>
    <w:rsid w:val="004039B8"/>
    <w:rsid w:val="004124FD"/>
    <w:rsid w:val="00412983"/>
    <w:rsid w:val="0042061C"/>
    <w:rsid w:val="004228AE"/>
    <w:rsid w:val="00423E5B"/>
    <w:rsid w:val="0042797B"/>
    <w:rsid w:val="0045101F"/>
    <w:rsid w:val="00465865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2B68"/>
    <w:rsid w:val="004D3CB1"/>
    <w:rsid w:val="004E3495"/>
    <w:rsid w:val="004E3FA8"/>
    <w:rsid w:val="004E66A4"/>
    <w:rsid w:val="004F2D46"/>
    <w:rsid w:val="004F2F61"/>
    <w:rsid w:val="0050164E"/>
    <w:rsid w:val="005220F0"/>
    <w:rsid w:val="005239C5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0AAF"/>
    <w:rsid w:val="007413EC"/>
    <w:rsid w:val="0075028B"/>
    <w:rsid w:val="0075702E"/>
    <w:rsid w:val="00757C7A"/>
    <w:rsid w:val="00767A41"/>
    <w:rsid w:val="007721B3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7F34B7"/>
    <w:rsid w:val="00801CDD"/>
    <w:rsid w:val="00802624"/>
    <w:rsid w:val="00803253"/>
    <w:rsid w:val="00804629"/>
    <w:rsid w:val="008154AC"/>
    <w:rsid w:val="00833D23"/>
    <w:rsid w:val="00841486"/>
    <w:rsid w:val="00851917"/>
    <w:rsid w:val="00867081"/>
    <w:rsid w:val="00871556"/>
    <w:rsid w:val="00877698"/>
    <w:rsid w:val="008934F9"/>
    <w:rsid w:val="008B2178"/>
    <w:rsid w:val="008B26CE"/>
    <w:rsid w:val="008C1A76"/>
    <w:rsid w:val="008D6AA3"/>
    <w:rsid w:val="008E2A09"/>
    <w:rsid w:val="008E3917"/>
    <w:rsid w:val="008F58E5"/>
    <w:rsid w:val="0090030D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41AF9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9F65F9"/>
    <w:rsid w:val="00A10217"/>
    <w:rsid w:val="00A13DE6"/>
    <w:rsid w:val="00A21611"/>
    <w:rsid w:val="00A22F85"/>
    <w:rsid w:val="00A27B85"/>
    <w:rsid w:val="00A27C34"/>
    <w:rsid w:val="00A31F69"/>
    <w:rsid w:val="00A422EF"/>
    <w:rsid w:val="00A600EC"/>
    <w:rsid w:val="00A67354"/>
    <w:rsid w:val="00A70469"/>
    <w:rsid w:val="00A848C4"/>
    <w:rsid w:val="00A85C21"/>
    <w:rsid w:val="00A86694"/>
    <w:rsid w:val="00A966C8"/>
    <w:rsid w:val="00AA1232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50FA3"/>
    <w:rsid w:val="00B5374E"/>
    <w:rsid w:val="00B55FBE"/>
    <w:rsid w:val="00B57D79"/>
    <w:rsid w:val="00B728F6"/>
    <w:rsid w:val="00B72FD8"/>
    <w:rsid w:val="00B75376"/>
    <w:rsid w:val="00B775D4"/>
    <w:rsid w:val="00B911BA"/>
    <w:rsid w:val="00B91E86"/>
    <w:rsid w:val="00B9222E"/>
    <w:rsid w:val="00BA24D8"/>
    <w:rsid w:val="00BA4CB4"/>
    <w:rsid w:val="00BB1A14"/>
    <w:rsid w:val="00BC4F19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330F4"/>
    <w:rsid w:val="00C46F0D"/>
    <w:rsid w:val="00C54B3C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39EF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0F8C"/>
    <w:rsid w:val="00D92D77"/>
    <w:rsid w:val="00D95C8F"/>
    <w:rsid w:val="00DA09EC"/>
    <w:rsid w:val="00DC0C7F"/>
    <w:rsid w:val="00DC7524"/>
    <w:rsid w:val="00DD5693"/>
    <w:rsid w:val="00DD5CE0"/>
    <w:rsid w:val="00DF54B2"/>
    <w:rsid w:val="00DF7564"/>
    <w:rsid w:val="00E11D81"/>
    <w:rsid w:val="00E12810"/>
    <w:rsid w:val="00E14688"/>
    <w:rsid w:val="00E3003F"/>
    <w:rsid w:val="00E426F0"/>
    <w:rsid w:val="00E46FA0"/>
    <w:rsid w:val="00E71ECA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29D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564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564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7564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7564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DF756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F7564"/>
  </w:style>
  <w:style w:type="paragraph" w:styleId="Header">
    <w:name w:val="header"/>
    <w:basedOn w:val="Normal"/>
    <w:link w:val="HeaderChar"/>
    <w:uiPriority w:val="99"/>
    <w:unhideWhenUsed/>
    <w:qFormat/>
    <w:rsid w:val="00DF7564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F7564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DF7564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F7564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56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DF7564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DF7564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F7564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DF7564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DF7564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7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56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56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56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DF756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DF756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F756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F75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F7564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F756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7564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DF7564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DF7564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DF7564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DF7564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DF7564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DF7564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DF7564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DF7564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DF7564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DF7564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DF7564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DF7564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ep.com/jeep-wave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.stellantisnorthamerica.com/newsroom.do?id=289&amp;mid=444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9</TotalTime>
  <Pages>3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5278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2022-05-17T20:53:00Z</dcterms:created>
  <dcterms:modified xsi:type="dcterms:W3CDTF">2023-01-30T16:14:00Z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