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F0A98" w14:textId="66195DA3" w:rsidR="00C61EA5" w:rsidRPr="00351DD3" w:rsidRDefault="00C61EA5" w:rsidP="00C61EA5">
      <w:pPr>
        <w:pStyle w:val="EmbargoLine"/>
      </w:pPr>
    </w:p>
    <w:p w14:paraId="1F36B237" w14:textId="647C6CCB" w:rsidR="00927623" w:rsidRPr="000F771A" w:rsidRDefault="00927623" w:rsidP="00927623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Jeep</w:t>
      </w:r>
      <w:r w:rsidRPr="007F34B7">
        <w:rPr>
          <w:vertAlign w:val="subscript"/>
        </w:rPr>
        <w:t>®</w:t>
      </w:r>
      <w:r>
        <w:t xml:space="preserve"> </w:t>
      </w:r>
      <w:r w:rsidR="009F233E">
        <w:t>G</w:t>
      </w:r>
      <w:r w:rsidR="0062593C">
        <w:t>rand Cherokee</w:t>
      </w:r>
      <w:r w:rsidR="00D75F77">
        <w:t xml:space="preserve"> L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00D7475F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307FB82B" w14:textId="77777777" w:rsidR="00B044EB" w:rsidRPr="002C0B68" w:rsidRDefault="00B044EB" w:rsidP="00B044EB">
      <w:pPr>
        <w:pStyle w:val="Heading3"/>
      </w:pPr>
      <w:r w:rsidRPr="002C0B68">
        <w:t>GENERAL INFORMATION</w:t>
      </w:r>
    </w:p>
    <w:p w14:paraId="2EC9220A" w14:textId="77777777" w:rsidR="00B044EB" w:rsidRPr="002C0B68" w:rsidRDefault="00B044EB" w:rsidP="00B044EB">
      <w:pPr>
        <w:pStyle w:val="BodyCopy"/>
        <w:spacing w:line="220" w:lineRule="exact"/>
      </w:pPr>
      <w:r w:rsidRPr="002C0B68">
        <w:t>Vehicle Type</w:t>
      </w:r>
      <w:r w:rsidRPr="002C0B68">
        <w:tab/>
        <w:t>Four-door sport-utility vehicle</w:t>
      </w:r>
    </w:p>
    <w:p w14:paraId="752B99FE" w14:textId="77777777" w:rsidR="00B044EB" w:rsidRPr="002C0B68" w:rsidRDefault="00B044EB" w:rsidP="00B044EB">
      <w:pPr>
        <w:pStyle w:val="BodyCopy"/>
        <w:spacing w:line="220" w:lineRule="exact"/>
      </w:pPr>
      <w:r w:rsidRPr="002C0B68">
        <w:t>Assembly Plant</w:t>
      </w:r>
      <w:r w:rsidRPr="002C0B68">
        <w:tab/>
        <w:t>Detroit Assembly Complex – Mack Plant, Detroit, Michigan</w:t>
      </w:r>
    </w:p>
    <w:p w14:paraId="24BFA69A" w14:textId="77777777" w:rsidR="00B044EB" w:rsidRPr="002C0B68" w:rsidRDefault="00B044EB" w:rsidP="00B044EB">
      <w:pPr>
        <w:pStyle w:val="BodyCopy"/>
        <w:spacing w:line="220" w:lineRule="exact"/>
      </w:pPr>
      <w:r w:rsidRPr="002C0B68">
        <w:t>EPA Vehicle Class</w:t>
      </w:r>
      <w:r w:rsidRPr="002C0B68">
        <w:tab/>
        <w:t>Multipurpose vehicle</w:t>
      </w:r>
    </w:p>
    <w:p w14:paraId="67672933" w14:textId="77777777" w:rsidR="00B044EB" w:rsidRPr="002C0B68" w:rsidRDefault="00B044EB" w:rsidP="00B044EB">
      <w:pPr>
        <w:pStyle w:val="BodyCopy"/>
        <w:spacing w:line="220" w:lineRule="exact"/>
      </w:pPr>
      <w:r w:rsidRPr="002C0B68">
        <w:t>Introduction Date</w:t>
      </w:r>
      <w:r w:rsidRPr="002C0B68">
        <w:tab/>
        <w:t>January 2021 as a 2021 model</w:t>
      </w:r>
    </w:p>
    <w:p w14:paraId="7BA47FC3" w14:textId="77777777" w:rsidR="00B044EB" w:rsidRPr="002414A5" w:rsidRDefault="00B044EB" w:rsidP="00B044EB">
      <w:pPr>
        <w:pStyle w:val="Heading3"/>
      </w:pPr>
      <w:r w:rsidRPr="002414A5">
        <w:t>BODY AND CHASSIS</w:t>
      </w:r>
    </w:p>
    <w:p w14:paraId="70C64DCE" w14:textId="77777777" w:rsidR="00B044EB" w:rsidRPr="002C0B68" w:rsidRDefault="00B044EB" w:rsidP="00B044EB">
      <w:pPr>
        <w:pStyle w:val="BodyCopy"/>
        <w:spacing w:line="220" w:lineRule="exact"/>
      </w:pPr>
      <w:r w:rsidRPr="002C0B68">
        <w:t>Layout</w:t>
      </w:r>
      <w:r w:rsidRPr="002C0B68">
        <w:tab/>
        <w:t>Front engine, rear- or four-wheel drive</w:t>
      </w:r>
    </w:p>
    <w:p w14:paraId="02A3BC52" w14:textId="77777777" w:rsidR="00B044EB" w:rsidRPr="002C0B68" w:rsidRDefault="00B044EB" w:rsidP="00B044EB">
      <w:pPr>
        <w:pStyle w:val="BodyCopy"/>
        <w:spacing w:line="220" w:lineRule="exact"/>
      </w:pPr>
      <w:r w:rsidRPr="002C0B68">
        <w:t>Construction</w:t>
      </w:r>
      <w:r w:rsidRPr="002C0B68">
        <w:tab/>
        <w:t xml:space="preserve">Steel </w:t>
      </w:r>
      <w:proofErr w:type="spellStart"/>
      <w:r w:rsidRPr="002C0B68">
        <w:t>uniframe</w:t>
      </w:r>
      <w:proofErr w:type="spellEnd"/>
    </w:p>
    <w:p w14:paraId="5E7C393B" w14:textId="77777777" w:rsidR="00B044EB" w:rsidRPr="002C0B68" w:rsidRDefault="00B044EB" w:rsidP="00B044EB">
      <w:pPr>
        <w:pStyle w:val="Heading3"/>
      </w:pPr>
      <w:r w:rsidRPr="002C0B68">
        <w:t>ENGINE: 3.6-LITER PENTASTAR V-6</w:t>
      </w:r>
    </w:p>
    <w:p w14:paraId="5EAC630D" w14:textId="77777777" w:rsidR="00B044EB" w:rsidRPr="002C0B68" w:rsidRDefault="00B044EB" w:rsidP="00B044EB">
      <w:pPr>
        <w:pStyle w:val="BodyCopy"/>
        <w:spacing w:line="220" w:lineRule="exact"/>
      </w:pPr>
      <w:r w:rsidRPr="002C0B68">
        <w:t>Availability</w:t>
      </w:r>
      <w:r w:rsidRPr="002C0B68">
        <w:tab/>
        <w:t>Standard — Laredo, Limited, Overland and Summit</w:t>
      </w:r>
    </w:p>
    <w:p w14:paraId="1660D9AB" w14:textId="77777777" w:rsidR="00B044EB" w:rsidRPr="002C0B68" w:rsidRDefault="00B044EB" w:rsidP="00B044EB">
      <w:pPr>
        <w:pStyle w:val="BodyCopy"/>
        <w:spacing w:line="220" w:lineRule="exact"/>
      </w:pPr>
      <w:r w:rsidRPr="002C0B68">
        <w:t>Type and Description</w:t>
      </w:r>
      <w:r w:rsidRPr="002C0B68">
        <w:tab/>
        <w:t>60-degree V-type, liquid-cooled</w:t>
      </w:r>
    </w:p>
    <w:p w14:paraId="1C8B36D6" w14:textId="77777777" w:rsidR="00B044EB" w:rsidRPr="002C0B68" w:rsidRDefault="00B044EB" w:rsidP="00B044EB">
      <w:pPr>
        <w:pStyle w:val="BodyCopy"/>
        <w:spacing w:line="220" w:lineRule="exact"/>
      </w:pPr>
      <w:r w:rsidRPr="002C0B68">
        <w:t>Displacement</w:t>
      </w:r>
      <w:r w:rsidRPr="002C0B68">
        <w:tab/>
        <w:t>220 cu. in. (3,604 cu. cm)</w:t>
      </w:r>
    </w:p>
    <w:p w14:paraId="23C36EAF" w14:textId="77777777" w:rsidR="00B044EB" w:rsidRPr="002C0B68" w:rsidRDefault="00B044EB" w:rsidP="00B044EB">
      <w:pPr>
        <w:pStyle w:val="BodyCopy"/>
        <w:spacing w:line="220" w:lineRule="exact"/>
      </w:pPr>
      <w:r w:rsidRPr="002C0B68">
        <w:t>Bore x Stroke</w:t>
      </w:r>
      <w:r w:rsidRPr="002C0B68">
        <w:tab/>
        <w:t>3.78 x 3.27 (96 x 83)</w:t>
      </w:r>
    </w:p>
    <w:p w14:paraId="1B79F93B" w14:textId="77777777" w:rsidR="00B044EB" w:rsidRPr="002C0B68" w:rsidRDefault="00B044EB" w:rsidP="00B044EB">
      <w:pPr>
        <w:pStyle w:val="BodyCopy"/>
        <w:spacing w:line="220" w:lineRule="exact"/>
      </w:pPr>
      <w:r w:rsidRPr="002C0B68">
        <w:t>Valve System</w:t>
      </w:r>
      <w:r w:rsidRPr="002C0B68">
        <w:tab/>
        <w:t>Chain-driven DOHC, 24 valves and hydraulic end-pivot roller rockers</w:t>
      </w:r>
    </w:p>
    <w:p w14:paraId="315B151E" w14:textId="77777777" w:rsidR="00B044EB" w:rsidRPr="002C0B68" w:rsidRDefault="00B044EB" w:rsidP="00B044EB">
      <w:pPr>
        <w:pStyle w:val="BodyCopy"/>
        <w:spacing w:line="220" w:lineRule="exact"/>
      </w:pPr>
      <w:r w:rsidRPr="002C0B68">
        <w:t>Fuel Injection</w:t>
      </w:r>
      <w:r w:rsidRPr="002C0B68">
        <w:tab/>
        <w:t xml:space="preserve">Sequential, multiport, electronic, </w:t>
      </w:r>
      <w:proofErr w:type="spellStart"/>
      <w:r w:rsidRPr="002C0B68">
        <w:t>returnless</w:t>
      </w:r>
      <w:proofErr w:type="spellEnd"/>
    </w:p>
    <w:p w14:paraId="0E45DAB8" w14:textId="77777777" w:rsidR="00B044EB" w:rsidRPr="002C0B68" w:rsidRDefault="00B044EB" w:rsidP="00B044EB">
      <w:pPr>
        <w:pStyle w:val="BodyCopy"/>
        <w:spacing w:line="220" w:lineRule="exact"/>
      </w:pPr>
      <w:r w:rsidRPr="002C0B68">
        <w:t>Construction</w:t>
      </w:r>
      <w:r w:rsidRPr="002C0B68">
        <w:tab/>
        <w:t>Aluminum deep-skirt block, aluminum alloy heads</w:t>
      </w:r>
    </w:p>
    <w:p w14:paraId="28E48EE0" w14:textId="77777777" w:rsidR="00B044EB" w:rsidRPr="002C0B68" w:rsidRDefault="00B044EB" w:rsidP="00B044EB">
      <w:pPr>
        <w:pStyle w:val="BodyCopy"/>
        <w:spacing w:line="220" w:lineRule="exact"/>
      </w:pPr>
      <w:r w:rsidRPr="002C0B68">
        <w:t>Compression Ratio</w:t>
      </w:r>
      <w:r w:rsidRPr="002C0B68">
        <w:tab/>
        <w:t>11.3:1</w:t>
      </w:r>
    </w:p>
    <w:p w14:paraId="6349EC88" w14:textId="77777777" w:rsidR="00B044EB" w:rsidRPr="002C0B68" w:rsidRDefault="00B044EB" w:rsidP="00B044EB">
      <w:pPr>
        <w:pStyle w:val="BodyCopy"/>
        <w:spacing w:line="220" w:lineRule="exact"/>
      </w:pPr>
      <w:r w:rsidRPr="002C0B68">
        <w:t>Power (SAE J2723)</w:t>
      </w:r>
      <w:r w:rsidRPr="002C0B68">
        <w:tab/>
        <w:t>293 hp @ 6,400 rpm</w:t>
      </w:r>
    </w:p>
    <w:p w14:paraId="26041059" w14:textId="77777777" w:rsidR="00B044EB" w:rsidRPr="000D1295" w:rsidRDefault="00B044EB" w:rsidP="00B044EB">
      <w:pPr>
        <w:pStyle w:val="BodyCopy"/>
        <w:spacing w:line="220" w:lineRule="exact"/>
        <w:rPr>
          <w:lang w:val="es-ES"/>
        </w:rPr>
      </w:pPr>
      <w:r w:rsidRPr="000D1295">
        <w:rPr>
          <w:lang w:val="es-ES"/>
        </w:rPr>
        <w:t>Torque (SAE J2723)</w:t>
      </w:r>
      <w:r w:rsidRPr="000D1295">
        <w:rPr>
          <w:lang w:val="es-ES"/>
        </w:rPr>
        <w:tab/>
        <w:t xml:space="preserve">260 </w:t>
      </w:r>
      <w:proofErr w:type="gramStart"/>
      <w:r w:rsidRPr="000D1295">
        <w:rPr>
          <w:lang w:val="es-ES"/>
        </w:rPr>
        <w:t>lb.-</w:t>
      </w:r>
      <w:proofErr w:type="gramEnd"/>
      <w:r w:rsidRPr="000D1295">
        <w:rPr>
          <w:lang w:val="es-ES"/>
        </w:rPr>
        <w:t>ft. @ 4,000 rpm</w:t>
      </w:r>
    </w:p>
    <w:p w14:paraId="04F3F23D" w14:textId="77777777" w:rsidR="00B044EB" w:rsidRPr="002C0B68" w:rsidRDefault="00B044EB" w:rsidP="00B044EB">
      <w:pPr>
        <w:pStyle w:val="BodyCopy"/>
        <w:spacing w:line="220" w:lineRule="exact"/>
      </w:pPr>
      <w:r w:rsidRPr="002C0B68">
        <w:t>Max. Engine Speed</w:t>
      </w:r>
      <w:r w:rsidRPr="002C0B68">
        <w:tab/>
        <w:t>6,700 rpm (electronically limited)</w:t>
      </w:r>
    </w:p>
    <w:p w14:paraId="1DA0C1B7" w14:textId="77777777" w:rsidR="00B044EB" w:rsidRPr="002C0B68" w:rsidRDefault="00B044EB" w:rsidP="00B044EB">
      <w:pPr>
        <w:pStyle w:val="BodyCopy"/>
        <w:spacing w:line="220" w:lineRule="exact"/>
      </w:pPr>
      <w:r w:rsidRPr="002C0B68">
        <w:t>Fuel Requirement</w:t>
      </w:r>
      <w:r w:rsidRPr="002C0B68">
        <w:tab/>
        <w:t xml:space="preserve">Unleaded regular, 87 </w:t>
      </w:r>
      <w:proofErr w:type="gramStart"/>
      <w:r w:rsidRPr="002C0B68">
        <w:t>octane</w:t>
      </w:r>
      <w:proofErr w:type="gramEnd"/>
      <w:r w:rsidRPr="002C0B68">
        <w:t xml:space="preserve"> (R + M)/2</w:t>
      </w:r>
    </w:p>
    <w:p w14:paraId="3B343BC2" w14:textId="77777777" w:rsidR="00B044EB" w:rsidRPr="002C0B68" w:rsidRDefault="00B044EB" w:rsidP="00B044EB">
      <w:pPr>
        <w:pStyle w:val="BodyCopy"/>
        <w:spacing w:line="220" w:lineRule="exact"/>
      </w:pPr>
      <w:r w:rsidRPr="002C0B68">
        <w:t>Oil Capacity</w:t>
      </w:r>
      <w:r w:rsidRPr="002C0B68">
        <w:tab/>
        <w:t>5.0 quarts (4.7 liters)</w:t>
      </w:r>
    </w:p>
    <w:p w14:paraId="5DE556BE" w14:textId="77777777" w:rsidR="00B044EB" w:rsidRPr="002C0B68" w:rsidRDefault="00B044EB" w:rsidP="00B044EB">
      <w:pPr>
        <w:pStyle w:val="BodyCopy"/>
        <w:spacing w:line="220" w:lineRule="exact"/>
      </w:pPr>
      <w:r w:rsidRPr="002C0B68">
        <w:t>Coolant Capacity</w:t>
      </w:r>
      <w:r w:rsidRPr="002C0B68">
        <w:tab/>
        <w:t>14.0 quarts (13.25 liters)</w:t>
      </w:r>
    </w:p>
    <w:p w14:paraId="423DABFD" w14:textId="77777777" w:rsidR="00B044EB" w:rsidRPr="002C0B68" w:rsidRDefault="00B044EB" w:rsidP="00B044EB">
      <w:pPr>
        <w:pStyle w:val="BodyCopy"/>
        <w:spacing w:line="220" w:lineRule="exact"/>
      </w:pPr>
      <w:r w:rsidRPr="002C0B68">
        <w:t xml:space="preserve">Emission Controls </w:t>
      </w:r>
      <w:r w:rsidRPr="002C0B68">
        <w:tab/>
        <w:t>Dual three-way catalytic converters, heated oxygen sensors</w:t>
      </w:r>
      <w:r w:rsidRPr="002C0B68">
        <w:rPr>
          <w:rFonts w:ascii="MS Gothic" w:eastAsia="MS Gothic" w:hAnsi="MS Gothic" w:cs="MS Gothic" w:hint="eastAsia"/>
        </w:rPr>
        <w:t> </w:t>
      </w:r>
      <w:r w:rsidRPr="002C0B68">
        <w:t>and internal engine features</w:t>
      </w:r>
    </w:p>
    <w:p w14:paraId="52FBD124" w14:textId="77777777" w:rsidR="00B044EB" w:rsidRPr="002C0B68" w:rsidRDefault="00B044EB" w:rsidP="00B044EB">
      <w:pPr>
        <w:pStyle w:val="BodyCopy"/>
        <w:spacing w:line="220" w:lineRule="exact"/>
      </w:pPr>
      <w:r w:rsidRPr="002C0B68">
        <w:t>Max. Gross Trailer Weight</w:t>
      </w:r>
      <w:r w:rsidRPr="002C0B68">
        <w:tab/>
        <w:t>6,200 lbs. — 2WD and 4WD</w:t>
      </w:r>
    </w:p>
    <w:p w14:paraId="269E2152" w14:textId="77777777" w:rsidR="00B044EB" w:rsidRPr="002C0B68" w:rsidRDefault="00B044EB" w:rsidP="00B044EB">
      <w:pPr>
        <w:pStyle w:val="BodyCopyNoLines"/>
        <w:keepNext/>
        <w:keepLines/>
        <w:spacing w:line="220" w:lineRule="exact"/>
      </w:pPr>
      <w:r w:rsidRPr="002C0B68">
        <w:t>EPA Fuel Economy mpg (city/</w:t>
      </w:r>
      <w:proofErr w:type="spellStart"/>
      <w:r w:rsidRPr="002C0B68">
        <w:t>hwy</w:t>
      </w:r>
      <w:proofErr w:type="spellEnd"/>
      <w:r w:rsidRPr="002C0B68">
        <w:t>/combined)</w:t>
      </w:r>
      <w:r w:rsidRPr="002C0B68">
        <w:tab/>
        <w:t xml:space="preserve">19/26/21 — 2WD </w:t>
      </w:r>
    </w:p>
    <w:p w14:paraId="1B7109B4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>
        <w:tab/>
      </w:r>
      <w:r w:rsidRPr="002C0B68">
        <w:t>18/25/21 — 4WD</w:t>
      </w:r>
    </w:p>
    <w:p w14:paraId="5A8DF9BC" w14:textId="77777777" w:rsidR="00B044EB" w:rsidRPr="002C0B68" w:rsidRDefault="00B044EB" w:rsidP="00B044EB">
      <w:pPr>
        <w:pStyle w:val="BodyCopy"/>
        <w:spacing w:line="220" w:lineRule="exact"/>
      </w:pPr>
      <w:r w:rsidRPr="002C0B68">
        <w:t>Assembly Plant</w:t>
      </w:r>
      <w:r w:rsidRPr="002C0B68">
        <w:tab/>
        <w:t>Saltillo South Engine Plant, Saltillo, Mexico</w:t>
      </w:r>
    </w:p>
    <w:p w14:paraId="13B275BE" w14:textId="77777777" w:rsidR="00B044EB" w:rsidRPr="002C0B68" w:rsidRDefault="00B044EB" w:rsidP="00B044EB">
      <w:pPr>
        <w:pStyle w:val="Heading3"/>
      </w:pPr>
      <w:r w:rsidRPr="002C0B68">
        <w:lastRenderedPageBreak/>
        <w:t>ENGINE: 5.7-LITER V-8</w:t>
      </w:r>
    </w:p>
    <w:p w14:paraId="405BC8B3" w14:textId="77777777" w:rsidR="00B044EB" w:rsidRPr="002C0B68" w:rsidRDefault="00B044EB" w:rsidP="00B044EB">
      <w:pPr>
        <w:pStyle w:val="BodyCopy"/>
        <w:spacing w:line="220" w:lineRule="exact"/>
      </w:pPr>
      <w:r w:rsidRPr="002C0B68">
        <w:t>Availability</w:t>
      </w:r>
      <w:r w:rsidRPr="002C0B68">
        <w:tab/>
        <w:t>Optional — Overland and Summit (4x4 models only)</w:t>
      </w:r>
    </w:p>
    <w:p w14:paraId="1C2F4A3B" w14:textId="77777777" w:rsidR="00B044EB" w:rsidRPr="002C0B68" w:rsidRDefault="00B044EB" w:rsidP="00B044EB">
      <w:pPr>
        <w:pStyle w:val="BodyCopy"/>
        <w:spacing w:line="220" w:lineRule="exact"/>
      </w:pPr>
      <w:r w:rsidRPr="002C0B68">
        <w:t>Type and Description</w:t>
      </w:r>
      <w:r w:rsidRPr="002C0B68">
        <w:tab/>
        <w:t>90-degree V-type, liquid-cooled</w:t>
      </w:r>
    </w:p>
    <w:p w14:paraId="5D3F6CAF" w14:textId="77777777" w:rsidR="00B044EB" w:rsidRPr="002C0B68" w:rsidRDefault="00B044EB" w:rsidP="00B044EB">
      <w:pPr>
        <w:pStyle w:val="BodyCopy"/>
        <w:spacing w:line="220" w:lineRule="exact"/>
      </w:pPr>
      <w:r w:rsidRPr="002C0B68">
        <w:t>Displacement</w:t>
      </w:r>
      <w:r w:rsidRPr="002C0B68">
        <w:tab/>
        <w:t>345 cu. in. (5,654 cu. cm)</w:t>
      </w:r>
    </w:p>
    <w:p w14:paraId="653958B4" w14:textId="77777777" w:rsidR="00B044EB" w:rsidRPr="002C0B68" w:rsidRDefault="00B044EB" w:rsidP="00B044EB">
      <w:pPr>
        <w:pStyle w:val="BodyCopy"/>
        <w:spacing w:line="220" w:lineRule="exact"/>
      </w:pPr>
      <w:r w:rsidRPr="002C0B68">
        <w:t>Bore x Stroke</w:t>
      </w:r>
      <w:r w:rsidRPr="002C0B68">
        <w:tab/>
        <w:t>3.92 x 3.58 (99.5 x 90.9)</w:t>
      </w:r>
    </w:p>
    <w:p w14:paraId="640CD724" w14:textId="77777777" w:rsidR="00B044EB" w:rsidRPr="002C0B68" w:rsidRDefault="00B044EB" w:rsidP="00B044EB">
      <w:pPr>
        <w:pStyle w:val="BodyCopy"/>
        <w:spacing w:line="220" w:lineRule="exact"/>
      </w:pPr>
      <w:r w:rsidRPr="002C0B68">
        <w:t>Valve System</w:t>
      </w:r>
      <w:r w:rsidRPr="002C0B68">
        <w:tab/>
        <w:t xml:space="preserve">Variable-valve timing (VVT), pushrod-operated overhead valves, </w:t>
      </w:r>
      <w:r w:rsidRPr="002C0B68">
        <w:br/>
        <w:t xml:space="preserve">16 valves, eight deactivating and eight conventional hydraulic lifters, </w:t>
      </w:r>
      <w:r w:rsidRPr="002C0B68">
        <w:br/>
        <w:t>all with roller followers</w:t>
      </w:r>
    </w:p>
    <w:p w14:paraId="5BA6738B" w14:textId="77777777" w:rsidR="00B044EB" w:rsidRPr="002C0B68" w:rsidRDefault="00B044EB" w:rsidP="00B044EB">
      <w:pPr>
        <w:pStyle w:val="BodyCopy"/>
        <w:spacing w:line="220" w:lineRule="exact"/>
      </w:pPr>
      <w:r w:rsidRPr="002C0B68">
        <w:t>Fuel Injection</w:t>
      </w:r>
      <w:r w:rsidRPr="002C0B68">
        <w:tab/>
        <w:t xml:space="preserve">Sequential, multi-port, electronic, </w:t>
      </w:r>
      <w:proofErr w:type="spellStart"/>
      <w:r w:rsidRPr="002C0B68">
        <w:t>returnless</w:t>
      </w:r>
      <w:proofErr w:type="spellEnd"/>
    </w:p>
    <w:p w14:paraId="1BAB71D1" w14:textId="77777777" w:rsidR="00B044EB" w:rsidRPr="002C0B68" w:rsidRDefault="00B044EB" w:rsidP="00B044EB">
      <w:pPr>
        <w:pStyle w:val="BodyCopy"/>
        <w:spacing w:line="220" w:lineRule="exact"/>
      </w:pPr>
      <w:r w:rsidRPr="002C0B68">
        <w:t>Construction</w:t>
      </w:r>
      <w:r w:rsidRPr="002C0B68">
        <w:tab/>
        <w:t>Deep-skirt cast-iron block with cross-bolted main bearing caps, aluminum alloy heads with hemispherical combustion chambers</w:t>
      </w:r>
    </w:p>
    <w:p w14:paraId="1B3A1BFF" w14:textId="77777777" w:rsidR="00B044EB" w:rsidRPr="002C0B68" w:rsidRDefault="00B044EB" w:rsidP="00B044EB">
      <w:pPr>
        <w:pStyle w:val="BodyCopy"/>
        <w:spacing w:line="220" w:lineRule="exact"/>
      </w:pPr>
      <w:r w:rsidRPr="002C0B68">
        <w:t>Compression Ratio</w:t>
      </w:r>
      <w:r w:rsidRPr="002C0B68">
        <w:tab/>
        <w:t>10.5:1</w:t>
      </w:r>
    </w:p>
    <w:p w14:paraId="1F50BA8A" w14:textId="77777777" w:rsidR="00B044EB" w:rsidRPr="002C0B68" w:rsidRDefault="00B044EB" w:rsidP="00B044EB">
      <w:pPr>
        <w:pStyle w:val="BodyCopy"/>
        <w:spacing w:line="220" w:lineRule="exact"/>
      </w:pPr>
      <w:r w:rsidRPr="002C0B68">
        <w:t>Power (SAE J2723)</w:t>
      </w:r>
      <w:r w:rsidRPr="002C0B68">
        <w:tab/>
        <w:t>357 hp (268 kW) @ 5,150 rpm</w:t>
      </w:r>
    </w:p>
    <w:p w14:paraId="7710FCBF" w14:textId="77777777" w:rsidR="00B044EB" w:rsidRPr="000D1295" w:rsidRDefault="00B044EB" w:rsidP="00B044EB">
      <w:pPr>
        <w:pStyle w:val="BodyCopy"/>
        <w:spacing w:line="220" w:lineRule="exact"/>
        <w:rPr>
          <w:lang w:val="es-ES"/>
        </w:rPr>
      </w:pPr>
      <w:r w:rsidRPr="000D1295">
        <w:rPr>
          <w:lang w:val="es-ES"/>
        </w:rPr>
        <w:t>Torque (SAE J2723)</w:t>
      </w:r>
      <w:r w:rsidRPr="000D1295">
        <w:rPr>
          <w:lang w:val="es-ES"/>
        </w:rPr>
        <w:tab/>
        <w:t xml:space="preserve">390 </w:t>
      </w:r>
      <w:proofErr w:type="gramStart"/>
      <w:r w:rsidRPr="000D1295">
        <w:rPr>
          <w:lang w:val="es-ES"/>
        </w:rPr>
        <w:t>lb.-</w:t>
      </w:r>
      <w:proofErr w:type="gramEnd"/>
      <w:r w:rsidRPr="000D1295">
        <w:rPr>
          <w:lang w:val="es-ES"/>
        </w:rPr>
        <w:t xml:space="preserve">ft. (520 </w:t>
      </w:r>
      <w:proofErr w:type="spellStart"/>
      <w:r w:rsidRPr="000D1295">
        <w:rPr>
          <w:lang w:val="es-ES"/>
        </w:rPr>
        <w:t>N•m</w:t>
      </w:r>
      <w:proofErr w:type="spellEnd"/>
      <w:r w:rsidRPr="000D1295">
        <w:rPr>
          <w:lang w:val="es-ES"/>
        </w:rPr>
        <w:t>) @ 4,250 rpm</w:t>
      </w:r>
    </w:p>
    <w:p w14:paraId="61BD2990" w14:textId="77777777" w:rsidR="00B044EB" w:rsidRPr="002C0B68" w:rsidRDefault="00B044EB" w:rsidP="00B044EB">
      <w:pPr>
        <w:pStyle w:val="BodyCopy"/>
        <w:spacing w:line="220" w:lineRule="exact"/>
      </w:pPr>
      <w:r w:rsidRPr="002C0B68">
        <w:t>Max. Engine Speed</w:t>
      </w:r>
      <w:r w:rsidRPr="002C0B68">
        <w:tab/>
        <w:t>5,800 rpm (electronically limited)</w:t>
      </w:r>
    </w:p>
    <w:p w14:paraId="30F07505" w14:textId="77777777" w:rsidR="00B044EB" w:rsidRDefault="00B044EB" w:rsidP="00B044EB">
      <w:pPr>
        <w:pStyle w:val="BodyCopy2linesNoLines"/>
        <w:spacing w:line="220" w:lineRule="exact"/>
      </w:pPr>
      <w:r w:rsidRPr="002C0B68">
        <w:t>Fuel Requirement</w:t>
      </w:r>
      <w:r w:rsidRPr="002C0B68">
        <w:tab/>
        <w:t xml:space="preserve">Unleaded mid-grade, 89 </w:t>
      </w:r>
      <w:proofErr w:type="gramStart"/>
      <w:r w:rsidRPr="002C0B68">
        <w:t>octane</w:t>
      </w:r>
      <w:proofErr w:type="gramEnd"/>
      <w:r w:rsidRPr="002C0B68">
        <w:t xml:space="preserve"> (R+M)/2 — recommended</w:t>
      </w:r>
    </w:p>
    <w:p w14:paraId="13C61663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>
        <w:tab/>
      </w:r>
      <w:r w:rsidRPr="002C0B68">
        <w:t xml:space="preserve">Unleaded regular, 87 </w:t>
      </w:r>
      <w:proofErr w:type="gramStart"/>
      <w:r w:rsidRPr="002C0B68">
        <w:t>octane</w:t>
      </w:r>
      <w:proofErr w:type="gramEnd"/>
      <w:r w:rsidRPr="002C0B68">
        <w:t xml:space="preserve"> (R+M)/2 — acceptable</w:t>
      </w:r>
    </w:p>
    <w:p w14:paraId="31559813" w14:textId="77777777" w:rsidR="00B044EB" w:rsidRPr="002C0B68" w:rsidRDefault="00B044EB" w:rsidP="00B044EB">
      <w:pPr>
        <w:pStyle w:val="BodyCopy"/>
        <w:spacing w:line="220" w:lineRule="exact"/>
      </w:pPr>
      <w:r w:rsidRPr="002C0B68">
        <w:t>Oil Capacity</w:t>
      </w:r>
      <w:r w:rsidRPr="002C0B68">
        <w:tab/>
        <w:t>7 quarts (6.6 liters)</w:t>
      </w:r>
    </w:p>
    <w:p w14:paraId="3BB7EF03" w14:textId="77777777" w:rsidR="00B044EB" w:rsidRPr="002C0B68" w:rsidRDefault="00B044EB" w:rsidP="00B044EB">
      <w:pPr>
        <w:pStyle w:val="BodyCopy"/>
        <w:spacing w:line="220" w:lineRule="exact"/>
      </w:pPr>
      <w:r w:rsidRPr="002C0B68">
        <w:t>Coolant Capacity</w:t>
      </w:r>
      <w:r w:rsidRPr="002C0B68">
        <w:tab/>
        <w:t>14.5 quarts (13.72 liters)</w:t>
      </w:r>
    </w:p>
    <w:p w14:paraId="1A592554" w14:textId="77777777" w:rsidR="00B044EB" w:rsidRPr="002C0B68" w:rsidRDefault="00B044EB" w:rsidP="00B044EB">
      <w:pPr>
        <w:pStyle w:val="BodyCopy"/>
        <w:spacing w:line="220" w:lineRule="exact"/>
      </w:pPr>
      <w:r w:rsidRPr="002C0B68">
        <w:t xml:space="preserve">Emission Controls </w:t>
      </w:r>
      <w:r w:rsidRPr="002C0B68">
        <w:tab/>
        <w:t xml:space="preserve">Dual close-coupled three-way catalytic converters, quad-heated-oxygen </w:t>
      </w:r>
      <w:proofErr w:type="gramStart"/>
      <w:r w:rsidRPr="002C0B68">
        <w:t>sensors</w:t>
      </w:r>
      <w:proofErr w:type="gramEnd"/>
      <w:r w:rsidRPr="002C0B68">
        <w:t xml:space="preserve"> and internal engine features</w:t>
      </w:r>
      <w:r w:rsidRPr="002414A5">
        <w:rPr>
          <w:vertAlign w:val="superscript"/>
        </w:rPr>
        <w:t>(a)</w:t>
      </w:r>
    </w:p>
    <w:p w14:paraId="68F9B5D2" w14:textId="77777777" w:rsidR="00B044EB" w:rsidRPr="002C0B68" w:rsidRDefault="00B044EB" w:rsidP="00B044EB">
      <w:pPr>
        <w:pStyle w:val="BodyCopy"/>
        <w:spacing w:line="220" w:lineRule="exact"/>
      </w:pPr>
      <w:r w:rsidRPr="002C0B68">
        <w:t>Max. Gross Trailer Weight</w:t>
      </w:r>
      <w:r w:rsidRPr="002C0B68">
        <w:tab/>
        <w:t>7,200 lbs. (4x4)</w:t>
      </w:r>
    </w:p>
    <w:p w14:paraId="4EC11CDE" w14:textId="77777777" w:rsidR="00B044EB" w:rsidRPr="002C0B68" w:rsidRDefault="00B044EB" w:rsidP="00B044EB">
      <w:pPr>
        <w:pStyle w:val="BodyCopy"/>
        <w:spacing w:line="220" w:lineRule="exact"/>
      </w:pPr>
      <w:r w:rsidRPr="002C0B68">
        <w:t>EPA Fuel Economy mpg (city/</w:t>
      </w:r>
      <w:proofErr w:type="spellStart"/>
      <w:r w:rsidRPr="002C0B68">
        <w:t>hwy</w:t>
      </w:r>
      <w:proofErr w:type="spellEnd"/>
      <w:r w:rsidRPr="002C0B68">
        <w:t>/combined)</w:t>
      </w:r>
      <w:r w:rsidRPr="002C0B68">
        <w:tab/>
        <w:t>14/22/17 — 4WD</w:t>
      </w:r>
    </w:p>
    <w:p w14:paraId="617D59D9" w14:textId="77777777" w:rsidR="00B044EB" w:rsidRPr="002C0B68" w:rsidRDefault="00B044EB" w:rsidP="00B044EB">
      <w:pPr>
        <w:pStyle w:val="BodyCopy"/>
        <w:spacing w:line="220" w:lineRule="exact"/>
      </w:pPr>
      <w:r w:rsidRPr="002C0B68">
        <w:t>Assembly Plant</w:t>
      </w:r>
      <w:r w:rsidRPr="002C0B68">
        <w:tab/>
        <w:t>Saltillo North Engine Plant, Saltillo, Mexico</w:t>
      </w:r>
    </w:p>
    <w:p w14:paraId="20ECB493" w14:textId="77777777" w:rsidR="00B044EB" w:rsidRPr="002C0B68" w:rsidRDefault="00B044EB" w:rsidP="00B044EB">
      <w:pPr>
        <w:pStyle w:val="BodyNotes"/>
        <w:numPr>
          <w:ilvl w:val="0"/>
          <w:numId w:val="23"/>
        </w:numPr>
        <w:ind w:left="360"/>
      </w:pPr>
      <w:r w:rsidRPr="002C0B68">
        <w:t xml:space="preserve">Meets Calif. LEV II+ evaporative emission requirements in CA, NY, MA, ME, VT and </w:t>
      </w:r>
      <w:r>
        <w:br/>
      </w:r>
      <w:r w:rsidRPr="002C0B68">
        <w:t>Federal Bin 5+ Tier II emissions and Clean Fuel Fleet Certification (CCF).</w:t>
      </w:r>
    </w:p>
    <w:p w14:paraId="33D81D9B" w14:textId="77777777" w:rsidR="00B044EB" w:rsidRPr="002C0B68" w:rsidRDefault="00B044EB" w:rsidP="00B044EB">
      <w:pPr>
        <w:pStyle w:val="Heading3"/>
        <w:keepNext/>
        <w:keepLines/>
      </w:pPr>
      <w:r w:rsidRPr="002C0B68">
        <w:t>TRANSMISSION: TORQUEFLITE 8HP70 AUTOMATIC, EIGHT-SPEED OVERDRIVE</w:t>
      </w:r>
    </w:p>
    <w:p w14:paraId="04F4919D" w14:textId="77777777" w:rsidR="00B044EB" w:rsidRPr="002C0B68" w:rsidRDefault="00B044EB" w:rsidP="00B044EB">
      <w:pPr>
        <w:pStyle w:val="BodyCopy"/>
        <w:spacing w:line="220" w:lineRule="exact"/>
      </w:pPr>
      <w:r w:rsidRPr="002C0B68">
        <w:t>Availability</w:t>
      </w:r>
      <w:r w:rsidRPr="002C0B68">
        <w:tab/>
        <w:t>Standard — 3.6-liter and 5.7-liter models</w:t>
      </w:r>
    </w:p>
    <w:p w14:paraId="3582E065" w14:textId="77777777" w:rsidR="00B044EB" w:rsidRPr="002C0B68" w:rsidRDefault="00B044EB" w:rsidP="00B044EB">
      <w:pPr>
        <w:pStyle w:val="BodyCopy"/>
        <w:spacing w:line="220" w:lineRule="exact"/>
      </w:pPr>
      <w:r w:rsidRPr="002C0B68">
        <w:t>Description</w:t>
      </w:r>
      <w:r w:rsidRPr="002C0B68">
        <w:tab/>
        <w:t xml:space="preserve">Driver-interactive manual control and electronically modulated torque </w:t>
      </w:r>
      <w:r w:rsidRPr="002C0B68">
        <w:br/>
        <w:t xml:space="preserve">converter clutch </w:t>
      </w:r>
    </w:p>
    <w:p w14:paraId="5C23BE1D" w14:textId="77777777" w:rsidR="00B044EB" w:rsidRPr="002C0B68" w:rsidRDefault="00B044EB" w:rsidP="00B044EB">
      <w:pPr>
        <w:pStyle w:val="BodyCopy"/>
        <w:keepNext/>
        <w:keepLines/>
        <w:spacing w:line="220" w:lineRule="exact"/>
      </w:pPr>
      <w:r w:rsidRPr="002C0B68">
        <w:t>Gear Ratios</w:t>
      </w:r>
      <w:r w:rsidRPr="002C0B68">
        <w:tab/>
      </w:r>
    </w:p>
    <w:p w14:paraId="6241560B" w14:textId="77777777" w:rsidR="00B044EB" w:rsidRPr="002C0B68" w:rsidRDefault="00B044EB" w:rsidP="00B044EB">
      <w:pPr>
        <w:pStyle w:val="BodyCopy"/>
        <w:keepNext/>
        <w:keepLines/>
        <w:spacing w:line="220" w:lineRule="exact"/>
      </w:pPr>
      <w:r>
        <w:tab/>
      </w:r>
      <w:r w:rsidRPr="002C0B68">
        <w:t>1st</w:t>
      </w:r>
      <w:r w:rsidRPr="002C0B68">
        <w:tab/>
        <w:t>4.71</w:t>
      </w:r>
    </w:p>
    <w:p w14:paraId="7F8ED955" w14:textId="77777777" w:rsidR="00B044EB" w:rsidRPr="002C0B68" w:rsidRDefault="00B044EB" w:rsidP="00B044EB">
      <w:pPr>
        <w:pStyle w:val="BodyCopy"/>
        <w:keepNext/>
        <w:keepLines/>
        <w:spacing w:line="220" w:lineRule="exact"/>
      </w:pPr>
      <w:r>
        <w:tab/>
      </w:r>
      <w:r w:rsidRPr="002C0B68">
        <w:t xml:space="preserve">2nd </w:t>
      </w:r>
      <w:r w:rsidRPr="002C0B68">
        <w:tab/>
        <w:t>3.14</w:t>
      </w:r>
    </w:p>
    <w:p w14:paraId="26347CF4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>3rd</w:t>
      </w:r>
      <w:r w:rsidRPr="002C0B68">
        <w:tab/>
        <w:t>2.11</w:t>
      </w:r>
    </w:p>
    <w:p w14:paraId="46AA65D8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 xml:space="preserve">4th </w:t>
      </w:r>
      <w:r w:rsidRPr="002C0B68">
        <w:tab/>
        <w:t>1.67</w:t>
      </w:r>
    </w:p>
    <w:p w14:paraId="1211FB12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 xml:space="preserve">5th </w:t>
      </w:r>
      <w:r w:rsidRPr="002C0B68">
        <w:tab/>
        <w:t>1.29</w:t>
      </w:r>
    </w:p>
    <w:p w14:paraId="56D98EB8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>6th</w:t>
      </w:r>
      <w:r w:rsidRPr="002C0B68">
        <w:tab/>
        <w:t>1.00</w:t>
      </w:r>
    </w:p>
    <w:p w14:paraId="734516FC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>7th</w:t>
      </w:r>
      <w:r w:rsidRPr="002C0B68">
        <w:tab/>
        <w:t>0.84</w:t>
      </w:r>
    </w:p>
    <w:p w14:paraId="3C8FC233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 xml:space="preserve">8th </w:t>
      </w:r>
      <w:r w:rsidRPr="002C0B68">
        <w:tab/>
        <w:t>0.67</w:t>
      </w:r>
    </w:p>
    <w:p w14:paraId="7219F3B8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 xml:space="preserve">Reverse </w:t>
      </w:r>
      <w:r w:rsidRPr="002C0B68">
        <w:tab/>
        <w:t>3.30</w:t>
      </w:r>
    </w:p>
    <w:p w14:paraId="68A7C7D6" w14:textId="77777777" w:rsidR="00B044EB" w:rsidRPr="002414A5" w:rsidRDefault="00B044EB" w:rsidP="00B044EB">
      <w:pPr>
        <w:pStyle w:val="Heading3"/>
      </w:pPr>
      <w:r w:rsidRPr="002414A5">
        <w:lastRenderedPageBreak/>
        <w:t>TRANSFER CASE: MP 3010</w:t>
      </w:r>
    </w:p>
    <w:p w14:paraId="07AA4F76" w14:textId="77777777" w:rsidR="00B044EB" w:rsidRPr="002C0B68" w:rsidRDefault="00B044EB" w:rsidP="00B044EB">
      <w:pPr>
        <w:pStyle w:val="BodyCopy"/>
      </w:pPr>
      <w:r w:rsidRPr="002C0B68">
        <w:t>Availability</w:t>
      </w:r>
      <w:r w:rsidRPr="002C0B68">
        <w:tab/>
        <w:t xml:space="preserve">Optional — 3.6-liter V-6 engine </w:t>
      </w:r>
    </w:p>
    <w:p w14:paraId="2BB718DE" w14:textId="77777777" w:rsidR="00B044EB" w:rsidRPr="002C0B68" w:rsidRDefault="00B044EB" w:rsidP="00B044EB">
      <w:pPr>
        <w:pStyle w:val="BodyCopy"/>
      </w:pPr>
      <w:r w:rsidRPr="002C0B68">
        <w:t>Type</w:t>
      </w:r>
      <w:r w:rsidRPr="002C0B68">
        <w:tab/>
        <w:t>Single-speed electronically shifted</w:t>
      </w:r>
    </w:p>
    <w:p w14:paraId="2A41BC90" w14:textId="77777777" w:rsidR="00B044EB" w:rsidRPr="002C0B68" w:rsidRDefault="00B044EB" w:rsidP="00B044EB">
      <w:pPr>
        <w:pStyle w:val="BodyCopy"/>
      </w:pPr>
      <w:r w:rsidRPr="002C0B68">
        <w:t>Operating Mode</w:t>
      </w:r>
      <w:r w:rsidRPr="002C0B68">
        <w:tab/>
        <w:t>Full-time Active 4WD</w:t>
      </w:r>
    </w:p>
    <w:p w14:paraId="36EBB7D4" w14:textId="77777777" w:rsidR="00B044EB" w:rsidRPr="002C0B68" w:rsidRDefault="00B044EB" w:rsidP="00B044EB">
      <w:pPr>
        <w:pStyle w:val="BodyCopy"/>
      </w:pPr>
      <w:r w:rsidRPr="002C0B68">
        <w:t>Low Range Ratio</w:t>
      </w:r>
      <w:r w:rsidRPr="002C0B68">
        <w:tab/>
        <w:t>None</w:t>
      </w:r>
    </w:p>
    <w:p w14:paraId="0BF81FDA" w14:textId="77777777" w:rsidR="00B044EB" w:rsidRPr="002C0B68" w:rsidRDefault="00B044EB" w:rsidP="00B044EB">
      <w:pPr>
        <w:pStyle w:val="BodyCopy"/>
      </w:pPr>
      <w:r w:rsidRPr="002C0B68">
        <w:t>Torque Split, Front/Rear</w:t>
      </w:r>
      <w:r w:rsidRPr="002C0B68">
        <w:tab/>
        <w:t xml:space="preserve">Variable </w:t>
      </w:r>
    </w:p>
    <w:p w14:paraId="48EAADE2" w14:textId="649928F8" w:rsidR="00B044EB" w:rsidRPr="002C0B68" w:rsidRDefault="00B044EB" w:rsidP="00B044EB">
      <w:pPr>
        <w:pStyle w:val="Heading3"/>
      </w:pPr>
      <w:r w:rsidRPr="002C0B68">
        <w:t>TRANSFER CASE: MP 3022</w:t>
      </w:r>
    </w:p>
    <w:p w14:paraId="6E1DA013" w14:textId="77777777" w:rsidR="00B044EB" w:rsidRPr="002C0B68" w:rsidRDefault="00B044EB" w:rsidP="00B044EB">
      <w:pPr>
        <w:pStyle w:val="BodyCopy"/>
      </w:pPr>
      <w:r w:rsidRPr="002C0B68">
        <w:t>Availability</w:t>
      </w:r>
      <w:r w:rsidRPr="002C0B68">
        <w:tab/>
        <w:t>Optional — 3.6-liter V-6 and 5.7-liter V-8 engines</w:t>
      </w:r>
    </w:p>
    <w:p w14:paraId="0192E51A" w14:textId="77777777" w:rsidR="00B044EB" w:rsidRPr="002C0B68" w:rsidRDefault="00B044EB" w:rsidP="00B044EB">
      <w:pPr>
        <w:pStyle w:val="BodyCopy"/>
      </w:pPr>
      <w:r w:rsidRPr="002C0B68">
        <w:t>Type</w:t>
      </w:r>
      <w:r w:rsidRPr="002C0B68">
        <w:tab/>
        <w:t>Two-speed electronically shifted</w:t>
      </w:r>
    </w:p>
    <w:p w14:paraId="7B6BD502" w14:textId="77777777" w:rsidR="00B044EB" w:rsidRPr="002C0B68" w:rsidRDefault="00B044EB" w:rsidP="00B044EB">
      <w:pPr>
        <w:pStyle w:val="BodyCopy"/>
      </w:pPr>
      <w:r w:rsidRPr="002C0B68">
        <w:t>Operating Modes</w:t>
      </w:r>
      <w:r w:rsidRPr="002C0B68">
        <w:tab/>
        <w:t>4x4 Low (Lock), Neutral; Full-time Active 4x4</w:t>
      </w:r>
    </w:p>
    <w:p w14:paraId="72D7A144" w14:textId="77777777" w:rsidR="00B044EB" w:rsidRPr="002C0B68" w:rsidRDefault="00B044EB" w:rsidP="00B044EB">
      <w:pPr>
        <w:pStyle w:val="BodyCopy"/>
      </w:pPr>
      <w:r w:rsidRPr="002C0B68">
        <w:t>Low Range Ratio</w:t>
      </w:r>
      <w:r w:rsidRPr="002C0B68">
        <w:tab/>
        <w:t>2.72</w:t>
      </w:r>
    </w:p>
    <w:p w14:paraId="55529687" w14:textId="77777777" w:rsidR="00B044EB" w:rsidRPr="002C0B68" w:rsidRDefault="00B044EB" w:rsidP="00B044EB">
      <w:pPr>
        <w:pStyle w:val="BodyCopy"/>
      </w:pPr>
      <w:r w:rsidRPr="002C0B68">
        <w:t>Torque Split, Front/Rear</w:t>
      </w:r>
      <w:r w:rsidRPr="002C0B68">
        <w:tab/>
        <w:t>Variable</w:t>
      </w:r>
    </w:p>
    <w:p w14:paraId="5C659760" w14:textId="77777777" w:rsidR="00B044EB" w:rsidRPr="002C0B68" w:rsidRDefault="00B044EB" w:rsidP="00B044EB">
      <w:pPr>
        <w:pStyle w:val="Heading3"/>
      </w:pPr>
      <w:r w:rsidRPr="002C0B68">
        <w:t>AXLES</w:t>
      </w:r>
    </w:p>
    <w:p w14:paraId="406D3204" w14:textId="77777777" w:rsidR="00B044EB" w:rsidRPr="002C0B68" w:rsidRDefault="00B044EB" w:rsidP="00B044EB">
      <w:pPr>
        <w:pStyle w:val="BodyCopy"/>
      </w:pPr>
      <w:r w:rsidRPr="002C0B68">
        <w:t>Front</w:t>
      </w:r>
    </w:p>
    <w:p w14:paraId="38248BC2" w14:textId="77777777" w:rsidR="00B044EB" w:rsidRPr="002C0B68" w:rsidRDefault="00B044EB" w:rsidP="00B044EB">
      <w:pPr>
        <w:pStyle w:val="BodyCopy"/>
      </w:pPr>
      <w:r>
        <w:tab/>
      </w:r>
      <w:r w:rsidRPr="002C0B68">
        <w:t>Differential type</w:t>
      </w:r>
      <w:r w:rsidRPr="002C0B68">
        <w:tab/>
        <w:t>Conventional with Front Axle Disconnect</w:t>
      </w:r>
    </w:p>
    <w:p w14:paraId="6D12762E" w14:textId="77777777" w:rsidR="00B044EB" w:rsidRPr="002C0B68" w:rsidRDefault="00B044EB" w:rsidP="00B044EB">
      <w:pPr>
        <w:pStyle w:val="BodyCopy"/>
      </w:pPr>
      <w:r>
        <w:tab/>
      </w:r>
      <w:r w:rsidRPr="002C0B68">
        <w:t>Availability</w:t>
      </w:r>
      <w:r w:rsidRPr="002C0B68">
        <w:tab/>
        <w:t xml:space="preserve">Standard on 4x4 models </w:t>
      </w:r>
    </w:p>
    <w:p w14:paraId="784CA158" w14:textId="77777777" w:rsidR="00B044EB" w:rsidRPr="002C0B68" w:rsidRDefault="00B044EB" w:rsidP="00B044EB">
      <w:pPr>
        <w:pStyle w:val="BodyCopy"/>
      </w:pPr>
      <w:r>
        <w:tab/>
      </w:r>
      <w:r w:rsidRPr="002C0B68">
        <w:t>Ring gear diameter</w:t>
      </w:r>
      <w:r w:rsidRPr="002C0B68">
        <w:tab/>
        <w:t>7.7 in. (195mm)</w:t>
      </w:r>
    </w:p>
    <w:p w14:paraId="2ED696B2" w14:textId="77777777" w:rsidR="00B044EB" w:rsidRPr="002C0B68" w:rsidRDefault="00B044EB" w:rsidP="00B044EB">
      <w:pPr>
        <w:pStyle w:val="BodyCopy"/>
      </w:pPr>
      <w:r>
        <w:tab/>
      </w:r>
      <w:r w:rsidRPr="002C0B68">
        <w:t>Axle ratios</w:t>
      </w:r>
      <w:r w:rsidRPr="002C0B68">
        <w:tab/>
        <w:t>3.45:1 — 3.6-liter V-6 and 5.7-liter V-8</w:t>
      </w:r>
    </w:p>
    <w:p w14:paraId="6F8EC917" w14:textId="77777777" w:rsidR="00B044EB" w:rsidRPr="002C0B68" w:rsidRDefault="00B044EB" w:rsidP="00B044EB">
      <w:pPr>
        <w:pStyle w:val="BodyCopy"/>
        <w:keepNext/>
        <w:keepLines/>
        <w:spacing w:line="240" w:lineRule="auto"/>
      </w:pPr>
      <w:r w:rsidRPr="002C0B68">
        <w:t>Rear</w:t>
      </w:r>
    </w:p>
    <w:p w14:paraId="53C56AAB" w14:textId="77777777" w:rsidR="00B044EB" w:rsidRPr="002C0B68" w:rsidRDefault="00B044EB" w:rsidP="00B044EB">
      <w:pPr>
        <w:pStyle w:val="BodyCopy"/>
        <w:keepNext/>
        <w:keepLines/>
        <w:spacing w:line="240" w:lineRule="auto"/>
      </w:pPr>
      <w:r>
        <w:tab/>
      </w:r>
      <w:r w:rsidRPr="002C0B68">
        <w:t>Differential type</w:t>
      </w:r>
      <w:r w:rsidRPr="002C0B68">
        <w:tab/>
        <w:t xml:space="preserve">Conventional (optional </w:t>
      </w:r>
      <w:r>
        <w:t>e</w:t>
      </w:r>
      <w:r w:rsidRPr="002C0B68">
        <w:t xml:space="preserve">lectronic </w:t>
      </w:r>
      <w:r>
        <w:t>l</w:t>
      </w:r>
      <w:r w:rsidRPr="002C0B68">
        <w:t xml:space="preserve">imited </w:t>
      </w:r>
      <w:r>
        <w:t>s</w:t>
      </w:r>
      <w:r w:rsidRPr="002C0B68">
        <w:t>lip on 5.7-liter V-8)</w:t>
      </w:r>
    </w:p>
    <w:p w14:paraId="579A10F0" w14:textId="77777777" w:rsidR="00B044EB" w:rsidRPr="002C0B68" w:rsidRDefault="00B044EB" w:rsidP="00B044EB">
      <w:pPr>
        <w:pStyle w:val="BodyCopy"/>
        <w:keepNext/>
        <w:keepLines/>
        <w:spacing w:line="240" w:lineRule="auto"/>
      </w:pPr>
      <w:r>
        <w:tab/>
      </w:r>
      <w:r w:rsidRPr="002C0B68">
        <w:t>Availability</w:t>
      </w:r>
      <w:r w:rsidRPr="002C0B68">
        <w:tab/>
        <w:t>Standard on all engines</w:t>
      </w:r>
    </w:p>
    <w:p w14:paraId="4C88B9D4" w14:textId="77777777" w:rsidR="00B044EB" w:rsidRPr="002C0B68" w:rsidRDefault="00B044EB" w:rsidP="00B044EB">
      <w:pPr>
        <w:pStyle w:val="BodyCopyNoLines"/>
        <w:spacing w:before="76" w:after="76" w:line="240" w:lineRule="auto"/>
      </w:pPr>
      <w:r>
        <w:tab/>
      </w:r>
      <w:r w:rsidRPr="002C0B68">
        <w:t xml:space="preserve">Ring gear diameter </w:t>
      </w:r>
      <w:r w:rsidRPr="002C0B68">
        <w:tab/>
        <w:t xml:space="preserve">7.7 in. (195mm) — V-6 4x4 </w:t>
      </w:r>
    </w:p>
    <w:p w14:paraId="344DD069" w14:textId="77777777" w:rsidR="00B044EB" w:rsidRPr="002C0B68" w:rsidRDefault="00B044EB" w:rsidP="00B044EB">
      <w:pPr>
        <w:pStyle w:val="BodyCopy"/>
      </w:pPr>
      <w:r>
        <w:tab/>
      </w:r>
      <w:r w:rsidRPr="002C0B68">
        <w:tab/>
        <w:t>9.1 in. (230mm) — V-6 4x2, 5.7-liter V-8</w:t>
      </w:r>
    </w:p>
    <w:p w14:paraId="2841102E" w14:textId="77777777" w:rsidR="00B044EB" w:rsidRPr="002C0B68" w:rsidRDefault="00B044EB" w:rsidP="00B044EB">
      <w:pPr>
        <w:pStyle w:val="BodyCopy"/>
      </w:pPr>
      <w:r>
        <w:tab/>
      </w:r>
      <w:r w:rsidRPr="002C0B68">
        <w:t>Axle ratios</w:t>
      </w:r>
      <w:r w:rsidRPr="002C0B68">
        <w:tab/>
        <w:t>3.45:1 — 3.6-liter V-6 and 5.7-liter V-8</w:t>
      </w:r>
    </w:p>
    <w:p w14:paraId="63168BDA" w14:textId="77777777" w:rsidR="00B044EB" w:rsidRPr="002C0B68" w:rsidRDefault="00B044EB" w:rsidP="00B044EB">
      <w:pPr>
        <w:pStyle w:val="Heading3"/>
        <w:keepNext/>
        <w:keepLines/>
      </w:pPr>
      <w:r w:rsidRPr="002C0B68">
        <w:t>ELECTRICAL SYSTEM</w:t>
      </w:r>
    </w:p>
    <w:p w14:paraId="73000D8C" w14:textId="77777777" w:rsidR="00B044EB" w:rsidRPr="002C0B68" w:rsidRDefault="00B044EB" w:rsidP="00B044EB">
      <w:pPr>
        <w:pStyle w:val="BodyCopy"/>
      </w:pPr>
      <w:r w:rsidRPr="002C0B68">
        <w:t>Alternator</w:t>
      </w:r>
      <w:r w:rsidRPr="002C0B68">
        <w:tab/>
        <w:t>160-amp; 180-amp; 220-amp or 240-amp depending on model</w:t>
      </w:r>
    </w:p>
    <w:p w14:paraId="6414AE84" w14:textId="77777777" w:rsidR="00B044EB" w:rsidRPr="002C0B68" w:rsidRDefault="00B044EB" w:rsidP="00B044EB">
      <w:pPr>
        <w:pStyle w:val="BodyCopyNoLines"/>
        <w:keepNext/>
        <w:keepLines/>
        <w:spacing w:before="76" w:after="76" w:line="240" w:lineRule="auto"/>
      </w:pPr>
      <w:r w:rsidRPr="002C0B68">
        <w:t>Battery</w:t>
      </w:r>
      <w:r w:rsidRPr="002C0B68">
        <w:tab/>
        <w:t xml:space="preserve">Maintenance-free </w:t>
      </w:r>
    </w:p>
    <w:p w14:paraId="0877E522" w14:textId="77777777" w:rsidR="00B044EB" w:rsidRPr="002C0B68" w:rsidRDefault="00B044EB" w:rsidP="00B044EB">
      <w:pPr>
        <w:pStyle w:val="BodyCopyNoLines"/>
        <w:keepNext/>
        <w:keepLines/>
        <w:spacing w:before="76" w:after="76" w:line="240" w:lineRule="auto"/>
      </w:pPr>
      <w:r>
        <w:tab/>
      </w:r>
      <w:r w:rsidRPr="002C0B68">
        <w:tab/>
        <w:t xml:space="preserve">H6 650 CCA + Auxiliary 200 CCA on engine stop-start (ESS) — </w:t>
      </w:r>
      <w:r>
        <w:br/>
      </w:r>
      <w:r w:rsidRPr="002C0B68">
        <w:t>Laredo, Limited</w:t>
      </w:r>
    </w:p>
    <w:p w14:paraId="7A9E0165" w14:textId="77777777" w:rsidR="00B044EB" w:rsidRPr="002C0B68" w:rsidRDefault="00B044EB" w:rsidP="00B044EB">
      <w:pPr>
        <w:pStyle w:val="BodyCopyNoLines"/>
        <w:keepNext/>
        <w:keepLines/>
        <w:spacing w:before="76" w:after="76" w:line="240" w:lineRule="auto"/>
      </w:pPr>
      <w:r>
        <w:tab/>
      </w:r>
      <w:r>
        <w:tab/>
      </w:r>
      <w:r w:rsidRPr="002C0B68">
        <w:t>H7 700 CCA + Auxiliary 200 CCA on engine stop-start (ESS) — Overland, Summit</w:t>
      </w:r>
    </w:p>
    <w:p w14:paraId="1AA87ACD" w14:textId="77777777" w:rsidR="00B044EB" w:rsidRPr="002C0B68" w:rsidRDefault="00B044EB" w:rsidP="00B044EB">
      <w:pPr>
        <w:pStyle w:val="BodyCopy"/>
      </w:pPr>
      <w:r>
        <w:tab/>
      </w:r>
      <w:r w:rsidRPr="002C0B68">
        <w:tab/>
        <w:t>H7 700 CCA on V-8 (not equipped with ESS)</w:t>
      </w:r>
    </w:p>
    <w:p w14:paraId="4C7BCEBB" w14:textId="77777777" w:rsidR="00B044EB" w:rsidRPr="002C0B68" w:rsidRDefault="00B044EB" w:rsidP="00B044EB">
      <w:pPr>
        <w:pStyle w:val="Heading3"/>
        <w:keepNext/>
        <w:keepLines/>
      </w:pPr>
      <w:r w:rsidRPr="002C0B68">
        <w:lastRenderedPageBreak/>
        <w:t>SUSPENSION</w:t>
      </w:r>
    </w:p>
    <w:p w14:paraId="44B6C7FB" w14:textId="77777777" w:rsidR="00B044EB" w:rsidRPr="002C0B68" w:rsidRDefault="00B044EB" w:rsidP="00B044EB">
      <w:pPr>
        <w:pStyle w:val="BodyCopy"/>
        <w:keepNext/>
        <w:keepLines/>
        <w:spacing w:before="76" w:after="76" w:line="240" w:lineRule="auto"/>
      </w:pPr>
      <w:r w:rsidRPr="002C0B68">
        <w:t>Front</w:t>
      </w:r>
      <w:r w:rsidRPr="002C0B68">
        <w:tab/>
        <w:t xml:space="preserve">Multi-link independent front suspension, coil springs, gas-charged, </w:t>
      </w:r>
      <w:r>
        <w:br/>
      </w:r>
      <w:r w:rsidRPr="002C0B68">
        <w:t xml:space="preserve">twin-tube </w:t>
      </w:r>
      <w:proofErr w:type="spellStart"/>
      <w:r w:rsidRPr="002C0B68">
        <w:t>coilover</w:t>
      </w:r>
      <w:proofErr w:type="spellEnd"/>
      <w:r w:rsidRPr="002C0B68">
        <w:t xml:space="preserve"> shock absorbers, all</w:t>
      </w:r>
      <w:r>
        <w:t>-</w:t>
      </w:r>
      <w:r w:rsidRPr="002C0B68">
        <w:t xml:space="preserve">aluminum </w:t>
      </w:r>
      <w:proofErr w:type="gramStart"/>
      <w:r w:rsidRPr="002C0B68">
        <w:t>arms</w:t>
      </w:r>
      <w:proofErr w:type="gramEnd"/>
      <w:r w:rsidRPr="002C0B68">
        <w:t xml:space="preserve"> and knuckles</w:t>
      </w:r>
    </w:p>
    <w:p w14:paraId="3322BF2D" w14:textId="77777777" w:rsidR="00B044EB" w:rsidRPr="002C0B68" w:rsidRDefault="00B044EB" w:rsidP="00B044EB">
      <w:pPr>
        <w:pStyle w:val="BodyCopy"/>
        <w:spacing w:before="76" w:after="76"/>
      </w:pPr>
      <w:r w:rsidRPr="002C0B68">
        <w:t>Rear</w:t>
      </w:r>
      <w:r w:rsidRPr="002C0B68">
        <w:tab/>
        <w:t>Multi-link rear suspension, coil spring, twin tube shocks (including load leveling for towing), all</w:t>
      </w:r>
      <w:r>
        <w:t>-</w:t>
      </w:r>
      <w:r w:rsidRPr="002C0B68">
        <w:t>aluminum arms and knuckles (including extruded aluminum spring links)</w:t>
      </w:r>
    </w:p>
    <w:p w14:paraId="570CF6C4" w14:textId="77777777" w:rsidR="00B044EB" w:rsidRPr="002414A5" w:rsidRDefault="00B044EB" w:rsidP="00B044EB">
      <w:pPr>
        <w:pStyle w:val="Heading3"/>
      </w:pPr>
      <w:r w:rsidRPr="002414A5">
        <w:t>STEERING</w:t>
      </w:r>
    </w:p>
    <w:p w14:paraId="276399BE" w14:textId="77777777" w:rsidR="00B044EB" w:rsidRPr="002C0B68" w:rsidRDefault="00B044EB" w:rsidP="00B044EB">
      <w:pPr>
        <w:pStyle w:val="BodyCopy"/>
        <w:spacing w:before="76" w:after="76" w:line="220" w:lineRule="exact"/>
      </w:pPr>
      <w:r w:rsidRPr="002C0B68">
        <w:t>Type</w:t>
      </w:r>
      <w:r w:rsidRPr="002C0B68">
        <w:tab/>
        <w:t>Electric rack-and-pinion steering</w:t>
      </w:r>
    </w:p>
    <w:p w14:paraId="330DCE03" w14:textId="77777777" w:rsidR="00B044EB" w:rsidRPr="002C0B68" w:rsidRDefault="00B044EB" w:rsidP="00B044EB">
      <w:pPr>
        <w:pStyle w:val="BodyCopy"/>
        <w:spacing w:before="76" w:after="76" w:line="220" w:lineRule="exact"/>
      </w:pPr>
      <w:r w:rsidRPr="002C0B68">
        <w:t>Overall Ratio</w:t>
      </w:r>
      <w:r w:rsidRPr="002C0B68">
        <w:tab/>
        <w:t>16.9:1 (V-6 4x2); 15.6:1 (all other vehicles)</w:t>
      </w:r>
    </w:p>
    <w:p w14:paraId="33A52793" w14:textId="77777777" w:rsidR="00B044EB" w:rsidRPr="002C0B68" w:rsidRDefault="00B044EB" w:rsidP="00B044EB">
      <w:pPr>
        <w:pStyle w:val="BodyCopy"/>
        <w:spacing w:before="76" w:after="76" w:line="220" w:lineRule="exact"/>
      </w:pPr>
      <w:r w:rsidRPr="002C0B68">
        <w:t xml:space="preserve">Turning Diameter (curb-to-curb) </w:t>
      </w:r>
      <w:r w:rsidRPr="002C0B68">
        <w:tab/>
      </w:r>
      <w:r w:rsidRPr="00836413">
        <w:t>39.6 ft. (12.1 m)</w:t>
      </w:r>
    </w:p>
    <w:p w14:paraId="61EC0E1D" w14:textId="77777777" w:rsidR="00B044EB" w:rsidRPr="002C0B68" w:rsidRDefault="00B044EB" w:rsidP="00B044EB">
      <w:pPr>
        <w:pStyle w:val="BodyCopy"/>
        <w:spacing w:before="76" w:after="76" w:line="220" w:lineRule="exact"/>
      </w:pPr>
      <w:r w:rsidRPr="002C0B68">
        <w:t>Steering Turns (lock-to-lock)</w:t>
      </w:r>
      <w:r w:rsidRPr="002C0B68">
        <w:tab/>
        <w:t>2.9 (V-6 4x2), 3.0 (all other vehicles)</w:t>
      </w:r>
    </w:p>
    <w:p w14:paraId="37E654F7" w14:textId="77777777" w:rsidR="00B044EB" w:rsidRPr="002414A5" w:rsidRDefault="00B044EB" w:rsidP="00B044EB">
      <w:pPr>
        <w:pStyle w:val="Heading3"/>
      </w:pPr>
      <w:r w:rsidRPr="002414A5">
        <w:t>BRAKES</w:t>
      </w:r>
    </w:p>
    <w:p w14:paraId="1A5646D3" w14:textId="77777777" w:rsidR="00B044EB" w:rsidRPr="002C0B68" w:rsidRDefault="00B044EB" w:rsidP="00B044EB">
      <w:pPr>
        <w:pStyle w:val="BodyCopy"/>
        <w:spacing w:before="60" w:after="60" w:line="220" w:lineRule="exact"/>
      </w:pPr>
      <w:r w:rsidRPr="002C0B68">
        <w:t>Type</w:t>
      </w:r>
      <w:r w:rsidRPr="002C0B68">
        <w:tab/>
        <w:t>Electric boost</w:t>
      </w:r>
    </w:p>
    <w:p w14:paraId="7AE7BDE1" w14:textId="77777777" w:rsidR="00B044EB" w:rsidRPr="002C0B68" w:rsidRDefault="00B044EB" w:rsidP="00B044EB">
      <w:pPr>
        <w:pStyle w:val="BodyCopy"/>
        <w:spacing w:before="60" w:after="60" w:line="220" w:lineRule="exact"/>
      </w:pPr>
      <w:r w:rsidRPr="002C0B68">
        <w:t>Availability</w:t>
      </w:r>
      <w:r w:rsidRPr="002C0B68">
        <w:tab/>
        <w:t>Standard</w:t>
      </w:r>
    </w:p>
    <w:p w14:paraId="276C478B" w14:textId="77777777" w:rsidR="00B044EB" w:rsidRPr="002C0B68" w:rsidRDefault="00B044EB" w:rsidP="00B044EB">
      <w:pPr>
        <w:pStyle w:val="BodyCopy"/>
        <w:spacing w:before="60" w:after="60" w:line="220" w:lineRule="exact"/>
      </w:pPr>
      <w:r w:rsidRPr="002C0B68">
        <w:t>Front</w:t>
      </w:r>
    </w:p>
    <w:p w14:paraId="00015B11" w14:textId="77777777" w:rsidR="00B044EB" w:rsidRPr="002C0B68" w:rsidRDefault="00B044EB" w:rsidP="00B044EB">
      <w:pPr>
        <w:pStyle w:val="BodyCopy2linesIndent"/>
        <w:spacing w:before="60" w:after="60" w:line="220" w:lineRule="exact"/>
      </w:pPr>
      <w:r>
        <w:tab/>
      </w:r>
      <w:r w:rsidRPr="002C0B68">
        <w:t xml:space="preserve">Rotor size and type </w:t>
      </w:r>
      <w:r w:rsidRPr="002C0B68">
        <w:br/>
      </w:r>
      <w:r>
        <w:t>(i</w:t>
      </w:r>
      <w:r w:rsidRPr="002C0B68">
        <w:t xml:space="preserve">nches </w:t>
      </w:r>
      <w:r>
        <w:t xml:space="preserve">/ </w:t>
      </w:r>
      <w:r w:rsidRPr="002C0B68">
        <w:t>mm)</w:t>
      </w:r>
      <w:r w:rsidRPr="002C0B68">
        <w:tab/>
        <w:t>13.94 x 1.10 (354 x 28) vented disc </w:t>
      </w:r>
    </w:p>
    <w:p w14:paraId="4F0F5E29" w14:textId="77777777" w:rsidR="00B044EB" w:rsidRPr="002C0B68" w:rsidRDefault="00B044EB" w:rsidP="00B044EB">
      <w:pPr>
        <w:pStyle w:val="BodyCopy2linesIndent"/>
        <w:spacing w:before="60" w:after="60" w:line="220" w:lineRule="exact"/>
      </w:pPr>
      <w:r>
        <w:tab/>
      </w:r>
      <w:r w:rsidRPr="002C0B68">
        <w:t xml:space="preserve">Caliper size and type </w:t>
      </w:r>
      <w:r w:rsidRPr="002C0B68">
        <w:br/>
      </w:r>
      <w:r>
        <w:t>(i</w:t>
      </w:r>
      <w:r w:rsidRPr="002C0B68">
        <w:t xml:space="preserve">nches </w:t>
      </w:r>
      <w:r>
        <w:t xml:space="preserve">/ </w:t>
      </w:r>
      <w:r w:rsidRPr="002C0B68">
        <w:t>mm)</w:t>
      </w:r>
      <w:r w:rsidRPr="002C0B68">
        <w:tab/>
        <w:t>2.00 (51) two-piston pin-slider caliper</w:t>
      </w:r>
    </w:p>
    <w:p w14:paraId="1B9C3393" w14:textId="77777777" w:rsidR="00B044EB" w:rsidRPr="002C0B68" w:rsidRDefault="00B044EB" w:rsidP="00B044EB">
      <w:pPr>
        <w:pStyle w:val="BodyCopy"/>
        <w:spacing w:before="60" w:after="60" w:line="220" w:lineRule="exact"/>
      </w:pPr>
      <w:r>
        <w:tab/>
      </w:r>
      <w:r w:rsidRPr="002C0B68">
        <w:t>Swept area, (sq. in. / sq. cm)</w:t>
      </w:r>
      <w:r w:rsidRPr="002C0B68">
        <w:tab/>
      </w:r>
      <w:r w:rsidRPr="002C0B68">
        <w:tab/>
        <w:t>377 (2,432.25)</w:t>
      </w:r>
    </w:p>
    <w:p w14:paraId="2B59DEE9" w14:textId="77777777" w:rsidR="00B044EB" w:rsidRPr="002C0B68" w:rsidRDefault="00B044EB" w:rsidP="00B044EB">
      <w:pPr>
        <w:pStyle w:val="BodyCopy"/>
        <w:spacing w:line="220" w:lineRule="exact"/>
      </w:pPr>
      <w:r w:rsidRPr="002C0B68">
        <w:t>Rear</w:t>
      </w:r>
    </w:p>
    <w:p w14:paraId="31C96132" w14:textId="77777777" w:rsidR="00B044EB" w:rsidRPr="002C0B68" w:rsidRDefault="00B044EB" w:rsidP="00B044EB">
      <w:pPr>
        <w:pStyle w:val="BodyCopy2linesIndent"/>
        <w:spacing w:line="220" w:lineRule="exact"/>
      </w:pPr>
      <w:r>
        <w:tab/>
      </w:r>
      <w:r w:rsidRPr="002C0B68">
        <w:t>Rotor size and type</w:t>
      </w:r>
      <w:r w:rsidRPr="002C0B68">
        <w:br/>
      </w:r>
      <w:r>
        <w:t>(i</w:t>
      </w:r>
      <w:r w:rsidRPr="002C0B68">
        <w:t xml:space="preserve">nches </w:t>
      </w:r>
      <w:r>
        <w:t xml:space="preserve">/ </w:t>
      </w:r>
      <w:r w:rsidRPr="002C0B68">
        <w:t>mm)</w:t>
      </w:r>
      <w:r w:rsidRPr="002C0B68">
        <w:tab/>
        <w:t>13.78 x 0.87 (350 x 22) vented disc</w:t>
      </w:r>
    </w:p>
    <w:p w14:paraId="15A278C2" w14:textId="77777777" w:rsidR="00B044EB" w:rsidRPr="002C0B68" w:rsidRDefault="00B044EB" w:rsidP="00B044EB">
      <w:pPr>
        <w:pStyle w:val="BodyCopy2linesIndent"/>
        <w:spacing w:line="220" w:lineRule="exact"/>
      </w:pPr>
      <w:r>
        <w:tab/>
      </w:r>
      <w:r w:rsidRPr="002C0B68">
        <w:t>Caliper size and type</w:t>
      </w:r>
      <w:r w:rsidRPr="002C0B68">
        <w:br/>
      </w:r>
      <w:r>
        <w:t>(i</w:t>
      </w:r>
      <w:r w:rsidRPr="002C0B68">
        <w:t xml:space="preserve">nches </w:t>
      </w:r>
      <w:r>
        <w:t xml:space="preserve">/ </w:t>
      </w:r>
      <w:r w:rsidRPr="002C0B68">
        <w:t>mm)</w:t>
      </w:r>
      <w:r w:rsidRPr="002C0B68">
        <w:tab/>
        <w:t>2.00 (51) single-piston pin-slider EPB caliper</w:t>
      </w:r>
    </w:p>
    <w:p w14:paraId="14FF69CB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>Swept area, (sq. in. / sq. cm)</w:t>
      </w:r>
      <w:r w:rsidRPr="002C0B68">
        <w:tab/>
        <w:t>293.28 (1,892.12)</w:t>
      </w:r>
    </w:p>
    <w:p w14:paraId="258A56E2" w14:textId="77777777" w:rsidR="00B044EB" w:rsidRPr="002C0B68" w:rsidRDefault="00B044EB" w:rsidP="00B044EB">
      <w:pPr>
        <w:pStyle w:val="Heading3"/>
        <w:keepNext/>
        <w:keepLines/>
      </w:pPr>
      <w:r w:rsidRPr="002C0B68">
        <w:t>DIMENSIONS AND CAPACITIES</w:t>
      </w:r>
    </w:p>
    <w:p w14:paraId="4733D02D" w14:textId="77777777" w:rsidR="00B044EB" w:rsidRPr="002C0B68" w:rsidRDefault="00B044EB" w:rsidP="00B044EB">
      <w:pPr>
        <w:pStyle w:val="BodyCopy"/>
      </w:pPr>
      <w:r w:rsidRPr="002C0B68">
        <w:t>Wheelbase</w:t>
      </w:r>
      <w:r w:rsidRPr="002C0B68">
        <w:tab/>
        <w:t>121.7 (3,091)</w:t>
      </w:r>
    </w:p>
    <w:p w14:paraId="29C63168" w14:textId="77777777" w:rsidR="00B044EB" w:rsidRPr="002C0B68" w:rsidRDefault="00B044EB" w:rsidP="00B044EB">
      <w:pPr>
        <w:pStyle w:val="BodyCopy"/>
      </w:pPr>
      <w:r w:rsidRPr="002C0B68">
        <w:t xml:space="preserve">Track, </w:t>
      </w:r>
      <w:r>
        <w:t>f</w:t>
      </w:r>
      <w:r w:rsidRPr="002C0B68">
        <w:t>ront</w:t>
      </w:r>
      <w:r w:rsidRPr="002C0B68">
        <w:tab/>
        <w:t>65.4 (1,660)</w:t>
      </w:r>
    </w:p>
    <w:p w14:paraId="33621B34" w14:textId="77777777" w:rsidR="00B044EB" w:rsidRPr="002C0B68" w:rsidRDefault="00B044EB" w:rsidP="00B044EB">
      <w:pPr>
        <w:pStyle w:val="BodyCopy"/>
      </w:pPr>
      <w:r w:rsidRPr="002C0B68">
        <w:t xml:space="preserve">Track, </w:t>
      </w:r>
      <w:r>
        <w:t>r</w:t>
      </w:r>
      <w:r w:rsidRPr="002C0B68">
        <w:t>ear</w:t>
      </w:r>
      <w:r w:rsidRPr="002C0B68">
        <w:tab/>
        <w:t>65.4 (1,660)</w:t>
      </w:r>
    </w:p>
    <w:p w14:paraId="55BA6B1D" w14:textId="77777777" w:rsidR="00B044EB" w:rsidRPr="002C0B68" w:rsidRDefault="00B044EB" w:rsidP="00B044EB">
      <w:pPr>
        <w:pStyle w:val="BodyCopy"/>
      </w:pPr>
      <w:r w:rsidRPr="002C0B68">
        <w:t>Overall Length</w:t>
      </w:r>
      <w:r w:rsidRPr="002C0B68">
        <w:tab/>
        <w:t>204.9 (5,204)</w:t>
      </w:r>
    </w:p>
    <w:p w14:paraId="6BAC0D7A" w14:textId="77777777" w:rsidR="00B044EB" w:rsidRPr="002C0B68" w:rsidRDefault="00B044EB" w:rsidP="00B044EB">
      <w:pPr>
        <w:pStyle w:val="BodyCopy"/>
      </w:pPr>
      <w:r w:rsidRPr="002C0B68">
        <w:t>Overall Width (width at mirrors)</w:t>
      </w:r>
      <w:r w:rsidRPr="002C0B68">
        <w:tab/>
        <w:t>84.6 (2,149)</w:t>
      </w:r>
    </w:p>
    <w:p w14:paraId="428DE846" w14:textId="77777777" w:rsidR="00B044EB" w:rsidRPr="00756604" w:rsidRDefault="00B044EB" w:rsidP="00B044EB">
      <w:pPr>
        <w:pStyle w:val="BodyCopy"/>
      </w:pPr>
      <w:r w:rsidRPr="002C0B68">
        <w:t>Overall Width (width with folded mirrors)</w:t>
      </w:r>
      <w:r w:rsidRPr="002C0B68">
        <w:tab/>
      </w:r>
      <w:r w:rsidRPr="00756604">
        <w:t>77.5 (1,968)</w:t>
      </w:r>
    </w:p>
    <w:p w14:paraId="59148F15" w14:textId="77777777" w:rsidR="00B044EB" w:rsidRPr="002C0B68" w:rsidRDefault="00B044EB" w:rsidP="00B044EB">
      <w:pPr>
        <w:pStyle w:val="BodyCopy"/>
      </w:pPr>
      <w:r w:rsidRPr="00756604">
        <w:t>Body Width</w:t>
      </w:r>
      <w:r w:rsidRPr="00756604">
        <w:tab/>
        <w:t>77.5 (1,968)</w:t>
      </w:r>
    </w:p>
    <w:p w14:paraId="04C207AD" w14:textId="77777777" w:rsidR="00B044EB" w:rsidRPr="002C0B68" w:rsidRDefault="00B044EB" w:rsidP="00B044EB">
      <w:pPr>
        <w:pStyle w:val="BodyCopyNoLines"/>
      </w:pPr>
      <w:proofErr w:type="gramStart"/>
      <w:r w:rsidRPr="002C0B68">
        <w:t>Overall</w:t>
      </w:r>
      <w:proofErr w:type="gramEnd"/>
      <w:r w:rsidRPr="002C0B68">
        <w:t xml:space="preserve"> Height</w:t>
      </w:r>
      <w:r w:rsidRPr="002C0B68">
        <w:tab/>
        <w:t>71.5 (1,815) — standard suspension</w:t>
      </w:r>
    </w:p>
    <w:p w14:paraId="22AD32AB" w14:textId="77777777" w:rsidR="00B044EB" w:rsidRPr="002C0B68" w:rsidRDefault="00B044EB" w:rsidP="00B044EB">
      <w:pPr>
        <w:pStyle w:val="BodyCopy"/>
      </w:pPr>
      <w:r>
        <w:tab/>
      </w:r>
      <w:r>
        <w:tab/>
      </w:r>
      <w:r w:rsidRPr="002C0B68">
        <w:t xml:space="preserve">71.5 (1,817) — air suspension </w:t>
      </w:r>
    </w:p>
    <w:p w14:paraId="6F49E1FB" w14:textId="36F4D7ED" w:rsidR="00B044EB" w:rsidRPr="002C0B68" w:rsidRDefault="00B044EB" w:rsidP="00B044EB">
      <w:pPr>
        <w:pStyle w:val="Heading3"/>
        <w:keepNext/>
        <w:keepLines/>
      </w:pPr>
      <w:r w:rsidRPr="002C0B68">
        <w:lastRenderedPageBreak/>
        <w:t>DIMENSIONS AND CAPACITIES</w:t>
      </w:r>
      <w:r>
        <w:t xml:space="preserve"> (CONTINUED)</w:t>
      </w:r>
    </w:p>
    <w:p w14:paraId="697D9426" w14:textId="77777777" w:rsidR="00B044EB" w:rsidRPr="002C0B68" w:rsidRDefault="00B044EB" w:rsidP="00B044EB">
      <w:pPr>
        <w:pStyle w:val="BodyCopyNoLines"/>
        <w:spacing w:line="220" w:lineRule="atLeast"/>
      </w:pPr>
      <w:r w:rsidRPr="002C0B68">
        <w:t>Load Floor Height</w:t>
      </w:r>
      <w:r w:rsidRPr="002C0B68">
        <w:tab/>
        <w:t>32.2 (817) — standard suspension</w:t>
      </w:r>
    </w:p>
    <w:p w14:paraId="11A96154" w14:textId="77777777" w:rsidR="00B044EB" w:rsidRPr="002C0B68" w:rsidRDefault="00B044EB" w:rsidP="00B044EB">
      <w:pPr>
        <w:pStyle w:val="BodyCopy"/>
        <w:spacing w:line="220" w:lineRule="atLeast"/>
      </w:pPr>
      <w:r>
        <w:tab/>
      </w:r>
      <w:r>
        <w:tab/>
      </w:r>
      <w:r w:rsidRPr="002C0B68">
        <w:t>30.2 (767) — air suspension (with entry/exit enabled)</w:t>
      </w:r>
    </w:p>
    <w:p w14:paraId="2A07A018" w14:textId="77777777" w:rsidR="00B044EB" w:rsidRPr="002C0B68" w:rsidRDefault="00B044EB" w:rsidP="00B044EB">
      <w:pPr>
        <w:pStyle w:val="BodyCopyNoLines"/>
        <w:spacing w:line="220" w:lineRule="atLeast"/>
      </w:pPr>
      <w:r w:rsidRPr="002C0B68">
        <w:t>Sill Step Height</w:t>
      </w:r>
      <w:r w:rsidRPr="002C0B68">
        <w:tab/>
        <w:t>20.2 (513) — standard suspension</w:t>
      </w:r>
    </w:p>
    <w:p w14:paraId="019584A0" w14:textId="77777777" w:rsidR="00B044EB" w:rsidRPr="002C0B68" w:rsidRDefault="00B044EB" w:rsidP="00B044EB">
      <w:pPr>
        <w:pStyle w:val="BodyCopy"/>
        <w:spacing w:line="220" w:lineRule="atLeast"/>
      </w:pPr>
      <w:r>
        <w:tab/>
      </w:r>
      <w:r>
        <w:tab/>
      </w:r>
      <w:r w:rsidRPr="002C0B68">
        <w:t>18.4 (467) — air suspension (with entry/exit enabled)</w:t>
      </w:r>
    </w:p>
    <w:p w14:paraId="600DA1AD" w14:textId="77777777" w:rsidR="00B044EB" w:rsidRPr="002C0B68" w:rsidRDefault="00B044EB" w:rsidP="00B044EB">
      <w:pPr>
        <w:pStyle w:val="BodyCopy2linesNoLines"/>
        <w:spacing w:line="220" w:lineRule="atLeast"/>
      </w:pPr>
      <w:r w:rsidRPr="002C0B68">
        <w:t xml:space="preserve">Ground Clearance </w:t>
      </w:r>
      <w:r>
        <w:br/>
      </w:r>
      <w:r w:rsidRPr="002C0B68">
        <w:t>(with P265/50R20 tire and 3.6-liter engine)</w:t>
      </w:r>
      <w:r w:rsidRPr="002C0B68">
        <w:tab/>
        <w:t>8.5 (215) — standard suspension</w:t>
      </w:r>
    </w:p>
    <w:p w14:paraId="0600427E" w14:textId="77777777" w:rsidR="00B044EB" w:rsidRPr="002C0B68" w:rsidRDefault="00B044EB" w:rsidP="00B044EB">
      <w:pPr>
        <w:pStyle w:val="BodyCopy"/>
        <w:spacing w:line="220" w:lineRule="atLeast"/>
      </w:pPr>
      <w:r>
        <w:tab/>
      </w:r>
      <w:r>
        <w:tab/>
      </w:r>
      <w:r w:rsidRPr="002C0B68">
        <w:t>10.9 (276) — air suspension (Pos#2)</w:t>
      </w:r>
    </w:p>
    <w:p w14:paraId="53039624" w14:textId="77777777" w:rsidR="00B044EB" w:rsidRPr="002C0B68" w:rsidRDefault="00B044EB" w:rsidP="00B044EB">
      <w:pPr>
        <w:pStyle w:val="BodyCopyNoLines"/>
        <w:spacing w:line="220" w:lineRule="atLeast"/>
      </w:pPr>
      <w:r w:rsidRPr="002C0B68">
        <w:t xml:space="preserve">Chassis (fuel tank) </w:t>
      </w:r>
      <w:r w:rsidRPr="002C0B68">
        <w:tab/>
        <w:t>10.3 (261) — standard suspension</w:t>
      </w:r>
    </w:p>
    <w:p w14:paraId="4BA3D006" w14:textId="77777777" w:rsidR="00B044EB" w:rsidRPr="002C0B68" w:rsidRDefault="00B044EB" w:rsidP="00B044EB">
      <w:pPr>
        <w:pStyle w:val="BodyCopy"/>
        <w:spacing w:line="220" w:lineRule="atLeast"/>
      </w:pPr>
      <w:r>
        <w:tab/>
      </w:r>
      <w:r>
        <w:tab/>
      </w:r>
      <w:r w:rsidRPr="002C0B68">
        <w:t>12.6 (320) — air suspension (Pos#2)</w:t>
      </w:r>
    </w:p>
    <w:p w14:paraId="66705410" w14:textId="77777777" w:rsidR="00B044EB" w:rsidRPr="002C0B68" w:rsidRDefault="00B044EB" w:rsidP="00B044EB">
      <w:pPr>
        <w:pStyle w:val="BodyCopyNoLines"/>
        <w:spacing w:line="220" w:lineRule="atLeast"/>
      </w:pPr>
      <w:r w:rsidRPr="002C0B68">
        <w:t xml:space="preserve">Front Axle </w:t>
      </w:r>
      <w:r w:rsidRPr="002C0B68">
        <w:tab/>
        <w:t>9.7 (246) — standard suspension</w:t>
      </w:r>
    </w:p>
    <w:p w14:paraId="7E55DA80" w14:textId="77777777" w:rsidR="00B044EB" w:rsidRPr="002C0B68" w:rsidRDefault="00B044EB" w:rsidP="00B044EB">
      <w:pPr>
        <w:pStyle w:val="BodyCopy"/>
        <w:spacing w:line="220" w:lineRule="atLeast"/>
      </w:pPr>
      <w:r>
        <w:tab/>
      </w:r>
      <w:r>
        <w:tab/>
      </w:r>
      <w:r w:rsidRPr="002C0B68">
        <w:t>12.0 (305) — air suspension (Pos#2)</w:t>
      </w:r>
    </w:p>
    <w:p w14:paraId="3EAC67E5" w14:textId="77777777" w:rsidR="00B044EB" w:rsidRPr="00330BE1" w:rsidRDefault="00B044EB" w:rsidP="00B044EB">
      <w:pPr>
        <w:pStyle w:val="BodyCopyNoLines"/>
        <w:spacing w:line="220" w:lineRule="atLeast"/>
      </w:pPr>
      <w:r w:rsidRPr="002C0B68">
        <w:t xml:space="preserve">Rear Axle </w:t>
      </w:r>
      <w:r w:rsidRPr="002C0B68">
        <w:tab/>
        <w:t>10.8 (275) — standard suspension</w:t>
      </w:r>
    </w:p>
    <w:p w14:paraId="771A9EB8" w14:textId="77777777" w:rsidR="00B044EB" w:rsidRPr="002C0B68" w:rsidRDefault="00B044EB" w:rsidP="00B044EB">
      <w:pPr>
        <w:pStyle w:val="BodyCopy"/>
        <w:spacing w:line="220" w:lineRule="atLeast"/>
      </w:pPr>
      <w:r>
        <w:tab/>
      </w:r>
      <w:r>
        <w:tab/>
      </w:r>
      <w:r w:rsidRPr="002C0B68">
        <w:t>14.0 (355) — air suspension (Pos#2)</w:t>
      </w:r>
    </w:p>
    <w:p w14:paraId="5347F393" w14:textId="77777777" w:rsidR="00B044EB" w:rsidRPr="002C0B68" w:rsidRDefault="00B044EB" w:rsidP="00B044EB">
      <w:pPr>
        <w:pStyle w:val="BodyCopyNoLines"/>
        <w:spacing w:line="220" w:lineRule="atLeast"/>
      </w:pPr>
      <w:r w:rsidRPr="002C0B68">
        <w:t>Approach Angle (degrees)</w:t>
      </w:r>
      <w:r w:rsidRPr="002C0B68">
        <w:tab/>
        <w:t>20.6 — standard suspension</w:t>
      </w:r>
    </w:p>
    <w:p w14:paraId="0A583CA0" w14:textId="77777777" w:rsidR="00B044EB" w:rsidRPr="002C0B68" w:rsidRDefault="00B044EB" w:rsidP="00B044EB">
      <w:pPr>
        <w:pStyle w:val="BodyCopyNoLines"/>
        <w:spacing w:line="220" w:lineRule="atLeast"/>
      </w:pPr>
      <w:r>
        <w:tab/>
      </w:r>
      <w:r>
        <w:tab/>
      </w:r>
      <w:r w:rsidRPr="002C0B68">
        <w:t>30.1 — air suspension (Overland, Pos#2)</w:t>
      </w:r>
    </w:p>
    <w:p w14:paraId="761A8104" w14:textId="77777777" w:rsidR="00B044EB" w:rsidRPr="002C0B68" w:rsidRDefault="00B044EB" w:rsidP="00B044EB">
      <w:pPr>
        <w:pStyle w:val="BodyCopy"/>
        <w:spacing w:line="220" w:lineRule="atLeast"/>
      </w:pPr>
      <w:r>
        <w:tab/>
      </w:r>
      <w:r>
        <w:tab/>
      </w:r>
      <w:r w:rsidRPr="002C0B68">
        <w:t>28.2 — air suspension (Summit, Pos#2)</w:t>
      </w:r>
    </w:p>
    <w:p w14:paraId="71D46DD0" w14:textId="77777777" w:rsidR="00B044EB" w:rsidRPr="002C0B68" w:rsidRDefault="00B044EB" w:rsidP="00B044EB">
      <w:pPr>
        <w:pStyle w:val="BodyCopyNoLines"/>
        <w:spacing w:line="220" w:lineRule="atLeast"/>
      </w:pPr>
      <w:r w:rsidRPr="002C0B68">
        <w:t>Ramp Breakover Angle (degrees)</w:t>
      </w:r>
      <w:r w:rsidRPr="002C0B68">
        <w:tab/>
        <w:t>18.2 — standard suspension</w:t>
      </w:r>
    </w:p>
    <w:p w14:paraId="7D85AC09" w14:textId="77777777" w:rsidR="00B044EB" w:rsidRPr="002C0B68" w:rsidRDefault="00B044EB" w:rsidP="00B044EB">
      <w:pPr>
        <w:pStyle w:val="BodyCopy"/>
        <w:spacing w:line="220" w:lineRule="atLeast"/>
      </w:pPr>
      <w:r>
        <w:tab/>
      </w:r>
      <w:r>
        <w:tab/>
      </w:r>
      <w:r w:rsidRPr="002C0B68">
        <w:t>22.6 — air suspension (Pos#2)</w:t>
      </w:r>
    </w:p>
    <w:p w14:paraId="219B1ECB" w14:textId="77777777" w:rsidR="00B044EB" w:rsidRPr="002C0B68" w:rsidRDefault="00B044EB" w:rsidP="00B044EB">
      <w:pPr>
        <w:pStyle w:val="BodyCopyNoLines"/>
        <w:spacing w:line="220" w:lineRule="atLeast"/>
      </w:pPr>
      <w:r w:rsidRPr="002C0B68">
        <w:t>Departure Angle (degrees)</w:t>
      </w:r>
      <w:r w:rsidRPr="002C0B68">
        <w:tab/>
        <w:t>21.5 — standard suspension</w:t>
      </w:r>
    </w:p>
    <w:p w14:paraId="56F91A47" w14:textId="77777777" w:rsidR="00B044EB" w:rsidRPr="002C0B68" w:rsidRDefault="00B044EB" w:rsidP="00B044EB">
      <w:pPr>
        <w:pStyle w:val="BodyCopy"/>
        <w:spacing w:line="220" w:lineRule="atLeast"/>
      </w:pPr>
      <w:r>
        <w:tab/>
      </w:r>
      <w:r>
        <w:tab/>
      </w:r>
      <w:r w:rsidRPr="002C0B68">
        <w:t>23.6 — air suspension (Pos#2)</w:t>
      </w:r>
    </w:p>
    <w:p w14:paraId="2D71E90A" w14:textId="77777777" w:rsidR="00B044EB" w:rsidRPr="002C0B68" w:rsidRDefault="00B044EB" w:rsidP="00B044EB">
      <w:pPr>
        <w:pStyle w:val="BodyCopy"/>
        <w:spacing w:line="220" w:lineRule="atLeast"/>
      </w:pPr>
      <w:r w:rsidRPr="002C0B68">
        <w:t>Frontal Area sq. ft. (sq. m)</w:t>
      </w:r>
      <w:r w:rsidRPr="002C0B68">
        <w:tab/>
        <w:t>31.95</w:t>
      </w:r>
      <w:r>
        <w:t xml:space="preserve"> (2.97)</w:t>
      </w:r>
    </w:p>
    <w:p w14:paraId="0605F6E8" w14:textId="77777777" w:rsidR="00B044EB" w:rsidRPr="002C0B68" w:rsidRDefault="00B044EB" w:rsidP="00B044EB">
      <w:pPr>
        <w:pStyle w:val="BodyCopy"/>
        <w:spacing w:line="220" w:lineRule="atLeast"/>
      </w:pPr>
      <w:r w:rsidRPr="002C0B68">
        <w:t>Drag Coefficient (Cd)</w:t>
      </w:r>
      <w:r w:rsidRPr="002C0B68">
        <w:tab/>
        <w:t>0.357</w:t>
      </w:r>
    </w:p>
    <w:p w14:paraId="2DDDE6B1" w14:textId="77777777" w:rsidR="00B044EB" w:rsidRPr="002C0B68" w:rsidRDefault="00B044EB" w:rsidP="00B044EB">
      <w:pPr>
        <w:pStyle w:val="BodyCopy"/>
        <w:spacing w:line="220" w:lineRule="atLeast"/>
      </w:pPr>
      <w:r w:rsidRPr="002C0B68">
        <w:t xml:space="preserve">Aero </w:t>
      </w:r>
      <w:proofErr w:type="spellStart"/>
      <w:r w:rsidRPr="002C0B68">
        <w:t>CdA</w:t>
      </w:r>
      <w:proofErr w:type="spellEnd"/>
      <w:r w:rsidRPr="002C0B68">
        <w:tab/>
        <w:t>11.4 (Cd x cross-sectional area)</w:t>
      </w:r>
    </w:p>
    <w:p w14:paraId="34E7E7EC" w14:textId="77777777" w:rsidR="00B044EB" w:rsidRPr="002C0B68" w:rsidRDefault="00B044EB" w:rsidP="00B044EB">
      <w:pPr>
        <w:pStyle w:val="BodyCopy"/>
        <w:spacing w:line="220" w:lineRule="atLeast"/>
      </w:pPr>
      <w:r w:rsidRPr="002C0B68">
        <w:t>Fuel Tank Capacity, (gallons / liter)</w:t>
      </w:r>
      <w:r w:rsidRPr="002C0B68">
        <w:tab/>
        <w:t>23 (87)</w:t>
      </w:r>
    </w:p>
    <w:p w14:paraId="3FB9177C" w14:textId="77777777" w:rsidR="00B044EB" w:rsidRPr="002C0B68" w:rsidRDefault="00B044EB" w:rsidP="00B044EB">
      <w:pPr>
        <w:pStyle w:val="Heading3"/>
        <w:keepNext/>
        <w:keepLines/>
        <w:spacing w:line="220" w:lineRule="atLeast"/>
      </w:pPr>
      <w:r w:rsidRPr="002C0B68">
        <w:t>ACCOMMODATIONS</w:t>
      </w:r>
    </w:p>
    <w:p w14:paraId="3AC6C637" w14:textId="77777777" w:rsidR="00B044EB" w:rsidRPr="002C0B68" w:rsidRDefault="00B044EB" w:rsidP="00B044EB">
      <w:pPr>
        <w:pStyle w:val="BodyCopy"/>
        <w:spacing w:line="220" w:lineRule="exact"/>
      </w:pPr>
      <w:r w:rsidRPr="002C0B68">
        <w:t xml:space="preserve">Seating Capacity (front / rear) </w:t>
      </w:r>
      <w:r w:rsidRPr="002C0B68">
        <w:tab/>
        <w:t xml:space="preserve">2/3/2 (second-row bucket seats or optional bench) </w:t>
      </w:r>
    </w:p>
    <w:p w14:paraId="76AF0178" w14:textId="77777777" w:rsidR="00B044EB" w:rsidRPr="002C0B68" w:rsidRDefault="00B044EB" w:rsidP="00B044EB">
      <w:pPr>
        <w:pStyle w:val="BodyCopy2lines"/>
        <w:spacing w:line="220" w:lineRule="exact"/>
      </w:pPr>
      <w:r w:rsidRPr="002C0B68">
        <w:t xml:space="preserve">SAE Total Interior Passenger Volume, </w:t>
      </w:r>
      <w:r w:rsidRPr="002C0B68">
        <w:br/>
        <w:t>(cu. ft. / cu. m)</w:t>
      </w:r>
      <w:r w:rsidRPr="002C0B68">
        <w:tab/>
        <w:t>159.1 (4.5)</w:t>
      </w:r>
    </w:p>
    <w:p w14:paraId="32D86277" w14:textId="77777777" w:rsidR="00B044EB" w:rsidRPr="002C0B68" w:rsidRDefault="00B044EB" w:rsidP="00B044EB">
      <w:pPr>
        <w:pStyle w:val="BodyCopy"/>
        <w:spacing w:line="220" w:lineRule="exact"/>
      </w:pPr>
      <w:r w:rsidRPr="002C0B68">
        <w:t>Front Row</w:t>
      </w:r>
      <w:r w:rsidRPr="002C0B68">
        <w:tab/>
      </w:r>
    </w:p>
    <w:p w14:paraId="32462B19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>Headroom</w:t>
      </w:r>
      <w:r w:rsidRPr="002C0B68">
        <w:tab/>
        <w:t>39.8 (1,012)</w:t>
      </w:r>
    </w:p>
    <w:p w14:paraId="48F03CF1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>Legroom</w:t>
      </w:r>
      <w:r w:rsidRPr="002C0B68">
        <w:tab/>
        <w:t>41.3 (1,050)</w:t>
      </w:r>
    </w:p>
    <w:p w14:paraId="435EC1BE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>Shoulder room</w:t>
      </w:r>
      <w:r w:rsidRPr="002C0B68">
        <w:tab/>
        <w:t>59.2 (1,504)</w:t>
      </w:r>
    </w:p>
    <w:p w14:paraId="253B67D9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>Hip room</w:t>
      </w:r>
      <w:r w:rsidRPr="002C0B68">
        <w:tab/>
        <w:t>57.4 (1,459)</w:t>
      </w:r>
    </w:p>
    <w:p w14:paraId="730BB0CB" w14:textId="77777777" w:rsidR="00B044EB" w:rsidRPr="002C0B68" w:rsidRDefault="00B044EB" w:rsidP="00B044EB">
      <w:pPr>
        <w:pStyle w:val="BodyCopy"/>
        <w:spacing w:line="220" w:lineRule="exact"/>
      </w:pPr>
      <w:r>
        <w:tab/>
      </w:r>
      <w:r w:rsidRPr="002C0B68">
        <w:t>Seat travel</w:t>
      </w:r>
      <w:r w:rsidRPr="002C0B68">
        <w:tab/>
        <w:t>9.8 (250)</w:t>
      </w:r>
    </w:p>
    <w:p w14:paraId="228A4818" w14:textId="77777777" w:rsidR="00B044EB" w:rsidRPr="002C0B68" w:rsidRDefault="00B044EB" w:rsidP="00B044EB">
      <w:pPr>
        <w:pStyle w:val="BodyCopy2linesIndent"/>
        <w:spacing w:line="220" w:lineRule="exact"/>
      </w:pPr>
      <w:r>
        <w:tab/>
      </w:r>
      <w:r w:rsidRPr="002C0B68">
        <w:t xml:space="preserve">EPA front volume index </w:t>
      </w:r>
      <w:r w:rsidRPr="002C0B68">
        <w:br/>
        <w:t>(cu. ft. / cu. m)</w:t>
      </w:r>
      <w:r w:rsidRPr="002C0B68">
        <w:tab/>
        <w:t>56.5 (1.6)</w:t>
      </w:r>
    </w:p>
    <w:p w14:paraId="04BA654D" w14:textId="0718B945" w:rsidR="00B044EB" w:rsidRPr="002C0B68" w:rsidRDefault="00B044EB" w:rsidP="00B044EB">
      <w:pPr>
        <w:pStyle w:val="Heading3"/>
        <w:keepNext/>
        <w:keepLines/>
        <w:spacing w:line="220" w:lineRule="atLeast"/>
      </w:pPr>
      <w:r w:rsidRPr="002C0B68">
        <w:lastRenderedPageBreak/>
        <w:t>ACCOMMODATIONS</w:t>
      </w:r>
      <w:r>
        <w:t xml:space="preserve"> (CONTINUED)</w:t>
      </w:r>
    </w:p>
    <w:p w14:paraId="2DFC8D5F" w14:textId="77777777" w:rsidR="00B044EB" w:rsidRPr="002C0B68" w:rsidRDefault="00B044EB" w:rsidP="00B044EB">
      <w:pPr>
        <w:pStyle w:val="BodyCopy"/>
        <w:spacing w:line="200" w:lineRule="exact"/>
      </w:pPr>
      <w:r w:rsidRPr="002C0B68">
        <w:t>Second Row</w:t>
      </w:r>
      <w:r w:rsidRPr="002C0B68">
        <w:tab/>
      </w:r>
    </w:p>
    <w:p w14:paraId="4CC84862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Headroom</w:t>
      </w:r>
      <w:r w:rsidRPr="002C0B68">
        <w:tab/>
        <w:t>39.9 (1,014)</w:t>
      </w:r>
    </w:p>
    <w:p w14:paraId="3A8DAD65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Legroom</w:t>
      </w:r>
      <w:r w:rsidRPr="002C0B68">
        <w:tab/>
        <w:t>39.4 (1,000)</w:t>
      </w:r>
    </w:p>
    <w:p w14:paraId="6841D4B4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Knee clearance</w:t>
      </w:r>
      <w:r w:rsidRPr="002C0B68">
        <w:tab/>
        <w:t>4.6 (118)</w:t>
      </w:r>
    </w:p>
    <w:p w14:paraId="4089F580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Shoulder room</w:t>
      </w:r>
      <w:r w:rsidRPr="002C0B68">
        <w:tab/>
        <w:t>58.0 (1,474)</w:t>
      </w:r>
    </w:p>
    <w:p w14:paraId="079C0FDD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Hip room</w:t>
      </w:r>
      <w:r w:rsidRPr="002C0B68">
        <w:tab/>
        <w:t>56.3 (1,429)</w:t>
      </w:r>
    </w:p>
    <w:p w14:paraId="09193508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Seat travel</w:t>
      </w:r>
      <w:r w:rsidRPr="002C0B68">
        <w:tab/>
        <w:t>7.1 (180)</w:t>
      </w:r>
    </w:p>
    <w:p w14:paraId="271419AC" w14:textId="77777777" w:rsidR="00B044EB" w:rsidRPr="002C0B68" w:rsidRDefault="00B044EB" w:rsidP="00B044EB">
      <w:pPr>
        <w:pStyle w:val="BodyCopy2linesIndent"/>
        <w:spacing w:line="200" w:lineRule="exact"/>
      </w:pPr>
      <w:r>
        <w:tab/>
      </w:r>
      <w:r w:rsidRPr="002C0B68">
        <w:t xml:space="preserve">EPA rear seat volume index </w:t>
      </w:r>
      <w:r w:rsidRPr="002C0B68">
        <w:br/>
        <w:t>(cu. ft. / cu. m)</w:t>
      </w:r>
      <w:r w:rsidRPr="002C0B68">
        <w:tab/>
        <w:t>52.8 (1.5)</w:t>
      </w:r>
    </w:p>
    <w:p w14:paraId="4929A3F1" w14:textId="77777777" w:rsidR="00B044EB" w:rsidRPr="002C0B68" w:rsidRDefault="00B044EB" w:rsidP="00B044EB">
      <w:pPr>
        <w:pStyle w:val="BodyCopy"/>
        <w:spacing w:line="200" w:lineRule="exact"/>
      </w:pPr>
      <w:r w:rsidRPr="002C0B68">
        <w:t>Third Row</w:t>
      </w:r>
      <w:r w:rsidRPr="002C0B68">
        <w:tab/>
      </w:r>
    </w:p>
    <w:p w14:paraId="5D8320D4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Headroom</w:t>
      </w:r>
      <w:r w:rsidRPr="002C0B68">
        <w:tab/>
        <w:t>37.3 (947)</w:t>
      </w:r>
    </w:p>
    <w:p w14:paraId="0A8F3B69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Legroom</w:t>
      </w:r>
      <w:r w:rsidRPr="002C0B68">
        <w:tab/>
        <w:t>30.3 (770)</w:t>
      </w:r>
    </w:p>
    <w:p w14:paraId="33E6EF2E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Knee clearance</w:t>
      </w:r>
      <w:r w:rsidRPr="002C0B68">
        <w:tab/>
        <w:t>0.6 (15)</w:t>
      </w:r>
    </w:p>
    <w:p w14:paraId="3D728EDA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Shoulder room</w:t>
      </w:r>
      <w:r w:rsidRPr="002C0B68">
        <w:tab/>
        <w:t>51.9 (1,317)</w:t>
      </w:r>
    </w:p>
    <w:p w14:paraId="6EDF248C" w14:textId="77777777" w:rsidR="00B044EB" w:rsidRPr="002C0B68" w:rsidRDefault="00B044EB" w:rsidP="00B044EB">
      <w:pPr>
        <w:pStyle w:val="BodyCopy"/>
        <w:spacing w:line="200" w:lineRule="exact"/>
      </w:pPr>
      <w:r>
        <w:tab/>
      </w:r>
      <w:r w:rsidRPr="002C0B68">
        <w:t>Hip room</w:t>
      </w:r>
      <w:r w:rsidRPr="002C0B68">
        <w:tab/>
        <w:t>42.9 (1,090)</w:t>
      </w:r>
    </w:p>
    <w:p w14:paraId="018A0985" w14:textId="77777777" w:rsidR="00B044EB" w:rsidRDefault="00B044EB" w:rsidP="00B044EB">
      <w:pPr>
        <w:pStyle w:val="BodyCopy2linesIndent"/>
        <w:spacing w:line="200" w:lineRule="exact"/>
      </w:pPr>
      <w:r>
        <w:tab/>
      </w:r>
      <w:r w:rsidRPr="002C0B68">
        <w:t xml:space="preserve">EPA rear seat volume index </w:t>
      </w:r>
      <w:r w:rsidRPr="002C0B68">
        <w:br/>
        <w:t>(cu. ft. / cu. m)</w:t>
      </w:r>
      <w:r w:rsidRPr="002C0B68">
        <w:tab/>
        <w:t>32.6 (0.92)</w:t>
      </w:r>
    </w:p>
    <w:p w14:paraId="24F17467" w14:textId="77777777" w:rsidR="00B044EB" w:rsidRPr="002C0B68" w:rsidRDefault="00B044EB" w:rsidP="00B044EB">
      <w:pPr>
        <w:pStyle w:val="BodyCopy2lines"/>
        <w:spacing w:line="200" w:lineRule="exact"/>
      </w:pPr>
      <w:r w:rsidRPr="002C0B68">
        <w:t>Cargo volume behind first-row seats</w:t>
      </w:r>
      <w:r w:rsidRPr="002C0B68">
        <w:br/>
        <w:t xml:space="preserve">(cu. ft. / cu. m) </w:t>
      </w:r>
      <w:r w:rsidRPr="002C0B68">
        <w:tab/>
        <w:t>84.6 (2.39)</w:t>
      </w:r>
    </w:p>
    <w:p w14:paraId="5E0B4D4C" w14:textId="77777777" w:rsidR="00B044EB" w:rsidRPr="002C0B68" w:rsidRDefault="00B044EB" w:rsidP="00B044EB">
      <w:pPr>
        <w:pStyle w:val="BodyCopy2lines"/>
        <w:spacing w:line="200" w:lineRule="exact"/>
      </w:pPr>
      <w:r w:rsidRPr="002C0B68">
        <w:t xml:space="preserve">Behind second-row seats </w:t>
      </w:r>
      <w:r w:rsidRPr="004B4552">
        <w:br/>
        <w:t>(cu. ft. / cu</w:t>
      </w:r>
      <w:r w:rsidRPr="002C0B68">
        <w:t>. m)</w:t>
      </w:r>
      <w:r w:rsidRPr="002C0B68">
        <w:tab/>
        <w:t>46.9 (1.33)</w:t>
      </w:r>
    </w:p>
    <w:p w14:paraId="72A155CE" w14:textId="77777777" w:rsidR="00B044EB" w:rsidRPr="002C0B68" w:rsidRDefault="00B044EB" w:rsidP="00B044EB">
      <w:pPr>
        <w:pStyle w:val="BodyCopy2lines"/>
        <w:spacing w:line="200" w:lineRule="exact"/>
      </w:pPr>
      <w:r w:rsidRPr="002C0B68">
        <w:t xml:space="preserve">Behind third-row </w:t>
      </w:r>
      <w:r w:rsidRPr="004B4552">
        <w:t xml:space="preserve">seats </w:t>
      </w:r>
      <w:r w:rsidRPr="004B4552">
        <w:br/>
        <w:t>(cu. ft. / cu. m)</w:t>
      </w:r>
      <w:r w:rsidRPr="004B4552">
        <w:tab/>
        <w:t>17</w:t>
      </w:r>
      <w:r w:rsidRPr="002C0B68">
        <w:t>.2 (0.49)</w:t>
      </w:r>
    </w:p>
    <w:p w14:paraId="3265A54A" w14:textId="77777777" w:rsidR="00B044EB" w:rsidRDefault="00B044EB" w:rsidP="00B044EB">
      <w:pPr>
        <w:pStyle w:val="Heading3"/>
        <w:keepNext/>
        <w:keepLines/>
      </w:pPr>
      <w:r w:rsidRPr="00330BE1">
        <w:t>WEIGHTS (Estimates)</w:t>
      </w:r>
    </w:p>
    <w:tbl>
      <w:tblPr>
        <w:tblStyle w:val="SPTABLESTYLE"/>
        <w:tblW w:w="10060" w:type="dxa"/>
        <w:tblLayout w:type="fixed"/>
        <w:tblLook w:val="04A0" w:firstRow="1" w:lastRow="0" w:firstColumn="1" w:lastColumn="0" w:noHBand="0" w:noVBand="1"/>
      </w:tblPr>
      <w:tblGrid>
        <w:gridCol w:w="1351"/>
        <w:gridCol w:w="1350"/>
        <w:gridCol w:w="1350"/>
        <w:gridCol w:w="1710"/>
        <w:gridCol w:w="2430"/>
        <w:gridCol w:w="1869"/>
      </w:tblGrid>
      <w:tr w:rsidR="00B044EB" w:rsidRPr="00E83E6F" w14:paraId="43754E03" w14:textId="77777777" w:rsidTr="00C1312A">
        <w:trPr>
          <w:trHeight w:val="20"/>
        </w:trPr>
        <w:tc>
          <w:tcPr>
            <w:tcW w:w="671" w:type="pct"/>
            <w:tcBorders>
              <w:bottom w:val="single" w:sz="6" w:space="0" w:color="BFBFBF" w:themeColor="background1" w:themeShade="BF"/>
            </w:tcBorders>
          </w:tcPr>
          <w:p w14:paraId="0082DFA1" w14:textId="77777777" w:rsidR="00B044EB" w:rsidRPr="00E83E6F" w:rsidRDefault="00B044EB" w:rsidP="00C1312A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37C9CB80" w14:textId="77777777" w:rsidR="00B044EB" w:rsidRPr="00E83E6F" w:rsidRDefault="00B044EB" w:rsidP="00C1312A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MODEL</w:t>
            </w:r>
          </w:p>
        </w:tc>
        <w:tc>
          <w:tcPr>
            <w:tcW w:w="671" w:type="pct"/>
            <w:hideMark/>
          </w:tcPr>
          <w:p w14:paraId="5390C731" w14:textId="77777777" w:rsidR="00B044EB" w:rsidRPr="00E83E6F" w:rsidRDefault="00B044EB" w:rsidP="00C1312A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ENGINE</w:t>
            </w:r>
          </w:p>
        </w:tc>
        <w:tc>
          <w:tcPr>
            <w:tcW w:w="850" w:type="pct"/>
            <w:hideMark/>
          </w:tcPr>
          <w:p w14:paraId="743671FF" w14:textId="77777777" w:rsidR="00B044EB" w:rsidRPr="00E83E6F" w:rsidRDefault="00B044EB" w:rsidP="00C1312A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GVWR</w:t>
            </w:r>
            <w:r w:rsidRPr="00E83E6F">
              <w:rPr>
                <w:vertAlign w:val="superscript"/>
                <w:lang w:eastAsia="ja-JP"/>
              </w:rPr>
              <w:t>(a)</w:t>
            </w:r>
            <w:r w:rsidRPr="00E83E6F">
              <w:rPr>
                <w:lang w:eastAsia="ja-JP"/>
              </w:rPr>
              <w:t xml:space="preserve"> lbs. (kg)</w:t>
            </w:r>
          </w:p>
        </w:tc>
        <w:tc>
          <w:tcPr>
            <w:tcW w:w="1208" w:type="pct"/>
            <w:hideMark/>
          </w:tcPr>
          <w:p w14:paraId="67C0439D" w14:textId="77777777" w:rsidR="00B044EB" w:rsidRPr="00E83E6F" w:rsidRDefault="00B044EB" w:rsidP="00C1312A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CURB WEIGHT</w:t>
            </w:r>
            <w:r w:rsidRPr="00E83E6F">
              <w:rPr>
                <w:vertAlign w:val="superscript"/>
                <w:lang w:eastAsia="ja-JP"/>
              </w:rPr>
              <w:t>(b)</w:t>
            </w:r>
            <w:r w:rsidRPr="00E83E6F">
              <w:rPr>
                <w:lang w:eastAsia="ja-JP"/>
              </w:rPr>
              <w:t xml:space="preserve"> lbs. (kg)</w:t>
            </w:r>
          </w:p>
        </w:tc>
        <w:tc>
          <w:tcPr>
            <w:tcW w:w="929" w:type="pct"/>
            <w:hideMark/>
          </w:tcPr>
          <w:p w14:paraId="55EEC12A" w14:textId="77777777" w:rsidR="00B044EB" w:rsidRPr="00E83E6F" w:rsidRDefault="00B044EB" w:rsidP="00C1312A">
            <w:pPr>
              <w:pStyle w:val="ChartSubhead"/>
              <w:keepNext/>
              <w:keepLines/>
              <w:spacing w:before="72" w:after="72" w:line="220" w:lineRule="auto"/>
              <w:rPr>
                <w:lang w:eastAsia="ja-JP"/>
              </w:rPr>
            </w:pPr>
            <w:r>
              <w:rPr>
                <w:lang w:eastAsia="ja-JP"/>
              </w:rPr>
              <w:t>PAYLOAD</w:t>
            </w:r>
            <w:r w:rsidRPr="009F3040">
              <w:rPr>
                <w:vertAlign w:val="superscript"/>
                <w:lang w:eastAsia="ja-JP"/>
              </w:rPr>
              <w:t>(</w:t>
            </w:r>
            <w:r>
              <w:rPr>
                <w:vertAlign w:val="superscript"/>
                <w:lang w:eastAsia="ja-JP"/>
              </w:rPr>
              <w:t>c</w:t>
            </w:r>
            <w:r w:rsidRPr="00E83E6F">
              <w:rPr>
                <w:vertAlign w:val="superscript"/>
                <w:lang w:eastAsia="ja-JP"/>
              </w:rPr>
              <w:t>)</w:t>
            </w:r>
            <w:r w:rsidRPr="00E83E6F">
              <w:rPr>
                <w:lang w:eastAsia="ja-JP"/>
              </w:rPr>
              <w:t xml:space="preserve"> lbs. (kg)</w:t>
            </w:r>
          </w:p>
        </w:tc>
      </w:tr>
      <w:tr w:rsidR="00B044EB" w:rsidRPr="00E83E6F" w14:paraId="1ABD8B04" w14:textId="77777777" w:rsidTr="00C1312A">
        <w:trPr>
          <w:trHeight w:val="20"/>
        </w:trPr>
        <w:tc>
          <w:tcPr>
            <w:tcW w:w="671" w:type="pct"/>
            <w:tcBorders>
              <w:top w:val="single" w:sz="6" w:space="0" w:color="BFBFBF" w:themeColor="background1" w:themeShade="BF"/>
              <w:bottom w:val="nil"/>
            </w:tcBorders>
            <w:hideMark/>
          </w:tcPr>
          <w:p w14:paraId="063E9632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b/>
                <w:bCs/>
                <w:lang w:eastAsia="ja-JP"/>
              </w:rPr>
            </w:pPr>
            <w:r w:rsidRPr="00E83E6F">
              <w:rPr>
                <w:b/>
                <w:bCs/>
                <w:lang w:eastAsia="ja-JP"/>
              </w:rPr>
              <w:t>2WD</w:t>
            </w:r>
          </w:p>
        </w:tc>
        <w:tc>
          <w:tcPr>
            <w:tcW w:w="671" w:type="pct"/>
            <w:hideMark/>
          </w:tcPr>
          <w:p w14:paraId="2A14AC1F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Laredo</w:t>
            </w:r>
          </w:p>
        </w:tc>
        <w:tc>
          <w:tcPr>
            <w:tcW w:w="671" w:type="pct"/>
            <w:hideMark/>
          </w:tcPr>
          <w:p w14:paraId="761BDE53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262D17C8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0F400B">
              <w:rPr>
                <w:lang w:eastAsia="ja-JP"/>
              </w:rPr>
              <w:t>6,500 (2,948)</w:t>
            </w:r>
          </w:p>
        </w:tc>
        <w:tc>
          <w:tcPr>
            <w:tcW w:w="1208" w:type="pct"/>
            <w:hideMark/>
          </w:tcPr>
          <w:p w14:paraId="2AF6106D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0F400B">
              <w:rPr>
                <w:lang w:eastAsia="ja-JP"/>
              </w:rPr>
              <w:t>4,</w:t>
            </w:r>
            <w:r>
              <w:rPr>
                <w:lang w:eastAsia="ja-JP"/>
              </w:rPr>
              <w:t>524</w:t>
            </w:r>
            <w:r w:rsidRPr="000F400B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0F400B">
              <w:rPr>
                <w:lang w:eastAsia="ja-JP"/>
              </w:rPr>
              <w:t>0</w:t>
            </w:r>
            <w:r>
              <w:rPr>
                <w:lang w:eastAsia="ja-JP"/>
              </w:rPr>
              <w:t>52</w:t>
            </w:r>
            <w:r w:rsidRPr="000F400B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3CE0E4FD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0F400B">
              <w:rPr>
                <w:lang w:eastAsia="ja-JP"/>
              </w:rPr>
              <w:t>1,3</w:t>
            </w:r>
            <w:r>
              <w:rPr>
                <w:lang w:eastAsia="ja-JP"/>
              </w:rPr>
              <w:t>70</w:t>
            </w:r>
            <w:r w:rsidRPr="000F400B">
              <w:rPr>
                <w:lang w:eastAsia="ja-JP"/>
              </w:rPr>
              <w:t xml:space="preserve"> (62</w:t>
            </w:r>
            <w:r>
              <w:rPr>
                <w:lang w:eastAsia="ja-JP"/>
              </w:rPr>
              <w:t>0</w:t>
            </w:r>
            <w:r w:rsidRPr="000F400B">
              <w:rPr>
                <w:lang w:eastAsia="ja-JP"/>
              </w:rPr>
              <w:t>)</w:t>
            </w:r>
          </w:p>
        </w:tc>
      </w:tr>
      <w:tr w:rsidR="00B044EB" w:rsidRPr="00E83E6F" w14:paraId="5B89E299" w14:textId="77777777" w:rsidTr="00C1312A">
        <w:trPr>
          <w:trHeight w:val="20"/>
        </w:trPr>
        <w:tc>
          <w:tcPr>
            <w:tcW w:w="671" w:type="pct"/>
            <w:tcBorders>
              <w:top w:val="nil"/>
              <w:bottom w:val="nil"/>
            </w:tcBorders>
          </w:tcPr>
          <w:p w14:paraId="748AC868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0B372137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Limited</w:t>
            </w:r>
          </w:p>
        </w:tc>
        <w:tc>
          <w:tcPr>
            <w:tcW w:w="671" w:type="pct"/>
            <w:hideMark/>
          </w:tcPr>
          <w:p w14:paraId="5D01EFF4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2E5F4D97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 xml:space="preserve">6,500 (2,948) </w:t>
            </w:r>
          </w:p>
        </w:tc>
        <w:tc>
          <w:tcPr>
            <w:tcW w:w="1208" w:type="pct"/>
            <w:hideMark/>
          </w:tcPr>
          <w:p w14:paraId="19306D8E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4,</w:t>
            </w:r>
            <w:r>
              <w:rPr>
                <w:lang w:eastAsia="ja-JP"/>
              </w:rPr>
              <w:t>541</w:t>
            </w:r>
            <w:r w:rsidRPr="00B84A6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,060</w:t>
            </w:r>
            <w:r w:rsidRPr="00B84A6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71E78FF0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1,4</w:t>
            </w:r>
            <w:r>
              <w:rPr>
                <w:lang w:eastAsia="ja-JP"/>
              </w:rPr>
              <w:t>00</w:t>
            </w:r>
            <w:r w:rsidRPr="00B84A6C">
              <w:rPr>
                <w:lang w:eastAsia="ja-JP"/>
              </w:rPr>
              <w:t xml:space="preserve"> (6</w:t>
            </w:r>
            <w:r>
              <w:rPr>
                <w:lang w:eastAsia="ja-JP"/>
              </w:rPr>
              <w:t>35</w:t>
            </w:r>
            <w:r w:rsidRPr="00B84A6C">
              <w:rPr>
                <w:lang w:eastAsia="ja-JP"/>
              </w:rPr>
              <w:t>)</w:t>
            </w:r>
          </w:p>
        </w:tc>
      </w:tr>
      <w:tr w:rsidR="00B044EB" w:rsidRPr="00E83E6F" w14:paraId="1E4BC3C3" w14:textId="77777777" w:rsidTr="00C1312A">
        <w:trPr>
          <w:trHeight w:val="20"/>
        </w:trPr>
        <w:tc>
          <w:tcPr>
            <w:tcW w:w="671" w:type="pct"/>
            <w:tcBorders>
              <w:top w:val="nil"/>
              <w:bottom w:val="nil"/>
            </w:tcBorders>
          </w:tcPr>
          <w:p w14:paraId="53C6DD86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0F2D44A2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Overland</w:t>
            </w:r>
          </w:p>
        </w:tc>
        <w:tc>
          <w:tcPr>
            <w:tcW w:w="671" w:type="pct"/>
            <w:hideMark/>
          </w:tcPr>
          <w:p w14:paraId="56AEC45B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09AFB82B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 xml:space="preserve">6,500 (2,948) </w:t>
            </w:r>
          </w:p>
        </w:tc>
        <w:tc>
          <w:tcPr>
            <w:tcW w:w="1208" w:type="pct"/>
            <w:hideMark/>
          </w:tcPr>
          <w:p w14:paraId="35390CAF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4,7</w:t>
            </w:r>
            <w:r>
              <w:rPr>
                <w:lang w:eastAsia="ja-JP"/>
              </w:rPr>
              <w:t>07</w:t>
            </w:r>
            <w:r w:rsidRPr="00B84A6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B84A6C">
              <w:rPr>
                <w:lang w:eastAsia="ja-JP"/>
              </w:rPr>
              <w:t>1</w:t>
            </w:r>
            <w:r>
              <w:rPr>
                <w:lang w:eastAsia="ja-JP"/>
              </w:rPr>
              <w:t>35</w:t>
            </w:r>
            <w:r w:rsidRPr="00B84A6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68A85EDA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1,230 (560)</w:t>
            </w:r>
          </w:p>
        </w:tc>
      </w:tr>
      <w:tr w:rsidR="00B044EB" w:rsidRPr="00E83E6F" w14:paraId="6E3A852C" w14:textId="77777777" w:rsidTr="00C1312A">
        <w:trPr>
          <w:trHeight w:val="20"/>
        </w:trPr>
        <w:tc>
          <w:tcPr>
            <w:tcW w:w="671" w:type="pct"/>
            <w:tcBorders>
              <w:top w:val="nil"/>
              <w:bottom w:val="single" w:sz="6" w:space="0" w:color="BFBFBF" w:themeColor="background1" w:themeShade="BF"/>
            </w:tcBorders>
          </w:tcPr>
          <w:p w14:paraId="5BA1DF43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6BFEFBDB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Summit</w:t>
            </w:r>
          </w:p>
        </w:tc>
        <w:tc>
          <w:tcPr>
            <w:tcW w:w="671" w:type="pct"/>
            <w:hideMark/>
          </w:tcPr>
          <w:p w14:paraId="3010FDB1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16E12FF7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6,500 (2,948)</w:t>
            </w:r>
            <w:r w:rsidRPr="00E83E6F">
              <w:rPr>
                <w:rFonts w:ascii="MS Gothic" w:eastAsia="MS Gothic" w:hAnsi="MS Gothic" w:hint="eastAsia"/>
                <w:lang w:eastAsia="ja-JP"/>
              </w:rPr>
              <w:t> </w:t>
            </w:r>
            <w:r w:rsidRPr="00E83E6F">
              <w:rPr>
                <w:lang w:eastAsia="ja-JP"/>
              </w:rPr>
              <w:t xml:space="preserve"> </w:t>
            </w:r>
          </w:p>
        </w:tc>
        <w:tc>
          <w:tcPr>
            <w:tcW w:w="1208" w:type="pct"/>
            <w:hideMark/>
          </w:tcPr>
          <w:p w14:paraId="57F9E734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4,</w:t>
            </w:r>
            <w:r>
              <w:rPr>
                <w:lang w:eastAsia="ja-JP"/>
              </w:rPr>
              <w:t>752</w:t>
            </w:r>
            <w:r w:rsidRPr="00B84A6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B84A6C">
              <w:rPr>
                <w:lang w:eastAsia="ja-JP"/>
              </w:rPr>
              <w:t>1</w:t>
            </w:r>
            <w:r>
              <w:rPr>
                <w:lang w:eastAsia="ja-JP"/>
              </w:rPr>
              <w:t>55</w:t>
            </w:r>
            <w:r w:rsidRPr="00B84A6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292792E1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B84A6C">
              <w:rPr>
                <w:lang w:eastAsia="ja-JP"/>
              </w:rPr>
              <w:t>1,2</w:t>
            </w:r>
            <w:r>
              <w:rPr>
                <w:lang w:eastAsia="ja-JP"/>
              </w:rPr>
              <w:t>4</w:t>
            </w:r>
            <w:r w:rsidRPr="00B84A6C">
              <w:rPr>
                <w:lang w:eastAsia="ja-JP"/>
              </w:rPr>
              <w:t>0 (56</w:t>
            </w:r>
            <w:r>
              <w:rPr>
                <w:lang w:eastAsia="ja-JP"/>
              </w:rPr>
              <w:t>0</w:t>
            </w:r>
            <w:r w:rsidRPr="00B84A6C">
              <w:rPr>
                <w:lang w:eastAsia="ja-JP"/>
              </w:rPr>
              <w:t>)</w:t>
            </w:r>
          </w:p>
        </w:tc>
      </w:tr>
      <w:tr w:rsidR="00B044EB" w:rsidRPr="00E83E6F" w14:paraId="15D8E773" w14:textId="77777777" w:rsidTr="00C1312A">
        <w:trPr>
          <w:trHeight w:val="20"/>
        </w:trPr>
        <w:tc>
          <w:tcPr>
            <w:tcW w:w="671" w:type="pct"/>
            <w:tcBorders>
              <w:top w:val="single" w:sz="6" w:space="0" w:color="BFBFBF" w:themeColor="background1" w:themeShade="BF"/>
              <w:bottom w:val="nil"/>
            </w:tcBorders>
            <w:hideMark/>
          </w:tcPr>
          <w:p w14:paraId="5613D51B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b/>
                <w:bCs/>
                <w:lang w:eastAsia="ja-JP"/>
              </w:rPr>
            </w:pPr>
            <w:r w:rsidRPr="00E83E6F">
              <w:rPr>
                <w:b/>
                <w:bCs/>
                <w:lang w:eastAsia="ja-JP"/>
              </w:rPr>
              <w:t>4WD</w:t>
            </w:r>
          </w:p>
        </w:tc>
        <w:tc>
          <w:tcPr>
            <w:tcW w:w="671" w:type="pct"/>
            <w:hideMark/>
          </w:tcPr>
          <w:p w14:paraId="51E34AD8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Laredo</w:t>
            </w:r>
          </w:p>
        </w:tc>
        <w:tc>
          <w:tcPr>
            <w:tcW w:w="671" w:type="pct"/>
            <w:hideMark/>
          </w:tcPr>
          <w:p w14:paraId="17BB18BD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7FB0BD15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6,500 (2,948)</w:t>
            </w:r>
          </w:p>
        </w:tc>
        <w:tc>
          <w:tcPr>
            <w:tcW w:w="1208" w:type="pct"/>
            <w:hideMark/>
          </w:tcPr>
          <w:p w14:paraId="3A52D833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2D5392">
              <w:rPr>
                <w:lang w:eastAsia="ja-JP"/>
              </w:rPr>
              <w:t>4,</w:t>
            </w:r>
            <w:r>
              <w:rPr>
                <w:lang w:eastAsia="ja-JP"/>
              </w:rPr>
              <w:t>658</w:t>
            </w:r>
            <w:r w:rsidRPr="002D5392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2D5392">
              <w:rPr>
                <w:lang w:eastAsia="ja-JP"/>
              </w:rPr>
              <w:t>1</w:t>
            </w:r>
            <w:r>
              <w:rPr>
                <w:lang w:eastAsia="ja-JP"/>
              </w:rPr>
              <w:t>1</w:t>
            </w:r>
            <w:r w:rsidRPr="002D5392">
              <w:rPr>
                <w:lang w:eastAsia="ja-JP"/>
              </w:rPr>
              <w:t>3)</w:t>
            </w:r>
          </w:p>
        </w:tc>
        <w:tc>
          <w:tcPr>
            <w:tcW w:w="929" w:type="pct"/>
            <w:hideMark/>
          </w:tcPr>
          <w:p w14:paraId="173CE2E3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2D5392">
              <w:rPr>
                <w:lang w:eastAsia="ja-JP"/>
              </w:rPr>
              <w:t>1,3</w:t>
            </w:r>
            <w:r>
              <w:rPr>
                <w:lang w:eastAsia="ja-JP"/>
              </w:rPr>
              <w:t>7</w:t>
            </w:r>
            <w:r w:rsidRPr="002D5392">
              <w:rPr>
                <w:lang w:eastAsia="ja-JP"/>
              </w:rPr>
              <w:t>0 (62</w:t>
            </w:r>
            <w:r>
              <w:rPr>
                <w:lang w:eastAsia="ja-JP"/>
              </w:rPr>
              <w:t>0</w:t>
            </w:r>
            <w:r w:rsidRPr="002D5392">
              <w:rPr>
                <w:lang w:eastAsia="ja-JP"/>
              </w:rPr>
              <w:t>)</w:t>
            </w:r>
          </w:p>
        </w:tc>
      </w:tr>
      <w:tr w:rsidR="00B044EB" w:rsidRPr="00E83E6F" w14:paraId="459881FA" w14:textId="77777777" w:rsidTr="00C1312A">
        <w:trPr>
          <w:trHeight w:val="20"/>
        </w:trPr>
        <w:tc>
          <w:tcPr>
            <w:tcW w:w="671" w:type="pct"/>
            <w:tcBorders>
              <w:top w:val="nil"/>
              <w:bottom w:val="nil"/>
            </w:tcBorders>
          </w:tcPr>
          <w:p w14:paraId="3D33D71B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08D006B8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Limited</w:t>
            </w:r>
          </w:p>
        </w:tc>
        <w:tc>
          <w:tcPr>
            <w:tcW w:w="671" w:type="pct"/>
            <w:hideMark/>
          </w:tcPr>
          <w:p w14:paraId="2F9E8781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</w:p>
        </w:tc>
        <w:tc>
          <w:tcPr>
            <w:tcW w:w="850" w:type="pct"/>
            <w:hideMark/>
          </w:tcPr>
          <w:p w14:paraId="6FC11E5A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 xml:space="preserve">6,500 (2,948) </w:t>
            </w:r>
          </w:p>
        </w:tc>
        <w:tc>
          <w:tcPr>
            <w:tcW w:w="1208" w:type="pct"/>
            <w:hideMark/>
          </w:tcPr>
          <w:p w14:paraId="5EB64F44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2D5392">
              <w:rPr>
                <w:lang w:eastAsia="ja-JP"/>
              </w:rPr>
              <w:t>4,</w:t>
            </w:r>
            <w:r>
              <w:rPr>
                <w:lang w:eastAsia="ja-JP"/>
              </w:rPr>
              <w:t>692</w:t>
            </w:r>
            <w:r w:rsidRPr="002D5392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2D5392">
              <w:rPr>
                <w:lang w:eastAsia="ja-JP"/>
              </w:rPr>
              <w:t>1</w:t>
            </w:r>
            <w:r>
              <w:rPr>
                <w:lang w:eastAsia="ja-JP"/>
              </w:rPr>
              <w:t>2</w:t>
            </w:r>
            <w:r w:rsidRPr="002D5392">
              <w:rPr>
                <w:lang w:eastAsia="ja-JP"/>
              </w:rPr>
              <w:t>8)</w:t>
            </w:r>
          </w:p>
        </w:tc>
        <w:tc>
          <w:tcPr>
            <w:tcW w:w="929" w:type="pct"/>
            <w:hideMark/>
          </w:tcPr>
          <w:p w14:paraId="130BC530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2D5392">
              <w:rPr>
                <w:lang w:eastAsia="ja-JP"/>
              </w:rPr>
              <w:t>1,4</w:t>
            </w:r>
            <w:r>
              <w:rPr>
                <w:lang w:eastAsia="ja-JP"/>
              </w:rPr>
              <w:t>0</w:t>
            </w:r>
            <w:r w:rsidRPr="002D5392">
              <w:rPr>
                <w:lang w:eastAsia="ja-JP"/>
              </w:rPr>
              <w:t>0 (6</w:t>
            </w:r>
            <w:r>
              <w:rPr>
                <w:lang w:eastAsia="ja-JP"/>
              </w:rPr>
              <w:t>35</w:t>
            </w:r>
            <w:r w:rsidRPr="002D5392">
              <w:rPr>
                <w:lang w:eastAsia="ja-JP"/>
              </w:rPr>
              <w:t>)</w:t>
            </w:r>
          </w:p>
        </w:tc>
      </w:tr>
      <w:tr w:rsidR="00B044EB" w:rsidRPr="00E83E6F" w14:paraId="42FD206C" w14:textId="77777777" w:rsidTr="00C1312A">
        <w:trPr>
          <w:trHeight w:val="20"/>
        </w:trPr>
        <w:tc>
          <w:tcPr>
            <w:tcW w:w="671" w:type="pct"/>
            <w:tcBorders>
              <w:top w:val="nil"/>
              <w:bottom w:val="nil"/>
            </w:tcBorders>
          </w:tcPr>
          <w:p w14:paraId="06BF2EDD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6F757BFF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Overland</w:t>
            </w:r>
          </w:p>
        </w:tc>
        <w:tc>
          <w:tcPr>
            <w:tcW w:w="671" w:type="pct"/>
            <w:hideMark/>
          </w:tcPr>
          <w:p w14:paraId="0922C9D2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strike/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  <w:r>
              <w:rPr>
                <w:lang w:eastAsia="ja-JP"/>
              </w:rPr>
              <w:br/>
            </w:r>
            <w:r w:rsidRPr="00E83E6F">
              <w:rPr>
                <w:lang w:eastAsia="ja-JP"/>
              </w:rPr>
              <w:t>5.7-liter</w:t>
            </w:r>
          </w:p>
        </w:tc>
        <w:tc>
          <w:tcPr>
            <w:tcW w:w="850" w:type="pct"/>
            <w:hideMark/>
          </w:tcPr>
          <w:p w14:paraId="16A52B39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6,700 (3,039) 6,900 (3,130)</w:t>
            </w:r>
          </w:p>
        </w:tc>
        <w:tc>
          <w:tcPr>
            <w:tcW w:w="1208" w:type="pct"/>
            <w:hideMark/>
          </w:tcPr>
          <w:p w14:paraId="5977EA72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>
              <w:rPr>
                <w:lang w:eastAsia="ja-JP"/>
              </w:rPr>
              <w:t>4,997</w:t>
            </w:r>
            <w:r w:rsidRPr="00D5762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</w:t>
            </w:r>
            <w:r w:rsidRPr="00D5762C">
              <w:rPr>
                <w:lang w:eastAsia="ja-JP"/>
              </w:rPr>
              <w:t>2</w:t>
            </w:r>
            <w:r>
              <w:rPr>
                <w:lang w:eastAsia="ja-JP"/>
              </w:rPr>
              <w:t>67</w:t>
            </w:r>
            <w:r w:rsidRPr="00D5762C">
              <w:rPr>
                <w:lang w:eastAsia="ja-JP"/>
              </w:rPr>
              <w:t>)</w:t>
            </w:r>
            <w:r>
              <w:rPr>
                <w:lang w:eastAsia="ja-JP"/>
              </w:rPr>
              <w:br/>
            </w:r>
            <w:r w:rsidRPr="00D5762C">
              <w:rPr>
                <w:lang w:eastAsia="ja-JP"/>
              </w:rPr>
              <w:t>5,</w:t>
            </w:r>
            <w:r>
              <w:rPr>
                <w:lang w:eastAsia="ja-JP"/>
              </w:rPr>
              <w:t>226</w:t>
            </w:r>
            <w:r w:rsidRPr="00D5762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,370</w:t>
            </w:r>
            <w:r w:rsidRPr="00D5762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6869EEDA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1,2</w:t>
            </w:r>
            <w:r>
              <w:rPr>
                <w:lang w:eastAsia="ja-JP"/>
              </w:rPr>
              <w:t>7</w:t>
            </w:r>
            <w:r w:rsidRPr="00D5762C">
              <w:rPr>
                <w:lang w:eastAsia="ja-JP"/>
              </w:rPr>
              <w:t>0 (57</w:t>
            </w:r>
            <w:r>
              <w:rPr>
                <w:lang w:eastAsia="ja-JP"/>
              </w:rPr>
              <w:t>5</w:t>
            </w:r>
            <w:r w:rsidRPr="00D5762C">
              <w:rPr>
                <w:lang w:eastAsia="ja-JP"/>
              </w:rPr>
              <w:t>)</w:t>
            </w:r>
            <w:r>
              <w:rPr>
                <w:lang w:eastAsia="ja-JP"/>
              </w:rPr>
              <w:br/>
            </w:r>
            <w:r w:rsidRPr="00D5762C">
              <w:rPr>
                <w:lang w:eastAsia="ja-JP"/>
              </w:rPr>
              <w:t>1,2</w:t>
            </w:r>
            <w:r>
              <w:rPr>
                <w:lang w:eastAsia="ja-JP"/>
              </w:rPr>
              <w:t>5</w:t>
            </w:r>
            <w:r w:rsidRPr="00D5762C">
              <w:rPr>
                <w:lang w:eastAsia="ja-JP"/>
              </w:rPr>
              <w:t>0 (565)</w:t>
            </w:r>
          </w:p>
        </w:tc>
      </w:tr>
      <w:tr w:rsidR="00B044EB" w:rsidRPr="00E83E6F" w14:paraId="2F369CC6" w14:textId="77777777" w:rsidTr="00C1312A">
        <w:trPr>
          <w:trHeight w:val="20"/>
        </w:trPr>
        <w:tc>
          <w:tcPr>
            <w:tcW w:w="671" w:type="pct"/>
            <w:tcBorders>
              <w:top w:val="nil"/>
            </w:tcBorders>
          </w:tcPr>
          <w:p w14:paraId="03D1B969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</w:p>
        </w:tc>
        <w:tc>
          <w:tcPr>
            <w:tcW w:w="671" w:type="pct"/>
            <w:hideMark/>
          </w:tcPr>
          <w:p w14:paraId="1FC2B362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Summit</w:t>
            </w:r>
          </w:p>
        </w:tc>
        <w:tc>
          <w:tcPr>
            <w:tcW w:w="671" w:type="pct"/>
            <w:hideMark/>
          </w:tcPr>
          <w:p w14:paraId="0B687FF6" w14:textId="77777777" w:rsidR="00B044EB" w:rsidRPr="009F3040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E83E6F">
              <w:rPr>
                <w:lang w:eastAsia="ja-JP"/>
              </w:rPr>
              <w:t>3.6-liter</w:t>
            </w:r>
            <w:r>
              <w:rPr>
                <w:lang w:eastAsia="ja-JP"/>
              </w:rPr>
              <w:br/>
            </w:r>
            <w:r w:rsidRPr="00E83E6F">
              <w:rPr>
                <w:lang w:eastAsia="ja-JP"/>
              </w:rPr>
              <w:t>5.7-liter</w:t>
            </w:r>
          </w:p>
        </w:tc>
        <w:tc>
          <w:tcPr>
            <w:tcW w:w="850" w:type="pct"/>
            <w:hideMark/>
          </w:tcPr>
          <w:p w14:paraId="4301AD2D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6,700 (3,039)</w:t>
            </w:r>
            <w:r w:rsidRPr="00D5762C">
              <w:rPr>
                <w:rFonts w:hint="eastAsia"/>
                <w:lang w:eastAsia="ja-JP"/>
              </w:rPr>
              <w:t xml:space="preserve"> </w:t>
            </w:r>
            <w:r w:rsidRPr="00E83E6F">
              <w:rPr>
                <w:rFonts w:ascii="MS Gothic" w:eastAsia="MS Gothic" w:hAnsi="MS Gothic" w:hint="eastAsia"/>
                <w:lang w:eastAsia="ja-JP"/>
              </w:rPr>
              <w:t> </w:t>
            </w:r>
            <w:r w:rsidRPr="00D5762C">
              <w:rPr>
                <w:lang w:eastAsia="ja-JP"/>
              </w:rPr>
              <w:t>6,900 (3,130)</w:t>
            </w:r>
          </w:p>
        </w:tc>
        <w:tc>
          <w:tcPr>
            <w:tcW w:w="1208" w:type="pct"/>
            <w:hideMark/>
          </w:tcPr>
          <w:p w14:paraId="325D62A7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5,0</w:t>
            </w:r>
            <w:r>
              <w:rPr>
                <w:lang w:eastAsia="ja-JP"/>
              </w:rPr>
              <w:t>68</w:t>
            </w:r>
            <w:r w:rsidRPr="00D5762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,299</w:t>
            </w:r>
            <w:r w:rsidRPr="00D5762C">
              <w:rPr>
                <w:lang w:eastAsia="ja-JP"/>
              </w:rPr>
              <w:t>)</w:t>
            </w:r>
            <w:r>
              <w:rPr>
                <w:lang w:eastAsia="ja-JP"/>
              </w:rPr>
              <w:br/>
            </w:r>
            <w:r w:rsidRPr="00D5762C">
              <w:rPr>
                <w:lang w:eastAsia="ja-JP"/>
              </w:rPr>
              <w:t>5,</w:t>
            </w:r>
            <w:r>
              <w:rPr>
                <w:lang w:eastAsia="ja-JP"/>
              </w:rPr>
              <w:t>279</w:t>
            </w:r>
            <w:r w:rsidRPr="00D5762C">
              <w:rPr>
                <w:lang w:eastAsia="ja-JP"/>
              </w:rPr>
              <w:t xml:space="preserve"> (2</w:t>
            </w:r>
            <w:r>
              <w:rPr>
                <w:lang w:eastAsia="ja-JP"/>
              </w:rPr>
              <w:t>,395</w:t>
            </w:r>
            <w:r w:rsidRPr="00D5762C">
              <w:rPr>
                <w:lang w:eastAsia="ja-JP"/>
              </w:rPr>
              <w:t>)</w:t>
            </w:r>
          </w:p>
        </w:tc>
        <w:tc>
          <w:tcPr>
            <w:tcW w:w="929" w:type="pct"/>
            <w:hideMark/>
          </w:tcPr>
          <w:p w14:paraId="439E6933" w14:textId="77777777" w:rsidR="00B044EB" w:rsidRPr="00E83E6F" w:rsidRDefault="00B044EB" w:rsidP="00C1312A">
            <w:pPr>
              <w:pStyle w:val="FABodyCopy"/>
              <w:keepNext/>
              <w:keepLines/>
              <w:spacing w:before="72" w:after="72" w:line="220" w:lineRule="auto"/>
              <w:rPr>
                <w:lang w:eastAsia="ja-JP"/>
              </w:rPr>
            </w:pPr>
            <w:r w:rsidRPr="00D5762C">
              <w:rPr>
                <w:lang w:eastAsia="ja-JP"/>
              </w:rPr>
              <w:t>1,210 (560)</w:t>
            </w:r>
            <w:r>
              <w:rPr>
                <w:lang w:eastAsia="ja-JP"/>
              </w:rPr>
              <w:br/>
            </w:r>
            <w:r w:rsidRPr="00D5762C">
              <w:rPr>
                <w:lang w:eastAsia="ja-JP"/>
              </w:rPr>
              <w:t>1,</w:t>
            </w:r>
            <w:r>
              <w:rPr>
                <w:lang w:eastAsia="ja-JP"/>
              </w:rPr>
              <w:t>190</w:t>
            </w:r>
            <w:r w:rsidRPr="00D5762C">
              <w:rPr>
                <w:lang w:eastAsia="ja-JP"/>
              </w:rPr>
              <w:t xml:space="preserve"> (54</w:t>
            </w:r>
            <w:r>
              <w:rPr>
                <w:lang w:eastAsia="ja-JP"/>
              </w:rPr>
              <w:t>0</w:t>
            </w:r>
            <w:r w:rsidRPr="00D5762C">
              <w:rPr>
                <w:lang w:eastAsia="ja-JP"/>
              </w:rPr>
              <w:t>)</w:t>
            </w:r>
          </w:p>
        </w:tc>
      </w:tr>
    </w:tbl>
    <w:p w14:paraId="5D292A33" w14:textId="77777777" w:rsidR="00B044EB" w:rsidRPr="004B4552" w:rsidRDefault="00B044EB" w:rsidP="00B044EB">
      <w:pPr>
        <w:pStyle w:val="Footnote"/>
      </w:pPr>
      <w:r w:rsidRPr="004B4552">
        <w:t>(a) Gross Vehicle Weight Rating</w:t>
      </w:r>
    </w:p>
    <w:p w14:paraId="0F44D14E" w14:textId="77777777" w:rsidR="00B044EB" w:rsidRPr="004B4552" w:rsidRDefault="00B044EB" w:rsidP="00B044EB">
      <w:pPr>
        <w:pStyle w:val="Footnote"/>
      </w:pPr>
      <w:r w:rsidRPr="004B4552">
        <w:t xml:space="preserve">(b) Curb weight includes standard equipment and full quantities of fuel, </w:t>
      </w:r>
      <w:proofErr w:type="gramStart"/>
      <w:r w:rsidRPr="004B4552">
        <w:t>lubricant</w:t>
      </w:r>
      <w:proofErr w:type="gramEnd"/>
      <w:r w:rsidRPr="004B4552">
        <w:t xml:space="preserve"> and coolant.</w:t>
      </w:r>
    </w:p>
    <w:p w14:paraId="5E1E4A97" w14:textId="77777777" w:rsidR="00B044EB" w:rsidRPr="00E83E6F" w:rsidRDefault="00B044EB" w:rsidP="00B044EB">
      <w:pPr>
        <w:pStyle w:val="Footnote"/>
        <w:rPr>
          <w:lang w:eastAsia="ja-JP"/>
        </w:rPr>
      </w:pPr>
      <w:r w:rsidRPr="004B4552">
        <w:t xml:space="preserve">(c) Payload is the maximum allowable weight of driver, passengers, </w:t>
      </w:r>
      <w:proofErr w:type="gramStart"/>
      <w:r w:rsidRPr="004B4552">
        <w:t>cargo</w:t>
      </w:r>
      <w:proofErr w:type="gramEnd"/>
      <w:r w:rsidRPr="004B4552">
        <w:t xml:space="preserve"> and options, rounded to the nearest 10 lbs. (5kg).</w:t>
      </w:r>
    </w:p>
    <w:p w14:paraId="4B2077F8" w14:textId="77777777" w:rsidR="00B044EB" w:rsidRDefault="00B044EB" w:rsidP="00B044EB">
      <w:pPr>
        <w:pStyle w:val="Heading3"/>
      </w:pPr>
      <w:r w:rsidRPr="00482593">
        <w:lastRenderedPageBreak/>
        <w:t>WEIGHT DISTRIBUTION, F/R</w:t>
      </w:r>
    </w:p>
    <w:tbl>
      <w:tblPr>
        <w:tblStyle w:val="SPTABLESTYLE"/>
        <w:tblW w:w="5000" w:type="pct"/>
        <w:tblLayout w:type="fixed"/>
        <w:tblLook w:val="0000" w:firstRow="0" w:lastRow="0" w:firstColumn="0" w:lastColumn="0" w:noHBand="0" w:noVBand="0"/>
      </w:tblPr>
      <w:tblGrid>
        <w:gridCol w:w="2686"/>
        <w:gridCol w:w="2462"/>
        <w:gridCol w:w="2462"/>
        <w:gridCol w:w="2470"/>
      </w:tblGrid>
      <w:tr w:rsidR="00B044EB" w:rsidRPr="00E83E6F" w14:paraId="52C79FBD" w14:textId="77777777" w:rsidTr="00C1312A">
        <w:trPr>
          <w:trHeight w:val="259"/>
        </w:trPr>
        <w:tc>
          <w:tcPr>
            <w:tcW w:w="1332" w:type="pct"/>
            <w:tcBorders>
              <w:bottom w:val="single" w:sz="6" w:space="0" w:color="BFBFBF" w:themeColor="background1" w:themeShade="BF"/>
            </w:tcBorders>
          </w:tcPr>
          <w:p w14:paraId="37A73B43" w14:textId="77777777" w:rsidR="00B044EB" w:rsidRPr="004B4552" w:rsidRDefault="00B044EB" w:rsidP="00C1312A">
            <w:pPr>
              <w:pStyle w:val="ChartSubhead"/>
              <w:spacing w:before="72" w:after="72" w:line="220" w:lineRule="auto"/>
            </w:pPr>
          </w:p>
        </w:tc>
        <w:tc>
          <w:tcPr>
            <w:tcW w:w="1221" w:type="pct"/>
          </w:tcPr>
          <w:p w14:paraId="25994ED6" w14:textId="77777777" w:rsidR="00B044EB" w:rsidRPr="00E83E6F" w:rsidRDefault="00B044EB" w:rsidP="00C1312A">
            <w:pPr>
              <w:pStyle w:val="ChartSubhead"/>
              <w:spacing w:before="72" w:after="72" w:line="220" w:lineRule="auto"/>
            </w:pPr>
            <w:r w:rsidRPr="00E83E6F">
              <w:t>MODEL</w:t>
            </w:r>
          </w:p>
        </w:tc>
        <w:tc>
          <w:tcPr>
            <w:tcW w:w="1221" w:type="pct"/>
          </w:tcPr>
          <w:p w14:paraId="057224E3" w14:textId="77777777" w:rsidR="00B044EB" w:rsidRPr="00E83E6F" w:rsidRDefault="00B044EB" w:rsidP="00C1312A">
            <w:pPr>
              <w:pStyle w:val="ChartSubhead"/>
              <w:spacing w:before="72" w:after="72" w:line="220" w:lineRule="auto"/>
            </w:pPr>
            <w:r w:rsidRPr="00E83E6F">
              <w:t>ENGINE</w:t>
            </w:r>
          </w:p>
        </w:tc>
        <w:tc>
          <w:tcPr>
            <w:tcW w:w="1225" w:type="pct"/>
          </w:tcPr>
          <w:p w14:paraId="06FDD456" w14:textId="77777777" w:rsidR="00B044EB" w:rsidRPr="00E83E6F" w:rsidRDefault="00B044EB" w:rsidP="00C1312A">
            <w:pPr>
              <w:pStyle w:val="ChartSubhead"/>
              <w:spacing w:before="72" w:after="72" w:line="220" w:lineRule="auto"/>
            </w:pPr>
            <w:r w:rsidRPr="00E83E6F">
              <w:t>DISTRIBUTION</w:t>
            </w:r>
          </w:p>
        </w:tc>
      </w:tr>
      <w:tr w:rsidR="00B044EB" w:rsidRPr="00E83E6F" w14:paraId="6998D414" w14:textId="77777777" w:rsidTr="00C1312A">
        <w:trPr>
          <w:trHeight w:val="330"/>
        </w:trPr>
        <w:tc>
          <w:tcPr>
            <w:tcW w:w="1332" w:type="pct"/>
            <w:tcBorders>
              <w:top w:val="single" w:sz="6" w:space="0" w:color="BFBFBF" w:themeColor="background1" w:themeShade="BF"/>
              <w:bottom w:val="nil"/>
            </w:tcBorders>
          </w:tcPr>
          <w:p w14:paraId="4F47EDDA" w14:textId="77777777" w:rsidR="00B044EB" w:rsidRPr="004B4552" w:rsidRDefault="00B044EB" w:rsidP="00C1312A">
            <w:pPr>
              <w:pStyle w:val="FABodyCopy"/>
              <w:spacing w:before="72" w:after="72" w:line="220" w:lineRule="auto"/>
              <w:rPr>
                <w:b/>
                <w:bCs/>
              </w:rPr>
            </w:pPr>
            <w:r w:rsidRPr="004B4552">
              <w:rPr>
                <w:b/>
                <w:bCs/>
              </w:rPr>
              <w:t>2WD</w:t>
            </w:r>
          </w:p>
        </w:tc>
        <w:tc>
          <w:tcPr>
            <w:tcW w:w="1221" w:type="pct"/>
          </w:tcPr>
          <w:p w14:paraId="157C9605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Laredo</w:t>
            </w:r>
          </w:p>
        </w:tc>
        <w:tc>
          <w:tcPr>
            <w:tcW w:w="1221" w:type="pct"/>
          </w:tcPr>
          <w:p w14:paraId="6793FEC7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33A204A4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5</w:t>
            </w:r>
            <w:r>
              <w:t>0/50</w:t>
            </w:r>
          </w:p>
        </w:tc>
      </w:tr>
      <w:tr w:rsidR="00B044EB" w:rsidRPr="00E83E6F" w14:paraId="700EB3B7" w14:textId="77777777" w:rsidTr="00C1312A">
        <w:trPr>
          <w:trHeight w:val="331"/>
        </w:trPr>
        <w:tc>
          <w:tcPr>
            <w:tcW w:w="1332" w:type="pct"/>
            <w:tcBorders>
              <w:top w:val="nil"/>
              <w:bottom w:val="nil"/>
            </w:tcBorders>
          </w:tcPr>
          <w:p w14:paraId="270CEE91" w14:textId="77777777" w:rsidR="00B044EB" w:rsidRPr="004B4552" w:rsidRDefault="00B044EB" w:rsidP="00C1312A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3628E859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Limite</w:t>
            </w:r>
            <w:r>
              <w:t>d</w:t>
            </w:r>
          </w:p>
        </w:tc>
        <w:tc>
          <w:tcPr>
            <w:tcW w:w="1221" w:type="pct"/>
          </w:tcPr>
          <w:p w14:paraId="5A667699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27E0A460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5</w:t>
            </w:r>
            <w:r>
              <w:t>0/50</w:t>
            </w:r>
          </w:p>
        </w:tc>
      </w:tr>
      <w:tr w:rsidR="00B044EB" w:rsidRPr="00E83E6F" w14:paraId="4EB727B9" w14:textId="77777777" w:rsidTr="00C1312A">
        <w:trPr>
          <w:trHeight w:val="331"/>
        </w:trPr>
        <w:tc>
          <w:tcPr>
            <w:tcW w:w="1332" w:type="pct"/>
            <w:tcBorders>
              <w:top w:val="nil"/>
              <w:bottom w:val="nil"/>
            </w:tcBorders>
          </w:tcPr>
          <w:p w14:paraId="7F116033" w14:textId="77777777" w:rsidR="00B044EB" w:rsidRPr="004B4552" w:rsidRDefault="00B044EB" w:rsidP="00C1312A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58A473F2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Overland</w:t>
            </w:r>
          </w:p>
        </w:tc>
        <w:tc>
          <w:tcPr>
            <w:tcW w:w="1221" w:type="pct"/>
          </w:tcPr>
          <w:p w14:paraId="3800E8A6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15EA0B10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5</w:t>
            </w:r>
            <w:r>
              <w:t>0/50</w:t>
            </w:r>
          </w:p>
        </w:tc>
      </w:tr>
      <w:tr w:rsidR="00B044EB" w:rsidRPr="00E83E6F" w14:paraId="4149A03D" w14:textId="77777777" w:rsidTr="00C1312A">
        <w:trPr>
          <w:trHeight w:val="331"/>
        </w:trPr>
        <w:tc>
          <w:tcPr>
            <w:tcW w:w="1332" w:type="pct"/>
            <w:tcBorders>
              <w:top w:val="nil"/>
              <w:bottom w:val="single" w:sz="6" w:space="0" w:color="BFBFBF" w:themeColor="background1" w:themeShade="BF"/>
            </w:tcBorders>
          </w:tcPr>
          <w:p w14:paraId="637BC5E9" w14:textId="77777777" w:rsidR="00B044EB" w:rsidRPr="004B4552" w:rsidRDefault="00B044EB" w:rsidP="00C1312A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1E647674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Summit</w:t>
            </w:r>
          </w:p>
        </w:tc>
        <w:tc>
          <w:tcPr>
            <w:tcW w:w="1221" w:type="pct"/>
          </w:tcPr>
          <w:p w14:paraId="0F210ED2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3.6-liter</w:t>
            </w:r>
            <w:r w:rsidRPr="00E83E6F">
              <w:rPr>
                <w:rFonts w:ascii="MS Gothic" w:eastAsia="MS Gothic" w:hAnsi="MS Gothic" w:cs="MS Gothic" w:hint="eastAsia"/>
              </w:rPr>
              <w:t> </w:t>
            </w:r>
          </w:p>
        </w:tc>
        <w:tc>
          <w:tcPr>
            <w:tcW w:w="1225" w:type="pct"/>
          </w:tcPr>
          <w:p w14:paraId="02423721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50/50</w:t>
            </w:r>
          </w:p>
        </w:tc>
      </w:tr>
      <w:tr w:rsidR="00B044EB" w:rsidRPr="00E83E6F" w14:paraId="43904CC7" w14:textId="77777777" w:rsidTr="00C1312A">
        <w:trPr>
          <w:trHeight w:val="259"/>
        </w:trPr>
        <w:tc>
          <w:tcPr>
            <w:tcW w:w="1332" w:type="pct"/>
            <w:tcBorders>
              <w:top w:val="single" w:sz="6" w:space="0" w:color="BFBFBF" w:themeColor="background1" w:themeShade="BF"/>
              <w:bottom w:val="nil"/>
            </w:tcBorders>
          </w:tcPr>
          <w:p w14:paraId="4095274B" w14:textId="77777777" w:rsidR="00B044EB" w:rsidRPr="004B4552" w:rsidRDefault="00B044EB" w:rsidP="00C1312A">
            <w:pPr>
              <w:pStyle w:val="FABodyCopy"/>
              <w:spacing w:before="72" w:after="72" w:line="220" w:lineRule="auto"/>
              <w:rPr>
                <w:b/>
                <w:bCs/>
              </w:rPr>
            </w:pPr>
            <w:r w:rsidRPr="004B4552">
              <w:rPr>
                <w:b/>
                <w:bCs/>
              </w:rPr>
              <w:t>4WD</w:t>
            </w:r>
          </w:p>
        </w:tc>
        <w:tc>
          <w:tcPr>
            <w:tcW w:w="1221" w:type="pct"/>
          </w:tcPr>
          <w:p w14:paraId="35113EA4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Laredo</w:t>
            </w:r>
          </w:p>
        </w:tc>
        <w:tc>
          <w:tcPr>
            <w:tcW w:w="1221" w:type="pct"/>
          </w:tcPr>
          <w:p w14:paraId="719CDD9C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29EEA72E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012281">
              <w:t>5</w:t>
            </w:r>
            <w:r>
              <w:t>2</w:t>
            </w:r>
            <w:r w:rsidRPr="00012281">
              <w:t>/4</w:t>
            </w:r>
            <w:r>
              <w:t>8</w:t>
            </w:r>
          </w:p>
        </w:tc>
      </w:tr>
      <w:tr w:rsidR="00B044EB" w:rsidRPr="00E83E6F" w14:paraId="6902DC77" w14:textId="77777777" w:rsidTr="00C1312A">
        <w:trPr>
          <w:trHeight w:val="403"/>
        </w:trPr>
        <w:tc>
          <w:tcPr>
            <w:tcW w:w="1332" w:type="pct"/>
            <w:tcBorders>
              <w:top w:val="nil"/>
              <w:bottom w:val="nil"/>
            </w:tcBorders>
          </w:tcPr>
          <w:p w14:paraId="11DE498F" w14:textId="77777777" w:rsidR="00B044EB" w:rsidRPr="004B4552" w:rsidRDefault="00B044EB" w:rsidP="00C1312A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17B8AF92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Limited</w:t>
            </w:r>
          </w:p>
        </w:tc>
        <w:tc>
          <w:tcPr>
            <w:tcW w:w="1221" w:type="pct"/>
          </w:tcPr>
          <w:p w14:paraId="2334257E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</w:tc>
        <w:tc>
          <w:tcPr>
            <w:tcW w:w="1225" w:type="pct"/>
          </w:tcPr>
          <w:p w14:paraId="228F281E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012281">
              <w:t>51/49</w:t>
            </w:r>
          </w:p>
        </w:tc>
      </w:tr>
      <w:tr w:rsidR="00B044EB" w:rsidRPr="00E83E6F" w14:paraId="24164314" w14:textId="77777777" w:rsidTr="00C1312A">
        <w:trPr>
          <w:trHeight w:val="403"/>
        </w:trPr>
        <w:tc>
          <w:tcPr>
            <w:tcW w:w="1332" w:type="pct"/>
            <w:tcBorders>
              <w:top w:val="nil"/>
              <w:bottom w:val="nil"/>
            </w:tcBorders>
          </w:tcPr>
          <w:p w14:paraId="2DD0ABB4" w14:textId="77777777" w:rsidR="00B044EB" w:rsidRPr="004B4552" w:rsidRDefault="00B044EB" w:rsidP="00C1312A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3957F680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Overland</w:t>
            </w:r>
          </w:p>
        </w:tc>
        <w:tc>
          <w:tcPr>
            <w:tcW w:w="1221" w:type="pct"/>
          </w:tcPr>
          <w:p w14:paraId="7E986BBB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  <w:p w14:paraId="3869DFF7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5.7-liter</w:t>
            </w:r>
          </w:p>
        </w:tc>
        <w:tc>
          <w:tcPr>
            <w:tcW w:w="1225" w:type="pct"/>
          </w:tcPr>
          <w:p w14:paraId="50C1EA76" w14:textId="77777777" w:rsidR="00B044EB" w:rsidRDefault="00B044EB" w:rsidP="00C1312A">
            <w:pPr>
              <w:pStyle w:val="FABodyCopy"/>
              <w:spacing w:before="72" w:after="72" w:line="220" w:lineRule="auto"/>
            </w:pPr>
            <w:r>
              <w:t>50</w:t>
            </w:r>
            <w:r w:rsidRPr="00012281">
              <w:t>/5</w:t>
            </w:r>
            <w:r>
              <w:t>0</w:t>
            </w:r>
          </w:p>
          <w:p w14:paraId="3A4C81A4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012281">
              <w:t>52/48</w:t>
            </w:r>
          </w:p>
        </w:tc>
      </w:tr>
      <w:tr w:rsidR="00B044EB" w:rsidRPr="00E83E6F" w14:paraId="4D3B1AB8" w14:textId="77777777" w:rsidTr="00C1312A">
        <w:trPr>
          <w:trHeight w:val="432"/>
        </w:trPr>
        <w:tc>
          <w:tcPr>
            <w:tcW w:w="1332" w:type="pct"/>
            <w:tcBorders>
              <w:top w:val="nil"/>
            </w:tcBorders>
          </w:tcPr>
          <w:p w14:paraId="05180939" w14:textId="77777777" w:rsidR="00B044EB" w:rsidRPr="004B4552" w:rsidRDefault="00B044EB" w:rsidP="00C1312A">
            <w:pPr>
              <w:pStyle w:val="FABodyCopy"/>
              <w:spacing w:before="72" w:after="72" w:line="220" w:lineRule="auto"/>
            </w:pPr>
          </w:p>
        </w:tc>
        <w:tc>
          <w:tcPr>
            <w:tcW w:w="1221" w:type="pct"/>
          </w:tcPr>
          <w:p w14:paraId="0626709B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Summit</w:t>
            </w:r>
          </w:p>
        </w:tc>
        <w:tc>
          <w:tcPr>
            <w:tcW w:w="1221" w:type="pct"/>
          </w:tcPr>
          <w:p w14:paraId="0BBA93D3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3.6-liter</w:t>
            </w:r>
          </w:p>
          <w:p w14:paraId="0FC5AAE5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E83E6F">
              <w:t>5.7-liter</w:t>
            </w:r>
          </w:p>
        </w:tc>
        <w:tc>
          <w:tcPr>
            <w:tcW w:w="1225" w:type="pct"/>
          </w:tcPr>
          <w:p w14:paraId="2D39D13C" w14:textId="77777777" w:rsidR="00B044EB" w:rsidRDefault="00B044EB" w:rsidP="00C1312A">
            <w:pPr>
              <w:pStyle w:val="FABodyCopy"/>
              <w:spacing w:before="72" w:after="72" w:line="220" w:lineRule="auto"/>
            </w:pPr>
            <w:r>
              <w:t>50</w:t>
            </w:r>
            <w:r w:rsidRPr="00012281">
              <w:t>/5</w:t>
            </w:r>
            <w:r>
              <w:t>0</w:t>
            </w:r>
          </w:p>
          <w:p w14:paraId="1E1CAD8F" w14:textId="77777777" w:rsidR="00B044EB" w:rsidRPr="00E83E6F" w:rsidRDefault="00B044EB" w:rsidP="00C1312A">
            <w:pPr>
              <w:pStyle w:val="FABodyCopy"/>
              <w:spacing w:before="72" w:after="72" w:line="220" w:lineRule="auto"/>
            </w:pPr>
            <w:r w:rsidRPr="00012281">
              <w:t>52/48</w:t>
            </w:r>
          </w:p>
        </w:tc>
      </w:tr>
    </w:tbl>
    <w:p w14:paraId="6F7CE187" w14:textId="77777777" w:rsidR="00B044EB" w:rsidRPr="00330BE1" w:rsidRDefault="00B044EB" w:rsidP="00B044EB">
      <w:pPr>
        <w:pStyle w:val="Heading3"/>
      </w:pPr>
      <w:r w:rsidRPr="00330BE1">
        <w:t>Wheels</w:t>
      </w:r>
    </w:p>
    <w:p w14:paraId="24E4EC55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 xml:space="preserve">Standard — Laredo </w:t>
      </w:r>
    </w:p>
    <w:p w14:paraId="7D4B4F1E" w14:textId="77777777" w:rsidR="00B044EB" w:rsidRPr="001D0114" w:rsidRDefault="00B044EB" w:rsidP="00B044EB">
      <w:pPr>
        <w:pStyle w:val="BodyCopy"/>
        <w:rPr>
          <w:highlight w:val="yellow"/>
        </w:rPr>
      </w:pPr>
      <w:r>
        <w:tab/>
      </w:r>
      <w:r w:rsidRPr="001D0114">
        <w:t>Type and material</w:t>
      </w:r>
      <w:r w:rsidRPr="001D0114">
        <w:tab/>
        <w:t>Painted cast aluminum in Fine Silver</w:t>
      </w:r>
    </w:p>
    <w:p w14:paraId="4D2734B9" w14:textId="77777777" w:rsidR="00B044EB" w:rsidRDefault="00B044EB" w:rsidP="00B044EB">
      <w:pPr>
        <w:pStyle w:val="BodyCopy"/>
      </w:pPr>
      <w:r>
        <w:tab/>
      </w:r>
      <w:r w:rsidRPr="001D0114">
        <w:t>Size (inches)</w:t>
      </w:r>
      <w:r w:rsidRPr="001D0114">
        <w:tab/>
        <w:t>18 x 8</w:t>
      </w:r>
    </w:p>
    <w:p w14:paraId="741E7CBD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 xml:space="preserve">Standard — </w:t>
      </w:r>
      <w:r>
        <w:t>Altitude</w:t>
      </w:r>
      <w:r w:rsidRPr="001D0114">
        <w:t xml:space="preserve"> </w:t>
      </w:r>
    </w:p>
    <w:p w14:paraId="50A44F34" w14:textId="77777777" w:rsidR="00B044EB" w:rsidRPr="001D0114" w:rsidRDefault="00B044EB" w:rsidP="00B044EB">
      <w:pPr>
        <w:pStyle w:val="BodyCopy"/>
        <w:rPr>
          <w:highlight w:val="yellow"/>
        </w:rPr>
      </w:pPr>
      <w:r>
        <w:tab/>
      </w:r>
      <w:r w:rsidRPr="001D0114">
        <w:t>Type and material</w:t>
      </w:r>
      <w:r w:rsidRPr="001D0114">
        <w:tab/>
      </w:r>
      <w:r>
        <w:t>Gloss-black p</w:t>
      </w:r>
      <w:r w:rsidRPr="001D0114">
        <w:t xml:space="preserve">ainted cast aluminum </w:t>
      </w:r>
    </w:p>
    <w:p w14:paraId="4A7F5123" w14:textId="77777777" w:rsidR="00B044EB" w:rsidRPr="001D0114" w:rsidRDefault="00B044EB" w:rsidP="00B044EB">
      <w:pPr>
        <w:pStyle w:val="BodyCopy"/>
      </w:pPr>
      <w:r>
        <w:tab/>
      </w:r>
      <w:r w:rsidRPr="001D0114">
        <w:t>Size (inches)</w:t>
      </w:r>
      <w:r w:rsidRPr="001D0114">
        <w:tab/>
      </w:r>
      <w:r>
        <w:t>20</w:t>
      </w:r>
      <w:r w:rsidRPr="001D0114">
        <w:t xml:space="preserve"> x 8</w:t>
      </w:r>
      <w:r>
        <w:t>.5</w:t>
      </w:r>
    </w:p>
    <w:p w14:paraId="11587DFD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</w:r>
      <w:r w:rsidRPr="001D0114">
        <w:tab/>
        <w:t xml:space="preserve">Standard — Limited </w:t>
      </w:r>
    </w:p>
    <w:p w14:paraId="0AE61753" w14:textId="77777777" w:rsidR="00B044EB" w:rsidRPr="001D0114" w:rsidRDefault="00B044EB" w:rsidP="00B044EB">
      <w:pPr>
        <w:pStyle w:val="BodyCopy"/>
      </w:pPr>
      <w:r>
        <w:tab/>
      </w:r>
      <w:r w:rsidRPr="001D0114">
        <w:t>Type and material</w:t>
      </w:r>
      <w:r w:rsidRPr="001D0114">
        <w:tab/>
        <w:t xml:space="preserve">Painted cast aluminum in </w:t>
      </w:r>
      <w:r>
        <w:t>Fine</w:t>
      </w:r>
      <w:r w:rsidRPr="001D0114">
        <w:t xml:space="preserve"> Silver</w:t>
      </w:r>
    </w:p>
    <w:p w14:paraId="38197869" w14:textId="77777777" w:rsidR="00B044EB" w:rsidRPr="001D0114" w:rsidRDefault="00B044EB" w:rsidP="00B044EB">
      <w:pPr>
        <w:pStyle w:val="BodyCopy"/>
      </w:pPr>
      <w:r>
        <w:tab/>
      </w:r>
      <w:r w:rsidRPr="001D0114">
        <w:t>Size (inches)</w:t>
      </w:r>
      <w:r w:rsidRPr="001D0114">
        <w:tab/>
        <w:t>18 x 8</w:t>
      </w:r>
    </w:p>
    <w:p w14:paraId="442D22E5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>Optional — Limited</w:t>
      </w:r>
    </w:p>
    <w:p w14:paraId="12A0815D" w14:textId="77777777" w:rsidR="00B044EB" w:rsidRPr="001D0114" w:rsidRDefault="00B044EB" w:rsidP="00B044EB">
      <w:pPr>
        <w:pStyle w:val="BodyCopy"/>
      </w:pPr>
      <w:r>
        <w:tab/>
      </w:r>
      <w:r w:rsidRPr="001D0114">
        <w:t>Type and material</w:t>
      </w:r>
      <w:r w:rsidRPr="001D0114">
        <w:tab/>
      </w:r>
      <w:r>
        <w:t xml:space="preserve">Diamond-cut </w:t>
      </w:r>
      <w:r w:rsidRPr="001D0114">
        <w:t>aluminum with High-Gloss Technical Gray pockets</w:t>
      </w:r>
    </w:p>
    <w:p w14:paraId="328F7BEB" w14:textId="77777777" w:rsidR="00B044EB" w:rsidRPr="001D0114" w:rsidRDefault="00B044EB" w:rsidP="00B044EB">
      <w:pPr>
        <w:pStyle w:val="BodyCopy"/>
      </w:pPr>
      <w:r>
        <w:tab/>
      </w:r>
      <w:r w:rsidRPr="001D0114">
        <w:t>Size (inches)</w:t>
      </w:r>
      <w:r w:rsidRPr="001D0114">
        <w:tab/>
        <w:t>20 x 8.5</w:t>
      </w:r>
    </w:p>
    <w:p w14:paraId="4591A383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>Standard — Overland</w:t>
      </w:r>
    </w:p>
    <w:p w14:paraId="7F3ABAD1" w14:textId="77777777" w:rsidR="00B044EB" w:rsidRPr="001D0114" w:rsidRDefault="00B044EB" w:rsidP="00B044EB">
      <w:pPr>
        <w:pStyle w:val="BodyCopy"/>
      </w:pPr>
      <w:r>
        <w:tab/>
      </w:r>
      <w:r w:rsidRPr="001D0114">
        <w:t>Type and material</w:t>
      </w:r>
      <w:r w:rsidRPr="001D0114">
        <w:tab/>
        <w:t>Machined cast aluminum with Black Noise pockets</w:t>
      </w:r>
    </w:p>
    <w:p w14:paraId="0B1DE927" w14:textId="77777777" w:rsidR="00B044EB" w:rsidRPr="001D0114" w:rsidRDefault="00B044EB" w:rsidP="00B044EB">
      <w:pPr>
        <w:pStyle w:val="BodyCopy"/>
      </w:pPr>
      <w:r>
        <w:tab/>
      </w:r>
      <w:r w:rsidRPr="001D0114">
        <w:t>Size (inches)</w:t>
      </w:r>
      <w:r w:rsidRPr="001D0114">
        <w:tab/>
        <w:t>20 x 8.5</w:t>
      </w:r>
    </w:p>
    <w:p w14:paraId="15862F26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 xml:space="preserve">Optional </w:t>
      </w:r>
      <w:r w:rsidRPr="00A46C7B">
        <w:t xml:space="preserve">— </w:t>
      </w:r>
      <w:r>
        <w:t xml:space="preserve">Limited, </w:t>
      </w:r>
      <w:r w:rsidRPr="00A46C7B">
        <w:t>Overland (packaged with Off-road Group)</w:t>
      </w:r>
    </w:p>
    <w:p w14:paraId="57CB7E33" w14:textId="77777777" w:rsidR="00B044EB" w:rsidRPr="001D0114" w:rsidRDefault="00B044EB" w:rsidP="00B044EB">
      <w:pPr>
        <w:pStyle w:val="BodyCopy"/>
      </w:pPr>
      <w:r>
        <w:tab/>
      </w:r>
      <w:r w:rsidRPr="001D0114">
        <w:t>Type and material</w:t>
      </w:r>
      <w:r w:rsidRPr="001D0114">
        <w:tab/>
        <w:t>Polished aluminum with High-Gloss Black pockets</w:t>
      </w:r>
    </w:p>
    <w:p w14:paraId="34B5499D" w14:textId="77777777" w:rsidR="00B044EB" w:rsidRPr="001D0114" w:rsidRDefault="00B044EB" w:rsidP="00B044EB">
      <w:pPr>
        <w:pStyle w:val="BodyCopy"/>
      </w:pPr>
      <w:r>
        <w:tab/>
      </w:r>
      <w:r w:rsidRPr="001D0114">
        <w:t>Size (inches)</w:t>
      </w:r>
      <w:r w:rsidRPr="001D0114">
        <w:tab/>
        <w:t>18 x 8</w:t>
      </w:r>
    </w:p>
    <w:p w14:paraId="29D5D2C5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>Standard — Summit</w:t>
      </w:r>
    </w:p>
    <w:p w14:paraId="0B039507" w14:textId="77777777" w:rsidR="00B044EB" w:rsidRPr="001D0114" w:rsidRDefault="00B044EB" w:rsidP="00B044EB">
      <w:pPr>
        <w:pStyle w:val="BodyCopy"/>
      </w:pPr>
      <w:r>
        <w:tab/>
      </w:r>
      <w:r w:rsidRPr="001D0114">
        <w:t>Type and material</w:t>
      </w:r>
      <w:r w:rsidRPr="001D0114">
        <w:tab/>
      </w:r>
      <w:r w:rsidRPr="00756604">
        <w:rPr>
          <w:color w:val="000000" w:themeColor="text1"/>
        </w:rPr>
        <w:t xml:space="preserve">Painted low-gloss Silver </w:t>
      </w:r>
      <w:proofErr w:type="spellStart"/>
      <w:r w:rsidRPr="00756604">
        <w:rPr>
          <w:color w:val="000000" w:themeColor="text1"/>
        </w:rPr>
        <w:t>Lithos</w:t>
      </w:r>
      <w:proofErr w:type="spellEnd"/>
      <w:r w:rsidRPr="00756604">
        <w:t xml:space="preserve"> cast aluminum</w:t>
      </w:r>
    </w:p>
    <w:p w14:paraId="2378EFA2" w14:textId="77777777" w:rsidR="00B044EB" w:rsidRDefault="00B044EB" w:rsidP="00B044EB">
      <w:pPr>
        <w:pStyle w:val="BodyCopy"/>
      </w:pPr>
      <w:r>
        <w:tab/>
      </w:r>
      <w:r w:rsidRPr="001D0114">
        <w:t>Size (inches)</w:t>
      </w:r>
      <w:r w:rsidRPr="001D0114">
        <w:tab/>
        <w:t>20 x 8.5</w:t>
      </w:r>
    </w:p>
    <w:p w14:paraId="1F25FC10" w14:textId="68B356C8" w:rsidR="00B044EB" w:rsidRPr="00330BE1" w:rsidRDefault="00B044EB" w:rsidP="00B044EB">
      <w:pPr>
        <w:pStyle w:val="Heading3"/>
      </w:pPr>
      <w:r w:rsidRPr="00330BE1">
        <w:lastRenderedPageBreak/>
        <w:t>Wheels</w:t>
      </w:r>
      <w:r>
        <w:t xml:space="preserve"> (CONTINUED)</w:t>
      </w:r>
    </w:p>
    <w:p w14:paraId="718DD544" w14:textId="77777777" w:rsidR="00B044EB" w:rsidRPr="001D0114" w:rsidRDefault="00B044EB" w:rsidP="00B044EB">
      <w:pPr>
        <w:pStyle w:val="BodyCopy"/>
      </w:pPr>
      <w:r w:rsidRPr="001D0114">
        <w:t xml:space="preserve">Availability </w:t>
      </w:r>
      <w:r w:rsidRPr="001D0114">
        <w:tab/>
        <w:t>Standard —</w:t>
      </w:r>
      <w:r>
        <w:t xml:space="preserve"> High Altitude</w:t>
      </w:r>
    </w:p>
    <w:p w14:paraId="693B937A" w14:textId="77777777" w:rsidR="00B044EB" w:rsidRPr="001D0114" w:rsidRDefault="00B044EB" w:rsidP="00B044EB">
      <w:pPr>
        <w:pStyle w:val="BodyCopy"/>
      </w:pPr>
      <w:r>
        <w:tab/>
      </w:r>
      <w:r w:rsidRPr="001D0114">
        <w:t>Type and material</w:t>
      </w:r>
      <w:r w:rsidRPr="001D0114">
        <w:tab/>
      </w:r>
      <w:r>
        <w:t xml:space="preserve">Black-painted </w:t>
      </w:r>
      <w:r w:rsidRPr="001D0114">
        <w:t xml:space="preserve">cast aluminum </w:t>
      </w:r>
    </w:p>
    <w:p w14:paraId="2D95A03D" w14:textId="77777777" w:rsidR="00B044EB" w:rsidRPr="001D0114" w:rsidRDefault="00B044EB" w:rsidP="00B044EB">
      <w:pPr>
        <w:pStyle w:val="BodyCopy"/>
      </w:pPr>
      <w:r>
        <w:tab/>
      </w:r>
      <w:r w:rsidRPr="001D0114">
        <w:t>Size (inches)</w:t>
      </w:r>
      <w:r w:rsidRPr="001D0114">
        <w:tab/>
        <w:t xml:space="preserve">21 x 9 </w:t>
      </w:r>
    </w:p>
    <w:p w14:paraId="603113BB" w14:textId="77777777" w:rsidR="00B044EB" w:rsidRPr="001D0114" w:rsidRDefault="00B044EB" w:rsidP="00B044EB">
      <w:pPr>
        <w:pStyle w:val="BodyCopy"/>
      </w:pPr>
      <w:r w:rsidRPr="001D0114">
        <w:t xml:space="preserve">Availability </w:t>
      </w:r>
      <w:r w:rsidRPr="001D0114">
        <w:tab/>
        <w:t>Standard —</w:t>
      </w:r>
      <w:r>
        <w:t xml:space="preserve"> </w:t>
      </w:r>
      <w:r w:rsidRPr="001D0114">
        <w:t>Summit Reserve</w:t>
      </w:r>
    </w:p>
    <w:p w14:paraId="55CEE963" w14:textId="77777777" w:rsidR="00B044EB" w:rsidRPr="001D0114" w:rsidRDefault="00B044EB" w:rsidP="00B044EB">
      <w:pPr>
        <w:pStyle w:val="BodyCopy"/>
      </w:pPr>
      <w:r>
        <w:tab/>
      </w:r>
      <w:r w:rsidRPr="001D0114">
        <w:t>Type and material</w:t>
      </w:r>
      <w:r w:rsidRPr="001D0114">
        <w:tab/>
        <w:t>Machined cast aluminum with Mid-Gloss Granite Crystal pockets</w:t>
      </w:r>
    </w:p>
    <w:p w14:paraId="7DDC6FD9" w14:textId="77777777" w:rsidR="00B044EB" w:rsidRPr="001D0114" w:rsidRDefault="00B044EB" w:rsidP="00B044EB">
      <w:pPr>
        <w:pStyle w:val="BodyCopy"/>
      </w:pPr>
      <w:r>
        <w:tab/>
      </w:r>
      <w:r w:rsidRPr="001D0114">
        <w:t>Size (inches)</w:t>
      </w:r>
      <w:r w:rsidRPr="001D0114">
        <w:tab/>
        <w:t xml:space="preserve">21 x 9 </w:t>
      </w:r>
    </w:p>
    <w:p w14:paraId="0CBBE5D3" w14:textId="77777777" w:rsidR="00B044EB" w:rsidRPr="001D0114" w:rsidRDefault="00B044EB" w:rsidP="00B044EB">
      <w:pPr>
        <w:pStyle w:val="Heading3"/>
      </w:pPr>
      <w:r w:rsidRPr="00DC0335">
        <w:t>TIRES</w:t>
      </w:r>
    </w:p>
    <w:p w14:paraId="1F6C8B39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>Standard — Laredo and Limited</w:t>
      </w:r>
    </w:p>
    <w:p w14:paraId="2225CCB2" w14:textId="77777777" w:rsidR="00B044EB" w:rsidRPr="001D0114" w:rsidRDefault="00B044EB" w:rsidP="00B044EB">
      <w:pPr>
        <w:pStyle w:val="BodyCopy"/>
      </w:pPr>
      <w:r>
        <w:tab/>
      </w:r>
      <w:r w:rsidRPr="001D0114">
        <w:t>Size and type</w:t>
      </w:r>
      <w:r w:rsidRPr="001D0114">
        <w:tab/>
        <w:t xml:space="preserve">265/60R18 </w:t>
      </w:r>
    </w:p>
    <w:p w14:paraId="1F2A8AFA" w14:textId="77777777" w:rsidR="00B044EB" w:rsidRPr="001D0114" w:rsidRDefault="00B044EB" w:rsidP="00B044EB">
      <w:pPr>
        <w:pStyle w:val="BodyCopy"/>
      </w:pPr>
      <w:r>
        <w:tab/>
      </w:r>
      <w:r w:rsidRPr="001D0114">
        <w:t>Mfr. and model</w:t>
      </w:r>
      <w:r w:rsidRPr="001D0114">
        <w:tab/>
        <w:t>Michelin Primacy XC All-Season or Michelin Primacy LTX All-Season</w:t>
      </w:r>
    </w:p>
    <w:p w14:paraId="3E226925" w14:textId="77777777" w:rsidR="00B044EB" w:rsidRPr="001D0114" w:rsidRDefault="00B044EB" w:rsidP="00B044EB">
      <w:pPr>
        <w:pStyle w:val="BodyCopy"/>
      </w:pPr>
      <w:r>
        <w:tab/>
      </w:r>
      <w:r w:rsidRPr="001D0114">
        <w:t>Revs per kilometer</w:t>
      </w:r>
      <w:r w:rsidRPr="001D0114">
        <w:tab/>
        <w:t>422</w:t>
      </w:r>
    </w:p>
    <w:p w14:paraId="49287F7E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>Standard — Overland; Optional — Limited</w:t>
      </w:r>
    </w:p>
    <w:p w14:paraId="31AFD074" w14:textId="77777777" w:rsidR="00B044EB" w:rsidRPr="001D0114" w:rsidRDefault="00B044EB" w:rsidP="00B044EB">
      <w:pPr>
        <w:pStyle w:val="BodyCopy"/>
      </w:pPr>
      <w:r>
        <w:tab/>
      </w:r>
      <w:r w:rsidRPr="001D0114">
        <w:t>Size and type</w:t>
      </w:r>
      <w:r w:rsidRPr="001D0114">
        <w:tab/>
        <w:t>265/50R20</w:t>
      </w:r>
    </w:p>
    <w:p w14:paraId="40DCB726" w14:textId="77777777" w:rsidR="00B044EB" w:rsidRPr="001D0114" w:rsidRDefault="00B044EB" w:rsidP="00B044EB">
      <w:pPr>
        <w:pStyle w:val="BodyCopy"/>
      </w:pPr>
      <w:r>
        <w:tab/>
      </w:r>
      <w:r w:rsidRPr="001D0114">
        <w:t>Mfr. and model</w:t>
      </w:r>
      <w:r w:rsidRPr="001D0114">
        <w:tab/>
        <w:t xml:space="preserve">Bridgestone </w:t>
      </w:r>
      <w:proofErr w:type="spellStart"/>
      <w:r w:rsidRPr="001D0114">
        <w:t>Ecopia</w:t>
      </w:r>
      <w:proofErr w:type="spellEnd"/>
      <w:r w:rsidRPr="001D0114">
        <w:t xml:space="preserve"> H/L 422 Plus Black Sidewall All-Season </w:t>
      </w:r>
    </w:p>
    <w:p w14:paraId="6E6B11CE" w14:textId="77777777" w:rsidR="00B044EB" w:rsidRPr="001D0114" w:rsidRDefault="00B044EB" w:rsidP="00B044EB">
      <w:pPr>
        <w:pStyle w:val="BodyCopy"/>
      </w:pPr>
      <w:r>
        <w:tab/>
      </w:r>
      <w:r w:rsidRPr="001D0114">
        <w:t>Revs per kilometer</w:t>
      </w:r>
      <w:r w:rsidRPr="001D0114">
        <w:tab/>
        <w:t xml:space="preserve">425 </w:t>
      </w:r>
    </w:p>
    <w:p w14:paraId="1C970659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>Optional — Overland (packaged with Off-</w:t>
      </w:r>
      <w:r>
        <w:t>r</w:t>
      </w:r>
      <w:r w:rsidRPr="001D0114">
        <w:t>oad Group)</w:t>
      </w:r>
    </w:p>
    <w:p w14:paraId="68DB3735" w14:textId="77777777" w:rsidR="00B044EB" w:rsidRPr="001D0114" w:rsidRDefault="00B044EB" w:rsidP="00B044EB">
      <w:pPr>
        <w:pStyle w:val="BodyCopy"/>
      </w:pPr>
      <w:r>
        <w:tab/>
      </w:r>
      <w:r w:rsidRPr="001D0114">
        <w:t>Size and type</w:t>
      </w:r>
      <w:r w:rsidRPr="001D0114">
        <w:tab/>
        <w:t>265/60R18</w:t>
      </w:r>
    </w:p>
    <w:p w14:paraId="3CE1D2E8" w14:textId="77777777" w:rsidR="00B044EB" w:rsidRPr="001D0114" w:rsidRDefault="00B044EB" w:rsidP="00B044EB">
      <w:pPr>
        <w:pStyle w:val="BodyCopy"/>
      </w:pPr>
      <w:r>
        <w:tab/>
      </w:r>
      <w:r w:rsidRPr="001D0114">
        <w:t>Mfr. and model</w:t>
      </w:r>
      <w:r w:rsidRPr="001D0114">
        <w:tab/>
        <w:t>Michelin Primacy XC All-Season</w:t>
      </w:r>
    </w:p>
    <w:p w14:paraId="3E64E247" w14:textId="77777777" w:rsidR="00B044EB" w:rsidRDefault="00B044EB" w:rsidP="00B044EB">
      <w:pPr>
        <w:pStyle w:val="BodyCopy"/>
      </w:pPr>
      <w:r>
        <w:tab/>
      </w:r>
      <w:r w:rsidRPr="001D0114">
        <w:t>Revs per kilometer</w:t>
      </w:r>
      <w:r w:rsidRPr="001D0114">
        <w:tab/>
        <w:t>422</w:t>
      </w:r>
    </w:p>
    <w:p w14:paraId="031A6CBF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>Standard — Summit</w:t>
      </w:r>
    </w:p>
    <w:p w14:paraId="27CA8C64" w14:textId="77777777" w:rsidR="00B044EB" w:rsidRPr="001D0114" w:rsidRDefault="00B044EB" w:rsidP="00B044EB">
      <w:pPr>
        <w:pStyle w:val="BodyCopy"/>
      </w:pPr>
      <w:r>
        <w:tab/>
      </w:r>
      <w:r w:rsidRPr="001D0114">
        <w:t>Size and type</w:t>
      </w:r>
      <w:r w:rsidRPr="001D0114">
        <w:tab/>
        <w:t xml:space="preserve">265/50R20 </w:t>
      </w:r>
    </w:p>
    <w:p w14:paraId="2078AA3B" w14:textId="77777777" w:rsidR="00B044EB" w:rsidRPr="001D0114" w:rsidRDefault="00B044EB" w:rsidP="00B044EB">
      <w:pPr>
        <w:pStyle w:val="BodyCopy"/>
      </w:pPr>
      <w:r>
        <w:tab/>
      </w:r>
      <w:r w:rsidRPr="001D0114">
        <w:t>Mfr. and model</w:t>
      </w:r>
      <w:r w:rsidRPr="001D0114">
        <w:tab/>
        <w:t>Pirelli Scorpion Verde Black Sidewall All-Season</w:t>
      </w:r>
    </w:p>
    <w:p w14:paraId="50275201" w14:textId="77777777" w:rsidR="00B044EB" w:rsidRPr="001D0114" w:rsidRDefault="00B044EB" w:rsidP="00B044EB">
      <w:pPr>
        <w:pStyle w:val="BodyCopy"/>
      </w:pPr>
      <w:r>
        <w:tab/>
      </w:r>
      <w:r w:rsidRPr="001D0114">
        <w:t>Revs per kilometer</w:t>
      </w:r>
      <w:r w:rsidRPr="001D0114">
        <w:tab/>
        <w:t>419</w:t>
      </w:r>
    </w:p>
    <w:p w14:paraId="0F81CF87" w14:textId="77777777" w:rsidR="00B044EB" w:rsidRPr="001D0114" w:rsidRDefault="00B044EB" w:rsidP="00B044EB">
      <w:pPr>
        <w:pStyle w:val="BodyCopy"/>
      </w:pPr>
      <w:r w:rsidRPr="001D0114">
        <w:t>Availability</w:t>
      </w:r>
      <w:r w:rsidRPr="001D0114">
        <w:tab/>
        <w:t>Optional — Summit (included with Summit Reserve Package)</w:t>
      </w:r>
    </w:p>
    <w:p w14:paraId="02031562" w14:textId="77777777" w:rsidR="00B044EB" w:rsidRPr="001D0114" w:rsidRDefault="00B044EB" w:rsidP="00B044EB">
      <w:pPr>
        <w:pStyle w:val="BodyCopy"/>
      </w:pPr>
      <w:r>
        <w:tab/>
      </w:r>
      <w:r w:rsidRPr="001D0114">
        <w:t>Size and type</w:t>
      </w:r>
      <w:r w:rsidRPr="001D0114">
        <w:tab/>
        <w:t>275/45R21</w:t>
      </w:r>
    </w:p>
    <w:p w14:paraId="4B5811F0" w14:textId="77777777" w:rsidR="00B044EB" w:rsidRPr="001D0114" w:rsidRDefault="00B044EB" w:rsidP="00B044EB">
      <w:pPr>
        <w:pStyle w:val="BodyCopy"/>
      </w:pPr>
      <w:r>
        <w:tab/>
      </w:r>
      <w:r w:rsidRPr="001D0114">
        <w:t>Mfr. and model</w:t>
      </w:r>
      <w:r w:rsidRPr="001D0114">
        <w:tab/>
        <w:t xml:space="preserve">Continental </w:t>
      </w:r>
      <w:proofErr w:type="spellStart"/>
      <w:r w:rsidRPr="001D0114">
        <w:t>CrossContact</w:t>
      </w:r>
      <w:proofErr w:type="spellEnd"/>
      <w:r w:rsidRPr="001D0114">
        <w:t xml:space="preserve"> </w:t>
      </w:r>
    </w:p>
    <w:p w14:paraId="0CB50D05" w14:textId="77777777" w:rsidR="00B044EB" w:rsidRPr="001D0114" w:rsidRDefault="00B044EB" w:rsidP="00B044EB">
      <w:pPr>
        <w:pStyle w:val="BodyCopy"/>
      </w:pPr>
      <w:r>
        <w:tab/>
      </w:r>
      <w:r w:rsidRPr="001D0114">
        <w:t>Revs per kilometer</w:t>
      </w:r>
      <w:r w:rsidRPr="001D0114">
        <w:tab/>
        <w:t>419</w:t>
      </w:r>
    </w:p>
    <w:p w14:paraId="18C1215B" w14:textId="77777777" w:rsidR="00B044EB" w:rsidRPr="001D0114" w:rsidRDefault="00B044EB" w:rsidP="00B044EB">
      <w:pPr>
        <w:pStyle w:val="BodyCopy"/>
      </w:pPr>
      <w:r w:rsidRPr="00E83E6F">
        <w:t>Parking Brake Type</w:t>
      </w:r>
      <w:r w:rsidRPr="001D0114">
        <w:tab/>
      </w:r>
      <w:r w:rsidRPr="00E83E6F">
        <w:t>Drum-in-hat</w:t>
      </w:r>
    </w:p>
    <w:p w14:paraId="44295DCD" w14:textId="77777777" w:rsidR="00B044EB" w:rsidRPr="00E83E6F" w:rsidRDefault="00B044EB" w:rsidP="00B044EB">
      <w:pPr>
        <w:pStyle w:val="BodyCopy"/>
      </w:pPr>
      <w:r w:rsidRPr="00E83E6F">
        <w:t>Four</w:t>
      </w:r>
      <w:r>
        <w:t>-</w:t>
      </w:r>
      <w:r w:rsidRPr="00E83E6F">
        <w:t>wheel Antilock Brakes</w:t>
      </w:r>
      <w:r w:rsidRPr="00E83E6F">
        <w:tab/>
        <w:t>Standard</w:t>
      </w:r>
    </w:p>
    <w:p w14:paraId="02004EBA" w14:textId="77777777" w:rsidR="00B044EB" w:rsidRPr="00E83E6F" w:rsidRDefault="00B044EB" w:rsidP="00B044EB">
      <w:pPr>
        <w:pStyle w:val="BodyCopy"/>
      </w:pPr>
      <w:r w:rsidRPr="00E83E6F">
        <w:t xml:space="preserve">Electronic </w:t>
      </w:r>
      <w:r>
        <w:t>S</w:t>
      </w:r>
      <w:r w:rsidRPr="00E83E6F">
        <w:t xml:space="preserve">tability </w:t>
      </w:r>
      <w:r>
        <w:t>C</w:t>
      </w:r>
      <w:r w:rsidRPr="00E83E6F">
        <w:t>ontrol</w:t>
      </w:r>
      <w:r w:rsidRPr="00E83E6F">
        <w:tab/>
        <w:t>Standard</w:t>
      </w:r>
    </w:p>
    <w:p w14:paraId="60D8F376" w14:textId="77777777" w:rsidR="00B044EB" w:rsidRPr="00E83E6F" w:rsidRDefault="00B044EB" w:rsidP="00B044EB">
      <w:pPr>
        <w:pStyle w:val="BodyCopy"/>
      </w:pPr>
      <w:r w:rsidRPr="00E83E6F">
        <w:t xml:space="preserve">All-speed </w:t>
      </w:r>
      <w:r>
        <w:t>T</w:t>
      </w:r>
      <w:r w:rsidRPr="00E83E6F">
        <w:t xml:space="preserve">raction </w:t>
      </w:r>
      <w:r>
        <w:t>C</w:t>
      </w:r>
      <w:r w:rsidRPr="00E83E6F">
        <w:t>ontrol</w:t>
      </w:r>
      <w:r w:rsidRPr="00E83E6F">
        <w:tab/>
        <w:t>Standard</w:t>
      </w:r>
    </w:p>
    <w:p w14:paraId="7E00D10E" w14:textId="77777777" w:rsidR="00B044EB" w:rsidRPr="00E83E6F" w:rsidRDefault="00B044EB" w:rsidP="00B044EB">
      <w:pPr>
        <w:pStyle w:val="BodyCopy"/>
      </w:pPr>
      <w:r w:rsidRPr="00E83E6F">
        <w:t>Brake Assist</w:t>
      </w:r>
      <w:r w:rsidRPr="00E83E6F">
        <w:tab/>
        <w:t>Standard</w:t>
      </w:r>
    </w:p>
    <w:p w14:paraId="0060F91B" w14:textId="77777777" w:rsidR="00B044EB" w:rsidRPr="001D0114" w:rsidRDefault="00B044EB" w:rsidP="00B044EB">
      <w:pPr>
        <w:pStyle w:val="Heading3"/>
        <w:keepNext/>
        <w:keepLines/>
      </w:pPr>
      <w:r w:rsidRPr="005A5502">
        <w:lastRenderedPageBreak/>
        <w:t>TRAILER TOWING</w:t>
      </w:r>
    </w:p>
    <w:tbl>
      <w:tblPr>
        <w:tblStyle w:val="SPTABLESTYLE"/>
        <w:tblW w:w="4956" w:type="pct"/>
        <w:tblLayout w:type="fixed"/>
        <w:tblLook w:val="0000" w:firstRow="0" w:lastRow="0" w:firstColumn="0" w:lastColumn="0" w:noHBand="0" w:noVBand="0"/>
      </w:tblPr>
      <w:tblGrid>
        <w:gridCol w:w="4321"/>
        <w:gridCol w:w="2069"/>
        <w:gridCol w:w="1891"/>
        <w:gridCol w:w="1710"/>
      </w:tblGrid>
      <w:tr w:rsidR="00B044EB" w:rsidRPr="00330BE1" w14:paraId="7D3B625A" w14:textId="77777777" w:rsidTr="00C1312A">
        <w:tc>
          <w:tcPr>
            <w:tcW w:w="2162" w:type="pct"/>
            <w:vAlign w:val="bottom"/>
          </w:tcPr>
          <w:p w14:paraId="23412D65" w14:textId="77777777" w:rsidR="00B044EB" w:rsidRPr="00330BE1" w:rsidRDefault="00B044EB" w:rsidP="00B044EB">
            <w:pPr>
              <w:pStyle w:val="ChartSubhead"/>
              <w:keepNext/>
              <w:keepLines/>
            </w:pPr>
          </w:p>
        </w:tc>
        <w:tc>
          <w:tcPr>
            <w:tcW w:w="1035" w:type="pct"/>
            <w:vAlign w:val="bottom"/>
          </w:tcPr>
          <w:p w14:paraId="16773218" w14:textId="77777777" w:rsidR="00B044EB" w:rsidRPr="00330BE1" w:rsidRDefault="00B044EB" w:rsidP="00B044EB">
            <w:pPr>
              <w:pStyle w:val="ChartSubhead"/>
              <w:keepNext/>
              <w:keepLines/>
            </w:pPr>
            <w:r w:rsidRPr="00330BE1">
              <w:t>Engine</w:t>
            </w:r>
          </w:p>
        </w:tc>
        <w:tc>
          <w:tcPr>
            <w:tcW w:w="946" w:type="pct"/>
            <w:vAlign w:val="bottom"/>
          </w:tcPr>
          <w:p w14:paraId="75C97FA2" w14:textId="77777777" w:rsidR="00B044EB" w:rsidRPr="00330BE1" w:rsidRDefault="00B044EB" w:rsidP="00B044EB">
            <w:pPr>
              <w:pStyle w:val="ChartSubhead"/>
              <w:keepNext/>
              <w:keepLines/>
            </w:pPr>
            <w:r w:rsidRPr="00330BE1">
              <w:t>Axle Ratio</w:t>
            </w:r>
          </w:p>
        </w:tc>
        <w:tc>
          <w:tcPr>
            <w:tcW w:w="856" w:type="pct"/>
            <w:vAlign w:val="bottom"/>
          </w:tcPr>
          <w:p w14:paraId="4E325D8A" w14:textId="77777777" w:rsidR="00B044EB" w:rsidRPr="00330BE1" w:rsidRDefault="00B044EB" w:rsidP="00B044EB">
            <w:pPr>
              <w:pStyle w:val="ChartSubhead"/>
              <w:keepNext/>
              <w:keepLines/>
            </w:pPr>
            <w:r w:rsidRPr="00330BE1">
              <w:t xml:space="preserve">Maximum Trailer </w:t>
            </w:r>
            <w:r w:rsidRPr="00330BE1">
              <w:br/>
              <w:t>Weight lbs. (kg)</w:t>
            </w:r>
          </w:p>
        </w:tc>
      </w:tr>
      <w:tr w:rsidR="00B044EB" w:rsidRPr="00330BE1" w14:paraId="42400A39" w14:textId="77777777" w:rsidTr="00C1312A">
        <w:tc>
          <w:tcPr>
            <w:tcW w:w="2162" w:type="pct"/>
            <w:tcBorders>
              <w:bottom w:val="single" w:sz="6" w:space="0" w:color="BFBFBF" w:themeColor="background1" w:themeShade="BF"/>
            </w:tcBorders>
          </w:tcPr>
          <w:p w14:paraId="6A39141F" w14:textId="77777777" w:rsidR="00B044EB" w:rsidRPr="00330BE1" w:rsidRDefault="00B044EB" w:rsidP="00C1312A">
            <w:pPr>
              <w:pStyle w:val="FABodyCopy"/>
              <w:rPr>
                <w:b/>
                <w:bCs/>
              </w:rPr>
            </w:pPr>
            <w:r w:rsidRPr="00330BE1">
              <w:rPr>
                <w:b/>
                <w:bCs/>
              </w:rPr>
              <w:t>2WD</w:t>
            </w:r>
          </w:p>
        </w:tc>
        <w:tc>
          <w:tcPr>
            <w:tcW w:w="1035" w:type="pct"/>
          </w:tcPr>
          <w:p w14:paraId="2AC5EC2A" w14:textId="77777777" w:rsidR="00B044EB" w:rsidRPr="00330BE1" w:rsidRDefault="00B044EB" w:rsidP="00C1312A">
            <w:pPr>
              <w:pStyle w:val="FABodyCopy"/>
            </w:pPr>
            <w:r w:rsidRPr="00330BE1">
              <w:t>3.6-liter V-6</w:t>
            </w:r>
          </w:p>
        </w:tc>
        <w:tc>
          <w:tcPr>
            <w:tcW w:w="946" w:type="pct"/>
          </w:tcPr>
          <w:p w14:paraId="0601C740" w14:textId="77777777" w:rsidR="00B044EB" w:rsidRPr="00330BE1" w:rsidRDefault="00B044EB" w:rsidP="00C1312A">
            <w:pPr>
              <w:pStyle w:val="FABodyCopy"/>
            </w:pPr>
            <w:r w:rsidRPr="00330BE1">
              <w:t>3.45</w:t>
            </w:r>
          </w:p>
        </w:tc>
        <w:tc>
          <w:tcPr>
            <w:tcW w:w="856" w:type="pct"/>
          </w:tcPr>
          <w:p w14:paraId="0D459A60" w14:textId="77777777" w:rsidR="00B044EB" w:rsidRPr="00330BE1" w:rsidRDefault="00B044EB" w:rsidP="00C1312A">
            <w:pPr>
              <w:pStyle w:val="FABodyCopy"/>
            </w:pPr>
            <w:r w:rsidRPr="00330BE1">
              <w:t>6,200 (2,818)</w:t>
            </w:r>
          </w:p>
        </w:tc>
      </w:tr>
      <w:tr w:rsidR="00B044EB" w:rsidRPr="004B4552" w14:paraId="51EE50FC" w14:textId="77777777" w:rsidTr="00C1312A">
        <w:tc>
          <w:tcPr>
            <w:tcW w:w="2162" w:type="pct"/>
            <w:tcBorders>
              <w:top w:val="single" w:sz="6" w:space="0" w:color="BFBFBF" w:themeColor="background1" w:themeShade="BF"/>
              <w:bottom w:val="nil"/>
            </w:tcBorders>
          </w:tcPr>
          <w:p w14:paraId="2DD51323" w14:textId="77777777" w:rsidR="00B044EB" w:rsidRPr="004B4552" w:rsidRDefault="00B044EB" w:rsidP="00C1312A">
            <w:pPr>
              <w:pStyle w:val="FABodyCopy"/>
              <w:rPr>
                <w:b/>
                <w:bCs/>
              </w:rPr>
            </w:pPr>
            <w:r w:rsidRPr="004B4552">
              <w:rPr>
                <w:b/>
                <w:bCs/>
              </w:rPr>
              <w:t>4WD</w:t>
            </w:r>
          </w:p>
        </w:tc>
        <w:tc>
          <w:tcPr>
            <w:tcW w:w="1035" w:type="pct"/>
          </w:tcPr>
          <w:p w14:paraId="624BE4CD" w14:textId="77777777" w:rsidR="00B044EB" w:rsidRPr="004B4552" w:rsidRDefault="00B044EB" w:rsidP="00C1312A">
            <w:pPr>
              <w:pStyle w:val="FABodyCopy"/>
            </w:pPr>
            <w:r w:rsidRPr="004B4552">
              <w:t>3.6-liter V-6</w:t>
            </w:r>
          </w:p>
        </w:tc>
        <w:tc>
          <w:tcPr>
            <w:tcW w:w="946" w:type="pct"/>
          </w:tcPr>
          <w:p w14:paraId="14958A6E" w14:textId="77777777" w:rsidR="00B044EB" w:rsidRPr="004B4552" w:rsidRDefault="00B044EB" w:rsidP="00C1312A">
            <w:pPr>
              <w:pStyle w:val="FABodyCopy"/>
            </w:pPr>
            <w:r w:rsidRPr="004B4552">
              <w:t xml:space="preserve">3.45 </w:t>
            </w:r>
          </w:p>
        </w:tc>
        <w:tc>
          <w:tcPr>
            <w:tcW w:w="856" w:type="pct"/>
          </w:tcPr>
          <w:p w14:paraId="47EC5E66" w14:textId="77777777" w:rsidR="00B044EB" w:rsidRPr="004B4552" w:rsidRDefault="00B044EB" w:rsidP="00C1312A">
            <w:pPr>
              <w:pStyle w:val="FABodyCopy"/>
            </w:pPr>
            <w:r w:rsidRPr="004B4552">
              <w:t>6,200 (2,818)</w:t>
            </w:r>
          </w:p>
        </w:tc>
      </w:tr>
      <w:tr w:rsidR="00B044EB" w:rsidRPr="004B4552" w14:paraId="7047D6E7" w14:textId="77777777" w:rsidTr="00C1312A">
        <w:tc>
          <w:tcPr>
            <w:tcW w:w="2162" w:type="pct"/>
            <w:tcBorders>
              <w:top w:val="nil"/>
            </w:tcBorders>
          </w:tcPr>
          <w:p w14:paraId="3EA5BCE5" w14:textId="77777777" w:rsidR="00B044EB" w:rsidRPr="004B4552" w:rsidRDefault="00B044EB" w:rsidP="00C1312A">
            <w:pPr>
              <w:pStyle w:val="FABodyCopy"/>
              <w:rPr>
                <w:b/>
                <w:bCs/>
              </w:rPr>
            </w:pPr>
          </w:p>
        </w:tc>
        <w:tc>
          <w:tcPr>
            <w:tcW w:w="1035" w:type="pct"/>
          </w:tcPr>
          <w:p w14:paraId="774C85DD" w14:textId="77777777" w:rsidR="00B044EB" w:rsidRPr="004B4552" w:rsidRDefault="00B044EB" w:rsidP="00C1312A">
            <w:pPr>
              <w:pStyle w:val="FABodyCopy"/>
            </w:pPr>
            <w:r w:rsidRPr="004B4552">
              <w:t>5.7-liter V-8</w:t>
            </w:r>
          </w:p>
        </w:tc>
        <w:tc>
          <w:tcPr>
            <w:tcW w:w="946" w:type="pct"/>
          </w:tcPr>
          <w:p w14:paraId="4DB865F9" w14:textId="77777777" w:rsidR="00B044EB" w:rsidRPr="004B4552" w:rsidRDefault="00B044EB" w:rsidP="00C1312A">
            <w:pPr>
              <w:pStyle w:val="FABodyCopy"/>
            </w:pPr>
            <w:r w:rsidRPr="004B4552">
              <w:t>3.45</w:t>
            </w:r>
          </w:p>
        </w:tc>
        <w:tc>
          <w:tcPr>
            <w:tcW w:w="856" w:type="pct"/>
          </w:tcPr>
          <w:p w14:paraId="362CD082" w14:textId="77777777" w:rsidR="00B044EB" w:rsidRPr="004B4552" w:rsidRDefault="00B044EB" w:rsidP="00C1312A">
            <w:pPr>
              <w:pStyle w:val="FABodyCopy"/>
            </w:pPr>
            <w:r w:rsidRPr="004B4552">
              <w:t>7,200 (3,300)</w:t>
            </w:r>
          </w:p>
        </w:tc>
      </w:tr>
    </w:tbl>
    <w:p w14:paraId="246626CD" w14:textId="77777777" w:rsidR="0045101F" w:rsidRPr="002C206B" w:rsidRDefault="0031362B" w:rsidP="002C206B">
      <w:pPr>
        <w:pStyle w:val="EndofDocument"/>
      </w:pPr>
      <w:r w:rsidRPr="002C206B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ED1CF" w14:textId="77777777" w:rsidR="006931FC" w:rsidRDefault="006931FC" w:rsidP="00B728F6">
      <w:r>
        <w:separator/>
      </w:r>
    </w:p>
    <w:p w14:paraId="3BB3C67E" w14:textId="77777777" w:rsidR="006931FC" w:rsidRDefault="006931FC"/>
    <w:p w14:paraId="7AD2B6DF" w14:textId="77777777" w:rsidR="006931FC" w:rsidRDefault="006931FC"/>
    <w:p w14:paraId="00BE86D2" w14:textId="77777777" w:rsidR="006931FC" w:rsidRDefault="006931FC"/>
    <w:p w14:paraId="2846D8DE" w14:textId="77777777" w:rsidR="006931FC" w:rsidRDefault="006931FC"/>
    <w:p w14:paraId="40FA876E" w14:textId="77777777" w:rsidR="006931FC" w:rsidRDefault="006931FC"/>
    <w:p w14:paraId="662A5093" w14:textId="77777777" w:rsidR="006931FC" w:rsidRDefault="006931FC"/>
  </w:endnote>
  <w:endnote w:type="continuationSeparator" w:id="0">
    <w:p w14:paraId="4DF9C970" w14:textId="77777777" w:rsidR="006931FC" w:rsidRDefault="006931FC" w:rsidP="00B728F6">
      <w:r>
        <w:continuationSeparator/>
      </w:r>
    </w:p>
    <w:p w14:paraId="02B1A8A8" w14:textId="77777777" w:rsidR="006931FC" w:rsidRDefault="006931FC"/>
    <w:p w14:paraId="749FE429" w14:textId="77777777" w:rsidR="006931FC" w:rsidRDefault="006931FC"/>
    <w:p w14:paraId="3500DC67" w14:textId="77777777" w:rsidR="006931FC" w:rsidRDefault="006931FC"/>
    <w:p w14:paraId="7D142E5C" w14:textId="77777777" w:rsidR="006931FC" w:rsidRDefault="006931FC"/>
    <w:p w14:paraId="0A43828D" w14:textId="77777777" w:rsidR="006931FC" w:rsidRDefault="006931FC"/>
    <w:p w14:paraId="5AF409E7" w14:textId="77777777" w:rsidR="006931FC" w:rsidRDefault="006931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5AEB462-3858-5A41-8351-9B3DFB4EB9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734DAB-452F-F24A-BE90-64661E06B427}"/>
    <w:embedBold r:id="rId3" w:fontKey="{489A278C-98D9-1048-9822-BD582AD2A8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E99766E-02B3-4F45-BF15-24DA0C0EC40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9FD3339-3323-8B43-BCC8-63A319AF7A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B37A074-7885-614C-98E1-92F5E1241693}"/>
    <w:embedBold r:id="rId7" w:fontKey="{78DA195F-6A69-0847-9B45-9867E8250C57}"/>
    <w:embedItalic r:id="rId8" w:fontKey="{C43E5268-3FC2-E04F-B6B2-84FF6481EB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76CB2C2-893A-8242-9171-35E547F26A5F}"/>
    <w:embedBold r:id="rId11" w:fontKey="{834C29AE-9E55-9D4E-87B8-B872DFDB8C4B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613CD896-5DD1-E14E-B2D3-A99E7A7F8E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22F374C6-FF90-6847-AB85-6E68BE2C1F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6F958" w14:textId="50577363" w:rsidR="00D75F77" w:rsidRDefault="00927623" w:rsidP="00D75F77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proofErr w:type="gramStart"/>
    <w:r w:rsidRPr="007F34B7">
      <w:rPr>
        <w:vertAlign w:val="subscript"/>
      </w:rPr>
      <w:t>®</w:t>
    </w:r>
    <w:r w:rsidRPr="00BF5BA0">
      <w:t xml:space="preserve">  |</w:t>
    </w:r>
    <w:proofErr w:type="gramEnd"/>
    <w:r w:rsidRPr="00BF5BA0">
      <w:t xml:space="preserve">  </w:t>
    </w:r>
    <w:r w:rsidR="009F233E">
      <w:t>G</w:t>
    </w:r>
    <w:r w:rsidR="0062593C">
      <w:t>RAND CHEROKEE</w:t>
    </w:r>
    <w:r w:rsidR="00D75F77">
      <w:t xml:space="preserve"> L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BFCC7" w14:textId="77777777" w:rsidR="006931FC" w:rsidRDefault="006931FC" w:rsidP="00B728F6">
      <w:r>
        <w:separator/>
      </w:r>
    </w:p>
    <w:p w14:paraId="227D3D87" w14:textId="77777777" w:rsidR="006931FC" w:rsidRDefault="006931FC"/>
    <w:p w14:paraId="39AE38B6" w14:textId="77777777" w:rsidR="006931FC" w:rsidRDefault="006931FC"/>
    <w:p w14:paraId="6BC281B2" w14:textId="77777777" w:rsidR="006931FC" w:rsidRDefault="006931FC"/>
    <w:p w14:paraId="1FF672DE" w14:textId="77777777" w:rsidR="006931FC" w:rsidRDefault="006931FC"/>
    <w:p w14:paraId="4CA16306" w14:textId="77777777" w:rsidR="006931FC" w:rsidRDefault="006931FC"/>
    <w:p w14:paraId="6660B5BE" w14:textId="77777777" w:rsidR="006931FC" w:rsidRDefault="006931FC"/>
  </w:footnote>
  <w:footnote w:type="continuationSeparator" w:id="0">
    <w:p w14:paraId="71F0E8A8" w14:textId="77777777" w:rsidR="006931FC" w:rsidRDefault="006931FC" w:rsidP="00B728F6">
      <w:r>
        <w:continuationSeparator/>
      </w:r>
    </w:p>
    <w:p w14:paraId="421A6340" w14:textId="77777777" w:rsidR="006931FC" w:rsidRDefault="006931FC"/>
    <w:p w14:paraId="095E6F96" w14:textId="77777777" w:rsidR="006931FC" w:rsidRDefault="006931FC"/>
    <w:p w14:paraId="06EB7F19" w14:textId="77777777" w:rsidR="006931FC" w:rsidRDefault="006931FC"/>
    <w:p w14:paraId="13779F00" w14:textId="77777777" w:rsidR="006931FC" w:rsidRDefault="006931FC"/>
    <w:p w14:paraId="6F1B9053" w14:textId="77777777" w:rsidR="006931FC" w:rsidRDefault="006931FC"/>
    <w:p w14:paraId="0F7CAB61" w14:textId="77777777" w:rsidR="006931FC" w:rsidRDefault="006931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52DE7535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A4D1778"/>
    <w:multiLevelType w:val="hybridMultilevel"/>
    <w:tmpl w:val="25CA00E6"/>
    <w:lvl w:ilvl="0" w:tplc="4F8403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2"/>
  </w:num>
  <w:num w:numId="6" w16cid:durableId="1816946642">
    <w:abstractNumId w:val="20"/>
  </w:num>
  <w:num w:numId="7" w16cid:durableId="1692560543">
    <w:abstractNumId w:val="21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  <w:num w:numId="23" w16cid:durableId="76126845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50FEB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B28AD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0FFE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45E1"/>
    <w:rsid w:val="00355846"/>
    <w:rsid w:val="00362207"/>
    <w:rsid w:val="003657F3"/>
    <w:rsid w:val="00376CFB"/>
    <w:rsid w:val="00383109"/>
    <w:rsid w:val="0038444A"/>
    <w:rsid w:val="00386C3D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4A20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2593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931FC"/>
    <w:rsid w:val="006A70F8"/>
    <w:rsid w:val="006B02CC"/>
    <w:rsid w:val="006B5679"/>
    <w:rsid w:val="006C58B6"/>
    <w:rsid w:val="006D0FD5"/>
    <w:rsid w:val="006D1F6B"/>
    <w:rsid w:val="006D708C"/>
    <w:rsid w:val="006E12D3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D7F5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85C9D"/>
    <w:rsid w:val="00892317"/>
    <w:rsid w:val="008D6AA3"/>
    <w:rsid w:val="008E2A09"/>
    <w:rsid w:val="008E7759"/>
    <w:rsid w:val="008F2AF9"/>
    <w:rsid w:val="008F53E6"/>
    <w:rsid w:val="008F58E5"/>
    <w:rsid w:val="00901320"/>
    <w:rsid w:val="00902D1E"/>
    <w:rsid w:val="0090672B"/>
    <w:rsid w:val="009144AF"/>
    <w:rsid w:val="00914972"/>
    <w:rsid w:val="009172DD"/>
    <w:rsid w:val="00920887"/>
    <w:rsid w:val="009214B9"/>
    <w:rsid w:val="00927623"/>
    <w:rsid w:val="00927C25"/>
    <w:rsid w:val="00950B15"/>
    <w:rsid w:val="009714DF"/>
    <w:rsid w:val="0097761C"/>
    <w:rsid w:val="009878AF"/>
    <w:rsid w:val="00993FA7"/>
    <w:rsid w:val="0099493F"/>
    <w:rsid w:val="009A1FFD"/>
    <w:rsid w:val="009C0CCB"/>
    <w:rsid w:val="009C43A3"/>
    <w:rsid w:val="009E0621"/>
    <w:rsid w:val="009F233E"/>
    <w:rsid w:val="00A13DE6"/>
    <w:rsid w:val="00A21611"/>
    <w:rsid w:val="00A27B85"/>
    <w:rsid w:val="00A27C34"/>
    <w:rsid w:val="00A31F69"/>
    <w:rsid w:val="00A600EC"/>
    <w:rsid w:val="00A61B7A"/>
    <w:rsid w:val="00A6723D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4EB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A79CB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1EA5"/>
    <w:rsid w:val="00C65237"/>
    <w:rsid w:val="00C72115"/>
    <w:rsid w:val="00C726A7"/>
    <w:rsid w:val="00C84178"/>
    <w:rsid w:val="00C85C59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175EC"/>
    <w:rsid w:val="00D2074F"/>
    <w:rsid w:val="00D2537D"/>
    <w:rsid w:val="00D2582D"/>
    <w:rsid w:val="00D275B8"/>
    <w:rsid w:val="00D40241"/>
    <w:rsid w:val="00D6088C"/>
    <w:rsid w:val="00D75F77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312E"/>
    <w:rsid w:val="00E35D1A"/>
    <w:rsid w:val="00E426F0"/>
    <w:rsid w:val="00E43C75"/>
    <w:rsid w:val="00E4455A"/>
    <w:rsid w:val="00E71645"/>
    <w:rsid w:val="00E71ECA"/>
    <w:rsid w:val="00E82EDB"/>
    <w:rsid w:val="00EA0F47"/>
    <w:rsid w:val="00EA1179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D1A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D1A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D1A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5D1A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E35D1A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E35D1A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E35D1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35D1A"/>
  </w:style>
  <w:style w:type="paragraph" w:styleId="Header">
    <w:name w:val="header"/>
    <w:basedOn w:val="Normal"/>
    <w:link w:val="HeaderChar"/>
    <w:uiPriority w:val="99"/>
    <w:unhideWhenUsed/>
    <w:qFormat/>
    <w:rsid w:val="00E35D1A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35D1A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35D1A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35D1A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D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5D1A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35D1A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35D1A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E35D1A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35D1A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E35D1A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E35D1A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35D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D1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D1A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D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D1A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E35D1A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E35D1A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35D1A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35D1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35D1A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35D1A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35D1A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E35D1A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E35D1A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E35D1A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E35D1A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E35D1A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E35D1A"/>
    <w:pPr>
      <w:ind w:left="187" w:hanging="187"/>
    </w:pPr>
  </w:style>
  <w:style w:type="paragraph" w:customStyle="1" w:styleId="WeightsCopy7col">
    <w:name w:val="Weights Copy 7 col"/>
    <w:basedOn w:val="BodyCopy"/>
    <w:qFormat/>
    <w:rsid w:val="00E35D1A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E35D1A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E35D1A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E35D1A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E35D1A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E35D1A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E35D1A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E35D1A"/>
    <w:pPr>
      <w:ind w:left="0" w:firstLine="0"/>
    </w:pPr>
  </w:style>
  <w:style w:type="paragraph" w:customStyle="1" w:styleId="FABodyCopy">
    <w:name w:val="FA Body Copy"/>
    <w:basedOn w:val="Normal"/>
    <w:qFormat/>
    <w:rsid w:val="00E35D1A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E35D1A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E35D1A"/>
    <w:pPr>
      <w:ind w:left="144"/>
    </w:pPr>
  </w:style>
  <w:style w:type="paragraph" w:customStyle="1" w:styleId="S-O-P">
    <w:name w:val="S-O-P"/>
    <w:basedOn w:val="FABodyCopy"/>
    <w:next w:val="FABodyCopy"/>
    <w:qFormat/>
    <w:rsid w:val="00E35D1A"/>
    <w:pPr>
      <w:jc w:val="center"/>
    </w:pPr>
  </w:style>
  <w:style w:type="paragraph" w:customStyle="1" w:styleId="TableSubhead">
    <w:name w:val="Table Subhead"/>
    <w:basedOn w:val="Normal"/>
    <w:qFormat/>
    <w:rsid w:val="00E35D1A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E35D1A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E35D1A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</TotalTime>
  <Pages>9</Pages>
  <Words>1726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11547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2022-07-13T15:42:00Z</dcterms:created>
  <dcterms:modified xsi:type="dcterms:W3CDTF">2022-07-13T15:42:00Z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