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10685" w14:textId="17370556" w:rsidR="00CD56F0" w:rsidRPr="00351DD3" w:rsidRDefault="00CD56F0" w:rsidP="00CD56F0">
      <w:pPr>
        <w:pStyle w:val="EmbargoLine"/>
      </w:pPr>
    </w:p>
    <w:p w14:paraId="6A79D34F" w14:textId="77777777" w:rsidR="002713E5" w:rsidRPr="000F771A" w:rsidRDefault="002713E5" w:rsidP="002713E5">
      <w:pPr>
        <w:pStyle w:val="Heading1"/>
      </w:pPr>
      <w:r w:rsidRPr="000F771A">
        <w:t>202</w:t>
      </w:r>
      <w:r>
        <w:t>3</w:t>
      </w:r>
      <w:r w:rsidRPr="000F771A">
        <w:t xml:space="preserve"> </w:t>
      </w:r>
      <w:r>
        <w:t>Jeep</w:t>
      </w:r>
      <w:r w:rsidRPr="00AB1959">
        <w:rPr>
          <w:vertAlign w:val="subscript"/>
        </w:rPr>
        <w:t>®</w:t>
      </w:r>
      <w:r w:rsidRPr="000F771A">
        <w:t xml:space="preserve"> </w:t>
      </w:r>
      <w:r>
        <w:t>Grand Cherokee L</w:t>
      </w:r>
    </w:p>
    <w:p w14:paraId="5EAC63C0" w14:textId="77777777" w:rsidR="002713E5" w:rsidRPr="000F771A" w:rsidRDefault="002713E5" w:rsidP="002713E5">
      <w:pPr>
        <w:pStyle w:val="Heading2"/>
      </w:pPr>
      <w:r>
        <w:t>FEATURE AVAILABILITY</w:t>
      </w:r>
    </w:p>
    <w:p w14:paraId="167BA5BA" w14:textId="77777777" w:rsidR="002713E5" w:rsidRDefault="002713E5" w:rsidP="002713E5">
      <w:pPr>
        <w:pStyle w:val="BodyNotes"/>
      </w:pPr>
      <w:r w:rsidRPr="00C6234F">
        <w:t>S = Standard. O = Optional. P = Part of package.</w:t>
      </w:r>
      <w:r>
        <w:t xml:space="preserve"> NA = Not available.</w:t>
      </w:r>
      <w:r w:rsidRPr="00C6234F">
        <w:t xml:space="preserve"> </w:t>
      </w:r>
      <w:r w:rsidRPr="00C6234F">
        <w:br/>
        <w:t>Note: some features and/or applications may be late availability.</w:t>
      </w:r>
    </w:p>
    <w:p w14:paraId="20919668" w14:textId="77777777" w:rsidR="002713E5" w:rsidRDefault="002713E5" w:rsidP="002713E5">
      <w:pPr>
        <w:pStyle w:val="Heading3"/>
      </w:pPr>
      <w:r w:rsidRPr="002B5394">
        <w:t>ENGINES</w:t>
      </w:r>
      <w:r>
        <w:t xml:space="preserve"> / </w:t>
      </w:r>
      <w:r w:rsidRPr="002B5394">
        <w:t>TRANSMISSIONS</w:t>
      </w:r>
    </w:p>
    <w:tbl>
      <w:tblPr>
        <w:tblStyle w:val="FATABLESTYLE"/>
        <w:tblpPr w:leftFromText="180" w:rightFromText="180" w:vertAnchor="text" w:tblpY="1"/>
        <w:tblW w:w="5000" w:type="pct"/>
        <w:tblLayout w:type="fixed"/>
        <w:tblLook w:val="0020" w:firstRow="1" w:lastRow="0" w:firstColumn="0" w:lastColumn="0" w:noHBand="0" w:noVBand="0"/>
      </w:tblPr>
      <w:tblGrid>
        <w:gridCol w:w="3780"/>
        <w:gridCol w:w="2160"/>
        <w:gridCol w:w="1035"/>
        <w:gridCol w:w="1035"/>
        <w:gridCol w:w="1035"/>
        <w:gridCol w:w="1035"/>
      </w:tblGrid>
      <w:tr w:rsidR="002713E5" w:rsidRPr="002B5394" w14:paraId="35A034B4" w14:textId="77777777" w:rsidTr="000E7982">
        <w:trPr>
          <w:tblHeader/>
        </w:trPr>
        <w:tc>
          <w:tcPr>
            <w:tcW w:w="3780" w:type="dxa"/>
            <w:vAlign w:val="top"/>
          </w:tcPr>
          <w:p w14:paraId="0C43D25A" w14:textId="77777777" w:rsidR="002713E5" w:rsidRPr="002B5394" w:rsidRDefault="002713E5" w:rsidP="000E7982">
            <w:pPr>
              <w:pStyle w:val="TableSubhead"/>
            </w:pPr>
            <w:r w:rsidRPr="002B5394">
              <w:t>ENGINES</w:t>
            </w:r>
          </w:p>
        </w:tc>
        <w:tc>
          <w:tcPr>
            <w:tcW w:w="2160" w:type="dxa"/>
            <w:vAlign w:val="top"/>
          </w:tcPr>
          <w:p w14:paraId="20E96D83" w14:textId="77777777" w:rsidR="002713E5" w:rsidRPr="002B5394" w:rsidRDefault="002713E5" w:rsidP="000E7982">
            <w:pPr>
              <w:pStyle w:val="TableSubhead"/>
            </w:pPr>
            <w:r w:rsidRPr="002B5394">
              <w:t>TRANSMISSIONS</w:t>
            </w:r>
          </w:p>
        </w:tc>
        <w:tc>
          <w:tcPr>
            <w:tcW w:w="1035" w:type="dxa"/>
            <w:vAlign w:val="bottom"/>
          </w:tcPr>
          <w:p w14:paraId="361AF183" w14:textId="77777777" w:rsidR="002713E5" w:rsidRPr="002B5394" w:rsidRDefault="002713E5" w:rsidP="000E7982">
            <w:pPr>
              <w:pStyle w:val="ModelSubhead"/>
            </w:pPr>
            <w:r w:rsidRPr="002B5394">
              <w:t>Laredo</w:t>
            </w:r>
          </w:p>
        </w:tc>
        <w:tc>
          <w:tcPr>
            <w:tcW w:w="1035" w:type="dxa"/>
            <w:vAlign w:val="bottom"/>
          </w:tcPr>
          <w:p w14:paraId="42B00DE6" w14:textId="77777777" w:rsidR="002713E5" w:rsidRPr="002B5394" w:rsidRDefault="002713E5" w:rsidP="000E7982">
            <w:pPr>
              <w:pStyle w:val="ModelSubhead"/>
            </w:pPr>
            <w:r w:rsidRPr="002B5394">
              <w:t>Limited</w:t>
            </w:r>
          </w:p>
        </w:tc>
        <w:tc>
          <w:tcPr>
            <w:tcW w:w="1035" w:type="dxa"/>
            <w:vAlign w:val="bottom"/>
          </w:tcPr>
          <w:p w14:paraId="77120C30" w14:textId="77777777" w:rsidR="002713E5" w:rsidRPr="002B5394" w:rsidRDefault="002713E5" w:rsidP="000E7982">
            <w:pPr>
              <w:pStyle w:val="ModelSubhead"/>
            </w:pPr>
            <w:r w:rsidRPr="002B5394">
              <w:t>Overland</w:t>
            </w:r>
          </w:p>
        </w:tc>
        <w:tc>
          <w:tcPr>
            <w:tcW w:w="1035" w:type="dxa"/>
            <w:vAlign w:val="bottom"/>
          </w:tcPr>
          <w:p w14:paraId="0A6A9343" w14:textId="77777777" w:rsidR="002713E5" w:rsidRPr="002B5394" w:rsidRDefault="002713E5" w:rsidP="000E7982">
            <w:pPr>
              <w:pStyle w:val="ModelSubhead"/>
            </w:pPr>
            <w:r w:rsidRPr="002B5394">
              <w:t>Summit</w:t>
            </w:r>
          </w:p>
        </w:tc>
      </w:tr>
      <w:tr w:rsidR="002713E5" w:rsidRPr="002B5394" w14:paraId="35F0A4FE" w14:textId="77777777" w:rsidTr="000E7982">
        <w:tc>
          <w:tcPr>
            <w:tcW w:w="3780" w:type="dxa"/>
          </w:tcPr>
          <w:p w14:paraId="5E129C2E" w14:textId="77777777" w:rsidR="002713E5" w:rsidRPr="002B5394" w:rsidRDefault="002713E5" w:rsidP="000E7982">
            <w:pPr>
              <w:pStyle w:val="FABodyCopy"/>
            </w:pPr>
            <w:r w:rsidRPr="002B5394">
              <w:t>3.6-liter Pentastar V-6 variable-valve timing</w:t>
            </w:r>
          </w:p>
        </w:tc>
        <w:tc>
          <w:tcPr>
            <w:tcW w:w="2160" w:type="dxa"/>
          </w:tcPr>
          <w:p w14:paraId="0AFE72CC" w14:textId="77777777" w:rsidR="002713E5" w:rsidRPr="002B5394" w:rsidRDefault="002713E5" w:rsidP="000E7982">
            <w:pPr>
              <w:pStyle w:val="FABodyCopy"/>
            </w:pPr>
            <w:r w:rsidRPr="002B5394">
              <w:t xml:space="preserve">Eight-speed automatic </w:t>
            </w:r>
          </w:p>
        </w:tc>
        <w:tc>
          <w:tcPr>
            <w:tcW w:w="1035" w:type="dxa"/>
          </w:tcPr>
          <w:p w14:paraId="5E86A6AB" w14:textId="77777777" w:rsidR="002713E5" w:rsidRPr="002B5394" w:rsidRDefault="002713E5" w:rsidP="000E7982">
            <w:pPr>
              <w:pStyle w:val="S-O-P"/>
            </w:pPr>
            <w:r w:rsidRPr="002B5394">
              <w:t>S</w:t>
            </w:r>
          </w:p>
        </w:tc>
        <w:tc>
          <w:tcPr>
            <w:tcW w:w="1035" w:type="dxa"/>
          </w:tcPr>
          <w:p w14:paraId="6EB4CE8D" w14:textId="77777777" w:rsidR="002713E5" w:rsidRPr="002B5394" w:rsidRDefault="002713E5" w:rsidP="000E7982">
            <w:pPr>
              <w:pStyle w:val="S-O-P"/>
            </w:pPr>
            <w:r w:rsidRPr="002B5394">
              <w:t>S</w:t>
            </w:r>
          </w:p>
        </w:tc>
        <w:tc>
          <w:tcPr>
            <w:tcW w:w="1035" w:type="dxa"/>
          </w:tcPr>
          <w:p w14:paraId="2964EEA9" w14:textId="77777777" w:rsidR="002713E5" w:rsidRPr="002B5394" w:rsidRDefault="002713E5" w:rsidP="000E7982">
            <w:pPr>
              <w:pStyle w:val="S-O-P"/>
            </w:pPr>
            <w:r w:rsidRPr="002B5394">
              <w:t>S</w:t>
            </w:r>
          </w:p>
        </w:tc>
        <w:tc>
          <w:tcPr>
            <w:tcW w:w="1035" w:type="dxa"/>
          </w:tcPr>
          <w:p w14:paraId="2024918E" w14:textId="77777777" w:rsidR="002713E5" w:rsidRPr="002B5394" w:rsidRDefault="002713E5" w:rsidP="000E7982">
            <w:pPr>
              <w:pStyle w:val="S-O-P"/>
            </w:pPr>
            <w:r w:rsidRPr="002B5394">
              <w:t>S</w:t>
            </w:r>
          </w:p>
        </w:tc>
      </w:tr>
      <w:tr w:rsidR="002713E5" w:rsidRPr="002B5394" w14:paraId="1D0B14BF" w14:textId="77777777" w:rsidTr="000E7982">
        <w:tc>
          <w:tcPr>
            <w:tcW w:w="3780" w:type="dxa"/>
          </w:tcPr>
          <w:p w14:paraId="6BF664C9" w14:textId="77777777" w:rsidR="002713E5" w:rsidRPr="002B5394" w:rsidRDefault="002713E5" w:rsidP="000E7982">
            <w:pPr>
              <w:pStyle w:val="FABodyCopy"/>
            </w:pPr>
            <w:r w:rsidRPr="002B5394">
              <w:t xml:space="preserve">5.7-liter V-8 with Fuel Saver Technology and variable-valve timing </w:t>
            </w:r>
          </w:p>
        </w:tc>
        <w:tc>
          <w:tcPr>
            <w:tcW w:w="2160" w:type="dxa"/>
          </w:tcPr>
          <w:p w14:paraId="66855BEB" w14:textId="77777777" w:rsidR="002713E5" w:rsidRPr="002B5394" w:rsidRDefault="002713E5" w:rsidP="000E7982">
            <w:pPr>
              <w:pStyle w:val="FABodyCopy"/>
            </w:pPr>
            <w:r w:rsidRPr="002B5394">
              <w:t xml:space="preserve">Eight-speed automatic </w:t>
            </w:r>
          </w:p>
        </w:tc>
        <w:tc>
          <w:tcPr>
            <w:tcW w:w="1035" w:type="dxa"/>
          </w:tcPr>
          <w:p w14:paraId="25242B9A" w14:textId="77777777" w:rsidR="002713E5" w:rsidRPr="002B5394" w:rsidRDefault="002713E5" w:rsidP="000E7982">
            <w:pPr>
              <w:pStyle w:val="S-O-P"/>
            </w:pPr>
            <w:r>
              <w:t>NA</w:t>
            </w:r>
          </w:p>
        </w:tc>
        <w:tc>
          <w:tcPr>
            <w:tcW w:w="1035" w:type="dxa"/>
          </w:tcPr>
          <w:p w14:paraId="77A975A1" w14:textId="77777777" w:rsidR="002713E5" w:rsidRPr="002B5394" w:rsidRDefault="002713E5" w:rsidP="000E7982">
            <w:pPr>
              <w:pStyle w:val="S-O-P"/>
            </w:pPr>
            <w:r>
              <w:t>NA</w:t>
            </w:r>
          </w:p>
        </w:tc>
        <w:tc>
          <w:tcPr>
            <w:tcW w:w="1035" w:type="dxa"/>
          </w:tcPr>
          <w:p w14:paraId="3B1294A7" w14:textId="77777777" w:rsidR="002713E5" w:rsidRPr="002B5394" w:rsidRDefault="002713E5" w:rsidP="000E7982">
            <w:pPr>
              <w:pStyle w:val="S-O-P"/>
            </w:pPr>
            <w:r w:rsidRPr="002B5394">
              <w:t>O</w:t>
            </w:r>
          </w:p>
        </w:tc>
        <w:tc>
          <w:tcPr>
            <w:tcW w:w="1035" w:type="dxa"/>
          </w:tcPr>
          <w:p w14:paraId="52DDAB8D" w14:textId="77777777" w:rsidR="002713E5" w:rsidRPr="002B5394" w:rsidRDefault="002713E5" w:rsidP="000E7982">
            <w:pPr>
              <w:pStyle w:val="S-O-P"/>
            </w:pPr>
            <w:r w:rsidRPr="002B5394">
              <w:t>O</w:t>
            </w:r>
          </w:p>
        </w:tc>
      </w:tr>
    </w:tbl>
    <w:p w14:paraId="4D2792AA" w14:textId="77777777" w:rsidR="002713E5" w:rsidRPr="00EC59AD" w:rsidRDefault="002713E5" w:rsidP="002713E5">
      <w:pPr>
        <w:pStyle w:val="Heading3"/>
      </w:pPr>
      <w:r w:rsidRPr="00EC59AD">
        <w:t>MECHANICAL FEATURES / CAPABILITY</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2DFC479D" w14:textId="77777777" w:rsidTr="000E7982">
        <w:trPr>
          <w:tblHeader/>
        </w:trPr>
        <w:tc>
          <w:tcPr>
            <w:tcW w:w="5940" w:type="dxa"/>
            <w:vAlign w:val="top"/>
          </w:tcPr>
          <w:p w14:paraId="02327534" w14:textId="77777777" w:rsidR="002713E5" w:rsidRPr="00563A78" w:rsidRDefault="002713E5" w:rsidP="000E7982">
            <w:pPr>
              <w:pStyle w:val="TableSubhead"/>
            </w:pPr>
            <w:r w:rsidRPr="00563A78">
              <w:t>MECHANICAL FEATURES / CAPABILITY</w:t>
            </w:r>
          </w:p>
        </w:tc>
        <w:tc>
          <w:tcPr>
            <w:tcW w:w="1035" w:type="dxa"/>
            <w:vAlign w:val="bottom"/>
          </w:tcPr>
          <w:p w14:paraId="64C6FF84" w14:textId="77777777" w:rsidR="002713E5" w:rsidRPr="00EC59AD" w:rsidRDefault="002713E5" w:rsidP="000E7982">
            <w:pPr>
              <w:pStyle w:val="ModelSubhead"/>
              <w:spacing w:before="76" w:after="76"/>
            </w:pPr>
            <w:r w:rsidRPr="00EC59AD">
              <w:t>Laredo</w:t>
            </w:r>
          </w:p>
        </w:tc>
        <w:tc>
          <w:tcPr>
            <w:tcW w:w="1035" w:type="dxa"/>
            <w:vAlign w:val="bottom"/>
          </w:tcPr>
          <w:p w14:paraId="41454A90" w14:textId="77777777" w:rsidR="002713E5" w:rsidRPr="00EC59AD" w:rsidRDefault="002713E5" w:rsidP="000E7982">
            <w:pPr>
              <w:pStyle w:val="ModelSubhead"/>
              <w:spacing w:before="76" w:after="76"/>
            </w:pPr>
            <w:r w:rsidRPr="00EC59AD">
              <w:t>Limited</w:t>
            </w:r>
          </w:p>
        </w:tc>
        <w:tc>
          <w:tcPr>
            <w:tcW w:w="1035" w:type="dxa"/>
            <w:vAlign w:val="bottom"/>
          </w:tcPr>
          <w:p w14:paraId="1A4A5E77" w14:textId="77777777" w:rsidR="002713E5" w:rsidRPr="00EC59AD" w:rsidRDefault="002713E5" w:rsidP="000E7982">
            <w:pPr>
              <w:pStyle w:val="ModelSubhead"/>
              <w:spacing w:before="76" w:after="76"/>
            </w:pPr>
            <w:r w:rsidRPr="00EC59AD">
              <w:t>Overland</w:t>
            </w:r>
          </w:p>
        </w:tc>
        <w:tc>
          <w:tcPr>
            <w:tcW w:w="1035" w:type="dxa"/>
            <w:vAlign w:val="bottom"/>
          </w:tcPr>
          <w:p w14:paraId="3216C124" w14:textId="77777777" w:rsidR="002713E5" w:rsidRPr="00EC59AD" w:rsidRDefault="002713E5" w:rsidP="000E7982">
            <w:pPr>
              <w:pStyle w:val="ModelSubhead"/>
              <w:spacing w:before="76" w:after="76"/>
            </w:pPr>
            <w:r w:rsidRPr="00EC59AD">
              <w:t>Summit</w:t>
            </w:r>
          </w:p>
        </w:tc>
      </w:tr>
      <w:tr w:rsidR="002713E5" w:rsidRPr="002B5394" w14:paraId="6E468856" w14:textId="77777777" w:rsidTr="000E7982">
        <w:tc>
          <w:tcPr>
            <w:tcW w:w="5940" w:type="dxa"/>
            <w:vAlign w:val="top"/>
          </w:tcPr>
          <w:p w14:paraId="42541B17" w14:textId="77777777" w:rsidR="002713E5" w:rsidRPr="002B5394" w:rsidRDefault="002713E5" w:rsidP="000E7982">
            <w:pPr>
              <w:pStyle w:val="FABodyCopy"/>
              <w:spacing w:before="76" w:after="76" w:line="240" w:lineRule="auto"/>
            </w:pPr>
            <w:r w:rsidRPr="002B5394">
              <w:t>Engine block heater</w:t>
            </w:r>
          </w:p>
        </w:tc>
        <w:tc>
          <w:tcPr>
            <w:tcW w:w="1035" w:type="dxa"/>
            <w:vAlign w:val="top"/>
          </w:tcPr>
          <w:p w14:paraId="2FA01F04" w14:textId="77777777" w:rsidR="002713E5" w:rsidRPr="002B5394" w:rsidRDefault="002713E5" w:rsidP="000E7982">
            <w:pPr>
              <w:pStyle w:val="S-O-P"/>
              <w:spacing w:before="76" w:after="76" w:line="240" w:lineRule="auto"/>
            </w:pPr>
            <w:r w:rsidRPr="002B5394">
              <w:t>O</w:t>
            </w:r>
          </w:p>
        </w:tc>
        <w:tc>
          <w:tcPr>
            <w:tcW w:w="1035" w:type="dxa"/>
            <w:vAlign w:val="top"/>
          </w:tcPr>
          <w:p w14:paraId="2CD2B83E" w14:textId="77777777" w:rsidR="002713E5" w:rsidRPr="002B5394" w:rsidRDefault="002713E5" w:rsidP="000E7982">
            <w:pPr>
              <w:pStyle w:val="S-O-P"/>
              <w:spacing w:before="76" w:after="76" w:line="240" w:lineRule="auto"/>
            </w:pPr>
            <w:r w:rsidRPr="002B5394">
              <w:t>O</w:t>
            </w:r>
          </w:p>
        </w:tc>
        <w:tc>
          <w:tcPr>
            <w:tcW w:w="1035" w:type="dxa"/>
            <w:vAlign w:val="top"/>
          </w:tcPr>
          <w:p w14:paraId="2AF2E98F" w14:textId="77777777" w:rsidR="002713E5" w:rsidRPr="002B5394" w:rsidRDefault="002713E5" w:rsidP="000E7982">
            <w:pPr>
              <w:pStyle w:val="S-O-P"/>
              <w:spacing w:before="76" w:after="76" w:line="240" w:lineRule="auto"/>
            </w:pPr>
            <w:r w:rsidRPr="002B5394">
              <w:t>O</w:t>
            </w:r>
          </w:p>
        </w:tc>
        <w:tc>
          <w:tcPr>
            <w:tcW w:w="1035" w:type="dxa"/>
            <w:vAlign w:val="top"/>
          </w:tcPr>
          <w:p w14:paraId="43F6CDEB" w14:textId="77777777" w:rsidR="002713E5" w:rsidRPr="002B5394" w:rsidRDefault="002713E5" w:rsidP="000E7982">
            <w:pPr>
              <w:pStyle w:val="S-O-P"/>
              <w:spacing w:before="76" w:after="76" w:line="240" w:lineRule="auto"/>
            </w:pPr>
            <w:r w:rsidRPr="002B5394">
              <w:t>O</w:t>
            </w:r>
          </w:p>
        </w:tc>
      </w:tr>
      <w:tr w:rsidR="002713E5" w:rsidRPr="002B5394" w14:paraId="18AA7B07" w14:textId="77777777" w:rsidTr="000E7982">
        <w:tc>
          <w:tcPr>
            <w:tcW w:w="5940" w:type="dxa"/>
            <w:vAlign w:val="top"/>
          </w:tcPr>
          <w:p w14:paraId="22E92E86" w14:textId="77777777" w:rsidR="002713E5" w:rsidRPr="002B5394" w:rsidRDefault="002713E5" w:rsidP="000E7982">
            <w:pPr>
              <w:pStyle w:val="FABodyCopy"/>
              <w:spacing w:before="76" w:after="76" w:line="240" w:lineRule="auto"/>
            </w:pPr>
            <w:r w:rsidRPr="002B5394">
              <w:t xml:space="preserve">Dual exhaust system </w:t>
            </w:r>
          </w:p>
        </w:tc>
        <w:tc>
          <w:tcPr>
            <w:tcW w:w="1035" w:type="dxa"/>
            <w:vAlign w:val="top"/>
          </w:tcPr>
          <w:p w14:paraId="66AA9814" w14:textId="77777777" w:rsidR="002713E5" w:rsidRPr="002B5394" w:rsidRDefault="002713E5" w:rsidP="000E7982">
            <w:pPr>
              <w:pStyle w:val="S-O-P"/>
              <w:spacing w:before="76" w:after="76" w:line="240" w:lineRule="auto"/>
            </w:pPr>
            <w:r w:rsidRPr="002B5394">
              <w:t>S</w:t>
            </w:r>
          </w:p>
        </w:tc>
        <w:tc>
          <w:tcPr>
            <w:tcW w:w="1035" w:type="dxa"/>
            <w:vAlign w:val="top"/>
          </w:tcPr>
          <w:p w14:paraId="39992975" w14:textId="77777777" w:rsidR="002713E5" w:rsidRPr="002B5394" w:rsidRDefault="002713E5" w:rsidP="000E7982">
            <w:pPr>
              <w:pStyle w:val="S-O-P"/>
              <w:spacing w:before="76" w:after="76" w:line="240" w:lineRule="auto"/>
            </w:pPr>
            <w:r w:rsidRPr="002B5394">
              <w:t>S</w:t>
            </w:r>
          </w:p>
        </w:tc>
        <w:tc>
          <w:tcPr>
            <w:tcW w:w="1035" w:type="dxa"/>
            <w:vAlign w:val="top"/>
          </w:tcPr>
          <w:p w14:paraId="43D84073" w14:textId="77777777" w:rsidR="002713E5" w:rsidRPr="002B5394" w:rsidRDefault="002713E5" w:rsidP="000E7982">
            <w:pPr>
              <w:pStyle w:val="S-O-P"/>
              <w:spacing w:before="76" w:after="76" w:line="240" w:lineRule="auto"/>
            </w:pPr>
            <w:r w:rsidRPr="002B5394">
              <w:t>S</w:t>
            </w:r>
          </w:p>
        </w:tc>
        <w:tc>
          <w:tcPr>
            <w:tcW w:w="1035" w:type="dxa"/>
            <w:vAlign w:val="top"/>
          </w:tcPr>
          <w:p w14:paraId="5A2D588A" w14:textId="77777777" w:rsidR="002713E5" w:rsidRPr="002B5394" w:rsidRDefault="002713E5" w:rsidP="000E7982">
            <w:pPr>
              <w:pStyle w:val="S-O-P"/>
              <w:spacing w:before="76" w:after="76" w:line="240" w:lineRule="auto"/>
            </w:pPr>
            <w:r w:rsidRPr="002B5394">
              <w:t>S</w:t>
            </w:r>
          </w:p>
        </w:tc>
      </w:tr>
      <w:tr w:rsidR="002713E5" w:rsidRPr="002B5394" w14:paraId="2604214D" w14:textId="77777777" w:rsidTr="000E7982">
        <w:tc>
          <w:tcPr>
            <w:tcW w:w="5940" w:type="dxa"/>
            <w:vAlign w:val="top"/>
          </w:tcPr>
          <w:p w14:paraId="5F3E8DAA" w14:textId="77777777" w:rsidR="002713E5" w:rsidRPr="002B5394" w:rsidRDefault="002713E5" w:rsidP="000E7982">
            <w:pPr>
              <w:pStyle w:val="FABodyCopy"/>
              <w:spacing w:before="76" w:after="76" w:line="240" w:lineRule="auto"/>
            </w:pPr>
            <w:r w:rsidRPr="002B5394">
              <w:t xml:space="preserve">Fuel filler door — power-locking, capless </w:t>
            </w:r>
          </w:p>
        </w:tc>
        <w:tc>
          <w:tcPr>
            <w:tcW w:w="1035" w:type="dxa"/>
            <w:vAlign w:val="top"/>
          </w:tcPr>
          <w:p w14:paraId="7DCD8F97" w14:textId="77777777" w:rsidR="002713E5" w:rsidRPr="002B5394" w:rsidRDefault="002713E5" w:rsidP="000E7982">
            <w:pPr>
              <w:pStyle w:val="S-O-P"/>
              <w:spacing w:before="76" w:after="76" w:line="240" w:lineRule="auto"/>
            </w:pPr>
            <w:r w:rsidRPr="002B5394">
              <w:t>S</w:t>
            </w:r>
          </w:p>
        </w:tc>
        <w:tc>
          <w:tcPr>
            <w:tcW w:w="1035" w:type="dxa"/>
            <w:vAlign w:val="top"/>
          </w:tcPr>
          <w:p w14:paraId="520A9614" w14:textId="77777777" w:rsidR="002713E5" w:rsidRPr="002B5394" w:rsidRDefault="002713E5" w:rsidP="000E7982">
            <w:pPr>
              <w:pStyle w:val="S-O-P"/>
              <w:spacing w:before="76" w:after="76" w:line="240" w:lineRule="auto"/>
            </w:pPr>
            <w:r w:rsidRPr="002B5394">
              <w:t>S</w:t>
            </w:r>
          </w:p>
        </w:tc>
        <w:tc>
          <w:tcPr>
            <w:tcW w:w="1035" w:type="dxa"/>
            <w:vAlign w:val="top"/>
          </w:tcPr>
          <w:p w14:paraId="7B2C71C7" w14:textId="77777777" w:rsidR="002713E5" w:rsidRPr="002B5394" w:rsidRDefault="002713E5" w:rsidP="000E7982">
            <w:pPr>
              <w:pStyle w:val="S-O-P"/>
              <w:spacing w:before="76" w:after="76" w:line="240" w:lineRule="auto"/>
            </w:pPr>
            <w:r w:rsidRPr="002B5394">
              <w:t>S</w:t>
            </w:r>
          </w:p>
        </w:tc>
        <w:tc>
          <w:tcPr>
            <w:tcW w:w="1035" w:type="dxa"/>
            <w:vAlign w:val="top"/>
          </w:tcPr>
          <w:p w14:paraId="7315CA70" w14:textId="77777777" w:rsidR="002713E5" w:rsidRPr="002B5394" w:rsidRDefault="002713E5" w:rsidP="000E7982">
            <w:pPr>
              <w:pStyle w:val="S-O-P"/>
              <w:spacing w:before="76" w:after="76" w:line="240" w:lineRule="auto"/>
            </w:pPr>
            <w:r w:rsidRPr="002B5394">
              <w:t>S</w:t>
            </w:r>
          </w:p>
        </w:tc>
      </w:tr>
      <w:tr w:rsidR="002713E5" w:rsidRPr="002B5394" w14:paraId="7B8EA7A5" w14:textId="77777777" w:rsidTr="000E7982">
        <w:tc>
          <w:tcPr>
            <w:tcW w:w="5940" w:type="dxa"/>
            <w:vAlign w:val="top"/>
          </w:tcPr>
          <w:p w14:paraId="077E4F22" w14:textId="77777777" w:rsidR="002713E5" w:rsidRPr="002B5394" w:rsidRDefault="002713E5" w:rsidP="000E7982">
            <w:pPr>
              <w:pStyle w:val="FABodyCopy"/>
              <w:spacing w:before="76" w:after="76" w:line="240" w:lineRule="auto"/>
            </w:pPr>
            <w:r w:rsidRPr="002B5394">
              <w:t xml:space="preserve">Fuel tank — 23-gallon capacity with power-locking capless filler door </w:t>
            </w:r>
          </w:p>
        </w:tc>
        <w:tc>
          <w:tcPr>
            <w:tcW w:w="1035" w:type="dxa"/>
            <w:vAlign w:val="top"/>
          </w:tcPr>
          <w:p w14:paraId="13AE7BC2" w14:textId="77777777" w:rsidR="002713E5" w:rsidRPr="002B5394" w:rsidRDefault="002713E5" w:rsidP="000E7982">
            <w:pPr>
              <w:pStyle w:val="S-O-P"/>
              <w:spacing w:before="76" w:after="76" w:line="240" w:lineRule="auto"/>
            </w:pPr>
            <w:r w:rsidRPr="002B5394">
              <w:t>S</w:t>
            </w:r>
          </w:p>
        </w:tc>
        <w:tc>
          <w:tcPr>
            <w:tcW w:w="1035" w:type="dxa"/>
            <w:vAlign w:val="top"/>
          </w:tcPr>
          <w:p w14:paraId="27CE81FE" w14:textId="77777777" w:rsidR="002713E5" w:rsidRPr="002B5394" w:rsidRDefault="002713E5" w:rsidP="000E7982">
            <w:pPr>
              <w:pStyle w:val="S-O-P"/>
              <w:spacing w:before="76" w:after="76" w:line="240" w:lineRule="auto"/>
            </w:pPr>
            <w:r w:rsidRPr="002B5394">
              <w:t>S</w:t>
            </w:r>
          </w:p>
        </w:tc>
        <w:tc>
          <w:tcPr>
            <w:tcW w:w="1035" w:type="dxa"/>
            <w:vAlign w:val="top"/>
          </w:tcPr>
          <w:p w14:paraId="385DAFD0" w14:textId="77777777" w:rsidR="002713E5" w:rsidRPr="002B5394" w:rsidRDefault="002713E5" w:rsidP="000E7982">
            <w:pPr>
              <w:pStyle w:val="S-O-P"/>
              <w:spacing w:before="76" w:after="76" w:line="240" w:lineRule="auto"/>
            </w:pPr>
            <w:r w:rsidRPr="002B5394">
              <w:t>S</w:t>
            </w:r>
          </w:p>
        </w:tc>
        <w:tc>
          <w:tcPr>
            <w:tcW w:w="1035" w:type="dxa"/>
            <w:vAlign w:val="top"/>
          </w:tcPr>
          <w:p w14:paraId="7D2E7D6D" w14:textId="77777777" w:rsidR="002713E5" w:rsidRPr="002B5394" w:rsidRDefault="002713E5" w:rsidP="000E7982">
            <w:pPr>
              <w:pStyle w:val="S-O-P"/>
              <w:spacing w:before="76" w:after="76" w:line="240" w:lineRule="auto"/>
            </w:pPr>
            <w:r w:rsidRPr="002B5394">
              <w:t>S</w:t>
            </w:r>
          </w:p>
        </w:tc>
      </w:tr>
      <w:tr w:rsidR="002713E5" w:rsidRPr="002B5394" w14:paraId="18397B81" w14:textId="77777777" w:rsidTr="000E7982">
        <w:tc>
          <w:tcPr>
            <w:tcW w:w="5940" w:type="dxa"/>
            <w:vAlign w:val="top"/>
          </w:tcPr>
          <w:p w14:paraId="2AC25842" w14:textId="77777777" w:rsidR="002713E5" w:rsidRPr="002B5394" w:rsidRDefault="002713E5" w:rsidP="000E7982">
            <w:pPr>
              <w:pStyle w:val="FABodyCopy"/>
              <w:spacing w:before="76" w:after="76" w:line="240" w:lineRule="auto"/>
            </w:pPr>
            <w:r w:rsidRPr="002B5394">
              <w:t xml:space="preserve">Hill-descent Control </w:t>
            </w:r>
          </w:p>
        </w:tc>
        <w:tc>
          <w:tcPr>
            <w:tcW w:w="1035" w:type="dxa"/>
            <w:vAlign w:val="top"/>
          </w:tcPr>
          <w:p w14:paraId="7CC0A46E" w14:textId="77777777" w:rsidR="002713E5" w:rsidRPr="002B5394" w:rsidRDefault="002713E5" w:rsidP="000E7982">
            <w:pPr>
              <w:pStyle w:val="S-O-P"/>
              <w:spacing w:before="76" w:after="76" w:line="240" w:lineRule="auto"/>
            </w:pPr>
            <w:r>
              <w:t>NA</w:t>
            </w:r>
          </w:p>
        </w:tc>
        <w:tc>
          <w:tcPr>
            <w:tcW w:w="1035" w:type="dxa"/>
            <w:vAlign w:val="top"/>
          </w:tcPr>
          <w:p w14:paraId="0571029B" w14:textId="77777777" w:rsidR="002713E5" w:rsidRPr="002B5394" w:rsidRDefault="002713E5" w:rsidP="000E7982">
            <w:pPr>
              <w:pStyle w:val="S-O-P"/>
              <w:spacing w:before="76" w:after="76" w:line="240" w:lineRule="auto"/>
            </w:pPr>
            <w:r>
              <w:t>NA</w:t>
            </w:r>
          </w:p>
        </w:tc>
        <w:tc>
          <w:tcPr>
            <w:tcW w:w="1035" w:type="dxa"/>
            <w:vAlign w:val="top"/>
          </w:tcPr>
          <w:p w14:paraId="5B7DA47C" w14:textId="77777777" w:rsidR="002713E5" w:rsidRPr="002B5394" w:rsidRDefault="002713E5" w:rsidP="000E7982">
            <w:pPr>
              <w:pStyle w:val="S-O-P"/>
              <w:spacing w:before="76" w:after="76" w:line="240" w:lineRule="auto"/>
            </w:pPr>
            <w:r w:rsidRPr="002B5394">
              <w:t>S</w:t>
            </w:r>
          </w:p>
        </w:tc>
        <w:tc>
          <w:tcPr>
            <w:tcW w:w="1035" w:type="dxa"/>
            <w:vAlign w:val="top"/>
          </w:tcPr>
          <w:p w14:paraId="7E1C2161" w14:textId="77777777" w:rsidR="002713E5" w:rsidRPr="002B5394" w:rsidRDefault="002713E5" w:rsidP="000E7982">
            <w:pPr>
              <w:pStyle w:val="S-O-P"/>
              <w:spacing w:before="76" w:after="76" w:line="240" w:lineRule="auto"/>
            </w:pPr>
            <w:r w:rsidRPr="002B5394">
              <w:t>S</w:t>
            </w:r>
          </w:p>
        </w:tc>
      </w:tr>
      <w:tr w:rsidR="002713E5" w:rsidRPr="002B5394" w14:paraId="30390F87" w14:textId="77777777" w:rsidTr="000E7982">
        <w:tc>
          <w:tcPr>
            <w:tcW w:w="5940" w:type="dxa"/>
            <w:vAlign w:val="top"/>
          </w:tcPr>
          <w:p w14:paraId="7043C1AD" w14:textId="77777777" w:rsidR="002713E5" w:rsidRPr="002B5394" w:rsidRDefault="002713E5" w:rsidP="000E7982">
            <w:pPr>
              <w:pStyle w:val="FABodyCopy"/>
              <w:spacing w:before="76" w:after="76" w:line="240" w:lineRule="auto"/>
            </w:pPr>
            <w:r w:rsidRPr="002B5394">
              <w:t xml:space="preserve">Selec-Terrain traction management system with five traction control settings (included with Quadra-Trac II on Limited; 4x4 models only) </w:t>
            </w:r>
          </w:p>
        </w:tc>
        <w:tc>
          <w:tcPr>
            <w:tcW w:w="1035" w:type="dxa"/>
            <w:vAlign w:val="top"/>
          </w:tcPr>
          <w:p w14:paraId="726A046D" w14:textId="77777777" w:rsidR="002713E5" w:rsidRPr="002B5394" w:rsidRDefault="002713E5" w:rsidP="000E7982">
            <w:pPr>
              <w:pStyle w:val="S-O-P"/>
              <w:spacing w:before="76" w:after="76" w:line="240" w:lineRule="auto"/>
            </w:pPr>
            <w:r>
              <w:t>NA</w:t>
            </w:r>
          </w:p>
        </w:tc>
        <w:tc>
          <w:tcPr>
            <w:tcW w:w="1035" w:type="dxa"/>
            <w:vAlign w:val="top"/>
          </w:tcPr>
          <w:p w14:paraId="6838D018" w14:textId="77777777" w:rsidR="002713E5" w:rsidRPr="002B5394" w:rsidRDefault="002713E5" w:rsidP="000E7982">
            <w:pPr>
              <w:pStyle w:val="S-O-P"/>
              <w:spacing w:before="76" w:after="76" w:line="240" w:lineRule="auto"/>
            </w:pPr>
            <w:r w:rsidRPr="002B5394">
              <w:t>S</w:t>
            </w:r>
          </w:p>
        </w:tc>
        <w:tc>
          <w:tcPr>
            <w:tcW w:w="1035" w:type="dxa"/>
            <w:vAlign w:val="top"/>
          </w:tcPr>
          <w:p w14:paraId="6694045B" w14:textId="77777777" w:rsidR="002713E5" w:rsidRPr="002B5394" w:rsidRDefault="002713E5" w:rsidP="000E7982">
            <w:pPr>
              <w:pStyle w:val="S-O-P"/>
              <w:spacing w:before="76" w:after="76" w:line="240" w:lineRule="auto"/>
            </w:pPr>
            <w:r w:rsidRPr="002B5394">
              <w:t>S</w:t>
            </w:r>
          </w:p>
        </w:tc>
        <w:tc>
          <w:tcPr>
            <w:tcW w:w="1035" w:type="dxa"/>
            <w:vAlign w:val="top"/>
          </w:tcPr>
          <w:p w14:paraId="5777F684" w14:textId="77777777" w:rsidR="002713E5" w:rsidRPr="002B5394" w:rsidRDefault="002713E5" w:rsidP="000E7982">
            <w:pPr>
              <w:pStyle w:val="S-O-P"/>
              <w:spacing w:before="76" w:after="76" w:line="240" w:lineRule="auto"/>
            </w:pPr>
            <w:r w:rsidRPr="002B5394">
              <w:t>S</w:t>
            </w:r>
          </w:p>
        </w:tc>
      </w:tr>
      <w:tr w:rsidR="002713E5" w:rsidRPr="002B5394" w14:paraId="50B59381" w14:textId="77777777" w:rsidTr="000E7982">
        <w:tc>
          <w:tcPr>
            <w:tcW w:w="5940" w:type="dxa"/>
            <w:vAlign w:val="top"/>
          </w:tcPr>
          <w:p w14:paraId="18158543" w14:textId="77777777" w:rsidR="002713E5" w:rsidRPr="002B5394" w:rsidRDefault="002713E5" w:rsidP="000E7982">
            <w:pPr>
              <w:pStyle w:val="FABodyCopy"/>
              <w:spacing w:before="76" w:after="76" w:line="240" w:lineRule="auto"/>
            </w:pPr>
            <w:r w:rsidRPr="002B5394">
              <w:t>Suspensions</w:t>
            </w:r>
          </w:p>
        </w:tc>
        <w:tc>
          <w:tcPr>
            <w:tcW w:w="1035" w:type="dxa"/>
            <w:vAlign w:val="top"/>
          </w:tcPr>
          <w:p w14:paraId="0CA61F4E" w14:textId="77777777" w:rsidR="002713E5" w:rsidRPr="002B5394" w:rsidRDefault="002713E5" w:rsidP="000E7982">
            <w:pPr>
              <w:pStyle w:val="S-O-P"/>
              <w:spacing w:before="76" w:after="76" w:line="240" w:lineRule="auto"/>
            </w:pPr>
          </w:p>
        </w:tc>
        <w:tc>
          <w:tcPr>
            <w:tcW w:w="1035" w:type="dxa"/>
            <w:vAlign w:val="top"/>
          </w:tcPr>
          <w:p w14:paraId="5C0B9D25" w14:textId="77777777" w:rsidR="002713E5" w:rsidRPr="002B5394" w:rsidRDefault="002713E5" w:rsidP="000E7982">
            <w:pPr>
              <w:pStyle w:val="S-O-P"/>
              <w:spacing w:before="76" w:after="76" w:line="240" w:lineRule="auto"/>
            </w:pPr>
          </w:p>
        </w:tc>
        <w:tc>
          <w:tcPr>
            <w:tcW w:w="1035" w:type="dxa"/>
            <w:vAlign w:val="top"/>
          </w:tcPr>
          <w:p w14:paraId="44987BEB" w14:textId="77777777" w:rsidR="002713E5" w:rsidRPr="002B5394" w:rsidRDefault="002713E5" w:rsidP="000E7982">
            <w:pPr>
              <w:pStyle w:val="S-O-P"/>
              <w:spacing w:before="76" w:after="76" w:line="240" w:lineRule="auto"/>
            </w:pPr>
          </w:p>
        </w:tc>
        <w:tc>
          <w:tcPr>
            <w:tcW w:w="1035" w:type="dxa"/>
            <w:vAlign w:val="top"/>
          </w:tcPr>
          <w:p w14:paraId="28D6BA4B" w14:textId="77777777" w:rsidR="002713E5" w:rsidRPr="002B5394" w:rsidRDefault="002713E5" w:rsidP="000E7982">
            <w:pPr>
              <w:pStyle w:val="S-O-P"/>
              <w:spacing w:before="76" w:after="76" w:line="240" w:lineRule="auto"/>
            </w:pPr>
          </w:p>
        </w:tc>
      </w:tr>
      <w:tr w:rsidR="002713E5" w:rsidRPr="002B5394" w14:paraId="10083EEA" w14:textId="77777777" w:rsidTr="000E7982">
        <w:tc>
          <w:tcPr>
            <w:tcW w:w="5940" w:type="dxa"/>
            <w:vAlign w:val="top"/>
          </w:tcPr>
          <w:p w14:paraId="60E8A7E8" w14:textId="77777777" w:rsidR="002713E5" w:rsidRPr="002B5394" w:rsidRDefault="002713E5" w:rsidP="000E7982">
            <w:pPr>
              <w:pStyle w:val="FABodyIndent1"/>
              <w:spacing w:before="76" w:after="76" w:line="240" w:lineRule="auto"/>
            </w:pPr>
            <w:r w:rsidRPr="002B5394">
              <w:t>Normal duty</w:t>
            </w:r>
          </w:p>
        </w:tc>
        <w:tc>
          <w:tcPr>
            <w:tcW w:w="1035" w:type="dxa"/>
            <w:vAlign w:val="top"/>
          </w:tcPr>
          <w:p w14:paraId="587E6CA3" w14:textId="77777777" w:rsidR="002713E5" w:rsidRPr="002B5394" w:rsidRDefault="002713E5" w:rsidP="000E7982">
            <w:pPr>
              <w:pStyle w:val="S-O-P"/>
              <w:spacing w:before="76" w:after="76" w:line="240" w:lineRule="auto"/>
            </w:pPr>
            <w:r w:rsidRPr="002B5394">
              <w:t>S</w:t>
            </w:r>
          </w:p>
        </w:tc>
        <w:tc>
          <w:tcPr>
            <w:tcW w:w="1035" w:type="dxa"/>
            <w:vAlign w:val="top"/>
          </w:tcPr>
          <w:p w14:paraId="051A7EA3" w14:textId="77777777" w:rsidR="002713E5" w:rsidRPr="002B5394" w:rsidRDefault="002713E5" w:rsidP="000E7982">
            <w:pPr>
              <w:pStyle w:val="S-O-P"/>
              <w:spacing w:before="76" w:after="76" w:line="240" w:lineRule="auto"/>
            </w:pPr>
            <w:r w:rsidRPr="002B5394">
              <w:t>S</w:t>
            </w:r>
          </w:p>
        </w:tc>
        <w:tc>
          <w:tcPr>
            <w:tcW w:w="1035" w:type="dxa"/>
            <w:vAlign w:val="top"/>
          </w:tcPr>
          <w:p w14:paraId="6478E963" w14:textId="77777777" w:rsidR="002713E5" w:rsidRPr="002B5394" w:rsidRDefault="002713E5" w:rsidP="000E7982">
            <w:pPr>
              <w:pStyle w:val="S-O-P"/>
              <w:spacing w:before="76" w:after="76" w:line="240" w:lineRule="auto"/>
            </w:pPr>
            <w:r>
              <w:t>NA</w:t>
            </w:r>
          </w:p>
        </w:tc>
        <w:tc>
          <w:tcPr>
            <w:tcW w:w="1035" w:type="dxa"/>
            <w:vAlign w:val="top"/>
          </w:tcPr>
          <w:p w14:paraId="0D9E6152" w14:textId="77777777" w:rsidR="002713E5" w:rsidRPr="002B5394" w:rsidRDefault="002713E5" w:rsidP="000E7982">
            <w:pPr>
              <w:pStyle w:val="S-O-P"/>
              <w:spacing w:before="76" w:after="76" w:line="240" w:lineRule="auto"/>
            </w:pPr>
            <w:r>
              <w:t>NA</w:t>
            </w:r>
          </w:p>
        </w:tc>
      </w:tr>
      <w:tr w:rsidR="002713E5" w:rsidRPr="002B5394" w14:paraId="320BBEA6" w14:textId="77777777" w:rsidTr="000E7982">
        <w:tc>
          <w:tcPr>
            <w:tcW w:w="5940" w:type="dxa"/>
            <w:vAlign w:val="top"/>
          </w:tcPr>
          <w:p w14:paraId="27624C5C" w14:textId="77777777" w:rsidR="002713E5" w:rsidRPr="002B5394" w:rsidRDefault="002713E5" w:rsidP="000E7982">
            <w:pPr>
              <w:pStyle w:val="FABodyIndent1"/>
              <w:spacing w:before="76" w:after="76" w:line="240" w:lineRule="auto"/>
            </w:pPr>
            <w:r w:rsidRPr="002B5394">
              <w:t>Quadra-Lift air suspension system — features air springs that replace conventional coil springs at each wheel, with five modes; adds up to 4.17 in</w:t>
            </w:r>
            <w:r>
              <w:t>.</w:t>
            </w:r>
            <w:r w:rsidRPr="002B5394">
              <w:t xml:space="preserve"> (106mm) of lift span</w:t>
            </w:r>
          </w:p>
        </w:tc>
        <w:tc>
          <w:tcPr>
            <w:tcW w:w="1035" w:type="dxa"/>
            <w:vAlign w:val="top"/>
          </w:tcPr>
          <w:p w14:paraId="0118257D" w14:textId="77777777" w:rsidR="002713E5" w:rsidRPr="002B5394" w:rsidRDefault="002713E5" w:rsidP="000E7982">
            <w:pPr>
              <w:pStyle w:val="S-O-P"/>
              <w:spacing w:before="76" w:after="76" w:line="240" w:lineRule="auto"/>
            </w:pPr>
            <w:r>
              <w:t>NA</w:t>
            </w:r>
          </w:p>
        </w:tc>
        <w:tc>
          <w:tcPr>
            <w:tcW w:w="1035" w:type="dxa"/>
            <w:vAlign w:val="top"/>
          </w:tcPr>
          <w:p w14:paraId="1662EB81" w14:textId="77777777" w:rsidR="002713E5" w:rsidRPr="002B5394" w:rsidRDefault="002713E5" w:rsidP="000E7982">
            <w:pPr>
              <w:pStyle w:val="S-O-P"/>
              <w:spacing w:before="76" w:after="76" w:line="240" w:lineRule="auto"/>
            </w:pPr>
            <w:r>
              <w:t>NA</w:t>
            </w:r>
          </w:p>
        </w:tc>
        <w:tc>
          <w:tcPr>
            <w:tcW w:w="1035" w:type="dxa"/>
            <w:vAlign w:val="top"/>
          </w:tcPr>
          <w:p w14:paraId="6BF16517" w14:textId="77777777" w:rsidR="002713E5" w:rsidRPr="002B5394" w:rsidRDefault="002713E5" w:rsidP="000E7982">
            <w:pPr>
              <w:pStyle w:val="S-O-P"/>
              <w:spacing w:before="76" w:after="76" w:line="240" w:lineRule="auto"/>
            </w:pPr>
            <w:r w:rsidRPr="002B5394">
              <w:t>S</w:t>
            </w:r>
          </w:p>
        </w:tc>
        <w:tc>
          <w:tcPr>
            <w:tcW w:w="1035" w:type="dxa"/>
            <w:vAlign w:val="top"/>
          </w:tcPr>
          <w:p w14:paraId="26C015A9" w14:textId="77777777" w:rsidR="002713E5" w:rsidRPr="002B5394" w:rsidRDefault="002713E5" w:rsidP="000E7982">
            <w:pPr>
              <w:pStyle w:val="S-O-P"/>
              <w:spacing w:before="76" w:after="76" w:line="240" w:lineRule="auto"/>
            </w:pPr>
            <w:r w:rsidRPr="002B5394">
              <w:t>S</w:t>
            </w:r>
          </w:p>
        </w:tc>
      </w:tr>
      <w:tr w:rsidR="002713E5" w:rsidRPr="002B5394" w14:paraId="1ADACBFB" w14:textId="77777777" w:rsidTr="000E7982">
        <w:tc>
          <w:tcPr>
            <w:tcW w:w="5940" w:type="dxa"/>
            <w:vAlign w:val="top"/>
          </w:tcPr>
          <w:p w14:paraId="079DC05F" w14:textId="77777777" w:rsidR="002713E5" w:rsidRPr="002B5394" w:rsidRDefault="002713E5" w:rsidP="000E7982">
            <w:pPr>
              <w:pStyle w:val="FABodyIndent1"/>
              <w:spacing w:before="76" w:after="76" w:line="240" w:lineRule="auto"/>
            </w:pPr>
            <w:r w:rsidRPr="002B5394">
              <w:t>Rear load-leveling (included with Trailer-tow Group)</w:t>
            </w:r>
          </w:p>
        </w:tc>
        <w:tc>
          <w:tcPr>
            <w:tcW w:w="1035" w:type="dxa"/>
            <w:vAlign w:val="top"/>
          </w:tcPr>
          <w:p w14:paraId="49E9BCBA" w14:textId="77777777" w:rsidR="002713E5" w:rsidRPr="002B5394" w:rsidRDefault="002713E5" w:rsidP="000E7982">
            <w:pPr>
              <w:pStyle w:val="S-O-P"/>
              <w:spacing w:before="76" w:after="76" w:line="240" w:lineRule="auto"/>
            </w:pPr>
            <w:r w:rsidRPr="002B5394">
              <w:t>P</w:t>
            </w:r>
          </w:p>
        </w:tc>
        <w:tc>
          <w:tcPr>
            <w:tcW w:w="1035" w:type="dxa"/>
            <w:vAlign w:val="top"/>
          </w:tcPr>
          <w:p w14:paraId="26F9F899" w14:textId="77777777" w:rsidR="002713E5" w:rsidRPr="002B5394" w:rsidRDefault="002713E5" w:rsidP="000E7982">
            <w:pPr>
              <w:pStyle w:val="S-O-P"/>
              <w:spacing w:before="76" w:after="76" w:line="240" w:lineRule="auto"/>
            </w:pPr>
            <w:r w:rsidRPr="002B5394">
              <w:t>P</w:t>
            </w:r>
          </w:p>
        </w:tc>
        <w:tc>
          <w:tcPr>
            <w:tcW w:w="1035" w:type="dxa"/>
            <w:vAlign w:val="top"/>
          </w:tcPr>
          <w:p w14:paraId="5EC2D4EE" w14:textId="77777777" w:rsidR="002713E5" w:rsidRPr="002B5394" w:rsidRDefault="002713E5" w:rsidP="000E7982">
            <w:pPr>
              <w:pStyle w:val="S-O-P"/>
              <w:spacing w:before="76" w:after="76" w:line="240" w:lineRule="auto"/>
            </w:pPr>
            <w:r w:rsidRPr="002B5394">
              <w:t>S</w:t>
            </w:r>
          </w:p>
        </w:tc>
        <w:tc>
          <w:tcPr>
            <w:tcW w:w="1035" w:type="dxa"/>
            <w:vAlign w:val="top"/>
          </w:tcPr>
          <w:p w14:paraId="736F9602" w14:textId="77777777" w:rsidR="002713E5" w:rsidRPr="002B5394" w:rsidRDefault="002713E5" w:rsidP="000E7982">
            <w:pPr>
              <w:pStyle w:val="S-O-P"/>
              <w:spacing w:before="76" w:after="76" w:line="240" w:lineRule="auto"/>
            </w:pPr>
            <w:r w:rsidRPr="002B5394">
              <w:t>S</w:t>
            </w:r>
          </w:p>
        </w:tc>
      </w:tr>
      <w:tr w:rsidR="002713E5" w:rsidRPr="002B5394" w14:paraId="2940FE8F" w14:textId="77777777" w:rsidTr="000E7982">
        <w:tc>
          <w:tcPr>
            <w:tcW w:w="5940" w:type="dxa"/>
            <w:vAlign w:val="top"/>
          </w:tcPr>
          <w:p w14:paraId="56D01C65" w14:textId="77777777" w:rsidR="002713E5" w:rsidRPr="002B5394" w:rsidRDefault="002713E5" w:rsidP="000E7982">
            <w:pPr>
              <w:pStyle w:val="FABodyIndent1"/>
              <w:spacing w:before="76" w:after="76" w:line="240" w:lineRule="auto"/>
            </w:pPr>
            <w:r w:rsidRPr="002B5394">
              <w:t>Semi-active damping</w:t>
            </w:r>
          </w:p>
        </w:tc>
        <w:tc>
          <w:tcPr>
            <w:tcW w:w="1035" w:type="dxa"/>
            <w:vAlign w:val="top"/>
          </w:tcPr>
          <w:p w14:paraId="08DE4216" w14:textId="77777777" w:rsidR="002713E5" w:rsidRPr="002B5394" w:rsidRDefault="002713E5" w:rsidP="000E7982">
            <w:pPr>
              <w:pStyle w:val="S-O-P"/>
              <w:spacing w:before="76" w:after="76" w:line="240" w:lineRule="auto"/>
            </w:pPr>
            <w:r>
              <w:t>NA</w:t>
            </w:r>
          </w:p>
        </w:tc>
        <w:tc>
          <w:tcPr>
            <w:tcW w:w="1035" w:type="dxa"/>
            <w:vAlign w:val="top"/>
          </w:tcPr>
          <w:p w14:paraId="5199EEFA" w14:textId="77777777" w:rsidR="002713E5" w:rsidRPr="002B5394" w:rsidRDefault="002713E5" w:rsidP="000E7982">
            <w:pPr>
              <w:pStyle w:val="S-O-P"/>
              <w:spacing w:before="76" w:after="76" w:line="240" w:lineRule="auto"/>
            </w:pPr>
            <w:r>
              <w:t>NA</w:t>
            </w:r>
          </w:p>
        </w:tc>
        <w:tc>
          <w:tcPr>
            <w:tcW w:w="1035" w:type="dxa"/>
            <w:vAlign w:val="top"/>
          </w:tcPr>
          <w:p w14:paraId="1971D460" w14:textId="77777777" w:rsidR="002713E5" w:rsidRPr="002B5394" w:rsidRDefault="002713E5" w:rsidP="000E7982">
            <w:pPr>
              <w:pStyle w:val="S-O-P"/>
              <w:spacing w:before="76" w:after="76" w:line="240" w:lineRule="auto"/>
            </w:pPr>
            <w:r w:rsidRPr="002B5394">
              <w:t>S</w:t>
            </w:r>
          </w:p>
        </w:tc>
        <w:tc>
          <w:tcPr>
            <w:tcW w:w="1035" w:type="dxa"/>
            <w:vAlign w:val="top"/>
          </w:tcPr>
          <w:p w14:paraId="3EED1B66" w14:textId="77777777" w:rsidR="002713E5" w:rsidRPr="002B5394" w:rsidRDefault="002713E5" w:rsidP="000E7982">
            <w:pPr>
              <w:pStyle w:val="S-O-P"/>
              <w:spacing w:before="76" w:after="76" w:line="240" w:lineRule="auto"/>
            </w:pPr>
            <w:r w:rsidRPr="002B5394">
              <w:t>S</w:t>
            </w:r>
          </w:p>
        </w:tc>
      </w:tr>
      <w:tr w:rsidR="002713E5" w:rsidRPr="002B5394" w14:paraId="4EA6FB9A" w14:textId="77777777" w:rsidTr="000E7982">
        <w:tc>
          <w:tcPr>
            <w:tcW w:w="5940" w:type="dxa"/>
            <w:vAlign w:val="top"/>
          </w:tcPr>
          <w:p w14:paraId="3D727A02" w14:textId="77777777" w:rsidR="002713E5" w:rsidRPr="002B5394" w:rsidRDefault="002713E5" w:rsidP="000E7982">
            <w:pPr>
              <w:pStyle w:val="FABodyCopy"/>
              <w:keepNext/>
              <w:keepLines/>
              <w:spacing w:before="76" w:after="76"/>
            </w:pPr>
            <w:r w:rsidRPr="002B5394">
              <w:lastRenderedPageBreak/>
              <w:t>Transfer Case</w:t>
            </w:r>
            <w:r>
              <w:t xml:space="preserve"> </w:t>
            </w:r>
            <w:r w:rsidRPr="002B5394">
              <w:t>/</w:t>
            </w:r>
            <w:r>
              <w:t xml:space="preserve"> </w:t>
            </w:r>
            <w:r w:rsidRPr="002B5394">
              <w:t xml:space="preserve">4WD System </w:t>
            </w:r>
          </w:p>
        </w:tc>
        <w:tc>
          <w:tcPr>
            <w:tcW w:w="1035" w:type="dxa"/>
            <w:vAlign w:val="top"/>
          </w:tcPr>
          <w:p w14:paraId="6BBF7232" w14:textId="77777777" w:rsidR="002713E5" w:rsidRPr="002B5394" w:rsidRDefault="002713E5" w:rsidP="000E7982">
            <w:pPr>
              <w:pStyle w:val="S-O-P"/>
              <w:keepNext/>
              <w:keepLines/>
              <w:spacing w:before="76" w:after="76"/>
            </w:pPr>
          </w:p>
        </w:tc>
        <w:tc>
          <w:tcPr>
            <w:tcW w:w="1035" w:type="dxa"/>
            <w:vAlign w:val="top"/>
          </w:tcPr>
          <w:p w14:paraId="2A8CCF58" w14:textId="77777777" w:rsidR="002713E5" w:rsidRPr="002B5394" w:rsidRDefault="002713E5" w:rsidP="000E7982">
            <w:pPr>
              <w:pStyle w:val="S-O-P"/>
              <w:keepNext/>
              <w:keepLines/>
              <w:spacing w:before="76" w:after="76"/>
            </w:pPr>
          </w:p>
        </w:tc>
        <w:tc>
          <w:tcPr>
            <w:tcW w:w="1035" w:type="dxa"/>
            <w:vAlign w:val="top"/>
          </w:tcPr>
          <w:p w14:paraId="76FB1B16" w14:textId="77777777" w:rsidR="002713E5" w:rsidRPr="002B5394" w:rsidRDefault="002713E5" w:rsidP="000E7982">
            <w:pPr>
              <w:pStyle w:val="S-O-P"/>
              <w:keepNext/>
              <w:keepLines/>
              <w:spacing w:before="76" w:after="76"/>
            </w:pPr>
          </w:p>
        </w:tc>
        <w:tc>
          <w:tcPr>
            <w:tcW w:w="1035" w:type="dxa"/>
            <w:vAlign w:val="top"/>
          </w:tcPr>
          <w:p w14:paraId="1A4B1D12" w14:textId="77777777" w:rsidR="002713E5" w:rsidRPr="002B5394" w:rsidRDefault="002713E5" w:rsidP="000E7982">
            <w:pPr>
              <w:pStyle w:val="S-O-P"/>
              <w:keepNext/>
              <w:keepLines/>
              <w:spacing w:before="76" w:after="76"/>
            </w:pPr>
          </w:p>
        </w:tc>
      </w:tr>
      <w:tr w:rsidR="002713E5" w:rsidRPr="002B5394" w14:paraId="225209CA" w14:textId="77777777" w:rsidTr="000E7982">
        <w:tc>
          <w:tcPr>
            <w:tcW w:w="5940" w:type="dxa"/>
            <w:vAlign w:val="top"/>
          </w:tcPr>
          <w:p w14:paraId="770F2865" w14:textId="77777777" w:rsidR="002713E5" w:rsidRPr="002B5394" w:rsidRDefault="002713E5" w:rsidP="000E7982">
            <w:pPr>
              <w:pStyle w:val="FABodyIndent1"/>
              <w:keepNext/>
              <w:keepLines/>
            </w:pPr>
            <w:r w:rsidRPr="002B5394">
              <w:t xml:space="preserve">Quadra-Trac I full-time single-speed 4WD </w:t>
            </w:r>
            <w:r w:rsidRPr="002B5394">
              <w:br/>
              <w:t>(4x4 models only)</w:t>
            </w:r>
          </w:p>
        </w:tc>
        <w:tc>
          <w:tcPr>
            <w:tcW w:w="1035" w:type="dxa"/>
            <w:vAlign w:val="top"/>
          </w:tcPr>
          <w:p w14:paraId="1B8DA8A6" w14:textId="77777777" w:rsidR="002713E5" w:rsidRPr="002B5394" w:rsidRDefault="002713E5" w:rsidP="000E7982">
            <w:pPr>
              <w:pStyle w:val="S-O-P"/>
              <w:keepNext/>
              <w:keepLines/>
              <w:spacing w:before="76" w:after="76"/>
            </w:pPr>
            <w:r w:rsidRPr="002B5394">
              <w:t>S</w:t>
            </w:r>
          </w:p>
        </w:tc>
        <w:tc>
          <w:tcPr>
            <w:tcW w:w="1035" w:type="dxa"/>
            <w:vAlign w:val="top"/>
          </w:tcPr>
          <w:p w14:paraId="248BA8D2" w14:textId="77777777" w:rsidR="002713E5" w:rsidRPr="002B5394" w:rsidRDefault="002713E5" w:rsidP="000E7982">
            <w:pPr>
              <w:pStyle w:val="S-O-P"/>
              <w:keepNext/>
              <w:keepLines/>
              <w:spacing w:before="76" w:after="76"/>
            </w:pPr>
            <w:r w:rsidRPr="002B5394">
              <w:t>S</w:t>
            </w:r>
          </w:p>
        </w:tc>
        <w:tc>
          <w:tcPr>
            <w:tcW w:w="1035" w:type="dxa"/>
            <w:vAlign w:val="top"/>
          </w:tcPr>
          <w:p w14:paraId="1CD842D4" w14:textId="77777777" w:rsidR="002713E5" w:rsidRPr="002B5394" w:rsidRDefault="002713E5" w:rsidP="000E7982">
            <w:pPr>
              <w:pStyle w:val="S-O-P"/>
              <w:keepNext/>
              <w:keepLines/>
              <w:spacing w:before="76" w:after="76"/>
            </w:pPr>
            <w:r>
              <w:t>NA</w:t>
            </w:r>
          </w:p>
        </w:tc>
        <w:tc>
          <w:tcPr>
            <w:tcW w:w="1035" w:type="dxa"/>
            <w:vAlign w:val="top"/>
          </w:tcPr>
          <w:p w14:paraId="2F887DE2" w14:textId="77777777" w:rsidR="002713E5" w:rsidRPr="002B5394" w:rsidRDefault="002713E5" w:rsidP="000E7982">
            <w:pPr>
              <w:pStyle w:val="S-O-P"/>
              <w:keepNext/>
              <w:keepLines/>
              <w:spacing w:before="76" w:after="76"/>
            </w:pPr>
            <w:r>
              <w:t>NA</w:t>
            </w:r>
          </w:p>
        </w:tc>
      </w:tr>
      <w:tr w:rsidR="002713E5" w:rsidRPr="002B5394" w14:paraId="59C5200D" w14:textId="77777777" w:rsidTr="000E7982">
        <w:tc>
          <w:tcPr>
            <w:tcW w:w="5940" w:type="dxa"/>
            <w:vAlign w:val="top"/>
          </w:tcPr>
          <w:p w14:paraId="404E572F" w14:textId="77777777" w:rsidR="002713E5" w:rsidRPr="002B5394" w:rsidRDefault="002713E5" w:rsidP="000E7982">
            <w:pPr>
              <w:pStyle w:val="FABodyIndent1"/>
              <w:keepNext/>
              <w:keepLines/>
            </w:pPr>
            <w:r w:rsidRPr="002B5394">
              <w:t xml:space="preserve">Quadra-Trac II active 4WD includes two-speed transfer case and Hill-descent Control </w:t>
            </w:r>
          </w:p>
        </w:tc>
        <w:tc>
          <w:tcPr>
            <w:tcW w:w="1035" w:type="dxa"/>
            <w:vAlign w:val="top"/>
          </w:tcPr>
          <w:p w14:paraId="187386E2" w14:textId="77777777" w:rsidR="002713E5" w:rsidRPr="002B5394" w:rsidRDefault="002713E5" w:rsidP="000E7982">
            <w:pPr>
              <w:pStyle w:val="S-O-P"/>
              <w:keepNext/>
              <w:keepLines/>
              <w:spacing w:before="76" w:after="76"/>
            </w:pPr>
            <w:r>
              <w:t>NA</w:t>
            </w:r>
          </w:p>
        </w:tc>
        <w:tc>
          <w:tcPr>
            <w:tcW w:w="1035" w:type="dxa"/>
            <w:vAlign w:val="top"/>
          </w:tcPr>
          <w:p w14:paraId="230A59A8" w14:textId="77777777" w:rsidR="002713E5" w:rsidRPr="002B5394" w:rsidRDefault="002713E5" w:rsidP="000E7982">
            <w:pPr>
              <w:pStyle w:val="S-O-P"/>
              <w:keepNext/>
              <w:keepLines/>
              <w:spacing w:before="76" w:after="76"/>
            </w:pPr>
            <w:r>
              <w:t>NA</w:t>
            </w:r>
          </w:p>
        </w:tc>
        <w:tc>
          <w:tcPr>
            <w:tcW w:w="1035" w:type="dxa"/>
            <w:vAlign w:val="top"/>
          </w:tcPr>
          <w:p w14:paraId="5F1E356E" w14:textId="77777777" w:rsidR="002713E5" w:rsidRPr="002B5394" w:rsidRDefault="002713E5" w:rsidP="000E7982">
            <w:pPr>
              <w:pStyle w:val="S-O-P"/>
              <w:keepNext/>
              <w:keepLines/>
              <w:spacing w:before="76" w:after="76"/>
            </w:pPr>
            <w:r w:rsidRPr="002B5394">
              <w:t>S</w:t>
            </w:r>
          </w:p>
        </w:tc>
        <w:tc>
          <w:tcPr>
            <w:tcW w:w="1035" w:type="dxa"/>
            <w:vAlign w:val="top"/>
          </w:tcPr>
          <w:p w14:paraId="24F4AE08" w14:textId="77777777" w:rsidR="002713E5" w:rsidRPr="002B5394" w:rsidRDefault="002713E5" w:rsidP="000E7982">
            <w:pPr>
              <w:pStyle w:val="S-O-P"/>
              <w:keepNext/>
              <w:keepLines/>
              <w:spacing w:before="76" w:after="76"/>
            </w:pPr>
            <w:r>
              <w:t>NA</w:t>
            </w:r>
          </w:p>
        </w:tc>
      </w:tr>
      <w:tr w:rsidR="002713E5" w:rsidRPr="002B5394" w14:paraId="039DD5CB" w14:textId="77777777" w:rsidTr="000E7982">
        <w:tc>
          <w:tcPr>
            <w:tcW w:w="5940" w:type="dxa"/>
            <w:vAlign w:val="top"/>
          </w:tcPr>
          <w:p w14:paraId="7A6B86EF" w14:textId="77777777" w:rsidR="002713E5" w:rsidRPr="002B5394" w:rsidRDefault="002713E5" w:rsidP="002713E5">
            <w:pPr>
              <w:pStyle w:val="FABodyIndent1"/>
              <w:keepNext/>
            </w:pPr>
            <w:r w:rsidRPr="002B5394">
              <w:t>Quadra-Drive II 4WD system includes electronic limited</w:t>
            </w:r>
            <w:r>
              <w:t xml:space="preserve"> </w:t>
            </w:r>
            <w:r w:rsidRPr="002B5394">
              <w:t>slip differential for rear axle (included with Off-road Group on Overland)</w:t>
            </w:r>
          </w:p>
        </w:tc>
        <w:tc>
          <w:tcPr>
            <w:tcW w:w="1035" w:type="dxa"/>
            <w:vAlign w:val="top"/>
          </w:tcPr>
          <w:p w14:paraId="0A247477" w14:textId="77777777" w:rsidR="002713E5" w:rsidRPr="002B5394" w:rsidRDefault="002713E5" w:rsidP="000E7982">
            <w:pPr>
              <w:pStyle w:val="S-O-P"/>
            </w:pPr>
            <w:r>
              <w:t>NA</w:t>
            </w:r>
          </w:p>
        </w:tc>
        <w:tc>
          <w:tcPr>
            <w:tcW w:w="1035" w:type="dxa"/>
            <w:vAlign w:val="top"/>
          </w:tcPr>
          <w:p w14:paraId="3394B39A" w14:textId="77777777" w:rsidR="002713E5" w:rsidRPr="002B5394" w:rsidRDefault="002713E5" w:rsidP="000E7982">
            <w:pPr>
              <w:pStyle w:val="S-O-P"/>
            </w:pPr>
            <w:r>
              <w:t>NA</w:t>
            </w:r>
          </w:p>
        </w:tc>
        <w:tc>
          <w:tcPr>
            <w:tcW w:w="1035" w:type="dxa"/>
            <w:vAlign w:val="top"/>
          </w:tcPr>
          <w:p w14:paraId="6ABAE187" w14:textId="77777777" w:rsidR="002713E5" w:rsidRPr="002B5394" w:rsidRDefault="002713E5" w:rsidP="000E7982">
            <w:pPr>
              <w:pStyle w:val="S-O-P"/>
            </w:pPr>
            <w:r w:rsidRPr="002B5394">
              <w:t>P</w:t>
            </w:r>
          </w:p>
        </w:tc>
        <w:tc>
          <w:tcPr>
            <w:tcW w:w="1035" w:type="dxa"/>
            <w:vAlign w:val="top"/>
          </w:tcPr>
          <w:p w14:paraId="1E6AD5EE" w14:textId="77777777" w:rsidR="002713E5" w:rsidRPr="002B5394" w:rsidRDefault="002713E5" w:rsidP="000E7982">
            <w:pPr>
              <w:pStyle w:val="S-O-P"/>
            </w:pPr>
            <w:r w:rsidRPr="002B5394">
              <w:t>S</w:t>
            </w:r>
          </w:p>
        </w:tc>
      </w:tr>
    </w:tbl>
    <w:p w14:paraId="591F876A" w14:textId="77777777" w:rsidR="002713E5" w:rsidRPr="00563A78" w:rsidRDefault="002713E5" w:rsidP="002713E5">
      <w:pPr>
        <w:pStyle w:val="Heading3"/>
      </w:pPr>
      <w:r w:rsidRPr="00563A78">
        <w:t>EXTERIOR FEATURES</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2979ECA4" w14:textId="77777777" w:rsidTr="000E7982">
        <w:trPr>
          <w:tblHeader/>
        </w:trPr>
        <w:tc>
          <w:tcPr>
            <w:tcW w:w="5940" w:type="dxa"/>
            <w:vAlign w:val="top"/>
          </w:tcPr>
          <w:p w14:paraId="299ACFF7" w14:textId="77777777" w:rsidR="002713E5" w:rsidRPr="002B5394" w:rsidRDefault="002713E5" w:rsidP="000E7982">
            <w:pPr>
              <w:pStyle w:val="TableSubhead"/>
            </w:pPr>
            <w:r w:rsidRPr="002B5394">
              <w:t>EXTERIOR FEATURES</w:t>
            </w:r>
          </w:p>
        </w:tc>
        <w:tc>
          <w:tcPr>
            <w:tcW w:w="1035" w:type="dxa"/>
            <w:vAlign w:val="bottom"/>
          </w:tcPr>
          <w:p w14:paraId="33290422" w14:textId="77777777" w:rsidR="002713E5" w:rsidRPr="002B5394" w:rsidRDefault="002713E5" w:rsidP="000E7982">
            <w:pPr>
              <w:pStyle w:val="ModelSubhead"/>
            </w:pPr>
            <w:r w:rsidRPr="00EC59AD">
              <w:t>Laredo</w:t>
            </w:r>
          </w:p>
        </w:tc>
        <w:tc>
          <w:tcPr>
            <w:tcW w:w="1035" w:type="dxa"/>
            <w:vAlign w:val="bottom"/>
          </w:tcPr>
          <w:p w14:paraId="4790582E" w14:textId="77777777" w:rsidR="002713E5" w:rsidRPr="002B5394" w:rsidRDefault="002713E5" w:rsidP="000E7982">
            <w:pPr>
              <w:pStyle w:val="ModelSubhead"/>
            </w:pPr>
            <w:r w:rsidRPr="00EC59AD">
              <w:t>Limited</w:t>
            </w:r>
          </w:p>
        </w:tc>
        <w:tc>
          <w:tcPr>
            <w:tcW w:w="1035" w:type="dxa"/>
            <w:vAlign w:val="bottom"/>
          </w:tcPr>
          <w:p w14:paraId="0793AFA9" w14:textId="77777777" w:rsidR="002713E5" w:rsidRPr="002B5394" w:rsidRDefault="002713E5" w:rsidP="000E7982">
            <w:pPr>
              <w:pStyle w:val="ModelSubhead"/>
            </w:pPr>
            <w:r w:rsidRPr="00EC59AD">
              <w:t>Overland</w:t>
            </w:r>
          </w:p>
        </w:tc>
        <w:tc>
          <w:tcPr>
            <w:tcW w:w="1035" w:type="dxa"/>
            <w:vAlign w:val="bottom"/>
          </w:tcPr>
          <w:p w14:paraId="47C69CCB" w14:textId="77777777" w:rsidR="002713E5" w:rsidRPr="002B5394" w:rsidRDefault="002713E5" w:rsidP="000E7982">
            <w:pPr>
              <w:pStyle w:val="ModelSubhead"/>
            </w:pPr>
            <w:r w:rsidRPr="00EC59AD">
              <w:t>Summit</w:t>
            </w:r>
          </w:p>
        </w:tc>
      </w:tr>
      <w:tr w:rsidR="002713E5" w:rsidRPr="002B5394" w14:paraId="1C99F5B4" w14:textId="77777777" w:rsidTr="000E7982">
        <w:tc>
          <w:tcPr>
            <w:tcW w:w="5940" w:type="dxa"/>
            <w:vAlign w:val="top"/>
          </w:tcPr>
          <w:p w14:paraId="457821B3" w14:textId="77777777" w:rsidR="002713E5" w:rsidRPr="002B5394" w:rsidRDefault="002713E5" w:rsidP="000E7982">
            <w:pPr>
              <w:pStyle w:val="FABodyCopy"/>
              <w:spacing w:before="76" w:after="76" w:line="240" w:lineRule="auto"/>
              <w:rPr>
                <w:highlight w:val="yellow"/>
              </w:rPr>
            </w:pPr>
            <w:r w:rsidRPr="002B5394">
              <w:t>Door Handles</w:t>
            </w:r>
          </w:p>
        </w:tc>
        <w:tc>
          <w:tcPr>
            <w:tcW w:w="1035" w:type="dxa"/>
            <w:vAlign w:val="top"/>
          </w:tcPr>
          <w:p w14:paraId="2CB1ACDD" w14:textId="77777777" w:rsidR="002713E5" w:rsidRPr="002B5394" w:rsidRDefault="002713E5" w:rsidP="000E7982">
            <w:pPr>
              <w:pStyle w:val="S-O-P"/>
              <w:spacing w:before="76" w:after="76" w:line="240" w:lineRule="auto"/>
            </w:pPr>
          </w:p>
        </w:tc>
        <w:tc>
          <w:tcPr>
            <w:tcW w:w="1035" w:type="dxa"/>
            <w:vAlign w:val="top"/>
          </w:tcPr>
          <w:p w14:paraId="37417626" w14:textId="77777777" w:rsidR="002713E5" w:rsidRPr="002B5394" w:rsidRDefault="002713E5" w:rsidP="000E7982">
            <w:pPr>
              <w:pStyle w:val="S-O-P"/>
              <w:spacing w:before="76" w:after="76" w:line="240" w:lineRule="auto"/>
            </w:pPr>
          </w:p>
        </w:tc>
        <w:tc>
          <w:tcPr>
            <w:tcW w:w="1035" w:type="dxa"/>
            <w:vAlign w:val="top"/>
          </w:tcPr>
          <w:p w14:paraId="655E5DCE" w14:textId="77777777" w:rsidR="002713E5" w:rsidRPr="002B5394" w:rsidRDefault="002713E5" w:rsidP="000E7982">
            <w:pPr>
              <w:pStyle w:val="S-O-P"/>
              <w:spacing w:before="76" w:after="76" w:line="240" w:lineRule="auto"/>
            </w:pPr>
          </w:p>
        </w:tc>
        <w:tc>
          <w:tcPr>
            <w:tcW w:w="1035" w:type="dxa"/>
            <w:vAlign w:val="top"/>
          </w:tcPr>
          <w:p w14:paraId="7041850B" w14:textId="77777777" w:rsidR="002713E5" w:rsidRPr="002B5394" w:rsidRDefault="002713E5" w:rsidP="000E7982">
            <w:pPr>
              <w:pStyle w:val="S-O-P"/>
              <w:spacing w:before="76" w:after="76" w:line="240" w:lineRule="auto"/>
            </w:pPr>
          </w:p>
        </w:tc>
      </w:tr>
      <w:tr w:rsidR="002713E5" w:rsidRPr="002B5394" w14:paraId="4BFBDC0B" w14:textId="77777777" w:rsidTr="000E7982">
        <w:tc>
          <w:tcPr>
            <w:tcW w:w="5940" w:type="dxa"/>
            <w:vAlign w:val="top"/>
          </w:tcPr>
          <w:p w14:paraId="5973B3DC" w14:textId="77777777" w:rsidR="002713E5" w:rsidRPr="002B5394" w:rsidRDefault="002713E5" w:rsidP="000E7982">
            <w:pPr>
              <w:pStyle w:val="FABodyIndent1"/>
              <w:spacing w:before="76" w:after="76" w:line="240" w:lineRule="auto"/>
              <w:rPr>
                <w:highlight w:val="yellow"/>
              </w:rPr>
            </w:pPr>
            <w:r w:rsidRPr="002B5394">
              <w:t>Body color</w:t>
            </w:r>
          </w:p>
        </w:tc>
        <w:tc>
          <w:tcPr>
            <w:tcW w:w="1035" w:type="dxa"/>
            <w:vAlign w:val="top"/>
          </w:tcPr>
          <w:p w14:paraId="46C7E4F9" w14:textId="77777777" w:rsidR="002713E5" w:rsidRPr="002B5394" w:rsidRDefault="002713E5" w:rsidP="000E7982">
            <w:pPr>
              <w:pStyle w:val="S-O-P"/>
              <w:spacing w:before="76" w:after="76" w:line="240" w:lineRule="auto"/>
            </w:pPr>
            <w:r w:rsidRPr="002B5394">
              <w:t>S</w:t>
            </w:r>
          </w:p>
        </w:tc>
        <w:tc>
          <w:tcPr>
            <w:tcW w:w="1035" w:type="dxa"/>
            <w:vAlign w:val="top"/>
          </w:tcPr>
          <w:p w14:paraId="7DA80D6E" w14:textId="77777777" w:rsidR="002713E5" w:rsidRPr="002B5394" w:rsidRDefault="002713E5" w:rsidP="000E7982">
            <w:pPr>
              <w:pStyle w:val="S-O-P"/>
              <w:spacing w:before="76" w:after="76" w:line="240" w:lineRule="auto"/>
            </w:pPr>
            <w:r w:rsidRPr="002B5394">
              <w:t>S</w:t>
            </w:r>
          </w:p>
        </w:tc>
        <w:tc>
          <w:tcPr>
            <w:tcW w:w="1035" w:type="dxa"/>
            <w:vAlign w:val="top"/>
          </w:tcPr>
          <w:p w14:paraId="33182129" w14:textId="77777777" w:rsidR="002713E5" w:rsidRPr="002B5394" w:rsidRDefault="002713E5" w:rsidP="000E7982">
            <w:pPr>
              <w:pStyle w:val="S-O-P"/>
              <w:spacing w:before="76" w:after="76" w:line="240" w:lineRule="auto"/>
            </w:pPr>
            <w:r>
              <w:t>NA</w:t>
            </w:r>
          </w:p>
        </w:tc>
        <w:tc>
          <w:tcPr>
            <w:tcW w:w="1035" w:type="dxa"/>
            <w:vAlign w:val="top"/>
          </w:tcPr>
          <w:p w14:paraId="3FBCE076" w14:textId="77777777" w:rsidR="002713E5" w:rsidRPr="002B5394" w:rsidRDefault="002713E5" w:rsidP="000E7982">
            <w:pPr>
              <w:pStyle w:val="S-O-P"/>
              <w:spacing w:before="76" w:after="76" w:line="240" w:lineRule="auto"/>
            </w:pPr>
            <w:r>
              <w:t>NA</w:t>
            </w:r>
          </w:p>
        </w:tc>
      </w:tr>
      <w:tr w:rsidR="002713E5" w:rsidRPr="002B5394" w14:paraId="25D5F7D2" w14:textId="77777777" w:rsidTr="000E7982">
        <w:tc>
          <w:tcPr>
            <w:tcW w:w="5940" w:type="dxa"/>
            <w:vAlign w:val="top"/>
          </w:tcPr>
          <w:p w14:paraId="18356F49" w14:textId="77777777" w:rsidR="002713E5" w:rsidRPr="002B5394" w:rsidRDefault="002713E5" w:rsidP="000E7982">
            <w:pPr>
              <w:pStyle w:val="FABodyIndent1"/>
              <w:spacing w:before="76" w:after="76" w:line="240" w:lineRule="auto"/>
              <w:rPr>
                <w:highlight w:val="yellow"/>
              </w:rPr>
            </w:pPr>
            <w:r w:rsidRPr="002B5394">
              <w:t>Body color with Bright Chrome insert</w:t>
            </w:r>
          </w:p>
        </w:tc>
        <w:tc>
          <w:tcPr>
            <w:tcW w:w="1035" w:type="dxa"/>
            <w:vAlign w:val="top"/>
          </w:tcPr>
          <w:p w14:paraId="54FAFC77" w14:textId="77777777" w:rsidR="002713E5" w:rsidRPr="002B5394" w:rsidRDefault="002713E5" w:rsidP="000E7982">
            <w:pPr>
              <w:pStyle w:val="S-O-P"/>
              <w:spacing w:before="76" w:after="76" w:line="240" w:lineRule="auto"/>
            </w:pPr>
            <w:r>
              <w:t>NA</w:t>
            </w:r>
          </w:p>
        </w:tc>
        <w:tc>
          <w:tcPr>
            <w:tcW w:w="1035" w:type="dxa"/>
            <w:vAlign w:val="top"/>
          </w:tcPr>
          <w:p w14:paraId="3BB43CDE" w14:textId="77777777" w:rsidR="002713E5" w:rsidRPr="002B5394" w:rsidRDefault="002713E5" w:rsidP="000E7982">
            <w:pPr>
              <w:pStyle w:val="S-O-P"/>
              <w:spacing w:before="76" w:after="76" w:line="240" w:lineRule="auto"/>
            </w:pPr>
            <w:r>
              <w:t>NA</w:t>
            </w:r>
          </w:p>
        </w:tc>
        <w:tc>
          <w:tcPr>
            <w:tcW w:w="1035" w:type="dxa"/>
            <w:vAlign w:val="top"/>
          </w:tcPr>
          <w:p w14:paraId="0C8FF01C" w14:textId="77777777" w:rsidR="002713E5" w:rsidRPr="002B5394" w:rsidRDefault="002713E5" w:rsidP="000E7982">
            <w:pPr>
              <w:pStyle w:val="S-O-P"/>
              <w:spacing w:before="76" w:after="76" w:line="240" w:lineRule="auto"/>
            </w:pPr>
            <w:r w:rsidRPr="002B5394">
              <w:t>S</w:t>
            </w:r>
          </w:p>
        </w:tc>
        <w:tc>
          <w:tcPr>
            <w:tcW w:w="1035" w:type="dxa"/>
            <w:vAlign w:val="top"/>
          </w:tcPr>
          <w:p w14:paraId="08FB2563" w14:textId="77777777" w:rsidR="002713E5" w:rsidRPr="002B5394" w:rsidRDefault="002713E5" w:rsidP="000E7982">
            <w:pPr>
              <w:pStyle w:val="S-O-P"/>
              <w:spacing w:before="76" w:after="76" w:line="240" w:lineRule="auto"/>
            </w:pPr>
            <w:r>
              <w:t>NA</w:t>
            </w:r>
          </w:p>
        </w:tc>
      </w:tr>
      <w:tr w:rsidR="002713E5" w:rsidRPr="002B5394" w14:paraId="0FCC2D10" w14:textId="77777777" w:rsidTr="000E7982">
        <w:tc>
          <w:tcPr>
            <w:tcW w:w="5940" w:type="dxa"/>
            <w:vAlign w:val="top"/>
          </w:tcPr>
          <w:p w14:paraId="1C90F740" w14:textId="77777777" w:rsidR="002713E5" w:rsidRPr="002B5394" w:rsidRDefault="002713E5" w:rsidP="000E7982">
            <w:pPr>
              <w:pStyle w:val="FABodyIndent1"/>
              <w:spacing w:before="76" w:after="76" w:line="240" w:lineRule="auto"/>
            </w:pPr>
            <w:r w:rsidRPr="002B5394">
              <w:t>Body color with Platinum Chrome insert</w:t>
            </w:r>
          </w:p>
        </w:tc>
        <w:tc>
          <w:tcPr>
            <w:tcW w:w="1035" w:type="dxa"/>
            <w:vAlign w:val="top"/>
          </w:tcPr>
          <w:p w14:paraId="006A226D" w14:textId="77777777" w:rsidR="002713E5" w:rsidRPr="002B5394" w:rsidRDefault="002713E5" w:rsidP="000E7982">
            <w:pPr>
              <w:pStyle w:val="S-O-P"/>
              <w:spacing w:before="76" w:after="76" w:line="240" w:lineRule="auto"/>
            </w:pPr>
            <w:r>
              <w:t>NA</w:t>
            </w:r>
          </w:p>
        </w:tc>
        <w:tc>
          <w:tcPr>
            <w:tcW w:w="1035" w:type="dxa"/>
            <w:vAlign w:val="top"/>
          </w:tcPr>
          <w:p w14:paraId="02B770B7" w14:textId="77777777" w:rsidR="002713E5" w:rsidRPr="002B5394" w:rsidRDefault="002713E5" w:rsidP="000E7982">
            <w:pPr>
              <w:pStyle w:val="S-O-P"/>
              <w:spacing w:before="76" w:after="76" w:line="240" w:lineRule="auto"/>
            </w:pPr>
            <w:r>
              <w:t>NA</w:t>
            </w:r>
          </w:p>
        </w:tc>
        <w:tc>
          <w:tcPr>
            <w:tcW w:w="1035" w:type="dxa"/>
            <w:vAlign w:val="top"/>
          </w:tcPr>
          <w:p w14:paraId="526BCA0A" w14:textId="77777777" w:rsidR="002713E5" w:rsidRPr="002B5394" w:rsidRDefault="002713E5" w:rsidP="000E7982">
            <w:pPr>
              <w:pStyle w:val="S-O-P"/>
              <w:spacing w:before="76" w:after="76" w:line="240" w:lineRule="auto"/>
            </w:pPr>
            <w:r>
              <w:t>NA</w:t>
            </w:r>
          </w:p>
        </w:tc>
        <w:tc>
          <w:tcPr>
            <w:tcW w:w="1035" w:type="dxa"/>
            <w:vAlign w:val="top"/>
          </w:tcPr>
          <w:p w14:paraId="0C32B165" w14:textId="77777777" w:rsidR="002713E5" w:rsidRPr="002B5394" w:rsidRDefault="002713E5" w:rsidP="000E7982">
            <w:pPr>
              <w:pStyle w:val="S-O-P"/>
              <w:spacing w:before="76" w:after="76" w:line="240" w:lineRule="auto"/>
            </w:pPr>
            <w:r w:rsidRPr="002B5394">
              <w:t>S</w:t>
            </w:r>
          </w:p>
        </w:tc>
      </w:tr>
      <w:tr w:rsidR="002713E5" w:rsidRPr="002B5394" w14:paraId="135F7BD6" w14:textId="77777777" w:rsidTr="000E7982">
        <w:tc>
          <w:tcPr>
            <w:tcW w:w="5940" w:type="dxa"/>
            <w:vAlign w:val="top"/>
          </w:tcPr>
          <w:p w14:paraId="26E96939" w14:textId="77777777" w:rsidR="002713E5" w:rsidRPr="002B5394" w:rsidRDefault="002713E5" w:rsidP="000E7982">
            <w:pPr>
              <w:pStyle w:val="FABodyCopy"/>
              <w:spacing w:before="76" w:after="76" w:line="240" w:lineRule="auto"/>
            </w:pPr>
            <w:r w:rsidRPr="002B5394">
              <w:t>Front Fascia</w:t>
            </w:r>
          </w:p>
        </w:tc>
        <w:tc>
          <w:tcPr>
            <w:tcW w:w="1035" w:type="dxa"/>
            <w:vAlign w:val="top"/>
          </w:tcPr>
          <w:p w14:paraId="63768234" w14:textId="77777777" w:rsidR="002713E5" w:rsidRPr="002B5394" w:rsidRDefault="002713E5" w:rsidP="000E7982">
            <w:pPr>
              <w:pStyle w:val="S-O-P"/>
              <w:spacing w:before="76" w:after="76" w:line="240" w:lineRule="auto"/>
            </w:pPr>
          </w:p>
        </w:tc>
        <w:tc>
          <w:tcPr>
            <w:tcW w:w="1035" w:type="dxa"/>
            <w:vAlign w:val="top"/>
          </w:tcPr>
          <w:p w14:paraId="546DDE34" w14:textId="77777777" w:rsidR="002713E5" w:rsidRPr="002B5394" w:rsidRDefault="002713E5" w:rsidP="000E7982">
            <w:pPr>
              <w:pStyle w:val="S-O-P"/>
              <w:spacing w:before="76" w:after="76" w:line="240" w:lineRule="auto"/>
            </w:pPr>
          </w:p>
        </w:tc>
        <w:tc>
          <w:tcPr>
            <w:tcW w:w="1035" w:type="dxa"/>
            <w:vAlign w:val="top"/>
          </w:tcPr>
          <w:p w14:paraId="15F25E83" w14:textId="77777777" w:rsidR="002713E5" w:rsidRPr="002B5394" w:rsidRDefault="002713E5" w:rsidP="000E7982">
            <w:pPr>
              <w:pStyle w:val="S-O-P"/>
              <w:spacing w:before="76" w:after="76" w:line="240" w:lineRule="auto"/>
            </w:pPr>
          </w:p>
        </w:tc>
        <w:tc>
          <w:tcPr>
            <w:tcW w:w="1035" w:type="dxa"/>
            <w:vAlign w:val="top"/>
          </w:tcPr>
          <w:p w14:paraId="0E209777" w14:textId="77777777" w:rsidR="002713E5" w:rsidRPr="002B5394" w:rsidRDefault="002713E5" w:rsidP="000E7982">
            <w:pPr>
              <w:pStyle w:val="S-O-P"/>
              <w:spacing w:before="76" w:after="76" w:line="240" w:lineRule="auto"/>
            </w:pPr>
          </w:p>
        </w:tc>
      </w:tr>
      <w:tr w:rsidR="002713E5" w:rsidRPr="002B5394" w14:paraId="6A4986A7" w14:textId="77777777" w:rsidTr="000E7982">
        <w:tc>
          <w:tcPr>
            <w:tcW w:w="5940" w:type="dxa"/>
            <w:vAlign w:val="top"/>
          </w:tcPr>
          <w:p w14:paraId="511E7EC8" w14:textId="77777777" w:rsidR="002713E5" w:rsidRPr="002B5394" w:rsidRDefault="002713E5" w:rsidP="000E7982">
            <w:pPr>
              <w:pStyle w:val="FABodyIndent1"/>
              <w:spacing w:before="76" w:after="76" w:line="240" w:lineRule="auto"/>
              <w:rPr>
                <w:highlight w:val="yellow"/>
              </w:rPr>
            </w:pPr>
            <w:r w:rsidRPr="002B5394">
              <w:t xml:space="preserve">Body color with molded-in-color (MIC) lower fascia and Bright Chrome lower insert trim </w:t>
            </w:r>
          </w:p>
        </w:tc>
        <w:tc>
          <w:tcPr>
            <w:tcW w:w="1035" w:type="dxa"/>
            <w:vAlign w:val="top"/>
          </w:tcPr>
          <w:p w14:paraId="19F2A7C9" w14:textId="77777777" w:rsidR="002713E5" w:rsidRPr="002B5394" w:rsidRDefault="002713E5" w:rsidP="000E7982">
            <w:pPr>
              <w:pStyle w:val="S-O-P"/>
              <w:spacing w:before="76" w:after="76" w:line="240" w:lineRule="auto"/>
            </w:pPr>
            <w:r w:rsidRPr="002B5394">
              <w:t>S</w:t>
            </w:r>
          </w:p>
        </w:tc>
        <w:tc>
          <w:tcPr>
            <w:tcW w:w="1035" w:type="dxa"/>
            <w:vAlign w:val="top"/>
          </w:tcPr>
          <w:p w14:paraId="0D1B776E" w14:textId="77777777" w:rsidR="002713E5" w:rsidRPr="002B5394" w:rsidRDefault="002713E5" w:rsidP="000E7982">
            <w:pPr>
              <w:pStyle w:val="S-O-P"/>
              <w:spacing w:before="76" w:after="76" w:line="240" w:lineRule="auto"/>
            </w:pPr>
            <w:r w:rsidRPr="002B5394">
              <w:t>S</w:t>
            </w:r>
          </w:p>
        </w:tc>
        <w:tc>
          <w:tcPr>
            <w:tcW w:w="1035" w:type="dxa"/>
            <w:vAlign w:val="top"/>
          </w:tcPr>
          <w:p w14:paraId="71C16D48" w14:textId="77777777" w:rsidR="002713E5" w:rsidRPr="002B5394" w:rsidRDefault="002713E5" w:rsidP="000E7982">
            <w:pPr>
              <w:pStyle w:val="S-O-P"/>
              <w:spacing w:before="76" w:after="76" w:line="240" w:lineRule="auto"/>
            </w:pPr>
            <w:r>
              <w:t>NA</w:t>
            </w:r>
          </w:p>
        </w:tc>
        <w:tc>
          <w:tcPr>
            <w:tcW w:w="1035" w:type="dxa"/>
            <w:vAlign w:val="top"/>
          </w:tcPr>
          <w:p w14:paraId="248A5772" w14:textId="77777777" w:rsidR="002713E5" w:rsidRPr="002B5394" w:rsidRDefault="002713E5" w:rsidP="000E7982">
            <w:pPr>
              <w:pStyle w:val="S-O-P"/>
              <w:spacing w:before="76" w:after="76" w:line="240" w:lineRule="auto"/>
            </w:pPr>
            <w:r>
              <w:t>NA</w:t>
            </w:r>
          </w:p>
        </w:tc>
      </w:tr>
      <w:tr w:rsidR="002713E5" w:rsidRPr="002B5394" w14:paraId="5937512E" w14:textId="77777777" w:rsidTr="000E7982">
        <w:tc>
          <w:tcPr>
            <w:tcW w:w="5940" w:type="dxa"/>
            <w:vAlign w:val="top"/>
          </w:tcPr>
          <w:p w14:paraId="21BFB77F" w14:textId="77777777" w:rsidR="002713E5" w:rsidRPr="002B5394" w:rsidRDefault="002713E5" w:rsidP="000E7982">
            <w:pPr>
              <w:pStyle w:val="FABodyIndent1"/>
              <w:spacing w:before="76" w:after="76" w:line="240" w:lineRule="auto"/>
            </w:pPr>
            <w:r w:rsidRPr="002B5394">
              <w:t xml:space="preserve">Body-color unique Overland-specific fascia set with body-color lower fascia and Bright Chrome lower insert trim </w:t>
            </w:r>
            <w:r w:rsidRPr="002B5394">
              <w:rPr>
                <w:highlight w:val="yellow"/>
              </w:rPr>
              <w:t xml:space="preserve"> </w:t>
            </w:r>
          </w:p>
        </w:tc>
        <w:tc>
          <w:tcPr>
            <w:tcW w:w="1035" w:type="dxa"/>
            <w:vAlign w:val="top"/>
          </w:tcPr>
          <w:p w14:paraId="52EF3C28" w14:textId="77777777" w:rsidR="002713E5" w:rsidRPr="002B5394" w:rsidRDefault="002713E5" w:rsidP="000E7982">
            <w:pPr>
              <w:pStyle w:val="S-O-P"/>
              <w:spacing w:before="76" w:after="76" w:line="240" w:lineRule="auto"/>
            </w:pPr>
            <w:r>
              <w:t>NA</w:t>
            </w:r>
          </w:p>
        </w:tc>
        <w:tc>
          <w:tcPr>
            <w:tcW w:w="1035" w:type="dxa"/>
            <w:vAlign w:val="top"/>
          </w:tcPr>
          <w:p w14:paraId="3EE3AD23" w14:textId="77777777" w:rsidR="002713E5" w:rsidRPr="002B5394" w:rsidRDefault="002713E5" w:rsidP="000E7982">
            <w:pPr>
              <w:pStyle w:val="S-O-P"/>
              <w:spacing w:before="76" w:after="76" w:line="240" w:lineRule="auto"/>
            </w:pPr>
            <w:r>
              <w:t>NA</w:t>
            </w:r>
          </w:p>
        </w:tc>
        <w:tc>
          <w:tcPr>
            <w:tcW w:w="1035" w:type="dxa"/>
            <w:vAlign w:val="top"/>
          </w:tcPr>
          <w:p w14:paraId="3F75F30E" w14:textId="77777777" w:rsidR="002713E5" w:rsidRPr="002B5394" w:rsidRDefault="002713E5" w:rsidP="000E7982">
            <w:pPr>
              <w:pStyle w:val="S-O-P"/>
              <w:spacing w:before="76" w:after="76" w:line="240" w:lineRule="auto"/>
            </w:pPr>
            <w:r w:rsidRPr="002B5394">
              <w:t>S</w:t>
            </w:r>
          </w:p>
        </w:tc>
        <w:tc>
          <w:tcPr>
            <w:tcW w:w="1035" w:type="dxa"/>
            <w:vAlign w:val="top"/>
          </w:tcPr>
          <w:p w14:paraId="2AFA23AC" w14:textId="77777777" w:rsidR="002713E5" w:rsidRPr="002B5394" w:rsidRDefault="002713E5" w:rsidP="000E7982">
            <w:pPr>
              <w:pStyle w:val="S-O-P"/>
              <w:spacing w:before="76" w:after="76" w:line="240" w:lineRule="auto"/>
            </w:pPr>
            <w:r>
              <w:t>NA</w:t>
            </w:r>
          </w:p>
        </w:tc>
      </w:tr>
      <w:tr w:rsidR="002713E5" w:rsidRPr="002B5394" w14:paraId="6EA772AF" w14:textId="77777777" w:rsidTr="000E7982">
        <w:tc>
          <w:tcPr>
            <w:tcW w:w="5940" w:type="dxa"/>
            <w:vAlign w:val="top"/>
          </w:tcPr>
          <w:p w14:paraId="3A32276E" w14:textId="77777777" w:rsidR="002713E5" w:rsidRPr="002B5394" w:rsidRDefault="002713E5" w:rsidP="000E7982">
            <w:pPr>
              <w:pStyle w:val="FABodyIndent1"/>
              <w:spacing w:before="76" w:after="76" w:line="240" w:lineRule="auto"/>
            </w:pPr>
            <w:r w:rsidRPr="002B5394">
              <w:t>Body-color upper and lower fascia, with painted upper and lower grille textures and Platinum Chrome insert trim</w:t>
            </w:r>
          </w:p>
        </w:tc>
        <w:tc>
          <w:tcPr>
            <w:tcW w:w="1035" w:type="dxa"/>
            <w:vAlign w:val="top"/>
          </w:tcPr>
          <w:p w14:paraId="311F7902" w14:textId="77777777" w:rsidR="002713E5" w:rsidRPr="002B5394" w:rsidRDefault="002713E5" w:rsidP="000E7982">
            <w:pPr>
              <w:pStyle w:val="S-O-P"/>
              <w:spacing w:before="76" w:after="76" w:line="240" w:lineRule="auto"/>
            </w:pPr>
            <w:r>
              <w:t>NA</w:t>
            </w:r>
          </w:p>
        </w:tc>
        <w:tc>
          <w:tcPr>
            <w:tcW w:w="1035" w:type="dxa"/>
            <w:vAlign w:val="top"/>
          </w:tcPr>
          <w:p w14:paraId="1F721799" w14:textId="77777777" w:rsidR="002713E5" w:rsidRPr="002B5394" w:rsidRDefault="002713E5" w:rsidP="000E7982">
            <w:pPr>
              <w:pStyle w:val="S-O-P"/>
              <w:spacing w:before="76" w:after="76" w:line="240" w:lineRule="auto"/>
            </w:pPr>
            <w:r>
              <w:t>NA</w:t>
            </w:r>
          </w:p>
        </w:tc>
        <w:tc>
          <w:tcPr>
            <w:tcW w:w="1035" w:type="dxa"/>
            <w:vAlign w:val="top"/>
          </w:tcPr>
          <w:p w14:paraId="77000233" w14:textId="77777777" w:rsidR="002713E5" w:rsidRPr="002B5394" w:rsidRDefault="002713E5" w:rsidP="000E7982">
            <w:pPr>
              <w:pStyle w:val="S-O-P"/>
              <w:spacing w:before="76" w:after="76" w:line="240" w:lineRule="auto"/>
            </w:pPr>
            <w:r>
              <w:t>NA</w:t>
            </w:r>
          </w:p>
        </w:tc>
        <w:tc>
          <w:tcPr>
            <w:tcW w:w="1035" w:type="dxa"/>
            <w:vAlign w:val="top"/>
          </w:tcPr>
          <w:p w14:paraId="56615284" w14:textId="77777777" w:rsidR="002713E5" w:rsidRPr="002B5394" w:rsidRDefault="002713E5" w:rsidP="000E7982">
            <w:pPr>
              <w:pStyle w:val="S-O-P"/>
              <w:spacing w:before="76" w:after="76" w:line="240" w:lineRule="auto"/>
            </w:pPr>
            <w:r w:rsidRPr="002B5394">
              <w:t>S</w:t>
            </w:r>
          </w:p>
        </w:tc>
      </w:tr>
      <w:tr w:rsidR="002713E5" w:rsidRPr="002B5394" w14:paraId="0EEF3C05" w14:textId="77777777" w:rsidTr="000E7982">
        <w:tc>
          <w:tcPr>
            <w:tcW w:w="5940" w:type="dxa"/>
            <w:vAlign w:val="top"/>
          </w:tcPr>
          <w:p w14:paraId="28E79086" w14:textId="77777777" w:rsidR="002713E5" w:rsidRPr="002B5394" w:rsidRDefault="002713E5" w:rsidP="000E7982">
            <w:pPr>
              <w:pStyle w:val="FABodyCopy"/>
              <w:spacing w:before="76" w:after="76" w:line="240" w:lineRule="auto"/>
            </w:pPr>
            <w:r w:rsidRPr="002B5394">
              <w:t>Grille</w:t>
            </w:r>
          </w:p>
        </w:tc>
        <w:tc>
          <w:tcPr>
            <w:tcW w:w="1035" w:type="dxa"/>
            <w:vAlign w:val="top"/>
          </w:tcPr>
          <w:p w14:paraId="56A01C5A" w14:textId="77777777" w:rsidR="002713E5" w:rsidRPr="002B5394" w:rsidRDefault="002713E5" w:rsidP="000E7982">
            <w:pPr>
              <w:pStyle w:val="S-O-P"/>
              <w:spacing w:before="76" w:after="76" w:line="240" w:lineRule="auto"/>
            </w:pPr>
          </w:p>
        </w:tc>
        <w:tc>
          <w:tcPr>
            <w:tcW w:w="1035" w:type="dxa"/>
            <w:vAlign w:val="top"/>
          </w:tcPr>
          <w:p w14:paraId="576C80F6" w14:textId="77777777" w:rsidR="002713E5" w:rsidRPr="002B5394" w:rsidRDefault="002713E5" w:rsidP="000E7982">
            <w:pPr>
              <w:pStyle w:val="S-O-P"/>
              <w:spacing w:before="76" w:after="76" w:line="240" w:lineRule="auto"/>
            </w:pPr>
          </w:p>
        </w:tc>
        <w:tc>
          <w:tcPr>
            <w:tcW w:w="1035" w:type="dxa"/>
            <w:vAlign w:val="top"/>
          </w:tcPr>
          <w:p w14:paraId="789C3627" w14:textId="77777777" w:rsidR="002713E5" w:rsidRPr="002B5394" w:rsidRDefault="002713E5" w:rsidP="000E7982">
            <w:pPr>
              <w:pStyle w:val="S-O-P"/>
              <w:spacing w:before="76" w:after="76" w:line="240" w:lineRule="auto"/>
            </w:pPr>
          </w:p>
        </w:tc>
        <w:tc>
          <w:tcPr>
            <w:tcW w:w="1035" w:type="dxa"/>
            <w:vAlign w:val="top"/>
          </w:tcPr>
          <w:p w14:paraId="1BD67FBD" w14:textId="77777777" w:rsidR="002713E5" w:rsidRPr="002B5394" w:rsidRDefault="002713E5" w:rsidP="000E7982">
            <w:pPr>
              <w:pStyle w:val="S-O-P"/>
              <w:spacing w:before="76" w:after="76" w:line="240" w:lineRule="auto"/>
            </w:pPr>
          </w:p>
        </w:tc>
      </w:tr>
      <w:tr w:rsidR="002713E5" w:rsidRPr="002B5394" w14:paraId="5E36A396" w14:textId="77777777" w:rsidTr="000E7982">
        <w:tc>
          <w:tcPr>
            <w:tcW w:w="5940" w:type="dxa"/>
            <w:vAlign w:val="top"/>
          </w:tcPr>
          <w:p w14:paraId="0ADE54CD" w14:textId="77777777" w:rsidR="002713E5" w:rsidRPr="00563A78" w:rsidRDefault="002713E5" w:rsidP="000E7982">
            <w:pPr>
              <w:pStyle w:val="FABodyIndent1"/>
              <w:spacing w:before="76" w:after="76" w:line="240" w:lineRule="auto"/>
            </w:pPr>
            <w:r w:rsidRPr="00563A78">
              <w:t>MIC black insert with floating Bright Chrome grille rings and trim, MIC upper and lower grille textures</w:t>
            </w:r>
          </w:p>
        </w:tc>
        <w:tc>
          <w:tcPr>
            <w:tcW w:w="1035" w:type="dxa"/>
            <w:vAlign w:val="top"/>
          </w:tcPr>
          <w:p w14:paraId="0E67ECCE" w14:textId="77777777" w:rsidR="002713E5" w:rsidRPr="002B5394" w:rsidRDefault="002713E5" w:rsidP="000E7982">
            <w:pPr>
              <w:pStyle w:val="S-O-P"/>
              <w:spacing w:before="76" w:after="76" w:line="240" w:lineRule="auto"/>
            </w:pPr>
            <w:r w:rsidRPr="002B5394">
              <w:t>S</w:t>
            </w:r>
          </w:p>
        </w:tc>
        <w:tc>
          <w:tcPr>
            <w:tcW w:w="1035" w:type="dxa"/>
            <w:vAlign w:val="top"/>
          </w:tcPr>
          <w:p w14:paraId="43F45462" w14:textId="77777777" w:rsidR="002713E5" w:rsidRPr="002B5394" w:rsidRDefault="002713E5" w:rsidP="000E7982">
            <w:pPr>
              <w:pStyle w:val="S-O-P"/>
              <w:spacing w:before="76" w:after="76" w:line="240" w:lineRule="auto"/>
            </w:pPr>
            <w:r>
              <w:t>NA</w:t>
            </w:r>
          </w:p>
        </w:tc>
        <w:tc>
          <w:tcPr>
            <w:tcW w:w="1035" w:type="dxa"/>
            <w:vAlign w:val="top"/>
          </w:tcPr>
          <w:p w14:paraId="0F55FA43" w14:textId="77777777" w:rsidR="002713E5" w:rsidRPr="002B5394" w:rsidRDefault="002713E5" w:rsidP="000E7982">
            <w:pPr>
              <w:pStyle w:val="S-O-P"/>
              <w:spacing w:before="76" w:after="76" w:line="240" w:lineRule="auto"/>
            </w:pPr>
            <w:r>
              <w:t>NA</w:t>
            </w:r>
          </w:p>
        </w:tc>
        <w:tc>
          <w:tcPr>
            <w:tcW w:w="1035" w:type="dxa"/>
            <w:vAlign w:val="top"/>
          </w:tcPr>
          <w:p w14:paraId="706E9AD4" w14:textId="77777777" w:rsidR="002713E5" w:rsidRPr="002B5394" w:rsidRDefault="002713E5" w:rsidP="000E7982">
            <w:pPr>
              <w:pStyle w:val="S-O-P"/>
              <w:spacing w:before="76" w:after="76" w:line="240" w:lineRule="auto"/>
            </w:pPr>
            <w:r>
              <w:t>NA</w:t>
            </w:r>
          </w:p>
        </w:tc>
      </w:tr>
      <w:tr w:rsidR="002713E5" w:rsidRPr="002B5394" w14:paraId="754A0726" w14:textId="77777777" w:rsidTr="000E7982">
        <w:tc>
          <w:tcPr>
            <w:tcW w:w="5940" w:type="dxa"/>
            <w:vAlign w:val="top"/>
          </w:tcPr>
          <w:p w14:paraId="712E92F9" w14:textId="77777777" w:rsidR="002713E5" w:rsidRPr="00563A78" w:rsidRDefault="002713E5" w:rsidP="000E7982">
            <w:pPr>
              <w:pStyle w:val="FABodyIndent1"/>
              <w:spacing w:before="76" w:after="76" w:line="240" w:lineRule="auto"/>
            </w:pPr>
            <w:r w:rsidRPr="00563A78">
              <w:t>Gloss Black insert with floating Bright Chrome grille rings and trim, MIC upper and lower grille textures</w:t>
            </w:r>
          </w:p>
        </w:tc>
        <w:tc>
          <w:tcPr>
            <w:tcW w:w="1035" w:type="dxa"/>
            <w:vAlign w:val="top"/>
          </w:tcPr>
          <w:p w14:paraId="22C9405D" w14:textId="77777777" w:rsidR="002713E5" w:rsidRPr="002B5394" w:rsidRDefault="002713E5" w:rsidP="000E7982">
            <w:pPr>
              <w:pStyle w:val="S-O-P"/>
              <w:spacing w:before="76" w:after="76" w:line="240" w:lineRule="auto"/>
            </w:pPr>
            <w:r>
              <w:t>NA</w:t>
            </w:r>
          </w:p>
        </w:tc>
        <w:tc>
          <w:tcPr>
            <w:tcW w:w="1035" w:type="dxa"/>
            <w:vAlign w:val="top"/>
          </w:tcPr>
          <w:p w14:paraId="1DB6E476" w14:textId="77777777" w:rsidR="002713E5" w:rsidRPr="002B5394" w:rsidRDefault="002713E5" w:rsidP="000E7982">
            <w:pPr>
              <w:pStyle w:val="S-O-P"/>
              <w:spacing w:before="76" w:after="76" w:line="240" w:lineRule="auto"/>
            </w:pPr>
            <w:r w:rsidRPr="002B5394">
              <w:t>S</w:t>
            </w:r>
          </w:p>
        </w:tc>
        <w:tc>
          <w:tcPr>
            <w:tcW w:w="1035" w:type="dxa"/>
            <w:vAlign w:val="top"/>
          </w:tcPr>
          <w:p w14:paraId="0C6750F2" w14:textId="77777777" w:rsidR="002713E5" w:rsidRPr="002B5394" w:rsidRDefault="002713E5" w:rsidP="000E7982">
            <w:pPr>
              <w:pStyle w:val="S-O-P"/>
              <w:spacing w:before="76" w:after="76" w:line="240" w:lineRule="auto"/>
            </w:pPr>
            <w:r w:rsidRPr="002B5394">
              <w:t>S</w:t>
            </w:r>
          </w:p>
        </w:tc>
        <w:tc>
          <w:tcPr>
            <w:tcW w:w="1035" w:type="dxa"/>
            <w:vAlign w:val="top"/>
          </w:tcPr>
          <w:p w14:paraId="729911BA" w14:textId="77777777" w:rsidR="002713E5" w:rsidRPr="002B5394" w:rsidRDefault="002713E5" w:rsidP="000E7982">
            <w:pPr>
              <w:pStyle w:val="S-O-P"/>
              <w:spacing w:before="76" w:after="76" w:line="240" w:lineRule="auto"/>
            </w:pPr>
            <w:r>
              <w:t>NA</w:t>
            </w:r>
          </w:p>
        </w:tc>
      </w:tr>
      <w:tr w:rsidR="002713E5" w:rsidRPr="002B5394" w14:paraId="2CD9B35E" w14:textId="77777777" w:rsidTr="000E7982">
        <w:tc>
          <w:tcPr>
            <w:tcW w:w="5940" w:type="dxa"/>
            <w:vAlign w:val="top"/>
          </w:tcPr>
          <w:p w14:paraId="3401434D" w14:textId="77777777" w:rsidR="002713E5" w:rsidRPr="00563A78" w:rsidRDefault="002713E5" w:rsidP="000E7982">
            <w:pPr>
              <w:pStyle w:val="FABodyIndent1"/>
              <w:spacing w:before="76" w:after="76" w:line="240" w:lineRule="auto"/>
            </w:pPr>
            <w:r w:rsidRPr="00563A78">
              <w:t>Gloss Black insert with floating Platinum Chrome grille rings and trim, painted upper and lower grille textures</w:t>
            </w:r>
          </w:p>
        </w:tc>
        <w:tc>
          <w:tcPr>
            <w:tcW w:w="1035" w:type="dxa"/>
            <w:vAlign w:val="top"/>
          </w:tcPr>
          <w:p w14:paraId="2F7FBC9C" w14:textId="77777777" w:rsidR="002713E5" w:rsidRPr="002B5394" w:rsidRDefault="002713E5" w:rsidP="000E7982">
            <w:pPr>
              <w:pStyle w:val="S-O-P"/>
              <w:spacing w:before="76" w:after="76" w:line="240" w:lineRule="auto"/>
            </w:pPr>
            <w:r>
              <w:t>NA</w:t>
            </w:r>
          </w:p>
        </w:tc>
        <w:tc>
          <w:tcPr>
            <w:tcW w:w="1035" w:type="dxa"/>
            <w:vAlign w:val="top"/>
          </w:tcPr>
          <w:p w14:paraId="52738C21" w14:textId="77777777" w:rsidR="002713E5" w:rsidRPr="002B5394" w:rsidRDefault="002713E5" w:rsidP="000E7982">
            <w:pPr>
              <w:pStyle w:val="S-O-P"/>
              <w:spacing w:before="76" w:after="76" w:line="240" w:lineRule="auto"/>
            </w:pPr>
            <w:r>
              <w:t>NA</w:t>
            </w:r>
          </w:p>
        </w:tc>
        <w:tc>
          <w:tcPr>
            <w:tcW w:w="1035" w:type="dxa"/>
            <w:vAlign w:val="top"/>
          </w:tcPr>
          <w:p w14:paraId="35D3B790" w14:textId="77777777" w:rsidR="002713E5" w:rsidRPr="002B5394" w:rsidRDefault="002713E5" w:rsidP="000E7982">
            <w:pPr>
              <w:pStyle w:val="S-O-P"/>
              <w:spacing w:before="76" w:after="76" w:line="240" w:lineRule="auto"/>
            </w:pPr>
            <w:r>
              <w:t>NA</w:t>
            </w:r>
          </w:p>
        </w:tc>
        <w:tc>
          <w:tcPr>
            <w:tcW w:w="1035" w:type="dxa"/>
            <w:vAlign w:val="top"/>
          </w:tcPr>
          <w:p w14:paraId="1635E688" w14:textId="77777777" w:rsidR="002713E5" w:rsidRPr="002B5394" w:rsidRDefault="002713E5" w:rsidP="000E7982">
            <w:pPr>
              <w:pStyle w:val="S-O-P"/>
              <w:spacing w:before="76" w:after="76" w:line="240" w:lineRule="auto"/>
            </w:pPr>
            <w:r w:rsidRPr="002B5394">
              <w:t>S</w:t>
            </w:r>
          </w:p>
        </w:tc>
      </w:tr>
      <w:tr w:rsidR="002713E5" w:rsidRPr="002B5394" w14:paraId="5EAD923E" w14:textId="77777777" w:rsidTr="000E7982">
        <w:tc>
          <w:tcPr>
            <w:tcW w:w="5940" w:type="dxa"/>
            <w:vAlign w:val="top"/>
          </w:tcPr>
          <w:p w14:paraId="36C2ED53" w14:textId="77777777" w:rsidR="002713E5" w:rsidRPr="002B5394" w:rsidRDefault="002713E5" w:rsidP="000E7982">
            <w:pPr>
              <w:pStyle w:val="FABodyCopy"/>
            </w:pPr>
            <w:r w:rsidRPr="002B5394">
              <w:t xml:space="preserve">Front tow hooks </w:t>
            </w:r>
          </w:p>
        </w:tc>
        <w:tc>
          <w:tcPr>
            <w:tcW w:w="1035" w:type="dxa"/>
            <w:vAlign w:val="top"/>
          </w:tcPr>
          <w:p w14:paraId="6F174A43" w14:textId="77777777" w:rsidR="002713E5" w:rsidRPr="002B5394" w:rsidRDefault="002713E5" w:rsidP="000E7982">
            <w:pPr>
              <w:pStyle w:val="S-O-P"/>
            </w:pPr>
            <w:r>
              <w:t>NA</w:t>
            </w:r>
          </w:p>
        </w:tc>
        <w:tc>
          <w:tcPr>
            <w:tcW w:w="1035" w:type="dxa"/>
            <w:vAlign w:val="top"/>
          </w:tcPr>
          <w:p w14:paraId="6B88E69F" w14:textId="77777777" w:rsidR="002713E5" w:rsidRPr="002B5394" w:rsidRDefault="002713E5" w:rsidP="000E7982">
            <w:pPr>
              <w:pStyle w:val="S-O-P"/>
            </w:pPr>
            <w:r>
              <w:t>NA</w:t>
            </w:r>
          </w:p>
        </w:tc>
        <w:tc>
          <w:tcPr>
            <w:tcW w:w="1035" w:type="dxa"/>
            <w:vAlign w:val="top"/>
          </w:tcPr>
          <w:p w14:paraId="7E044C62" w14:textId="77777777" w:rsidR="002713E5" w:rsidRPr="002B5394" w:rsidRDefault="002713E5" w:rsidP="000E7982">
            <w:pPr>
              <w:pStyle w:val="S-O-P"/>
            </w:pPr>
            <w:r w:rsidRPr="002B5394">
              <w:t>S</w:t>
            </w:r>
          </w:p>
        </w:tc>
        <w:tc>
          <w:tcPr>
            <w:tcW w:w="1035" w:type="dxa"/>
            <w:vAlign w:val="top"/>
          </w:tcPr>
          <w:p w14:paraId="05F337BA" w14:textId="77777777" w:rsidR="002713E5" w:rsidRPr="002B5394" w:rsidRDefault="002713E5" w:rsidP="000E7982">
            <w:pPr>
              <w:pStyle w:val="S-O-P"/>
            </w:pPr>
            <w:r>
              <w:t>NA</w:t>
            </w:r>
          </w:p>
        </w:tc>
      </w:tr>
      <w:tr w:rsidR="002713E5" w:rsidRPr="002B5394" w14:paraId="36F5B011" w14:textId="77777777" w:rsidTr="000E7982">
        <w:tc>
          <w:tcPr>
            <w:tcW w:w="5940" w:type="dxa"/>
            <w:vAlign w:val="top"/>
          </w:tcPr>
          <w:p w14:paraId="43D02CCA" w14:textId="77777777" w:rsidR="002713E5" w:rsidRPr="002B5394" w:rsidRDefault="002713E5" w:rsidP="000E7982">
            <w:pPr>
              <w:pStyle w:val="FABodyCopy"/>
              <w:keepNext/>
              <w:keepLines/>
            </w:pPr>
            <w:r w:rsidRPr="002B5394">
              <w:lastRenderedPageBreak/>
              <w:t>Liftgate</w:t>
            </w:r>
          </w:p>
        </w:tc>
        <w:tc>
          <w:tcPr>
            <w:tcW w:w="1035" w:type="dxa"/>
            <w:vAlign w:val="top"/>
          </w:tcPr>
          <w:p w14:paraId="24531A2D" w14:textId="77777777" w:rsidR="002713E5" w:rsidRPr="002B5394" w:rsidRDefault="002713E5" w:rsidP="000E7982">
            <w:pPr>
              <w:pStyle w:val="S-O-P"/>
              <w:keepNext/>
              <w:keepLines/>
            </w:pPr>
          </w:p>
        </w:tc>
        <w:tc>
          <w:tcPr>
            <w:tcW w:w="1035" w:type="dxa"/>
            <w:vAlign w:val="top"/>
          </w:tcPr>
          <w:p w14:paraId="231FED31" w14:textId="77777777" w:rsidR="002713E5" w:rsidRPr="002B5394" w:rsidRDefault="002713E5" w:rsidP="000E7982">
            <w:pPr>
              <w:pStyle w:val="S-O-P"/>
              <w:keepNext/>
              <w:keepLines/>
            </w:pPr>
          </w:p>
        </w:tc>
        <w:tc>
          <w:tcPr>
            <w:tcW w:w="1035" w:type="dxa"/>
            <w:vAlign w:val="top"/>
          </w:tcPr>
          <w:p w14:paraId="1ADB3729" w14:textId="77777777" w:rsidR="002713E5" w:rsidRPr="002B5394" w:rsidRDefault="002713E5" w:rsidP="000E7982">
            <w:pPr>
              <w:pStyle w:val="S-O-P"/>
              <w:keepNext/>
              <w:keepLines/>
            </w:pPr>
          </w:p>
        </w:tc>
        <w:tc>
          <w:tcPr>
            <w:tcW w:w="1035" w:type="dxa"/>
            <w:vAlign w:val="top"/>
          </w:tcPr>
          <w:p w14:paraId="66DFE8DF" w14:textId="77777777" w:rsidR="002713E5" w:rsidRPr="002B5394" w:rsidRDefault="002713E5" w:rsidP="000E7982">
            <w:pPr>
              <w:pStyle w:val="S-O-P"/>
              <w:keepNext/>
              <w:keepLines/>
            </w:pPr>
          </w:p>
        </w:tc>
      </w:tr>
      <w:tr w:rsidR="002713E5" w:rsidRPr="002B5394" w14:paraId="6999B221" w14:textId="77777777" w:rsidTr="000E7982">
        <w:tc>
          <w:tcPr>
            <w:tcW w:w="5940" w:type="dxa"/>
            <w:vAlign w:val="top"/>
          </w:tcPr>
          <w:p w14:paraId="0A705C16" w14:textId="77777777" w:rsidR="002713E5" w:rsidRPr="002B5394" w:rsidRDefault="002713E5" w:rsidP="000E7982">
            <w:pPr>
              <w:pStyle w:val="FABodyIndent1"/>
              <w:keepNext/>
              <w:keepLines/>
            </w:pPr>
            <w:r w:rsidRPr="002B5394">
              <w:t>Liftgate — manual</w:t>
            </w:r>
          </w:p>
        </w:tc>
        <w:tc>
          <w:tcPr>
            <w:tcW w:w="1035" w:type="dxa"/>
            <w:vAlign w:val="top"/>
          </w:tcPr>
          <w:p w14:paraId="13897EA7" w14:textId="77777777" w:rsidR="002713E5" w:rsidRPr="002B5394" w:rsidRDefault="002713E5" w:rsidP="000E7982">
            <w:pPr>
              <w:pStyle w:val="S-O-P"/>
              <w:keepNext/>
              <w:keepLines/>
            </w:pPr>
            <w:r w:rsidRPr="002B5394">
              <w:t>S</w:t>
            </w:r>
          </w:p>
        </w:tc>
        <w:tc>
          <w:tcPr>
            <w:tcW w:w="1035" w:type="dxa"/>
            <w:vAlign w:val="top"/>
          </w:tcPr>
          <w:p w14:paraId="1CCC8B29" w14:textId="77777777" w:rsidR="002713E5" w:rsidRPr="002B5394" w:rsidRDefault="002713E5" w:rsidP="000E7982">
            <w:pPr>
              <w:pStyle w:val="S-O-P"/>
              <w:keepNext/>
              <w:keepLines/>
            </w:pPr>
            <w:r>
              <w:t>NA</w:t>
            </w:r>
          </w:p>
        </w:tc>
        <w:tc>
          <w:tcPr>
            <w:tcW w:w="1035" w:type="dxa"/>
            <w:vAlign w:val="top"/>
          </w:tcPr>
          <w:p w14:paraId="6E036A1A" w14:textId="77777777" w:rsidR="002713E5" w:rsidRPr="002B5394" w:rsidRDefault="002713E5" w:rsidP="000E7982">
            <w:pPr>
              <w:pStyle w:val="S-O-P"/>
              <w:keepNext/>
              <w:keepLines/>
            </w:pPr>
            <w:r>
              <w:t>NA</w:t>
            </w:r>
          </w:p>
        </w:tc>
        <w:tc>
          <w:tcPr>
            <w:tcW w:w="1035" w:type="dxa"/>
            <w:vAlign w:val="top"/>
          </w:tcPr>
          <w:p w14:paraId="140A48DB" w14:textId="77777777" w:rsidR="002713E5" w:rsidRPr="002B5394" w:rsidRDefault="002713E5" w:rsidP="000E7982">
            <w:pPr>
              <w:pStyle w:val="S-O-P"/>
              <w:keepNext/>
              <w:keepLines/>
            </w:pPr>
            <w:r>
              <w:t>NA</w:t>
            </w:r>
          </w:p>
        </w:tc>
      </w:tr>
      <w:tr w:rsidR="002713E5" w:rsidRPr="002B5394" w14:paraId="1B9C48C8" w14:textId="77777777" w:rsidTr="000E7982">
        <w:tc>
          <w:tcPr>
            <w:tcW w:w="5940" w:type="dxa"/>
            <w:vAlign w:val="top"/>
          </w:tcPr>
          <w:p w14:paraId="48537B26" w14:textId="77777777" w:rsidR="002713E5" w:rsidRPr="002B5394" w:rsidRDefault="002713E5" w:rsidP="000E7982">
            <w:pPr>
              <w:pStyle w:val="FABodyIndent1"/>
              <w:keepNext/>
              <w:keepLines/>
            </w:pPr>
            <w:r w:rsidRPr="002B5394">
              <w:t xml:space="preserve">Liftgate — power with programmable height feature (packaged with Lux Tech Group) </w:t>
            </w:r>
          </w:p>
        </w:tc>
        <w:tc>
          <w:tcPr>
            <w:tcW w:w="1035" w:type="dxa"/>
            <w:vAlign w:val="top"/>
          </w:tcPr>
          <w:p w14:paraId="45A82E81" w14:textId="77777777" w:rsidR="002713E5" w:rsidRPr="002B5394" w:rsidRDefault="002713E5" w:rsidP="000E7982">
            <w:pPr>
              <w:pStyle w:val="S-O-P"/>
              <w:keepNext/>
              <w:keepLines/>
            </w:pPr>
            <w:r w:rsidRPr="002B5394">
              <w:t>P</w:t>
            </w:r>
          </w:p>
        </w:tc>
        <w:tc>
          <w:tcPr>
            <w:tcW w:w="1035" w:type="dxa"/>
            <w:vAlign w:val="top"/>
          </w:tcPr>
          <w:p w14:paraId="600CF290" w14:textId="77777777" w:rsidR="002713E5" w:rsidRPr="002B5394" w:rsidRDefault="002713E5" w:rsidP="000E7982">
            <w:pPr>
              <w:pStyle w:val="S-O-P"/>
              <w:keepNext/>
              <w:keepLines/>
            </w:pPr>
            <w:r w:rsidRPr="002B5394">
              <w:t>S</w:t>
            </w:r>
          </w:p>
        </w:tc>
        <w:tc>
          <w:tcPr>
            <w:tcW w:w="1035" w:type="dxa"/>
            <w:vAlign w:val="top"/>
          </w:tcPr>
          <w:p w14:paraId="6BC26723" w14:textId="77777777" w:rsidR="002713E5" w:rsidRPr="002B5394" w:rsidRDefault="002713E5" w:rsidP="000E7982">
            <w:pPr>
              <w:pStyle w:val="S-O-P"/>
              <w:keepNext/>
              <w:keepLines/>
            </w:pPr>
            <w:r>
              <w:t>NA</w:t>
            </w:r>
          </w:p>
        </w:tc>
        <w:tc>
          <w:tcPr>
            <w:tcW w:w="1035" w:type="dxa"/>
            <w:vAlign w:val="top"/>
          </w:tcPr>
          <w:p w14:paraId="1BFB87FA" w14:textId="77777777" w:rsidR="002713E5" w:rsidRPr="002B5394" w:rsidRDefault="002713E5" w:rsidP="000E7982">
            <w:pPr>
              <w:pStyle w:val="S-O-P"/>
              <w:keepNext/>
              <w:keepLines/>
            </w:pPr>
            <w:r>
              <w:t>NA</w:t>
            </w:r>
          </w:p>
        </w:tc>
      </w:tr>
      <w:tr w:rsidR="002713E5" w:rsidRPr="002B5394" w14:paraId="0AF124D4" w14:textId="77777777" w:rsidTr="000E7982">
        <w:tc>
          <w:tcPr>
            <w:tcW w:w="5940" w:type="dxa"/>
            <w:vAlign w:val="top"/>
          </w:tcPr>
          <w:p w14:paraId="55A0D4A8" w14:textId="77777777" w:rsidR="002713E5" w:rsidRPr="002B5394" w:rsidRDefault="002713E5" w:rsidP="000E7982">
            <w:pPr>
              <w:pStyle w:val="FABodyIndent1"/>
            </w:pPr>
            <w:r w:rsidRPr="002B5394">
              <w:t xml:space="preserve">Liftgate — hands-free, power foot-activated with programmable height feature </w:t>
            </w:r>
          </w:p>
        </w:tc>
        <w:tc>
          <w:tcPr>
            <w:tcW w:w="1035" w:type="dxa"/>
            <w:vAlign w:val="top"/>
          </w:tcPr>
          <w:p w14:paraId="160B0D1F" w14:textId="77777777" w:rsidR="002713E5" w:rsidRPr="002B5394" w:rsidRDefault="002713E5" w:rsidP="000E7982">
            <w:pPr>
              <w:pStyle w:val="S-O-P"/>
            </w:pPr>
            <w:r>
              <w:t>NA</w:t>
            </w:r>
          </w:p>
        </w:tc>
        <w:tc>
          <w:tcPr>
            <w:tcW w:w="1035" w:type="dxa"/>
            <w:vAlign w:val="top"/>
          </w:tcPr>
          <w:p w14:paraId="41031ACE" w14:textId="77777777" w:rsidR="002713E5" w:rsidRPr="002B5394" w:rsidRDefault="002713E5" w:rsidP="000E7982">
            <w:pPr>
              <w:pStyle w:val="S-O-P"/>
            </w:pPr>
            <w:r>
              <w:t>NA</w:t>
            </w:r>
          </w:p>
        </w:tc>
        <w:tc>
          <w:tcPr>
            <w:tcW w:w="1035" w:type="dxa"/>
            <w:vAlign w:val="top"/>
          </w:tcPr>
          <w:p w14:paraId="2F2821AF" w14:textId="77777777" w:rsidR="002713E5" w:rsidRPr="002B5394" w:rsidRDefault="002713E5" w:rsidP="000E7982">
            <w:pPr>
              <w:pStyle w:val="S-O-P"/>
            </w:pPr>
            <w:r w:rsidRPr="002B5394">
              <w:t>S</w:t>
            </w:r>
          </w:p>
        </w:tc>
        <w:tc>
          <w:tcPr>
            <w:tcW w:w="1035" w:type="dxa"/>
            <w:vAlign w:val="top"/>
          </w:tcPr>
          <w:p w14:paraId="31A1100A" w14:textId="77777777" w:rsidR="002713E5" w:rsidRPr="002B5394" w:rsidRDefault="002713E5" w:rsidP="000E7982">
            <w:pPr>
              <w:pStyle w:val="S-O-P"/>
            </w:pPr>
            <w:r w:rsidRPr="002B5394">
              <w:t>S</w:t>
            </w:r>
          </w:p>
        </w:tc>
      </w:tr>
      <w:tr w:rsidR="002713E5" w:rsidRPr="002B5394" w14:paraId="57E8DB7C" w14:textId="77777777" w:rsidTr="000E7982">
        <w:tc>
          <w:tcPr>
            <w:tcW w:w="5940" w:type="dxa"/>
            <w:vAlign w:val="top"/>
          </w:tcPr>
          <w:p w14:paraId="601EA0A5" w14:textId="77777777" w:rsidR="002713E5" w:rsidRPr="002B5394" w:rsidRDefault="002713E5" w:rsidP="000E7982">
            <w:pPr>
              <w:pStyle w:val="FABodyIndent1"/>
            </w:pPr>
            <w:r w:rsidRPr="002B5394">
              <w:t>Liftgate spoiler — Gloss Black with LED center high-mounted stop lamp (CHMSL)</w:t>
            </w:r>
          </w:p>
        </w:tc>
        <w:tc>
          <w:tcPr>
            <w:tcW w:w="1035" w:type="dxa"/>
            <w:vAlign w:val="top"/>
          </w:tcPr>
          <w:p w14:paraId="1205CCA9" w14:textId="77777777" w:rsidR="002713E5" w:rsidRPr="002B5394" w:rsidRDefault="002713E5" w:rsidP="000E7982">
            <w:pPr>
              <w:pStyle w:val="S-O-P"/>
            </w:pPr>
            <w:r w:rsidRPr="002B5394">
              <w:t>S</w:t>
            </w:r>
          </w:p>
        </w:tc>
        <w:tc>
          <w:tcPr>
            <w:tcW w:w="1035" w:type="dxa"/>
            <w:vAlign w:val="top"/>
          </w:tcPr>
          <w:p w14:paraId="03892665" w14:textId="77777777" w:rsidR="002713E5" w:rsidRPr="002B5394" w:rsidRDefault="002713E5" w:rsidP="000E7982">
            <w:pPr>
              <w:pStyle w:val="S-O-P"/>
            </w:pPr>
            <w:r w:rsidRPr="002B5394">
              <w:t>S</w:t>
            </w:r>
          </w:p>
        </w:tc>
        <w:tc>
          <w:tcPr>
            <w:tcW w:w="1035" w:type="dxa"/>
            <w:vAlign w:val="top"/>
          </w:tcPr>
          <w:p w14:paraId="3F92B09B" w14:textId="77777777" w:rsidR="002713E5" w:rsidRPr="002B5394" w:rsidRDefault="002713E5" w:rsidP="000E7982">
            <w:pPr>
              <w:pStyle w:val="S-O-P"/>
            </w:pPr>
            <w:r w:rsidRPr="002B5394">
              <w:t>S</w:t>
            </w:r>
          </w:p>
        </w:tc>
        <w:tc>
          <w:tcPr>
            <w:tcW w:w="1035" w:type="dxa"/>
            <w:vAlign w:val="top"/>
          </w:tcPr>
          <w:p w14:paraId="798E01D2" w14:textId="77777777" w:rsidR="002713E5" w:rsidRPr="002B5394" w:rsidRDefault="002713E5" w:rsidP="000E7982">
            <w:pPr>
              <w:pStyle w:val="S-O-P"/>
            </w:pPr>
            <w:r w:rsidRPr="002B5394">
              <w:t>S</w:t>
            </w:r>
          </w:p>
        </w:tc>
      </w:tr>
      <w:tr w:rsidR="002713E5" w:rsidRPr="002B5394" w14:paraId="6EA4FAB4" w14:textId="77777777" w:rsidTr="000E7982">
        <w:tc>
          <w:tcPr>
            <w:tcW w:w="5940" w:type="dxa"/>
            <w:vAlign w:val="top"/>
          </w:tcPr>
          <w:p w14:paraId="1B390A2D" w14:textId="77777777" w:rsidR="002713E5" w:rsidRPr="002B5394" w:rsidRDefault="002713E5" w:rsidP="000E7982">
            <w:pPr>
              <w:pStyle w:val="FABodyCopy"/>
            </w:pPr>
            <w:r w:rsidRPr="002B5394">
              <w:t>Lighting</w:t>
            </w:r>
          </w:p>
        </w:tc>
        <w:tc>
          <w:tcPr>
            <w:tcW w:w="1035" w:type="dxa"/>
            <w:vAlign w:val="top"/>
          </w:tcPr>
          <w:p w14:paraId="764829ED" w14:textId="77777777" w:rsidR="002713E5" w:rsidRPr="002B5394" w:rsidRDefault="002713E5" w:rsidP="000E7982">
            <w:pPr>
              <w:pStyle w:val="S-O-P"/>
            </w:pPr>
          </w:p>
        </w:tc>
        <w:tc>
          <w:tcPr>
            <w:tcW w:w="1035" w:type="dxa"/>
            <w:vAlign w:val="top"/>
          </w:tcPr>
          <w:p w14:paraId="497D512C" w14:textId="77777777" w:rsidR="002713E5" w:rsidRPr="002B5394" w:rsidRDefault="002713E5" w:rsidP="000E7982">
            <w:pPr>
              <w:pStyle w:val="S-O-P"/>
            </w:pPr>
          </w:p>
        </w:tc>
        <w:tc>
          <w:tcPr>
            <w:tcW w:w="1035" w:type="dxa"/>
            <w:vAlign w:val="top"/>
          </w:tcPr>
          <w:p w14:paraId="679FEA5C" w14:textId="77777777" w:rsidR="002713E5" w:rsidRPr="002B5394" w:rsidRDefault="002713E5" w:rsidP="000E7982">
            <w:pPr>
              <w:pStyle w:val="S-O-P"/>
            </w:pPr>
          </w:p>
        </w:tc>
        <w:tc>
          <w:tcPr>
            <w:tcW w:w="1035" w:type="dxa"/>
            <w:vAlign w:val="top"/>
          </w:tcPr>
          <w:p w14:paraId="7CEEC268" w14:textId="77777777" w:rsidR="002713E5" w:rsidRPr="002B5394" w:rsidRDefault="002713E5" w:rsidP="000E7982">
            <w:pPr>
              <w:pStyle w:val="S-O-P"/>
            </w:pPr>
          </w:p>
        </w:tc>
      </w:tr>
      <w:tr w:rsidR="002713E5" w:rsidRPr="002B5394" w14:paraId="78DC4643" w14:textId="77777777" w:rsidTr="000E7982">
        <w:tc>
          <w:tcPr>
            <w:tcW w:w="5940" w:type="dxa"/>
            <w:vAlign w:val="top"/>
          </w:tcPr>
          <w:p w14:paraId="4A32AD06" w14:textId="77777777" w:rsidR="002713E5" w:rsidRPr="00563A78" w:rsidRDefault="002713E5" w:rsidP="000E7982">
            <w:pPr>
              <w:pStyle w:val="FABodyIndent1"/>
            </w:pPr>
            <w:r w:rsidRPr="00563A78">
              <w:t>Automatic headlamps</w:t>
            </w:r>
          </w:p>
        </w:tc>
        <w:tc>
          <w:tcPr>
            <w:tcW w:w="1035" w:type="dxa"/>
            <w:vAlign w:val="top"/>
          </w:tcPr>
          <w:p w14:paraId="15248CBC" w14:textId="77777777" w:rsidR="002713E5" w:rsidRPr="002B5394" w:rsidRDefault="002713E5" w:rsidP="000E7982">
            <w:pPr>
              <w:pStyle w:val="S-O-P"/>
            </w:pPr>
            <w:r w:rsidRPr="002B5394">
              <w:t>S</w:t>
            </w:r>
          </w:p>
        </w:tc>
        <w:tc>
          <w:tcPr>
            <w:tcW w:w="1035" w:type="dxa"/>
            <w:vAlign w:val="top"/>
          </w:tcPr>
          <w:p w14:paraId="3637BBB3" w14:textId="77777777" w:rsidR="002713E5" w:rsidRPr="002B5394" w:rsidRDefault="002713E5" w:rsidP="000E7982">
            <w:pPr>
              <w:pStyle w:val="S-O-P"/>
            </w:pPr>
            <w:r w:rsidRPr="002B5394">
              <w:t>S</w:t>
            </w:r>
          </w:p>
        </w:tc>
        <w:tc>
          <w:tcPr>
            <w:tcW w:w="1035" w:type="dxa"/>
            <w:vAlign w:val="top"/>
          </w:tcPr>
          <w:p w14:paraId="13288CBC" w14:textId="77777777" w:rsidR="002713E5" w:rsidRPr="002B5394" w:rsidRDefault="002713E5" w:rsidP="000E7982">
            <w:pPr>
              <w:pStyle w:val="S-O-P"/>
            </w:pPr>
            <w:r w:rsidRPr="002B5394">
              <w:t>S</w:t>
            </w:r>
          </w:p>
        </w:tc>
        <w:tc>
          <w:tcPr>
            <w:tcW w:w="1035" w:type="dxa"/>
            <w:vAlign w:val="top"/>
          </w:tcPr>
          <w:p w14:paraId="15ABBF72" w14:textId="77777777" w:rsidR="002713E5" w:rsidRPr="002B5394" w:rsidRDefault="002713E5" w:rsidP="000E7982">
            <w:pPr>
              <w:pStyle w:val="S-O-P"/>
            </w:pPr>
            <w:r w:rsidRPr="002B5394">
              <w:t>S</w:t>
            </w:r>
          </w:p>
        </w:tc>
      </w:tr>
      <w:tr w:rsidR="002713E5" w:rsidRPr="002B5394" w14:paraId="243A769F" w14:textId="77777777" w:rsidTr="000E7982">
        <w:tc>
          <w:tcPr>
            <w:tcW w:w="5940" w:type="dxa"/>
            <w:vAlign w:val="top"/>
          </w:tcPr>
          <w:p w14:paraId="35806DFA" w14:textId="77777777" w:rsidR="002713E5" w:rsidRPr="00563A78" w:rsidRDefault="002713E5" w:rsidP="000E7982">
            <w:pPr>
              <w:pStyle w:val="FABodyIndent1"/>
              <w:rPr>
                <w:highlight w:val="yellow"/>
              </w:rPr>
            </w:pPr>
            <w:r w:rsidRPr="00563A78">
              <w:t xml:space="preserve">Auto high-beam headlamp control system </w:t>
            </w:r>
          </w:p>
        </w:tc>
        <w:tc>
          <w:tcPr>
            <w:tcW w:w="1035" w:type="dxa"/>
            <w:vAlign w:val="top"/>
          </w:tcPr>
          <w:p w14:paraId="1B07F08E" w14:textId="77777777" w:rsidR="002713E5" w:rsidRPr="002B5394" w:rsidRDefault="002713E5" w:rsidP="000E7982">
            <w:pPr>
              <w:pStyle w:val="S-O-P"/>
              <w:rPr>
                <w:highlight w:val="yellow"/>
              </w:rPr>
            </w:pPr>
            <w:r>
              <w:t>NA</w:t>
            </w:r>
          </w:p>
        </w:tc>
        <w:tc>
          <w:tcPr>
            <w:tcW w:w="1035" w:type="dxa"/>
            <w:vAlign w:val="top"/>
          </w:tcPr>
          <w:p w14:paraId="1AA43E2C" w14:textId="77777777" w:rsidR="002713E5" w:rsidRPr="002B5394" w:rsidRDefault="002713E5" w:rsidP="000E7982">
            <w:pPr>
              <w:pStyle w:val="S-O-P"/>
            </w:pPr>
            <w:r w:rsidRPr="002B5394">
              <w:t>S</w:t>
            </w:r>
          </w:p>
        </w:tc>
        <w:tc>
          <w:tcPr>
            <w:tcW w:w="1035" w:type="dxa"/>
            <w:vAlign w:val="top"/>
          </w:tcPr>
          <w:p w14:paraId="29F1D582" w14:textId="77777777" w:rsidR="002713E5" w:rsidRPr="002B5394" w:rsidRDefault="002713E5" w:rsidP="000E7982">
            <w:pPr>
              <w:pStyle w:val="S-O-P"/>
            </w:pPr>
            <w:r w:rsidRPr="002B5394">
              <w:t>S</w:t>
            </w:r>
          </w:p>
        </w:tc>
        <w:tc>
          <w:tcPr>
            <w:tcW w:w="1035" w:type="dxa"/>
            <w:vAlign w:val="top"/>
          </w:tcPr>
          <w:p w14:paraId="3D98A68E" w14:textId="77777777" w:rsidR="002713E5" w:rsidRPr="002B5394" w:rsidRDefault="002713E5" w:rsidP="000E7982">
            <w:pPr>
              <w:pStyle w:val="S-O-P"/>
            </w:pPr>
            <w:r w:rsidRPr="002B5394">
              <w:t>S</w:t>
            </w:r>
          </w:p>
        </w:tc>
      </w:tr>
      <w:tr w:rsidR="002713E5" w:rsidRPr="002B5394" w14:paraId="1AC5D8EC" w14:textId="77777777" w:rsidTr="000E7982">
        <w:tc>
          <w:tcPr>
            <w:tcW w:w="5940" w:type="dxa"/>
            <w:vAlign w:val="top"/>
          </w:tcPr>
          <w:p w14:paraId="71E56DDA" w14:textId="77777777" w:rsidR="002713E5" w:rsidRPr="00563A78" w:rsidRDefault="002713E5" w:rsidP="000E7982">
            <w:pPr>
              <w:pStyle w:val="FABodyIndent1"/>
              <w:rPr>
                <w:highlight w:val="yellow"/>
              </w:rPr>
            </w:pPr>
            <w:r w:rsidRPr="00563A78">
              <w:t>Premium LED reflector headlamps with integrated daytime running lamps (amber color) and LED taillamps</w:t>
            </w:r>
          </w:p>
        </w:tc>
        <w:tc>
          <w:tcPr>
            <w:tcW w:w="1035" w:type="dxa"/>
            <w:vAlign w:val="top"/>
          </w:tcPr>
          <w:p w14:paraId="09B437F7" w14:textId="77777777" w:rsidR="002713E5" w:rsidRPr="002B5394" w:rsidRDefault="002713E5" w:rsidP="000E7982">
            <w:pPr>
              <w:pStyle w:val="S-O-P"/>
            </w:pPr>
            <w:r w:rsidRPr="002B5394">
              <w:t>S</w:t>
            </w:r>
          </w:p>
        </w:tc>
        <w:tc>
          <w:tcPr>
            <w:tcW w:w="1035" w:type="dxa"/>
            <w:vAlign w:val="top"/>
          </w:tcPr>
          <w:p w14:paraId="61D3A445" w14:textId="77777777" w:rsidR="002713E5" w:rsidRPr="002B5394" w:rsidRDefault="002713E5" w:rsidP="000E7982">
            <w:pPr>
              <w:pStyle w:val="S-O-P"/>
            </w:pPr>
            <w:r w:rsidRPr="002B5394">
              <w:t>S</w:t>
            </w:r>
          </w:p>
        </w:tc>
        <w:tc>
          <w:tcPr>
            <w:tcW w:w="1035" w:type="dxa"/>
            <w:vAlign w:val="top"/>
          </w:tcPr>
          <w:p w14:paraId="0F51C4FC" w14:textId="77777777" w:rsidR="002713E5" w:rsidRPr="002B5394" w:rsidRDefault="002713E5" w:rsidP="000E7982">
            <w:pPr>
              <w:pStyle w:val="S-O-P"/>
            </w:pPr>
            <w:r>
              <w:t>NA</w:t>
            </w:r>
          </w:p>
        </w:tc>
        <w:tc>
          <w:tcPr>
            <w:tcW w:w="1035" w:type="dxa"/>
            <w:vAlign w:val="top"/>
          </w:tcPr>
          <w:p w14:paraId="4EFEA9D3" w14:textId="77777777" w:rsidR="002713E5" w:rsidRPr="002B5394" w:rsidRDefault="002713E5" w:rsidP="000E7982">
            <w:pPr>
              <w:pStyle w:val="S-O-P"/>
            </w:pPr>
            <w:r>
              <w:t>NA</w:t>
            </w:r>
          </w:p>
        </w:tc>
      </w:tr>
      <w:tr w:rsidR="002713E5" w:rsidRPr="002B5394" w14:paraId="33A04021" w14:textId="77777777" w:rsidTr="000E7982">
        <w:tc>
          <w:tcPr>
            <w:tcW w:w="5940" w:type="dxa"/>
            <w:vAlign w:val="top"/>
          </w:tcPr>
          <w:p w14:paraId="331FA456" w14:textId="77777777" w:rsidR="002713E5" w:rsidRPr="00563A78" w:rsidRDefault="002713E5" w:rsidP="000E7982">
            <w:pPr>
              <w:pStyle w:val="FABodyIndent1"/>
              <w:rPr>
                <w:highlight w:val="yellow"/>
              </w:rPr>
            </w:pPr>
            <w:r w:rsidRPr="00563A78">
              <w:t>Premium LED reflector headlamps with LED accent lighting/ integrated daytime running lamps (bright white color) and LED taillamps</w:t>
            </w:r>
          </w:p>
        </w:tc>
        <w:tc>
          <w:tcPr>
            <w:tcW w:w="1035" w:type="dxa"/>
            <w:vAlign w:val="top"/>
          </w:tcPr>
          <w:p w14:paraId="5FF03F79" w14:textId="77777777" w:rsidR="002713E5" w:rsidRPr="002B5394" w:rsidRDefault="002713E5" w:rsidP="000E7982">
            <w:pPr>
              <w:pStyle w:val="S-O-P"/>
            </w:pPr>
            <w:r>
              <w:t>NA</w:t>
            </w:r>
          </w:p>
        </w:tc>
        <w:tc>
          <w:tcPr>
            <w:tcW w:w="1035" w:type="dxa"/>
            <w:vAlign w:val="top"/>
          </w:tcPr>
          <w:p w14:paraId="1EBFE2B2" w14:textId="77777777" w:rsidR="002713E5" w:rsidRPr="002B5394" w:rsidRDefault="002713E5" w:rsidP="000E7982">
            <w:pPr>
              <w:pStyle w:val="S-O-P"/>
            </w:pPr>
            <w:r>
              <w:t>NA</w:t>
            </w:r>
          </w:p>
        </w:tc>
        <w:tc>
          <w:tcPr>
            <w:tcW w:w="1035" w:type="dxa"/>
            <w:vAlign w:val="top"/>
          </w:tcPr>
          <w:p w14:paraId="4268830E" w14:textId="77777777" w:rsidR="002713E5" w:rsidRPr="002B5394" w:rsidRDefault="002713E5" w:rsidP="000E7982">
            <w:pPr>
              <w:pStyle w:val="S-O-P"/>
            </w:pPr>
            <w:r w:rsidRPr="002B5394">
              <w:t>S</w:t>
            </w:r>
          </w:p>
        </w:tc>
        <w:tc>
          <w:tcPr>
            <w:tcW w:w="1035" w:type="dxa"/>
            <w:vAlign w:val="top"/>
          </w:tcPr>
          <w:p w14:paraId="3E78995C" w14:textId="77777777" w:rsidR="002713E5" w:rsidRPr="002B5394" w:rsidRDefault="002713E5" w:rsidP="000E7982">
            <w:pPr>
              <w:pStyle w:val="S-O-P"/>
            </w:pPr>
            <w:r w:rsidRPr="002B5394">
              <w:t>S</w:t>
            </w:r>
          </w:p>
        </w:tc>
      </w:tr>
      <w:tr w:rsidR="002713E5" w:rsidRPr="002B5394" w14:paraId="7E80C701" w14:textId="77777777" w:rsidTr="000E7982">
        <w:tc>
          <w:tcPr>
            <w:tcW w:w="5940" w:type="dxa"/>
            <w:vAlign w:val="top"/>
          </w:tcPr>
          <w:p w14:paraId="25C9066F" w14:textId="77777777" w:rsidR="002713E5" w:rsidRPr="00563A78" w:rsidRDefault="002713E5" w:rsidP="000E7982">
            <w:pPr>
              <w:pStyle w:val="FABodyIndent1"/>
              <w:rPr>
                <w:highlight w:val="yellow"/>
              </w:rPr>
            </w:pPr>
            <w:r w:rsidRPr="00563A78">
              <w:t>Premium LED fog lamps</w:t>
            </w:r>
          </w:p>
        </w:tc>
        <w:tc>
          <w:tcPr>
            <w:tcW w:w="1035" w:type="dxa"/>
            <w:vAlign w:val="top"/>
          </w:tcPr>
          <w:p w14:paraId="2C089F00" w14:textId="77777777" w:rsidR="002713E5" w:rsidRPr="002B5394" w:rsidRDefault="002713E5" w:rsidP="000E7982">
            <w:pPr>
              <w:pStyle w:val="S-O-P"/>
            </w:pPr>
            <w:r>
              <w:t>NA</w:t>
            </w:r>
          </w:p>
        </w:tc>
        <w:tc>
          <w:tcPr>
            <w:tcW w:w="1035" w:type="dxa"/>
            <w:vAlign w:val="top"/>
          </w:tcPr>
          <w:p w14:paraId="61C89233" w14:textId="77777777" w:rsidR="002713E5" w:rsidRPr="002B5394" w:rsidRDefault="002713E5" w:rsidP="000E7982">
            <w:pPr>
              <w:pStyle w:val="S-O-P"/>
            </w:pPr>
            <w:r w:rsidRPr="002B5394">
              <w:t>S</w:t>
            </w:r>
          </w:p>
        </w:tc>
        <w:tc>
          <w:tcPr>
            <w:tcW w:w="1035" w:type="dxa"/>
            <w:vAlign w:val="top"/>
          </w:tcPr>
          <w:p w14:paraId="669D8824" w14:textId="77777777" w:rsidR="002713E5" w:rsidRPr="002B5394" w:rsidRDefault="002713E5" w:rsidP="000E7982">
            <w:pPr>
              <w:pStyle w:val="S-O-P"/>
            </w:pPr>
            <w:r w:rsidRPr="002B5394">
              <w:t>S</w:t>
            </w:r>
          </w:p>
        </w:tc>
        <w:tc>
          <w:tcPr>
            <w:tcW w:w="1035" w:type="dxa"/>
            <w:vAlign w:val="top"/>
          </w:tcPr>
          <w:p w14:paraId="447CB035" w14:textId="77777777" w:rsidR="002713E5" w:rsidRPr="002B5394" w:rsidRDefault="002713E5" w:rsidP="000E7982">
            <w:pPr>
              <w:pStyle w:val="S-O-P"/>
            </w:pPr>
            <w:r w:rsidRPr="002B5394">
              <w:t>S</w:t>
            </w:r>
          </w:p>
        </w:tc>
      </w:tr>
      <w:tr w:rsidR="002713E5" w:rsidRPr="002B5394" w14:paraId="6A64FDAA" w14:textId="77777777" w:rsidTr="000E7982">
        <w:tc>
          <w:tcPr>
            <w:tcW w:w="5940" w:type="dxa"/>
            <w:vAlign w:val="top"/>
          </w:tcPr>
          <w:p w14:paraId="2D5F64D4" w14:textId="77777777" w:rsidR="002713E5" w:rsidRPr="00563A78" w:rsidRDefault="002713E5" w:rsidP="000E7982">
            <w:pPr>
              <w:pStyle w:val="FABodyIndent1"/>
            </w:pPr>
            <w:r w:rsidRPr="00563A78">
              <w:t xml:space="preserve">Approach-lit door handles and rearview mirror puddle lighting </w:t>
            </w:r>
          </w:p>
        </w:tc>
        <w:tc>
          <w:tcPr>
            <w:tcW w:w="1035" w:type="dxa"/>
            <w:vAlign w:val="top"/>
          </w:tcPr>
          <w:p w14:paraId="3FABEF69" w14:textId="77777777" w:rsidR="002713E5" w:rsidRPr="002B5394" w:rsidRDefault="002713E5" w:rsidP="000E7982">
            <w:pPr>
              <w:pStyle w:val="S-O-P"/>
            </w:pPr>
            <w:r>
              <w:t>NA</w:t>
            </w:r>
          </w:p>
        </w:tc>
        <w:tc>
          <w:tcPr>
            <w:tcW w:w="1035" w:type="dxa"/>
            <w:vAlign w:val="top"/>
          </w:tcPr>
          <w:p w14:paraId="420C532E" w14:textId="77777777" w:rsidR="002713E5" w:rsidRPr="002B5394" w:rsidRDefault="002713E5" w:rsidP="000E7982">
            <w:pPr>
              <w:pStyle w:val="S-O-P"/>
            </w:pPr>
            <w:r>
              <w:t>NA</w:t>
            </w:r>
          </w:p>
        </w:tc>
        <w:tc>
          <w:tcPr>
            <w:tcW w:w="1035" w:type="dxa"/>
            <w:vAlign w:val="top"/>
          </w:tcPr>
          <w:p w14:paraId="6DDFE2DA" w14:textId="77777777" w:rsidR="002713E5" w:rsidRPr="002B5394" w:rsidRDefault="002713E5" w:rsidP="000E7982">
            <w:pPr>
              <w:pStyle w:val="S-O-P"/>
            </w:pPr>
            <w:r w:rsidRPr="002B5394">
              <w:t>S</w:t>
            </w:r>
          </w:p>
        </w:tc>
        <w:tc>
          <w:tcPr>
            <w:tcW w:w="1035" w:type="dxa"/>
            <w:vAlign w:val="top"/>
          </w:tcPr>
          <w:p w14:paraId="410EA88D" w14:textId="77777777" w:rsidR="002713E5" w:rsidRPr="002B5394" w:rsidRDefault="002713E5" w:rsidP="000E7982">
            <w:pPr>
              <w:pStyle w:val="S-O-P"/>
            </w:pPr>
            <w:r w:rsidRPr="002B5394">
              <w:t>S</w:t>
            </w:r>
          </w:p>
        </w:tc>
      </w:tr>
      <w:tr w:rsidR="002713E5" w:rsidRPr="002B5394" w14:paraId="5BA749B0" w14:textId="77777777" w:rsidTr="000E7982">
        <w:tc>
          <w:tcPr>
            <w:tcW w:w="5940" w:type="dxa"/>
            <w:vAlign w:val="top"/>
          </w:tcPr>
          <w:p w14:paraId="3F6457CC" w14:textId="77777777" w:rsidR="002713E5" w:rsidRPr="002B5394" w:rsidRDefault="002713E5" w:rsidP="000E7982">
            <w:pPr>
              <w:pStyle w:val="FABodyCopy"/>
            </w:pPr>
            <w:r w:rsidRPr="002B5394">
              <w:t xml:space="preserve">Mirrors </w:t>
            </w:r>
          </w:p>
        </w:tc>
        <w:tc>
          <w:tcPr>
            <w:tcW w:w="1035" w:type="dxa"/>
            <w:vAlign w:val="top"/>
          </w:tcPr>
          <w:p w14:paraId="0788FC50" w14:textId="77777777" w:rsidR="002713E5" w:rsidRPr="002B5394" w:rsidRDefault="002713E5" w:rsidP="000E7982">
            <w:pPr>
              <w:pStyle w:val="S-O-P"/>
            </w:pPr>
          </w:p>
        </w:tc>
        <w:tc>
          <w:tcPr>
            <w:tcW w:w="1035" w:type="dxa"/>
            <w:vAlign w:val="top"/>
          </w:tcPr>
          <w:p w14:paraId="2D443C51" w14:textId="77777777" w:rsidR="002713E5" w:rsidRPr="002B5394" w:rsidRDefault="002713E5" w:rsidP="000E7982">
            <w:pPr>
              <w:pStyle w:val="S-O-P"/>
            </w:pPr>
          </w:p>
        </w:tc>
        <w:tc>
          <w:tcPr>
            <w:tcW w:w="1035" w:type="dxa"/>
            <w:vAlign w:val="top"/>
          </w:tcPr>
          <w:p w14:paraId="2DCAAC32" w14:textId="77777777" w:rsidR="002713E5" w:rsidRPr="002B5394" w:rsidRDefault="002713E5" w:rsidP="000E7982">
            <w:pPr>
              <w:pStyle w:val="S-O-P"/>
            </w:pPr>
          </w:p>
        </w:tc>
        <w:tc>
          <w:tcPr>
            <w:tcW w:w="1035" w:type="dxa"/>
            <w:vAlign w:val="top"/>
          </w:tcPr>
          <w:p w14:paraId="533CB98D" w14:textId="77777777" w:rsidR="002713E5" w:rsidRPr="002B5394" w:rsidRDefault="002713E5" w:rsidP="000E7982">
            <w:pPr>
              <w:pStyle w:val="S-O-P"/>
            </w:pPr>
          </w:p>
        </w:tc>
      </w:tr>
      <w:tr w:rsidR="002713E5" w:rsidRPr="002B5394" w14:paraId="1C3C85A3" w14:textId="77777777" w:rsidTr="000E7982">
        <w:tc>
          <w:tcPr>
            <w:tcW w:w="5940" w:type="dxa"/>
            <w:vAlign w:val="top"/>
          </w:tcPr>
          <w:p w14:paraId="3BC2BB41" w14:textId="77777777" w:rsidR="002713E5" w:rsidRPr="002B5394" w:rsidRDefault="002713E5" w:rsidP="000E7982">
            <w:pPr>
              <w:pStyle w:val="FABodyIndent1"/>
            </w:pPr>
            <w:r w:rsidRPr="002B5394">
              <w:t>Power, manual foldaway with heating element and blind-spot indicator — Fine Silver cap</w:t>
            </w:r>
          </w:p>
        </w:tc>
        <w:tc>
          <w:tcPr>
            <w:tcW w:w="1035" w:type="dxa"/>
            <w:vAlign w:val="top"/>
          </w:tcPr>
          <w:p w14:paraId="3896900B" w14:textId="77777777" w:rsidR="002713E5" w:rsidRPr="002B5394" w:rsidRDefault="002713E5" w:rsidP="000E7982">
            <w:pPr>
              <w:pStyle w:val="S-O-P"/>
            </w:pPr>
            <w:r w:rsidRPr="002B5394">
              <w:t>S</w:t>
            </w:r>
          </w:p>
        </w:tc>
        <w:tc>
          <w:tcPr>
            <w:tcW w:w="1035" w:type="dxa"/>
            <w:vAlign w:val="top"/>
          </w:tcPr>
          <w:p w14:paraId="0320D143" w14:textId="77777777" w:rsidR="002713E5" w:rsidRPr="002B5394" w:rsidRDefault="002713E5" w:rsidP="000E7982">
            <w:pPr>
              <w:pStyle w:val="S-O-P"/>
            </w:pPr>
            <w:r>
              <w:t>NA</w:t>
            </w:r>
          </w:p>
        </w:tc>
        <w:tc>
          <w:tcPr>
            <w:tcW w:w="1035" w:type="dxa"/>
            <w:vAlign w:val="top"/>
          </w:tcPr>
          <w:p w14:paraId="1D08B3F6" w14:textId="77777777" w:rsidR="002713E5" w:rsidRPr="002B5394" w:rsidRDefault="002713E5" w:rsidP="000E7982">
            <w:pPr>
              <w:pStyle w:val="S-O-P"/>
            </w:pPr>
            <w:r>
              <w:t>NA</w:t>
            </w:r>
          </w:p>
        </w:tc>
        <w:tc>
          <w:tcPr>
            <w:tcW w:w="1035" w:type="dxa"/>
            <w:vAlign w:val="top"/>
          </w:tcPr>
          <w:p w14:paraId="71EC95D2" w14:textId="77777777" w:rsidR="002713E5" w:rsidRPr="002B5394" w:rsidRDefault="002713E5" w:rsidP="000E7982">
            <w:pPr>
              <w:pStyle w:val="S-O-P"/>
            </w:pPr>
            <w:r>
              <w:t>NA</w:t>
            </w:r>
          </w:p>
        </w:tc>
      </w:tr>
      <w:tr w:rsidR="002713E5" w:rsidRPr="002B5394" w14:paraId="793C0281" w14:textId="77777777" w:rsidTr="000E7982">
        <w:tc>
          <w:tcPr>
            <w:tcW w:w="5940" w:type="dxa"/>
            <w:vAlign w:val="top"/>
          </w:tcPr>
          <w:p w14:paraId="58DF8ADE" w14:textId="77777777" w:rsidR="002713E5" w:rsidRPr="002B5394" w:rsidRDefault="002713E5" w:rsidP="000E7982">
            <w:pPr>
              <w:pStyle w:val="FABodyIndent1"/>
            </w:pPr>
            <w:r w:rsidRPr="002B5394">
              <w:t>Power, manual foldaway with heating element, blind-spot indicator and memory; supplemental turn signals — Fine Silver cap with Bright Chrome insert</w:t>
            </w:r>
          </w:p>
        </w:tc>
        <w:tc>
          <w:tcPr>
            <w:tcW w:w="1035" w:type="dxa"/>
            <w:vAlign w:val="top"/>
          </w:tcPr>
          <w:p w14:paraId="12DF3986" w14:textId="77777777" w:rsidR="002713E5" w:rsidRPr="002B5394" w:rsidRDefault="002713E5" w:rsidP="000E7982">
            <w:pPr>
              <w:pStyle w:val="S-O-P"/>
            </w:pPr>
            <w:r>
              <w:t>NA</w:t>
            </w:r>
          </w:p>
        </w:tc>
        <w:tc>
          <w:tcPr>
            <w:tcW w:w="1035" w:type="dxa"/>
            <w:vAlign w:val="top"/>
          </w:tcPr>
          <w:p w14:paraId="18AE791D" w14:textId="77777777" w:rsidR="002713E5" w:rsidRPr="002B5394" w:rsidRDefault="002713E5" w:rsidP="000E7982">
            <w:pPr>
              <w:pStyle w:val="S-O-P"/>
            </w:pPr>
            <w:r w:rsidRPr="002B5394">
              <w:t>S</w:t>
            </w:r>
          </w:p>
        </w:tc>
        <w:tc>
          <w:tcPr>
            <w:tcW w:w="1035" w:type="dxa"/>
            <w:vAlign w:val="top"/>
          </w:tcPr>
          <w:p w14:paraId="7869002F" w14:textId="77777777" w:rsidR="002713E5" w:rsidRPr="002B5394" w:rsidRDefault="002713E5" w:rsidP="000E7982">
            <w:pPr>
              <w:pStyle w:val="S-O-P"/>
            </w:pPr>
            <w:r>
              <w:t>NA</w:t>
            </w:r>
          </w:p>
        </w:tc>
        <w:tc>
          <w:tcPr>
            <w:tcW w:w="1035" w:type="dxa"/>
            <w:vAlign w:val="top"/>
          </w:tcPr>
          <w:p w14:paraId="6F39032F" w14:textId="77777777" w:rsidR="002713E5" w:rsidRPr="002B5394" w:rsidRDefault="002713E5" w:rsidP="000E7982">
            <w:pPr>
              <w:pStyle w:val="S-O-P"/>
            </w:pPr>
            <w:r>
              <w:t>NA</w:t>
            </w:r>
          </w:p>
        </w:tc>
      </w:tr>
      <w:tr w:rsidR="002713E5" w:rsidRPr="002B5394" w14:paraId="3617E9F7" w14:textId="77777777" w:rsidTr="000E7982">
        <w:tc>
          <w:tcPr>
            <w:tcW w:w="5940" w:type="dxa"/>
            <w:vAlign w:val="top"/>
          </w:tcPr>
          <w:p w14:paraId="0E390661" w14:textId="77777777" w:rsidR="002713E5" w:rsidRPr="002B5394" w:rsidRDefault="002713E5" w:rsidP="000E7982">
            <w:pPr>
              <w:pStyle w:val="FABodyIndent1"/>
            </w:pPr>
            <w:r w:rsidRPr="002B5394">
              <w:t>Power-folding multifunctional with heating element, blind-spot indicator and memory; auto-tilt down in reverse, auto-dimming glass on driver’s side with supplemental turn signals and courtesy lighting — Gloss Black cap with Bright Chrome insert</w:t>
            </w:r>
          </w:p>
        </w:tc>
        <w:tc>
          <w:tcPr>
            <w:tcW w:w="1035" w:type="dxa"/>
            <w:vAlign w:val="top"/>
          </w:tcPr>
          <w:p w14:paraId="3CB65FED" w14:textId="77777777" w:rsidR="002713E5" w:rsidRPr="002B5394" w:rsidRDefault="002713E5" w:rsidP="000E7982">
            <w:pPr>
              <w:pStyle w:val="S-O-P"/>
            </w:pPr>
            <w:r>
              <w:t>NA</w:t>
            </w:r>
          </w:p>
        </w:tc>
        <w:tc>
          <w:tcPr>
            <w:tcW w:w="1035" w:type="dxa"/>
            <w:vAlign w:val="top"/>
          </w:tcPr>
          <w:p w14:paraId="3B8AD2C7" w14:textId="77777777" w:rsidR="002713E5" w:rsidRPr="002B5394" w:rsidRDefault="002713E5" w:rsidP="000E7982">
            <w:pPr>
              <w:pStyle w:val="S-O-P"/>
            </w:pPr>
            <w:r>
              <w:t>NA</w:t>
            </w:r>
          </w:p>
        </w:tc>
        <w:tc>
          <w:tcPr>
            <w:tcW w:w="1035" w:type="dxa"/>
            <w:vAlign w:val="top"/>
          </w:tcPr>
          <w:p w14:paraId="57C4E14D" w14:textId="77777777" w:rsidR="002713E5" w:rsidRPr="002B5394" w:rsidRDefault="002713E5" w:rsidP="000E7982">
            <w:pPr>
              <w:pStyle w:val="S-O-P"/>
            </w:pPr>
            <w:r w:rsidRPr="002B5394">
              <w:t>S</w:t>
            </w:r>
          </w:p>
        </w:tc>
        <w:tc>
          <w:tcPr>
            <w:tcW w:w="1035" w:type="dxa"/>
            <w:vAlign w:val="top"/>
          </w:tcPr>
          <w:p w14:paraId="37042BFA" w14:textId="77777777" w:rsidR="002713E5" w:rsidRPr="002B5394" w:rsidRDefault="002713E5" w:rsidP="000E7982">
            <w:pPr>
              <w:pStyle w:val="S-O-P"/>
            </w:pPr>
            <w:r>
              <w:t>NA</w:t>
            </w:r>
          </w:p>
        </w:tc>
      </w:tr>
      <w:tr w:rsidR="002713E5" w:rsidRPr="002B5394" w14:paraId="0B86B404" w14:textId="77777777" w:rsidTr="000E7982">
        <w:tc>
          <w:tcPr>
            <w:tcW w:w="5940" w:type="dxa"/>
            <w:vAlign w:val="top"/>
          </w:tcPr>
          <w:p w14:paraId="4E7781E5" w14:textId="77777777" w:rsidR="002713E5" w:rsidRPr="002B5394" w:rsidRDefault="002713E5" w:rsidP="000E7982">
            <w:pPr>
              <w:pStyle w:val="FABodyIndent1"/>
            </w:pPr>
            <w:r w:rsidRPr="002B5394">
              <w:t>Power-folding multifunction with heating element, blind-spot indicator and memory; auto-tilt down in reverse, auto-dimming on driver’s side with supplemental turn signals, courtesy lighting and 360-degree camera — Gloss Black cap with Platinum insert</w:t>
            </w:r>
          </w:p>
        </w:tc>
        <w:tc>
          <w:tcPr>
            <w:tcW w:w="1035" w:type="dxa"/>
            <w:vAlign w:val="top"/>
          </w:tcPr>
          <w:p w14:paraId="59BF0DE0" w14:textId="77777777" w:rsidR="002713E5" w:rsidRPr="002B5394" w:rsidRDefault="002713E5" w:rsidP="000E7982">
            <w:pPr>
              <w:pStyle w:val="S-O-P"/>
            </w:pPr>
            <w:r>
              <w:t>NA</w:t>
            </w:r>
          </w:p>
        </w:tc>
        <w:tc>
          <w:tcPr>
            <w:tcW w:w="1035" w:type="dxa"/>
            <w:vAlign w:val="top"/>
          </w:tcPr>
          <w:p w14:paraId="1184227E" w14:textId="77777777" w:rsidR="002713E5" w:rsidRPr="002B5394" w:rsidRDefault="002713E5" w:rsidP="000E7982">
            <w:pPr>
              <w:pStyle w:val="S-O-P"/>
            </w:pPr>
            <w:r>
              <w:t>NA</w:t>
            </w:r>
          </w:p>
        </w:tc>
        <w:tc>
          <w:tcPr>
            <w:tcW w:w="1035" w:type="dxa"/>
            <w:vAlign w:val="top"/>
          </w:tcPr>
          <w:p w14:paraId="152C06A1" w14:textId="77777777" w:rsidR="002713E5" w:rsidRPr="002B5394" w:rsidRDefault="002713E5" w:rsidP="000E7982">
            <w:pPr>
              <w:pStyle w:val="S-O-P"/>
            </w:pPr>
            <w:r>
              <w:t>NA</w:t>
            </w:r>
          </w:p>
        </w:tc>
        <w:tc>
          <w:tcPr>
            <w:tcW w:w="1035" w:type="dxa"/>
            <w:vAlign w:val="top"/>
          </w:tcPr>
          <w:p w14:paraId="55071392" w14:textId="77777777" w:rsidR="002713E5" w:rsidRPr="002B5394" w:rsidRDefault="002713E5" w:rsidP="000E7982">
            <w:pPr>
              <w:pStyle w:val="S-O-P"/>
            </w:pPr>
            <w:r w:rsidRPr="002B5394">
              <w:t>S</w:t>
            </w:r>
          </w:p>
        </w:tc>
      </w:tr>
      <w:tr w:rsidR="002713E5" w:rsidRPr="002B5394" w14:paraId="6F024C98" w14:textId="77777777" w:rsidTr="000E7982">
        <w:tc>
          <w:tcPr>
            <w:tcW w:w="5940" w:type="dxa"/>
            <w:vAlign w:val="top"/>
          </w:tcPr>
          <w:p w14:paraId="49B4A71D" w14:textId="77777777" w:rsidR="002713E5" w:rsidRPr="002B5394" w:rsidRDefault="002713E5" w:rsidP="000E7982">
            <w:pPr>
              <w:pStyle w:val="FABodyCopy"/>
              <w:keepNext/>
              <w:keepLines/>
              <w:spacing w:before="76" w:after="76" w:line="240" w:lineRule="auto"/>
            </w:pPr>
            <w:r w:rsidRPr="002B5394">
              <w:lastRenderedPageBreak/>
              <w:t>Remote start system — control integrated into key fob, radio frequency system with 300-ft. range (included with Lux Tech Group)</w:t>
            </w:r>
          </w:p>
        </w:tc>
        <w:tc>
          <w:tcPr>
            <w:tcW w:w="1035" w:type="dxa"/>
            <w:vAlign w:val="top"/>
          </w:tcPr>
          <w:p w14:paraId="327BDD13" w14:textId="77777777" w:rsidR="002713E5" w:rsidRPr="002B5394" w:rsidRDefault="002713E5" w:rsidP="000E7982">
            <w:pPr>
              <w:pStyle w:val="S-O-P"/>
              <w:keepNext/>
              <w:keepLines/>
              <w:spacing w:before="76" w:after="76" w:line="240" w:lineRule="auto"/>
            </w:pPr>
            <w:r w:rsidRPr="002B5394">
              <w:t>P</w:t>
            </w:r>
          </w:p>
        </w:tc>
        <w:tc>
          <w:tcPr>
            <w:tcW w:w="1035" w:type="dxa"/>
            <w:vAlign w:val="top"/>
          </w:tcPr>
          <w:p w14:paraId="54DCFE10"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3D0B95B0"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007A4DAB" w14:textId="77777777" w:rsidR="002713E5" w:rsidRPr="002B5394" w:rsidRDefault="002713E5" w:rsidP="000E7982">
            <w:pPr>
              <w:pStyle w:val="S-O-P"/>
              <w:keepNext/>
              <w:keepLines/>
              <w:spacing w:before="76" w:after="76" w:line="240" w:lineRule="auto"/>
            </w:pPr>
            <w:r w:rsidRPr="002B5394">
              <w:t>S</w:t>
            </w:r>
          </w:p>
        </w:tc>
      </w:tr>
      <w:tr w:rsidR="002713E5" w:rsidRPr="002B5394" w14:paraId="15876204" w14:textId="77777777" w:rsidTr="000E7982">
        <w:tc>
          <w:tcPr>
            <w:tcW w:w="5940" w:type="dxa"/>
            <w:vAlign w:val="top"/>
          </w:tcPr>
          <w:p w14:paraId="46415B41" w14:textId="77777777" w:rsidR="002713E5" w:rsidRPr="002B5394" w:rsidRDefault="002713E5" w:rsidP="000E7982">
            <w:pPr>
              <w:pStyle w:val="FABodyCopy"/>
              <w:spacing w:before="76" w:after="76" w:line="240" w:lineRule="auto"/>
              <w:rPr>
                <w:highlight w:val="yellow"/>
              </w:rPr>
            </w:pPr>
            <w:r w:rsidRPr="002B5394">
              <w:t>Roof color — Gloss Black</w:t>
            </w:r>
          </w:p>
        </w:tc>
        <w:tc>
          <w:tcPr>
            <w:tcW w:w="1035" w:type="dxa"/>
            <w:vAlign w:val="top"/>
          </w:tcPr>
          <w:p w14:paraId="5456B18A" w14:textId="77777777" w:rsidR="002713E5" w:rsidRPr="002B5394" w:rsidRDefault="002713E5" w:rsidP="000E7982">
            <w:pPr>
              <w:pStyle w:val="S-O-P"/>
              <w:spacing w:before="76" w:after="76" w:line="240" w:lineRule="auto"/>
            </w:pPr>
            <w:r>
              <w:t>NA</w:t>
            </w:r>
          </w:p>
        </w:tc>
        <w:tc>
          <w:tcPr>
            <w:tcW w:w="1035" w:type="dxa"/>
            <w:vAlign w:val="top"/>
          </w:tcPr>
          <w:p w14:paraId="1CE5EEAD" w14:textId="77777777" w:rsidR="002713E5" w:rsidRPr="002B5394" w:rsidRDefault="002713E5" w:rsidP="000E7982">
            <w:pPr>
              <w:pStyle w:val="S-O-P"/>
              <w:spacing w:before="76" w:after="76" w:line="240" w:lineRule="auto"/>
            </w:pPr>
            <w:r>
              <w:t>NA</w:t>
            </w:r>
          </w:p>
        </w:tc>
        <w:tc>
          <w:tcPr>
            <w:tcW w:w="1035" w:type="dxa"/>
            <w:vAlign w:val="top"/>
          </w:tcPr>
          <w:p w14:paraId="3C0219C5" w14:textId="77777777" w:rsidR="002713E5" w:rsidRPr="002B5394" w:rsidRDefault="002713E5" w:rsidP="000E7982">
            <w:pPr>
              <w:pStyle w:val="S-O-P"/>
              <w:spacing w:before="76" w:after="76" w:line="240" w:lineRule="auto"/>
            </w:pPr>
            <w:r w:rsidRPr="002B5394">
              <w:t>O</w:t>
            </w:r>
          </w:p>
        </w:tc>
        <w:tc>
          <w:tcPr>
            <w:tcW w:w="1035" w:type="dxa"/>
            <w:vAlign w:val="top"/>
          </w:tcPr>
          <w:p w14:paraId="37A379E0" w14:textId="77777777" w:rsidR="002713E5" w:rsidRPr="002B5394" w:rsidRDefault="002713E5" w:rsidP="000E7982">
            <w:pPr>
              <w:pStyle w:val="S-O-P"/>
              <w:spacing w:before="76" w:after="76" w:line="240" w:lineRule="auto"/>
            </w:pPr>
            <w:r w:rsidRPr="002B5394">
              <w:t>S</w:t>
            </w:r>
          </w:p>
        </w:tc>
      </w:tr>
      <w:tr w:rsidR="002713E5" w:rsidRPr="002B5394" w14:paraId="1EBD2153" w14:textId="77777777" w:rsidTr="000E7982">
        <w:tc>
          <w:tcPr>
            <w:tcW w:w="5940" w:type="dxa"/>
            <w:vAlign w:val="top"/>
          </w:tcPr>
          <w:p w14:paraId="05C7EC8D" w14:textId="77777777" w:rsidR="002713E5" w:rsidRPr="002B5394" w:rsidRDefault="002713E5" w:rsidP="000E7982">
            <w:pPr>
              <w:pStyle w:val="FABodyCopy"/>
              <w:spacing w:before="76" w:after="76" w:line="240" w:lineRule="auto"/>
            </w:pPr>
            <w:r w:rsidRPr="002B5394">
              <w:t>Roof Rack</w:t>
            </w:r>
          </w:p>
        </w:tc>
        <w:tc>
          <w:tcPr>
            <w:tcW w:w="1035" w:type="dxa"/>
            <w:vAlign w:val="top"/>
          </w:tcPr>
          <w:p w14:paraId="61CAA06E" w14:textId="77777777" w:rsidR="002713E5" w:rsidRPr="002B5394" w:rsidRDefault="002713E5" w:rsidP="000E7982">
            <w:pPr>
              <w:pStyle w:val="S-O-P"/>
              <w:spacing w:before="76" w:after="76" w:line="240" w:lineRule="auto"/>
            </w:pPr>
          </w:p>
        </w:tc>
        <w:tc>
          <w:tcPr>
            <w:tcW w:w="1035" w:type="dxa"/>
            <w:vAlign w:val="top"/>
          </w:tcPr>
          <w:p w14:paraId="3579998B" w14:textId="77777777" w:rsidR="002713E5" w:rsidRPr="002B5394" w:rsidRDefault="002713E5" w:rsidP="000E7982">
            <w:pPr>
              <w:pStyle w:val="S-O-P"/>
              <w:spacing w:before="76" w:after="76" w:line="240" w:lineRule="auto"/>
            </w:pPr>
          </w:p>
        </w:tc>
        <w:tc>
          <w:tcPr>
            <w:tcW w:w="1035" w:type="dxa"/>
            <w:vAlign w:val="top"/>
          </w:tcPr>
          <w:p w14:paraId="15042D76" w14:textId="77777777" w:rsidR="002713E5" w:rsidRPr="002B5394" w:rsidRDefault="002713E5" w:rsidP="000E7982">
            <w:pPr>
              <w:pStyle w:val="S-O-P"/>
              <w:spacing w:before="76" w:after="76" w:line="240" w:lineRule="auto"/>
            </w:pPr>
          </w:p>
        </w:tc>
        <w:tc>
          <w:tcPr>
            <w:tcW w:w="1035" w:type="dxa"/>
            <w:vAlign w:val="top"/>
          </w:tcPr>
          <w:p w14:paraId="5C50B1AD" w14:textId="77777777" w:rsidR="002713E5" w:rsidRPr="002B5394" w:rsidRDefault="002713E5" w:rsidP="000E7982">
            <w:pPr>
              <w:pStyle w:val="S-O-P"/>
              <w:spacing w:before="76" w:after="76" w:line="240" w:lineRule="auto"/>
            </w:pPr>
          </w:p>
        </w:tc>
      </w:tr>
      <w:tr w:rsidR="002713E5" w:rsidRPr="002B5394" w14:paraId="477C706A" w14:textId="77777777" w:rsidTr="000E7982">
        <w:tc>
          <w:tcPr>
            <w:tcW w:w="5940" w:type="dxa"/>
            <w:vAlign w:val="top"/>
          </w:tcPr>
          <w:p w14:paraId="58B44112" w14:textId="77777777" w:rsidR="002713E5" w:rsidRPr="002B5394" w:rsidRDefault="002713E5" w:rsidP="000E7982">
            <w:pPr>
              <w:pStyle w:val="FABodyIndent1"/>
              <w:spacing w:before="76" w:after="76" w:line="240" w:lineRule="auto"/>
              <w:rPr>
                <w:highlight w:val="yellow"/>
              </w:rPr>
            </w:pPr>
            <w:r w:rsidRPr="002B5394">
              <w:t xml:space="preserve">MIC black rails with Bright Stainless insert </w:t>
            </w:r>
          </w:p>
        </w:tc>
        <w:tc>
          <w:tcPr>
            <w:tcW w:w="1035" w:type="dxa"/>
            <w:vAlign w:val="top"/>
          </w:tcPr>
          <w:p w14:paraId="16313A2A" w14:textId="77777777" w:rsidR="002713E5" w:rsidRPr="002B5394" w:rsidRDefault="002713E5" w:rsidP="000E7982">
            <w:pPr>
              <w:pStyle w:val="S-O-P"/>
              <w:spacing w:before="76" w:after="76" w:line="240" w:lineRule="auto"/>
            </w:pPr>
            <w:r w:rsidRPr="002B5394">
              <w:t>S</w:t>
            </w:r>
          </w:p>
        </w:tc>
        <w:tc>
          <w:tcPr>
            <w:tcW w:w="1035" w:type="dxa"/>
            <w:vAlign w:val="top"/>
          </w:tcPr>
          <w:p w14:paraId="799122F0" w14:textId="77777777" w:rsidR="002713E5" w:rsidRPr="002B5394" w:rsidRDefault="002713E5" w:rsidP="000E7982">
            <w:pPr>
              <w:pStyle w:val="S-O-P"/>
              <w:spacing w:before="76" w:after="76" w:line="240" w:lineRule="auto"/>
            </w:pPr>
            <w:r w:rsidRPr="002B5394">
              <w:t>S</w:t>
            </w:r>
          </w:p>
        </w:tc>
        <w:tc>
          <w:tcPr>
            <w:tcW w:w="1035" w:type="dxa"/>
            <w:vAlign w:val="top"/>
          </w:tcPr>
          <w:p w14:paraId="4FF64E8B" w14:textId="77777777" w:rsidR="002713E5" w:rsidRPr="002B5394" w:rsidRDefault="002713E5" w:rsidP="000E7982">
            <w:pPr>
              <w:pStyle w:val="S-O-P"/>
              <w:spacing w:before="76" w:after="76" w:line="240" w:lineRule="auto"/>
            </w:pPr>
            <w:r>
              <w:t>NA</w:t>
            </w:r>
          </w:p>
        </w:tc>
        <w:tc>
          <w:tcPr>
            <w:tcW w:w="1035" w:type="dxa"/>
            <w:vAlign w:val="top"/>
          </w:tcPr>
          <w:p w14:paraId="372FFFFD" w14:textId="77777777" w:rsidR="002713E5" w:rsidRPr="002B5394" w:rsidRDefault="002713E5" w:rsidP="000E7982">
            <w:pPr>
              <w:pStyle w:val="S-O-P"/>
              <w:spacing w:before="76" w:after="76" w:line="240" w:lineRule="auto"/>
            </w:pPr>
            <w:r>
              <w:t>NA</w:t>
            </w:r>
          </w:p>
        </w:tc>
      </w:tr>
      <w:tr w:rsidR="002713E5" w:rsidRPr="002B5394" w14:paraId="21A9E4EC" w14:textId="77777777" w:rsidTr="000E7982">
        <w:tc>
          <w:tcPr>
            <w:tcW w:w="5940" w:type="dxa"/>
            <w:vAlign w:val="top"/>
          </w:tcPr>
          <w:p w14:paraId="0BF174BE" w14:textId="77777777" w:rsidR="002713E5" w:rsidRPr="002B5394" w:rsidRDefault="002713E5" w:rsidP="000E7982">
            <w:pPr>
              <w:pStyle w:val="FABodyIndent1"/>
              <w:spacing w:before="76" w:after="76" w:line="240" w:lineRule="auto"/>
              <w:rPr>
                <w:highlight w:val="yellow"/>
              </w:rPr>
            </w:pPr>
            <w:r w:rsidRPr="002B5394">
              <w:t>Gloss Black rails with Bright Stainless insert</w:t>
            </w:r>
          </w:p>
        </w:tc>
        <w:tc>
          <w:tcPr>
            <w:tcW w:w="1035" w:type="dxa"/>
            <w:vAlign w:val="top"/>
          </w:tcPr>
          <w:p w14:paraId="49185585" w14:textId="77777777" w:rsidR="002713E5" w:rsidRPr="002B5394" w:rsidRDefault="002713E5" w:rsidP="000E7982">
            <w:pPr>
              <w:pStyle w:val="S-O-P"/>
              <w:spacing w:before="76" w:after="76" w:line="240" w:lineRule="auto"/>
            </w:pPr>
            <w:r>
              <w:t>NA</w:t>
            </w:r>
          </w:p>
        </w:tc>
        <w:tc>
          <w:tcPr>
            <w:tcW w:w="1035" w:type="dxa"/>
            <w:vAlign w:val="top"/>
          </w:tcPr>
          <w:p w14:paraId="4595A782" w14:textId="77777777" w:rsidR="002713E5" w:rsidRPr="002B5394" w:rsidRDefault="002713E5" w:rsidP="000E7982">
            <w:pPr>
              <w:pStyle w:val="S-O-P"/>
              <w:spacing w:before="76" w:after="76" w:line="240" w:lineRule="auto"/>
            </w:pPr>
            <w:r>
              <w:t>NA</w:t>
            </w:r>
          </w:p>
        </w:tc>
        <w:tc>
          <w:tcPr>
            <w:tcW w:w="1035" w:type="dxa"/>
            <w:vAlign w:val="top"/>
          </w:tcPr>
          <w:p w14:paraId="1947F80D" w14:textId="77777777" w:rsidR="002713E5" w:rsidRPr="002B5394" w:rsidRDefault="002713E5" w:rsidP="000E7982">
            <w:pPr>
              <w:pStyle w:val="S-O-P"/>
              <w:spacing w:before="76" w:after="76" w:line="240" w:lineRule="auto"/>
            </w:pPr>
            <w:r w:rsidRPr="002B5394">
              <w:t>S</w:t>
            </w:r>
          </w:p>
        </w:tc>
        <w:tc>
          <w:tcPr>
            <w:tcW w:w="1035" w:type="dxa"/>
            <w:vAlign w:val="top"/>
          </w:tcPr>
          <w:p w14:paraId="7903CBAF" w14:textId="77777777" w:rsidR="002713E5" w:rsidRPr="002B5394" w:rsidRDefault="002713E5" w:rsidP="000E7982">
            <w:pPr>
              <w:pStyle w:val="S-O-P"/>
              <w:spacing w:before="76" w:after="76" w:line="240" w:lineRule="auto"/>
            </w:pPr>
            <w:r>
              <w:t>NA</w:t>
            </w:r>
          </w:p>
        </w:tc>
      </w:tr>
      <w:tr w:rsidR="002713E5" w:rsidRPr="002B5394" w14:paraId="0B42A090" w14:textId="77777777" w:rsidTr="000E7982">
        <w:tc>
          <w:tcPr>
            <w:tcW w:w="5940" w:type="dxa"/>
            <w:vAlign w:val="top"/>
          </w:tcPr>
          <w:p w14:paraId="0DBFFE64" w14:textId="77777777" w:rsidR="002713E5" w:rsidRPr="002B5394" w:rsidRDefault="002713E5" w:rsidP="000E7982">
            <w:pPr>
              <w:pStyle w:val="FABodyIndent1"/>
              <w:spacing w:before="76" w:after="76" w:line="240" w:lineRule="auto"/>
              <w:rPr>
                <w:highlight w:val="yellow"/>
              </w:rPr>
            </w:pPr>
            <w:r w:rsidRPr="002B5394">
              <w:t>Fine Silver rails with Gloss Black insert</w:t>
            </w:r>
          </w:p>
        </w:tc>
        <w:tc>
          <w:tcPr>
            <w:tcW w:w="1035" w:type="dxa"/>
            <w:vAlign w:val="top"/>
          </w:tcPr>
          <w:p w14:paraId="198EEED7" w14:textId="77777777" w:rsidR="002713E5" w:rsidRPr="002B5394" w:rsidRDefault="002713E5" w:rsidP="000E7982">
            <w:pPr>
              <w:pStyle w:val="S-O-P"/>
              <w:spacing w:before="76" w:after="76" w:line="240" w:lineRule="auto"/>
            </w:pPr>
            <w:r>
              <w:t>NA</w:t>
            </w:r>
          </w:p>
        </w:tc>
        <w:tc>
          <w:tcPr>
            <w:tcW w:w="1035" w:type="dxa"/>
            <w:vAlign w:val="top"/>
          </w:tcPr>
          <w:p w14:paraId="1B6D5D8A" w14:textId="77777777" w:rsidR="002713E5" w:rsidRPr="002B5394" w:rsidRDefault="002713E5" w:rsidP="000E7982">
            <w:pPr>
              <w:pStyle w:val="S-O-P"/>
              <w:spacing w:before="76" w:after="76" w:line="240" w:lineRule="auto"/>
            </w:pPr>
            <w:r>
              <w:t>NA</w:t>
            </w:r>
          </w:p>
        </w:tc>
        <w:tc>
          <w:tcPr>
            <w:tcW w:w="1035" w:type="dxa"/>
            <w:vAlign w:val="top"/>
          </w:tcPr>
          <w:p w14:paraId="4DAA29C9" w14:textId="77777777" w:rsidR="002713E5" w:rsidRPr="002B5394" w:rsidRDefault="002713E5" w:rsidP="000E7982">
            <w:pPr>
              <w:pStyle w:val="S-O-P"/>
              <w:spacing w:before="76" w:after="76" w:line="240" w:lineRule="auto"/>
            </w:pPr>
            <w:r>
              <w:t>NA</w:t>
            </w:r>
          </w:p>
        </w:tc>
        <w:tc>
          <w:tcPr>
            <w:tcW w:w="1035" w:type="dxa"/>
            <w:vAlign w:val="top"/>
          </w:tcPr>
          <w:p w14:paraId="1411D5C5" w14:textId="77777777" w:rsidR="002713E5" w:rsidRPr="002B5394" w:rsidRDefault="002713E5" w:rsidP="000E7982">
            <w:pPr>
              <w:pStyle w:val="S-O-P"/>
              <w:spacing w:before="76" w:after="76" w:line="240" w:lineRule="auto"/>
            </w:pPr>
            <w:r w:rsidRPr="002B5394">
              <w:t>S</w:t>
            </w:r>
          </w:p>
        </w:tc>
      </w:tr>
      <w:tr w:rsidR="002713E5" w:rsidRPr="002B5394" w14:paraId="7087BAA5" w14:textId="77777777" w:rsidTr="000E7982">
        <w:tc>
          <w:tcPr>
            <w:tcW w:w="5940" w:type="dxa"/>
            <w:vAlign w:val="top"/>
          </w:tcPr>
          <w:p w14:paraId="16167E6B" w14:textId="77777777" w:rsidR="002713E5" w:rsidRPr="002B5394" w:rsidRDefault="002713E5" w:rsidP="000E7982">
            <w:pPr>
              <w:pStyle w:val="FABodyCopy"/>
              <w:spacing w:before="76" w:after="76" w:line="240" w:lineRule="auto"/>
            </w:pPr>
            <w:r w:rsidRPr="002B5394">
              <w:t xml:space="preserve">Sunroof </w:t>
            </w:r>
          </w:p>
        </w:tc>
        <w:tc>
          <w:tcPr>
            <w:tcW w:w="1035" w:type="dxa"/>
            <w:vAlign w:val="top"/>
          </w:tcPr>
          <w:p w14:paraId="77FC9AFF" w14:textId="77777777" w:rsidR="002713E5" w:rsidRPr="002B5394" w:rsidRDefault="002713E5" w:rsidP="000E7982">
            <w:pPr>
              <w:pStyle w:val="S-O-P"/>
              <w:spacing w:before="76" w:after="76" w:line="240" w:lineRule="auto"/>
            </w:pPr>
          </w:p>
        </w:tc>
        <w:tc>
          <w:tcPr>
            <w:tcW w:w="1035" w:type="dxa"/>
            <w:vAlign w:val="top"/>
          </w:tcPr>
          <w:p w14:paraId="30D31775" w14:textId="77777777" w:rsidR="002713E5" w:rsidRPr="002B5394" w:rsidRDefault="002713E5" w:rsidP="000E7982">
            <w:pPr>
              <w:pStyle w:val="S-O-P"/>
              <w:spacing w:before="76" w:after="76" w:line="240" w:lineRule="auto"/>
            </w:pPr>
          </w:p>
        </w:tc>
        <w:tc>
          <w:tcPr>
            <w:tcW w:w="1035" w:type="dxa"/>
            <w:vAlign w:val="top"/>
          </w:tcPr>
          <w:p w14:paraId="2D37AFDB" w14:textId="77777777" w:rsidR="002713E5" w:rsidRPr="002B5394" w:rsidRDefault="002713E5" w:rsidP="000E7982">
            <w:pPr>
              <w:pStyle w:val="S-O-P"/>
              <w:spacing w:before="76" w:after="76" w:line="240" w:lineRule="auto"/>
            </w:pPr>
          </w:p>
        </w:tc>
        <w:tc>
          <w:tcPr>
            <w:tcW w:w="1035" w:type="dxa"/>
            <w:vAlign w:val="top"/>
          </w:tcPr>
          <w:p w14:paraId="4C6241EB" w14:textId="77777777" w:rsidR="002713E5" w:rsidRPr="002B5394" w:rsidRDefault="002713E5" w:rsidP="000E7982">
            <w:pPr>
              <w:pStyle w:val="S-O-P"/>
              <w:spacing w:before="76" w:after="76" w:line="240" w:lineRule="auto"/>
            </w:pPr>
          </w:p>
        </w:tc>
      </w:tr>
      <w:tr w:rsidR="002713E5" w:rsidRPr="002B5394" w14:paraId="40218529" w14:textId="77777777" w:rsidTr="000E7982">
        <w:tc>
          <w:tcPr>
            <w:tcW w:w="5940" w:type="dxa"/>
            <w:vAlign w:val="top"/>
          </w:tcPr>
          <w:p w14:paraId="221049D3" w14:textId="77777777" w:rsidR="002713E5" w:rsidRPr="002B5394" w:rsidRDefault="002713E5" w:rsidP="000E7982">
            <w:pPr>
              <w:pStyle w:val="FABodyIndent1"/>
              <w:spacing w:before="76" w:after="76" w:line="240" w:lineRule="auto"/>
            </w:pPr>
            <w:r w:rsidRPr="002B5394">
              <w:t>Single-pane power with express open/close and comfort-stop features</w:t>
            </w:r>
          </w:p>
        </w:tc>
        <w:tc>
          <w:tcPr>
            <w:tcW w:w="1035" w:type="dxa"/>
            <w:vAlign w:val="top"/>
          </w:tcPr>
          <w:p w14:paraId="65ECDD1F" w14:textId="77777777" w:rsidR="002713E5" w:rsidRPr="002B5394" w:rsidRDefault="002713E5" w:rsidP="000E7982">
            <w:pPr>
              <w:pStyle w:val="S-O-P"/>
              <w:spacing w:before="76" w:after="76" w:line="240" w:lineRule="auto"/>
            </w:pPr>
            <w:r w:rsidRPr="002B5394">
              <w:t>O</w:t>
            </w:r>
          </w:p>
        </w:tc>
        <w:tc>
          <w:tcPr>
            <w:tcW w:w="1035" w:type="dxa"/>
            <w:vAlign w:val="top"/>
          </w:tcPr>
          <w:p w14:paraId="4AEBD450" w14:textId="77777777" w:rsidR="002713E5" w:rsidRPr="002B5394" w:rsidRDefault="002713E5" w:rsidP="000E7982">
            <w:pPr>
              <w:pStyle w:val="S-O-P"/>
              <w:spacing w:before="76" w:after="76" w:line="240" w:lineRule="auto"/>
            </w:pPr>
            <w:r>
              <w:t>NA</w:t>
            </w:r>
          </w:p>
        </w:tc>
        <w:tc>
          <w:tcPr>
            <w:tcW w:w="1035" w:type="dxa"/>
            <w:vAlign w:val="top"/>
          </w:tcPr>
          <w:p w14:paraId="543CEA09" w14:textId="77777777" w:rsidR="002713E5" w:rsidRPr="002B5394" w:rsidRDefault="002713E5" w:rsidP="000E7982">
            <w:pPr>
              <w:pStyle w:val="S-O-P"/>
              <w:spacing w:before="76" w:after="76" w:line="240" w:lineRule="auto"/>
            </w:pPr>
            <w:r>
              <w:t>NA</w:t>
            </w:r>
          </w:p>
        </w:tc>
        <w:tc>
          <w:tcPr>
            <w:tcW w:w="1035" w:type="dxa"/>
            <w:vAlign w:val="top"/>
          </w:tcPr>
          <w:p w14:paraId="3FEB4777" w14:textId="77777777" w:rsidR="002713E5" w:rsidRPr="002B5394" w:rsidRDefault="002713E5" w:rsidP="000E7982">
            <w:pPr>
              <w:pStyle w:val="S-O-P"/>
              <w:spacing w:before="76" w:after="76" w:line="240" w:lineRule="auto"/>
            </w:pPr>
            <w:r>
              <w:t>NA</w:t>
            </w:r>
          </w:p>
        </w:tc>
      </w:tr>
      <w:tr w:rsidR="002713E5" w:rsidRPr="002B5394" w14:paraId="0D9FAADE" w14:textId="77777777" w:rsidTr="000E7982">
        <w:tc>
          <w:tcPr>
            <w:tcW w:w="5940" w:type="dxa"/>
            <w:vAlign w:val="top"/>
          </w:tcPr>
          <w:p w14:paraId="60FE4312" w14:textId="77777777" w:rsidR="002713E5" w:rsidRPr="002B5394" w:rsidRDefault="002713E5" w:rsidP="000E7982">
            <w:pPr>
              <w:pStyle w:val="FABodyIndent1"/>
              <w:spacing w:before="76" w:after="76" w:line="240" w:lineRule="auto"/>
            </w:pPr>
            <w:r w:rsidRPr="002B5394">
              <w:t>CommandView dual-pane panoramic sunroof — includes full power sunroof with power sunshade in front and fixed glass in rear (standalone option on Limited and includes interior rear monitoring camera)</w:t>
            </w:r>
          </w:p>
        </w:tc>
        <w:tc>
          <w:tcPr>
            <w:tcW w:w="1035" w:type="dxa"/>
            <w:vAlign w:val="top"/>
          </w:tcPr>
          <w:p w14:paraId="155FE6D4" w14:textId="77777777" w:rsidR="002713E5" w:rsidRPr="002B5394" w:rsidRDefault="002713E5" w:rsidP="000E7982">
            <w:pPr>
              <w:pStyle w:val="S-O-P"/>
              <w:spacing w:before="76" w:after="76" w:line="240" w:lineRule="auto"/>
            </w:pPr>
            <w:r>
              <w:t>NA</w:t>
            </w:r>
          </w:p>
        </w:tc>
        <w:tc>
          <w:tcPr>
            <w:tcW w:w="1035" w:type="dxa"/>
            <w:vAlign w:val="top"/>
          </w:tcPr>
          <w:p w14:paraId="1B270BF7" w14:textId="77777777" w:rsidR="002713E5" w:rsidRPr="002B5394" w:rsidRDefault="002713E5" w:rsidP="000E7982">
            <w:pPr>
              <w:pStyle w:val="S-O-P"/>
              <w:spacing w:before="76" w:after="76" w:line="240" w:lineRule="auto"/>
            </w:pPr>
            <w:r w:rsidRPr="002B5394">
              <w:t>O</w:t>
            </w:r>
          </w:p>
        </w:tc>
        <w:tc>
          <w:tcPr>
            <w:tcW w:w="1035" w:type="dxa"/>
            <w:vAlign w:val="top"/>
          </w:tcPr>
          <w:p w14:paraId="4402B801" w14:textId="77777777" w:rsidR="002713E5" w:rsidRPr="002B5394" w:rsidRDefault="002713E5" w:rsidP="000E7982">
            <w:pPr>
              <w:pStyle w:val="S-O-P"/>
              <w:spacing w:before="76" w:after="76" w:line="240" w:lineRule="auto"/>
            </w:pPr>
            <w:r w:rsidRPr="002B5394">
              <w:t>S</w:t>
            </w:r>
          </w:p>
        </w:tc>
        <w:tc>
          <w:tcPr>
            <w:tcW w:w="1035" w:type="dxa"/>
            <w:vAlign w:val="top"/>
          </w:tcPr>
          <w:p w14:paraId="3759DDD3" w14:textId="77777777" w:rsidR="002713E5" w:rsidRPr="002B5394" w:rsidRDefault="002713E5" w:rsidP="000E7982">
            <w:pPr>
              <w:pStyle w:val="S-O-P"/>
              <w:spacing w:before="76" w:after="76" w:line="240" w:lineRule="auto"/>
            </w:pPr>
            <w:r w:rsidRPr="002B5394">
              <w:t>S</w:t>
            </w:r>
          </w:p>
        </w:tc>
      </w:tr>
      <w:tr w:rsidR="002713E5" w:rsidRPr="002B5394" w14:paraId="099E9EE8" w14:textId="77777777" w:rsidTr="000E7982">
        <w:tc>
          <w:tcPr>
            <w:tcW w:w="5940" w:type="dxa"/>
            <w:vAlign w:val="top"/>
          </w:tcPr>
          <w:p w14:paraId="416AB780" w14:textId="77777777" w:rsidR="002713E5" w:rsidRPr="002B5394" w:rsidRDefault="002713E5" w:rsidP="000E7982">
            <w:pPr>
              <w:pStyle w:val="FABodyCopy"/>
              <w:spacing w:before="76" w:after="76" w:line="240" w:lineRule="auto"/>
            </w:pPr>
            <w:r w:rsidRPr="002B5394">
              <w:t xml:space="preserve">Tires </w:t>
            </w:r>
          </w:p>
        </w:tc>
        <w:tc>
          <w:tcPr>
            <w:tcW w:w="1035" w:type="dxa"/>
            <w:vAlign w:val="top"/>
          </w:tcPr>
          <w:p w14:paraId="360E93D3" w14:textId="77777777" w:rsidR="002713E5" w:rsidRPr="002B5394" w:rsidRDefault="002713E5" w:rsidP="000E7982">
            <w:pPr>
              <w:pStyle w:val="S-O-P"/>
              <w:spacing w:before="76" w:after="76" w:line="240" w:lineRule="auto"/>
            </w:pPr>
          </w:p>
        </w:tc>
        <w:tc>
          <w:tcPr>
            <w:tcW w:w="1035" w:type="dxa"/>
            <w:vAlign w:val="top"/>
          </w:tcPr>
          <w:p w14:paraId="6849D5D3" w14:textId="77777777" w:rsidR="002713E5" w:rsidRPr="002B5394" w:rsidRDefault="002713E5" w:rsidP="000E7982">
            <w:pPr>
              <w:pStyle w:val="S-O-P"/>
              <w:spacing w:before="76" w:after="76" w:line="240" w:lineRule="auto"/>
            </w:pPr>
          </w:p>
        </w:tc>
        <w:tc>
          <w:tcPr>
            <w:tcW w:w="1035" w:type="dxa"/>
            <w:vAlign w:val="top"/>
          </w:tcPr>
          <w:p w14:paraId="739CE720" w14:textId="77777777" w:rsidR="002713E5" w:rsidRPr="002B5394" w:rsidRDefault="002713E5" w:rsidP="000E7982">
            <w:pPr>
              <w:pStyle w:val="S-O-P"/>
              <w:spacing w:before="76" w:after="76" w:line="240" w:lineRule="auto"/>
            </w:pPr>
          </w:p>
        </w:tc>
        <w:tc>
          <w:tcPr>
            <w:tcW w:w="1035" w:type="dxa"/>
            <w:vAlign w:val="top"/>
          </w:tcPr>
          <w:p w14:paraId="655BB0E8" w14:textId="77777777" w:rsidR="002713E5" w:rsidRPr="002B5394" w:rsidRDefault="002713E5" w:rsidP="000E7982">
            <w:pPr>
              <w:pStyle w:val="S-O-P"/>
              <w:spacing w:before="76" w:after="76" w:line="240" w:lineRule="auto"/>
            </w:pPr>
          </w:p>
        </w:tc>
      </w:tr>
      <w:tr w:rsidR="002713E5" w:rsidRPr="002B5394" w14:paraId="2C0B3BDF" w14:textId="77777777" w:rsidTr="000E7982">
        <w:tc>
          <w:tcPr>
            <w:tcW w:w="5940" w:type="dxa"/>
            <w:vAlign w:val="top"/>
          </w:tcPr>
          <w:p w14:paraId="2542EFF7" w14:textId="77777777" w:rsidR="002713E5" w:rsidRPr="00563A78" w:rsidRDefault="002713E5" w:rsidP="000E7982">
            <w:pPr>
              <w:pStyle w:val="FABodyIndent1"/>
              <w:spacing w:before="76" w:after="76" w:line="240" w:lineRule="auto"/>
            </w:pPr>
            <w:r w:rsidRPr="00563A78">
              <w:t>265/60R18 Michelin Primacy XC A/S or Michelin Primacy LTX A/S</w:t>
            </w:r>
          </w:p>
        </w:tc>
        <w:tc>
          <w:tcPr>
            <w:tcW w:w="1035" w:type="dxa"/>
            <w:vAlign w:val="top"/>
          </w:tcPr>
          <w:p w14:paraId="13FCADBA" w14:textId="77777777" w:rsidR="002713E5" w:rsidRPr="002B5394" w:rsidRDefault="002713E5" w:rsidP="000E7982">
            <w:pPr>
              <w:pStyle w:val="S-O-P"/>
              <w:spacing w:before="76" w:after="76" w:line="240" w:lineRule="auto"/>
            </w:pPr>
            <w:r w:rsidRPr="002B5394">
              <w:t>S</w:t>
            </w:r>
          </w:p>
        </w:tc>
        <w:tc>
          <w:tcPr>
            <w:tcW w:w="1035" w:type="dxa"/>
            <w:vAlign w:val="top"/>
          </w:tcPr>
          <w:p w14:paraId="5FA167A0" w14:textId="77777777" w:rsidR="002713E5" w:rsidRPr="002B5394" w:rsidRDefault="002713E5" w:rsidP="000E7982">
            <w:pPr>
              <w:pStyle w:val="S-O-P"/>
              <w:spacing w:before="76" w:after="76" w:line="240" w:lineRule="auto"/>
            </w:pPr>
            <w:r w:rsidRPr="002B5394">
              <w:t>S</w:t>
            </w:r>
          </w:p>
        </w:tc>
        <w:tc>
          <w:tcPr>
            <w:tcW w:w="1035" w:type="dxa"/>
            <w:vAlign w:val="top"/>
          </w:tcPr>
          <w:p w14:paraId="4E1141A9" w14:textId="77777777" w:rsidR="002713E5" w:rsidRPr="002B5394" w:rsidRDefault="002713E5" w:rsidP="000E7982">
            <w:pPr>
              <w:pStyle w:val="S-O-P"/>
              <w:spacing w:before="76" w:after="76" w:line="240" w:lineRule="auto"/>
            </w:pPr>
            <w:r>
              <w:t>NA</w:t>
            </w:r>
          </w:p>
        </w:tc>
        <w:tc>
          <w:tcPr>
            <w:tcW w:w="1035" w:type="dxa"/>
            <w:vAlign w:val="top"/>
          </w:tcPr>
          <w:p w14:paraId="0710D6C0" w14:textId="77777777" w:rsidR="002713E5" w:rsidRPr="002B5394" w:rsidRDefault="002713E5" w:rsidP="000E7982">
            <w:pPr>
              <w:pStyle w:val="S-O-P"/>
              <w:spacing w:before="76" w:after="76" w:line="240" w:lineRule="auto"/>
            </w:pPr>
            <w:r>
              <w:t>NA</w:t>
            </w:r>
          </w:p>
        </w:tc>
      </w:tr>
      <w:tr w:rsidR="002713E5" w:rsidRPr="002B5394" w14:paraId="4DF5F65B" w14:textId="77777777" w:rsidTr="000E7982">
        <w:tc>
          <w:tcPr>
            <w:tcW w:w="5940" w:type="dxa"/>
            <w:vAlign w:val="top"/>
          </w:tcPr>
          <w:p w14:paraId="4604B5B9" w14:textId="77777777" w:rsidR="002713E5" w:rsidRPr="00563A78" w:rsidRDefault="002713E5" w:rsidP="000E7982">
            <w:pPr>
              <w:pStyle w:val="FABodyIndent1"/>
              <w:spacing w:before="76" w:after="76" w:line="240" w:lineRule="auto"/>
            </w:pPr>
            <w:r w:rsidRPr="00563A78">
              <w:t>265/50R20 Bridgestone Ecopia H/L 422 Plus Black Sidewall A/S</w:t>
            </w:r>
          </w:p>
        </w:tc>
        <w:tc>
          <w:tcPr>
            <w:tcW w:w="1035" w:type="dxa"/>
            <w:vAlign w:val="top"/>
          </w:tcPr>
          <w:p w14:paraId="3DBC60A2" w14:textId="77777777" w:rsidR="002713E5" w:rsidRPr="002B5394" w:rsidRDefault="002713E5" w:rsidP="000E7982">
            <w:pPr>
              <w:pStyle w:val="S-O-P"/>
              <w:spacing w:before="76" w:after="76" w:line="240" w:lineRule="auto"/>
            </w:pPr>
            <w:r>
              <w:t>NA</w:t>
            </w:r>
          </w:p>
        </w:tc>
        <w:tc>
          <w:tcPr>
            <w:tcW w:w="1035" w:type="dxa"/>
            <w:vAlign w:val="top"/>
          </w:tcPr>
          <w:p w14:paraId="7ED40C4D" w14:textId="77777777" w:rsidR="002713E5" w:rsidRPr="002B5394" w:rsidRDefault="002713E5" w:rsidP="000E7982">
            <w:pPr>
              <w:pStyle w:val="S-O-P"/>
              <w:spacing w:before="76" w:after="76" w:line="240" w:lineRule="auto"/>
            </w:pPr>
            <w:r w:rsidRPr="002B5394">
              <w:t>O</w:t>
            </w:r>
          </w:p>
        </w:tc>
        <w:tc>
          <w:tcPr>
            <w:tcW w:w="1035" w:type="dxa"/>
            <w:vAlign w:val="top"/>
          </w:tcPr>
          <w:p w14:paraId="27E8E3EE" w14:textId="77777777" w:rsidR="002713E5" w:rsidRPr="002B5394" w:rsidRDefault="002713E5" w:rsidP="000E7982">
            <w:pPr>
              <w:pStyle w:val="S-O-P"/>
              <w:spacing w:before="76" w:after="76" w:line="240" w:lineRule="auto"/>
            </w:pPr>
            <w:r w:rsidRPr="002B5394">
              <w:t>S</w:t>
            </w:r>
          </w:p>
        </w:tc>
        <w:tc>
          <w:tcPr>
            <w:tcW w:w="1035" w:type="dxa"/>
            <w:vAlign w:val="top"/>
          </w:tcPr>
          <w:p w14:paraId="2C7CE1FA" w14:textId="77777777" w:rsidR="002713E5" w:rsidRPr="002B5394" w:rsidRDefault="002713E5" w:rsidP="000E7982">
            <w:pPr>
              <w:pStyle w:val="S-O-P"/>
              <w:spacing w:before="76" w:after="76" w:line="240" w:lineRule="auto"/>
            </w:pPr>
            <w:r>
              <w:t>NA</w:t>
            </w:r>
          </w:p>
        </w:tc>
      </w:tr>
      <w:tr w:rsidR="002713E5" w:rsidRPr="002B5394" w14:paraId="7923DE1E" w14:textId="77777777" w:rsidTr="000E7982">
        <w:tc>
          <w:tcPr>
            <w:tcW w:w="5940" w:type="dxa"/>
            <w:vAlign w:val="top"/>
          </w:tcPr>
          <w:p w14:paraId="6FF8E649" w14:textId="77777777" w:rsidR="002713E5" w:rsidRPr="00563A78" w:rsidRDefault="002713E5" w:rsidP="000E7982">
            <w:pPr>
              <w:pStyle w:val="FABodyIndent1"/>
              <w:spacing w:before="76" w:after="76" w:line="240" w:lineRule="auto"/>
            </w:pPr>
            <w:r w:rsidRPr="00563A78">
              <w:t>265/60R18 Michelin Primacy XC A</w:t>
            </w:r>
            <w:r>
              <w:t>ll Season</w:t>
            </w:r>
            <w:r w:rsidRPr="00563A78">
              <w:t xml:space="preserve"> (included with Off-road Group)</w:t>
            </w:r>
          </w:p>
        </w:tc>
        <w:tc>
          <w:tcPr>
            <w:tcW w:w="1035" w:type="dxa"/>
            <w:vAlign w:val="top"/>
          </w:tcPr>
          <w:p w14:paraId="3AA76792" w14:textId="77777777" w:rsidR="002713E5" w:rsidRPr="002B5394" w:rsidRDefault="002713E5" w:rsidP="000E7982">
            <w:pPr>
              <w:pStyle w:val="S-O-P"/>
              <w:spacing w:before="76" w:after="76" w:line="240" w:lineRule="auto"/>
            </w:pPr>
            <w:r>
              <w:t>NA</w:t>
            </w:r>
          </w:p>
        </w:tc>
        <w:tc>
          <w:tcPr>
            <w:tcW w:w="1035" w:type="dxa"/>
            <w:vAlign w:val="top"/>
          </w:tcPr>
          <w:p w14:paraId="433D18FE" w14:textId="77777777" w:rsidR="002713E5" w:rsidRPr="002B5394" w:rsidRDefault="002713E5" w:rsidP="000E7982">
            <w:pPr>
              <w:pStyle w:val="S-O-P"/>
              <w:spacing w:before="76" w:after="76" w:line="240" w:lineRule="auto"/>
            </w:pPr>
            <w:r>
              <w:t>NA</w:t>
            </w:r>
          </w:p>
        </w:tc>
        <w:tc>
          <w:tcPr>
            <w:tcW w:w="1035" w:type="dxa"/>
            <w:vAlign w:val="top"/>
          </w:tcPr>
          <w:p w14:paraId="19F490A8" w14:textId="77777777" w:rsidR="002713E5" w:rsidRPr="002B5394" w:rsidRDefault="002713E5" w:rsidP="000E7982">
            <w:pPr>
              <w:pStyle w:val="S-O-P"/>
              <w:spacing w:before="76" w:after="76" w:line="240" w:lineRule="auto"/>
            </w:pPr>
            <w:r w:rsidRPr="002B5394">
              <w:t>P</w:t>
            </w:r>
          </w:p>
        </w:tc>
        <w:tc>
          <w:tcPr>
            <w:tcW w:w="1035" w:type="dxa"/>
            <w:vAlign w:val="top"/>
          </w:tcPr>
          <w:p w14:paraId="565E4257" w14:textId="77777777" w:rsidR="002713E5" w:rsidRPr="002B5394" w:rsidRDefault="002713E5" w:rsidP="000E7982">
            <w:pPr>
              <w:pStyle w:val="S-O-P"/>
              <w:spacing w:before="76" w:after="76" w:line="240" w:lineRule="auto"/>
            </w:pPr>
            <w:r>
              <w:t>NA</w:t>
            </w:r>
          </w:p>
        </w:tc>
      </w:tr>
      <w:tr w:rsidR="002713E5" w:rsidRPr="002B5394" w14:paraId="66223157" w14:textId="77777777" w:rsidTr="000E7982">
        <w:tc>
          <w:tcPr>
            <w:tcW w:w="5940" w:type="dxa"/>
            <w:vAlign w:val="top"/>
          </w:tcPr>
          <w:p w14:paraId="700D0EEB" w14:textId="77777777" w:rsidR="002713E5" w:rsidRPr="00563A78" w:rsidRDefault="002713E5" w:rsidP="000E7982">
            <w:pPr>
              <w:pStyle w:val="FABodyIndent1"/>
              <w:spacing w:before="76" w:after="76" w:line="240" w:lineRule="auto"/>
            </w:pPr>
            <w:r w:rsidRPr="00563A78">
              <w:t>265/50R20 Pirelli Scorpion Verde Black Sidewall All</w:t>
            </w:r>
            <w:r>
              <w:t xml:space="preserve"> S</w:t>
            </w:r>
            <w:r w:rsidRPr="00563A78">
              <w:t>eason</w:t>
            </w:r>
          </w:p>
        </w:tc>
        <w:tc>
          <w:tcPr>
            <w:tcW w:w="1035" w:type="dxa"/>
            <w:vAlign w:val="top"/>
          </w:tcPr>
          <w:p w14:paraId="40024E79" w14:textId="77777777" w:rsidR="002713E5" w:rsidRPr="002B5394" w:rsidRDefault="002713E5" w:rsidP="000E7982">
            <w:pPr>
              <w:pStyle w:val="S-O-P"/>
              <w:spacing w:before="76" w:after="76" w:line="240" w:lineRule="auto"/>
            </w:pPr>
            <w:r>
              <w:t>NA</w:t>
            </w:r>
          </w:p>
        </w:tc>
        <w:tc>
          <w:tcPr>
            <w:tcW w:w="1035" w:type="dxa"/>
            <w:vAlign w:val="top"/>
          </w:tcPr>
          <w:p w14:paraId="33895099" w14:textId="77777777" w:rsidR="002713E5" w:rsidRPr="002B5394" w:rsidRDefault="002713E5" w:rsidP="000E7982">
            <w:pPr>
              <w:pStyle w:val="S-O-P"/>
              <w:spacing w:before="76" w:after="76" w:line="240" w:lineRule="auto"/>
            </w:pPr>
            <w:r>
              <w:t>NA</w:t>
            </w:r>
          </w:p>
        </w:tc>
        <w:tc>
          <w:tcPr>
            <w:tcW w:w="1035" w:type="dxa"/>
            <w:vAlign w:val="top"/>
          </w:tcPr>
          <w:p w14:paraId="35E5D2DA" w14:textId="77777777" w:rsidR="002713E5" w:rsidRPr="002B5394" w:rsidRDefault="002713E5" w:rsidP="000E7982">
            <w:pPr>
              <w:pStyle w:val="S-O-P"/>
              <w:spacing w:before="76" w:after="76" w:line="240" w:lineRule="auto"/>
            </w:pPr>
            <w:r>
              <w:t>NA</w:t>
            </w:r>
          </w:p>
        </w:tc>
        <w:tc>
          <w:tcPr>
            <w:tcW w:w="1035" w:type="dxa"/>
            <w:vAlign w:val="top"/>
          </w:tcPr>
          <w:p w14:paraId="4CD6C3CB" w14:textId="77777777" w:rsidR="002713E5" w:rsidRPr="002B5394" w:rsidRDefault="002713E5" w:rsidP="000E7982">
            <w:pPr>
              <w:pStyle w:val="S-O-P"/>
              <w:spacing w:before="76" w:after="76" w:line="240" w:lineRule="auto"/>
            </w:pPr>
            <w:r w:rsidRPr="002B5394">
              <w:t>S</w:t>
            </w:r>
          </w:p>
        </w:tc>
      </w:tr>
      <w:tr w:rsidR="002713E5" w:rsidRPr="002B5394" w14:paraId="6BC39DAD" w14:textId="77777777" w:rsidTr="000E7982">
        <w:tc>
          <w:tcPr>
            <w:tcW w:w="5940" w:type="dxa"/>
            <w:vAlign w:val="top"/>
          </w:tcPr>
          <w:p w14:paraId="48CBB457" w14:textId="77777777" w:rsidR="002713E5" w:rsidRPr="00563A78" w:rsidRDefault="002713E5" w:rsidP="000E7982">
            <w:pPr>
              <w:pStyle w:val="FABodyIndent1"/>
              <w:spacing w:before="76" w:after="76" w:line="240" w:lineRule="auto"/>
            </w:pPr>
            <w:r w:rsidRPr="00563A78">
              <w:t>275/45R21 Continental CrossContact (included with Summit Reserve Package)</w:t>
            </w:r>
          </w:p>
        </w:tc>
        <w:tc>
          <w:tcPr>
            <w:tcW w:w="1035" w:type="dxa"/>
            <w:vAlign w:val="top"/>
          </w:tcPr>
          <w:p w14:paraId="49D2505C" w14:textId="77777777" w:rsidR="002713E5" w:rsidRPr="002B5394" w:rsidRDefault="002713E5" w:rsidP="000E7982">
            <w:pPr>
              <w:pStyle w:val="S-O-P"/>
              <w:spacing w:before="76" w:after="76" w:line="240" w:lineRule="auto"/>
            </w:pPr>
            <w:r>
              <w:t>NA</w:t>
            </w:r>
          </w:p>
        </w:tc>
        <w:tc>
          <w:tcPr>
            <w:tcW w:w="1035" w:type="dxa"/>
            <w:vAlign w:val="top"/>
          </w:tcPr>
          <w:p w14:paraId="2461C2B3" w14:textId="77777777" w:rsidR="002713E5" w:rsidRPr="002B5394" w:rsidRDefault="002713E5" w:rsidP="000E7982">
            <w:pPr>
              <w:pStyle w:val="S-O-P"/>
              <w:spacing w:before="76" w:after="76" w:line="240" w:lineRule="auto"/>
            </w:pPr>
            <w:r>
              <w:t>NA</w:t>
            </w:r>
          </w:p>
        </w:tc>
        <w:tc>
          <w:tcPr>
            <w:tcW w:w="1035" w:type="dxa"/>
            <w:vAlign w:val="top"/>
          </w:tcPr>
          <w:p w14:paraId="5577085F" w14:textId="77777777" w:rsidR="002713E5" w:rsidRPr="002B5394" w:rsidRDefault="002713E5" w:rsidP="000E7982">
            <w:pPr>
              <w:pStyle w:val="S-O-P"/>
              <w:spacing w:before="76" w:after="76" w:line="240" w:lineRule="auto"/>
            </w:pPr>
            <w:r>
              <w:t>NA</w:t>
            </w:r>
          </w:p>
        </w:tc>
        <w:tc>
          <w:tcPr>
            <w:tcW w:w="1035" w:type="dxa"/>
            <w:vAlign w:val="top"/>
          </w:tcPr>
          <w:p w14:paraId="5288F8F5" w14:textId="77777777" w:rsidR="002713E5" w:rsidRPr="002B5394" w:rsidRDefault="002713E5" w:rsidP="000E7982">
            <w:pPr>
              <w:pStyle w:val="S-O-P"/>
              <w:spacing w:before="76" w:after="76" w:line="240" w:lineRule="auto"/>
            </w:pPr>
            <w:r w:rsidRPr="002B5394">
              <w:t>P</w:t>
            </w:r>
          </w:p>
        </w:tc>
      </w:tr>
      <w:tr w:rsidR="002713E5" w:rsidRPr="002B5394" w14:paraId="66E305B1" w14:textId="77777777" w:rsidTr="000E7982">
        <w:tc>
          <w:tcPr>
            <w:tcW w:w="5940" w:type="dxa"/>
            <w:vAlign w:val="top"/>
          </w:tcPr>
          <w:p w14:paraId="4A84EB69" w14:textId="77777777" w:rsidR="002713E5" w:rsidRPr="002B5394" w:rsidRDefault="002713E5" w:rsidP="000E7982">
            <w:pPr>
              <w:pStyle w:val="FABodyCopy"/>
              <w:spacing w:before="76" w:after="76" w:line="240" w:lineRule="auto"/>
            </w:pPr>
            <w:r w:rsidRPr="002B5394">
              <w:t>Wheels</w:t>
            </w:r>
          </w:p>
        </w:tc>
        <w:tc>
          <w:tcPr>
            <w:tcW w:w="1035" w:type="dxa"/>
            <w:vAlign w:val="top"/>
          </w:tcPr>
          <w:p w14:paraId="6847F4D5" w14:textId="77777777" w:rsidR="002713E5" w:rsidRPr="002B5394" w:rsidRDefault="002713E5" w:rsidP="000E7982">
            <w:pPr>
              <w:pStyle w:val="S-O-P"/>
              <w:spacing w:before="76" w:after="76" w:line="240" w:lineRule="auto"/>
            </w:pPr>
          </w:p>
        </w:tc>
        <w:tc>
          <w:tcPr>
            <w:tcW w:w="1035" w:type="dxa"/>
            <w:vAlign w:val="top"/>
          </w:tcPr>
          <w:p w14:paraId="2B88797B" w14:textId="77777777" w:rsidR="002713E5" w:rsidRPr="002B5394" w:rsidRDefault="002713E5" w:rsidP="000E7982">
            <w:pPr>
              <w:pStyle w:val="S-O-P"/>
              <w:spacing w:before="76" w:after="76" w:line="240" w:lineRule="auto"/>
            </w:pPr>
          </w:p>
        </w:tc>
        <w:tc>
          <w:tcPr>
            <w:tcW w:w="1035" w:type="dxa"/>
            <w:vAlign w:val="top"/>
          </w:tcPr>
          <w:p w14:paraId="2DA91EF4" w14:textId="77777777" w:rsidR="002713E5" w:rsidRPr="002B5394" w:rsidRDefault="002713E5" w:rsidP="000E7982">
            <w:pPr>
              <w:pStyle w:val="S-O-P"/>
              <w:spacing w:before="76" w:after="76" w:line="240" w:lineRule="auto"/>
            </w:pPr>
          </w:p>
        </w:tc>
        <w:tc>
          <w:tcPr>
            <w:tcW w:w="1035" w:type="dxa"/>
            <w:vAlign w:val="top"/>
          </w:tcPr>
          <w:p w14:paraId="4C15441E" w14:textId="77777777" w:rsidR="002713E5" w:rsidRPr="002B5394" w:rsidRDefault="002713E5" w:rsidP="000E7982">
            <w:pPr>
              <w:pStyle w:val="S-O-P"/>
              <w:spacing w:before="76" w:after="76" w:line="240" w:lineRule="auto"/>
            </w:pPr>
          </w:p>
        </w:tc>
      </w:tr>
      <w:tr w:rsidR="002713E5" w:rsidRPr="002B5394" w14:paraId="17781BF8" w14:textId="77777777" w:rsidTr="000E7982">
        <w:tc>
          <w:tcPr>
            <w:tcW w:w="5940" w:type="dxa"/>
            <w:vAlign w:val="top"/>
          </w:tcPr>
          <w:p w14:paraId="2E5E4C7D" w14:textId="77777777" w:rsidR="002713E5" w:rsidRPr="002B5394" w:rsidRDefault="002713E5" w:rsidP="000E7982">
            <w:pPr>
              <w:pStyle w:val="FABodyIndent1"/>
              <w:spacing w:before="76" w:after="76" w:line="240" w:lineRule="auto"/>
            </w:pPr>
            <w:r w:rsidRPr="002B5394">
              <w:t>18-in. painted cast aluminum in Fine Silver</w:t>
            </w:r>
          </w:p>
        </w:tc>
        <w:tc>
          <w:tcPr>
            <w:tcW w:w="1035" w:type="dxa"/>
            <w:vAlign w:val="top"/>
          </w:tcPr>
          <w:p w14:paraId="72A9348B" w14:textId="77777777" w:rsidR="002713E5" w:rsidRPr="002B5394" w:rsidRDefault="002713E5" w:rsidP="000E7982">
            <w:pPr>
              <w:pStyle w:val="S-O-P"/>
              <w:spacing w:before="76" w:after="76" w:line="240" w:lineRule="auto"/>
            </w:pPr>
            <w:r w:rsidRPr="002B5394">
              <w:t>S</w:t>
            </w:r>
          </w:p>
        </w:tc>
        <w:tc>
          <w:tcPr>
            <w:tcW w:w="1035" w:type="dxa"/>
            <w:vAlign w:val="top"/>
          </w:tcPr>
          <w:p w14:paraId="6051B03B" w14:textId="77777777" w:rsidR="002713E5" w:rsidRPr="002B5394" w:rsidRDefault="002713E5" w:rsidP="000E7982">
            <w:pPr>
              <w:pStyle w:val="S-O-P"/>
              <w:spacing w:before="76" w:after="76" w:line="240" w:lineRule="auto"/>
            </w:pPr>
            <w:r>
              <w:t>NA</w:t>
            </w:r>
          </w:p>
        </w:tc>
        <w:tc>
          <w:tcPr>
            <w:tcW w:w="1035" w:type="dxa"/>
            <w:vAlign w:val="top"/>
          </w:tcPr>
          <w:p w14:paraId="38E2AB77" w14:textId="77777777" w:rsidR="002713E5" w:rsidRPr="002B5394" w:rsidRDefault="002713E5" w:rsidP="000E7982">
            <w:pPr>
              <w:pStyle w:val="S-O-P"/>
              <w:spacing w:before="76" w:after="76" w:line="240" w:lineRule="auto"/>
            </w:pPr>
            <w:r>
              <w:t>NA</w:t>
            </w:r>
          </w:p>
        </w:tc>
        <w:tc>
          <w:tcPr>
            <w:tcW w:w="1035" w:type="dxa"/>
            <w:vAlign w:val="top"/>
          </w:tcPr>
          <w:p w14:paraId="6AD8BA83" w14:textId="77777777" w:rsidR="002713E5" w:rsidRPr="002B5394" w:rsidRDefault="002713E5" w:rsidP="000E7982">
            <w:pPr>
              <w:pStyle w:val="S-O-P"/>
              <w:spacing w:before="76" w:after="76" w:line="240" w:lineRule="auto"/>
            </w:pPr>
            <w:r>
              <w:t>NA</w:t>
            </w:r>
          </w:p>
        </w:tc>
      </w:tr>
      <w:tr w:rsidR="002713E5" w:rsidRPr="002B5394" w14:paraId="31BB98DC" w14:textId="77777777" w:rsidTr="000E7982">
        <w:tc>
          <w:tcPr>
            <w:tcW w:w="5940" w:type="dxa"/>
            <w:vAlign w:val="top"/>
          </w:tcPr>
          <w:p w14:paraId="75D5AD9E" w14:textId="77777777" w:rsidR="002713E5" w:rsidRPr="002B5394" w:rsidRDefault="002713E5" w:rsidP="000E7982">
            <w:pPr>
              <w:pStyle w:val="FABodyIndent1"/>
              <w:spacing w:before="76" w:after="76" w:line="240" w:lineRule="auto"/>
            </w:pPr>
            <w:r w:rsidRPr="002B5394">
              <w:t>18-in. painted cast aluminum in Low-Gloss Highlight Silver</w:t>
            </w:r>
          </w:p>
        </w:tc>
        <w:tc>
          <w:tcPr>
            <w:tcW w:w="1035" w:type="dxa"/>
            <w:vAlign w:val="top"/>
          </w:tcPr>
          <w:p w14:paraId="21726CE7" w14:textId="77777777" w:rsidR="002713E5" w:rsidRPr="002B5394" w:rsidRDefault="002713E5" w:rsidP="000E7982">
            <w:pPr>
              <w:pStyle w:val="S-O-P"/>
              <w:spacing w:before="76" w:after="76" w:line="240" w:lineRule="auto"/>
            </w:pPr>
            <w:r>
              <w:t>NA</w:t>
            </w:r>
          </w:p>
        </w:tc>
        <w:tc>
          <w:tcPr>
            <w:tcW w:w="1035" w:type="dxa"/>
            <w:vAlign w:val="top"/>
          </w:tcPr>
          <w:p w14:paraId="3DC89FFA" w14:textId="77777777" w:rsidR="002713E5" w:rsidRPr="002B5394" w:rsidRDefault="002713E5" w:rsidP="000E7982">
            <w:pPr>
              <w:pStyle w:val="S-O-P"/>
              <w:spacing w:before="76" w:after="76" w:line="240" w:lineRule="auto"/>
            </w:pPr>
            <w:r w:rsidRPr="002B5394">
              <w:t>S</w:t>
            </w:r>
          </w:p>
        </w:tc>
        <w:tc>
          <w:tcPr>
            <w:tcW w:w="1035" w:type="dxa"/>
            <w:vAlign w:val="top"/>
          </w:tcPr>
          <w:p w14:paraId="54AE0D4A" w14:textId="77777777" w:rsidR="002713E5" w:rsidRPr="002B5394" w:rsidRDefault="002713E5" w:rsidP="000E7982">
            <w:pPr>
              <w:pStyle w:val="S-O-P"/>
              <w:spacing w:before="76" w:after="76" w:line="240" w:lineRule="auto"/>
            </w:pPr>
            <w:r>
              <w:t>NA</w:t>
            </w:r>
          </w:p>
        </w:tc>
        <w:tc>
          <w:tcPr>
            <w:tcW w:w="1035" w:type="dxa"/>
            <w:vAlign w:val="top"/>
          </w:tcPr>
          <w:p w14:paraId="3440B70F" w14:textId="77777777" w:rsidR="002713E5" w:rsidRPr="002B5394" w:rsidRDefault="002713E5" w:rsidP="000E7982">
            <w:pPr>
              <w:pStyle w:val="S-O-P"/>
              <w:spacing w:before="76" w:after="76" w:line="240" w:lineRule="auto"/>
            </w:pPr>
            <w:r>
              <w:t>NA</w:t>
            </w:r>
          </w:p>
        </w:tc>
      </w:tr>
      <w:tr w:rsidR="002713E5" w:rsidRPr="002B5394" w14:paraId="46046CE5" w14:textId="77777777" w:rsidTr="000E7982">
        <w:tc>
          <w:tcPr>
            <w:tcW w:w="5940" w:type="dxa"/>
            <w:vAlign w:val="top"/>
          </w:tcPr>
          <w:p w14:paraId="04E404AB" w14:textId="77777777" w:rsidR="002713E5" w:rsidRPr="002B5394" w:rsidRDefault="002713E5" w:rsidP="000E7982">
            <w:pPr>
              <w:pStyle w:val="FABodyIndent1"/>
              <w:spacing w:before="76" w:after="76" w:line="240" w:lineRule="auto"/>
            </w:pPr>
            <w:r w:rsidRPr="002B5394">
              <w:t xml:space="preserve">18-in. polished aluminum with High-Gloss Black pockets (included with Off-road Group) </w:t>
            </w:r>
          </w:p>
        </w:tc>
        <w:tc>
          <w:tcPr>
            <w:tcW w:w="1035" w:type="dxa"/>
            <w:vAlign w:val="top"/>
          </w:tcPr>
          <w:p w14:paraId="3A93D84E" w14:textId="77777777" w:rsidR="002713E5" w:rsidRPr="002B5394" w:rsidRDefault="002713E5" w:rsidP="000E7982">
            <w:pPr>
              <w:pStyle w:val="S-O-P"/>
              <w:spacing w:before="76" w:after="76" w:line="240" w:lineRule="auto"/>
            </w:pPr>
            <w:r>
              <w:t>NA</w:t>
            </w:r>
          </w:p>
        </w:tc>
        <w:tc>
          <w:tcPr>
            <w:tcW w:w="1035" w:type="dxa"/>
            <w:vAlign w:val="top"/>
          </w:tcPr>
          <w:p w14:paraId="54DE0D6A" w14:textId="77777777" w:rsidR="002713E5" w:rsidRPr="002B5394" w:rsidRDefault="002713E5" w:rsidP="000E7982">
            <w:pPr>
              <w:pStyle w:val="S-O-P"/>
              <w:spacing w:before="76" w:after="76" w:line="240" w:lineRule="auto"/>
            </w:pPr>
            <w:r>
              <w:t>NA</w:t>
            </w:r>
          </w:p>
        </w:tc>
        <w:tc>
          <w:tcPr>
            <w:tcW w:w="1035" w:type="dxa"/>
            <w:vAlign w:val="top"/>
          </w:tcPr>
          <w:p w14:paraId="65B5769E" w14:textId="77777777" w:rsidR="002713E5" w:rsidRPr="002B5394" w:rsidRDefault="002713E5" w:rsidP="000E7982">
            <w:pPr>
              <w:pStyle w:val="S-O-P"/>
              <w:spacing w:before="76" w:after="76" w:line="240" w:lineRule="auto"/>
            </w:pPr>
            <w:r w:rsidRPr="002B5394">
              <w:t>P</w:t>
            </w:r>
          </w:p>
        </w:tc>
        <w:tc>
          <w:tcPr>
            <w:tcW w:w="1035" w:type="dxa"/>
            <w:vAlign w:val="top"/>
          </w:tcPr>
          <w:p w14:paraId="7D9486CD" w14:textId="77777777" w:rsidR="002713E5" w:rsidRPr="002B5394" w:rsidRDefault="002713E5" w:rsidP="000E7982">
            <w:pPr>
              <w:pStyle w:val="S-O-P"/>
              <w:spacing w:before="76" w:after="76" w:line="240" w:lineRule="auto"/>
            </w:pPr>
            <w:r>
              <w:t>NA</w:t>
            </w:r>
          </w:p>
        </w:tc>
      </w:tr>
      <w:tr w:rsidR="002713E5" w:rsidRPr="002B5394" w14:paraId="421571C6" w14:textId="77777777" w:rsidTr="000E7982">
        <w:tc>
          <w:tcPr>
            <w:tcW w:w="5940" w:type="dxa"/>
            <w:vAlign w:val="top"/>
          </w:tcPr>
          <w:p w14:paraId="32D261F0" w14:textId="77777777" w:rsidR="002713E5" w:rsidRPr="002B5394" w:rsidRDefault="002713E5" w:rsidP="000E7982">
            <w:pPr>
              <w:pStyle w:val="FABodyIndent1"/>
              <w:spacing w:before="76" w:after="76" w:line="240" w:lineRule="auto"/>
            </w:pPr>
            <w:r>
              <w:t>20</w:t>
            </w:r>
            <w:r w:rsidRPr="002B5394">
              <w:t xml:space="preserve">-in. painted cast aluminum in </w:t>
            </w:r>
            <w:r>
              <w:t>Gloss Black (included with Altitude Package)</w:t>
            </w:r>
          </w:p>
        </w:tc>
        <w:tc>
          <w:tcPr>
            <w:tcW w:w="1035" w:type="dxa"/>
            <w:vAlign w:val="top"/>
          </w:tcPr>
          <w:p w14:paraId="4C03F85F" w14:textId="77777777" w:rsidR="002713E5" w:rsidRDefault="002713E5" w:rsidP="000E7982">
            <w:pPr>
              <w:pStyle w:val="S-O-P"/>
              <w:spacing w:before="76" w:after="76" w:line="240" w:lineRule="auto"/>
            </w:pPr>
            <w:r>
              <w:t>P</w:t>
            </w:r>
          </w:p>
        </w:tc>
        <w:tc>
          <w:tcPr>
            <w:tcW w:w="1035" w:type="dxa"/>
            <w:vAlign w:val="top"/>
          </w:tcPr>
          <w:p w14:paraId="4F5C3997" w14:textId="77777777" w:rsidR="002713E5" w:rsidRPr="002B5394" w:rsidRDefault="002713E5" w:rsidP="000E7982">
            <w:pPr>
              <w:pStyle w:val="S-O-P"/>
              <w:spacing w:before="76" w:after="76" w:line="240" w:lineRule="auto"/>
            </w:pPr>
            <w:r>
              <w:t>NA</w:t>
            </w:r>
          </w:p>
        </w:tc>
        <w:tc>
          <w:tcPr>
            <w:tcW w:w="1035" w:type="dxa"/>
            <w:vAlign w:val="top"/>
          </w:tcPr>
          <w:p w14:paraId="201A30F8" w14:textId="77777777" w:rsidR="002713E5" w:rsidRDefault="002713E5" w:rsidP="000E7982">
            <w:pPr>
              <w:pStyle w:val="S-O-P"/>
              <w:spacing w:before="76" w:after="76" w:line="240" w:lineRule="auto"/>
            </w:pPr>
            <w:r>
              <w:t>NA</w:t>
            </w:r>
          </w:p>
        </w:tc>
        <w:tc>
          <w:tcPr>
            <w:tcW w:w="1035" w:type="dxa"/>
            <w:vAlign w:val="top"/>
          </w:tcPr>
          <w:p w14:paraId="27D56F24" w14:textId="77777777" w:rsidR="002713E5" w:rsidRDefault="002713E5" w:rsidP="000E7982">
            <w:pPr>
              <w:pStyle w:val="S-O-P"/>
              <w:spacing w:before="76" w:after="76" w:line="240" w:lineRule="auto"/>
            </w:pPr>
            <w:r>
              <w:t>NA</w:t>
            </w:r>
          </w:p>
        </w:tc>
      </w:tr>
      <w:tr w:rsidR="002713E5" w:rsidRPr="002B5394" w14:paraId="77CE35EE" w14:textId="77777777" w:rsidTr="000E7982">
        <w:tc>
          <w:tcPr>
            <w:tcW w:w="5940" w:type="dxa"/>
            <w:vAlign w:val="top"/>
          </w:tcPr>
          <w:p w14:paraId="4BBA8D86" w14:textId="77777777" w:rsidR="002713E5" w:rsidRPr="002B5394" w:rsidRDefault="002713E5" w:rsidP="000E7982">
            <w:pPr>
              <w:pStyle w:val="FABodyIndent1"/>
              <w:spacing w:before="76" w:after="76" w:line="240" w:lineRule="auto"/>
            </w:pPr>
            <w:r w:rsidRPr="002B5394">
              <w:t>20-in. diamond-cut aluminum with High-Gloss Technical Gray pockets</w:t>
            </w:r>
          </w:p>
        </w:tc>
        <w:tc>
          <w:tcPr>
            <w:tcW w:w="1035" w:type="dxa"/>
            <w:vAlign w:val="top"/>
          </w:tcPr>
          <w:p w14:paraId="4ED42A4A" w14:textId="77777777" w:rsidR="002713E5" w:rsidRPr="002B5394" w:rsidRDefault="002713E5" w:rsidP="000E7982">
            <w:pPr>
              <w:pStyle w:val="S-O-P"/>
              <w:spacing w:before="76" w:after="76" w:line="240" w:lineRule="auto"/>
            </w:pPr>
            <w:r>
              <w:t>NA</w:t>
            </w:r>
          </w:p>
        </w:tc>
        <w:tc>
          <w:tcPr>
            <w:tcW w:w="1035" w:type="dxa"/>
            <w:vAlign w:val="top"/>
          </w:tcPr>
          <w:p w14:paraId="3C674634" w14:textId="77777777" w:rsidR="002713E5" w:rsidRPr="002B5394" w:rsidRDefault="002713E5" w:rsidP="000E7982">
            <w:pPr>
              <w:pStyle w:val="S-O-P"/>
              <w:spacing w:before="76" w:after="76" w:line="240" w:lineRule="auto"/>
            </w:pPr>
            <w:r w:rsidRPr="002B5394">
              <w:t>O</w:t>
            </w:r>
          </w:p>
        </w:tc>
        <w:tc>
          <w:tcPr>
            <w:tcW w:w="1035" w:type="dxa"/>
            <w:vAlign w:val="top"/>
          </w:tcPr>
          <w:p w14:paraId="60FD1341" w14:textId="77777777" w:rsidR="002713E5" w:rsidRPr="002B5394" w:rsidRDefault="002713E5" w:rsidP="000E7982">
            <w:pPr>
              <w:pStyle w:val="S-O-P"/>
              <w:spacing w:before="76" w:after="76" w:line="240" w:lineRule="auto"/>
            </w:pPr>
            <w:r>
              <w:t>NA</w:t>
            </w:r>
          </w:p>
        </w:tc>
        <w:tc>
          <w:tcPr>
            <w:tcW w:w="1035" w:type="dxa"/>
            <w:vAlign w:val="top"/>
          </w:tcPr>
          <w:p w14:paraId="67D880B3" w14:textId="77777777" w:rsidR="002713E5" w:rsidRPr="002B5394" w:rsidRDefault="002713E5" w:rsidP="000E7982">
            <w:pPr>
              <w:pStyle w:val="S-O-P"/>
              <w:spacing w:before="76" w:after="76" w:line="240" w:lineRule="auto"/>
            </w:pPr>
            <w:r>
              <w:t>NA</w:t>
            </w:r>
          </w:p>
        </w:tc>
      </w:tr>
      <w:tr w:rsidR="002713E5" w:rsidRPr="002B5394" w14:paraId="4E2F73FC" w14:textId="77777777" w:rsidTr="000E7982">
        <w:tc>
          <w:tcPr>
            <w:tcW w:w="5940" w:type="dxa"/>
            <w:vAlign w:val="top"/>
          </w:tcPr>
          <w:p w14:paraId="3CF7E2AC" w14:textId="77777777" w:rsidR="002713E5" w:rsidRPr="002B5394" w:rsidRDefault="002713E5" w:rsidP="000E7982">
            <w:pPr>
              <w:pStyle w:val="FABodyIndent1"/>
              <w:spacing w:before="76" w:after="76" w:line="240" w:lineRule="auto"/>
            </w:pPr>
            <w:r w:rsidRPr="002B5394">
              <w:t>20-in. machined cast aluminum with Black Noise pockets</w:t>
            </w:r>
          </w:p>
        </w:tc>
        <w:tc>
          <w:tcPr>
            <w:tcW w:w="1035" w:type="dxa"/>
            <w:vAlign w:val="top"/>
          </w:tcPr>
          <w:p w14:paraId="0CBFBA07" w14:textId="77777777" w:rsidR="002713E5" w:rsidRPr="002B5394" w:rsidRDefault="002713E5" w:rsidP="000E7982">
            <w:pPr>
              <w:pStyle w:val="S-O-P"/>
              <w:spacing w:before="76" w:after="76" w:line="240" w:lineRule="auto"/>
            </w:pPr>
            <w:r>
              <w:t>NA</w:t>
            </w:r>
          </w:p>
        </w:tc>
        <w:tc>
          <w:tcPr>
            <w:tcW w:w="1035" w:type="dxa"/>
            <w:vAlign w:val="top"/>
          </w:tcPr>
          <w:p w14:paraId="32505458" w14:textId="77777777" w:rsidR="002713E5" w:rsidRPr="002B5394" w:rsidRDefault="002713E5" w:rsidP="000E7982">
            <w:pPr>
              <w:pStyle w:val="S-O-P"/>
              <w:spacing w:before="76" w:after="76" w:line="240" w:lineRule="auto"/>
            </w:pPr>
            <w:r>
              <w:t>NA</w:t>
            </w:r>
          </w:p>
        </w:tc>
        <w:tc>
          <w:tcPr>
            <w:tcW w:w="1035" w:type="dxa"/>
            <w:vAlign w:val="top"/>
          </w:tcPr>
          <w:p w14:paraId="4EC0777B" w14:textId="77777777" w:rsidR="002713E5" w:rsidRPr="002B5394" w:rsidRDefault="002713E5" w:rsidP="000E7982">
            <w:pPr>
              <w:pStyle w:val="S-O-P"/>
              <w:spacing w:before="76" w:after="76" w:line="240" w:lineRule="auto"/>
            </w:pPr>
            <w:r w:rsidRPr="002B5394">
              <w:t>S</w:t>
            </w:r>
          </w:p>
        </w:tc>
        <w:tc>
          <w:tcPr>
            <w:tcW w:w="1035" w:type="dxa"/>
            <w:vAlign w:val="top"/>
          </w:tcPr>
          <w:p w14:paraId="48B47669" w14:textId="77777777" w:rsidR="002713E5" w:rsidRPr="002B5394" w:rsidRDefault="002713E5" w:rsidP="000E7982">
            <w:pPr>
              <w:pStyle w:val="S-O-P"/>
              <w:spacing w:before="76" w:after="76" w:line="240" w:lineRule="auto"/>
            </w:pPr>
            <w:r>
              <w:t>NA</w:t>
            </w:r>
          </w:p>
        </w:tc>
      </w:tr>
      <w:tr w:rsidR="002713E5" w:rsidRPr="002B5394" w14:paraId="6E9E1BDA" w14:textId="77777777" w:rsidTr="000E7982">
        <w:tc>
          <w:tcPr>
            <w:tcW w:w="5940" w:type="dxa"/>
            <w:vAlign w:val="top"/>
          </w:tcPr>
          <w:p w14:paraId="0D815C39" w14:textId="77777777" w:rsidR="002713E5" w:rsidRPr="002B5394" w:rsidRDefault="002713E5" w:rsidP="000E7982">
            <w:pPr>
              <w:pStyle w:val="FABodyIndent1"/>
              <w:spacing w:before="76" w:after="76" w:line="240" w:lineRule="auto"/>
            </w:pPr>
            <w:r w:rsidRPr="002B5394">
              <w:t>20-in. painted low-gloss Silver Lithos cast aluminum</w:t>
            </w:r>
          </w:p>
        </w:tc>
        <w:tc>
          <w:tcPr>
            <w:tcW w:w="1035" w:type="dxa"/>
            <w:vAlign w:val="top"/>
          </w:tcPr>
          <w:p w14:paraId="36BBA9BC" w14:textId="77777777" w:rsidR="002713E5" w:rsidRPr="002B5394" w:rsidRDefault="002713E5" w:rsidP="000E7982">
            <w:pPr>
              <w:pStyle w:val="S-O-P"/>
              <w:spacing w:before="76" w:after="76" w:line="240" w:lineRule="auto"/>
            </w:pPr>
            <w:r>
              <w:t>NA</w:t>
            </w:r>
          </w:p>
        </w:tc>
        <w:tc>
          <w:tcPr>
            <w:tcW w:w="1035" w:type="dxa"/>
            <w:vAlign w:val="top"/>
          </w:tcPr>
          <w:p w14:paraId="586B5F85" w14:textId="77777777" w:rsidR="002713E5" w:rsidRPr="002B5394" w:rsidRDefault="002713E5" w:rsidP="000E7982">
            <w:pPr>
              <w:pStyle w:val="S-O-P"/>
              <w:spacing w:before="76" w:after="76" w:line="240" w:lineRule="auto"/>
            </w:pPr>
            <w:r>
              <w:t>NA</w:t>
            </w:r>
          </w:p>
        </w:tc>
        <w:tc>
          <w:tcPr>
            <w:tcW w:w="1035" w:type="dxa"/>
            <w:vAlign w:val="top"/>
          </w:tcPr>
          <w:p w14:paraId="2A3C636F" w14:textId="77777777" w:rsidR="002713E5" w:rsidRPr="002B5394" w:rsidRDefault="002713E5" w:rsidP="000E7982">
            <w:pPr>
              <w:pStyle w:val="S-O-P"/>
              <w:spacing w:before="76" w:after="76" w:line="240" w:lineRule="auto"/>
            </w:pPr>
            <w:r>
              <w:t>NA</w:t>
            </w:r>
          </w:p>
        </w:tc>
        <w:tc>
          <w:tcPr>
            <w:tcW w:w="1035" w:type="dxa"/>
            <w:vAlign w:val="top"/>
          </w:tcPr>
          <w:p w14:paraId="69BF654D" w14:textId="77777777" w:rsidR="002713E5" w:rsidRPr="002B5394" w:rsidRDefault="002713E5" w:rsidP="000E7982">
            <w:pPr>
              <w:pStyle w:val="S-O-P"/>
              <w:spacing w:before="76" w:after="76" w:line="240" w:lineRule="auto"/>
            </w:pPr>
            <w:r w:rsidRPr="002B5394">
              <w:t>S</w:t>
            </w:r>
          </w:p>
        </w:tc>
      </w:tr>
      <w:tr w:rsidR="002713E5" w:rsidRPr="002B5394" w14:paraId="08677303" w14:textId="77777777" w:rsidTr="000E7982">
        <w:tc>
          <w:tcPr>
            <w:tcW w:w="5940" w:type="dxa"/>
            <w:vAlign w:val="top"/>
          </w:tcPr>
          <w:p w14:paraId="429F7514" w14:textId="77777777" w:rsidR="002713E5" w:rsidRPr="002B5394" w:rsidRDefault="002713E5" w:rsidP="000E7982">
            <w:pPr>
              <w:pStyle w:val="FABodyIndent1"/>
              <w:spacing w:before="76" w:after="76" w:line="240" w:lineRule="auto"/>
              <w:rPr>
                <w:highlight w:val="cyan"/>
              </w:rPr>
            </w:pPr>
            <w:r w:rsidRPr="002B5394">
              <w:t>21-in. machined cast aluminum with Mid-Gloss Granite Crystal pockets (included with Summit Reserve Package)</w:t>
            </w:r>
          </w:p>
        </w:tc>
        <w:tc>
          <w:tcPr>
            <w:tcW w:w="1035" w:type="dxa"/>
            <w:vAlign w:val="top"/>
          </w:tcPr>
          <w:p w14:paraId="7A5B55E8" w14:textId="77777777" w:rsidR="002713E5" w:rsidRPr="002B5394" w:rsidRDefault="002713E5" w:rsidP="000E7982">
            <w:pPr>
              <w:pStyle w:val="S-O-P"/>
              <w:spacing w:before="76" w:after="76" w:line="240" w:lineRule="auto"/>
            </w:pPr>
            <w:r>
              <w:t>NA</w:t>
            </w:r>
          </w:p>
        </w:tc>
        <w:tc>
          <w:tcPr>
            <w:tcW w:w="1035" w:type="dxa"/>
            <w:vAlign w:val="top"/>
          </w:tcPr>
          <w:p w14:paraId="1CFB96BA" w14:textId="77777777" w:rsidR="002713E5" w:rsidRPr="002B5394" w:rsidRDefault="002713E5" w:rsidP="000E7982">
            <w:pPr>
              <w:pStyle w:val="S-O-P"/>
              <w:spacing w:before="76" w:after="76" w:line="240" w:lineRule="auto"/>
            </w:pPr>
            <w:r>
              <w:t>NA</w:t>
            </w:r>
          </w:p>
        </w:tc>
        <w:tc>
          <w:tcPr>
            <w:tcW w:w="1035" w:type="dxa"/>
            <w:vAlign w:val="top"/>
          </w:tcPr>
          <w:p w14:paraId="7AD21158" w14:textId="77777777" w:rsidR="002713E5" w:rsidRPr="002B5394" w:rsidRDefault="002713E5" w:rsidP="000E7982">
            <w:pPr>
              <w:pStyle w:val="S-O-P"/>
              <w:spacing w:before="76" w:after="76" w:line="240" w:lineRule="auto"/>
            </w:pPr>
            <w:r>
              <w:t>NA</w:t>
            </w:r>
          </w:p>
        </w:tc>
        <w:tc>
          <w:tcPr>
            <w:tcW w:w="1035" w:type="dxa"/>
            <w:vAlign w:val="top"/>
          </w:tcPr>
          <w:p w14:paraId="67F04A83" w14:textId="77777777" w:rsidR="002713E5" w:rsidRPr="002B5394" w:rsidRDefault="002713E5" w:rsidP="000E7982">
            <w:pPr>
              <w:pStyle w:val="S-O-P"/>
              <w:spacing w:before="76" w:after="76" w:line="240" w:lineRule="auto"/>
            </w:pPr>
            <w:r w:rsidRPr="002B5394">
              <w:t>P</w:t>
            </w:r>
          </w:p>
        </w:tc>
      </w:tr>
      <w:tr w:rsidR="002713E5" w:rsidRPr="002B5394" w14:paraId="2352B479" w14:textId="77777777" w:rsidTr="000E7982">
        <w:tc>
          <w:tcPr>
            <w:tcW w:w="5940" w:type="dxa"/>
            <w:vAlign w:val="top"/>
          </w:tcPr>
          <w:p w14:paraId="03B3F164" w14:textId="77777777" w:rsidR="002713E5" w:rsidRPr="002B5394" w:rsidRDefault="002713E5" w:rsidP="000E7982">
            <w:pPr>
              <w:pStyle w:val="FABodyIndent1"/>
              <w:spacing w:before="76" w:after="76" w:line="240" w:lineRule="auto"/>
            </w:pPr>
            <w:r w:rsidRPr="002B5394">
              <w:t>21-in.</w:t>
            </w:r>
            <w:r>
              <w:t xml:space="preserve"> painted</w:t>
            </w:r>
            <w:r w:rsidRPr="002B5394">
              <w:t xml:space="preserve"> cast aluminum </w:t>
            </w:r>
            <w:r>
              <w:t>in black</w:t>
            </w:r>
            <w:r w:rsidRPr="002B5394">
              <w:t xml:space="preserve"> (included with </w:t>
            </w:r>
            <w:r>
              <w:t>High Altitude</w:t>
            </w:r>
            <w:r w:rsidRPr="002B5394">
              <w:t xml:space="preserve"> Package)</w:t>
            </w:r>
          </w:p>
        </w:tc>
        <w:tc>
          <w:tcPr>
            <w:tcW w:w="1035" w:type="dxa"/>
            <w:vAlign w:val="top"/>
          </w:tcPr>
          <w:p w14:paraId="29403EC1" w14:textId="77777777" w:rsidR="002713E5" w:rsidRDefault="002713E5" w:rsidP="000E7982">
            <w:pPr>
              <w:pStyle w:val="S-O-P"/>
              <w:spacing w:before="76" w:after="76" w:line="240" w:lineRule="auto"/>
            </w:pPr>
            <w:r>
              <w:t>NA</w:t>
            </w:r>
          </w:p>
        </w:tc>
        <w:tc>
          <w:tcPr>
            <w:tcW w:w="1035" w:type="dxa"/>
            <w:vAlign w:val="top"/>
          </w:tcPr>
          <w:p w14:paraId="20B43926" w14:textId="77777777" w:rsidR="002713E5" w:rsidRDefault="002713E5" w:rsidP="000E7982">
            <w:pPr>
              <w:pStyle w:val="S-O-P"/>
              <w:spacing w:before="76" w:after="76" w:line="240" w:lineRule="auto"/>
            </w:pPr>
            <w:r>
              <w:t>NA</w:t>
            </w:r>
          </w:p>
        </w:tc>
        <w:tc>
          <w:tcPr>
            <w:tcW w:w="1035" w:type="dxa"/>
            <w:vAlign w:val="top"/>
          </w:tcPr>
          <w:p w14:paraId="3D0121C6" w14:textId="77777777" w:rsidR="002713E5" w:rsidRDefault="002713E5" w:rsidP="000E7982">
            <w:pPr>
              <w:pStyle w:val="S-O-P"/>
              <w:spacing w:before="76" w:after="76" w:line="240" w:lineRule="auto"/>
            </w:pPr>
            <w:r>
              <w:t>NA</w:t>
            </w:r>
          </w:p>
        </w:tc>
        <w:tc>
          <w:tcPr>
            <w:tcW w:w="1035" w:type="dxa"/>
            <w:vAlign w:val="top"/>
          </w:tcPr>
          <w:p w14:paraId="6F7980E5" w14:textId="77777777" w:rsidR="002713E5" w:rsidRPr="002B5394" w:rsidRDefault="002713E5" w:rsidP="000E7982">
            <w:pPr>
              <w:pStyle w:val="S-O-P"/>
              <w:spacing w:before="76" w:after="76" w:line="240" w:lineRule="auto"/>
            </w:pPr>
            <w:r>
              <w:t>P</w:t>
            </w:r>
          </w:p>
        </w:tc>
      </w:tr>
      <w:tr w:rsidR="002713E5" w:rsidRPr="002B5394" w14:paraId="61A12965" w14:textId="77777777" w:rsidTr="000E7982">
        <w:tc>
          <w:tcPr>
            <w:tcW w:w="5940" w:type="dxa"/>
            <w:vAlign w:val="top"/>
          </w:tcPr>
          <w:p w14:paraId="36E2535C" w14:textId="77777777" w:rsidR="002713E5" w:rsidRPr="002B5394" w:rsidRDefault="002713E5" w:rsidP="000E7982">
            <w:pPr>
              <w:pStyle w:val="FABodyCopy"/>
              <w:keepNext/>
              <w:keepLines/>
            </w:pPr>
            <w:r w:rsidRPr="002B5394">
              <w:lastRenderedPageBreak/>
              <w:t xml:space="preserve">Wiper System </w:t>
            </w:r>
          </w:p>
        </w:tc>
        <w:tc>
          <w:tcPr>
            <w:tcW w:w="1035" w:type="dxa"/>
            <w:vAlign w:val="top"/>
          </w:tcPr>
          <w:p w14:paraId="23A4BC40" w14:textId="77777777" w:rsidR="002713E5" w:rsidRPr="002B5394" w:rsidRDefault="002713E5" w:rsidP="000E7982">
            <w:pPr>
              <w:pStyle w:val="S-O-P"/>
              <w:keepNext/>
              <w:keepLines/>
            </w:pPr>
          </w:p>
        </w:tc>
        <w:tc>
          <w:tcPr>
            <w:tcW w:w="1035" w:type="dxa"/>
            <w:vAlign w:val="top"/>
          </w:tcPr>
          <w:p w14:paraId="01D6B633" w14:textId="77777777" w:rsidR="002713E5" w:rsidRPr="002B5394" w:rsidRDefault="002713E5" w:rsidP="000E7982">
            <w:pPr>
              <w:pStyle w:val="S-O-P"/>
              <w:keepNext/>
              <w:keepLines/>
            </w:pPr>
          </w:p>
        </w:tc>
        <w:tc>
          <w:tcPr>
            <w:tcW w:w="1035" w:type="dxa"/>
            <w:vAlign w:val="top"/>
          </w:tcPr>
          <w:p w14:paraId="251878ED" w14:textId="77777777" w:rsidR="002713E5" w:rsidRPr="002B5394" w:rsidRDefault="002713E5" w:rsidP="000E7982">
            <w:pPr>
              <w:pStyle w:val="S-O-P"/>
              <w:keepNext/>
              <w:keepLines/>
            </w:pPr>
          </w:p>
        </w:tc>
        <w:tc>
          <w:tcPr>
            <w:tcW w:w="1035" w:type="dxa"/>
            <w:vAlign w:val="top"/>
          </w:tcPr>
          <w:p w14:paraId="36E3F0FF" w14:textId="77777777" w:rsidR="002713E5" w:rsidRPr="002B5394" w:rsidRDefault="002713E5" w:rsidP="000E7982">
            <w:pPr>
              <w:pStyle w:val="S-O-P"/>
            </w:pPr>
          </w:p>
        </w:tc>
      </w:tr>
      <w:tr w:rsidR="002713E5" w:rsidRPr="002B5394" w14:paraId="5EAC94DD" w14:textId="77777777" w:rsidTr="000E7982">
        <w:tc>
          <w:tcPr>
            <w:tcW w:w="5940" w:type="dxa"/>
            <w:vAlign w:val="top"/>
          </w:tcPr>
          <w:p w14:paraId="7EBE01D2" w14:textId="77777777" w:rsidR="002713E5" w:rsidRPr="002B5394" w:rsidRDefault="002713E5" w:rsidP="000E7982">
            <w:pPr>
              <w:pStyle w:val="FABodyIndent1"/>
              <w:keepNext/>
              <w:keepLines/>
            </w:pPr>
            <w:r w:rsidRPr="002B5394">
              <w:t xml:space="preserve">Front, speed-sensitive, variable/intermittent </w:t>
            </w:r>
          </w:p>
        </w:tc>
        <w:tc>
          <w:tcPr>
            <w:tcW w:w="1035" w:type="dxa"/>
            <w:vAlign w:val="top"/>
          </w:tcPr>
          <w:p w14:paraId="5A58D856" w14:textId="77777777" w:rsidR="002713E5" w:rsidRPr="002B5394" w:rsidRDefault="002713E5" w:rsidP="000E7982">
            <w:pPr>
              <w:pStyle w:val="S-O-P"/>
              <w:keepNext/>
              <w:keepLines/>
            </w:pPr>
            <w:r w:rsidRPr="002B5394">
              <w:t>S</w:t>
            </w:r>
          </w:p>
        </w:tc>
        <w:tc>
          <w:tcPr>
            <w:tcW w:w="1035" w:type="dxa"/>
            <w:vAlign w:val="top"/>
          </w:tcPr>
          <w:p w14:paraId="1D704F9C" w14:textId="77777777" w:rsidR="002713E5" w:rsidRPr="002B5394" w:rsidRDefault="002713E5" w:rsidP="000E7982">
            <w:pPr>
              <w:pStyle w:val="S-O-P"/>
              <w:keepNext/>
              <w:keepLines/>
            </w:pPr>
            <w:r w:rsidRPr="002B5394">
              <w:t>S</w:t>
            </w:r>
          </w:p>
        </w:tc>
        <w:tc>
          <w:tcPr>
            <w:tcW w:w="1035" w:type="dxa"/>
            <w:vAlign w:val="top"/>
          </w:tcPr>
          <w:p w14:paraId="78AACA84" w14:textId="77777777" w:rsidR="002713E5" w:rsidRPr="002B5394" w:rsidRDefault="002713E5" w:rsidP="000E7982">
            <w:pPr>
              <w:pStyle w:val="S-O-P"/>
              <w:keepNext/>
              <w:keepLines/>
            </w:pPr>
            <w:r>
              <w:t>NA</w:t>
            </w:r>
          </w:p>
        </w:tc>
        <w:tc>
          <w:tcPr>
            <w:tcW w:w="1035" w:type="dxa"/>
            <w:vAlign w:val="top"/>
          </w:tcPr>
          <w:p w14:paraId="4B2828A8" w14:textId="77777777" w:rsidR="002713E5" w:rsidRPr="002B5394" w:rsidRDefault="002713E5" w:rsidP="000E7982">
            <w:pPr>
              <w:pStyle w:val="S-O-P"/>
            </w:pPr>
            <w:r>
              <w:t>NA</w:t>
            </w:r>
          </w:p>
        </w:tc>
      </w:tr>
      <w:tr w:rsidR="002713E5" w:rsidRPr="002B5394" w14:paraId="03193862" w14:textId="77777777" w:rsidTr="000E7982">
        <w:tc>
          <w:tcPr>
            <w:tcW w:w="5940" w:type="dxa"/>
            <w:vAlign w:val="top"/>
          </w:tcPr>
          <w:p w14:paraId="1DD7C857" w14:textId="77777777" w:rsidR="002713E5" w:rsidRPr="002B5394" w:rsidRDefault="002713E5" w:rsidP="000E7982">
            <w:pPr>
              <w:pStyle w:val="FABodyIndent1"/>
              <w:keepNext/>
              <w:keepLines/>
            </w:pPr>
            <w:r w:rsidRPr="002B5394">
              <w:t>Front, rain-sensing automatic (included with Lux Tech Group)</w:t>
            </w:r>
          </w:p>
        </w:tc>
        <w:tc>
          <w:tcPr>
            <w:tcW w:w="1035" w:type="dxa"/>
            <w:vAlign w:val="top"/>
          </w:tcPr>
          <w:p w14:paraId="7A2D7437" w14:textId="77777777" w:rsidR="002713E5" w:rsidRPr="002B5394" w:rsidRDefault="002713E5" w:rsidP="000E7982">
            <w:pPr>
              <w:pStyle w:val="S-O-P"/>
              <w:keepNext/>
              <w:keepLines/>
            </w:pPr>
            <w:r w:rsidRPr="002B5394">
              <w:t>P</w:t>
            </w:r>
          </w:p>
        </w:tc>
        <w:tc>
          <w:tcPr>
            <w:tcW w:w="1035" w:type="dxa"/>
            <w:vAlign w:val="top"/>
          </w:tcPr>
          <w:p w14:paraId="3CD04E2D" w14:textId="77777777" w:rsidR="002713E5" w:rsidRPr="002B5394" w:rsidRDefault="002713E5" w:rsidP="000E7982">
            <w:pPr>
              <w:pStyle w:val="S-O-P"/>
              <w:keepNext/>
              <w:keepLines/>
            </w:pPr>
            <w:r w:rsidRPr="002B5394">
              <w:t>P</w:t>
            </w:r>
          </w:p>
        </w:tc>
        <w:tc>
          <w:tcPr>
            <w:tcW w:w="1035" w:type="dxa"/>
            <w:vAlign w:val="top"/>
          </w:tcPr>
          <w:p w14:paraId="1E53F947" w14:textId="77777777" w:rsidR="002713E5" w:rsidRPr="002B5394" w:rsidRDefault="002713E5" w:rsidP="000E7982">
            <w:pPr>
              <w:pStyle w:val="S-O-P"/>
              <w:keepNext/>
              <w:keepLines/>
            </w:pPr>
            <w:r w:rsidRPr="002B5394">
              <w:t>S</w:t>
            </w:r>
          </w:p>
        </w:tc>
        <w:tc>
          <w:tcPr>
            <w:tcW w:w="1035" w:type="dxa"/>
            <w:vAlign w:val="top"/>
          </w:tcPr>
          <w:p w14:paraId="168EE5F9" w14:textId="77777777" w:rsidR="002713E5" w:rsidRPr="002B5394" w:rsidRDefault="002713E5" w:rsidP="000E7982">
            <w:pPr>
              <w:pStyle w:val="S-O-P"/>
            </w:pPr>
            <w:r w:rsidRPr="002B5394">
              <w:t>S</w:t>
            </w:r>
          </w:p>
        </w:tc>
      </w:tr>
      <w:tr w:rsidR="002713E5" w:rsidRPr="002B5394" w14:paraId="7AB51903" w14:textId="77777777" w:rsidTr="000E7982">
        <w:tc>
          <w:tcPr>
            <w:tcW w:w="5940" w:type="dxa"/>
            <w:vAlign w:val="top"/>
          </w:tcPr>
          <w:p w14:paraId="7994C08B" w14:textId="77777777" w:rsidR="002713E5" w:rsidRPr="002B5394" w:rsidRDefault="002713E5" w:rsidP="000E7982">
            <w:pPr>
              <w:pStyle w:val="FABodyIndent1"/>
              <w:keepNext/>
              <w:keepLines/>
            </w:pPr>
            <w:r w:rsidRPr="002B5394">
              <w:t>Rear with fixed intermittent and continuous speeds, with washer</w:t>
            </w:r>
          </w:p>
        </w:tc>
        <w:tc>
          <w:tcPr>
            <w:tcW w:w="1035" w:type="dxa"/>
            <w:vAlign w:val="top"/>
          </w:tcPr>
          <w:p w14:paraId="5AAB967F" w14:textId="77777777" w:rsidR="002713E5" w:rsidRPr="002B5394" w:rsidRDefault="002713E5" w:rsidP="000E7982">
            <w:pPr>
              <w:pStyle w:val="S-O-P"/>
              <w:keepNext/>
              <w:keepLines/>
            </w:pPr>
            <w:r w:rsidRPr="002B5394">
              <w:t>S</w:t>
            </w:r>
          </w:p>
        </w:tc>
        <w:tc>
          <w:tcPr>
            <w:tcW w:w="1035" w:type="dxa"/>
            <w:vAlign w:val="top"/>
          </w:tcPr>
          <w:p w14:paraId="03B97C9A" w14:textId="77777777" w:rsidR="002713E5" w:rsidRPr="002B5394" w:rsidRDefault="002713E5" w:rsidP="000E7982">
            <w:pPr>
              <w:pStyle w:val="S-O-P"/>
              <w:keepNext/>
              <w:keepLines/>
            </w:pPr>
            <w:r w:rsidRPr="002B5394">
              <w:t>S</w:t>
            </w:r>
          </w:p>
        </w:tc>
        <w:tc>
          <w:tcPr>
            <w:tcW w:w="1035" w:type="dxa"/>
            <w:vAlign w:val="top"/>
          </w:tcPr>
          <w:p w14:paraId="7DEDDA16" w14:textId="77777777" w:rsidR="002713E5" w:rsidRPr="002B5394" w:rsidRDefault="002713E5" w:rsidP="000E7982">
            <w:pPr>
              <w:pStyle w:val="S-O-P"/>
              <w:keepNext/>
              <w:keepLines/>
            </w:pPr>
            <w:r w:rsidRPr="002B5394">
              <w:t>S</w:t>
            </w:r>
          </w:p>
        </w:tc>
        <w:tc>
          <w:tcPr>
            <w:tcW w:w="1035" w:type="dxa"/>
            <w:vAlign w:val="top"/>
          </w:tcPr>
          <w:p w14:paraId="28D47C66" w14:textId="77777777" w:rsidR="002713E5" w:rsidRPr="002B5394" w:rsidRDefault="002713E5" w:rsidP="000E7982">
            <w:pPr>
              <w:pStyle w:val="S-O-P"/>
            </w:pPr>
            <w:r w:rsidRPr="002B5394">
              <w:t>S</w:t>
            </w:r>
          </w:p>
        </w:tc>
      </w:tr>
    </w:tbl>
    <w:p w14:paraId="108D7EA1" w14:textId="77777777" w:rsidR="002713E5" w:rsidRDefault="002713E5" w:rsidP="002713E5">
      <w:pPr>
        <w:pStyle w:val="Heading3"/>
      </w:pPr>
      <w:r w:rsidRPr="002B5394">
        <w:t>INTERIOR FEATURES</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66B0F988" w14:textId="77777777" w:rsidTr="000E7982">
        <w:trPr>
          <w:tblHeader/>
        </w:trPr>
        <w:tc>
          <w:tcPr>
            <w:tcW w:w="5940" w:type="dxa"/>
            <w:vAlign w:val="top"/>
          </w:tcPr>
          <w:p w14:paraId="1F3FA7C1" w14:textId="77777777" w:rsidR="002713E5" w:rsidRPr="002B5394" w:rsidRDefault="002713E5" w:rsidP="000E7982">
            <w:pPr>
              <w:pStyle w:val="TableSubhead"/>
            </w:pPr>
            <w:r w:rsidRPr="002B5394">
              <w:t>INTERIOR FEATURES</w:t>
            </w:r>
          </w:p>
        </w:tc>
        <w:tc>
          <w:tcPr>
            <w:tcW w:w="1035" w:type="dxa"/>
            <w:vAlign w:val="bottom"/>
          </w:tcPr>
          <w:p w14:paraId="6813529B" w14:textId="77777777" w:rsidR="002713E5" w:rsidRPr="00563A78" w:rsidRDefault="002713E5" w:rsidP="000E7982">
            <w:pPr>
              <w:pStyle w:val="ModelSubhead"/>
            </w:pPr>
            <w:r w:rsidRPr="00563A78">
              <w:t>Laredo</w:t>
            </w:r>
          </w:p>
        </w:tc>
        <w:tc>
          <w:tcPr>
            <w:tcW w:w="1035" w:type="dxa"/>
            <w:vAlign w:val="bottom"/>
          </w:tcPr>
          <w:p w14:paraId="4854E6B0" w14:textId="77777777" w:rsidR="002713E5" w:rsidRPr="00563A78" w:rsidRDefault="002713E5" w:rsidP="000E7982">
            <w:pPr>
              <w:pStyle w:val="ModelSubhead"/>
            </w:pPr>
            <w:r w:rsidRPr="00563A78">
              <w:t>Limited</w:t>
            </w:r>
          </w:p>
        </w:tc>
        <w:tc>
          <w:tcPr>
            <w:tcW w:w="1035" w:type="dxa"/>
            <w:vAlign w:val="bottom"/>
          </w:tcPr>
          <w:p w14:paraId="7C22DABB" w14:textId="77777777" w:rsidR="002713E5" w:rsidRPr="00563A78" w:rsidRDefault="002713E5" w:rsidP="000E7982">
            <w:pPr>
              <w:pStyle w:val="ModelSubhead"/>
            </w:pPr>
            <w:r w:rsidRPr="00563A78">
              <w:t>Overland</w:t>
            </w:r>
          </w:p>
        </w:tc>
        <w:tc>
          <w:tcPr>
            <w:tcW w:w="1035" w:type="dxa"/>
            <w:vAlign w:val="bottom"/>
          </w:tcPr>
          <w:p w14:paraId="602E2E3E" w14:textId="77777777" w:rsidR="002713E5" w:rsidRPr="00563A78" w:rsidRDefault="002713E5" w:rsidP="000E7982">
            <w:pPr>
              <w:pStyle w:val="ModelSubhead"/>
            </w:pPr>
            <w:r w:rsidRPr="00563A78">
              <w:t>Summit</w:t>
            </w:r>
          </w:p>
        </w:tc>
      </w:tr>
      <w:tr w:rsidR="002713E5" w:rsidRPr="002B5394" w14:paraId="748D2B94" w14:textId="77777777" w:rsidTr="000E7982">
        <w:tc>
          <w:tcPr>
            <w:tcW w:w="5940" w:type="dxa"/>
            <w:vAlign w:val="top"/>
          </w:tcPr>
          <w:p w14:paraId="2E61BDA9" w14:textId="77777777" w:rsidR="002713E5" w:rsidRPr="002B5394" w:rsidRDefault="002713E5" w:rsidP="000E7982">
            <w:pPr>
              <w:pStyle w:val="FABodyCopy"/>
              <w:spacing w:before="76" w:after="76" w:line="240" w:lineRule="auto"/>
              <w:rPr>
                <w:highlight w:val="yellow"/>
              </w:rPr>
            </w:pPr>
            <w:r w:rsidRPr="002B5394">
              <w:t>Air Conditioning</w:t>
            </w:r>
          </w:p>
        </w:tc>
        <w:tc>
          <w:tcPr>
            <w:tcW w:w="1035" w:type="dxa"/>
            <w:vAlign w:val="top"/>
          </w:tcPr>
          <w:p w14:paraId="76B5BB68" w14:textId="77777777" w:rsidR="002713E5" w:rsidRPr="002B5394" w:rsidRDefault="002713E5" w:rsidP="000E7982">
            <w:pPr>
              <w:pStyle w:val="S-O-P"/>
              <w:spacing w:before="76" w:after="76" w:line="240" w:lineRule="auto"/>
            </w:pPr>
          </w:p>
        </w:tc>
        <w:tc>
          <w:tcPr>
            <w:tcW w:w="1035" w:type="dxa"/>
            <w:vAlign w:val="top"/>
          </w:tcPr>
          <w:p w14:paraId="34E37BC5" w14:textId="77777777" w:rsidR="002713E5" w:rsidRPr="002B5394" w:rsidRDefault="002713E5" w:rsidP="000E7982">
            <w:pPr>
              <w:pStyle w:val="S-O-P"/>
              <w:spacing w:before="76" w:after="76" w:line="240" w:lineRule="auto"/>
            </w:pPr>
          </w:p>
        </w:tc>
        <w:tc>
          <w:tcPr>
            <w:tcW w:w="1035" w:type="dxa"/>
            <w:vAlign w:val="top"/>
          </w:tcPr>
          <w:p w14:paraId="160FF921" w14:textId="77777777" w:rsidR="002713E5" w:rsidRPr="002B5394" w:rsidRDefault="002713E5" w:rsidP="000E7982">
            <w:pPr>
              <w:pStyle w:val="S-O-P"/>
              <w:spacing w:before="76" w:after="76" w:line="240" w:lineRule="auto"/>
            </w:pPr>
          </w:p>
        </w:tc>
        <w:tc>
          <w:tcPr>
            <w:tcW w:w="1035" w:type="dxa"/>
            <w:vAlign w:val="top"/>
          </w:tcPr>
          <w:p w14:paraId="7DD5222E" w14:textId="77777777" w:rsidR="002713E5" w:rsidRPr="002B5394" w:rsidRDefault="002713E5" w:rsidP="000E7982">
            <w:pPr>
              <w:pStyle w:val="S-O-P"/>
              <w:spacing w:before="76" w:after="76" w:line="240" w:lineRule="auto"/>
            </w:pPr>
          </w:p>
        </w:tc>
      </w:tr>
      <w:tr w:rsidR="002713E5" w:rsidRPr="002B5394" w14:paraId="3C6BBF86" w14:textId="77777777" w:rsidTr="000E7982">
        <w:tc>
          <w:tcPr>
            <w:tcW w:w="5940" w:type="dxa"/>
            <w:vAlign w:val="top"/>
          </w:tcPr>
          <w:p w14:paraId="66CDCA1E" w14:textId="77777777" w:rsidR="002713E5" w:rsidRPr="002B5394" w:rsidRDefault="002713E5" w:rsidP="000E7982">
            <w:pPr>
              <w:pStyle w:val="FABodyIndent1"/>
              <w:spacing w:before="76" w:after="76" w:line="240" w:lineRule="auto"/>
            </w:pPr>
            <w:r w:rsidRPr="002B5394">
              <w:t>Dual-zone automatic front temperature control with single-zone rear</w:t>
            </w:r>
          </w:p>
        </w:tc>
        <w:tc>
          <w:tcPr>
            <w:tcW w:w="1035" w:type="dxa"/>
            <w:vAlign w:val="top"/>
          </w:tcPr>
          <w:p w14:paraId="7FCFDCC0" w14:textId="77777777" w:rsidR="002713E5" w:rsidRPr="002B5394" w:rsidRDefault="002713E5" w:rsidP="000E7982">
            <w:pPr>
              <w:pStyle w:val="S-O-P"/>
              <w:spacing w:before="76" w:after="76" w:line="240" w:lineRule="auto"/>
            </w:pPr>
            <w:r w:rsidRPr="002B5394">
              <w:t>S</w:t>
            </w:r>
          </w:p>
        </w:tc>
        <w:tc>
          <w:tcPr>
            <w:tcW w:w="1035" w:type="dxa"/>
            <w:vAlign w:val="top"/>
          </w:tcPr>
          <w:p w14:paraId="6454BB9E" w14:textId="77777777" w:rsidR="002713E5" w:rsidRPr="002B5394" w:rsidRDefault="002713E5" w:rsidP="000E7982">
            <w:pPr>
              <w:pStyle w:val="S-O-P"/>
              <w:spacing w:before="76" w:after="76" w:line="240" w:lineRule="auto"/>
            </w:pPr>
            <w:r w:rsidRPr="002B5394">
              <w:t>S</w:t>
            </w:r>
          </w:p>
        </w:tc>
        <w:tc>
          <w:tcPr>
            <w:tcW w:w="1035" w:type="dxa"/>
            <w:vAlign w:val="top"/>
          </w:tcPr>
          <w:p w14:paraId="21AE7EA2" w14:textId="77777777" w:rsidR="002713E5" w:rsidRPr="002B5394" w:rsidRDefault="002713E5" w:rsidP="000E7982">
            <w:pPr>
              <w:pStyle w:val="S-O-P"/>
              <w:spacing w:before="76" w:after="76" w:line="240" w:lineRule="auto"/>
            </w:pPr>
            <w:r w:rsidRPr="002B5394">
              <w:t>S</w:t>
            </w:r>
          </w:p>
        </w:tc>
        <w:tc>
          <w:tcPr>
            <w:tcW w:w="1035" w:type="dxa"/>
            <w:vAlign w:val="top"/>
          </w:tcPr>
          <w:p w14:paraId="3E3CC559" w14:textId="77777777" w:rsidR="002713E5" w:rsidRPr="002B5394" w:rsidRDefault="002713E5" w:rsidP="000E7982">
            <w:pPr>
              <w:pStyle w:val="S-O-P"/>
              <w:spacing w:before="76" w:after="76" w:line="240" w:lineRule="auto"/>
            </w:pPr>
            <w:r>
              <w:t>NA</w:t>
            </w:r>
          </w:p>
        </w:tc>
      </w:tr>
      <w:tr w:rsidR="002713E5" w:rsidRPr="002B5394" w14:paraId="77602224" w14:textId="77777777" w:rsidTr="000E7982">
        <w:tc>
          <w:tcPr>
            <w:tcW w:w="5940" w:type="dxa"/>
            <w:vAlign w:val="top"/>
          </w:tcPr>
          <w:p w14:paraId="0C9F4981" w14:textId="77777777" w:rsidR="002713E5" w:rsidRPr="002B5394" w:rsidRDefault="002713E5" w:rsidP="000E7982">
            <w:pPr>
              <w:pStyle w:val="FABodyIndent1"/>
              <w:spacing w:before="76" w:after="76" w:line="240" w:lineRule="auto"/>
            </w:pPr>
            <w:r w:rsidRPr="002B5394">
              <w:t>Four-zone automatic temperature control for first- and second-row passengers, with personalized temperature settings, fan levels</w:t>
            </w:r>
            <w:r>
              <w:t xml:space="preserve"> </w:t>
            </w:r>
            <w:r w:rsidRPr="002B5394">
              <w:t>and modes (included with Lux Tech Group on Overland, standard on Summit models)</w:t>
            </w:r>
          </w:p>
        </w:tc>
        <w:tc>
          <w:tcPr>
            <w:tcW w:w="1035" w:type="dxa"/>
            <w:vAlign w:val="top"/>
          </w:tcPr>
          <w:p w14:paraId="55D39AD3" w14:textId="77777777" w:rsidR="002713E5" w:rsidRPr="002B5394" w:rsidRDefault="002713E5" w:rsidP="000E7982">
            <w:pPr>
              <w:pStyle w:val="S-O-P"/>
              <w:spacing w:before="76" w:after="76" w:line="240" w:lineRule="auto"/>
            </w:pPr>
            <w:r>
              <w:t>NA</w:t>
            </w:r>
          </w:p>
        </w:tc>
        <w:tc>
          <w:tcPr>
            <w:tcW w:w="1035" w:type="dxa"/>
            <w:vAlign w:val="top"/>
          </w:tcPr>
          <w:p w14:paraId="31E77D00" w14:textId="77777777" w:rsidR="002713E5" w:rsidRPr="002B5394" w:rsidRDefault="002713E5" w:rsidP="000E7982">
            <w:pPr>
              <w:pStyle w:val="S-O-P"/>
              <w:spacing w:before="76" w:after="76" w:line="240" w:lineRule="auto"/>
            </w:pPr>
            <w:r>
              <w:t>NA</w:t>
            </w:r>
          </w:p>
        </w:tc>
        <w:tc>
          <w:tcPr>
            <w:tcW w:w="1035" w:type="dxa"/>
            <w:vAlign w:val="top"/>
          </w:tcPr>
          <w:p w14:paraId="18B33581" w14:textId="77777777" w:rsidR="002713E5" w:rsidRPr="002B5394" w:rsidRDefault="002713E5" w:rsidP="000E7982">
            <w:pPr>
              <w:pStyle w:val="S-O-P"/>
              <w:spacing w:before="76" w:after="76" w:line="240" w:lineRule="auto"/>
            </w:pPr>
            <w:r w:rsidRPr="002B5394">
              <w:t>P</w:t>
            </w:r>
          </w:p>
        </w:tc>
        <w:tc>
          <w:tcPr>
            <w:tcW w:w="1035" w:type="dxa"/>
            <w:vAlign w:val="top"/>
          </w:tcPr>
          <w:p w14:paraId="2E185ACC" w14:textId="77777777" w:rsidR="002713E5" w:rsidRPr="002B5394" w:rsidRDefault="002713E5" w:rsidP="000E7982">
            <w:pPr>
              <w:pStyle w:val="S-O-P"/>
              <w:spacing w:before="76" w:after="76" w:line="240" w:lineRule="auto"/>
            </w:pPr>
            <w:r w:rsidRPr="002B5394">
              <w:t>S</w:t>
            </w:r>
          </w:p>
        </w:tc>
      </w:tr>
      <w:tr w:rsidR="002713E5" w:rsidRPr="002B5394" w14:paraId="19961C5E" w14:textId="77777777" w:rsidTr="000E7982">
        <w:tc>
          <w:tcPr>
            <w:tcW w:w="5940" w:type="dxa"/>
            <w:vAlign w:val="top"/>
          </w:tcPr>
          <w:p w14:paraId="3E0ABDB5" w14:textId="77777777" w:rsidR="002713E5" w:rsidRPr="002B5394" w:rsidRDefault="002713E5" w:rsidP="000E7982">
            <w:pPr>
              <w:pStyle w:val="FABodyCopy"/>
              <w:spacing w:before="76" w:after="76" w:line="240" w:lineRule="auto"/>
            </w:pPr>
            <w:r w:rsidRPr="002B5394">
              <w:t>Air filtration system</w:t>
            </w:r>
          </w:p>
        </w:tc>
        <w:tc>
          <w:tcPr>
            <w:tcW w:w="1035" w:type="dxa"/>
            <w:vAlign w:val="top"/>
          </w:tcPr>
          <w:p w14:paraId="3D1CA1B2" w14:textId="77777777" w:rsidR="002713E5" w:rsidRPr="002B5394" w:rsidRDefault="002713E5" w:rsidP="000E7982">
            <w:pPr>
              <w:pStyle w:val="S-O-P"/>
              <w:spacing w:before="76" w:after="76" w:line="240" w:lineRule="auto"/>
            </w:pPr>
            <w:r w:rsidRPr="002B5394">
              <w:t>S</w:t>
            </w:r>
          </w:p>
        </w:tc>
        <w:tc>
          <w:tcPr>
            <w:tcW w:w="1035" w:type="dxa"/>
            <w:vAlign w:val="top"/>
          </w:tcPr>
          <w:p w14:paraId="0E73F472" w14:textId="77777777" w:rsidR="002713E5" w:rsidRPr="002B5394" w:rsidRDefault="002713E5" w:rsidP="000E7982">
            <w:pPr>
              <w:pStyle w:val="S-O-P"/>
              <w:spacing w:before="76" w:after="76" w:line="240" w:lineRule="auto"/>
            </w:pPr>
            <w:r w:rsidRPr="002B5394">
              <w:t>S</w:t>
            </w:r>
          </w:p>
        </w:tc>
        <w:tc>
          <w:tcPr>
            <w:tcW w:w="1035" w:type="dxa"/>
            <w:vAlign w:val="top"/>
          </w:tcPr>
          <w:p w14:paraId="11757788" w14:textId="77777777" w:rsidR="002713E5" w:rsidRPr="002B5394" w:rsidRDefault="002713E5" w:rsidP="000E7982">
            <w:pPr>
              <w:pStyle w:val="S-O-P"/>
              <w:spacing w:before="76" w:after="76" w:line="240" w:lineRule="auto"/>
            </w:pPr>
            <w:r w:rsidRPr="002B5394">
              <w:t>S</w:t>
            </w:r>
          </w:p>
        </w:tc>
        <w:tc>
          <w:tcPr>
            <w:tcW w:w="1035" w:type="dxa"/>
            <w:vAlign w:val="top"/>
          </w:tcPr>
          <w:p w14:paraId="62776622" w14:textId="77777777" w:rsidR="002713E5" w:rsidRPr="002B5394" w:rsidRDefault="002713E5" w:rsidP="000E7982">
            <w:pPr>
              <w:pStyle w:val="S-O-P"/>
              <w:spacing w:before="76" w:after="76" w:line="240" w:lineRule="auto"/>
            </w:pPr>
            <w:r w:rsidRPr="002B5394">
              <w:t>S</w:t>
            </w:r>
          </w:p>
        </w:tc>
      </w:tr>
      <w:tr w:rsidR="002713E5" w:rsidRPr="002B5394" w14:paraId="7790171B" w14:textId="77777777" w:rsidTr="000E7982">
        <w:tc>
          <w:tcPr>
            <w:tcW w:w="5940" w:type="dxa"/>
            <w:vAlign w:val="top"/>
          </w:tcPr>
          <w:p w14:paraId="2ECAF8D9" w14:textId="77777777" w:rsidR="002713E5" w:rsidRPr="002B5394" w:rsidRDefault="002713E5" w:rsidP="000E7982">
            <w:pPr>
              <w:pStyle w:val="FABodyCopy"/>
              <w:spacing w:before="76" w:after="76" w:line="240" w:lineRule="auto"/>
            </w:pPr>
            <w:r w:rsidRPr="002B5394">
              <w:t xml:space="preserve">Cargo Area </w:t>
            </w:r>
          </w:p>
        </w:tc>
        <w:tc>
          <w:tcPr>
            <w:tcW w:w="1035" w:type="dxa"/>
            <w:vAlign w:val="top"/>
          </w:tcPr>
          <w:p w14:paraId="3BB9673D" w14:textId="77777777" w:rsidR="002713E5" w:rsidRPr="002B5394" w:rsidRDefault="002713E5" w:rsidP="000E7982">
            <w:pPr>
              <w:pStyle w:val="S-O-P"/>
              <w:spacing w:before="76" w:after="76" w:line="240" w:lineRule="auto"/>
            </w:pPr>
          </w:p>
        </w:tc>
        <w:tc>
          <w:tcPr>
            <w:tcW w:w="1035" w:type="dxa"/>
            <w:vAlign w:val="top"/>
          </w:tcPr>
          <w:p w14:paraId="52BA50CC" w14:textId="77777777" w:rsidR="002713E5" w:rsidRPr="002B5394" w:rsidRDefault="002713E5" w:rsidP="000E7982">
            <w:pPr>
              <w:pStyle w:val="S-O-P"/>
              <w:spacing w:before="76" w:after="76" w:line="240" w:lineRule="auto"/>
            </w:pPr>
          </w:p>
        </w:tc>
        <w:tc>
          <w:tcPr>
            <w:tcW w:w="1035" w:type="dxa"/>
            <w:vAlign w:val="top"/>
          </w:tcPr>
          <w:p w14:paraId="50BA8072" w14:textId="77777777" w:rsidR="002713E5" w:rsidRPr="002B5394" w:rsidRDefault="002713E5" w:rsidP="000E7982">
            <w:pPr>
              <w:pStyle w:val="S-O-P"/>
              <w:spacing w:before="76" w:after="76" w:line="240" w:lineRule="auto"/>
            </w:pPr>
          </w:p>
        </w:tc>
        <w:tc>
          <w:tcPr>
            <w:tcW w:w="1035" w:type="dxa"/>
            <w:vAlign w:val="top"/>
          </w:tcPr>
          <w:p w14:paraId="1DDE6331" w14:textId="77777777" w:rsidR="002713E5" w:rsidRPr="002B5394" w:rsidRDefault="002713E5" w:rsidP="000E7982">
            <w:pPr>
              <w:pStyle w:val="S-O-P"/>
              <w:spacing w:before="76" w:after="76" w:line="240" w:lineRule="auto"/>
            </w:pPr>
          </w:p>
        </w:tc>
      </w:tr>
      <w:tr w:rsidR="002713E5" w:rsidRPr="002B5394" w14:paraId="497AAC23" w14:textId="77777777" w:rsidTr="000E7982">
        <w:tc>
          <w:tcPr>
            <w:tcW w:w="5940" w:type="dxa"/>
            <w:vAlign w:val="top"/>
          </w:tcPr>
          <w:p w14:paraId="6DD34B82" w14:textId="77777777" w:rsidR="002713E5" w:rsidRPr="00563A78" w:rsidRDefault="002713E5" w:rsidP="000E7982">
            <w:pPr>
              <w:pStyle w:val="FABodyIndent1"/>
              <w:spacing w:before="76" w:after="76" w:line="240" w:lineRule="auto"/>
            </w:pPr>
            <w:r w:rsidRPr="00563A78">
              <w:t>Carpeted — includes storage tray and four cargo tie-down loops in floor, driver’s side storage bin, 12-volt auxiliary power outlet</w:t>
            </w:r>
          </w:p>
        </w:tc>
        <w:tc>
          <w:tcPr>
            <w:tcW w:w="1035" w:type="dxa"/>
            <w:vAlign w:val="top"/>
          </w:tcPr>
          <w:p w14:paraId="5E04BF39" w14:textId="77777777" w:rsidR="002713E5" w:rsidRPr="002B5394" w:rsidRDefault="002713E5" w:rsidP="000E7982">
            <w:pPr>
              <w:pStyle w:val="S-O-P"/>
              <w:spacing w:before="76" w:after="76" w:line="240" w:lineRule="auto"/>
            </w:pPr>
            <w:r w:rsidRPr="002B5394">
              <w:t>S</w:t>
            </w:r>
          </w:p>
        </w:tc>
        <w:tc>
          <w:tcPr>
            <w:tcW w:w="1035" w:type="dxa"/>
            <w:vAlign w:val="top"/>
          </w:tcPr>
          <w:p w14:paraId="7728D76E" w14:textId="77777777" w:rsidR="002713E5" w:rsidRPr="002B5394" w:rsidRDefault="002713E5" w:rsidP="000E7982">
            <w:pPr>
              <w:pStyle w:val="S-O-P"/>
              <w:spacing w:before="76" w:after="76" w:line="240" w:lineRule="auto"/>
            </w:pPr>
            <w:r w:rsidRPr="002B5394">
              <w:t>S</w:t>
            </w:r>
          </w:p>
        </w:tc>
        <w:tc>
          <w:tcPr>
            <w:tcW w:w="1035" w:type="dxa"/>
            <w:vAlign w:val="top"/>
          </w:tcPr>
          <w:p w14:paraId="74DD7C1C" w14:textId="77777777" w:rsidR="002713E5" w:rsidRPr="002B5394" w:rsidRDefault="002713E5" w:rsidP="000E7982">
            <w:pPr>
              <w:pStyle w:val="S-O-P"/>
              <w:spacing w:before="76" w:after="76" w:line="240" w:lineRule="auto"/>
            </w:pPr>
            <w:r w:rsidRPr="002B5394">
              <w:t>S</w:t>
            </w:r>
          </w:p>
        </w:tc>
        <w:tc>
          <w:tcPr>
            <w:tcW w:w="1035" w:type="dxa"/>
            <w:vAlign w:val="top"/>
          </w:tcPr>
          <w:p w14:paraId="6FEF46C3" w14:textId="77777777" w:rsidR="002713E5" w:rsidRPr="002B5394" w:rsidRDefault="002713E5" w:rsidP="000E7982">
            <w:pPr>
              <w:pStyle w:val="S-O-P"/>
              <w:spacing w:before="76" w:after="76" w:line="240" w:lineRule="auto"/>
            </w:pPr>
            <w:r w:rsidRPr="002B5394">
              <w:t>S</w:t>
            </w:r>
          </w:p>
        </w:tc>
      </w:tr>
      <w:tr w:rsidR="002713E5" w:rsidRPr="002B5394" w14:paraId="4597922A" w14:textId="77777777" w:rsidTr="000E7982">
        <w:tc>
          <w:tcPr>
            <w:tcW w:w="5940" w:type="dxa"/>
            <w:vAlign w:val="top"/>
          </w:tcPr>
          <w:p w14:paraId="022A99F4" w14:textId="77777777" w:rsidR="002713E5" w:rsidRPr="00563A78" w:rsidRDefault="002713E5" w:rsidP="000E7982">
            <w:pPr>
              <w:pStyle w:val="FABodyIndent1"/>
              <w:spacing w:before="76" w:after="76" w:line="240" w:lineRule="auto"/>
            </w:pPr>
            <w:r w:rsidRPr="00563A78">
              <w:t xml:space="preserve">Electronic remote release to fold second-row seating </w:t>
            </w:r>
          </w:p>
        </w:tc>
        <w:tc>
          <w:tcPr>
            <w:tcW w:w="1035" w:type="dxa"/>
            <w:vAlign w:val="top"/>
          </w:tcPr>
          <w:p w14:paraId="3760D3F2" w14:textId="77777777" w:rsidR="002713E5" w:rsidRPr="002B5394" w:rsidRDefault="002713E5" w:rsidP="000E7982">
            <w:pPr>
              <w:pStyle w:val="S-O-P"/>
              <w:spacing w:before="76" w:after="76" w:line="240" w:lineRule="auto"/>
            </w:pPr>
            <w:r>
              <w:t>NA</w:t>
            </w:r>
          </w:p>
        </w:tc>
        <w:tc>
          <w:tcPr>
            <w:tcW w:w="1035" w:type="dxa"/>
            <w:vAlign w:val="top"/>
          </w:tcPr>
          <w:p w14:paraId="18AFCE80" w14:textId="77777777" w:rsidR="002713E5" w:rsidRPr="002B5394" w:rsidRDefault="002713E5" w:rsidP="000E7982">
            <w:pPr>
              <w:pStyle w:val="S-O-P"/>
              <w:spacing w:before="76" w:after="76" w:line="240" w:lineRule="auto"/>
            </w:pPr>
            <w:r>
              <w:t>NA</w:t>
            </w:r>
          </w:p>
        </w:tc>
        <w:tc>
          <w:tcPr>
            <w:tcW w:w="1035" w:type="dxa"/>
            <w:vAlign w:val="top"/>
          </w:tcPr>
          <w:p w14:paraId="2B91B7FA" w14:textId="77777777" w:rsidR="002713E5" w:rsidRPr="002B5394" w:rsidRDefault="002713E5" w:rsidP="000E7982">
            <w:pPr>
              <w:pStyle w:val="S-O-P"/>
              <w:spacing w:before="76" w:after="76" w:line="240" w:lineRule="auto"/>
            </w:pPr>
            <w:r w:rsidRPr="002B5394">
              <w:t>S</w:t>
            </w:r>
          </w:p>
        </w:tc>
        <w:tc>
          <w:tcPr>
            <w:tcW w:w="1035" w:type="dxa"/>
            <w:vAlign w:val="top"/>
          </w:tcPr>
          <w:p w14:paraId="104BC37F" w14:textId="77777777" w:rsidR="002713E5" w:rsidRPr="002B5394" w:rsidRDefault="002713E5" w:rsidP="000E7982">
            <w:pPr>
              <w:pStyle w:val="S-O-P"/>
              <w:spacing w:before="76" w:after="76" w:line="240" w:lineRule="auto"/>
            </w:pPr>
            <w:r w:rsidRPr="002B5394">
              <w:t>S</w:t>
            </w:r>
          </w:p>
        </w:tc>
      </w:tr>
      <w:tr w:rsidR="002713E5" w:rsidRPr="002B5394" w14:paraId="03D468A8" w14:textId="77777777" w:rsidTr="000E7982">
        <w:tc>
          <w:tcPr>
            <w:tcW w:w="5940" w:type="dxa"/>
            <w:vAlign w:val="top"/>
          </w:tcPr>
          <w:p w14:paraId="62CF237B" w14:textId="77777777" w:rsidR="002713E5" w:rsidRPr="002B5394" w:rsidRDefault="002713E5" w:rsidP="000E7982">
            <w:pPr>
              <w:pStyle w:val="FABodyCopy"/>
              <w:spacing w:before="76" w:after="76" w:line="240" w:lineRule="auto"/>
            </w:pPr>
            <w:r w:rsidRPr="002B5394">
              <w:t xml:space="preserve">Consoles  </w:t>
            </w:r>
          </w:p>
        </w:tc>
        <w:tc>
          <w:tcPr>
            <w:tcW w:w="1035" w:type="dxa"/>
            <w:vAlign w:val="top"/>
          </w:tcPr>
          <w:p w14:paraId="3F9117CD" w14:textId="77777777" w:rsidR="002713E5" w:rsidRPr="002B5394" w:rsidRDefault="002713E5" w:rsidP="000E7982">
            <w:pPr>
              <w:pStyle w:val="S-O-P"/>
              <w:spacing w:before="76" w:after="76" w:line="240" w:lineRule="auto"/>
            </w:pPr>
          </w:p>
        </w:tc>
        <w:tc>
          <w:tcPr>
            <w:tcW w:w="1035" w:type="dxa"/>
            <w:vAlign w:val="top"/>
          </w:tcPr>
          <w:p w14:paraId="3C4ADF73" w14:textId="77777777" w:rsidR="002713E5" w:rsidRPr="002B5394" w:rsidRDefault="002713E5" w:rsidP="000E7982">
            <w:pPr>
              <w:pStyle w:val="S-O-P"/>
              <w:spacing w:before="76" w:after="76" w:line="240" w:lineRule="auto"/>
            </w:pPr>
          </w:p>
        </w:tc>
        <w:tc>
          <w:tcPr>
            <w:tcW w:w="1035" w:type="dxa"/>
            <w:vAlign w:val="top"/>
          </w:tcPr>
          <w:p w14:paraId="1F6B1FA9" w14:textId="77777777" w:rsidR="002713E5" w:rsidRPr="002B5394" w:rsidRDefault="002713E5" w:rsidP="000E7982">
            <w:pPr>
              <w:pStyle w:val="S-O-P"/>
              <w:spacing w:before="76" w:after="76" w:line="240" w:lineRule="auto"/>
            </w:pPr>
          </w:p>
        </w:tc>
        <w:tc>
          <w:tcPr>
            <w:tcW w:w="1035" w:type="dxa"/>
            <w:vAlign w:val="top"/>
          </w:tcPr>
          <w:p w14:paraId="6BAA6AE9" w14:textId="77777777" w:rsidR="002713E5" w:rsidRPr="002B5394" w:rsidRDefault="002713E5" w:rsidP="000E7982">
            <w:pPr>
              <w:pStyle w:val="S-O-P"/>
              <w:spacing w:before="76" w:after="76" w:line="240" w:lineRule="auto"/>
            </w:pPr>
          </w:p>
        </w:tc>
      </w:tr>
      <w:tr w:rsidR="002713E5" w:rsidRPr="002B5394" w14:paraId="66E47D74" w14:textId="77777777" w:rsidTr="000E7982">
        <w:tc>
          <w:tcPr>
            <w:tcW w:w="5940" w:type="dxa"/>
            <w:vAlign w:val="top"/>
          </w:tcPr>
          <w:p w14:paraId="06BF99D3" w14:textId="77777777" w:rsidR="002713E5" w:rsidRPr="00563A78" w:rsidRDefault="002713E5" w:rsidP="000E7982">
            <w:pPr>
              <w:pStyle w:val="FABodyIndent1"/>
              <w:spacing w:before="76" w:after="76" w:line="240" w:lineRule="auto"/>
            </w:pPr>
            <w:r w:rsidRPr="00563A78">
              <w:t>Full-length front-row floor console with two illuminated cup holders, two-tier armrest storage and front bin for storage of two wireless devices</w:t>
            </w:r>
          </w:p>
        </w:tc>
        <w:tc>
          <w:tcPr>
            <w:tcW w:w="1035" w:type="dxa"/>
            <w:vAlign w:val="top"/>
          </w:tcPr>
          <w:p w14:paraId="7F7CEE3E" w14:textId="77777777" w:rsidR="002713E5" w:rsidRPr="002B5394" w:rsidRDefault="002713E5" w:rsidP="000E7982">
            <w:pPr>
              <w:pStyle w:val="S-O-P"/>
              <w:spacing w:before="76" w:after="76" w:line="240" w:lineRule="auto"/>
            </w:pPr>
            <w:r w:rsidRPr="002B5394">
              <w:t>S</w:t>
            </w:r>
          </w:p>
        </w:tc>
        <w:tc>
          <w:tcPr>
            <w:tcW w:w="1035" w:type="dxa"/>
            <w:vAlign w:val="top"/>
          </w:tcPr>
          <w:p w14:paraId="76CCC25F" w14:textId="77777777" w:rsidR="002713E5" w:rsidRPr="002B5394" w:rsidRDefault="002713E5" w:rsidP="000E7982">
            <w:pPr>
              <w:pStyle w:val="S-O-P"/>
              <w:spacing w:before="76" w:after="76" w:line="240" w:lineRule="auto"/>
            </w:pPr>
            <w:r w:rsidRPr="002B5394">
              <w:t>S</w:t>
            </w:r>
          </w:p>
        </w:tc>
        <w:tc>
          <w:tcPr>
            <w:tcW w:w="1035" w:type="dxa"/>
            <w:vAlign w:val="top"/>
          </w:tcPr>
          <w:p w14:paraId="2849AE79" w14:textId="77777777" w:rsidR="002713E5" w:rsidRPr="002B5394" w:rsidRDefault="002713E5" w:rsidP="000E7982">
            <w:pPr>
              <w:pStyle w:val="S-O-P"/>
              <w:spacing w:before="76" w:after="76" w:line="240" w:lineRule="auto"/>
            </w:pPr>
            <w:r>
              <w:t>NA</w:t>
            </w:r>
          </w:p>
        </w:tc>
        <w:tc>
          <w:tcPr>
            <w:tcW w:w="1035" w:type="dxa"/>
            <w:vAlign w:val="top"/>
          </w:tcPr>
          <w:p w14:paraId="2DB72A74" w14:textId="77777777" w:rsidR="002713E5" w:rsidRPr="002B5394" w:rsidRDefault="002713E5" w:rsidP="000E7982">
            <w:pPr>
              <w:pStyle w:val="S-O-P"/>
              <w:spacing w:before="76" w:after="76" w:line="240" w:lineRule="auto"/>
            </w:pPr>
            <w:r>
              <w:t>NA</w:t>
            </w:r>
          </w:p>
        </w:tc>
      </w:tr>
      <w:tr w:rsidR="002713E5" w:rsidRPr="002B5394" w14:paraId="785504AC" w14:textId="77777777" w:rsidTr="000E7982">
        <w:tc>
          <w:tcPr>
            <w:tcW w:w="5940" w:type="dxa"/>
            <w:vAlign w:val="top"/>
          </w:tcPr>
          <w:p w14:paraId="66ADB8C2" w14:textId="77777777" w:rsidR="002713E5" w:rsidRPr="00563A78" w:rsidRDefault="002713E5" w:rsidP="000E7982">
            <w:pPr>
              <w:pStyle w:val="FABodyIndent1"/>
              <w:spacing w:before="76" w:after="76" w:line="240" w:lineRule="auto"/>
            </w:pPr>
            <w:r w:rsidRPr="00563A78">
              <w:t>Full-length front-row floor console with covered compartment containing two illuminated cup holders, two-tier armrest storage and wireless charging pad for two devices (included with Lux Tech Group)</w:t>
            </w:r>
          </w:p>
        </w:tc>
        <w:tc>
          <w:tcPr>
            <w:tcW w:w="1035" w:type="dxa"/>
            <w:vAlign w:val="top"/>
          </w:tcPr>
          <w:p w14:paraId="3195E0B7" w14:textId="77777777" w:rsidR="002713E5" w:rsidRPr="002B5394" w:rsidRDefault="002713E5" w:rsidP="000E7982">
            <w:pPr>
              <w:pStyle w:val="S-O-P"/>
              <w:spacing w:before="76" w:after="76" w:line="240" w:lineRule="auto"/>
            </w:pPr>
            <w:r>
              <w:t>NA</w:t>
            </w:r>
          </w:p>
        </w:tc>
        <w:tc>
          <w:tcPr>
            <w:tcW w:w="1035" w:type="dxa"/>
            <w:vAlign w:val="top"/>
          </w:tcPr>
          <w:p w14:paraId="5DDA9815" w14:textId="77777777" w:rsidR="002713E5" w:rsidRPr="002B5394" w:rsidRDefault="002713E5" w:rsidP="000E7982">
            <w:pPr>
              <w:pStyle w:val="S-O-P"/>
              <w:spacing w:before="76" w:after="76" w:line="240" w:lineRule="auto"/>
            </w:pPr>
            <w:r>
              <w:t>NA</w:t>
            </w:r>
          </w:p>
        </w:tc>
        <w:tc>
          <w:tcPr>
            <w:tcW w:w="1035" w:type="dxa"/>
            <w:vAlign w:val="top"/>
          </w:tcPr>
          <w:p w14:paraId="26094209" w14:textId="77777777" w:rsidR="002713E5" w:rsidRPr="002B5394" w:rsidRDefault="002713E5" w:rsidP="000E7982">
            <w:pPr>
              <w:pStyle w:val="S-O-P"/>
              <w:spacing w:before="76" w:after="76" w:line="240" w:lineRule="auto"/>
            </w:pPr>
            <w:r w:rsidRPr="002B5394">
              <w:t>P</w:t>
            </w:r>
          </w:p>
        </w:tc>
        <w:tc>
          <w:tcPr>
            <w:tcW w:w="1035" w:type="dxa"/>
            <w:vAlign w:val="top"/>
          </w:tcPr>
          <w:p w14:paraId="4C371608" w14:textId="77777777" w:rsidR="002713E5" w:rsidRPr="002B5394" w:rsidRDefault="002713E5" w:rsidP="000E7982">
            <w:pPr>
              <w:pStyle w:val="S-O-P"/>
              <w:spacing w:before="76" w:after="76" w:line="240" w:lineRule="auto"/>
            </w:pPr>
            <w:r w:rsidRPr="002B5394">
              <w:t>P</w:t>
            </w:r>
          </w:p>
        </w:tc>
      </w:tr>
      <w:tr w:rsidR="002713E5" w:rsidRPr="002B5394" w14:paraId="54BA09D9" w14:textId="77777777" w:rsidTr="000E7982">
        <w:tc>
          <w:tcPr>
            <w:tcW w:w="5940" w:type="dxa"/>
            <w:vAlign w:val="top"/>
          </w:tcPr>
          <w:p w14:paraId="70A13D88" w14:textId="77777777" w:rsidR="002713E5" w:rsidRPr="00563A78" w:rsidRDefault="002713E5" w:rsidP="000E7982">
            <w:pPr>
              <w:pStyle w:val="FABodyIndent1"/>
              <w:spacing w:before="76" w:after="76" w:line="240" w:lineRule="auto"/>
            </w:pPr>
            <w:r w:rsidRPr="00563A78">
              <w:t xml:space="preserve">Unique second-row floor console with two illuminated cup holders, two-tier armrest with additional storage for mobile devices </w:t>
            </w:r>
          </w:p>
        </w:tc>
        <w:tc>
          <w:tcPr>
            <w:tcW w:w="1035" w:type="dxa"/>
            <w:vAlign w:val="top"/>
          </w:tcPr>
          <w:p w14:paraId="74C27EC4" w14:textId="77777777" w:rsidR="002713E5" w:rsidRPr="002B5394" w:rsidRDefault="002713E5" w:rsidP="000E7982">
            <w:pPr>
              <w:pStyle w:val="S-O-P"/>
              <w:spacing w:before="76" w:after="76" w:line="240" w:lineRule="auto"/>
            </w:pPr>
            <w:r>
              <w:t>NA</w:t>
            </w:r>
          </w:p>
        </w:tc>
        <w:tc>
          <w:tcPr>
            <w:tcW w:w="1035" w:type="dxa"/>
            <w:vAlign w:val="top"/>
          </w:tcPr>
          <w:p w14:paraId="648628DA" w14:textId="77777777" w:rsidR="002713E5" w:rsidRPr="002B5394" w:rsidRDefault="002713E5" w:rsidP="000E7982">
            <w:pPr>
              <w:pStyle w:val="S-O-P"/>
              <w:spacing w:before="76" w:after="76" w:line="240" w:lineRule="auto"/>
            </w:pPr>
            <w:r>
              <w:t>NA</w:t>
            </w:r>
          </w:p>
        </w:tc>
        <w:tc>
          <w:tcPr>
            <w:tcW w:w="1035" w:type="dxa"/>
            <w:vAlign w:val="top"/>
          </w:tcPr>
          <w:p w14:paraId="09DA1295" w14:textId="77777777" w:rsidR="002713E5" w:rsidRPr="002B5394" w:rsidRDefault="002713E5" w:rsidP="000E7982">
            <w:pPr>
              <w:pStyle w:val="S-O-P"/>
              <w:spacing w:before="76" w:after="76" w:line="240" w:lineRule="auto"/>
            </w:pPr>
            <w:r>
              <w:t>NA</w:t>
            </w:r>
          </w:p>
        </w:tc>
        <w:tc>
          <w:tcPr>
            <w:tcW w:w="1035" w:type="dxa"/>
            <w:vAlign w:val="top"/>
          </w:tcPr>
          <w:p w14:paraId="0E079A60" w14:textId="77777777" w:rsidR="002713E5" w:rsidRPr="002B5394" w:rsidRDefault="002713E5" w:rsidP="000E7982">
            <w:pPr>
              <w:pStyle w:val="S-O-P"/>
              <w:spacing w:before="76" w:after="76" w:line="240" w:lineRule="auto"/>
            </w:pPr>
            <w:r w:rsidRPr="002B5394">
              <w:t>S</w:t>
            </w:r>
          </w:p>
        </w:tc>
      </w:tr>
      <w:tr w:rsidR="002713E5" w:rsidRPr="002B5394" w14:paraId="2B37443A" w14:textId="77777777" w:rsidTr="000E7982">
        <w:tc>
          <w:tcPr>
            <w:tcW w:w="5940" w:type="dxa"/>
            <w:vAlign w:val="top"/>
          </w:tcPr>
          <w:p w14:paraId="0018B3C9" w14:textId="77777777" w:rsidR="002713E5" w:rsidRPr="00563A78" w:rsidRDefault="002713E5" w:rsidP="000E7982">
            <w:pPr>
              <w:pStyle w:val="FABodyIndent1"/>
              <w:spacing w:before="76" w:after="76" w:line="240" w:lineRule="auto"/>
            </w:pPr>
            <w:r w:rsidRPr="00563A78">
              <w:t xml:space="preserve">Overhead front with two LED map lamps, sunglasses storage bin, SOS emergency controls and power sunroof/sunshade controls </w:t>
            </w:r>
            <w:r>
              <w:br/>
            </w:r>
            <w:r w:rsidRPr="00563A78">
              <w:t>(if equipped)</w:t>
            </w:r>
          </w:p>
        </w:tc>
        <w:tc>
          <w:tcPr>
            <w:tcW w:w="1035" w:type="dxa"/>
            <w:vAlign w:val="top"/>
          </w:tcPr>
          <w:p w14:paraId="4EB5D35A" w14:textId="77777777" w:rsidR="002713E5" w:rsidRPr="002B5394" w:rsidRDefault="002713E5" w:rsidP="000E7982">
            <w:pPr>
              <w:pStyle w:val="S-O-P"/>
              <w:spacing w:before="76" w:after="76" w:line="240" w:lineRule="auto"/>
            </w:pPr>
            <w:r w:rsidRPr="002B5394">
              <w:t>S</w:t>
            </w:r>
          </w:p>
        </w:tc>
        <w:tc>
          <w:tcPr>
            <w:tcW w:w="1035" w:type="dxa"/>
            <w:vAlign w:val="top"/>
          </w:tcPr>
          <w:p w14:paraId="3079F96A" w14:textId="77777777" w:rsidR="002713E5" w:rsidRPr="002B5394" w:rsidRDefault="002713E5" w:rsidP="000E7982">
            <w:pPr>
              <w:pStyle w:val="S-O-P"/>
              <w:spacing w:before="76" w:after="76" w:line="240" w:lineRule="auto"/>
            </w:pPr>
            <w:r w:rsidRPr="002B5394">
              <w:t>S</w:t>
            </w:r>
          </w:p>
        </w:tc>
        <w:tc>
          <w:tcPr>
            <w:tcW w:w="1035" w:type="dxa"/>
            <w:vAlign w:val="top"/>
          </w:tcPr>
          <w:p w14:paraId="52623731" w14:textId="77777777" w:rsidR="002713E5" w:rsidRPr="002B5394" w:rsidRDefault="002713E5" w:rsidP="000E7982">
            <w:pPr>
              <w:pStyle w:val="S-O-P"/>
              <w:spacing w:before="76" w:after="76" w:line="240" w:lineRule="auto"/>
            </w:pPr>
            <w:r w:rsidRPr="002B5394">
              <w:t>S</w:t>
            </w:r>
          </w:p>
        </w:tc>
        <w:tc>
          <w:tcPr>
            <w:tcW w:w="1035" w:type="dxa"/>
            <w:vAlign w:val="top"/>
          </w:tcPr>
          <w:p w14:paraId="1CEC2AEB" w14:textId="77777777" w:rsidR="002713E5" w:rsidRPr="002B5394" w:rsidRDefault="002713E5" w:rsidP="000E7982">
            <w:pPr>
              <w:pStyle w:val="S-O-P"/>
              <w:spacing w:before="76" w:after="76" w:line="240" w:lineRule="auto"/>
            </w:pPr>
            <w:r w:rsidRPr="002B5394">
              <w:t>S</w:t>
            </w:r>
          </w:p>
        </w:tc>
      </w:tr>
      <w:tr w:rsidR="002713E5" w:rsidRPr="002B5394" w14:paraId="3124A5CE" w14:textId="77777777" w:rsidTr="000E7982">
        <w:tc>
          <w:tcPr>
            <w:tcW w:w="5940" w:type="dxa"/>
            <w:vAlign w:val="top"/>
          </w:tcPr>
          <w:p w14:paraId="02412A29" w14:textId="77777777" w:rsidR="002713E5" w:rsidRPr="00563A78" w:rsidRDefault="002713E5" w:rsidP="000E7982">
            <w:pPr>
              <w:pStyle w:val="FABodyIndent1"/>
              <w:spacing w:before="76" w:after="76" w:line="240" w:lineRule="auto"/>
            </w:pPr>
            <w:r w:rsidRPr="00563A78">
              <w:t>Wireless charging pad (included in Lux Tech Group)</w:t>
            </w:r>
          </w:p>
        </w:tc>
        <w:tc>
          <w:tcPr>
            <w:tcW w:w="1035" w:type="dxa"/>
            <w:vAlign w:val="top"/>
          </w:tcPr>
          <w:p w14:paraId="18FB0624" w14:textId="77777777" w:rsidR="002713E5" w:rsidRPr="002B5394" w:rsidRDefault="002713E5" w:rsidP="000E7982">
            <w:pPr>
              <w:pStyle w:val="S-O-P"/>
              <w:spacing w:before="76" w:after="76" w:line="240" w:lineRule="auto"/>
            </w:pPr>
            <w:r w:rsidRPr="002B5394">
              <w:t>P</w:t>
            </w:r>
          </w:p>
        </w:tc>
        <w:tc>
          <w:tcPr>
            <w:tcW w:w="1035" w:type="dxa"/>
            <w:vAlign w:val="top"/>
          </w:tcPr>
          <w:p w14:paraId="7127631A" w14:textId="77777777" w:rsidR="002713E5" w:rsidRPr="002B5394" w:rsidRDefault="002713E5" w:rsidP="000E7982">
            <w:pPr>
              <w:pStyle w:val="S-O-P"/>
              <w:spacing w:before="76" w:after="76" w:line="240" w:lineRule="auto"/>
            </w:pPr>
            <w:r w:rsidRPr="002B5394">
              <w:t>P</w:t>
            </w:r>
          </w:p>
        </w:tc>
        <w:tc>
          <w:tcPr>
            <w:tcW w:w="1035" w:type="dxa"/>
            <w:vAlign w:val="top"/>
          </w:tcPr>
          <w:p w14:paraId="0F11CCFE" w14:textId="77777777" w:rsidR="002713E5" w:rsidRPr="002B5394" w:rsidRDefault="002713E5" w:rsidP="000E7982">
            <w:pPr>
              <w:pStyle w:val="S-O-P"/>
              <w:spacing w:before="76" w:after="76" w:line="240" w:lineRule="auto"/>
            </w:pPr>
            <w:r w:rsidRPr="002B5394">
              <w:t>P</w:t>
            </w:r>
          </w:p>
        </w:tc>
        <w:tc>
          <w:tcPr>
            <w:tcW w:w="1035" w:type="dxa"/>
            <w:vAlign w:val="top"/>
          </w:tcPr>
          <w:p w14:paraId="38F1D928" w14:textId="77777777" w:rsidR="002713E5" w:rsidRPr="002B5394" w:rsidRDefault="002713E5" w:rsidP="000E7982">
            <w:pPr>
              <w:pStyle w:val="S-O-P"/>
              <w:spacing w:before="76" w:after="76" w:line="240" w:lineRule="auto"/>
            </w:pPr>
            <w:r w:rsidRPr="002B5394">
              <w:t>P</w:t>
            </w:r>
          </w:p>
        </w:tc>
      </w:tr>
      <w:tr w:rsidR="002713E5" w:rsidRPr="002B5394" w14:paraId="7C7616A9" w14:textId="77777777" w:rsidTr="000E7982">
        <w:tc>
          <w:tcPr>
            <w:tcW w:w="5940" w:type="dxa"/>
            <w:vAlign w:val="top"/>
          </w:tcPr>
          <w:p w14:paraId="65F9943E" w14:textId="77777777" w:rsidR="002713E5" w:rsidRPr="002B5394" w:rsidRDefault="002713E5" w:rsidP="000E7982">
            <w:pPr>
              <w:pStyle w:val="FABodyCopy"/>
              <w:keepNext/>
              <w:keepLines/>
              <w:rPr>
                <w:highlight w:val="yellow"/>
              </w:rPr>
            </w:pPr>
            <w:r w:rsidRPr="002B5394">
              <w:lastRenderedPageBreak/>
              <w:t>Gauge Cluster</w:t>
            </w:r>
          </w:p>
        </w:tc>
        <w:tc>
          <w:tcPr>
            <w:tcW w:w="1035" w:type="dxa"/>
            <w:vAlign w:val="top"/>
          </w:tcPr>
          <w:p w14:paraId="32B90882" w14:textId="77777777" w:rsidR="002713E5" w:rsidRPr="002B5394" w:rsidRDefault="002713E5" w:rsidP="000E7982">
            <w:pPr>
              <w:pStyle w:val="S-O-P"/>
            </w:pPr>
          </w:p>
        </w:tc>
        <w:tc>
          <w:tcPr>
            <w:tcW w:w="1035" w:type="dxa"/>
            <w:vAlign w:val="top"/>
          </w:tcPr>
          <w:p w14:paraId="7F8831F9" w14:textId="77777777" w:rsidR="002713E5" w:rsidRPr="002B5394" w:rsidRDefault="002713E5" w:rsidP="000E7982">
            <w:pPr>
              <w:pStyle w:val="S-O-P"/>
            </w:pPr>
          </w:p>
        </w:tc>
        <w:tc>
          <w:tcPr>
            <w:tcW w:w="1035" w:type="dxa"/>
            <w:vAlign w:val="top"/>
          </w:tcPr>
          <w:p w14:paraId="26F219FD" w14:textId="77777777" w:rsidR="002713E5" w:rsidRPr="002B5394" w:rsidRDefault="002713E5" w:rsidP="000E7982">
            <w:pPr>
              <w:pStyle w:val="S-O-P"/>
            </w:pPr>
          </w:p>
        </w:tc>
        <w:tc>
          <w:tcPr>
            <w:tcW w:w="1035" w:type="dxa"/>
            <w:vAlign w:val="top"/>
          </w:tcPr>
          <w:p w14:paraId="30DBD48E" w14:textId="77777777" w:rsidR="002713E5" w:rsidRPr="002B5394" w:rsidRDefault="002713E5" w:rsidP="000E7982">
            <w:pPr>
              <w:pStyle w:val="S-O-P"/>
            </w:pPr>
          </w:p>
        </w:tc>
      </w:tr>
      <w:tr w:rsidR="002713E5" w:rsidRPr="002B5394" w14:paraId="6F1218B3" w14:textId="77777777" w:rsidTr="000E7982">
        <w:tc>
          <w:tcPr>
            <w:tcW w:w="5940" w:type="dxa"/>
            <w:vAlign w:val="top"/>
          </w:tcPr>
          <w:p w14:paraId="595051BF" w14:textId="77777777" w:rsidR="002713E5" w:rsidRPr="002B5394" w:rsidRDefault="002713E5" w:rsidP="000E7982">
            <w:pPr>
              <w:pStyle w:val="FABodyIndent1"/>
              <w:keepNext/>
              <w:keepLines/>
              <w:rPr>
                <w:highlight w:val="yellow"/>
              </w:rPr>
            </w:pPr>
            <w:r w:rsidRPr="002B5394">
              <w:t>Full-color frameless 10.25-in. digital gauge cluster with customizable menus and memory</w:t>
            </w:r>
          </w:p>
        </w:tc>
        <w:tc>
          <w:tcPr>
            <w:tcW w:w="1035" w:type="dxa"/>
            <w:vAlign w:val="top"/>
          </w:tcPr>
          <w:p w14:paraId="795CEC11" w14:textId="77777777" w:rsidR="002713E5" w:rsidRPr="002B5394" w:rsidRDefault="002713E5" w:rsidP="000E7982">
            <w:pPr>
              <w:pStyle w:val="S-O-P"/>
            </w:pPr>
            <w:r w:rsidRPr="002B5394">
              <w:t>S</w:t>
            </w:r>
          </w:p>
        </w:tc>
        <w:tc>
          <w:tcPr>
            <w:tcW w:w="1035" w:type="dxa"/>
            <w:vAlign w:val="top"/>
          </w:tcPr>
          <w:p w14:paraId="7CD946A7" w14:textId="77777777" w:rsidR="002713E5" w:rsidRPr="002B5394" w:rsidRDefault="002713E5" w:rsidP="000E7982">
            <w:pPr>
              <w:pStyle w:val="S-O-P"/>
            </w:pPr>
            <w:r w:rsidRPr="002B5394">
              <w:t>S</w:t>
            </w:r>
          </w:p>
        </w:tc>
        <w:tc>
          <w:tcPr>
            <w:tcW w:w="1035" w:type="dxa"/>
            <w:vAlign w:val="top"/>
          </w:tcPr>
          <w:p w14:paraId="367865E3" w14:textId="77777777" w:rsidR="002713E5" w:rsidRPr="002B5394" w:rsidRDefault="002713E5" w:rsidP="000E7982">
            <w:pPr>
              <w:pStyle w:val="S-O-P"/>
            </w:pPr>
            <w:r w:rsidRPr="002B5394">
              <w:t>S</w:t>
            </w:r>
          </w:p>
        </w:tc>
        <w:tc>
          <w:tcPr>
            <w:tcW w:w="1035" w:type="dxa"/>
            <w:vAlign w:val="top"/>
          </w:tcPr>
          <w:p w14:paraId="43E97AA0" w14:textId="77777777" w:rsidR="002713E5" w:rsidRPr="002B5394" w:rsidRDefault="002713E5" w:rsidP="000E7982">
            <w:pPr>
              <w:pStyle w:val="S-O-P"/>
            </w:pPr>
            <w:r w:rsidRPr="002B5394">
              <w:t>S</w:t>
            </w:r>
          </w:p>
        </w:tc>
      </w:tr>
      <w:tr w:rsidR="002713E5" w:rsidRPr="002B5394" w14:paraId="3E0C6966" w14:textId="77777777" w:rsidTr="000E7982">
        <w:tc>
          <w:tcPr>
            <w:tcW w:w="5940" w:type="dxa"/>
            <w:vAlign w:val="top"/>
          </w:tcPr>
          <w:p w14:paraId="244A7D4C" w14:textId="77777777" w:rsidR="002713E5" w:rsidRPr="002B5394" w:rsidRDefault="002713E5" w:rsidP="000E7982">
            <w:pPr>
              <w:pStyle w:val="FABodyCopy"/>
              <w:rPr>
                <w:highlight w:val="yellow"/>
              </w:rPr>
            </w:pPr>
            <w:r w:rsidRPr="002B5394">
              <w:t>Lighting</w:t>
            </w:r>
          </w:p>
        </w:tc>
        <w:tc>
          <w:tcPr>
            <w:tcW w:w="1035" w:type="dxa"/>
            <w:vAlign w:val="top"/>
          </w:tcPr>
          <w:p w14:paraId="58B5803C" w14:textId="77777777" w:rsidR="002713E5" w:rsidRPr="002B5394" w:rsidRDefault="002713E5" w:rsidP="000E7982">
            <w:pPr>
              <w:pStyle w:val="S-O-P"/>
            </w:pPr>
          </w:p>
        </w:tc>
        <w:tc>
          <w:tcPr>
            <w:tcW w:w="1035" w:type="dxa"/>
            <w:vAlign w:val="top"/>
          </w:tcPr>
          <w:p w14:paraId="46055D68" w14:textId="77777777" w:rsidR="002713E5" w:rsidRPr="002B5394" w:rsidRDefault="002713E5" w:rsidP="000E7982">
            <w:pPr>
              <w:pStyle w:val="S-O-P"/>
            </w:pPr>
          </w:p>
        </w:tc>
        <w:tc>
          <w:tcPr>
            <w:tcW w:w="1035" w:type="dxa"/>
            <w:vAlign w:val="top"/>
          </w:tcPr>
          <w:p w14:paraId="56DD2FED" w14:textId="77777777" w:rsidR="002713E5" w:rsidRPr="002B5394" w:rsidRDefault="002713E5" w:rsidP="000E7982">
            <w:pPr>
              <w:pStyle w:val="S-O-P"/>
            </w:pPr>
          </w:p>
        </w:tc>
        <w:tc>
          <w:tcPr>
            <w:tcW w:w="1035" w:type="dxa"/>
            <w:vAlign w:val="top"/>
          </w:tcPr>
          <w:p w14:paraId="7E848C6F" w14:textId="77777777" w:rsidR="002713E5" w:rsidRPr="002B5394" w:rsidRDefault="002713E5" w:rsidP="000E7982">
            <w:pPr>
              <w:pStyle w:val="S-O-P"/>
            </w:pPr>
          </w:p>
        </w:tc>
      </w:tr>
      <w:tr w:rsidR="002713E5" w:rsidRPr="002B5394" w14:paraId="6586AAC7" w14:textId="77777777" w:rsidTr="000E7982">
        <w:tc>
          <w:tcPr>
            <w:tcW w:w="5940" w:type="dxa"/>
            <w:vAlign w:val="top"/>
          </w:tcPr>
          <w:p w14:paraId="7D343742" w14:textId="77777777" w:rsidR="002713E5" w:rsidRPr="002B5394" w:rsidRDefault="002713E5" w:rsidP="000E7982">
            <w:pPr>
              <w:pStyle w:val="FABodyIndent1"/>
              <w:rPr>
                <w:highlight w:val="yellow"/>
              </w:rPr>
            </w:pPr>
            <w:r w:rsidRPr="002B5394">
              <w:t xml:space="preserve">LED lighting with daytime/nighttime settings </w:t>
            </w:r>
          </w:p>
        </w:tc>
        <w:tc>
          <w:tcPr>
            <w:tcW w:w="1035" w:type="dxa"/>
            <w:vAlign w:val="top"/>
          </w:tcPr>
          <w:p w14:paraId="5738CA93" w14:textId="77777777" w:rsidR="002713E5" w:rsidRPr="002B5394" w:rsidRDefault="002713E5" w:rsidP="000E7982">
            <w:pPr>
              <w:pStyle w:val="S-O-P"/>
            </w:pPr>
            <w:r w:rsidRPr="002B5394">
              <w:t>S</w:t>
            </w:r>
          </w:p>
        </w:tc>
        <w:tc>
          <w:tcPr>
            <w:tcW w:w="1035" w:type="dxa"/>
            <w:vAlign w:val="top"/>
          </w:tcPr>
          <w:p w14:paraId="38C03CF3" w14:textId="77777777" w:rsidR="002713E5" w:rsidRPr="002B5394" w:rsidRDefault="002713E5" w:rsidP="000E7982">
            <w:pPr>
              <w:pStyle w:val="S-O-P"/>
            </w:pPr>
            <w:r w:rsidRPr="002B5394">
              <w:t>S</w:t>
            </w:r>
          </w:p>
        </w:tc>
        <w:tc>
          <w:tcPr>
            <w:tcW w:w="1035" w:type="dxa"/>
            <w:vAlign w:val="top"/>
          </w:tcPr>
          <w:p w14:paraId="41EEFE0F" w14:textId="77777777" w:rsidR="002713E5" w:rsidRPr="002B5394" w:rsidRDefault="002713E5" w:rsidP="000E7982">
            <w:pPr>
              <w:pStyle w:val="S-O-P"/>
            </w:pPr>
            <w:r w:rsidRPr="002B5394">
              <w:t>S</w:t>
            </w:r>
          </w:p>
        </w:tc>
        <w:tc>
          <w:tcPr>
            <w:tcW w:w="1035" w:type="dxa"/>
            <w:vAlign w:val="top"/>
          </w:tcPr>
          <w:p w14:paraId="08955FBE" w14:textId="77777777" w:rsidR="002713E5" w:rsidRPr="002B5394" w:rsidRDefault="002713E5" w:rsidP="000E7982">
            <w:pPr>
              <w:pStyle w:val="S-O-P"/>
            </w:pPr>
            <w:r w:rsidRPr="002B5394">
              <w:t>S</w:t>
            </w:r>
          </w:p>
        </w:tc>
      </w:tr>
      <w:tr w:rsidR="002713E5" w:rsidRPr="002B5394" w14:paraId="6E8F826B" w14:textId="77777777" w:rsidTr="000E7982">
        <w:tc>
          <w:tcPr>
            <w:tcW w:w="5940" w:type="dxa"/>
            <w:vAlign w:val="top"/>
          </w:tcPr>
          <w:p w14:paraId="7A527B51" w14:textId="77777777" w:rsidR="002713E5" w:rsidRPr="002B5394" w:rsidRDefault="002713E5" w:rsidP="000E7982">
            <w:pPr>
              <w:pStyle w:val="FABodyIndent1"/>
            </w:pPr>
            <w:r w:rsidRPr="002B5394">
              <w:t>Single-color ambient lighting for instrument panel, front and rear doors</w:t>
            </w:r>
          </w:p>
        </w:tc>
        <w:tc>
          <w:tcPr>
            <w:tcW w:w="1035" w:type="dxa"/>
            <w:vAlign w:val="top"/>
          </w:tcPr>
          <w:p w14:paraId="4951C943" w14:textId="77777777" w:rsidR="002713E5" w:rsidRPr="002B5394" w:rsidRDefault="002713E5" w:rsidP="000E7982">
            <w:pPr>
              <w:pStyle w:val="S-O-P"/>
            </w:pPr>
            <w:r>
              <w:t>NA</w:t>
            </w:r>
          </w:p>
        </w:tc>
        <w:tc>
          <w:tcPr>
            <w:tcW w:w="1035" w:type="dxa"/>
            <w:vAlign w:val="top"/>
          </w:tcPr>
          <w:p w14:paraId="61A2EC79" w14:textId="77777777" w:rsidR="002713E5" w:rsidRPr="002B5394" w:rsidRDefault="002713E5" w:rsidP="000E7982">
            <w:pPr>
              <w:pStyle w:val="S-O-P"/>
            </w:pPr>
            <w:r w:rsidRPr="002B5394">
              <w:t>S</w:t>
            </w:r>
          </w:p>
        </w:tc>
        <w:tc>
          <w:tcPr>
            <w:tcW w:w="1035" w:type="dxa"/>
            <w:vAlign w:val="top"/>
          </w:tcPr>
          <w:p w14:paraId="4256D5B1" w14:textId="77777777" w:rsidR="002713E5" w:rsidRPr="002B5394" w:rsidRDefault="002713E5" w:rsidP="000E7982">
            <w:pPr>
              <w:pStyle w:val="S-O-P"/>
              <w:rPr>
                <w:highlight w:val="yellow"/>
              </w:rPr>
            </w:pPr>
            <w:r>
              <w:t>NA</w:t>
            </w:r>
          </w:p>
        </w:tc>
        <w:tc>
          <w:tcPr>
            <w:tcW w:w="1035" w:type="dxa"/>
            <w:vAlign w:val="top"/>
          </w:tcPr>
          <w:p w14:paraId="1850CB2F" w14:textId="77777777" w:rsidR="002713E5" w:rsidRPr="002B5394" w:rsidRDefault="002713E5" w:rsidP="000E7982">
            <w:pPr>
              <w:pStyle w:val="S-O-P"/>
              <w:rPr>
                <w:highlight w:val="yellow"/>
              </w:rPr>
            </w:pPr>
            <w:r>
              <w:t>NA</w:t>
            </w:r>
          </w:p>
        </w:tc>
      </w:tr>
      <w:tr w:rsidR="002713E5" w:rsidRPr="002B5394" w14:paraId="6CB88A9A" w14:textId="77777777" w:rsidTr="000E7982">
        <w:tc>
          <w:tcPr>
            <w:tcW w:w="5940" w:type="dxa"/>
            <w:vAlign w:val="top"/>
          </w:tcPr>
          <w:p w14:paraId="128B337E" w14:textId="77777777" w:rsidR="002713E5" w:rsidRPr="002B5394" w:rsidRDefault="002713E5" w:rsidP="000E7982">
            <w:pPr>
              <w:pStyle w:val="FABodyIndent1"/>
            </w:pPr>
            <w:r w:rsidRPr="002B5394">
              <w:t xml:space="preserve">Ambient lighting with a five-color selection for instrument panel, front and rear doors </w:t>
            </w:r>
          </w:p>
        </w:tc>
        <w:tc>
          <w:tcPr>
            <w:tcW w:w="1035" w:type="dxa"/>
            <w:vAlign w:val="top"/>
          </w:tcPr>
          <w:p w14:paraId="01431C8E" w14:textId="77777777" w:rsidR="002713E5" w:rsidRPr="002B5394" w:rsidRDefault="002713E5" w:rsidP="000E7982">
            <w:pPr>
              <w:pStyle w:val="S-O-P"/>
            </w:pPr>
            <w:r>
              <w:t>NA</w:t>
            </w:r>
          </w:p>
        </w:tc>
        <w:tc>
          <w:tcPr>
            <w:tcW w:w="1035" w:type="dxa"/>
            <w:vAlign w:val="top"/>
          </w:tcPr>
          <w:p w14:paraId="06AB1469" w14:textId="77777777" w:rsidR="002713E5" w:rsidRPr="002B5394" w:rsidRDefault="002713E5" w:rsidP="000E7982">
            <w:pPr>
              <w:pStyle w:val="S-O-P"/>
            </w:pPr>
            <w:r>
              <w:t>NA</w:t>
            </w:r>
          </w:p>
        </w:tc>
        <w:tc>
          <w:tcPr>
            <w:tcW w:w="1035" w:type="dxa"/>
            <w:vAlign w:val="top"/>
          </w:tcPr>
          <w:p w14:paraId="6C3AA2AF" w14:textId="77777777" w:rsidR="002713E5" w:rsidRPr="002B5394" w:rsidRDefault="002713E5" w:rsidP="000E7982">
            <w:pPr>
              <w:pStyle w:val="S-O-P"/>
            </w:pPr>
            <w:r w:rsidRPr="002B5394">
              <w:t>S</w:t>
            </w:r>
          </w:p>
        </w:tc>
        <w:tc>
          <w:tcPr>
            <w:tcW w:w="1035" w:type="dxa"/>
            <w:vAlign w:val="top"/>
          </w:tcPr>
          <w:p w14:paraId="20801529" w14:textId="77777777" w:rsidR="002713E5" w:rsidRPr="002B5394" w:rsidRDefault="002713E5" w:rsidP="000E7982">
            <w:pPr>
              <w:pStyle w:val="S-O-P"/>
            </w:pPr>
            <w:r w:rsidRPr="002B5394">
              <w:t>S</w:t>
            </w:r>
          </w:p>
        </w:tc>
      </w:tr>
      <w:tr w:rsidR="002713E5" w:rsidRPr="002B5394" w14:paraId="06C00641" w14:textId="77777777" w:rsidTr="000E7982">
        <w:tc>
          <w:tcPr>
            <w:tcW w:w="5940" w:type="dxa"/>
            <w:vAlign w:val="top"/>
          </w:tcPr>
          <w:p w14:paraId="7EAA256F" w14:textId="77777777" w:rsidR="002713E5" w:rsidRPr="002B5394" w:rsidRDefault="002713E5" w:rsidP="000E7982">
            <w:pPr>
              <w:pStyle w:val="FABodyCopy"/>
            </w:pPr>
            <w:r w:rsidRPr="002B5394">
              <w:t>Memory system — last-station settings, driver’s seat position, exterior mirrors and power tilt/telescoping steering wheel (if equipped); settings for two drivers, actuated from driver’s door panel or each unique key fob</w:t>
            </w:r>
          </w:p>
        </w:tc>
        <w:tc>
          <w:tcPr>
            <w:tcW w:w="1035" w:type="dxa"/>
            <w:vAlign w:val="top"/>
          </w:tcPr>
          <w:p w14:paraId="606B1E51" w14:textId="77777777" w:rsidR="002713E5" w:rsidRPr="002B5394" w:rsidRDefault="002713E5" w:rsidP="000E7982">
            <w:pPr>
              <w:pStyle w:val="S-O-P"/>
            </w:pPr>
            <w:r>
              <w:t>NA</w:t>
            </w:r>
          </w:p>
        </w:tc>
        <w:tc>
          <w:tcPr>
            <w:tcW w:w="1035" w:type="dxa"/>
            <w:vAlign w:val="top"/>
          </w:tcPr>
          <w:p w14:paraId="0876E12C" w14:textId="77777777" w:rsidR="002713E5" w:rsidRPr="002B5394" w:rsidRDefault="002713E5" w:rsidP="000E7982">
            <w:pPr>
              <w:pStyle w:val="S-O-P"/>
            </w:pPr>
            <w:r w:rsidRPr="002B5394">
              <w:t>S</w:t>
            </w:r>
          </w:p>
        </w:tc>
        <w:tc>
          <w:tcPr>
            <w:tcW w:w="1035" w:type="dxa"/>
            <w:vAlign w:val="top"/>
          </w:tcPr>
          <w:p w14:paraId="53A8FCFF" w14:textId="77777777" w:rsidR="002713E5" w:rsidRPr="002B5394" w:rsidRDefault="002713E5" w:rsidP="000E7982">
            <w:pPr>
              <w:pStyle w:val="S-O-P"/>
            </w:pPr>
            <w:r w:rsidRPr="002B5394">
              <w:t>S</w:t>
            </w:r>
          </w:p>
        </w:tc>
        <w:tc>
          <w:tcPr>
            <w:tcW w:w="1035" w:type="dxa"/>
            <w:vAlign w:val="top"/>
          </w:tcPr>
          <w:p w14:paraId="14FE9C54" w14:textId="77777777" w:rsidR="002713E5" w:rsidRPr="002B5394" w:rsidRDefault="002713E5" w:rsidP="000E7982">
            <w:pPr>
              <w:pStyle w:val="S-O-P"/>
            </w:pPr>
            <w:r w:rsidRPr="002B5394">
              <w:t>S</w:t>
            </w:r>
          </w:p>
        </w:tc>
      </w:tr>
      <w:tr w:rsidR="002713E5" w:rsidRPr="002B5394" w14:paraId="55FD4F91" w14:textId="77777777" w:rsidTr="000E7982">
        <w:tc>
          <w:tcPr>
            <w:tcW w:w="5940" w:type="dxa"/>
            <w:vAlign w:val="top"/>
          </w:tcPr>
          <w:p w14:paraId="0FBCA6E3" w14:textId="77777777" w:rsidR="002713E5" w:rsidRPr="002B5394" w:rsidRDefault="002713E5" w:rsidP="000E7982">
            <w:pPr>
              <w:pStyle w:val="FABodyCopy"/>
            </w:pPr>
            <w:r w:rsidRPr="002B5394">
              <w:t xml:space="preserve">Mirrors </w:t>
            </w:r>
          </w:p>
        </w:tc>
        <w:tc>
          <w:tcPr>
            <w:tcW w:w="1035" w:type="dxa"/>
            <w:vAlign w:val="top"/>
          </w:tcPr>
          <w:p w14:paraId="535AF994" w14:textId="77777777" w:rsidR="002713E5" w:rsidRPr="002B5394" w:rsidRDefault="002713E5" w:rsidP="000E7982">
            <w:pPr>
              <w:pStyle w:val="S-O-P"/>
            </w:pPr>
          </w:p>
        </w:tc>
        <w:tc>
          <w:tcPr>
            <w:tcW w:w="1035" w:type="dxa"/>
            <w:vAlign w:val="top"/>
          </w:tcPr>
          <w:p w14:paraId="6425758F" w14:textId="77777777" w:rsidR="002713E5" w:rsidRPr="002B5394" w:rsidRDefault="002713E5" w:rsidP="000E7982">
            <w:pPr>
              <w:pStyle w:val="S-O-P"/>
            </w:pPr>
          </w:p>
        </w:tc>
        <w:tc>
          <w:tcPr>
            <w:tcW w:w="1035" w:type="dxa"/>
            <w:vAlign w:val="top"/>
          </w:tcPr>
          <w:p w14:paraId="0C1BE424" w14:textId="77777777" w:rsidR="002713E5" w:rsidRPr="002B5394" w:rsidRDefault="002713E5" w:rsidP="000E7982">
            <w:pPr>
              <w:pStyle w:val="S-O-P"/>
            </w:pPr>
          </w:p>
        </w:tc>
        <w:tc>
          <w:tcPr>
            <w:tcW w:w="1035" w:type="dxa"/>
            <w:vAlign w:val="top"/>
          </w:tcPr>
          <w:p w14:paraId="250BEFDA" w14:textId="77777777" w:rsidR="002713E5" w:rsidRPr="002B5394" w:rsidRDefault="002713E5" w:rsidP="000E7982">
            <w:pPr>
              <w:pStyle w:val="S-O-P"/>
            </w:pPr>
          </w:p>
        </w:tc>
      </w:tr>
      <w:tr w:rsidR="002713E5" w:rsidRPr="002B5394" w14:paraId="7DA1DF69" w14:textId="77777777" w:rsidTr="000E7982">
        <w:tc>
          <w:tcPr>
            <w:tcW w:w="5940" w:type="dxa"/>
            <w:vAlign w:val="top"/>
          </w:tcPr>
          <w:p w14:paraId="71E2518D" w14:textId="77777777" w:rsidR="002713E5" w:rsidRPr="002B5394" w:rsidRDefault="002713E5" w:rsidP="000E7982">
            <w:pPr>
              <w:pStyle w:val="BodyIndent1"/>
            </w:pPr>
            <w:r w:rsidRPr="002B5394">
              <w:t>Rearview, day/night setting</w:t>
            </w:r>
          </w:p>
        </w:tc>
        <w:tc>
          <w:tcPr>
            <w:tcW w:w="1035" w:type="dxa"/>
            <w:vAlign w:val="top"/>
          </w:tcPr>
          <w:p w14:paraId="125F934C" w14:textId="77777777" w:rsidR="002713E5" w:rsidRPr="002B5394" w:rsidRDefault="002713E5" w:rsidP="000E7982">
            <w:pPr>
              <w:pStyle w:val="S-O-P"/>
            </w:pPr>
            <w:r w:rsidRPr="002B5394">
              <w:t>S</w:t>
            </w:r>
          </w:p>
        </w:tc>
        <w:tc>
          <w:tcPr>
            <w:tcW w:w="1035" w:type="dxa"/>
            <w:vAlign w:val="top"/>
          </w:tcPr>
          <w:p w14:paraId="77A294DC" w14:textId="77777777" w:rsidR="002713E5" w:rsidRPr="002B5394" w:rsidRDefault="002713E5" w:rsidP="000E7982">
            <w:pPr>
              <w:pStyle w:val="S-O-P"/>
            </w:pPr>
            <w:r>
              <w:t>NA</w:t>
            </w:r>
          </w:p>
        </w:tc>
        <w:tc>
          <w:tcPr>
            <w:tcW w:w="1035" w:type="dxa"/>
            <w:vAlign w:val="top"/>
          </w:tcPr>
          <w:p w14:paraId="3335BC5A" w14:textId="77777777" w:rsidR="002713E5" w:rsidRPr="002B5394" w:rsidRDefault="002713E5" w:rsidP="000E7982">
            <w:pPr>
              <w:pStyle w:val="S-O-P"/>
            </w:pPr>
            <w:r>
              <w:t>NA</w:t>
            </w:r>
          </w:p>
        </w:tc>
        <w:tc>
          <w:tcPr>
            <w:tcW w:w="1035" w:type="dxa"/>
            <w:vAlign w:val="top"/>
          </w:tcPr>
          <w:p w14:paraId="2F87890F" w14:textId="77777777" w:rsidR="002713E5" w:rsidRPr="002B5394" w:rsidRDefault="002713E5" w:rsidP="000E7982">
            <w:pPr>
              <w:pStyle w:val="S-O-P"/>
            </w:pPr>
            <w:r>
              <w:t>NA</w:t>
            </w:r>
          </w:p>
        </w:tc>
      </w:tr>
      <w:tr w:rsidR="002713E5" w:rsidRPr="002B5394" w14:paraId="2687F72A" w14:textId="77777777" w:rsidTr="000E7982">
        <w:tc>
          <w:tcPr>
            <w:tcW w:w="5940" w:type="dxa"/>
            <w:vAlign w:val="top"/>
          </w:tcPr>
          <w:p w14:paraId="4604AC9D" w14:textId="77777777" w:rsidR="002713E5" w:rsidRPr="002B5394" w:rsidRDefault="002713E5" w:rsidP="000E7982">
            <w:pPr>
              <w:pStyle w:val="BodyIndent1"/>
            </w:pPr>
            <w:r w:rsidRPr="002B5394">
              <w:t xml:space="preserve">Rearview, auto-dimming </w:t>
            </w:r>
          </w:p>
        </w:tc>
        <w:tc>
          <w:tcPr>
            <w:tcW w:w="1035" w:type="dxa"/>
            <w:vAlign w:val="top"/>
          </w:tcPr>
          <w:p w14:paraId="3C5EEB69" w14:textId="77777777" w:rsidR="002713E5" w:rsidRPr="002B5394" w:rsidRDefault="002713E5" w:rsidP="000E7982">
            <w:pPr>
              <w:pStyle w:val="S-O-P"/>
            </w:pPr>
            <w:r>
              <w:t>NA</w:t>
            </w:r>
          </w:p>
        </w:tc>
        <w:tc>
          <w:tcPr>
            <w:tcW w:w="1035" w:type="dxa"/>
            <w:vAlign w:val="top"/>
          </w:tcPr>
          <w:p w14:paraId="2079F5F6" w14:textId="77777777" w:rsidR="002713E5" w:rsidRPr="002B5394" w:rsidRDefault="002713E5" w:rsidP="000E7982">
            <w:pPr>
              <w:pStyle w:val="S-O-P"/>
            </w:pPr>
            <w:r w:rsidRPr="002B5394">
              <w:t>S</w:t>
            </w:r>
          </w:p>
        </w:tc>
        <w:tc>
          <w:tcPr>
            <w:tcW w:w="1035" w:type="dxa"/>
            <w:vAlign w:val="top"/>
          </w:tcPr>
          <w:p w14:paraId="01DD978B" w14:textId="77777777" w:rsidR="002713E5" w:rsidRPr="002B5394" w:rsidRDefault="002713E5" w:rsidP="000E7982">
            <w:pPr>
              <w:pStyle w:val="S-O-P"/>
            </w:pPr>
            <w:r w:rsidRPr="002B5394">
              <w:t>S</w:t>
            </w:r>
          </w:p>
        </w:tc>
        <w:tc>
          <w:tcPr>
            <w:tcW w:w="1035" w:type="dxa"/>
            <w:vAlign w:val="top"/>
          </w:tcPr>
          <w:p w14:paraId="2D0B5350" w14:textId="77777777" w:rsidR="002713E5" w:rsidRPr="002B5394" w:rsidRDefault="002713E5" w:rsidP="000E7982">
            <w:pPr>
              <w:pStyle w:val="S-O-P"/>
            </w:pPr>
            <w:r w:rsidRPr="002B5394">
              <w:t>S</w:t>
            </w:r>
          </w:p>
        </w:tc>
      </w:tr>
      <w:tr w:rsidR="002713E5" w:rsidRPr="002B5394" w14:paraId="77C0322D" w14:textId="77777777" w:rsidTr="000E7982">
        <w:tc>
          <w:tcPr>
            <w:tcW w:w="5940" w:type="dxa"/>
            <w:vAlign w:val="top"/>
          </w:tcPr>
          <w:p w14:paraId="4921BB3B" w14:textId="77777777" w:rsidR="002713E5" w:rsidRPr="002B5394" w:rsidRDefault="002713E5" w:rsidP="000E7982">
            <w:pPr>
              <w:pStyle w:val="FABodyIndent1"/>
            </w:pPr>
            <w:r w:rsidRPr="002B5394">
              <w:t>Digital rearview mirror (included with Lux Tech Group on Limited and Overland, included with Advanced ProTech Group on Summit)</w:t>
            </w:r>
          </w:p>
        </w:tc>
        <w:tc>
          <w:tcPr>
            <w:tcW w:w="1035" w:type="dxa"/>
            <w:vAlign w:val="top"/>
          </w:tcPr>
          <w:p w14:paraId="2E18B062" w14:textId="77777777" w:rsidR="002713E5" w:rsidRPr="002B5394" w:rsidRDefault="002713E5" w:rsidP="000E7982">
            <w:pPr>
              <w:pStyle w:val="S-O-P"/>
            </w:pPr>
            <w:r>
              <w:t>NA</w:t>
            </w:r>
          </w:p>
        </w:tc>
        <w:tc>
          <w:tcPr>
            <w:tcW w:w="1035" w:type="dxa"/>
            <w:vAlign w:val="top"/>
          </w:tcPr>
          <w:p w14:paraId="0433734D" w14:textId="77777777" w:rsidR="002713E5" w:rsidRPr="002B5394" w:rsidRDefault="002713E5" w:rsidP="000E7982">
            <w:pPr>
              <w:pStyle w:val="S-O-P"/>
            </w:pPr>
            <w:r w:rsidRPr="002B5394">
              <w:t>P</w:t>
            </w:r>
          </w:p>
        </w:tc>
        <w:tc>
          <w:tcPr>
            <w:tcW w:w="1035" w:type="dxa"/>
            <w:vAlign w:val="top"/>
          </w:tcPr>
          <w:p w14:paraId="44DB0054" w14:textId="77777777" w:rsidR="002713E5" w:rsidRPr="002B5394" w:rsidRDefault="002713E5" w:rsidP="000E7982">
            <w:pPr>
              <w:pStyle w:val="S-O-P"/>
            </w:pPr>
            <w:r w:rsidRPr="002B5394">
              <w:t>P</w:t>
            </w:r>
          </w:p>
        </w:tc>
        <w:tc>
          <w:tcPr>
            <w:tcW w:w="1035" w:type="dxa"/>
            <w:vAlign w:val="top"/>
          </w:tcPr>
          <w:p w14:paraId="20A86890" w14:textId="77777777" w:rsidR="002713E5" w:rsidRPr="002B5394" w:rsidRDefault="002713E5" w:rsidP="000E7982">
            <w:pPr>
              <w:pStyle w:val="S-O-P"/>
            </w:pPr>
            <w:r w:rsidRPr="002B5394">
              <w:t>P</w:t>
            </w:r>
          </w:p>
        </w:tc>
      </w:tr>
      <w:tr w:rsidR="002713E5" w:rsidRPr="002B5394" w14:paraId="4B30113D" w14:textId="77777777" w:rsidTr="000E7982">
        <w:tc>
          <w:tcPr>
            <w:tcW w:w="5940" w:type="dxa"/>
            <w:vAlign w:val="top"/>
          </w:tcPr>
          <w:p w14:paraId="2351EEB2" w14:textId="77777777" w:rsidR="002713E5" w:rsidRPr="002B5394" w:rsidRDefault="002713E5" w:rsidP="000E7982">
            <w:pPr>
              <w:pStyle w:val="FABodyCopy"/>
            </w:pPr>
            <w:r w:rsidRPr="002B5394">
              <w:t xml:space="preserve">Seat Fabrics </w:t>
            </w:r>
          </w:p>
        </w:tc>
        <w:tc>
          <w:tcPr>
            <w:tcW w:w="1035" w:type="dxa"/>
            <w:vAlign w:val="top"/>
          </w:tcPr>
          <w:p w14:paraId="193EF05E" w14:textId="77777777" w:rsidR="002713E5" w:rsidRPr="002B5394" w:rsidRDefault="002713E5" w:rsidP="000E7982">
            <w:pPr>
              <w:pStyle w:val="S-O-P"/>
            </w:pPr>
          </w:p>
        </w:tc>
        <w:tc>
          <w:tcPr>
            <w:tcW w:w="1035" w:type="dxa"/>
            <w:vAlign w:val="top"/>
          </w:tcPr>
          <w:p w14:paraId="1E98077D" w14:textId="77777777" w:rsidR="002713E5" w:rsidRPr="002B5394" w:rsidRDefault="002713E5" w:rsidP="000E7982">
            <w:pPr>
              <w:pStyle w:val="S-O-P"/>
            </w:pPr>
          </w:p>
        </w:tc>
        <w:tc>
          <w:tcPr>
            <w:tcW w:w="1035" w:type="dxa"/>
            <w:vAlign w:val="top"/>
          </w:tcPr>
          <w:p w14:paraId="496408DF" w14:textId="77777777" w:rsidR="002713E5" w:rsidRPr="002B5394" w:rsidRDefault="002713E5" w:rsidP="000E7982">
            <w:pPr>
              <w:pStyle w:val="S-O-P"/>
            </w:pPr>
          </w:p>
        </w:tc>
        <w:tc>
          <w:tcPr>
            <w:tcW w:w="1035" w:type="dxa"/>
            <w:vAlign w:val="top"/>
          </w:tcPr>
          <w:p w14:paraId="1DB53146" w14:textId="77777777" w:rsidR="002713E5" w:rsidRPr="002B5394" w:rsidRDefault="002713E5" w:rsidP="000E7982">
            <w:pPr>
              <w:pStyle w:val="S-O-P"/>
            </w:pPr>
          </w:p>
        </w:tc>
      </w:tr>
      <w:tr w:rsidR="002713E5" w:rsidRPr="002B5394" w14:paraId="5640FBC0" w14:textId="77777777" w:rsidTr="000E7982">
        <w:tc>
          <w:tcPr>
            <w:tcW w:w="5940" w:type="dxa"/>
            <w:vAlign w:val="top"/>
          </w:tcPr>
          <w:p w14:paraId="0E121D97" w14:textId="77777777" w:rsidR="002713E5" w:rsidRPr="002B5394" w:rsidRDefault="002713E5" w:rsidP="000E7982">
            <w:pPr>
              <w:pStyle w:val="FABodyIndent1"/>
            </w:pPr>
            <w:r w:rsidRPr="002B5394">
              <w:t xml:space="preserve">Cloth seats  </w:t>
            </w:r>
          </w:p>
        </w:tc>
        <w:tc>
          <w:tcPr>
            <w:tcW w:w="1035" w:type="dxa"/>
            <w:vAlign w:val="top"/>
          </w:tcPr>
          <w:p w14:paraId="6805E7D2" w14:textId="77777777" w:rsidR="002713E5" w:rsidRPr="002B5394" w:rsidRDefault="002713E5" w:rsidP="000E7982">
            <w:pPr>
              <w:pStyle w:val="S-O-P"/>
            </w:pPr>
            <w:r w:rsidRPr="002B5394">
              <w:t>S</w:t>
            </w:r>
          </w:p>
        </w:tc>
        <w:tc>
          <w:tcPr>
            <w:tcW w:w="1035" w:type="dxa"/>
            <w:vAlign w:val="top"/>
          </w:tcPr>
          <w:p w14:paraId="459B4572" w14:textId="77777777" w:rsidR="002713E5" w:rsidRPr="002B5394" w:rsidRDefault="002713E5" w:rsidP="000E7982">
            <w:pPr>
              <w:pStyle w:val="S-O-P"/>
            </w:pPr>
            <w:r>
              <w:t>NA</w:t>
            </w:r>
          </w:p>
        </w:tc>
        <w:tc>
          <w:tcPr>
            <w:tcW w:w="1035" w:type="dxa"/>
            <w:vAlign w:val="top"/>
          </w:tcPr>
          <w:p w14:paraId="70C3FE4D" w14:textId="77777777" w:rsidR="002713E5" w:rsidRPr="002B5394" w:rsidRDefault="002713E5" w:rsidP="000E7982">
            <w:pPr>
              <w:pStyle w:val="S-O-P"/>
            </w:pPr>
            <w:r>
              <w:t>NA</w:t>
            </w:r>
          </w:p>
        </w:tc>
        <w:tc>
          <w:tcPr>
            <w:tcW w:w="1035" w:type="dxa"/>
            <w:vAlign w:val="top"/>
          </w:tcPr>
          <w:p w14:paraId="29FFD2A6" w14:textId="77777777" w:rsidR="002713E5" w:rsidRPr="002B5394" w:rsidRDefault="002713E5" w:rsidP="000E7982">
            <w:pPr>
              <w:pStyle w:val="S-O-P"/>
            </w:pPr>
            <w:r>
              <w:t>NA</w:t>
            </w:r>
          </w:p>
        </w:tc>
      </w:tr>
      <w:tr w:rsidR="002713E5" w:rsidRPr="002B5394" w14:paraId="35AF6E90" w14:textId="77777777" w:rsidTr="000E7982">
        <w:tc>
          <w:tcPr>
            <w:tcW w:w="5940" w:type="dxa"/>
            <w:vAlign w:val="top"/>
          </w:tcPr>
          <w:p w14:paraId="1606DF9A" w14:textId="77777777" w:rsidR="002713E5" w:rsidRPr="002B5394" w:rsidRDefault="002713E5" w:rsidP="000E7982">
            <w:pPr>
              <w:pStyle w:val="FABodyIndent1"/>
            </w:pPr>
            <w:r w:rsidRPr="002B5394">
              <w:t>Capri leather seats</w:t>
            </w:r>
          </w:p>
        </w:tc>
        <w:tc>
          <w:tcPr>
            <w:tcW w:w="1035" w:type="dxa"/>
            <w:vAlign w:val="top"/>
          </w:tcPr>
          <w:p w14:paraId="20BCCB2C" w14:textId="77777777" w:rsidR="002713E5" w:rsidRPr="002B5394" w:rsidRDefault="002713E5" w:rsidP="000E7982">
            <w:pPr>
              <w:pStyle w:val="S-O-P"/>
            </w:pPr>
            <w:r>
              <w:t>NA</w:t>
            </w:r>
          </w:p>
        </w:tc>
        <w:tc>
          <w:tcPr>
            <w:tcW w:w="1035" w:type="dxa"/>
            <w:vAlign w:val="top"/>
          </w:tcPr>
          <w:p w14:paraId="05CB219E" w14:textId="77777777" w:rsidR="002713E5" w:rsidRPr="002B5394" w:rsidRDefault="002713E5" w:rsidP="000E7982">
            <w:pPr>
              <w:pStyle w:val="S-O-P"/>
            </w:pPr>
            <w:r w:rsidRPr="002B5394">
              <w:t>S</w:t>
            </w:r>
          </w:p>
        </w:tc>
        <w:tc>
          <w:tcPr>
            <w:tcW w:w="1035" w:type="dxa"/>
            <w:vAlign w:val="top"/>
          </w:tcPr>
          <w:p w14:paraId="5CD55A93" w14:textId="77777777" w:rsidR="002713E5" w:rsidRPr="002B5394" w:rsidRDefault="002713E5" w:rsidP="000E7982">
            <w:pPr>
              <w:pStyle w:val="S-O-P"/>
            </w:pPr>
            <w:r>
              <w:t>NA</w:t>
            </w:r>
          </w:p>
        </w:tc>
        <w:tc>
          <w:tcPr>
            <w:tcW w:w="1035" w:type="dxa"/>
            <w:vAlign w:val="top"/>
          </w:tcPr>
          <w:p w14:paraId="0000B1BE" w14:textId="77777777" w:rsidR="002713E5" w:rsidRPr="002B5394" w:rsidRDefault="002713E5" w:rsidP="000E7982">
            <w:pPr>
              <w:pStyle w:val="S-O-P"/>
            </w:pPr>
            <w:r>
              <w:t>NA</w:t>
            </w:r>
          </w:p>
        </w:tc>
      </w:tr>
      <w:tr w:rsidR="002713E5" w:rsidRPr="002B5394" w14:paraId="2DF31B17" w14:textId="77777777" w:rsidTr="000E7982">
        <w:tc>
          <w:tcPr>
            <w:tcW w:w="5940" w:type="dxa"/>
            <w:vAlign w:val="top"/>
          </w:tcPr>
          <w:p w14:paraId="2631480F" w14:textId="77777777" w:rsidR="002713E5" w:rsidRPr="002B5394" w:rsidRDefault="002713E5" w:rsidP="000E7982">
            <w:pPr>
              <w:pStyle w:val="FABodyIndent1"/>
            </w:pPr>
            <w:r w:rsidRPr="002B5394">
              <w:t>Perforated Capri leather seats (included with Lux Tech Group)</w:t>
            </w:r>
          </w:p>
        </w:tc>
        <w:tc>
          <w:tcPr>
            <w:tcW w:w="1035" w:type="dxa"/>
            <w:vAlign w:val="top"/>
          </w:tcPr>
          <w:p w14:paraId="4BA61C20" w14:textId="77777777" w:rsidR="002713E5" w:rsidRPr="002B5394" w:rsidRDefault="002713E5" w:rsidP="000E7982">
            <w:pPr>
              <w:pStyle w:val="S-O-P"/>
            </w:pPr>
            <w:r>
              <w:t>NA</w:t>
            </w:r>
          </w:p>
        </w:tc>
        <w:tc>
          <w:tcPr>
            <w:tcW w:w="1035" w:type="dxa"/>
            <w:vAlign w:val="top"/>
          </w:tcPr>
          <w:p w14:paraId="3E91C5B3" w14:textId="77777777" w:rsidR="002713E5" w:rsidRPr="002B5394" w:rsidRDefault="002713E5" w:rsidP="000E7982">
            <w:pPr>
              <w:pStyle w:val="S-O-P"/>
            </w:pPr>
            <w:r w:rsidRPr="002B5394">
              <w:t>P</w:t>
            </w:r>
          </w:p>
        </w:tc>
        <w:tc>
          <w:tcPr>
            <w:tcW w:w="1035" w:type="dxa"/>
            <w:vAlign w:val="top"/>
          </w:tcPr>
          <w:p w14:paraId="795A4834" w14:textId="77777777" w:rsidR="002713E5" w:rsidRPr="002B5394" w:rsidRDefault="002713E5" w:rsidP="000E7982">
            <w:pPr>
              <w:pStyle w:val="S-O-P"/>
            </w:pPr>
            <w:r>
              <w:t>NA</w:t>
            </w:r>
          </w:p>
        </w:tc>
        <w:tc>
          <w:tcPr>
            <w:tcW w:w="1035" w:type="dxa"/>
            <w:vAlign w:val="top"/>
          </w:tcPr>
          <w:p w14:paraId="1790ED7A" w14:textId="77777777" w:rsidR="002713E5" w:rsidRPr="002B5394" w:rsidRDefault="002713E5" w:rsidP="000E7982">
            <w:pPr>
              <w:pStyle w:val="S-O-P"/>
            </w:pPr>
            <w:r>
              <w:t>NA</w:t>
            </w:r>
          </w:p>
        </w:tc>
      </w:tr>
      <w:tr w:rsidR="002713E5" w:rsidRPr="002B5394" w14:paraId="6A43BD03" w14:textId="77777777" w:rsidTr="000E7982">
        <w:tc>
          <w:tcPr>
            <w:tcW w:w="5940" w:type="dxa"/>
            <w:vAlign w:val="top"/>
          </w:tcPr>
          <w:p w14:paraId="62631CEB" w14:textId="77777777" w:rsidR="002713E5" w:rsidRPr="002B5394" w:rsidRDefault="002713E5" w:rsidP="000E7982">
            <w:pPr>
              <w:pStyle w:val="FABodyIndent1"/>
            </w:pPr>
            <w:r w:rsidRPr="002B5394">
              <w:t xml:space="preserve">Perforated Nappa leather-trimmed seating and smooth Nappa leather bolsters </w:t>
            </w:r>
          </w:p>
        </w:tc>
        <w:tc>
          <w:tcPr>
            <w:tcW w:w="1035" w:type="dxa"/>
            <w:vAlign w:val="top"/>
          </w:tcPr>
          <w:p w14:paraId="0F593BDD" w14:textId="77777777" w:rsidR="002713E5" w:rsidRPr="002B5394" w:rsidRDefault="002713E5" w:rsidP="000E7982">
            <w:pPr>
              <w:pStyle w:val="S-O-P"/>
            </w:pPr>
            <w:r>
              <w:t>NA</w:t>
            </w:r>
          </w:p>
        </w:tc>
        <w:tc>
          <w:tcPr>
            <w:tcW w:w="1035" w:type="dxa"/>
            <w:vAlign w:val="top"/>
          </w:tcPr>
          <w:p w14:paraId="6D5A549D" w14:textId="77777777" w:rsidR="002713E5" w:rsidRPr="002B5394" w:rsidRDefault="002713E5" w:rsidP="000E7982">
            <w:pPr>
              <w:pStyle w:val="S-O-P"/>
            </w:pPr>
            <w:r>
              <w:t>NA</w:t>
            </w:r>
          </w:p>
        </w:tc>
        <w:tc>
          <w:tcPr>
            <w:tcW w:w="1035" w:type="dxa"/>
            <w:vAlign w:val="top"/>
          </w:tcPr>
          <w:p w14:paraId="3D6D083E" w14:textId="77777777" w:rsidR="002713E5" w:rsidRPr="002B5394" w:rsidRDefault="002713E5" w:rsidP="000E7982">
            <w:pPr>
              <w:pStyle w:val="S-O-P"/>
            </w:pPr>
            <w:r w:rsidRPr="002B5394">
              <w:t>S</w:t>
            </w:r>
          </w:p>
        </w:tc>
        <w:tc>
          <w:tcPr>
            <w:tcW w:w="1035" w:type="dxa"/>
            <w:vAlign w:val="top"/>
          </w:tcPr>
          <w:p w14:paraId="1AE1FA15" w14:textId="77777777" w:rsidR="002713E5" w:rsidRPr="002B5394" w:rsidRDefault="002713E5" w:rsidP="000E7982">
            <w:pPr>
              <w:pStyle w:val="S-O-P"/>
            </w:pPr>
            <w:r>
              <w:t>NA</w:t>
            </w:r>
          </w:p>
        </w:tc>
      </w:tr>
      <w:tr w:rsidR="002713E5" w:rsidRPr="002B5394" w14:paraId="58DB12CC" w14:textId="77777777" w:rsidTr="000E7982">
        <w:tc>
          <w:tcPr>
            <w:tcW w:w="5940" w:type="dxa"/>
            <w:vAlign w:val="top"/>
          </w:tcPr>
          <w:p w14:paraId="43B6FD92" w14:textId="77777777" w:rsidR="002713E5" w:rsidRPr="002B5394" w:rsidRDefault="002713E5" w:rsidP="000E7982">
            <w:pPr>
              <w:pStyle w:val="FABodyIndent1"/>
            </w:pPr>
            <w:r w:rsidRPr="002B5394">
              <w:t>Perforated Nappa leather-trimmed seating and quilted Nappa leather bolsters</w:t>
            </w:r>
          </w:p>
        </w:tc>
        <w:tc>
          <w:tcPr>
            <w:tcW w:w="1035" w:type="dxa"/>
            <w:vAlign w:val="top"/>
          </w:tcPr>
          <w:p w14:paraId="5E2AAFF1" w14:textId="77777777" w:rsidR="002713E5" w:rsidRPr="002B5394" w:rsidRDefault="002713E5" w:rsidP="000E7982">
            <w:pPr>
              <w:pStyle w:val="S-O-P"/>
            </w:pPr>
            <w:r>
              <w:t>NA</w:t>
            </w:r>
          </w:p>
        </w:tc>
        <w:tc>
          <w:tcPr>
            <w:tcW w:w="1035" w:type="dxa"/>
            <w:vAlign w:val="top"/>
          </w:tcPr>
          <w:p w14:paraId="26AC8B97" w14:textId="77777777" w:rsidR="002713E5" w:rsidRPr="002B5394" w:rsidRDefault="002713E5" w:rsidP="000E7982">
            <w:pPr>
              <w:pStyle w:val="S-O-P"/>
            </w:pPr>
            <w:r>
              <w:t>NA</w:t>
            </w:r>
          </w:p>
        </w:tc>
        <w:tc>
          <w:tcPr>
            <w:tcW w:w="1035" w:type="dxa"/>
            <w:vAlign w:val="top"/>
          </w:tcPr>
          <w:p w14:paraId="4473EDEE" w14:textId="77777777" w:rsidR="002713E5" w:rsidRPr="002B5394" w:rsidRDefault="002713E5" w:rsidP="000E7982">
            <w:pPr>
              <w:pStyle w:val="S-O-P"/>
            </w:pPr>
            <w:r>
              <w:t>NA</w:t>
            </w:r>
          </w:p>
        </w:tc>
        <w:tc>
          <w:tcPr>
            <w:tcW w:w="1035" w:type="dxa"/>
            <w:vAlign w:val="top"/>
          </w:tcPr>
          <w:p w14:paraId="2E7BA7A4" w14:textId="77777777" w:rsidR="002713E5" w:rsidRPr="002B5394" w:rsidRDefault="002713E5" w:rsidP="000E7982">
            <w:pPr>
              <w:pStyle w:val="S-O-P"/>
            </w:pPr>
            <w:r w:rsidRPr="002B5394">
              <w:t>S</w:t>
            </w:r>
          </w:p>
        </w:tc>
      </w:tr>
      <w:tr w:rsidR="002713E5" w:rsidRPr="002B5394" w14:paraId="41920F1C" w14:textId="77777777" w:rsidTr="000E7982">
        <w:tc>
          <w:tcPr>
            <w:tcW w:w="5940" w:type="dxa"/>
            <w:vAlign w:val="top"/>
          </w:tcPr>
          <w:p w14:paraId="676CFC3E" w14:textId="77777777" w:rsidR="002713E5" w:rsidRPr="002B5394" w:rsidRDefault="002713E5" w:rsidP="000E7982">
            <w:pPr>
              <w:pStyle w:val="FABodyIndent1"/>
            </w:pPr>
            <w:r w:rsidRPr="002B5394">
              <w:t>Quilted Palermo leather seats (included with Summit Reserve Package)</w:t>
            </w:r>
          </w:p>
        </w:tc>
        <w:tc>
          <w:tcPr>
            <w:tcW w:w="1035" w:type="dxa"/>
            <w:vAlign w:val="top"/>
          </w:tcPr>
          <w:p w14:paraId="5B15B216" w14:textId="77777777" w:rsidR="002713E5" w:rsidRPr="002B5394" w:rsidRDefault="002713E5" w:rsidP="000E7982">
            <w:pPr>
              <w:pStyle w:val="S-O-P"/>
            </w:pPr>
            <w:r>
              <w:t>NA</w:t>
            </w:r>
          </w:p>
        </w:tc>
        <w:tc>
          <w:tcPr>
            <w:tcW w:w="1035" w:type="dxa"/>
            <w:vAlign w:val="top"/>
          </w:tcPr>
          <w:p w14:paraId="6A5DCE7B" w14:textId="77777777" w:rsidR="002713E5" w:rsidRPr="002B5394" w:rsidRDefault="002713E5" w:rsidP="000E7982">
            <w:pPr>
              <w:pStyle w:val="S-O-P"/>
            </w:pPr>
            <w:r>
              <w:t>NA</w:t>
            </w:r>
          </w:p>
        </w:tc>
        <w:tc>
          <w:tcPr>
            <w:tcW w:w="1035" w:type="dxa"/>
            <w:vAlign w:val="top"/>
          </w:tcPr>
          <w:p w14:paraId="2BC73261" w14:textId="77777777" w:rsidR="002713E5" w:rsidRPr="002B5394" w:rsidRDefault="002713E5" w:rsidP="000E7982">
            <w:pPr>
              <w:pStyle w:val="S-O-P"/>
            </w:pPr>
            <w:r>
              <w:t>NA</w:t>
            </w:r>
          </w:p>
        </w:tc>
        <w:tc>
          <w:tcPr>
            <w:tcW w:w="1035" w:type="dxa"/>
            <w:vAlign w:val="top"/>
          </w:tcPr>
          <w:p w14:paraId="13E48A15" w14:textId="77777777" w:rsidR="002713E5" w:rsidRPr="002B5394" w:rsidRDefault="002713E5" w:rsidP="000E7982">
            <w:pPr>
              <w:pStyle w:val="S-O-P"/>
            </w:pPr>
            <w:r w:rsidRPr="002B5394">
              <w:t>P</w:t>
            </w:r>
          </w:p>
        </w:tc>
      </w:tr>
      <w:tr w:rsidR="002713E5" w:rsidRPr="002B5394" w14:paraId="750C5103" w14:textId="77777777" w:rsidTr="000E7982">
        <w:tc>
          <w:tcPr>
            <w:tcW w:w="5940" w:type="dxa"/>
            <w:vAlign w:val="top"/>
          </w:tcPr>
          <w:p w14:paraId="1B5A89F4" w14:textId="77777777" w:rsidR="002713E5" w:rsidRPr="002B5394" w:rsidRDefault="002713E5" w:rsidP="000E7982">
            <w:pPr>
              <w:pStyle w:val="FABodyCopy"/>
              <w:keepNext/>
              <w:keepLines/>
              <w:spacing w:before="76" w:after="76" w:line="240" w:lineRule="auto"/>
            </w:pPr>
            <w:r w:rsidRPr="002B5394">
              <w:lastRenderedPageBreak/>
              <w:t xml:space="preserve">Seats </w:t>
            </w:r>
          </w:p>
        </w:tc>
        <w:tc>
          <w:tcPr>
            <w:tcW w:w="1035" w:type="dxa"/>
            <w:vAlign w:val="top"/>
          </w:tcPr>
          <w:p w14:paraId="7B6B14E0" w14:textId="77777777" w:rsidR="002713E5" w:rsidRPr="002B5394" w:rsidRDefault="002713E5" w:rsidP="000E7982">
            <w:pPr>
              <w:pStyle w:val="S-O-P"/>
              <w:keepNext/>
              <w:keepLines/>
              <w:spacing w:before="76" w:after="76" w:line="240" w:lineRule="auto"/>
            </w:pPr>
          </w:p>
        </w:tc>
        <w:tc>
          <w:tcPr>
            <w:tcW w:w="1035" w:type="dxa"/>
            <w:vAlign w:val="top"/>
          </w:tcPr>
          <w:p w14:paraId="560CE144" w14:textId="77777777" w:rsidR="002713E5" w:rsidRPr="002B5394" w:rsidRDefault="002713E5" w:rsidP="000E7982">
            <w:pPr>
              <w:pStyle w:val="S-O-P"/>
              <w:keepNext/>
              <w:keepLines/>
              <w:spacing w:before="76" w:after="76" w:line="240" w:lineRule="auto"/>
            </w:pPr>
          </w:p>
        </w:tc>
        <w:tc>
          <w:tcPr>
            <w:tcW w:w="1035" w:type="dxa"/>
            <w:vAlign w:val="top"/>
          </w:tcPr>
          <w:p w14:paraId="472ACC56" w14:textId="77777777" w:rsidR="002713E5" w:rsidRPr="002B5394" w:rsidRDefault="002713E5" w:rsidP="000E7982">
            <w:pPr>
              <w:pStyle w:val="S-O-P"/>
              <w:keepNext/>
              <w:keepLines/>
              <w:spacing w:before="76" w:after="76" w:line="240" w:lineRule="auto"/>
            </w:pPr>
          </w:p>
        </w:tc>
        <w:tc>
          <w:tcPr>
            <w:tcW w:w="1035" w:type="dxa"/>
            <w:vAlign w:val="top"/>
          </w:tcPr>
          <w:p w14:paraId="4FEDE8E4" w14:textId="77777777" w:rsidR="002713E5" w:rsidRPr="002B5394" w:rsidRDefault="002713E5" w:rsidP="000E7982">
            <w:pPr>
              <w:pStyle w:val="S-O-P"/>
              <w:keepNext/>
              <w:keepLines/>
              <w:spacing w:before="76" w:after="76" w:line="240" w:lineRule="auto"/>
            </w:pPr>
          </w:p>
        </w:tc>
      </w:tr>
      <w:tr w:rsidR="002713E5" w:rsidRPr="002B5394" w14:paraId="17284E1C" w14:textId="77777777" w:rsidTr="000E7982">
        <w:tc>
          <w:tcPr>
            <w:tcW w:w="5940" w:type="dxa"/>
            <w:vAlign w:val="top"/>
          </w:tcPr>
          <w:p w14:paraId="748CC64A" w14:textId="77777777" w:rsidR="002713E5" w:rsidRPr="002B5394" w:rsidRDefault="002713E5" w:rsidP="000E7982">
            <w:pPr>
              <w:pStyle w:val="FABodyIndent1"/>
              <w:keepNext/>
              <w:keepLines/>
              <w:spacing w:before="76" w:after="76" w:line="240" w:lineRule="auto"/>
            </w:pPr>
            <w:r w:rsidRPr="002B5394">
              <w:t>50/50 manual-folding third-row bench seat</w:t>
            </w:r>
          </w:p>
        </w:tc>
        <w:tc>
          <w:tcPr>
            <w:tcW w:w="1035" w:type="dxa"/>
            <w:vAlign w:val="top"/>
          </w:tcPr>
          <w:p w14:paraId="579FFBCB"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2F8B7EC7"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158B5E94" w14:textId="77777777" w:rsidR="002713E5" w:rsidRPr="002B5394" w:rsidRDefault="002713E5" w:rsidP="000E7982">
            <w:pPr>
              <w:pStyle w:val="S-O-P"/>
              <w:keepNext/>
              <w:keepLines/>
              <w:spacing w:before="76" w:after="76" w:line="240" w:lineRule="auto"/>
            </w:pPr>
            <w:r>
              <w:t>NA</w:t>
            </w:r>
          </w:p>
        </w:tc>
        <w:tc>
          <w:tcPr>
            <w:tcW w:w="1035" w:type="dxa"/>
            <w:vAlign w:val="top"/>
          </w:tcPr>
          <w:p w14:paraId="1EB815C8" w14:textId="77777777" w:rsidR="002713E5" w:rsidRPr="002B5394" w:rsidRDefault="002713E5" w:rsidP="000E7982">
            <w:pPr>
              <w:pStyle w:val="S-O-P"/>
              <w:keepNext/>
              <w:keepLines/>
              <w:spacing w:before="76" w:after="76" w:line="240" w:lineRule="auto"/>
            </w:pPr>
            <w:r>
              <w:t>NA</w:t>
            </w:r>
          </w:p>
        </w:tc>
      </w:tr>
      <w:tr w:rsidR="002713E5" w:rsidRPr="002B5394" w14:paraId="31647B14" w14:textId="77777777" w:rsidTr="000E7982">
        <w:tc>
          <w:tcPr>
            <w:tcW w:w="5940" w:type="dxa"/>
            <w:vAlign w:val="top"/>
          </w:tcPr>
          <w:p w14:paraId="00494159" w14:textId="77777777" w:rsidR="002713E5" w:rsidRPr="002B5394" w:rsidRDefault="002713E5" w:rsidP="000E7982">
            <w:pPr>
              <w:pStyle w:val="FABodyIndent1"/>
              <w:keepNext/>
              <w:keepLines/>
              <w:spacing w:before="76" w:after="76" w:line="240" w:lineRule="auto"/>
            </w:pPr>
            <w:r w:rsidRPr="002B5394">
              <w:t xml:space="preserve">50/50 power-folding third-row bench seat </w:t>
            </w:r>
          </w:p>
        </w:tc>
        <w:tc>
          <w:tcPr>
            <w:tcW w:w="1035" w:type="dxa"/>
            <w:vAlign w:val="top"/>
          </w:tcPr>
          <w:p w14:paraId="155C9727" w14:textId="77777777" w:rsidR="002713E5" w:rsidRPr="002B5394" w:rsidRDefault="002713E5" w:rsidP="000E7982">
            <w:pPr>
              <w:pStyle w:val="S-O-P"/>
              <w:keepNext/>
              <w:keepLines/>
              <w:spacing w:before="76" w:after="76" w:line="240" w:lineRule="auto"/>
            </w:pPr>
            <w:r>
              <w:t>NA</w:t>
            </w:r>
          </w:p>
        </w:tc>
        <w:tc>
          <w:tcPr>
            <w:tcW w:w="1035" w:type="dxa"/>
            <w:vAlign w:val="top"/>
          </w:tcPr>
          <w:p w14:paraId="1C1F5FE7" w14:textId="77777777" w:rsidR="002713E5" w:rsidRPr="002B5394" w:rsidRDefault="002713E5" w:rsidP="000E7982">
            <w:pPr>
              <w:pStyle w:val="S-O-P"/>
              <w:keepNext/>
              <w:keepLines/>
              <w:spacing w:before="76" w:after="76" w:line="240" w:lineRule="auto"/>
            </w:pPr>
            <w:r>
              <w:t>NA</w:t>
            </w:r>
          </w:p>
        </w:tc>
        <w:tc>
          <w:tcPr>
            <w:tcW w:w="1035" w:type="dxa"/>
            <w:vAlign w:val="top"/>
          </w:tcPr>
          <w:p w14:paraId="7AAEF39E"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24C4EA7D" w14:textId="77777777" w:rsidR="002713E5" w:rsidRPr="002B5394" w:rsidRDefault="002713E5" w:rsidP="000E7982">
            <w:pPr>
              <w:pStyle w:val="S-O-P"/>
              <w:keepNext/>
              <w:keepLines/>
              <w:spacing w:before="76" w:after="76" w:line="240" w:lineRule="auto"/>
            </w:pPr>
            <w:r w:rsidRPr="002B5394">
              <w:t>S</w:t>
            </w:r>
          </w:p>
        </w:tc>
      </w:tr>
      <w:tr w:rsidR="002713E5" w:rsidRPr="002B5394" w14:paraId="0E0E5BEC" w14:textId="77777777" w:rsidTr="000E7982">
        <w:tc>
          <w:tcPr>
            <w:tcW w:w="5940" w:type="dxa"/>
            <w:vAlign w:val="top"/>
          </w:tcPr>
          <w:p w14:paraId="76D2748C" w14:textId="77777777" w:rsidR="002713E5" w:rsidRPr="002B5394" w:rsidRDefault="002713E5" w:rsidP="000E7982">
            <w:pPr>
              <w:pStyle w:val="FABodyIndent1"/>
              <w:keepNext/>
              <w:keepLines/>
              <w:spacing w:before="76" w:after="76" w:line="240" w:lineRule="auto"/>
            </w:pPr>
            <w:r w:rsidRPr="002B5394">
              <w:t>Manual-folding “tip and slide” second-row bucket seats</w:t>
            </w:r>
          </w:p>
        </w:tc>
        <w:tc>
          <w:tcPr>
            <w:tcW w:w="1035" w:type="dxa"/>
            <w:vAlign w:val="top"/>
          </w:tcPr>
          <w:p w14:paraId="02CE073D"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34F863B0"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38151714"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1C233754" w14:textId="77777777" w:rsidR="002713E5" w:rsidRPr="002B5394" w:rsidRDefault="002713E5" w:rsidP="000E7982">
            <w:pPr>
              <w:pStyle w:val="S-O-P"/>
              <w:keepNext/>
              <w:keepLines/>
              <w:spacing w:before="76" w:after="76" w:line="240" w:lineRule="auto"/>
            </w:pPr>
            <w:r w:rsidRPr="002B5394">
              <w:t>S</w:t>
            </w:r>
          </w:p>
        </w:tc>
      </w:tr>
      <w:tr w:rsidR="002713E5" w:rsidRPr="002B5394" w14:paraId="020CB430" w14:textId="77777777" w:rsidTr="000E7982">
        <w:tc>
          <w:tcPr>
            <w:tcW w:w="5940" w:type="dxa"/>
            <w:vAlign w:val="top"/>
          </w:tcPr>
          <w:p w14:paraId="57E92E5F" w14:textId="77777777" w:rsidR="002713E5" w:rsidRPr="002B5394" w:rsidRDefault="002713E5" w:rsidP="000E7982">
            <w:pPr>
              <w:pStyle w:val="FABodyIndent1"/>
              <w:keepNext/>
              <w:keepLines/>
              <w:spacing w:before="76" w:after="76" w:line="240" w:lineRule="auto"/>
            </w:pPr>
            <w:r w:rsidRPr="002B5394">
              <w:t>Second-row bench seat</w:t>
            </w:r>
          </w:p>
        </w:tc>
        <w:tc>
          <w:tcPr>
            <w:tcW w:w="1035" w:type="dxa"/>
            <w:vAlign w:val="top"/>
          </w:tcPr>
          <w:p w14:paraId="27A4D0D9" w14:textId="77777777" w:rsidR="002713E5" w:rsidRPr="002B5394" w:rsidRDefault="002713E5" w:rsidP="000E7982">
            <w:pPr>
              <w:pStyle w:val="S-O-P"/>
              <w:keepNext/>
              <w:keepLines/>
              <w:spacing w:before="76" w:after="76" w:line="240" w:lineRule="auto"/>
            </w:pPr>
            <w:r w:rsidRPr="002B5394">
              <w:t>O</w:t>
            </w:r>
          </w:p>
        </w:tc>
        <w:tc>
          <w:tcPr>
            <w:tcW w:w="1035" w:type="dxa"/>
            <w:vAlign w:val="top"/>
          </w:tcPr>
          <w:p w14:paraId="78ECE29B" w14:textId="77777777" w:rsidR="002713E5" w:rsidRPr="002B5394" w:rsidRDefault="002713E5" w:rsidP="000E7982">
            <w:pPr>
              <w:pStyle w:val="S-O-P"/>
              <w:keepNext/>
              <w:keepLines/>
              <w:spacing w:before="76" w:after="76" w:line="240" w:lineRule="auto"/>
            </w:pPr>
            <w:r w:rsidRPr="002B5394">
              <w:t>O</w:t>
            </w:r>
          </w:p>
        </w:tc>
        <w:tc>
          <w:tcPr>
            <w:tcW w:w="1035" w:type="dxa"/>
            <w:vAlign w:val="top"/>
          </w:tcPr>
          <w:p w14:paraId="32BE42FB" w14:textId="77777777" w:rsidR="002713E5" w:rsidRPr="002B5394" w:rsidRDefault="002713E5" w:rsidP="000E7982">
            <w:pPr>
              <w:pStyle w:val="S-O-P"/>
              <w:keepNext/>
              <w:keepLines/>
              <w:spacing w:before="76" w:after="76" w:line="240" w:lineRule="auto"/>
            </w:pPr>
            <w:r w:rsidRPr="002B5394">
              <w:t>O</w:t>
            </w:r>
          </w:p>
        </w:tc>
        <w:tc>
          <w:tcPr>
            <w:tcW w:w="1035" w:type="dxa"/>
            <w:vAlign w:val="top"/>
          </w:tcPr>
          <w:p w14:paraId="481C5599" w14:textId="77777777" w:rsidR="002713E5" w:rsidRPr="002B5394" w:rsidRDefault="002713E5" w:rsidP="000E7982">
            <w:pPr>
              <w:pStyle w:val="S-O-P"/>
              <w:keepNext/>
              <w:keepLines/>
              <w:spacing w:before="76" w:after="76" w:line="240" w:lineRule="auto"/>
            </w:pPr>
            <w:r w:rsidRPr="002B5394">
              <w:t>O</w:t>
            </w:r>
          </w:p>
        </w:tc>
      </w:tr>
      <w:tr w:rsidR="002713E5" w:rsidRPr="002B5394" w14:paraId="2841414B" w14:textId="77777777" w:rsidTr="000E7982">
        <w:tc>
          <w:tcPr>
            <w:tcW w:w="5940" w:type="dxa"/>
            <w:vAlign w:val="top"/>
          </w:tcPr>
          <w:p w14:paraId="3C69549A" w14:textId="77777777" w:rsidR="002713E5" w:rsidRPr="002B5394" w:rsidRDefault="002713E5" w:rsidP="000E7982">
            <w:pPr>
              <w:pStyle w:val="FABodyIndent1"/>
              <w:spacing w:before="76" w:after="76" w:line="240" w:lineRule="auto"/>
              <w:rPr>
                <w:highlight w:val="yellow"/>
              </w:rPr>
            </w:pPr>
            <w:r w:rsidRPr="002B5394">
              <w:t xml:space="preserve">Second- and third-row folding seats </w:t>
            </w:r>
          </w:p>
        </w:tc>
        <w:tc>
          <w:tcPr>
            <w:tcW w:w="1035" w:type="dxa"/>
            <w:vAlign w:val="top"/>
          </w:tcPr>
          <w:p w14:paraId="2FDF7682" w14:textId="77777777" w:rsidR="002713E5" w:rsidRPr="002B5394" w:rsidRDefault="002713E5" w:rsidP="000E7982">
            <w:pPr>
              <w:pStyle w:val="S-O-P"/>
              <w:spacing w:before="76" w:after="76" w:line="240" w:lineRule="auto"/>
            </w:pPr>
            <w:r w:rsidRPr="002B5394">
              <w:t>S</w:t>
            </w:r>
          </w:p>
        </w:tc>
        <w:tc>
          <w:tcPr>
            <w:tcW w:w="1035" w:type="dxa"/>
            <w:vAlign w:val="top"/>
          </w:tcPr>
          <w:p w14:paraId="2AD22C8C" w14:textId="77777777" w:rsidR="002713E5" w:rsidRPr="002B5394" w:rsidRDefault="002713E5" w:rsidP="000E7982">
            <w:pPr>
              <w:pStyle w:val="S-O-P"/>
              <w:spacing w:before="76" w:after="76" w:line="240" w:lineRule="auto"/>
            </w:pPr>
            <w:r w:rsidRPr="002B5394">
              <w:t>S</w:t>
            </w:r>
          </w:p>
        </w:tc>
        <w:tc>
          <w:tcPr>
            <w:tcW w:w="1035" w:type="dxa"/>
            <w:vAlign w:val="top"/>
          </w:tcPr>
          <w:p w14:paraId="5C03D019" w14:textId="77777777" w:rsidR="002713E5" w:rsidRPr="002B5394" w:rsidRDefault="002713E5" w:rsidP="000E7982">
            <w:pPr>
              <w:pStyle w:val="S-O-P"/>
              <w:spacing w:before="76" w:after="76" w:line="240" w:lineRule="auto"/>
            </w:pPr>
            <w:r w:rsidRPr="002B5394">
              <w:t>S</w:t>
            </w:r>
          </w:p>
        </w:tc>
        <w:tc>
          <w:tcPr>
            <w:tcW w:w="1035" w:type="dxa"/>
            <w:vAlign w:val="top"/>
          </w:tcPr>
          <w:p w14:paraId="195335BD" w14:textId="77777777" w:rsidR="002713E5" w:rsidRPr="002B5394" w:rsidRDefault="002713E5" w:rsidP="000E7982">
            <w:pPr>
              <w:pStyle w:val="S-O-P"/>
              <w:spacing w:before="76" w:after="76" w:line="240" w:lineRule="auto"/>
            </w:pPr>
            <w:r w:rsidRPr="002B5394">
              <w:t>S</w:t>
            </w:r>
          </w:p>
        </w:tc>
      </w:tr>
      <w:tr w:rsidR="002713E5" w:rsidRPr="002B5394" w14:paraId="7CDBDE9D" w14:textId="77777777" w:rsidTr="000E7982">
        <w:tc>
          <w:tcPr>
            <w:tcW w:w="5940" w:type="dxa"/>
            <w:vAlign w:val="top"/>
          </w:tcPr>
          <w:p w14:paraId="6A72A579" w14:textId="77777777" w:rsidR="002713E5" w:rsidRPr="002B5394" w:rsidRDefault="002713E5" w:rsidP="000E7982">
            <w:pPr>
              <w:pStyle w:val="FABodyIndent1"/>
              <w:spacing w:before="76" w:after="76" w:line="240" w:lineRule="auto"/>
            </w:pPr>
            <w:r w:rsidRPr="002B5394">
              <w:t>Length adjustable front-row cushions (included with Lux Tech Group)</w:t>
            </w:r>
          </w:p>
        </w:tc>
        <w:tc>
          <w:tcPr>
            <w:tcW w:w="1035" w:type="dxa"/>
            <w:vAlign w:val="top"/>
          </w:tcPr>
          <w:p w14:paraId="4B42FAE2" w14:textId="77777777" w:rsidR="002713E5" w:rsidRPr="002B5394" w:rsidRDefault="002713E5" w:rsidP="000E7982">
            <w:pPr>
              <w:pStyle w:val="S-O-P"/>
              <w:spacing w:before="76" w:after="76" w:line="240" w:lineRule="auto"/>
            </w:pPr>
            <w:r>
              <w:t>NA</w:t>
            </w:r>
          </w:p>
        </w:tc>
        <w:tc>
          <w:tcPr>
            <w:tcW w:w="1035" w:type="dxa"/>
            <w:vAlign w:val="top"/>
          </w:tcPr>
          <w:p w14:paraId="639F8777" w14:textId="77777777" w:rsidR="002713E5" w:rsidRPr="002B5394" w:rsidRDefault="002713E5" w:rsidP="000E7982">
            <w:pPr>
              <w:pStyle w:val="S-O-P"/>
              <w:spacing w:before="76" w:after="76" w:line="240" w:lineRule="auto"/>
            </w:pPr>
            <w:r>
              <w:t>NA</w:t>
            </w:r>
          </w:p>
        </w:tc>
        <w:tc>
          <w:tcPr>
            <w:tcW w:w="1035" w:type="dxa"/>
            <w:vAlign w:val="top"/>
          </w:tcPr>
          <w:p w14:paraId="7A1CD87D" w14:textId="77777777" w:rsidR="002713E5" w:rsidRPr="002B5394" w:rsidRDefault="002713E5" w:rsidP="000E7982">
            <w:pPr>
              <w:pStyle w:val="S-O-P"/>
              <w:spacing w:before="76" w:after="76" w:line="240" w:lineRule="auto"/>
            </w:pPr>
            <w:r w:rsidRPr="002B5394">
              <w:t>P</w:t>
            </w:r>
          </w:p>
        </w:tc>
        <w:tc>
          <w:tcPr>
            <w:tcW w:w="1035" w:type="dxa"/>
            <w:vAlign w:val="top"/>
          </w:tcPr>
          <w:p w14:paraId="3FAA21B4" w14:textId="77777777" w:rsidR="002713E5" w:rsidRPr="002B5394" w:rsidRDefault="002713E5" w:rsidP="000E7982">
            <w:pPr>
              <w:pStyle w:val="S-O-P"/>
              <w:spacing w:before="76" w:after="76" w:line="240" w:lineRule="auto"/>
            </w:pPr>
            <w:r w:rsidRPr="002B5394">
              <w:t>S</w:t>
            </w:r>
          </w:p>
        </w:tc>
      </w:tr>
      <w:tr w:rsidR="002713E5" w:rsidRPr="002B5394" w14:paraId="05F31A68" w14:textId="77777777" w:rsidTr="000E7982">
        <w:tc>
          <w:tcPr>
            <w:tcW w:w="5940" w:type="dxa"/>
            <w:vAlign w:val="top"/>
          </w:tcPr>
          <w:p w14:paraId="19F82047" w14:textId="77777777" w:rsidR="002713E5" w:rsidRPr="002B5394" w:rsidRDefault="002713E5" w:rsidP="000E7982">
            <w:pPr>
              <w:pStyle w:val="FABodyIndent1"/>
              <w:spacing w:before="76" w:after="76" w:line="240" w:lineRule="auto"/>
            </w:pPr>
            <w:r w:rsidRPr="002B5394">
              <w:t xml:space="preserve">Power eight-way driver and manual front-passenger with driver lumbar adjuster </w:t>
            </w:r>
          </w:p>
        </w:tc>
        <w:tc>
          <w:tcPr>
            <w:tcW w:w="1035" w:type="dxa"/>
            <w:vAlign w:val="top"/>
          </w:tcPr>
          <w:p w14:paraId="5EFB055B" w14:textId="77777777" w:rsidR="002713E5" w:rsidRPr="002B5394" w:rsidRDefault="002713E5" w:rsidP="000E7982">
            <w:pPr>
              <w:pStyle w:val="S-O-P"/>
              <w:spacing w:before="76" w:after="76" w:line="240" w:lineRule="auto"/>
              <w:rPr>
                <w:highlight w:val="yellow"/>
              </w:rPr>
            </w:pPr>
            <w:r w:rsidRPr="002B5394">
              <w:t>S</w:t>
            </w:r>
          </w:p>
        </w:tc>
        <w:tc>
          <w:tcPr>
            <w:tcW w:w="1035" w:type="dxa"/>
            <w:vAlign w:val="top"/>
          </w:tcPr>
          <w:p w14:paraId="5F094B6C" w14:textId="77777777" w:rsidR="002713E5" w:rsidRPr="002B5394" w:rsidRDefault="002713E5" w:rsidP="000E7982">
            <w:pPr>
              <w:pStyle w:val="S-O-P"/>
              <w:spacing w:before="76" w:after="76" w:line="240" w:lineRule="auto"/>
            </w:pPr>
            <w:r>
              <w:t>NA</w:t>
            </w:r>
          </w:p>
        </w:tc>
        <w:tc>
          <w:tcPr>
            <w:tcW w:w="1035" w:type="dxa"/>
            <w:vAlign w:val="top"/>
          </w:tcPr>
          <w:p w14:paraId="029F6680" w14:textId="77777777" w:rsidR="002713E5" w:rsidRPr="002B5394" w:rsidRDefault="002713E5" w:rsidP="000E7982">
            <w:pPr>
              <w:pStyle w:val="S-O-P"/>
              <w:spacing w:before="76" w:after="76" w:line="240" w:lineRule="auto"/>
            </w:pPr>
            <w:r>
              <w:t>NA</w:t>
            </w:r>
          </w:p>
        </w:tc>
        <w:tc>
          <w:tcPr>
            <w:tcW w:w="1035" w:type="dxa"/>
            <w:vAlign w:val="top"/>
          </w:tcPr>
          <w:p w14:paraId="382BDE12" w14:textId="77777777" w:rsidR="002713E5" w:rsidRPr="002B5394" w:rsidRDefault="002713E5" w:rsidP="000E7982">
            <w:pPr>
              <w:pStyle w:val="S-O-P"/>
              <w:spacing w:before="76" w:after="76" w:line="240" w:lineRule="auto"/>
            </w:pPr>
            <w:r>
              <w:t>NA</w:t>
            </w:r>
          </w:p>
        </w:tc>
      </w:tr>
      <w:tr w:rsidR="002713E5" w:rsidRPr="002B5394" w14:paraId="4A98CE92" w14:textId="77777777" w:rsidTr="000E7982">
        <w:tc>
          <w:tcPr>
            <w:tcW w:w="5940" w:type="dxa"/>
            <w:vAlign w:val="top"/>
          </w:tcPr>
          <w:p w14:paraId="5A48C54C" w14:textId="77777777" w:rsidR="002713E5" w:rsidRPr="002B5394" w:rsidRDefault="002713E5" w:rsidP="000E7982">
            <w:pPr>
              <w:pStyle w:val="FABodyIndent1"/>
              <w:spacing w:before="76" w:after="76" w:line="240" w:lineRule="auto"/>
            </w:pPr>
            <w:r w:rsidRPr="002B5394">
              <w:t xml:space="preserve">Power eight-way driver with memory and power front-passenger with lumbar adjuster </w:t>
            </w:r>
          </w:p>
        </w:tc>
        <w:tc>
          <w:tcPr>
            <w:tcW w:w="1035" w:type="dxa"/>
            <w:vAlign w:val="top"/>
          </w:tcPr>
          <w:p w14:paraId="34C5D352" w14:textId="77777777" w:rsidR="002713E5" w:rsidRPr="002B5394" w:rsidRDefault="002713E5" w:rsidP="000E7982">
            <w:pPr>
              <w:pStyle w:val="S-O-P"/>
              <w:spacing w:before="76" w:after="76" w:line="240" w:lineRule="auto"/>
              <w:rPr>
                <w:highlight w:val="yellow"/>
              </w:rPr>
            </w:pPr>
            <w:r>
              <w:t>NA</w:t>
            </w:r>
          </w:p>
        </w:tc>
        <w:tc>
          <w:tcPr>
            <w:tcW w:w="1035" w:type="dxa"/>
            <w:vAlign w:val="top"/>
          </w:tcPr>
          <w:p w14:paraId="2448BB0C" w14:textId="77777777" w:rsidR="002713E5" w:rsidRPr="002B5394" w:rsidRDefault="002713E5" w:rsidP="000E7982">
            <w:pPr>
              <w:pStyle w:val="S-O-P"/>
              <w:spacing w:before="76" w:after="76" w:line="240" w:lineRule="auto"/>
            </w:pPr>
            <w:r w:rsidRPr="002B5394">
              <w:t>S</w:t>
            </w:r>
          </w:p>
        </w:tc>
        <w:tc>
          <w:tcPr>
            <w:tcW w:w="1035" w:type="dxa"/>
            <w:vAlign w:val="top"/>
          </w:tcPr>
          <w:p w14:paraId="153C6F10" w14:textId="77777777" w:rsidR="002713E5" w:rsidRPr="002B5394" w:rsidRDefault="002713E5" w:rsidP="000E7982">
            <w:pPr>
              <w:pStyle w:val="S-O-P"/>
              <w:spacing w:before="76" w:after="76" w:line="240" w:lineRule="auto"/>
            </w:pPr>
            <w:r w:rsidRPr="002B5394">
              <w:t>S</w:t>
            </w:r>
          </w:p>
        </w:tc>
        <w:tc>
          <w:tcPr>
            <w:tcW w:w="1035" w:type="dxa"/>
            <w:vAlign w:val="top"/>
          </w:tcPr>
          <w:p w14:paraId="4A7D7907" w14:textId="77777777" w:rsidR="002713E5" w:rsidRPr="002B5394" w:rsidRDefault="002713E5" w:rsidP="000E7982">
            <w:pPr>
              <w:pStyle w:val="S-O-P"/>
              <w:spacing w:before="76" w:after="76" w:line="240" w:lineRule="auto"/>
            </w:pPr>
            <w:r>
              <w:t>NA</w:t>
            </w:r>
          </w:p>
        </w:tc>
      </w:tr>
      <w:tr w:rsidR="002713E5" w:rsidRPr="002B5394" w14:paraId="020DBA68" w14:textId="77777777" w:rsidTr="000E7982">
        <w:tc>
          <w:tcPr>
            <w:tcW w:w="5940" w:type="dxa"/>
            <w:vAlign w:val="top"/>
          </w:tcPr>
          <w:p w14:paraId="63398663" w14:textId="77777777" w:rsidR="002713E5" w:rsidRPr="002B5394" w:rsidRDefault="002713E5" w:rsidP="000E7982">
            <w:pPr>
              <w:pStyle w:val="FABodyIndent1"/>
              <w:spacing w:before="76" w:after="76" w:line="240" w:lineRule="auto"/>
            </w:pPr>
            <w:r w:rsidRPr="002B5394">
              <w:t xml:space="preserve">Heated front (included with Lux Tech Group) </w:t>
            </w:r>
          </w:p>
        </w:tc>
        <w:tc>
          <w:tcPr>
            <w:tcW w:w="1035" w:type="dxa"/>
            <w:vAlign w:val="top"/>
          </w:tcPr>
          <w:p w14:paraId="30E56B84" w14:textId="77777777" w:rsidR="002713E5" w:rsidRPr="002B5394" w:rsidRDefault="002713E5" w:rsidP="000E7982">
            <w:pPr>
              <w:pStyle w:val="S-O-P"/>
              <w:spacing w:before="76" w:after="76" w:line="240" w:lineRule="auto"/>
            </w:pPr>
            <w:r w:rsidRPr="002B5394">
              <w:t>P</w:t>
            </w:r>
          </w:p>
        </w:tc>
        <w:tc>
          <w:tcPr>
            <w:tcW w:w="1035" w:type="dxa"/>
            <w:vAlign w:val="top"/>
          </w:tcPr>
          <w:p w14:paraId="6C5A81D7" w14:textId="77777777" w:rsidR="002713E5" w:rsidRPr="002B5394" w:rsidRDefault="002713E5" w:rsidP="000E7982">
            <w:pPr>
              <w:pStyle w:val="S-O-P"/>
              <w:spacing w:before="76" w:after="76" w:line="240" w:lineRule="auto"/>
            </w:pPr>
            <w:r w:rsidRPr="002B5394">
              <w:t>S</w:t>
            </w:r>
          </w:p>
        </w:tc>
        <w:tc>
          <w:tcPr>
            <w:tcW w:w="1035" w:type="dxa"/>
            <w:vAlign w:val="top"/>
          </w:tcPr>
          <w:p w14:paraId="6733FB9B" w14:textId="77777777" w:rsidR="002713E5" w:rsidRPr="002B5394" w:rsidRDefault="002713E5" w:rsidP="000E7982">
            <w:pPr>
              <w:pStyle w:val="S-O-P"/>
              <w:spacing w:before="76" w:after="76" w:line="240" w:lineRule="auto"/>
            </w:pPr>
            <w:r w:rsidRPr="002B5394">
              <w:t>S</w:t>
            </w:r>
          </w:p>
        </w:tc>
        <w:tc>
          <w:tcPr>
            <w:tcW w:w="1035" w:type="dxa"/>
            <w:vAlign w:val="top"/>
          </w:tcPr>
          <w:p w14:paraId="504855BB" w14:textId="77777777" w:rsidR="002713E5" w:rsidRPr="002B5394" w:rsidRDefault="002713E5" w:rsidP="000E7982">
            <w:pPr>
              <w:pStyle w:val="S-O-P"/>
              <w:spacing w:before="76" w:after="76" w:line="240" w:lineRule="auto"/>
            </w:pPr>
            <w:r w:rsidRPr="002B5394">
              <w:t>S</w:t>
            </w:r>
          </w:p>
        </w:tc>
      </w:tr>
      <w:tr w:rsidR="002713E5" w:rsidRPr="002B5394" w14:paraId="114A1CB5" w14:textId="77777777" w:rsidTr="000E7982">
        <w:tc>
          <w:tcPr>
            <w:tcW w:w="5940" w:type="dxa"/>
            <w:vAlign w:val="top"/>
          </w:tcPr>
          <w:p w14:paraId="63B4E898" w14:textId="77777777" w:rsidR="002713E5" w:rsidRPr="002B5394" w:rsidRDefault="002713E5" w:rsidP="000E7982">
            <w:pPr>
              <w:pStyle w:val="FABodyIndent1"/>
              <w:spacing w:before="76" w:after="76" w:line="240" w:lineRule="auto"/>
              <w:rPr>
                <w:highlight w:val="yellow"/>
              </w:rPr>
            </w:pPr>
            <w:r w:rsidRPr="002B5394">
              <w:t xml:space="preserve">Heated second-row seating </w:t>
            </w:r>
          </w:p>
        </w:tc>
        <w:tc>
          <w:tcPr>
            <w:tcW w:w="1035" w:type="dxa"/>
            <w:vAlign w:val="top"/>
          </w:tcPr>
          <w:p w14:paraId="2E4BEDA2" w14:textId="77777777" w:rsidR="002713E5" w:rsidRPr="002B5394" w:rsidRDefault="002713E5" w:rsidP="000E7982">
            <w:pPr>
              <w:pStyle w:val="S-O-P"/>
              <w:spacing w:before="76" w:after="76" w:line="240" w:lineRule="auto"/>
            </w:pPr>
            <w:r>
              <w:t>NA</w:t>
            </w:r>
          </w:p>
        </w:tc>
        <w:tc>
          <w:tcPr>
            <w:tcW w:w="1035" w:type="dxa"/>
            <w:vAlign w:val="top"/>
          </w:tcPr>
          <w:p w14:paraId="31E8253D" w14:textId="77777777" w:rsidR="002713E5" w:rsidRPr="002B5394" w:rsidRDefault="002713E5" w:rsidP="000E7982">
            <w:pPr>
              <w:pStyle w:val="S-O-P"/>
              <w:spacing w:before="76" w:after="76" w:line="240" w:lineRule="auto"/>
            </w:pPr>
            <w:r w:rsidRPr="002B5394">
              <w:t>S</w:t>
            </w:r>
          </w:p>
        </w:tc>
        <w:tc>
          <w:tcPr>
            <w:tcW w:w="1035" w:type="dxa"/>
            <w:vAlign w:val="top"/>
          </w:tcPr>
          <w:p w14:paraId="31E95048" w14:textId="77777777" w:rsidR="002713E5" w:rsidRPr="002B5394" w:rsidRDefault="002713E5" w:rsidP="000E7982">
            <w:pPr>
              <w:pStyle w:val="S-O-P"/>
              <w:spacing w:before="76" w:after="76" w:line="240" w:lineRule="auto"/>
            </w:pPr>
            <w:r w:rsidRPr="002B5394">
              <w:t>S</w:t>
            </w:r>
          </w:p>
        </w:tc>
        <w:tc>
          <w:tcPr>
            <w:tcW w:w="1035" w:type="dxa"/>
            <w:vAlign w:val="top"/>
          </w:tcPr>
          <w:p w14:paraId="5EB999B2" w14:textId="77777777" w:rsidR="002713E5" w:rsidRPr="002B5394" w:rsidRDefault="002713E5" w:rsidP="000E7982">
            <w:pPr>
              <w:pStyle w:val="S-O-P"/>
              <w:spacing w:before="76" w:after="76" w:line="240" w:lineRule="auto"/>
            </w:pPr>
            <w:r w:rsidRPr="002B5394">
              <w:t>S</w:t>
            </w:r>
          </w:p>
        </w:tc>
      </w:tr>
      <w:tr w:rsidR="002713E5" w:rsidRPr="002B5394" w14:paraId="59BC6A2F" w14:textId="77777777" w:rsidTr="000E7982">
        <w:tc>
          <w:tcPr>
            <w:tcW w:w="5940" w:type="dxa"/>
            <w:vAlign w:val="top"/>
          </w:tcPr>
          <w:p w14:paraId="633BF377" w14:textId="77777777" w:rsidR="002713E5" w:rsidRPr="002B5394" w:rsidRDefault="002713E5" w:rsidP="000E7982">
            <w:pPr>
              <w:pStyle w:val="FABodyIndent1"/>
              <w:spacing w:before="76" w:after="76" w:line="240" w:lineRule="auto"/>
            </w:pPr>
            <w:r w:rsidRPr="002B5394">
              <w:t>Ventilated front seating (included with Lux Tech Group)</w:t>
            </w:r>
          </w:p>
        </w:tc>
        <w:tc>
          <w:tcPr>
            <w:tcW w:w="1035" w:type="dxa"/>
            <w:vAlign w:val="top"/>
          </w:tcPr>
          <w:p w14:paraId="0DF8006A" w14:textId="77777777" w:rsidR="002713E5" w:rsidRPr="002B5394" w:rsidRDefault="002713E5" w:rsidP="000E7982">
            <w:pPr>
              <w:pStyle w:val="S-O-P"/>
              <w:spacing w:before="76" w:after="76" w:line="240" w:lineRule="auto"/>
            </w:pPr>
            <w:r>
              <w:t>NA</w:t>
            </w:r>
          </w:p>
        </w:tc>
        <w:tc>
          <w:tcPr>
            <w:tcW w:w="1035" w:type="dxa"/>
            <w:vAlign w:val="top"/>
          </w:tcPr>
          <w:p w14:paraId="7E34905C" w14:textId="77777777" w:rsidR="002713E5" w:rsidRPr="002B5394" w:rsidRDefault="002713E5" w:rsidP="000E7982">
            <w:pPr>
              <w:pStyle w:val="S-O-P"/>
              <w:spacing w:before="76" w:after="76" w:line="240" w:lineRule="auto"/>
            </w:pPr>
            <w:r w:rsidRPr="002B5394">
              <w:t>P</w:t>
            </w:r>
          </w:p>
        </w:tc>
        <w:tc>
          <w:tcPr>
            <w:tcW w:w="1035" w:type="dxa"/>
            <w:vAlign w:val="top"/>
          </w:tcPr>
          <w:p w14:paraId="41931FEB" w14:textId="77777777" w:rsidR="002713E5" w:rsidRPr="002B5394" w:rsidRDefault="002713E5" w:rsidP="000E7982">
            <w:pPr>
              <w:pStyle w:val="S-O-P"/>
              <w:spacing w:before="76" w:after="76" w:line="240" w:lineRule="auto"/>
            </w:pPr>
            <w:r w:rsidRPr="002B5394">
              <w:t>S</w:t>
            </w:r>
          </w:p>
        </w:tc>
        <w:tc>
          <w:tcPr>
            <w:tcW w:w="1035" w:type="dxa"/>
            <w:vAlign w:val="top"/>
          </w:tcPr>
          <w:p w14:paraId="443C5602" w14:textId="77777777" w:rsidR="002713E5" w:rsidRPr="002B5394" w:rsidRDefault="002713E5" w:rsidP="000E7982">
            <w:pPr>
              <w:pStyle w:val="S-O-P"/>
              <w:spacing w:before="76" w:after="76" w:line="240" w:lineRule="auto"/>
            </w:pPr>
            <w:r w:rsidRPr="002B5394">
              <w:t>S</w:t>
            </w:r>
          </w:p>
        </w:tc>
      </w:tr>
      <w:tr w:rsidR="002713E5" w:rsidRPr="002B5394" w14:paraId="5B5DB5BB" w14:textId="77777777" w:rsidTr="000E7982">
        <w:tc>
          <w:tcPr>
            <w:tcW w:w="5940" w:type="dxa"/>
            <w:vAlign w:val="top"/>
          </w:tcPr>
          <w:p w14:paraId="2C4276A6" w14:textId="77777777" w:rsidR="002713E5" w:rsidRPr="002B5394" w:rsidRDefault="002713E5" w:rsidP="000E7982">
            <w:pPr>
              <w:pStyle w:val="FABodyIndent1"/>
              <w:spacing w:before="76" w:after="76" w:line="240" w:lineRule="auto"/>
            </w:pPr>
            <w:r w:rsidRPr="002B5394">
              <w:t>Ventilated second-row seating (included with Summit Reserve Package)</w:t>
            </w:r>
          </w:p>
        </w:tc>
        <w:tc>
          <w:tcPr>
            <w:tcW w:w="1035" w:type="dxa"/>
            <w:vAlign w:val="top"/>
          </w:tcPr>
          <w:p w14:paraId="0CCE9586" w14:textId="77777777" w:rsidR="002713E5" w:rsidRPr="002B5394" w:rsidRDefault="002713E5" w:rsidP="000E7982">
            <w:pPr>
              <w:pStyle w:val="S-O-P"/>
              <w:spacing w:before="76" w:after="76" w:line="240" w:lineRule="auto"/>
            </w:pPr>
            <w:r>
              <w:t>NA</w:t>
            </w:r>
          </w:p>
        </w:tc>
        <w:tc>
          <w:tcPr>
            <w:tcW w:w="1035" w:type="dxa"/>
            <w:vAlign w:val="top"/>
          </w:tcPr>
          <w:p w14:paraId="6C4AF9A3" w14:textId="77777777" w:rsidR="002713E5" w:rsidRPr="002B5394" w:rsidRDefault="002713E5" w:rsidP="000E7982">
            <w:pPr>
              <w:pStyle w:val="S-O-P"/>
              <w:spacing w:before="76" w:after="76" w:line="240" w:lineRule="auto"/>
            </w:pPr>
            <w:r>
              <w:t>NA</w:t>
            </w:r>
          </w:p>
        </w:tc>
        <w:tc>
          <w:tcPr>
            <w:tcW w:w="1035" w:type="dxa"/>
            <w:vAlign w:val="top"/>
          </w:tcPr>
          <w:p w14:paraId="1357D8C1" w14:textId="77777777" w:rsidR="002713E5" w:rsidRPr="002B5394" w:rsidRDefault="002713E5" w:rsidP="000E7982">
            <w:pPr>
              <w:pStyle w:val="S-O-P"/>
              <w:spacing w:before="76" w:after="76" w:line="240" w:lineRule="auto"/>
            </w:pPr>
            <w:r>
              <w:t>NA</w:t>
            </w:r>
          </w:p>
        </w:tc>
        <w:tc>
          <w:tcPr>
            <w:tcW w:w="1035" w:type="dxa"/>
            <w:vAlign w:val="top"/>
          </w:tcPr>
          <w:p w14:paraId="2C232561" w14:textId="77777777" w:rsidR="002713E5" w:rsidRPr="002B5394" w:rsidRDefault="002713E5" w:rsidP="000E7982">
            <w:pPr>
              <w:pStyle w:val="S-O-P"/>
              <w:spacing w:before="76" w:after="76" w:line="240" w:lineRule="auto"/>
            </w:pPr>
            <w:r w:rsidRPr="002B5394">
              <w:t>P</w:t>
            </w:r>
          </w:p>
        </w:tc>
      </w:tr>
      <w:tr w:rsidR="002713E5" w:rsidRPr="002B5394" w14:paraId="3C97ABBA" w14:textId="77777777" w:rsidTr="000E7982">
        <w:tc>
          <w:tcPr>
            <w:tcW w:w="5940" w:type="dxa"/>
            <w:vAlign w:val="top"/>
          </w:tcPr>
          <w:p w14:paraId="3511A951" w14:textId="77777777" w:rsidR="002713E5" w:rsidRPr="002B5394" w:rsidRDefault="002713E5" w:rsidP="000E7982">
            <w:pPr>
              <w:pStyle w:val="FABodyIndent1"/>
              <w:spacing w:before="76" w:after="76" w:line="240" w:lineRule="auto"/>
            </w:pPr>
            <w:r w:rsidRPr="002B5394">
              <w:t>Power four-way driver/front-passenger lumbar adjuster with memory</w:t>
            </w:r>
          </w:p>
        </w:tc>
        <w:tc>
          <w:tcPr>
            <w:tcW w:w="1035" w:type="dxa"/>
            <w:vAlign w:val="top"/>
          </w:tcPr>
          <w:p w14:paraId="01994EDD" w14:textId="77777777" w:rsidR="002713E5" w:rsidRPr="002B5394" w:rsidRDefault="002713E5" w:rsidP="000E7982">
            <w:pPr>
              <w:pStyle w:val="S-O-P"/>
              <w:spacing w:before="76" w:after="76" w:line="240" w:lineRule="auto"/>
            </w:pPr>
            <w:r>
              <w:t>NA</w:t>
            </w:r>
          </w:p>
        </w:tc>
        <w:tc>
          <w:tcPr>
            <w:tcW w:w="1035" w:type="dxa"/>
            <w:vAlign w:val="top"/>
          </w:tcPr>
          <w:p w14:paraId="71731DDE" w14:textId="77777777" w:rsidR="002713E5" w:rsidRPr="002B5394" w:rsidRDefault="002713E5" w:rsidP="000E7982">
            <w:pPr>
              <w:pStyle w:val="S-O-P"/>
              <w:spacing w:before="76" w:after="76" w:line="240" w:lineRule="auto"/>
            </w:pPr>
            <w:r w:rsidRPr="002B5394">
              <w:t>S</w:t>
            </w:r>
          </w:p>
        </w:tc>
        <w:tc>
          <w:tcPr>
            <w:tcW w:w="1035" w:type="dxa"/>
            <w:vAlign w:val="top"/>
          </w:tcPr>
          <w:p w14:paraId="684DC695" w14:textId="77777777" w:rsidR="002713E5" w:rsidRPr="002B5394" w:rsidRDefault="002713E5" w:rsidP="000E7982">
            <w:pPr>
              <w:pStyle w:val="S-O-P"/>
              <w:spacing w:before="76" w:after="76" w:line="240" w:lineRule="auto"/>
            </w:pPr>
            <w:r w:rsidRPr="002B5394">
              <w:t>S</w:t>
            </w:r>
          </w:p>
        </w:tc>
        <w:tc>
          <w:tcPr>
            <w:tcW w:w="1035" w:type="dxa"/>
            <w:vAlign w:val="top"/>
          </w:tcPr>
          <w:p w14:paraId="0AC82DF4" w14:textId="77777777" w:rsidR="002713E5" w:rsidRPr="002B5394" w:rsidRDefault="002713E5" w:rsidP="000E7982">
            <w:pPr>
              <w:pStyle w:val="S-O-P"/>
              <w:spacing w:before="76" w:after="76" w:line="240" w:lineRule="auto"/>
            </w:pPr>
            <w:r w:rsidRPr="002B5394">
              <w:t>S</w:t>
            </w:r>
          </w:p>
        </w:tc>
      </w:tr>
      <w:tr w:rsidR="002713E5" w:rsidRPr="002B5394" w14:paraId="0FAE1E4C" w14:textId="77777777" w:rsidTr="000E7982">
        <w:tc>
          <w:tcPr>
            <w:tcW w:w="5940" w:type="dxa"/>
            <w:vAlign w:val="top"/>
          </w:tcPr>
          <w:p w14:paraId="21A3E05B" w14:textId="77777777" w:rsidR="002713E5" w:rsidRPr="002B5394" w:rsidRDefault="002713E5" w:rsidP="000E7982">
            <w:pPr>
              <w:pStyle w:val="FABodyIndent1"/>
              <w:spacing w:before="76" w:after="76" w:line="240" w:lineRule="auto"/>
            </w:pPr>
            <w:r w:rsidRPr="002B5394">
              <w:t>Power 12-way driver and front passenger with memory (packaged with Lux Tech Group)</w:t>
            </w:r>
          </w:p>
        </w:tc>
        <w:tc>
          <w:tcPr>
            <w:tcW w:w="1035" w:type="dxa"/>
            <w:vAlign w:val="top"/>
          </w:tcPr>
          <w:p w14:paraId="26E2B81C" w14:textId="77777777" w:rsidR="002713E5" w:rsidRPr="002B5394" w:rsidRDefault="002713E5" w:rsidP="000E7982">
            <w:pPr>
              <w:pStyle w:val="S-O-P"/>
              <w:spacing w:before="76" w:after="76" w:line="240" w:lineRule="auto"/>
            </w:pPr>
            <w:r>
              <w:t>NA</w:t>
            </w:r>
          </w:p>
        </w:tc>
        <w:tc>
          <w:tcPr>
            <w:tcW w:w="1035" w:type="dxa"/>
            <w:vAlign w:val="top"/>
          </w:tcPr>
          <w:p w14:paraId="62BDD4B9" w14:textId="77777777" w:rsidR="002713E5" w:rsidRPr="002B5394" w:rsidRDefault="002713E5" w:rsidP="000E7982">
            <w:pPr>
              <w:pStyle w:val="S-O-P"/>
              <w:spacing w:before="76" w:after="76" w:line="240" w:lineRule="auto"/>
            </w:pPr>
            <w:r>
              <w:t>NA</w:t>
            </w:r>
          </w:p>
        </w:tc>
        <w:tc>
          <w:tcPr>
            <w:tcW w:w="1035" w:type="dxa"/>
            <w:vAlign w:val="top"/>
          </w:tcPr>
          <w:p w14:paraId="2796B325" w14:textId="77777777" w:rsidR="002713E5" w:rsidRPr="002B5394" w:rsidRDefault="002713E5" w:rsidP="000E7982">
            <w:pPr>
              <w:pStyle w:val="S-O-P"/>
              <w:spacing w:before="76" w:after="76" w:line="240" w:lineRule="auto"/>
            </w:pPr>
            <w:r w:rsidRPr="002B5394">
              <w:t>P</w:t>
            </w:r>
          </w:p>
        </w:tc>
        <w:tc>
          <w:tcPr>
            <w:tcW w:w="1035" w:type="dxa"/>
            <w:vAlign w:val="top"/>
          </w:tcPr>
          <w:p w14:paraId="5B636888" w14:textId="77777777" w:rsidR="002713E5" w:rsidRPr="002B5394" w:rsidRDefault="002713E5" w:rsidP="000E7982">
            <w:pPr>
              <w:pStyle w:val="S-O-P"/>
              <w:spacing w:before="76" w:after="76" w:line="240" w:lineRule="auto"/>
            </w:pPr>
            <w:r w:rsidRPr="002B5394">
              <w:t>S</w:t>
            </w:r>
          </w:p>
        </w:tc>
      </w:tr>
      <w:tr w:rsidR="002713E5" w:rsidRPr="002B5394" w14:paraId="0A728129" w14:textId="77777777" w:rsidTr="000E7982">
        <w:tc>
          <w:tcPr>
            <w:tcW w:w="5940" w:type="dxa"/>
            <w:vAlign w:val="top"/>
          </w:tcPr>
          <w:p w14:paraId="25CD0AE0" w14:textId="77777777" w:rsidR="002713E5" w:rsidRPr="002B5394" w:rsidRDefault="002713E5" w:rsidP="000E7982">
            <w:pPr>
              <w:pStyle w:val="FABodyIndent1"/>
              <w:spacing w:before="76" w:after="76" w:line="240" w:lineRule="auto"/>
            </w:pPr>
            <w:r w:rsidRPr="002B5394">
              <w:t>Seat-back massage with five customizable profiles and three levels of pressure intensity (included with Lux Tech Group)</w:t>
            </w:r>
          </w:p>
        </w:tc>
        <w:tc>
          <w:tcPr>
            <w:tcW w:w="1035" w:type="dxa"/>
            <w:vAlign w:val="top"/>
          </w:tcPr>
          <w:p w14:paraId="4626EEDE" w14:textId="77777777" w:rsidR="002713E5" w:rsidRPr="002B5394" w:rsidRDefault="002713E5" w:rsidP="000E7982">
            <w:pPr>
              <w:pStyle w:val="S-O-P"/>
              <w:spacing w:before="76" w:after="76" w:line="240" w:lineRule="auto"/>
            </w:pPr>
            <w:r>
              <w:t>NA</w:t>
            </w:r>
          </w:p>
        </w:tc>
        <w:tc>
          <w:tcPr>
            <w:tcW w:w="1035" w:type="dxa"/>
            <w:vAlign w:val="top"/>
          </w:tcPr>
          <w:p w14:paraId="5EA69D07" w14:textId="77777777" w:rsidR="002713E5" w:rsidRPr="002B5394" w:rsidRDefault="002713E5" w:rsidP="000E7982">
            <w:pPr>
              <w:pStyle w:val="S-O-P"/>
              <w:spacing w:before="76" w:after="76" w:line="240" w:lineRule="auto"/>
            </w:pPr>
            <w:r>
              <w:t>NA</w:t>
            </w:r>
          </w:p>
        </w:tc>
        <w:tc>
          <w:tcPr>
            <w:tcW w:w="1035" w:type="dxa"/>
            <w:vAlign w:val="top"/>
          </w:tcPr>
          <w:p w14:paraId="38E30257" w14:textId="77777777" w:rsidR="002713E5" w:rsidRPr="002B5394" w:rsidRDefault="002713E5" w:rsidP="000E7982">
            <w:pPr>
              <w:pStyle w:val="S-O-P"/>
              <w:spacing w:before="76" w:after="76" w:line="240" w:lineRule="auto"/>
            </w:pPr>
            <w:r w:rsidRPr="002B5394">
              <w:t>P</w:t>
            </w:r>
          </w:p>
        </w:tc>
        <w:tc>
          <w:tcPr>
            <w:tcW w:w="1035" w:type="dxa"/>
            <w:vAlign w:val="top"/>
          </w:tcPr>
          <w:p w14:paraId="77DD938D" w14:textId="77777777" w:rsidR="002713E5" w:rsidRPr="002B5394" w:rsidRDefault="002713E5" w:rsidP="000E7982">
            <w:pPr>
              <w:pStyle w:val="S-O-P"/>
              <w:spacing w:before="76" w:after="76" w:line="240" w:lineRule="auto"/>
            </w:pPr>
            <w:r w:rsidRPr="002B5394">
              <w:t>S</w:t>
            </w:r>
          </w:p>
        </w:tc>
      </w:tr>
      <w:tr w:rsidR="002713E5" w:rsidRPr="002B5394" w14:paraId="6A6BA1B8" w14:textId="77777777" w:rsidTr="000E7982">
        <w:tc>
          <w:tcPr>
            <w:tcW w:w="5940" w:type="dxa"/>
            <w:vAlign w:val="top"/>
          </w:tcPr>
          <w:p w14:paraId="65D1BBF6" w14:textId="77777777" w:rsidR="002713E5" w:rsidRPr="002B5394" w:rsidRDefault="002713E5" w:rsidP="000E7982">
            <w:pPr>
              <w:pStyle w:val="FABodyCopy"/>
              <w:spacing w:before="76" w:after="76" w:line="240" w:lineRule="auto"/>
            </w:pPr>
            <w:r w:rsidRPr="002B5394">
              <w:t xml:space="preserve">Steering Wheel </w:t>
            </w:r>
          </w:p>
        </w:tc>
        <w:tc>
          <w:tcPr>
            <w:tcW w:w="1035" w:type="dxa"/>
            <w:vAlign w:val="top"/>
          </w:tcPr>
          <w:p w14:paraId="3A24C3CE" w14:textId="77777777" w:rsidR="002713E5" w:rsidRPr="002B5394" w:rsidRDefault="002713E5" w:rsidP="000E7982">
            <w:pPr>
              <w:pStyle w:val="S-O-P"/>
              <w:spacing w:before="76" w:after="76" w:line="240" w:lineRule="auto"/>
            </w:pPr>
          </w:p>
        </w:tc>
        <w:tc>
          <w:tcPr>
            <w:tcW w:w="1035" w:type="dxa"/>
            <w:vAlign w:val="top"/>
          </w:tcPr>
          <w:p w14:paraId="2F787DD8" w14:textId="77777777" w:rsidR="002713E5" w:rsidRPr="002B5394" w:rsidRDefault="002713E5" w:rsidP="000E7982">
            <w:pPr>
              <w:pStyle w:val="S-O-P"/>
              <w:spacing w:before="76" w:after="76" w:line="240" w:lineRule="auto"/>
            </w:pPr>
          </w:p>
        </w:tc>
        <w:tc>
          <w:tcPr>
            <w:tcW w:w="1035" w:type="dxa"/>
            <w:vAlign w:val="top"/>
          </w:tcPr>
          <w:p w14:paraId="3C80904D" w14:textId="77777777" w:rsidR="002713E5" w:rsidRPr="002B5394" w:rsidRDefault="002713E5" w:rsidP="000E7982">
            <w:pPr>
              <w:pStyle w:val="S-O-P"/>
              <w:spacing w:before="76" w:after="76" w:line="240" w:lineRule="auto"/>
            </w:pPr>
          </w:p>
        </w:tc>
        <w:tc>
          <w:tcPr>
            <w:tcW w:w="1035" w:type="dxa"/>
            <w:vAlign w:val="top"/>
          </w:tcPr>
          <w:p w14:paraId="2B2CA2BB" w14:textId="77777777" w:rsidR="002713E5" w:rsidRPr="002B5394" w:rsidRDefault="002713E5" w:rsidP="000E7982">
            <w:pPr>
              <w:pStyle w:val="S-O-P"/>
              <w:spacing w:before="76" w:after="76" w:line="240" w:lineRule="auto"/>
            </w:pPr>
          </w:p>
        </w:tc>
      </w:tr>
      <w:tr w:rsidR="002713E5" w:rsidRPr="002B5394" w14:paraId="0E221B01" w14:textId="77777777" w:rsidTr="000E7982">
        <w:tc>
          <w:tcPr>
            <w:tcW w:w="5940" w:type="dxa"/>
            <w:vAlign w:val="top"/>
          </w:tcPr>
          <w:p w14:paraId="3E27FC1E" w14:textId="77777777" w:rsidR="002713E5" w:rsidRPr="002B5394" w:rsidRDefault="002713E5" w:rsidP="000E7982">
            <w:pPr>
              <w:pStyle w:val="FABodyIndent1"/>
              <w:spacing w:before="76" w:after="76" w:line="240" w:lineRule="auto"/>
            </w:pPr>
            <w:r w:rsidRPr="002B5394">
              <w:t>Heated (included with Lux Tech Group on Laredo models)</w:t>
            </w:r>
          </w:p>
        </w:tc>
        <w:tc>
          <w:tcPr>
            <w:tcW w:w="1035" w:type="dxa"/>
            <w:vAlign w:val="top"/>
          </w:tcPr>
          <w:p w14:paraId="1EFFD06F" w14:textId="77777777" w:rsidR="002713E5" w:rsidRPr="002B5394" w:rsidRDefault="002713E5" w:rsidP="000E7982">
            <w:pPr>
              <w:pStyle w:val="FABodyIndent1"/>
              <w:spacing w:before="76" w:after="76" w:line="240" w:lineRule="auto"/>
              <w:jc w:val="center"/>
            </w:pPr>
            <w:r w:rsidRPr="002B5394">
              <w:t>P</w:t>
            </w:r>
          </w:p>
        </w:tc>
        <w:tc>
          <w:tcPr>
            <w:tcW w:w="1035" w:type="dxa"/>
            <w:vAlign w:val="top"/>
          </w:tcPr>
          <w:p w14:paraId="56EBFB61"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361795E6"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41DE7458" w14:textId="77777777" w:rsidR="002713E5" w:rsidRPr="002B5394" w:rsidRDefault="002713E5" w:rsidP="000E7982">
            <w:pPr>
              <w:pStyle w:val="FABodyIndent1"/>
              <w:spacing w:before="76" w:after="76" w:line="240" w:lineRule="auto"/>
              <w:jc w:val="center"/>
            </w:pPr>
            <w:r w:rsidRPr="002B5394">
              <w:t>S</w:t>
            </w:r>
          </w:p>
        </w:tc>
      </w:tr>
      <w:tr w:rsidR="002713E5" w:rsidRPr="002B5394" w14:paraId="65944AC4" w14:textId="77777777" w:rsidTr="000E7982">
        <w:tc>
          <w:tcPr>
            <w:tcW w:w="5940" w:type="dxa"/>
            <w:vAlign w:val="top"/>
          </w:tcPr>
          <w:p w14:paraId="4D72B055" w14:textId="77777777" w:rsidR="002713E5" w:rsidRPr="002B5394" w:rsidRDefault="002713E5" w:rsidP="000E7982">
            <w:pPr>
              <w:pStyle w:val="FABodyIndent1"/>
              <w:spacing w:before="76" w:after="76" w:line="240" w:lineRule="auto"/>
            </w:pPr>
            <w:r w:rsidRPr="002B5394">
              <w:t>Techno leather-wrapped with audio, speed, Electronic Vehicle Information Center, voice recognition and adaptive cruise control</w:t>
            </w:r>
          </w:p>
        </w:tc>
        <w:tc>
          <w:tcPr>
            <w:tcW w:w="1035" w:type="dxa"/>
            <w:vAlign w:val="top"/>
          </w:tcPr>
          <w:p w14:paraId="43E384D8"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0A6C35C1"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7456D413" w14:textId="77777777" w:rsidR="002713E5" w:rsidRPr="002B5394" w:rsidRDefault="002713E5" w:rsidP="000E7982">
            <w:pPr>
              <w:pStyle w:val="FABodyIndent1"/>
              <w:spacing w:before="76" w:after="76" w:line="240" w:lineRule="auto"/>
              <w:jc w:val="center"/>
            </w:pPr>
            <w:r>
              <w:t>NA</w:t>
            </w:r>
          </w:p>
        </w:tc>
        <w:tc>
          <w:tcPr>
            <w:tcW w:w="1035" w:type="dxa"/>
            <w:vAlign w:val="top"/>
          </w:tcPr>
          <w:p w14:paraId="4212C820" w14:textId="77777777" w:rsidR="002713E5" w:rsidRPr="002B5394" w:rsidRDefault="002713E5" w:rsidP="000E7982">
            <w:pPr>
              <w:pStyle w:val="FABodyIndent1"/>
              <w:spacing w:before="76" w:after="76" w:line="240" w:lineRule="auto"/>
              <w:jc w:val="center"/>
            </w:pPr>
            <w:r>
              <w:t>NA</w:t>
            </w:r>
          </w:p>
        </w:tc>
      </w:tr>
      <w:tr w:rsidR="002713E5" w:rsidRPr="002B5394" w14:paraId="5A27434E" w14:textId="77777777" w:rsidTr="000E7982">
        <w:tc>
          <w:tcPr>
            <w:tcW w:w="5940" w:type="dxa"/>
            <w:vAlign w:val="top"/>
          </w:tcPr>
          <w:p w14:paraId="05052490" w14:textId="77777777" w:rsidR="002713E5" w:rsidRPr="002B5394" w:rsidRDefault="002713E5" w:rsidP="000E7982">
            <w:pPr>
              <w:pStyle w:val="FABodyIndent1"/>
              <w:spacing w:before="76" w:after="76" w:line="240" w:lineRule="auto"/>
            </w:pPr>
            <w:r w:rsidRPr="002B5394">
              <w:t>Tilt/telescoping steering wheel/column, all manual</w:t>
            </w:r>
          </w:p>
        </w:tc>
        <w:tc>
          <w:tcPr>
            <w:tcW w:w="1035" w:type="dxa"/>
            <w:vAlign w:val="top"/>
          </w:tcPr>
          <w:p w14:paraId="3158563F"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24F16FA0"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5D542491" w14:textId="77777777" w:rsidR="002713E5" w:rsidRPr="002B5394" w:rsidRDefault="002713E5" w:rsidP="000E7982">
            <w:pPr>
              <w:pStyle w:val="FABodyIndent1"/>
              <w:spacing w:before="76" w:after="76" w:line="240" w:lineRule="auto"/>
              <w:jc w:val="center"/>
            </w:pPr>
            <w:r>
              <w:t>NA</w:t>
            </w:r>
          </w:p>
        </w:tc>
        <w:tc>
          <w:tcPr>
            <w:tcW w:w="1035" w:type="dxa"/>
            <w:vAlign w:val="top"/>
          </w:tcPr>
          <w:p w14:paraId="000BA78C" w14:textId="77777777" w:rsidR="002713E5" w:rsidRPr="002B5394" w:rsidRDefault="002713E5" w:rsidP="000E7982">
            <w:pPr>
              <w:pStyle w:val="FABodyIndent1"/>
              <w:spacing w:before="76" w:after="76" w:line="240" w:lineRule="auto"/>
              <w:jc w:val="center"/>
            </w:pPr>
            <w:r>
              <w:t>NA</w:t>
            </w:r>
          </w:p>
        </w:tc>
      </w:tr>
      <w:tr w:rsidR="002713E5" w:rsidRPr="002B5394" w14:paraId="40731164" w14:textId="77777777" w:rsidTr="000E7982">
        <w:tc>
          <w:tcPr>
            <w:tcW w:w="5940" w:type="dxa"/>
            <w:vAlign w:val="top"/>
          </w:tcPr>
          <w:p w14:paraId="2F4DEFF0" w14:textId="77777777" w:rsidR="002713E5" w:rsidRPr="002B5394" w:rsidRDefault="002713E5" w:rsidP="000E7982">
            <w:pPr>
              <w:pStyle w:val="FABodyIndent1"/>
              <w:spacing w:before="76" w:after="76" w:line="240" w:lineRule="auto"/>
            </w:pPr>
            <w:r w:rsidRPr="002B5394">
              <w:t>Power tilt-steering wheel/telescoping steering column (included with Lux Tech Group)</w:t>
            </w:r>
          </w:p>
        </w:tc>
        <w:tc>
          <w:tcPr>
            <w:tcW w:w="1035" w:type="dxa"/>
            <w:vAlign w:val="top"/>
          </w:tcPr>
          <w:p w14:paraId="5BFAA12E" w14:textId="77777777" w:rsidR="002713E5" w:rsidRPr="002B5394" w:rsidRDefault="002713E5" w:rsidP="000E7982">
            <w:pPr>
              <w:pStyle w:val="FABodyIndent1"/>
              <w:spacing w:before="76" w:after="76" w:line="240" w:lineRule="auto"/>
              <w:jc w:val="center"/>
            </w:pPr>
            <w:r>
              <w:t>NA</w:t>
            </w:r>
          </w:p>
        </w:tc>
        <w:tc>
          <w:tcPr>
            <w:tcW w:w="1035" w:type="dxa"/>
            <w:vAlign w:val="top"/>
          </w:tcPr>
          <w:p w14:paraId="39063721" w14:textId="77777777" w:rsidR="002713E5" w:rsidRPr="002B5394" w:rsidRDefault="002713E5" w:rsidP="000E7982">
            <w:pPr>
              <w:pStyle w:val="FABodyIndent1"/>
              <w:spacing w:before="76" w:after="76" w:line="240" w:lineRule="auto"/>
              <w:jc w:val="center"/>
            </w:pPr>
            <w:r w:rsidRPr="002B5394">
              <w:t>P</w:t>
            </w:r>
          </w:p>
        </w:tc>
        <w:tc>
          <w:tcPr>
            <w:tcW w:w="1035" w:type="dxa"/>
            <w:vAlign w:val="top"/>
          </w:tcPr>
          <w:p w14:paraId="3E7DC986"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7AA90007" w14:textId="77777777" w:rsidR="002713E5" w:rsidRPr="002B5394" w:rsidRDefault="002713E5" w:rsidP="000E7982">
            <w:pPr>
              <w:pStyle w:val="FABodyIndent1"/>
              <w:spacing w:before="76" w:after="76" w:line="240" w:lineRule="auto"/>
              <w:jc w:val="center"/>
            </w:pPr>
            <w:r w:rsidRPr="002B5394">
              <w:t>S</w:t>
            </w:r>
          </w:p>
        </w:tc>
      </w:tr>
      <w:tr w:rsidR="002713E5" w:rsidRPr="002B5394" w14:paraId="5C124361" w14:textId="77777777" w:rsidTr="000E7982">
        <w:tc>
          <w:tcPr>
            <w:tcW w:w="5940" w:type="dxa"/>
            <w:vAlign w:val="top"/>
          </w:tcPr>
          <w:p w14:paraId="196F051E" w14:textId="77777777" w:rsidR="002713E5" w:rsidRPr="002B5394" w:rsidRDefault="002713E5" w:rsidP="000E7982">
            <w:pPr>
              <w:pStyle w:val="FABodyIndent1"/>
              <w:spacing w:before="76" w:after="76" w:line="240" w:lineRule="auto"/>
            </w:pPr>
            <w:r w:rsidRPr="002B5394">
              <w:t xml:space="preserve">Wood (Absolute Oak on Summit, Waxed Walnut on Summit Reserve) and leather-wrapped with audio, speed, Electronic Vehicle Information Center, voice recognition and adaptive cruise control </w:t>
            </w:r>
          </w:p>
        </w:tc>
        <w:tc>
          <w:tcPr>
            <w:tcW w:w="1035" w:type="dxa"/>
            <w:vAlign w:val="top"/>
          </w:tcPr>
          <w:p w14:paraId="532416EE" w14:textId="77777777" w:rsidR="002713E5" w:rsidRPr="002B5394" w:rsidRDefault="002713E5" w:rsidP="000E7982">
            <w:pPr>
              <w:pStyle w:val="FABodyIndent1"/>
              <w:spacing w:before="76" w:after="76" w:line="240" w:lineRule="auto"/>
              <w:jc w:val="center"/>
            </w:pPr>
            <w:r>
              <w:t>NA</w:t>
            </w:r>
          </w:p>
        </w:tc>
        <w:tc>
          <w:tcPr>
            <w:tcW w:w="1035" w:type="dxa"/>
            <w:vAlign w:val="top"/>
          </w:tcPr>
          <w:p w14:paraId="2A9089CB" w14:textId="77777777" w:rsidR="002713E5" w:rsidRPr="002B5394" w:rsidRDefault="002713E5" w:rsidP="000E7982">
            <w:pPr>
              <w:pStyle w:val="FABodyIndent1"/>
              <w:spacing w:before="76" w:after="76" w:line="240" w:lineRule="auto"/>
              <w:jc w:val="center"/>
            </w:pPr>
            <w:r>
              <w:t>NA</w:t>
            </w:r>
          </w:p>
        </w:tc>
        <w:tc>
          <w:tcPr>
            <w:tcW w:w="1035" w:type="dxa"/>
            <w:vAlign w:val="top"/>
          </w:tcPr>
          <w:p w14:paraId="060308B7"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3D721166" w14:textId="77777777" w:rsidR="002713E5" w:rsidRPr="002B5394" w:rsidRDefault="002713E5" w:rsidP="000E7982">
            <w:pPr>
              <w:pStyle w:val="FABodyIndent1"/>
              <w:spacing w:before="76" w:after="76" w:line="240" w:lineRule="auto"/>
              <w:jc w:val="center"/>
            </w:pPr>
            <w:r w:rsidRPr="002B5394">
              <w:t>S</w:t>
            </w:r>
          </w:p>
        </w:tc>
      </w:tr>
      <w:tr w:rsidR="002713E5" w:rsidRPr="002B5394" w14:paraId="3DF68BD1" w14:textId="77777777" w:rsidTr="000E7982">
        <w:tc>
          <w:tcPr>
            <w:tcW w:w="5940" w:type="dxa"/>
            <w:vAlign w:val="top"/>
          </w:tcPr>
          <w:p w14:paraId="43AFCB76" w14:textId="77777777" w:rsidR="002713E5" w:rsidRPr="002B5394" w:rsidRDefault="002713E5" w:rsidP="000E7982">
            <w:pPr>
              <w:pStyle w:val="FABodyIndent1"/>
              <w:spacing w:before="76" w:after="76" w:line="240" w:lineRule="auto"/>
            </w:pPr>
            <w:r w:rsidRPr="002B5394">
              <w:t>Electronic paddle shifters</w:t>
            </w:r>
          </w:p>
        </w:tc>
        <w:tc>
          <w:tcPr>
            <w:tcW w:w="1035" w:type="dxa"/>
            <w:vAlign w:val="top"/>
          </w:tcPr>
          <w:p w14:paraId="4A1D44EF"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5FEA6136"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3DA02D08" w14:textId="77777777" w:rsidR="002713E5" w:rsidRPr="002B5394" w:rsidRDefault="002713E5" w:rsidP="000E7982">
            <w:pPr>
              <w:pStyle w:val="FABodyIndent1"/>
              <w:spacing w:before="76" w:after="76" w:line="240" w:lineRule="auto"/>
              <w:jc w:val="center"/>
            </w:pPr>
            <w:r w:rsidRPr="002B5394">
              <w:t>S</w:t>
            </w:r>
          </w:p>
        </w:tc>
        <w:tc>
          <w:tcPr>
            <w:tcW w:w="1035" w:type="dxa"/>
            <w:vAlign w:val="top"/>
          </w:tcPr>
          <w:p w14:paraId="44EC72A2" w14:textId="77777777" w:rsidR="002713E5" w:rsidRPr="002B5394" w:rsidRDefault="002713E5" w:rsidP="000E7982">
            <w:pPr>
              <w:pStyle w:val="FABodyIndent1"/>
              <w:spacing w:before="76" w:after="76" w:line="240" w:lineRule="auto"/>
              <w:jc w:val="center"/>
            </w:pPr>
            <w:r w:rsidRPr="002B5394">
              <w:t>S</w:t>
            </w:r>
          </w:p>
        </w:tc>
      </w:tr>
      <w:tr w:rsidR="002713E5" w:rsidRPr="002B5394" w14:paraId="59C86596" w14:textId="77777777" w:rsidTr="000E7982">
        <w:tc>
          <w:tcPr>
            <w:tcW w:w="5940" w:type="dxa"/>
            <w:vAlign w:val="top"/>
          </w:tcPr>
          <w:p w14:paraId="365E9809" w14:textId="77777777" w:rsidR="002713E5" w:rsidRPr="002B5394" w:rsidRDefault="002713E5" w:rsidP="000E7982">
            <w:pPr>
              <w:pStyle w:val="FABodyCopy"/>
            </w:pPr>
            <w:r w:rsidRPr="002B5394">
              <w:t>Universal garage door opener — programmable, three-function</w:t>
            </w:r>
          </w:p>
        </w:tc>
        <w:tc>
          <w:tcPr>
            <w:tcW w:w="1035" w:type="dxa"/>
            <w:vAlign w:val="top"/>
          </w:tcPr>
          <w:p w14:paraId="65FB5334" w14:textId="77777777" w:rsidR="002713E5" w:rsidRPr="002B5394" w:rsidRDefault="002713E5" w:rsidP="000E7982">
            <w:pPr>
              <w:pStyle w:val="S-O-P"/>
            </w:pPr>
            <w:r>
              <w:t>NA</w:t>
            </w:r>
          </w:p>
        </w:tc>
        <w:tc>
          <w:tcPr>
            <w:tcW w:w="1035" w:type="dxa"/>
            <w:vAlign w:val="top"/>
          </w:tcPr>
          <w:p w14:paraId="75B3EC19" w14:textId="77777777" w:rsidR="002713E5" w:rsidRPr="002B5394" w:rsidRDefault="002713E5" w:rsidP="000E7982">
            <w:pPr>
              <w:pStyle w:val="S-O-P"/>
            </w:pPr>
            <w:r w:rsidRPr="002B5394">
              <w:t>S</w:t>
            </w:r>
          </w:p>
        </w:tc>
        <w:tc>
          <w:tcPr>
            <w:tcW w:w="1035" w:type="dxa"/>
            <w:vAlign w:val="top"/>
          </w:tcPr>
          <w:p w14:paraId="12755EBD" w14:textId="77777777" w:rsidR="002713E5" w:rsidRPr="002B5394" w:rsidRDefault="002713E5" w:rsidP="000E7982">
            <w:pPr>
              <w:pStyle w:val="S-O-P"/>
            </w:pPr>
            <w:r w:rsidRPr="002B5394">
              <w:t>S</w:t>
            </w:r>
          </w:p>
        </w:tc>
        <w:tc>
          <w:tcPr>
            <w:tcW w:w="1035" w:type="dxa"/>
            <w:vAlign w:val="top"/>
          </w:tcPr>
          <w:p w14:paraId="3BC0429D" w14:textId="77777777" w:rsidR="002713E5" w:rsidRPr="002B5394" w:rsidRDefault="002713E5" w:rsidP="000E7982">
            <w:pPr>
              <w:pStyle w:val="S-O-P"/>
            </w:pPr>
            <w:r w:rsidRPr="002B5394">
              <w:t>S</w:t>
            </w:r>
          </w:p>
        </w:tc>
      </w:tr>
      <w:tr w:rsidR="002713E5" w:rsidRPr="002B5394" w14:paraId="31313E36" w14:textId="77777777" w:rsidTr="000E7982">
        <w:tc>
          <w:tcPr>
            <w:tcW w:w="5940" w:type="dxa"/>
            <w:vAlign w:val="top"/>
          </w:tcPr>
          <w:p w14:paraId="77EE228D" w14:textId="77777777" w:rsidR="002713E5" w:rsidRPr="002B5394" w:rsidRDefault="002713E5" w:rsidP="002713E5">
            <w:pPr>
              <w:pStyle w:val="FABodyCopy"/>
              <w:keepNext/>
              <w:widowControl/>
            </w:pPr>
            <w:r w:rsidRPr="002B5394">
              <w:lastRenderedPageBreak/>
              <w:t>Windows</w:t>
            </w:r>
          </w:p>
        </w:tc>
        <w:tc>
          <w:tcPr>
            <w:tcW w:w="1035" w:type="dxa"/>
            <w:vAlign w:val="top"/>
          </w:tcPr>
          <w:p w14:paraId="05B06D1E" w14:textId="77777777" w:rsidR="002713E5" w:rsidRPr="002B5394" w:rsidRDefault="002713E5" w:rsidP="000E7982">
            <w:pPr>
              <w:pStyle w:val="S-O-P"/>
            </w:pPr>
          </w:p>
        </w:tc>
        <w:tc>
          <w:tcPr>
            <w:tcW w:w="1035" w:type="dxa"/>
            <w:vAlign w:val="top"/>
          </w:tcPr>
          <w:p w14:paraId="5C56CEF8" w14:textId="77777777" w:rsidR="002713E5" w:rsidRPr="002B5394" w:rsidRDefault="002713E5" w:rsidP="000E7982">
            <w:pPr>
              <w:pStyle w:val="S-O-P"/>
            </w:pPr>
          </w:p>
        </w:tc>
        <w:tc>
          <w:tcPr>
            <w:tcW w:w="1035" w:type="dxa"/>
            <w:vAlign w:val="top"/>
          </w:tcPr>
          <w:p w14:paraId="094EED58" w14:textId="77777777" w:rsidR="002713E5" w:rsidRPr="002B5394" w:rsidRDefault="002713E5" w:rsidP="000E7982">
            <w:pPr>
              <w:pStyle w:val="S-O-P"/>
            </w:pPr>
          </w:p>
        </w:tc>
        <w:tc>
          <w:tcPr>
            <w:tcW w:w="1035" w:type="dxa"/>
            <w:vAlign w:val="top"/>
          </w:tcPr>
          <w:p w14:paraId="33F3F600" w14:textId="77777777" w:rsidR="002713E5" w:rsidRPr="002B5394" w:rsidRDefault="002713E5" w:rsidP="000E7982">
            <w:pPr>
              <w:pStyle w:val="S-O-P"/>
            </w:pPr>
          </w:p>
        </w:tc>
      </w:tr>
      <w:tr w:rsidR="002713E5" w:rsidRPr="002B5394" w14:paraId="2B96F95F" w14:textId="77777777" w:rsidTr="000E7982">
        <w:tc>
          <w:tcPr>
            <w:tcW w:w="5940" w:type="dxa"/>
            <w:vAlign w:val="top"/>
          </w:tcPr>
          <w:p w14:paraId="492C59C9" w14:textId="77777777" w:rsidR="002713E5" w:rsidRPr="002B5394" w:rsidRDefault="002713E5" w:rsidP="002713E5">
            <w:pPr>
              <w:pStyle w:val="FABodyIndent1"/>
              <w:keepNext/>
              <w:widowControl/>
            </w:pPr>
            <w:r w:rsidRPr="002B5394">
              <w:t>Front, power with driver one-touch up/down, front-passenger one-touch down</w:t>
            </w:r>
          </w:p>
        </w:tc>
        <w:tc>
          <w:tcPr>
            <w:tcW w:w="1035" w:type="dxa"/>
            <w:vAlign w:val="top"/>
          </w:tcPr>
          <w:p w14:paraId="457D4864" w14:textId="77777777" w:rsidR="002713E5" w:rsidRPr="002B5394" w:rsidRDefault="002713E5" w:rsidP="000E7982">
            <w:pPr>
              <w:pStyle w:val="S-O-P"/>
            </w:pPr>
            <w:r w:rsidRPr="002B5394">
              <w:t>S</w:t>
            </w:r>
          </w:p>
        </w:tc>
        <w:tc>
          <w:tcPr>
            <w:tcW w:w="1035" w:type="dxa"/>
            <w:vAlign w:val="top"/>
          </w:tcPr>
          <w:p w14:paraId="724EEC08" w14:textId="77777777" w:rsidR="002713E5" w:rsidRPr="002B5394" w:rsidRDefault="002713E5" w:rsidP="000E7982">
            <w:pPr>
              <w:pStyle w:val="S-O-P"/>
            </w:pPr>
            <w:r w:rsidRPr="002B5394">
              <w:t>S</w:t>
            </w:r>
          </w:p>
        </w:tc>
        <w:tc>
          <w:tcPr>
            <w:tcW w:w="1035" w:type="dxa"/>
            <w:vAlign w:val="top"/>
          </w:tcPr>
          <w:p w14:paraId="58C1E897" w14:textId="77777777" w:rsidR="002713E5" w:rsidRPr="002B5394" w:rsidRDefault="002713E5" w:rsidP="000E7982">
            <w:pPr>
              <w:pStyle w:val="S-O-P"/>
            </w:pPr>
            <w:r w:rsidRPr="002B5394">
              <w:t>S</w:t>
            </w:r>
          </w:p>
        </w:tc>
        <w:tc>
          <w:tcPr>
            <w:tcW w:w="1035" w:type="dxa"/>
            <w:vAlign w:val="top"/>
          </w:tcPr>
          <w:p w14:paraId="2204C219" w14:textId="77777777" w:rsidR="002713E5" w:rsidRPr="002B5394" w:rsidRDefault="002713E5" w:rsidP="000E7982">
            <w:pPr>
              <w:pStyle w:val="S-O-P"/>
            </w:pPr>
            <w:r w:rsidRPr="002B5394">
              <w:t>S</w:t>
            </w:r>
          </w:p>
        </w:tc>
      </w:tr>
      <w:tr w:rsidR="002713E5" w:rsidRPr="002B5394" w14:paraId="0D34F663" w14:textId="77777777" w:rsidTr="000E7982">
        <w:tc>
          <w:tcPr>
            <w:tcW w:w="5940" w:type="dxa"/>
            <w:vAlign w:val="top"/>
          </w:tcPr>
          <w:p w14:paraId="59E98581" w14:textId="77777777" w:rsidR="002713E5" w:rsidRPr="002B5394" w:rsidRDefault="002713E5" w:rsidP="000E7982">
            <w:pPr>
              <w:pStyle w:val="FABodyIndent1"/>
            </w:pPr>
            <w:r w:rsidRPr="002B5394">
              <w:t>Power second-row</w:t>
            </w:r>
          </w:p>
        </w:tc>
        <w:tc>
          <w:tcPr>
            <w:tcW w:w="1035" w:type="dxa"/>
            <w:vAlign w:val="top"/>
          </w:tcPr>
          <w:p w14:paraId="6EB39774" w14:textId="77777777" w:rsidR="002713E5" w:rsidRPr="002B5394" w:rsidRDefault="002713E5" w:rsidP="000E7982">
            <w:pPr>
              <w:pStyle w:val="S-O-P"/>
            </w:pPr>
            <w:r w:rsidRPr="002B5394">
              <w:t>S</w:t>
            </w:r>
          </w:p>
        </w:tc>
        <w:tc>
          <w:tcPr>
            <w:tcW w:w="1035" w:type="dxa"/>
            <w:vAlign w:val="top"/>
          </w:tcPr>
          <w:p w14:paraId="7AC62510" w14:textId="77777777" w:rsidR="002713E5" w:rsidRPr="002B5394" w:rsidRDefault="002713E5" w:rsidP="000E7982">
            <w:pPr>
              <w:pStyle w:val="S-O-P"/>
            </w:pPr>
            <w:r w:rsidRPr="002B5394">
              <w:t>S</w:t>
            </w:r>
          </w:p>
        </w:tc>
        <w:tc>
          <w:tcPr>
            <w:tcW w:w="1035" w:type="dxa"/>
            <w:vAlign w:val="top"/>
          </w:tcPr>
          <w:p w14:paraId="1E88D49F" w14:textId="77777777" w:rsidR="002713E5" w:rsidRPr="002B5394" w:rsidRDefault="002713E5" w:rsidP="000E7982">
            <w:pPr>
              <w:pStyle w:val="S-O-P"/>
            </w:pPr>
            <w:r w:rsidRPr="002B5394">
              <w:t>S</w:t>
            </w:r>
          </w:p>
        </w:tc>
        <w:tc>
          <w:tcPr>
            <w:tcW w:w="1035" w:type="dxa"/>
            <w:vAlign w:val="top"/>
          </w:tcPr>
          <w:p w14:paraId="02518A58" w14:textId="77777777" w:rsidR="002713E5" w:rsidRPr="002B5394" w:rsidRDefault="002713E5" w:rsidP="000E7982">
            <w:pPr>
              <w:pStyle w:val="S-O-P"/>
            </w:pPr>
            <w:r w:rsidRPr="002B5394">
              <w:t>S</w:t>
            </w:r>
          </w:p>
        </w:tc>
      </w:tr>
      <w:tr w:rsidR="002713E5" w:rsidRPr="002B5394" w14:paraId="342DDE9E" w14:textId="77777777" w:rsidTr="000E7982">
        <w:tc>
          <w:tcPr>
            <w:tcW w:w="5940" w:type="dxa"/>
            <w:vAlign w:val="top"/>
          </w:tcPr>
          <w:p w14:paraId="43DCF215" w14:textId="77777777" w:rsidR="002713E5" w:rsidRPr="002B5394" w:rsidRDefault="002713E5" w:rsidP="000E7982">
            <w:pPr>
              <w:pStyle w:val="FABodyIndent1"/>
            </w:pPr>
            <w:r w:rsidRPr="002B5394">
              <w:t>Second-row, power with one-touch up/down</w:t>
            </w:r>
          </w:p>
        </w:tc>
        <w:tc>
          <w:tcPr>
            <w:tcW w:w="1035" w:type="dxa"/>
            <w:vAlign w:val="top"/>
          </w:tcPr>
          <w:p w14:paraId="0E3FF05B" w14:textId="77777777" w:rsidR="002713E5" w:rsidRPr="002B5394" w:rsidRDefault="002713E5" w:rsidP="000E7982">
            <w:pPr>
              <w:pStyle w:val="S-O-P"/>
            </w:pPr>
            <w:r>
              <w:t>NA</w:t>
            </w:r>
          </w:p>
        </w:tc>
        <w:tc>
          <w:tcPr>
            <w:tcW w:w="1035" w:type="dxa"/>
            <w:vAlign w:val="top"/>
          </w:tcPr>
          <w:p w14:paraId="45F48A5B" w14:textId="77777777" w:rsidR="002713E5" w:rsidRPr="002B5394" w:rsidRDefault="002713E5" w:rsidP="000E7982">
            <w:pPr>
              <w:pStyle w:val="S-O-P"/>
            </w:pPr>
            <w:r>
              <w:t>NA</w:t>
            </w:r>
          </w:p>
        </w:tc>
        <w:tc>
          <w:tcPr>
            <w:tcW w:w="1035" w:type="dxa"/>
            <w:vAlign w:val="top"/>
          </w:tcPr>
          <w:p w14:paraId="516CA0D8" w14:textId="77777777" w:rsidR="002713E5" w:rsidRPr="002B5394" w:rsidRDefault="002713E5" w:rsidP="000E7982">
            <w:pPr>
              <w:pStyle w:val="S-O-P"/>
            </w:pPr>
            <w:r w:rsidRPr="002B5394">
              <w:t>S</w:t>
            </w:r>
          </w:p>
        </w:tc>
        <w:tc>
          <w:tcPr>
            <w:tcW w:w="1035" w:type="dxa"/>
            <w:vAlign w:val="top"/>
          </w:tcPr>
          <w:p w14:paraId="4F636BDD" w14:textId="77777777" w:rsidR="002713E5" w:rsidRPr="002B5394" w:rsidRDefault="002713E5" w:rsidP="000E7982">
            <w:pPr>
              <w:pStyle w:val="S-O-P"/>
            </w:pPr>
            <w:r w:rsidRPr="002B5394">
              <w:t>S</w:t>
            </w:r>
          </w:p>
        </w:tc>
      </w:tr>
      <w:tr w:rsidR="002713E5" w:rsidRPr="002B5394" w14:paraId="5AD219D1" w14:textId="77777777" w:rsidTr="000E7982">
        <w:tc>
          <w:tcPr>
            <w:tcW w:w="5940" w:type="dxa"/>
            <w:vAlign w:val="top"/>
          </w:tcPr>
          <w:p w14:paraId="5EC22B5D" w14:textId="77777777" w:rsidR="002713E5" w:rsidRPr="002B5394" w:rsidRDefault="002713E5" w:rsidP="000E7982">
            <w:pPr>
              <w:pStyle w:val="FABodyIndent1"/>
            </w:pPr>
            <w:r w:rsidRPr="002B5394">
              <w:t>Manual second-row window shades (included with Lux Tech Group)</w:t>
            </w:r>
          </w:p>
        </w:tc>
        <w:tc>
          <w:tcPr>
            <w:tcW w:w="1035" w:type="dxa"/>
            <w:vAlign w:val="top"/>
          </w:tcPr>
          <w:p w14:paraId="5A067210" w14:textId="77777777" w:rsidR="002713E5" w:rsidRPr="002B5394" w:rsidRDefault="002713E5" w:rsidP="000E7982">
            <w:pPr>
              <w:pStyle w:val="S-O-P"/>
            </w:pPr>
            <w:r>
              <w:t>NA</w:t>
            </w:r>
          </w:p>
        </w:tc>
        <w:tc>
          <w:tcPr>
            <w:tcW w:w="1035" w:type="dxa"/>
            <w:vAlign w:val="top"/>
          </w:tcPr>
          <w:p w14:paraId="4452C380" w14:textId="77777777" w:rsidR="002713E5" w:rsidRPr="002B5394" w:rsidRDefault="002713E5" w:rsidP="000E7982">
            <w:pPr>
              <w:pStyle w:val="S-O-P"/>
            </w:pPr>
            <w:r w:rsidRPr="002B5394">
              <w:t>P</w:t>
            </w:r>
          </w:p>
        </w:tc>
        <w:tc>
          <w:tcPr>
            <w:tcW w:w="1035" w:type="dxa"/>
            <w:vAlign w:val="top"/>
          </w:tcPr>
          <w:p w14:paraId="3622F0B9" w14:textId="77777777" w:rsidR="002713E5" w:rsidRPr="002B5394" w:rsidRDefault="002713E5" w:rsidP="000E7982">
            <w:pPr>
              <w:pStyle w:val="S-O-P"/>
            </w:pPr>
            <w:r w:rsidRPr="002B5394">
              <w:t>P</w:t>
            </w:r>
          </w:p>
        </w:tc>
        <w:tc>
          <w:tcPr>
            <w:tcW w:w="1035" w:type="dxa"/>
            <w:vAlign w:val="top"/>
          </w:tcPr>
          <w:p w14:paraId="7579C045" w14:textId="77777777" w:rsidR="002713E5" w:rsidRPr="002B5394" w:rsidRDefault="002713E5" w:rsidP="000E7982">
            <w:pPr>
              <w:pStyle w:val="S-O-P"/>
            </w:pPr>
            <w:r w:rsidRPr="002B5394">
              <w:t>P</w:t>
            </w:r>
          </w:p>
        </w:tc>
      </w:tr>
    </w:tbl>
    <w:p w14:paraId="49353F6A" w14:textId="77777777" w:rsidR="002713E5" w:rsidRPr="005E61A3" w:rsidRDefault="002713E5" w:rsidP="002713E5">
      <w:pPr>
        <w:pStyle w:val="Heading3"/>
      </w:pPr>
      <w:r w:rsidRPr="005E61A3">
        <w:t>ADVANCED TECHNOLOGY</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4504189B" w14:textId="77777777" w:rsidTr="000E7982">
        <w:trPr>
          <w:tblHeader/>
        </w:trPr>
        <w:tc>
          <w:tcPr>
            <w:tcW w:w="5940" w:type="dxa"/>
            <w:vAlign w:val="top"/>
          </w:tcPr>
          <w:p w14:paraId="1ACEB335" w14:textId="77777777" w:rsidR="002713E5" w:rsidRPr="002B5394" w:rsidRDefault="002713E5" w:rsidP="000E7982">
            <w:pPr>
              <w:pStyle w:val="TableSubhead"/>
              <w:rPr>
                <w:highlight w:val="yellow"/>
              </w:rPr>
            </w:pPr>
            <w:r w:rsidRPr="002B5394">
              <w:t>ADVANCED TECHNOLOGY</w:t>
            </w:r>
          </w:p>
        </w:tc>
        <w:tc>
          <w:tcPr>
            <w:tcW w:w="1035" w:type="dxa"/>
            <w:vAlign w:val="bottom"/>
          </w:tcPr>
          <w:p w14:paraId="06BDA8BD" w14:textId="77777777" w:rsidR="002713E5" w:rsidRPr="002B5394" w:rsidRDefault="002713E5" w:rsidP="000E7982">
            <w:pPr>
              <w:pStyle w:val="ModelSubhead"/>
            </w:pPr>
            <w:r w:rsidRPr="00563A78">
              <w:t>Laredo</w:t>
            </w:r>
          </w:p>
        </w:tc>
        <w:tc>
          <w:tcPr>
            <w:tcW w:w="1035" w:type="dxa"/>
            <w:vAlign w:val="bottom"/>
          </w:tcPr>
          <w:p w14:paraId="34FEFBC8" w14:textId="77777777" w:rsidR="002713E5" w:rsidRPr="002B5394" w:rsidRDefault="002713E5" w:rsidP="000E7982">
            <w:pPr>
              <w:pStyle w:val="ModelSubhead"/>
            </w:pPr>
            <w:r w:rsidRPr="00563A78">
              <w:t>Limited</w:t>
            </w:r>
          </w:p>
        </w:tc>
        <w:tc>
          <w:tcPr>
            <w:tcW w:w="1035" w:type="dxa"/>
            <w:vAlign w:val="bottom"/>
          </w:tcPr>
          <w:p w14:paraId="350DE613" w14:textId="77777777" w:rsidR="002713E5" w:rsidRPr="002B5394" w:rsidRDefault="002713E5" w:rsidP="000E7982">
            <w:pPr>
              <w:pStyle w:val="ModelSubhead"/>
            </w:pPr>
            <w:r w:rsidRPr="00563A78">
              <w:t>Overland</w:t>
            </w:r>
          </w:p>
        </w:tc>
        <w:tc>
          <w:tcPr>
            <w:tcW w:w="1035" w:type="dxa"/>
            <w:vAlign w:val="bottom"/>
          </w:tcPr>
          <w:p w14:paraId="71402624" w14:textId="77777777" w:rsidR="002713E5" w:rsidRPr="002B5394" w:rsidRDefault="002713E5" w:rsidP="000E7982">
            <w:pPr>
              <w:pStyle w:val="ModelSubhead"/>
            </w:pPr>
            <w:r w:rsidRPr="00563A78">
              <w:t>Summit</w:t>
            </w:r>
          </w:p>
        </w:tc>
      </w:tr>
      <w:tr w:rsidR="002713E5" w:rsidRPr="002B5394" w14:paraId="6522DFF5" w14:textId="77777777" w:rsidTr="000E7982">
        <w:tc>
          <w:tcPr>
            <w:tcW w:w="5940" w:type="dxa"/>
            <w:vAlign w:val="top"/>
          </w:tcPr>
          <w:p w14:paraId="4930D0F1" w14:textId="77777777" w:rsidR="002713E5" w:rsidRPr="002B5394" w:rsidRDefault="002713E5" w:rsidP="000E7982">
            <w:pPr>
              <w:pStyle w:val="FABodyCopy"/>
            </w:pPr>
            <w:r w:rsidRPr="002B5394">
              <w:t>Front passenger interactive display — includes 10.25-in. touchscreen (included with Summit Reserve Package)</w:t>
            </w:r>
          </w:p>
        </w:tc>
        <w:tc>
          <w:tcPr>
            <w:tcW w:w="1035" w:type="dxa"/>
            <w:vAlign w:val="top"/>
          </w:tcPr>
          <w:p w14:paraId="70CC9732" w14:textId="77777777" w:rsidR="002713E5" w:rsidRPr="002B5394" w:rsidRDefault="002713E5" w:rsidP="000E7982">
            <w:pPr>
              <w:pStyle w:val="S-O-P"/>
            </w:pPr>
            <w:r>
              <w:t>NA</w:t>
            </w:r>
          </w:p>
        </w:tc>
        <w:tc>
          <w:tcPr>
            <w:tcW w:w="1035" w:type="dxa"/>
            <w:vAlign w:val="top"/>
          </w:tcPr>
          <w:p w14:paraId="73D15DB6" w14:textId="77777777" w:rsidR="002713E5" w:rsidRPr="002B5394" w:rsidRDefault="002713E5" w:rsidP="000E7982">
            <w:pPr>
              <w:pStyle w:val="S-O-P"/>
            </w:pPr>
            <w:r w:rsidRPr="002B5394">
              <w:t>O</w:t>
            </w:r>
          </w:p>
        </w:tc>
        <w:tc>
          <w:tcPr>
            <w:tcW w:w="1035" w:type="dxa"/>
            <w:vAlign w:val="top"/>
          </w:tcPr>
          <w:p w14:paraId="4204F565" w14:textId="77777777" w:rsidR="002713E5" w:rsidRPr="002B5394" w:rsidRDefault="002713E5" w:rsidP="000E7982">
            <w:pPr>
              <w:pStyle w:val="S-O-P"/>
            </w:pPr>
            <w:r w:rsidRPr="002B5394">
              <w:t>O</w:t>
            </w:r>
          </w:p>
        </w:tc>
        <w:tc>
          <w:tcPr>
            <w:tcW w:w="1035" w:type="dxa"/>
            <w:vAlign w:val="top"/>
          </w:tcPr>
          <w:p w14:paraId="5346FB48" w14:textId="77777777" w:rsidR="002713E5" w:rsidRPr="002B5394" w:rsidRDefault="002713E5" w:rsidP="000E7982">
            <w:pPr>
              <w:pStyle w:val="S-O-P"/>
            </w:pPr>
            <w:r w:rsidRPr="002B5394">
              <w:t>O/P</w:t>
            </w:r>
          </w:p>
        </w:tc>
      </w:tr>
      <w:tr w:rsidR="002713E5" w:rsidRPr="002B5394" w14:paraId="5729ADF1" w14:textId="77777777" w:rsidTr="000E7982">
        <w:tc>
          <w:tcPr>
            <w:tcW w:w="5940" w:type="dxa"/>
            <w:vAlign w:val="top"/>
          </w:tcPr>
          <w:p w14:paraId="05F69BF0" w14:textId="77777777" w:rsidR="002713E5" w:rsidRPr="002B5394" w:rsidRDefault="002713E5" w:rsidP="000E7982">
            <w:pPr>
              <w:pStyle w:val="FABodyCopy"/>
            </w:pPr>
            <w:r w:rsidRPr="002B5394">
              <w:t>Rear-seat entertainment system — includes dual 10.1-in. touchscreens, fully functional USB/HDMI ports and Fire TV for Auto</w:t>
            </w:r>
          </w:p>
        </w:tc>
        <w:tc>
          <w:tcPr>
            <w:tcW w:w="1035" w:type="dxa"/>
            <w:vAlign w:val="top"/>
          </w:tcPr>
          <w:p w14:paraId="60C9092C" w14:textId="77777777" w:rsidR="002713E5" w:rsidRPr="002B5394" w:rsidRDefault="002713E5" w:rsidP="000E7982">
            <w:pPr>
              <w:pStyle w:val="S-O-P"/>
            </w:pPr>
            <w:r>
              <w:t>NA</w:t>
            </w:r>
          </w:p>
        </w:tc>
        <w:tc>
          <w:tcPr>
            <w:tcW w:w="1035" w:type="dxa"/>
            <w:vAlign w:val="top"/>
          </w:tcPr>
          <w:p w14:paraId="1B71C5A9" w14:textId="77777777" w:rsidR="002713E5" w:rsidRPr="002B5394" w:rsidRDefault="002713E5" w:rsidP="000E7982">
            <w:pPr>
              <w:pStyle w:val="S-O-P"/>
            </w:pPr>
            <w:r w:rsidRPr="002B5394">
              <w:t>O</w:t>
            </w:r>
          </w:p>
        </w:tc>
        <w:tc>
          <w:tcPr>
            <w:tcW w:w="1035" w:type="dxa"/>
            <w:vAlign w:val="top"/>
          </w:tcPr>
          <w:p w14:paraId="76B8B4B7" w14:textId="77777777" w:rsidR="002713E5" w:rsidRPr="002B5394" w:rsidRDefault="002713E5" w:rsidP="000E7982">
            <w:pPr>
              <w:pStyle w:val="S-O-P"/>
            </w:pPr>
            <w:r w:rsidRPr="002B5394">
              <w:t>O</w:t>
            </w:r>
          </w:p>
        </w:tc>
        <w:tc>
          <w:tcPr>
            <w:tcW w:w="1035" w:type="dxa"/>
            <w:vAlign w:val="top"/>
          </w:tcPr>
          <w:p w14:paraId="26F9C5E5" w14:textId="77777777" w:rsidR="002713E5" w:rsidRPr="002B5394" w:rsidRDefault="002713E5" w:rsidP="000E7982">
            <w:pPr>
              <w:pStyle w:val="S-O-P"/>
            </w:pPr>
            <w:r w:rsidRPr="002B5394">
              <w:t>O</w:t>
            </w:r>
          </w:p>
        </w:tc>
      </w:tr>
      <w:tr w:rsidR="002713E5" w:rsidRPr="002B5394" w14:paraId="47E41844" w14:textId="77777777" w:rsidTr="000E7982">
        <w:tc>
          <w:tcPr>
            <w:tcW w:w="5940" w:type="dxa"/>
            <w:vAlign w:val="top"/>
          </w:tcPr>
          <w:p w14:paraId="7502E8E3" w14:textId="77777777" w:rsidR="002713E5" w:rsidRPr="002B5394" w:rsidRDefault="002713E5" w:rsidP="000E7982">
            <w:pPr>
              <w:pStyle w:val="FABodyCopy"/>
            </w:pPr>
            <w:r w:rsidRPr="002B5394">
              <w:t>Rear-seat monitoring camera (included with dual-pane sunroof on Limited; included with Advanced ProTech Group on Overland and Summit models)</w:t>
            </w:r>
          </w:p>
        </w:tc>
        <w:tc>
          <w:tcPr>
            <w:tcW w:w="1035" w:type="dxa"/>
            <w:vAlign w:val="top"/>
          </w:tcPr>
          <w:p w14:paraId="0BAD53B7" w14:textId="77777777" w:rsidR="002713E5" w:rsidRPr="002B5394" w:rsidRDefault="002713E5" w:rsidP="000E7982">
            <w:pPr>
              <w:pStyle w:val="S-O-P"/>
            </w:pPr>
            <w:r>
              <w:t>NA</w:t>
            </w:r>
          </w:p>
        </w:tc>
        <w:tc>
          <w:tcPr>
            <w:tcW w:w="1035" w:type="dxa"/>
            <w:vAlign w:val="top"/>
          </w:tcPr>
          <w:p w14:paraId="137141B7" w14:textId="77777777" w:rsidR="002713E5" w:rsidRPr="002B5394" w:rsidRDefault="002713E5" w:rsidP="000E7982">
            <w:pPr>
              <w:pStyle w:val="S-O-P"/>
            </w:pPr>
            <w:r w:rsidRPr="002B5394">
              <w:t>O</w:t>
            </w:r>
          </w:p>
        </w:tc>
        <w:tc>
          <w:tcPr>
            <w:tcW w:w="1035" w:type="dxa"/>
            <w:vAlign w:val="top"/>
          </w:tcPr>
          <w:p w14:paraId="7AF2BFBA" w14:textId="77777777" w:rsidR="002713E5" w:rsidRPr="002B5394" w:rsidRDefault="002713E5" w:rsidP="000E7982">
            <w:pPr>
              <w:pStyle w:val="S-O-P"/>
            </w:pPr>
            <w:r w:rsidRPr="002B5394">
              <w:t>P</w:t>
            </w:r>
          </w:p>
        </w:tc>
        <w:tc>
          <w:tcPr>
            <w:tcW w:w="1035" w:type="dxa"/>
            <w:vAlign w:val="top"/>
          </w:tcPr>
          <w:p w14:paraId="4DB22FE4" w14:textId="77777777" w:rsidR="002713E5" w:rsidRPr="002B5394" w:rsidRDefault="002713E5" w:rsidP="000E7982">
            <w:pPr>
              <w:pStyle w:val="S-O-P"/>
            </w:pPr>
            <w:r w:rsidRPr="002B5394">
              <w:t>P</w:t>
            </w:r>
          </w:p>
        </w:tc>
      </w:tr>
      <w:tr w:rsidR="002713E5" w:rsidRPr="002B5394" w14:paraId="6CD1492E" w14:textId="77777777" w:rsidTr="000E7982">
        <w:tc>
          <w:tcPr>
            <w:tcW w:w="5940" w:type="dxa"/>
            <w:vAlign w:val="top"/>
          </w:tcPr>
          <w:p w14:paraId="1483CBC3" w14:textId="77777777" w:rsidR="002713E5" w:rsidRPr="002B5394" w:rsidRDefault="002713E5" w:rsidP="000E7982">
            <w:pPr>
              <w:pStyle w:val="FABodyCopy"/>
            </w:pPr>
            <w:r w:rsidRPr="002B5394">
              <w:t>Digital rearview mirror (included with Lux Tech Group on Limited and Overland; packaged with Advanced ProTech Group on Summit models)</w:t>
            </w:r>
          </w:p>
        </w:tc>
        <w:tc>
          <w:tcPr>
            <w:tcW w:w="1035" w:type="dxa"/>
            <w:vAlign w:val="top"/>
          </w:tcPr>
          <w:p w14:paraId="1F2CB043" w14:textId="77777777" w:rsidR="002713E5" w:rsidRPr="002B5394" w:rsidRDefault="002713E5" w:rsidP="000E7982">
            <w:pPr>
              <w:pStyle w:val="S-O-P"/>
            </w:pPr>
            <w:r>
              <w:t>NA</w:t>
            </w:r>
          </w:p>
        </w:tc>
        <w:tc>
          <w:tcPr>
            <w:tcW w:w="1035" w:type="dxa"/>
            <w:vAlign w:val="top"/>
          </w:tcPr>
          <w:p w14:paraId="1072CB91" w14:textId="77777777" w:rsidR="002713E5" w:rsidRPr="002B5394" w:rsidRDefault="002713E5" w:rsidP="000E7982">
            <w:pPr>
              <w:pStyle w:val="S-O-P"/>
            </w:pPr>
            <w:r w:rsidRPr="002B5394">
              <w:t>P</w:t>
            </w:r>
          </w:p>
        </w:tc>
        <w:tc>
          <w:tcPr>
            <w:tcW w:w="1035" w:type="dxa"/>
            <w:vAlign w:val="top"/>
          </w:tcPr>
          <w:p w14:paraId="1EF82942" w14:textId="77777777" w:rsidR="002713E5" w:rsidRPr="002B5394" w:rsidRDefault="002713E5" w:rsidP="000E7982">
            <w:pPr>
              <w:pStyle w:val="S-O-P"/>
            </w:pPr>
            <w:r w:rsidRPr="002B5394">
              <w:t>P</w:t>
            </w:r>
          </w:p>
        </w:tc>
        <w:tc>
          <w:tcPr>
            <w:tcW w:w="1035" w:type="dxa"/>
            <w:vAlign w:val="top"/>
          </w:tcPr>
          <w:p w14:paraId="31538991" w14:textId="77777777" w:rsidR="002713E5" w:rsidRPr="002B5394" w:rsidRDefault="002713E5" w:rsidP="000E7982">
            <w:pPr>
              <w:pStyle w:val="S-O-P"/>
            </w:pPr>
            <w:r w:rsidRPr="002B5394">
              <w:t>P</w:t>
            </w:r>
          </w:p>
        </w:tc>
      </w:tr>
      <w:tr w:rsidR="002713E5" w:rsidRPr="002B5394" w14:paraId="46E86477" w14:textId="77777777" w:rsidTr="000E7982">
        <w:tc>
          <w:tcPr>
            <w:tcW w:w="5940" w:type="dxa"/>
            <w:vAlign w:val="top"/>
          </w:tcPr>
          <w:p w14:paraId="33F14AD2" w14:textId="77777777" w:rsidR="002713E5" w:rsidRPr="002B5394" w:rsidRDefault="002713E5" w:rsidP="000E7982">
            <w:pPr>
              <w:pStyle w:val="FABodyCopy"/>
            </w:pPr>
            <w:r w:rsidRPr="002B5394">
              <w:t>Full-color, 10-in. windshield Head-up Display (HUD) (included with Advanced ProTech Group)</w:t>
            </w:r>
          </w:p>
        </w:tc>
        <w:tc>
          <w:tcPr>
            <w:tcW w:w="1035" w:type="dxa"/>
            <w:vAlign w:val="top"/>
          </w:tcPr>
          <w:p w14:paraId="4AD01D59" w14:textId="77777777" w:rsidR="002713E5" w:rsidRPr="002B5394" w:rsidRDefault="002713E5" w:rsidP="000E7982">
            <w:pPr>
              <w:pStyle w:val="S-O-P"/>
            </w:pPr>
            <w:r>
              <w:t>NA</w:t>
            </w:r>
          </w:p>
        </w:tc>
        <w:tc>
          <w:tcPr>
            <w:tcW w:w="1035" w:type="dxa"/>
            <w:vAlign w:val="top"/>
          </w:tcPr>
          <w:p w14:paraId="2D02CEFA" w14:textId="77777777" w:rsidR="002713E5" w:rsidRPr="002B5394" w:rsidRDefault="002713E5" w:rsidP="000E7982">
            <w:pPr>
              <w:pStyle w:val="S-O-P"/>
            </w:pPr>
            <w:r>
              <w:t>NA</w:t>
            </w:r>
          </w:p>
        </w:tc>
        <w:tc>
          <w:tcPr>
            <w:tcW w:w="1035" w:type="dxa"/>
            <w:vAlign w:val="top"/>
          </w:tcPr>
          <w:p w14:paraId="5FCB1905" w14:textId="77777777" w:rsidR="002713E5" w:rsidRPr="002B5394" w:rsidRDefault="002713E5" w:rsidP="000E7982">
            <w:pPr>
              <w:pStyle w:val="S-O-P"/>
            </w:pPr>
            <w:r w:rsidRPr="002B5394">
              <w:t>P</w:t>
            </w:r>
          </w:p>
        </w:tc>
        <w:tc>
          <w:tcPr>
            <w:tcW w:w="1035" w:type="dxa"/>
            <w:vAlign w:val="top"/>
          </w:tcPr>
          <w:p w14:paraId="0D8BCA9B" w14:textId="77777777" w:rsidR="002713E5" w:rsidRPr="002B5394" w:rsidRDefault="002713E5" w:rsidP="000E7982">
            <w:pPr>
              <w:pStyle w:val="S-O-P"/>
            </w:pPr>
            <w:r w:rsidRPr="002B5394">
              <w:t>P</w:t>
            </w:r>
          </w:p>
        </w:tc>
      </w:tr>
      <w:tr w:rsidR="002713E5" w:rsidRPr="002B5394" w14:paraId="2B252D60" w14:textId="77777777" w:rsidTr="000E7982">
        <w:tc>
          <w:tcPr>
            <w:tcW w:w="5940" w:type="dxa"/>
            <w:vAlign w:val="top"/>
          </w:tcPr>
          <w:p w14:paraId="5C62FFFF" w14:textId="77777777" w:rsidR="002713E5" w:rsidRPr="002B5394" w:rsidRDefault="002713E5" w:rsidP="000E7982">
            <w:pPr>
              <w:pStyle w:val="FABodyCopy"/>
            </w:pPr>
            <w:r w:rsidRPr="002B5394">
              <w:t>Active Driving Assist system (included with Advanced ProTech Group, standard on Summit models)</w:t>
            </w:r>
          </w:p>
        </w:tc>
        <w:tc>
          <w:tcPr>
            <w:tcW w:w="1035" w:type="dxa"/>
            <w:vAlign w:val="top"/>
          </w:tcPr>
          <w:p w14:paraId="5D03C083" w14:textId="77777777" w:rsidR="002713E5" w:rsidRPr="002B5394" w:rsidRDefault="002713E5" w:rsidP="000E7982">
            <w:pPr>
              <w:pStyle w:val="S-O-P"/>
            </w:pPr>
            <w:r>
              <w:t>NA</w:t>
            </w:r>
          </w:p>
        </w:tc>
        <w:tc>
          <w:tcPr>
            <w:tcW w:w="1035" w:type="dxa"/>
            <w:vAlign w:val="top"/>
          </w:tcPr>
          <w:p w14:paraId="73FD4A7D" w14:textId="77777777" w:rsidR="002713E5" w:rsidRPr="002B5394" w:rsidRDefault="002713E5" w:rsidP="000E7982">
            <w:pPr>
              <w:pStyle w:val="S-O-P"/>
            </w:pPr>
            <w:r>
              <w:t>NA</w:t>
            </w:r>
          </w:p>
        </w:tc>
        <w:tc>
          <w:tcPr>
            <w:tcW w:w="1035" w:type="dxa"/>
            <w:vAlign w:val="top"/>
          </w:tcPr>
          <w:p w14:paraId="571F82A3" w14:textId="77777777" w:rsidR="002713E5" w:rsidRPr="002B5394" w:rsidRDefault="002713E5" w:rsidP="000E7982">
            <w:pPr>
              <w:pStyle w:val="S-O-P"/>
            </w:pPr>
            <w:r w:rsidRPr="002B5394">
              <w:t>P</w:t>
            </w:r>
          </w:p>
        </w:tc>
        <w:tc>
          <w:tcPr>
            <w:tcW w:w="1035" w:type="dxa"/>
            <w:vAlign w:val="top"/>
          </w:tcPr>
          <w:p w14:paraId="6EE39056" w14:textId="77777777" w:rsidR="002713E5" w:rsidRPr="002B5394" w:rsidRDefault="002713E5" w:rsidP="000E7982">
            <w:pPr>
              <w:pStyle w:val="S-O-P"/>
            </w:pPr>
            <w:r w:rsidRPr="002B5394">
              <w:t>S</w:t>
            </w:r>
          </w:p>
        </w:tc>
      </w:tr>
      <w:tr w:rsidR="002713E5" w:rsidRPr="002B5394" w14:paraId="4DB767AE" w14:textId="77777777" w:rsidTr="000E7982">
        <w:tc>
          <w:tcPr>
            <w:tcW w:w="5940" w:type="dxa"/>
            <w:vAlign w:val="top"/>
          </w:tcPr>
          <w:p w14:paraId="4C4A98B6" w14:textId="77777777" w:rsidR="002713E5" w:rsidRPr="002B5394" w:rsidRDefault="002713E5" w:rsidP="000E7982">
            <w:pPr>
              <w:pStyle w:val="FABodyCopy"/>
            </w:pPr>
            <w:r w:rsidRPr="002B5394">
              <w:t>Wireless charging pad (included in Lux Tech Group)</w:t>
            </w:r>
          </w:p>
        </w:tc>
        <w:tc>
          <w:tcPr>
            <w:tcW w:w="1035" w:type="dxa"/>
            <w:vAlign w:val="top"/>
          </w:tcPr>
          <w:p w14:paraId="64D159FA" w14:textId="77777777" w:rsidR="002713E5" w:rsidRPr="002B5394" w:rsidRDefault="002713E5" w:rsidP="000E7982">
            <w:pPr>
              <w:pStyle w:val="S-O-P"/>
            </w:pPr>
            <w:r w:rsidRPr="002B5394">
              <w:t>P</w:t>
            </w:r>
          </w:p>
        </w:tc>
        <w:tc>
          <w:tcPr>
            <w:tcW w:w="1035" w:type="dxa"/>
            <w:vAlign w:val="top"/>
          </w:tcPr>
          <w:p w14:paraId="4E75C02F" w14:textId="77777777" w:rsidR="002713E5" w:rsidRPr="002B5394" w:rsidRDefault="002713E5" w:rsidP="000E7982">
            <w:pPr>
              <w:pStyle w:val="S-O-P"/>
            </w:pPr>
            <w:r w:rsidRPr="002B5394">
              <w:t>P</w:t>
            </w:r>
          </w:p>
        </w:tc>
        <w:tc>
          <w:tcPr>
            <w:tcW w:w="1035" w:type="dxa"/>
            <w:vAlign w:val="top"/>
          </w:tcPr>
          <w:p w14:paraId="165AA84A" w14:textId="77777777" w:rsidR="002713E5" w:rsidRPr="002B5394" w:rsidRDefault="002713E5" w:rsidP="000E7982">
            <w:pPr>
              <w:pStyle w:val="S-O-P"/>
            </w:pPr>
            <w:r w:rsidRPr="002B5394">
              <w:t>P</w:t>
            </w:r>
          </w:p>
        </w:tc>
        <w:tc>
          <w:tcPr>
            <w:tcW w:w="1035" w:type="dxa"/>
            <w:vAlign w:val="top"/>
          </w:tcPr>
          <w:p w14:paraId="2EF6D0DD" w14:textId="77777777" w:rsidR="002713E5" w:rsidRPr="002B5394" w:rsidRDefault="002713E5" w:rsidP="000E7982">
            <w:pPr>
              <w:pStyle w:val="S-O-P"/>
            </w:pPr>
            <w:r w:rsidRPr="002B5394">
              <w:t>P</w:t>
            </w:r>
          </w:p>
        </w:tc>
      </w:tr>
    </w:tbl>
    <w:p w14:paraId="10115D4C" w14:textId="77777777" w:rsidR="002713E5" w:rsidRPr="005E61A3" w:rsidRDefault="002713E5" w:rsidP="002713E5">
      <w:pPr>
        <w:pStyle w:val="Heading3"/>
        <w:keepNext/>
        <w:keepLines/>
      </w:pPr>
      <w:r w:rsidRPr="005E61A3">
        <w:t>UCONNECT / MULTIMEDIA</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177CBC54" w14:textId="77777777" w:rsidTr="000E7982">
        <w:trPr>
          <w:tblHeader/>
        </w:trPr>
        <w:tc>
          <w:tcPr>
            <w:tcW w:w="5940" w:type="dxa"/>
            <w:vAlign w:val="top"/>
          </w:tcPr>
          <w:p w14:paraId="0534F358" w14:textId="77777777" w:rsidR="002713E5" w:rsidRPr="005E61A3" w:rsidRDefault="002713E5" w:rsidP="000E7982">
            <w:pPr>
              <w:pStyle w:val="TableSubhead"/>
              <w:keepNext/>
              <w:keepLines/>
            </w:pPr>
            <w:r w:rsidRPr="005E61A3">
              <w:t>UCONNECT / MULTIMEDIA</w:t>
            </w:r>
          </w:p>
        </w:tc>
        <w:tc>
          <w:tcPr>
            <w:tcW w:w="1035" w:type="dxa"/>
            <w:vAlign w:val="bottom"/>
          </w:tcPr>
          <w:p w14:paraId="5B683C6D" w14:textId="77777777" w:rsidR="002713E5" w:rsidRPr="005E61A3" w:rsidRDefault="002713E5" w:rsidP="000E7982">
            <w:pPr>
              <w:pStyle w:val="ModelSubhead"/>
              <w:keepNext/>
              <w:keepLines/>
            </w:pPr>
            <w:r w:rsidRPr="005E61A3">
              <w:t>Laredo</w:t>
            </w:r>
          </w:p>
        </w:tc>
        <w:tc>
          <w:tcPr>
            <w:tcW w:w="1035" w:type="dxa"/>
            <w:vAlign w:val="bottom"/>
          </w:tcPr>
          <w:p w14:paraId="48E30A0C" w14:textId="77777777" w:rsidR="002713E5" w:rsidRPr="005E61A3" w:rsidRDefault="002713E5" w:rsidP="000E7982">
            <w:pPr>
              <w:pStyle w:val="ModelSubhead"/>
              <w:keepNext/>
              <w:keepLines/>
            </w:pPr>
            <w:r w:rsidRPr="005E61A3">
              <w:t>Limited</w:t>
            </w:r>
          </w:p>
        </w:tc>
        <w:tc>
          <w:tcPr>
            <w:tcW w:w="1035" w:type="dxa"/>
            <w:vAlign w:val="bottom"/>
          </w:tcPr>
          <w:p w14:paraId="49055024" w14:textId="77777777" w:rsidR="002713E5" w:rsidRPr="005E61A3" w:rsidRDefault="002713E5" w:rsidP="000E7982">
            <w:pPr>
              <w:pStyle w:val="ModelSubhead"/>
              <w:keepNext/>
              <w:keepLines/>
            </w:pPr>
            <w:r w:rsidRPr="005E61A3">
              <w:t>Overland</w:t>
            </w:r>
          </w:p>
        </w:tc>
        <w:tc>
          <w:tcPr>
            <w:tcW w:w="1035" w:type="dxa"/>
            <w:vAlign w:val="bottom"/>
          </w:tcPr>
          <w:p w14:paraId="6BE0507D" w14:textId="77777777" w:rsidR="002713E5" w:rsidRPr="005E61A3" w:rsidRDefault="002713E5" w:rsidP="000E7982">
            <w:pPr>
              <w:pStyle w:val="ModelSubhead"/>
              <w:keepNext/>
              <w:keepLines/>
            </w:pPr>
            <w:r w:rsidRPr="005E61A3">
              <w:t>Summit</w:t>
            </w:r>
          </w:p>
        </w:tc>
      </w:tr>
      <w:tr w:rsidR="002713E5" w:rsidRPr="002B5394" w14:paraId="74E09DF9" w14:textId="77777777" w:rsidTr="000E7982">
        <w:tc>
          <w:tcPr>
            <w:tcW w:w="5940" w:type="dxa"/>
            <w:vAlign w:val="top"/>
          </w:tcPr>
          <w:p w14:paraId="2751B22B" w14:textId="77777777" w:rsidR="002713E5" w:rsidRPr="002B5394" w:rsidRDefault="002713E5" w:rsidP="000E7982">
            <w:pPr>
              <w:pStyle w:val="FABodyCopy"/>
              <w:keepNext/>
              <w:keepLines/>
              <w:spacing w:before="76" w:after="76" w:line="240" w:lineRule="auto"/>
            </w:pPr>
            <w:r w:rsidRPr="002B5394">
              <w:t>USB Ports</w:t>
            </w:r>
          </w:p>
        </w:tc>
        <w:tc>
          <w:tcPr>
            <w:tcW w:w="1035" w:type="dxa"/>
            <w:vAlign w:val="top"/>
          </w:tcPr>
          <w:p w14:paraId="042CD253" w14:textId="77777777" w:rsidR="002713E5" w:rsidRPr="002B5394" w:rsidRDefault="002713E5" w:rsidP="000E7982">
            <w:pPr>
              <w:pStyle w:val="S-O-P"/>
              <w:keepNext/>
              <w:keepLines/>
              <w:spacing w:before="76" w:after="76" w:line="240" w:lineRule="auto"/>
            </w:pPr>
          </w:p>
        </w:tc>
        <w:tc>
          <w:tcPr>
            <w:tcW w:w="1035" w:type="dxa"/>
            <w:vAlign w:val="top"/>
          </w:tcPr>
          <w:p w14:paraId="468D5E31" w14:textId="77777777" w:rsidR="002713E5" w:rsidRPr="002B5394" w:rsidRDefault="002713E5" w:rsidP="000E7982">
            <w:pPr>
              <w:pStyle w:val="S-O-P"/>
              <w:keepNext/>
              <w:keepLines/>
              <w:spacing w:before="76" w:after="76" w:line="240" w:lineRule="auto"/>
            </w:pPr>
          </w:p>
        </w:tc>
        <w:tc>
          <w:tcPr>
            <w:tcW w:w="1035" w:type="dxa"/>
            <w:vAlign w:val="top"/>
          </w:tcPr>
          <w:p w14:paraId="386365CD" w14:textId="77777777" w:rsidR="002713E5" w:rsidRPr="002B5394" w:rsidRDefault="002713E5" w:rsidP="000E7982">
            <w:pPr>
              <w:pStyle w:val="S-O-P"/>
              <w:keepNext/>
              <w:keepLines/>
              <w:spacing w:before="76" w:after="76" w:line="240" w:lineRule="auto"/>
            </w:pPr>
          </w:p>
        </w:tc>
        <w:tc>
          <w:tcPr>
            <w:tcW w:w="1035" w:type="dxa"/>
            <w:vAlign w:val="top"/>
          </w:tcPr>
          <w:p w14:paraId="584547CE" w14:textId="77777777" w:rsidR="002713E5" w:rsidRPr="002B5394" w:rsidRDefault="002713E5" w:rsidP="000E7982">
            <w:pPr>
              <w:pStyle w:val="S-O-P"/>
              <w:keepNext/>
              <w:keepLines/>
              <w:spacing w:before="76" w:after="76" w:line="240" w:lineRule="auto"/>
            </w:pPr>
          </w:p>
        </w:tc>
      </w:tr>
      <w:tr w:rsidR="002713E5" w:rsidRPr="002B5394" w14:paraId="0DB1C1BA" w14:textId="77777777" w:rsidTr="000E7982">
        <w:tc>
          <w:tcPr>
            <w:tcW w:w="5940" w:type="dxa"/>
            <w:vAlign w:val="top"/>
          </w:tcPr>
          <w:p w14:paraId="68194820" w14:textId="77777777" w:rsidR="002713E5" w:rsidRPr="005E61A3" w:rsidRDefault="002713E5" w:rsidP="000E7982">
            <w:pPr>
              <w:pStyle w:val="FABodyIndent1"/>
              <w:spacing w:before="76" w:after="76" w:line="240" w:lineRule="auto"/>
            </w:pPr>
            <w:r w:rsidRPr="005E61A3">
              <w:t xml:space="preserve">Type A and Type C ports (12 total for all three rows) </w:t>
            </w:r>
          </w:p>
        </w:tc>
        <w:tc>
          <w:tcPr>
            <w:tcW w:w="1035" w:type="dxa"/>
            <w:vAlign w:val="top"/>
          </w:tcPr>
          <w:p w14:paraId="2CF0D868"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2EAACD06"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69881E58" w14:textId="77777777" w:rsidR="002713E5" w:rsidRPr="002B5394" w:rsidRDefault="002713E5" w:rsidP="000E7982">
            <w:pPr>
              <w:pStyle w:val="S-O-P"/>
              <w:keepNext/>
              <w:keepLines/>
              <w:spacing w:before="76" w:after="76" w:line="240" w:lineRule="auto"/>
            </w:pPr>
            <w:r w:rsidRPr="002B5394">
              <w:t>S</w:t>
            </w:r>
          </w:p>
        </w:tc>
        <w:tc>
          <w:tcPr>
            <w:tcW w:w="1035" w:type="dxa"/>
            <w:vAlign w:val="top"/>
          </w:tcPr>
          <w:p w14:paraId="2600F488" w14:textId="77777777" w:rsidR="002713E5" w:rsidRPr="002B5394" w:rsidRDefault="002713E5" w:rsidP="000E7982">
            <w:pPr>
              <w:pStyle w:val="S-O-P"/>
              <w:keepNext/>
              <w:keepLines/>
              <w:spacing w:before="76" w:after="76" w:line="240" w:lineRule="auto"/>
            </w:pPr>
            <w:r w:rsidRPr="002B5394">
              <w:t>S</w:t>
            </w:r>
          </w:p>
        </w:tc>
      </w:tr>
      <w:tr w:rsidR="002713E5" w:rsidRPr="002B5394" w14:paraId="3AF5E282" w14:textId="77777777" w:rsidTr="000E7982">
        <w:tc>
          <w:tcPr>
            <w:tcW w:w="5940" w:type="dxa"/>
            <w:vAlign w:val="top"/>
          </w:tcPr>
          <w:p w14:paraId="7761B883" w14:textId="77777777" w:rsidR="002713E5" w:rsidRPr="005E61A3" w:rsidRDefault="002713E5" w:rsidP="000E7982">
            <w:pPr>
              <w:pStyle w:val="FABodyIndent1"/>
              <w:spacing w:before="76" w:after="76" w:line="240" w:lineRule="auto"/>
            </w:pPr>
            <w:r w:rsidRPr="005E61A3">
              <w:t>Third-row USB port (included in the Lux Tech Group)</w:t>
            </w:r>
          </w:p>
        </w:tc>
        <w:tc>
          <w:tcPr>
            <w:tcW w:w="1035" w:type="dxa"/>
            <w:vAlign w:val="top"/>
          </w:tcPr>
          <w:p w14:paraId="7AF05F6A" w14:textId="77777777" w:rsidR="002713E5" w:rsidRPr="002B5394" w:rsidRDefault="002713E5" w:rsidP="000E7982">
            <w:pPr>
              <w:pStyle w:val="S-O-P"/>
              <w:spacing w:before="76" w:after="76" w:line="240" w:lineRule="auto"/>
            </w:pPr>
            <w:r w:rsidRPr="002B5394">
              <w:t>P</w:t>
            </w:r>
          </w:p>
        </w:tc>
        <w:tc>
          <w:tcPr>
            <w:tcW w:w="1035" w:type="dxa"/>
            <w:vAlign w:val="top"/>
          </w:tcPr>
          <w:p w14:paraId="72896003" w14:textId="77777777" w:rsidR="002713E5" w:rsidRPr="002B5394" w:rsidRDefault="002713E5" w:rsidP="000E7982">
            <w:pPr>
              <w:pStyle w:val="S-O-P"/>
              <w:spacing w:before="76" w:after="76" w:line="240" w:lineRule="auto"/>
            </w:pPr>
            <w:r w:rsidRPr="002B5394">
              <w:t>S</w:t>
            </w:r>
          </w:p>
        </w:tc>
        <w:tc>
          <w:tcPr>
            <w:tcW w:w="1035" w:type="dxa"/>
            <w:vAlign w:val="top"/>
          </w:tcPr>
          <w:p w14:paraId="1B3552B2" w14:textId="77777777" w:rsidR="002713E5" w:rsidRPr="002B5394" w:rsidRDefault="002713E5" w:rsidP="000E7982">
            <w:pPr>
              <w:pStyle w:val="S-O-P"/>
              <w:spacing w:before="76" w:after="76" w:line="240" w:lineRule="auto"/>
            </w:pPr>
            <w:r w:rsidRPr="002B5394">
              <w:t>S</w:t>
            </w:r>
          </w:p>
        </w:tc>
        <w:tc>
          <w:tcPr>
            <w:tcW w:w="1035" w:type="dxa"/>
            <w:vAlign w:val="top"/>
          </w:tcPr>
          <w:p w14:paraId="67B23706" w14:textId="77777777" w:rsidR="002713E5" w:rsidRPr="002B5394" w:rsidRDefault="002713E5" w:rsidP="000E7982">
            <w:pPr>
              <w:pStyle w:val="S-O-P"/>
              <w:spacing w:before="76" w:after="76" w:line="240" w:lineRule="auto"/>
            </w:pPr>
            <w:r w:rsidRPr="002B5394">
              <w:t>S</w:t>
            </w:r>
          </w:p>
        </w:tc>
      </w:tr>
      <w:tr w:rsidR="002713E5" w:rsidRPr="002B5394" w14:paraId="1B16ED23" w14:textId="77777777" w:rsidTr="000E7982">
        <w:tc>
          <w:tcPr>
            <w:tcW w:w="5940" w:type="dxa"/>
            <w:vAlign w:val="top"/>
          </w:tcPr>
          <w:p w14:paraId="05FF5C56" w14:textId="77777777" w:rsidR="002713E5" w:rsidRPr="002B5394" w:rsidRDefault="002713E5" w:rsidP="002713E5">
            <w:pPr>
              <w:pStyle w:val="FABodyCopy"/>
              <w:keepNext/>
              <w:widowControl/>
              <w:spacing w:before="76" w:after="76" w:line="240" w:lineRule="auto"/>
            </w:pPr>
            <w:r w:rsidRPr="002B5394">
              <w:lastRenderedPageBreak/>
              <w:t>Power Outlets</w:t>
            </w:r>
          </w:p>
        </w:tc>
        <w:tc>
          <w:tcPr>
            <w:tcW w:w="1035" w:type="dxa"/>
            <w:vAlign w:val="top"/>
          </w:tcPr>
          <w:p w14:paraId="3086112E" w14:textId="77777777" w:rsidR="002713E5" w:rsidRPr="002B5394" w:rsidRDefault="002713E5" w:rsidP="000E7982">
            <w:pPr>
              <w:pStyle w:val="S-O-P"/>
              <w:spacing w:before="76" w:after="76" w:line="240" w:lineRule="auto"/>
            </w:pPr>
          </w:p>
        </w:tc>
        <w:tc>
          <w:tcPr>
            <w:tcW w:w="1035" w:type="dxa"/>
            <w:vAlign w:val="top"/>
          </w:tcPr>
          <w:p w14:paraId="224DE58F" w14:textId="77777777" w:rsidR="002713E5" w:rsidRPr="002B5394" w:rsidRDefault="002713E5" w:rsidP="000E7982">
            <w:pPr>
              <w:pStyle w:val="S-O-P"/>
              <w:spacing w:before="76" w:after="76" w:line="240" w:lineRule="auto"/>
            </w:pPr>
          </w:p>
        </w:tc>
        <w:tc>
          <w:tcPr>
            <w:tcW w:w="1035" w:type="dxa"/>
            <w:vAlign w:val="top"/>
          </w:tcPr>
          <w:p w14:paraId="216C5C3E" w14:textId="77777777" w:rsidR="002713E5" w:rsidRPr="002B5394" w:rsidRDefault="002713E5" w:rsidP="000E7982">
            <w:pPr>
              <w:pStyle w:val="S-O-P"/>
              <w:spacing w:before="76" w:after="76" w:line="240" w:lineRule="auto"/>
            </w:pPr>
          </w:p>
        </w:tc>
        <w:tc>
          <w:tcPr>
            <w:tcW w:w="1035" w:type="dxa"/>
            <w:vAlign w:val="top"/>
          </w:tcPr>
          <w:p w14:paraId="551B8054" w14:textId="77777777" w:rsidR="002713E5" w:rsidRPr="002B5394" w:rsidRDefault="002713E5" w:rsidP="000E7982">
            <w:pPr>
              <w:pStyle w:val="S-O-P"/>
              <w:spacing w:before="76" w:after="76" w:line="240" w:lineRule="auto"/>
            </w:pPr>
          </w:p>
        </w:tc>
      </w:tr>
      <w:tr w:rsidR="002713E5" w:rsidRPr="002B5394" w14:paraId="2B252A7E" w14:textId="77777777" w:rsidTr="000E7982">
        <w:tc>
          <w:tcPr>
            <w:tcW w:w="5940" w:type="dxa"/>
            <w:vAlign w:val="top"/>
          </w:tcPr>
          <w:p w14:paraId="59940A4A" w14:textId="77777777" w:rsidR="002713E5" w:rsidRPr="005E61A3" w:rsidRDefault="002713E5" w:rsidP="002713E5">
            <w:pPr>
              <w:pStyle w:val="FABodyIndent1"/>
              <w:keepNext/>
              <w:widowControl/>
              <w:spacing w:before="76" w:after="76" w:line="240" w:lineRule="auto"/>
            </w:pPr>
            <w:r w:rsidRPr="005E61A3">
              <w:t>12-volt, two auxiliary power outlets (front console and cargo area)</w:t>
            </w:r>
          </w:p>
        </w:tc>
        <w:tc>
          <w:tcPr>
            <w:tcW w:w="1035" w:type="dxa"/>
            <w:vAlign w:val="top"/>
          </w:tcPr>
          <w:p w14:paraId="1F5BAA07" w14:textId="77777777" w:rsidR="002713E5" w:rsidRPr="002B5394" w:rsidRDefault="002713E5" w:rsidP="000E7982">
            <w:pPr>
              <w:pStyle w:val="S-O-P"/>
              <w:spacing w:before="76" w:after="76" w:line="240" w:lineRule="auto"/>
            </w:pPr>
            <w:r w:rsidRPr="002B5394">
              <w:t>S</w:t>
            </w:r>
          </w:p>
        </w:tc>
        <w:tc>
          <w:tcPr>
            <w:tcW w:w="1035" w:type="dxa"/>
            <w:vAlign w:val="top"/>
          </w:tcPr>
          <w:p w14:paraId="1A968CA9" w14:textId="77777777" w:rsidR="002713E5" w:rsidRPr="002B5394" w:rsidRDefault="002713E5" w:rsidP="000E7982">
            <w:pPr>
              <w:pStyle w:val="S-O-P"/>
              <w:spacing w:before="76" w:after="76" w:line="240" w:lineRule="auto"/>
            </w:pPr>
            <w:r w:rsidRPr="002B5394">
              <w:t>S</w:t>
            </w:r>
          </w:p>
        </w:tc>
        <w:tc>
          <w:tcPr>
            <w:tcW w:w="1035" w:type="dxa"/>
            <w:vAlign w:val="top"/>
          </w:tcPr>
          <w:p w14:paraId="1C9EF920" w14:textId="77777777" w:rsidR="002713E5" w:rsidRPr="002B5394" w:rsidRDefault="002713E5" w:rsidP="000E7982">
            <w:pPr>
              <w:pStyle w:val="S-O-P"/>
              <w:spacing w:before="76" w:after="76" w:line="240" w:lineRule="auto"/>
            </w:pPr>
            <w:r w:rsidRPr="002B5394">
              <w:t>S</w:t>
            </w:r>
          </w:p>
        </w:tc>
        <w:tc>
          <w:tcPr>
            <w:tcW w:w="1035" w:type="dxa"/>
            <w:vAlign w:val="top"/>
          </w:tcPr>
          <w:p w14:paraId="19C81047" w14:textId="77777777" w:rsidR="002713E5" w:rsidRPr="002B5394" w:rsidRDefault="002713E5" w:rsidP="000E7982">
            <w:pPr>
              <w:pStyle w:val="S-O-P"/>
              <w:spacing w:before="76" w:after="76" w:line="240" w:lineRule="auto"/>
            </w:pPr>
            <w:r w:rsidRPr="002B5394">
              <w:t>S</w:t>
            </w:r>
          </w:p>
        </w:tc>
      </w:tr>
      <w:tr w:rsidR="002713E5" w:rsidRPr="002B5394" w14:paraId="21B134B4" w14:textId="77777777" w:rsidTr="000E7982">
        <w:tc>
          <w:tcPr>
            <w:tcW w:w="5940" w:type="dxa"/>
            <w:vAlign w:val="top"/>
          </w:tcPr>
          <w:p w14:paraId="4BDBEE2D" w14:textId="77777777" w:rsidR="002713E5" w:rsidRPr="005E61A3" w:rsidRDefault="002713E5" w:rsidP="000E7982">
            <w:pPr>
              <w:pStyle w:val="FABodyIndent1"/>
              <w:spacing w:before="76" w:after="76" w:line="240" w:lineRule="auto"/>
            </w:pPr>
            <w:r w:rsidRPr="005E61A3">
              <w:t>115-volt auxiliary power outlet (packaged with Lux Tech Group)</w:t>
            </w:r>
          </w:p>
        </w:tc>
        <w:tc>
          <w:tcPr>
            <w:tcW w:w="1035" w:type="dxa"/>
            <w:vAlign w:val="top"/>
          </w:tcPr>
          <w:p w14:paraId="4F4D1C59" w14:textId="77777777" w:rsidR="002713E5" w:rsidRPr="002B5394" w:rsidRDefault="002713E5" w:rsidP="000E7982">
            <w:pPr>
              <w:pStyle w:val="S-O-P"/>
              <w:spacing w:before="76" w:after="76" w:line="240" w:lineRule="auto"/>
            </w:pPr>
            <w:r w:rsidRPr="002B5394">
              <w:t>P</w:t>
            </w:r>
          </w:p>
        </w:tc>
        <w:tc>
          <w:tcPr>
            <w:tcW w:w="1035" w:type="dxa"/>
            <w:vAlign w:val="top"/>
          </w:tcPr>
          <w:p w14:paraId="5C4560AA" w14:textId="77777777" w:rsidR="002713E5" w:rsidRPr="002B5394" w:rsidRDefault="002713E5" w:rsidP="000E7982">
            <w:pPr>
              <w:pStyle w:val="S-O-P"/>
              <w:spacing w:before="76" w:after="76" w:line="240" w:lineRule="auto"/>
            </w:pPr>
            <w:r w:rsidRPr="002B5394">
              <w:t>S</w:t>
            </w:r>
          </w:p>
        </w:tc>
        <w:tc>
          <w:tcPr>
            <w:tcW w:w="1035" w:type="dxa"/>
            <w:vAlign w:val="top"/>
          </w:tcPr>
          <w:p w14:paraId="6C9A4DE5" w14:textId="77777777" w:rsidR="002713E5" w:rsidRPr="002B5394" w:rsidRDefault="002713E5" w:rsidP="000E7982">
            <w:pPr>
              <w:pStyle w:val="S-O-P"/>
              <w:spacing w:before="76" w:after="76" w:line="240" w:lineRule="auto"/>
            </w:pPr>
            <w:r w:rsidRPr="002B5394">
              <w:t>S</w:t>
            </w:r>
          </w:p>
        </w:tc>
        <w:tc>
          <w:tcPr>
            <w:tcW w:w="1035" w:type="dxa"/>
            <w:vAlign w:val="top"/>
          </w:tcPr>
          <w:p w14:paraId="76AB38DC" w14:textId="77777777" w:rsidR="002713E5" w:rsidRPr="002B5394" w:rsidRDefault="002713E5" w:rsidP="000E7982">
            <w:pPr>
              <w:pStyle w:val="S-O-P"/>
              <w:spacing w:before="76" w:after="76" w:line="240" w:lineRule="auto"/>
            </w:pPr>
            <w:r w:rsidRPr="002B5394">
              <w:t>S</w:t>
            </w:r>
          </w:p>
        </w:tc>
      </w:tr>
      <w:tr w:rsidR="002713E5" w:rsidRPr="002B5394" w14:paraId="66DFCFA2" w14:textId="77777777" w:rsidTr="000E7982">
        <w:tc>
          <w:tcPr>
            <w:tcW w:w="5940" w:type="dxa"/>
            <w:vAlign w:val="top"/>
          </w:tcPr>
          <w:p w14:paraId="263F9CB5" w14:textId="77777777" w:rsidR="002713E5" w:rsidRPr="002B5394" w:rsidRDefault="002713E5" w:rsidP="000E7982">
            <w:pPr>
              <w:pStyle w:val="FABodyCopy"/>
              <w:spacing w:before="76" w:after="76" w:line="240" w:lineRule="auto"/>
            </w:pPr>
            <w:r w:rsidRPr="002B5394">
              <w:t xml:space="preserve">SiriusXM Radio </w:t>
            </w:r>
          </w:p>
        </w:tc>
        <w:tc>
          <w:tcPr>
            <w:tcW w:w="1035" w:type="dxa"/>
            <w:vAlign w:val="top"/>
          </w:tcPr>
          <w:p w14:paraId="716B91E2" w14:textId="77777777" w:rsidR="002713E5" w:rsidRPr="002B5394" w:rsidRDefault="002713E5" w:rsidP="000E7982">
            <w:pPr>
              <w:pStyle w:val="S-O-P"/>
              <w:spacing w:before="76" w:after="76" w:line="240" w:lineRule="auto"/>
            </w:pPr>
            <w:r w:rsidRPr="002B5394">
              <w:t>S</w:t>
            </w:r>
          </w:p>
        </w:tc>
        <w:tc>
          <w:tcPr>
            <w:tcW w:w="1035" w:type="dxa"/>
            <w:vAlign w:val="top"/>
          </w:tcPr>
          <w:p w14:paraId="46C88BE7" w14:textId="77777777" w:rsidR="002713E5" w:rsidRPr="002B5394" w:rsidRDefault="002713E5" w:rsidP="000E7982">
            <w:pPr>
              <w:pStyle w:val="S-O-P"/>
              <w:spacing w:before="76" w:after="76" w:line="240" w:lineRule="auto"/>
            </w:pPr>
            <w:r w:rsidRPr="002B5394">
              <w:t>S</w:t>
            </w:r>
          </w:p>
        </w:tc>
        <w:tc>
          <w:tcPr>
            <w:tcW w:w="1035" w:type="dxa"/>
            <w:vAlign w:val="top"/>
          </w:tcPr>
          <w:p w14:paraId="16AC000D" w14:textId="77777777" w:rsidR="002713E5" w:rsidRPr="002B5394" w:rsidRDefault="002713E5" w:rsidP="000E7982">
            <w:pPr>
              <w:pStyle w:val="S-O-P"/>
              <w:spacing w:before="76" w:after="76" w:line="240" w:lineRule="auto"/>
            </w:pPr>
            <w:r w:rsidRPr="002B5394">
              <w:t>S</w:t>
            </w:r>
          </w:p>
        </w:tc>
        <w:tc>
          <w:tcPr>
            <w:tcW w:w="1035" w:type="dxa"/>
            <w:vAlign w:val="top"/>
          </w:tcPr>
          <w:p w14:paraId="5F8AB21C" w14:textId="77777777" w:rsidR="002713E5" w:rsidRPr="002B5394" w:rsidRDefault="002713E5" w:rsidP="000E7982">
            <w:pPr>
              <w:pStyle w:val="S-O-P"/>
              <w:spacing w:before="76" w:after="76" w:line="240" w:lineRule="auto"/>
            </w:pPr>
            <w:r w:rsidRPr="002B5394">
              <w:t>S</w:t>
            </w:r>
          </w:p>
        </w:tc>
      </w:tr>
      <w:tr w:rsidR="002713E5" w:rsidRPr="002B5394" w14:paraId="3962C725" w14:textId="77777777" w:rsidTr="000E7982">
        <w:tc>
          <w:tcPr>
            <w:tcW w:w="5940" w:type="dxa"/>
            <w:vAlign w:val="top"/>
          </w:tcPr>
          <w:p w14:paraId="332D7689" w14:textId="77777777" w:rsidR="002713E5" w:rsidRPr="002B5394" w:rsidRDefault="002713E5" w:rsidP="000E7982">
            <w:pPr>
              <w:pStyle w:val="FABodyCopy"/>
              <w:spacing w:before="76" w:after="76" w:line="240" w:lineRule="auto"/>
            </w:pPr>
            <w:r w:rsidRPr="002B5394">
              <w:t xml:space="preserve">Speakers/Audio Systems </w:t>
            </w:r>
          </w:p>
        </w:tc>
        <w:tc>
          <w:tcPr>
            <w:tcW w:w="1035" w:type="dxa"/>
            <w:vAlign w:val="top"/>
          </w:tcPr>
          <w:p w14:paraId="722922D5" w14:textId="77777777" w:rsidR="002713E5" w:rsidRPr="002B5394" w:rsidRDefault="002713E5" w:rsidP="000E7982">
            <w:pPr>
              <w:pStyle w:val="S-O-P"/>
              <w:spacing w:before="76" w:after="76" w:line="240" w:lineRule="auto"/>
            </w:pPr>
          </w:p>
        </w:tc>
        <w:tc>
          <w:tcPr>
            <w:tcW w:w="1035" w:type="dxa"/>
            <w:vAlign w:val="top"/>
          </w:tcPr>
          <w:p w14:paraId="2F2A4702" w14:textId="77777777" w:rsidR="002713E5" w:rsidRPr="002B5394" w:rsidRDefault="002713E5" w:rsidP="000E7982">
            <w:pPr>
              <w:pStyle w:val="S-O-P"/>
              <w:spacing w:before="76" w:after="76" w:line="240" w:lineRule="auto"/>
            </w:pPr>
          </w:p>
        </w:tc>
        <w:tc>
          <w:tcPr>
            <w:tcW w:w="1035" w:type="dxa"/>
            <w:vAlign w:val="top"/>
          </w:tcPr>
          <w:p w14:paraId="03F2D47F" w14:textId="77777777" w:rsidR="002713E5" w:rsidRPr="002B5394" w:rsidRDefault="002713E5" w:rsidP="000E7982">
            <w:pPr>
              <w:pStyle w:val="S-O-P"/>
              <w:spacing w:before="76" w:after="76" w:line="240" w:lineRule="auto"/>
            </w:pPr>
          </w:p>
        </w:tc>
        <w:tc>
          <w:tcPr>
            <w:tcW w:w="1035" w:type="dxa"/>
            <w:vAlign w:val="top"/>
          </w:tcPr>
          <w:p w14:paraId="15CECB87" w14:textId="77777777" w:rsidR="002713E5" w:rsidRPr="002B5394" w:rsidRDefault="002713E5" w:rsidP="000E7982">
            <w:pPr>
              <w:pStyle w:val="S-O-P"/>
              <w:spacing w:before="76" w:after="76" w:line="240" w:lineRule="auto"/>
            </w:pPr>
          </w:p>
        </w:tc>
      </w:tr>
      <w:tr w:rsidR="002713E5" w:rsidRPr="002B5394" w14:paraId="0343BF10" w14:textId="77777777" w:rsidTr="000E7982">
        <w:tc>
          <w:tcPr>
            <w:tcW w:w="5940" w:type="dxa"/>
            <w:vAlign w:val="top"/>
          </w:tcPr>
          <w:p w14:paraId="1D7EACC3" w14:textId="77777777" w:rsidR="002713E5" w:rsidRPr="002B5394" w:rsidRDefault="002713E5" w:rsidP="000E7982">
            <w:pPr>
              <w:pStyle w:val="FABodyIndent1"/>
              <w:spacing w:before="76" w:after="76" w:line="240" w:lineRule="auto"/>
            </w:pPr>
            <w:r w:rsidRPr="002B5394">
              <w:t xml:space="preserve">Six speakers: two instrument panel-mounted with 2.5-in. tweeters, two front-door 6-in. x 9-in. full-range speakers and two rear-door </w:t>
            </w:r>
            <w:r>
              <w:br/>
            </w:r>
            <w:r w:rsidRPr="002B5394">
              <w:t>6.5-in. full-range speakers (active noise cancellation included on Limited models)</w:t>
            </w:r>
          </w:p>
        </w:tc>
        <w:tc>
          <w:tcPr>
            <w:tcW w:w="1035" w:type="dxa"/>
            <w:vAlign w:val="top"/>
          </w:tcPr>
          <w:p w14:paraId="1FB671E9" w14:textId="77777777" w:rsidR="002713E5" w:rsidRPr="002B5394" w:rsidRDefault="002713E5" w:rsidP="000E7982">
            <w:pPr>
              <w:pStyle w:val="S-O-P"/>
              <w:spacing w:before="76" w:after="76" w:line="240" w:lineRule="auto"/>
            </w:pPr>
            <w:r w:rsidRPr="002B5394">
              <w:t>S</w:t>
            </w:r>
          </w:p>
        </w:tc>
        <w:tc>
          <w:tcPr>
            <w:tcW w:w="1035" w:type="dxa"/>
            <w:vAlign w:val="top"/>
          </w:tcPr>
          <w:p w14:paraId="353CAC8B" w14:textId="77777777" w:rsidR="002713E5" w:rsidRPr="002B5394" w:rsidRDefault="002713E5" w:rsidP="000E7982">
            <w:pPr>
              <w:pStyle w:val="S-O-P"/>
              <w:spacing w:before="76" w:after="76" w:line="240" w:lineRule="auto"/>
            </w:pPr>
            <w:r w:rsidRPr="002B5394">
              <w:t>S</w:t>
            </w:r>
          </w:p>
        </w:tc>
        <w:tc>
          <w:tcPr>
            <w:tcW w:w="1035" w:type="dxa"/>
            <w:vAlign w:val="top"/>
          </w:tcPr>
          <w:p w14:paraId="73B43379" w14:textId="77777777" w:rsidR="002713E5" w:rsidRPr="002B5394" w:rsidRDefault="002713E5" w:rsidP="000E7982">
            <w:pPr>
              <w:pStyle w:val="S-O-P"/>
              <w:spacing w:before="76" w:after="76" w:line="240" w:lineRule="auto"/>
            </w:pPr>
            <w:r>
              <w:t>NA</w:t>
            </w:r>
          </w:p>
        </w:tc>
        <w:tc>
          <w:tcPr>
            <w:tcW w:w="1035" w:type="dxa"/>
            <w:vAlign w:val="top"/>
          </w:tcPr>
          <w:p w14:paraId="6327A722" w14:textId="77777777" w:rsidR="002713E5" w:rsidRPr="002B5394" w:rsidRDefault="002713E5" w:rsidP="000E7982">
            <w:pPr>
              <w:pStyle w:val="S-O-P"/>
              <w:spacing w:before="76" w:after="76" w:line="240" w:lineRule="auto"/>
            </w:pPr>
            <w:r>
              <w:t>NA</w:t>
            </w:r>
          </w:p>
        </w:tc>
      </w:tr>
      <w:tr w:rsidR="002713E5" w:rsidRPr="002B5394" w14:paraId="68C1A618" w14:textId="77777777" w:rsidTr="000E7982">
        <w:tc>
          <w:tcPr>
            <w:tcW w:w="5940" w:type="dxa"/>
            <w:vAlign w:val="top"/>
          </w:tcPr>
          <w:p w14:paraId="59057804" w14:textId="77777777" w:rsidR="002713E5" w:rsidRPr="002B5394" w:rsidRDefault="002713E5" w:rsidP="000E7982">
            <w:pPr>
              <w:pStyle w:val="FABodyIndent1"/>
              <w:spacing w:before="76" w:after="76" w:line="240" w:lineRule="auto"/>
            </w:pPr>
            <w:r w:rsidRPr="002B5394">
              <w:t>Alpine audio system with nine speakers, subwoofer and 506-watt amplifier (packaged with Entertainment Group)</w:t>
            </w:r>
          </w:p>
        </w:tc>
        <w:tc>
          <w:tcPr>
            <w:tcW w:w="1035" w:type="dxa"/>
            <w:vAlign w:val="top"/>
          </w:tcPr>
          <w:p w14:paraId="41DA1BEE" w14:textId="77777777" w:rsidR="002713E5" w:rsidRPr="002B5394" w:rsidRDefault="002713E5" w:rsidP="000E7982">
            <w:pPr>
              <w:pStyle w:val="S-O-P"/>
              <w:spacing w:before="76" w:after="76" w:line="240" w:lineRule="auto"/>
            </w:pPr>
            <w:r>
              <w:t>NA</w:t>
            </w:r>
          </w:p>
        </w:tc>
        <w:tc>
          <w:tcPr>
            <w:tcW w:w="1035" w:type="dxa"/>
            <w:vAlign w:val="top"/>
          </w:tcPr>
          <w:p w14:paraId="676E4835" w14:textId="77777777" w:rsidR="002713E5" w:rsidRPr="002B5394" w:rsidRDefault="002713E5" w:rsidP="000E7982">
            <w:pPr>
              <w:pStyle w:val="S-O-P"/>
              <w:spacing w:before="76" w:after="76" w:line="240" w:lineRule="auto"/>
            </w:pPr>
            <w:r>
              <w:t>O</w:t>
            </w:r>
          </w:p>
        </w:tc>
        <w:tc>
          <w:tcPr>
            <w:tcW w:w="1035" w:type="dxa"/>
            <w:vAlign w:val="top"/>
          </w:tcPr>
          <w:p w14:paraId="0CD515CA" w14:textId="77777777" w:rsidR="002713E5" w:rsidRPr="002B5394" w:rsidRDefault="002713E5" w:rsidP="000E7982">
            <w:pPr>
              <w:pStyle w:val="S-O-P"/>
              <w:spacing w:before="76" w:after="76" w:line="240" w:lineRule="auto"/>
            </w:pPr>
            <w:r w:rsidRPr="002B5394">
              <w:t>S</w:t>
            </w:r>
          </w:p>
        </w:tc>
        <w:tc>
          <w:tcPr>
            <w:tcW w:w="1035" w:type="dxa"/>
            <w:vAlign w:val="top"/>
          </w:tcPr>
          <w:p w14:paraId="65B19583" w14:textId="77777777" w:rsidR="002713E5" w:rsidRPr="002B5394" w:rsidRDefault="002713E5" w:rsidP="000E7982">
            <w:pPr>
              <w:pStyle w:val="S-O-P"/>
              <w:spacing w:before="76" w:after="76" w:line="240" w:lineRule="auto"/>
            </w:pPr>
            <w:r>
              <w:t>NA</w:t>
            </w:r>
          </w:p>
        </w:tc>
      </w:tr>
      <w:tr w:rsidR="002713E5" w:rsidRPr="002B5394" w14:paraId="16B5ECCE" w14:textId="77777777" w:rsidTr="000E7982">
        <w:tc>
          <w:tcPr>
            <w:tcW w:w="5940" w:type="dxa"/>
            <w:vAlign w:val="top"/>
          </w:tcPr>
          <w:p w14:paraId="680DC8F3" w14:textId="77777777" w:rsidR="002713E5" w:rsidRPr="002B5394" w:rsidRDefault="002713E5" w:rsidP="000E7982">
            <w:pPr>
              <w:pStyle w:val="FABodyIndent1"/>
              <w:spacing w:before="76" w:after="76" w:line="240" w:lineRule="auto"/>
            </w:pPr>
            <w:r w:rsidRPr="002B5394">
              <w:t xml:space="preserve">Premium McIntosh high-performance audio sound system with </w:t>
            </w:r>
            <w:r>
              <w:br/>
            </w:r>
            <w:r w:rsidRPr="002B5394">
              <w:t>19 speakers, 10-in. subwoofer and 17-channel, 950-watt amplifier (packaged with Entertainment Group on Overland; standalone option for Summit model, included with Summit Reserve Package)</w:t>
            </w:r>
          </w:p>
        </w:tc>
        <w:tc>
          <w:tcPr>
            <w:tcW w:w="1035" w:type="dxa"/>
            <w:vAlign w:val="top"/>
          </w:tcPr>
          <w:p w14:paraId="73E2F122" w14:textId="77777777" w:rsidR="002713E5" w:rsidRPr="002B5394" w:rsidRDefault="002713E5" w:rsidP="000E7982">
            <w:pPr>
              <w:pStyle w:val="S-O-P"/>
              <w:spacing w:before="76" w:after="76" w:line="240" w:lineRule="auto"/>
            </w:pPr>
            <w:r>
              <w:t>NA</w:t>
            </w:r>
          </w:p>
        </w:tc>
        <w:tc>
          <w:tcPr>
            <w:tcW w:w="1035" w:type="dxa"/>
            <w:vAlign w:val="top"/>
          </w:tcPr>
          <w:p w14:paraId="6449A3E7" w14:textId="77777777" w:rsidR="002713E5" w:rsidRPr="002B5394" w:rsidRDefault="002713E5" w:rsidP="000E7982">
            <w:pPr>
              <w:pStyle w:val="S-O-P"/>
              <w:spacing w:before="76" w:after="76" w:line="240" w:lineRule="auto"/>
            </w:pPr>
            <w:r>
              <w:t>NA</w:t>
            </w:r>
          </w:p>
        </w:tc>
        <w:tc>
          <w:tcPr>
            <w:tcW w:w="1035" w:type="dxa"/>
            <w:vAlign w:val="top"/>
          </w:tcPr>
          <w:p w14:paraId="7821CD2D" w14:textId="77777777" w:rsidR="002713E5" w:rsidRPr="002B5394" w:rsidRDefault="002713E5" w:rsidP="000E7982">
            <w:pPr>
              <w:pStyle w:val="S-O-P"/>
              <w:spacing w:before="76" w:after="76" w:line="240" w:lineRule="auto"/>
            </w:pPr>
            <w:r>
              <w:t>O</w:t>
            </w:r>
          </w:p>
        </w:tc>
        <w:tc>
          <w:tcPr>
            <w:tcW w:w="1035" w:type="dxa"/>
            <w:vAlign w:val="top"/>
          </w:tcPr>
          <w:p w14:paraId="43C925A4" w14:textId="77777777" w:rsidR="002713E5" w:rsidRPr="002B5394" w:rsidRDefault="002713E5" w:rsidP="000E7982">
            <w:pPr>
              <w:pStyle w:val="S-O-P"/>
              <w:spacing w:before="76" w:after="76" w:line="240" w:lineRule="auto"/>
            </w:pPr>
            <w:r w:rsidRPr="002B5394">
              <w:t>O/S</w:t>
            </w:r>
          </w:p>
        </w:tc>
      </w:tr>
      <w:tr w:rsidR="002713E5" w:rsidRPr="002B5394" w14:paraId="4973CE5A" w14:textId="77777777" w:rsidTr="000E7982">
        <w:tc>
          <w:tcPr>
            <w:tcW w:w="5940" w:type="dxa"/>
            <w:vAlign w:val="top"/>
          </w:tcPr>
          <w:p w14:paraId="5C4A67B6" w14:textId="77777777" w:rsidR="002713E5" w:rsidRPr="002B5394" w:rsidRDefault="002713E5" w:rsidP="000E7982">
            <w:pPr>
              <w:pStyle w:val="FABodyCopy"/>
              <w:spacing w:before="76" w:after="76" w:line="240" w:lineRule="auto"/>
            </w:pPr>
            <w:r w:rsidRPr="002B5394">
              <w:t>Uconnect 5 — includes 8.4-in. digital touchscreen, AM/FM, Aux/USB, integrated voice command with Bluetooth, voice text reply, wireless Android Auto, wireless Apple CarPlay, HD radio, Amazon Alexa compatible, SiriusXM 360L, Firmware OTA and dual phone connectivity</w:t>
            </w:r>
          </w:p>
        </w:tc>
        <w:tc>
          <w:tcPr>
            <w:tcW w:w="1035" w:type="dxa"/>
            <w:vAlign w:val="top"/>
          </w:tcPr>
          <w:p w14:paraId="2D7998E5" w14:textId="77777777" w:rsidR="002713E5" w:rsidRPr="002B5394" w:rsidRDefault="002713E5" w:rsidP="000E7982">
            <w:pPr>
              <w:pStyle w:val="S-O-P"/>
              <w:spacing w:before="76" w:after="76" w:line="240" w:lineRule="auto"/>
            </w:pPr>
            <w:r w:rsidRPr="002B5394">
              <w:t>S</w:t>
            </w:r>
          </w:p>
        </w:tc>
        <w:tc>
          <w:tcPr>
            <w:tcW w:w="1035" w:type="dxa"/>
            <w:vAlign w:val="top"/>
          </w:tcPr>
          <w:p w14:paraId="2CEB529F" w14:textId="77777777" w:rsidR="002713E5" w:rsidRPr="002B5394" w:rsidRDefault="002713E5" w:rsidP="000E7982">
            <w:pPr>
              <w:pStyle w:val="S-O-P"/>
              <w:spacing w:before="76" w:after="76" w:line="240" w:lineRule="auto"/>
            </w:pPr>
            <w:r>
              <w:t>NA</w:t>
            </w:r>
          </w:p>
        </w:tc>
        <w:tc>
          <w:tcPr>
            <w:tcW w:w="1035" w:type="dxa"/>
            <w:vAlign w:val="top"/>
          </w:tcPr>
          <w:p w14:paraId="5ACD77E6" w14:textId="77777777" w:rsidR="002713E5" w:rsidRPr="002B5394" w:rsidRDefault="002713E5" w:rsidP="000E7982">
            <w:pPr>
              <w:pStyle w:val="S-O-P"/>
              <w:spacing w:before="76" w:after="76" w:line="240" w:lineRule="auto"/>
            </w:pPr>
            <w:r>
              <w:t>NA</w:t>
            </w:r>
          </w:p>
        </w:tc>
        <w:tc>
          <w:tcPr>
            <w:tcW w:w="1035" w:type="dxa"/>
            <w:vAlign w:val="top"/>
          </w:tcPr>
          <w:p w14:paraId="177DA01A" w14:textId="77777777" w:rsidR="002713E5" w:rsidRPr="002B5394" w:rsidRDefault="002713E5" w:rsidP="000E7982">
            <w:pPr>
              <w:pStyle w:val="S-O-P"/>
              <w:spacing w:before="76" w:after="76" w:line="240" w:lineRule="auto"/>
            </w:pPr>
            <w:r>
              <w:t>NA</w:t>
            </w:r>
          </w:p>
        </w:tc>
      </w:tr>
      <w:tr w:rsidR="002713E5" w:rsidRPr="002B5394" w14:paraId="0576D3AD" w14:textId="77777777" w:rsidTr="000E7982">
        <w:tc>
          <w:tcPr>
            <w:tcW w:w="5940" w:type="dxa"/>
            <w:vAlign w:val="top"/>
          </w:tcPr>
          <w:p w14:paraId="7AC0226A" w14:textId="77777777" w:rsidR="002713E5" w:rsidRPr="002B5394" w:rsidRDefault="002713E5" w:rsidP="000E7982">
            <w:pPr>
              <w:pStyle w:val="FABodyCopy"/>
              <w:spacing w:before="76" w:after="76" w:line="240" w:lineRule="auto"/>
            </w:pPr>
            <w:r w:rsidRPr="002B5394">
              <w:t>Uconnect 5 NAV — includes 10.1-in. digital touchscreen, AM/FM, Aux/USB, integrated voice command with Bluetooth, voice text reply, wireless Android Auto, wireless Apple CarPlay, HD radio, navigation, SiriusXM Guardian, SiriusXM Traffic and SiriusXM Travel Link, TomTom navigation, Amazon Alexa compatible, SiriusXM 360L, Maps OTA, Firmware OTA and dual phone connectivity (included in the Entertainment Group)</w:t>
            </w:r>
          </w:p>
        </w:tc>
        <w:tc>
          <w:tcPr>
            <w:tcW w:w="1035" w:type="dxa"/>
            <w:vAlign w:val="top"/>
          </w:tcPr>
          <w:p w14:paraId="37F546E7" w14:textId="77777777" w:rsidR="002713E5" w:rsidRPr="002B5394" w:rsidRDefault="002713E5" w:rsidP="000E7982">
            <w:pPr>
              <w:pStyle w:val="S-O-P"/>
              <w:spacing w:before="76" w:after="76" w:line="240" w:lineRule="auto"/>
            </w:pPr>
            <w:r>
              <w:t>NA</w:t>
            </w:r>
          </w:p>
        </w:tc>
        <w:tc>
          <w:tcPr>
            <w:tcW w:w="1035" w:type="dxa"/>
            <w:vAlign w:val="top"/>
          </w:tcPr>
          <w:p w14:paraId="57ADD246" w14:textId="77777777" w:rsidR="002713E5" w:rsidRPr="002B5394" w:rsidRDefault="002713E5" w:rsidP="000E7982">
            <w:pPr>
              <w:pStyle w:val="S-O-P"/>
              <w:spacing w:before="76" w:after="76" w:line="240" w:lineRule="auto"/>
            </w:pPr>
            <w:r>
              <w:t>S</w:t>
            </w:r>
          </w:p>
        </w:tc>
        <w:tc>
          <w:tcPr>
            <w:tcW w:w="1035" w:type="dxa"/>
            <w:vAlign w:val="top"/>
          </w:tcPr>
          <w:p w14:paraId="4268B6C6" w14:textId="77777777" w:rsidR="002713E5" w:rsidRPr="002B5394" w:rsidRDefault="002713E5" w:rsidP="000E7982">
            <w:pPr>
              <w:pStyle w:val="S-O-P"/>
              <w:spacing w:before="76" w:after="76" w:line="240" w:lineRule="auto"/>
            </w:pPr>
            <w:r>
              <w:t>S</w:t>
            </w:r>
          </w:p>
        </w:tc>
        <w:tc>
          <w:tcPr>
            <w:tcW w:w="1035" w:type="dxa"/>
            <w:vAlign w:val="top"/>
          </w:tcPr>
          <w:p w14:paraId="4638A09F" w14:textId="77777777" w:rsidR="002713E5" w:rsidRPr="002B5394" w:rsidRDefault="002713E5" w:rsidP="000E7982">
            <w:pPr>
              <w:pStyle w:val="S-O-P"/>
              <w:spacing w:before="76" w:after="76" w:line="240" w:lineRule="auto"/>
            </w:pPr>
            <w:r w:rsidRPr="002B5394">
              <w:t>S</w:t>
            </w:r>
          </w:p>
        </w:tc>
      </w:tr>
    </w:tbl>
    <w:p w14:paraId="3AA33424" w14:textId="77777777" w:rsidR="002713E5" w:rsidRPr="005E61A3" w:rsidRDefault="002713E5" w:rsidP="002713E5">
      <w:pPr>
        <w:pStyle w:val="Heading3"/>
        <w:keepNext/>
        <w:keepLines/>
      </w:pPr>
      <w:r w:rsidRPr="005E61A3">
        <w:t>SAFETY AND SECURITY</w:t>
      </w:r>
    </w:p>
    <w:tbl>
      <w:tblPr>
        <w:tblStyle w:val="FATABLESTYLE"/>
        <w:tblpPr w:leftFromText="180" w:rightFromText="180" w:vertAnchor="text" w:tblpY="1"/>
        <w:tblW w:w="5000" w:type="pct"/>
        <w:tblLayout w:type="fixed"/>
        <w:tblLook w:val="0020" w:firstRow="1" w:lastRow="0" w:firstColumn="0" w:lastColumn="0" w:noHBand="0" w:noVBand="0"/>
      </w:tblPr>
      <w:tblGrid>
        <w:gridCol w:w="5940"/>
        <w:gridCol w:w="1035"/>
        <w:gridCol w:w="1035"/>
        <w:gridCol w:w="1035"/>
        <w:gridCol w:w="1035"/>
      </w:tblGrid>
      <w:tr w:rsidR="002713E5" w:rsidRPr="002B5394" w14:paraId="2D1A27C2" w14:textId="77777777" w:rsidTr="001F035F">
        <w:trPr>
          <w:tblHeader/>
        </w:trPr>
        <w:tc>
          <w:tcPr>
            <w:tcW w:w="5940" w:type="dxa"/>
            <w:vAlign w:val="top"/>
          </w:tcPr>
          <w:p w14:paraId="22142DEF" w14:textId="77777777" w:rsidR="002713E5" w:rsidRPr="005E61A3" w:rsidRDefault="002713E5" w:rsidP="001F035F">
            <w:pPr>
              <w:pStyle w:val="TableSubhead"/>
              <w:keepNext/>
              <w:keepLines/>
            </w:pPr>
            <w:r w:rsidRPr="005E61A3">
              <w:t>SAFETY AND SECURITY</w:t>
            </w:r>
          </w:p>
        </w:tc>
        <w:tc>
          <w:tcPr>
            <w:tcW w:w="1035" w:type="dxa"/>
            <w:vAlign w:val="bottom"/>
          </w:tcPr>
          <w:p w14:paraId="7B32F007" w14:textId="77777777" w:rsidR="002713E5" w:rsidRPr="005E61A3" w:rsidRDefault="002713E5" w:rsidP="001F035F">
            <w:pPr>
              <w:pStyle w:val="ModelSubhead"/>
            </w:pPr>
            <w:r w:rsidRPr="005E61A3">
              <w:t>Laredo</w:t>
            </w:r>
          </w:p>
        </w:tc>
        <w:tc>
          <w:tcPr>
            <w:tcW w:w="1035" w:type="dxa"/>
            <w:vAlign w:val="bottom"/>
          </w:tcPr>
          <w:p w14:paraId="6C2F4450" w14:textId="77777777" w:rsidR="002713E5" w:rsidRPr="005E61A3" w:rsidRDefault="002713E5" w:rsidP="001F035F">
            <w:pPr>
              <w:pStyle w:val="ModelSubhead"/>
            </w:pPr>
            <w:r w:rsidRPr="005E61A3">
              <w:t>Limited</w:t>
            </w:r>
          </w:p>
        </w:tc>
        <w:tc>
          <w:tcPr>
            <w:tcW w:w="1035" w:type="dxa"/>
            <w:vAlign w:val="bottom"/>
          </w:tcPr>
          <w:p w14:paraId="6C5C8FFF" w14:textId="77777777" w:rsidR="002713E5" w:rsidRPr="005E61A3" w:rsidRDefault="002713E5" w:rsidP="001F035F">
            <w:pPr>
              <w:pStyle w:val="ModelSubhead"/>
            </w:pPr>
            <w:r w:rsidRPr="005E61A3">
              <w:t>Overland</w:t>
            </w:r>
          </w:p>
        </w:tc>
        <w:tc>
          <w:tcPr>
            <w:tcW w:w="1035" w:type="dxa"/>
            <w:vAlign w:val="bottom"/>
          </w:tcPr>
          <w:p w14:paraId="360D08DF" w14:textId="77777777" w:rsidR="002713E5" w:rsidRPr="005E61A3" w:rsidRDefault="002713E5" w:rsidP="001F035F">
            <w:pPr>
              <w:pStyle w:val="ModelSubhead"/>
            </w:pPr>
            <w:r w:rsidRPr="005E61A3">
              <w:t>Summit</w:t>
            </w:r>
          </w:p>
        </w:tc>
      </w:tr>
      <w:tr w:rsidR="002713E5" w:rsidRPr="002B5394" w14:paraId="2D4F0AFD" w14:textId="77777777" w:rsidTr="001F035F">
        <w:tc>
          <w:tcPr>
            <w:tcW w:w="5940" w:type="dxa"/>
          </w:tcPr>
          <w:p w14:paraId="5F7401A9" w14:textId="77777777" w:rsidR="002713E5" w:rsidRPr="002B5394" w:rsidRDefault="002713E5" w:rsidP="001F035F">
            <w:pPr>
              <w:pStyle w:val="FABodyCopy"/>
              <w:keepNext/>
              <w:keepLines/>
              <w:spacing w:before="76" w:after="76" w:line="240" w:lineRule="auto"/>
            </w:pPr>
            <w:r w:rsidRPr="002B5394">
              <w:t>Active Lane Management</w:t>
            </w:r>
          </w:p>
        </w:tc>
        <w:tc>
          <w:tcPr>
            <w:tcW w:w="1035" w:type="dxa"/>
          </w:tcPr>
          <w:p w14:paraId="0070957A" w14:textId="77777777" w:rsidR="002713E5" w:rsidRPr="002B5394" w:rsidRDefault="002713E5" w:rsidP="001F035F">
            <w:pPr>
              <w:pStyle w:val="S-O-P"/>
              <w:spacing w:before="76" w:after="76" w:line="240" w:lineRule="auto"/>
            </w:pPr>
            <w:r w:rsidRPr="002B5394">
              <w:t>S</w:t>
            </w:r>
          </w:p>
        </w:tc>
        <w:tc>
          <w:tcPr>
            <w:tcW w:w="1035" w:type="dxa"/>
          </w:tcPr>
          <w:p w14:paraId="7A231E11" w14:textId="77777777" w:rsidR="002713E5" w:rsidRPr="002B5394" w:rsidRDefault="002713E5" w:rsidP="001F035F">
            <w:pPr>
              <w:pStyle w:val="S-O-P"/>
              <w:spacing w:before="76" w:after="76" w:line="240" w:lineRule="auto"/>
            </w:pPr>
            <w:r w:rsidRPr="002B5394">
              <w:t>S</w:t>
            </w:r>
          </w:p>
        </w:tc>
        <w:tc>
          <w:tcPr>
            <w:tcW w:w="1035" w:type="dxa"/>
          </w:tcPr>
          <w:p w14:paraId="30456D96" w14:textId="77777777" w:rsidR="002713E5" w:rsidRPr="002B5394" w:rsidRDefault="002713E5" w:rsidP="001F035F">
            <w:pPr>
              <w:pStyle w:val="S-O-P"/>
              <w:spacing w:before="76" w:after="76" w:line="240" w:lineRule="auto"/>
            </w:pPr>
            <w:r w:rsidRPr="002B5394">
              <w:t>S</w:t>
            </w:r>
          </w:p>
        </w:tc>
        <w:tc>
          <w:tcPr>
            <w:tcW w:w="1035" w:type="dxa"/>
          </w:tcPr>
          <w:p w14:paraId="7289D8CC" w14:textId="77777777" w:rsidR="002713E5" w:rsidRPr="002B5394" w:rsidRDefault="002713E5" w:rsidP="001F035F">
            <w:pPr>
              <w:pStyle w:val="S-O-P"/>
              <w:spacing w:before="76" w:after="76" w:line="240" w:lineRule="auto"/>
            </w:pPr>
            <w:r w:rsidRPr="002B5394">
              <w:t>S</w:t>
            </w:r>
          </w:p>
        </w:tc>
      </w:tr>
      <w:tr w:rsidR="002713E5" w:rsidRPr="002B5394" w14:paraId="4036CB73" w14:textId="77777777" w:rsidTr="001F035F">
        <w:tc>
          <w:tcPr>
            <w:tcW w:w="5940" w:type="dxa"/>
          </w:tcPr>
          <w:p w14:paraId="4C654F92" w14:textId="77777777" w:rsidR="002713E5" w:rsidRPr="002B5394" w:rsidRDefault="002713E5" w:rsidP="001F035F">
            <w:pPr>
              <w:pStyle w:val="FABodyCopy"/>
              <w:spacing w:before="76" w:after="76" w:line="240" w:lineRule="auto"/>
            </w:pPr>
            <w:r w:rsidRPr="002B5394">
              <w:t>Adaptive cruise control with stop and go</w:t>
            </w:r>
          </w:p>
        </w:tc>
        <w:tc>
          <w:tcPr>
            <w:tcW w:w="1035" w:type="dxa"/>
          </w:tcPr>
          <w:p w14:paraId="65AA6EB3" w14:textId="77777777" w:rsidR="002713E5" w:rsidRPr="002B5394" w:rsidRDefault="002713E5" w:rsidP="001F035F">
            <w:pPr>
              <w:pStyle w:val="S-O-P"/>
              <w:spacing w:before="76" w:after="76" w:line="240" w:lineRule="auto"/>
            </w:pPr>
            <w:r w:rsidRPr="002B5394">
              <w:t>S</w:t>
            </w:r>
          </w:p>
        </w:tc>
        <w:tc>
          <w:tcPr>
            <w:tcW w:w="1035" w:type="dxa"/>
          </w:tcPr>
          <w:p w14:paraId="5665C0FD" w14:textId="77777777" w:rsidR="002713E5" w:rsidRPr="002B5394" w:rsidRDefault="002713E5" w:rsidP="001F035F">
            <w:pPr>
              <w:pStyle w:val="S-O-P"/>
              <w:spacing w:before="76" w:after="76" w:line="240" w:lineRule="auto"/>
            </w:pPr>
            <w:r w:rsidRPr="002B5394">
              <w:t>S</w:t>
            </w:r>
          </w:p>
        </w:tc>
        <w:tc>
          <w:tcPr>
            <w:tcW w:w="1035" w:type="dxa"/>
          </w:tcPr>
          <w:p w14:paraId="18A97C56" w14:textId="77777777" w:rsidR="002713E5" w:rsidRPr="002B5394" w:rsidRDefault="002713E5" w:rsidP="001F035F">
            <w:pPr>
              <w:pStyle w:val="S-O-P"/>
              <w:spacing w:before="76" w:after="76" w:line="240" w:lineRule="auto"/>
            </w:pPr>
            <w:r w:rsidRPr="002B5394">
              <w:t>S</w:t>
            </w:r>
          </w:p>
        </w:tc>
        <w:tc>
          <w:tcPr>
            <w:tcW w:w="1035" w:type="dxa"/>
          </w:tcPr>
          <w:p w14:paraId="39139B3A" w14:textId="77777777" w:rsidR="002713E5" w:rsidRPr="002B5394" w:rsidRDefault="002713E5" w:rsidP="001F035F">
            <w:pPr>
              <w:pStyle w:val="S-O-P"/>
              <w:spacing w:before="76" w:after="76" w:line="240" w:lineRule="auto"/>
            </w:pPr>
            <w:r w:rsidRPr="002B5394">
              <w:t>S</w:t>
            </w:r>
          </w:p>
        </w:tc>
      </w:tr>
      <w:tr w:rsidR="002713E5" w:rsidRPr="002B5394" w14:paraId="19A981EF" w14:textId="77777777" w:rsidTr="001F035F">
        <w:tc>
          <w:tcPr>
            <w:tcW w:w="5940" w:type="dxa"/>
          </w:tcPr>
          <w:p w14:paraId="1127CA48" w14:textId="77777777" w:rsidR="002713E5" w:rsidRPr="002B5394" w:rsidRDefault="002713E5" w:rsidP="001F035F">
            <w:pPr>
              <w:pStyle w:val="FABodyCopy"/>
              <w:spacing w:before="76" w:after="76" w:line="240" w:lineRule="auto"/>
              <w:rPr>
                <w:highlight w:val="yellow"/>
              </w:rPr>
            </w:pPr>
            <w:r w:rsidRPr="002B5394">
              <w:t>Advanced Brake Assist</w:t>
            </w:r>
          </w:p>
        </w:tc>
        <w:tc>
          <w:tcPr>
            <w:tcW w:w="1035" w:type="dxa"/>
          </w:tcPr>
          <w:p w14:paraId="3E87D4EB" w14:textId="77777777" w:rsidR="002713E5" w:rsidRPr="002B5394" w:rsidRDefault="002713E5" w:rsidP="001F035F">
            <w:pPr>
              <w:pStyle w:val="S-O-P"/>
              <w:spacing w:before="76" w:after="76" w:line="240" w:lineRule="auto"/>
            </w:pPr>
            <w:r w:rsidRPr="002B5394">
              <w:t>S</w:t>
            </w:r>
          </w:p>
        </w:tc>
        <w:tc>
          <w:tcPr>
            <w:tcW w:w="1035" w:type="dxa"/>
          </w:tcPr>
          <w:p w14:paraId="7C000E03" w14:textId="77777777" w:rsidR="002713E5" w:rsidRPr="002B5394" w:rsidRDefault="002713E5" w:rsidP="001F035F">
            <w:pPr>
              <w:pStyle w:val="S-O-P"/>
              <w:spacing w:before="76" w:after="76" w:line="240" w:lineRule="auto"/>
            </w:pPr>
            <w:r w:rsidRPr="002B5394">
              <w:t>S</w:t>
            </w:r>
          </w:p>
        </w:tc>
        <w:tc>
          <w:tcPr>
            <w:tcW w:w="1035" w:type="dxa"/>
          </w:tcPr>
          <w:p w14:paraId="292696B5" w14:textId="77777777" w:rsidR="002713E5" w:rsidRPr="002B5394" w:rsidRDefault="002713E5" w:rsidP="001F035F">
            <w:pPr>
              <w:pStyle w:val="S-O-P"/>
              <w:spacing w:before="76" w:after="76" w:line="240" w:lineRule="auto"/>
            </w:pPr>
            <w:r w:rsidRPr="002B5394">
              <w:t>S</w:t>
            </w:r>
          </w:p>
        </w:tc>
        <w:tc>
          <w:tcPr>
            <w:tcW w:w="1035" w:type="dxa"/>
          </w:tcPr>
          <w:p w14:paraId="48705CEB" w14:textId="77777777" w:rsidR="002713E5" w:rsidRPr="002B5394" w:rsidRDefault="002713E5" w:rsidP="001F035F">
            <w:pPr>
              <w:pStyle w:val="S-O-P"/>
              <w:spacing w:before="76" w:after="76" w:line="240" w:lineRule="auto"/>
            </w:pPr>
            <w:r w:rsidRPr="002B5394">
              <w:t>S</w:t>
            </w:r>
          </w:p>
        </w:tc>
      </w:tr>
      <w:tr w:rsidR="002713E5" w:rsidRPr="002B5394" w14:paraId="42456C40" w14:textId="77777777" w:rsidTr="001F035F">
        <w:tc>
          <w:tcPr>
            <w:tcW w:w="5940" w:type="dxa"/>
          </w:tcPr>
          <w:p w14:paraId="16EA6A25" w14:textId="77777777" w:rsidR="002713E5" w:rsidRPr="002B5394" w:rsidRDefault="002713E5" w:rsidP="001F035F">
            <w:pPr>
              <w:pStyle w:val="FABodyCopy"/>
              <w:spacing w:before="76" w:after="76" w:line="240" w:lineRule="auto"/>
            </w:pPr>
            <w:r w:rsidRPr="002B5394">
              <w:t xml:space="preserve">Air Bags </w:t>
            </w:r>
          </w:p>
        </w:tc>
        <w:tc>
          <w:tcPr>
            <w:tcW w:w="1035" w:type="dxa"/>
          </w:tcPr>
          <w:p w14:paraId="39F6C962" w14:textId="77777777" w:rsidR="002713E5" w:rsidRPr="002B5394" w:rsidRDefault="002713E5" w:rsidP="001F035F">
            <w:pPr>
              <w:pStyle w:val="S-O-P"/>
              <w:spacing w:before="76" w:after="76" w:line="240" w:lineRule="auto"/>
            </w:pPr>
          </w:p>
        </w:tc>
        <w:tc>
          <w:tcPr>
            <w:tcW w:w="1035" w:type="dxa"/>
          </w:tcPr>
          <w:p w14:paraId="4B989A6E" w14:textId="77777777" w:rsidR="002713E5" w:rsidRPr="002B5394" w:rsidRDefault="002713E5" w:rsidP="001F035F">
            <w:pPr>
              <w:pStyle w:val="S-O-P"/>
              <w:spacing w:before="76" w:after="76" w:line="240" w:lineRule="auto"/>
            </w:pPr>
          </w:p>
        </w:tc>
        <w:tc>
          <w:tcPr>
            <w:tcW w:w="1035" w:type="dxa"/>
          </w:tcPr>
          <w:p w14:paraId="38694208" w14:textId="77777777" w:rsidR="002713E5" w:rsidRPr="002B5394" w:rsidRDefault="002713E5" w:rsidP="001F035F">
            <w:pPr>
              <w:pStyle w:val="S-O-P"/>
              <w:spacing w:before="76" w:after="76" w:line="240" w:lineRule="auto"/>
            </w:pPr>
          </w:p>
        </w:tc>
        <w:tc>
          <w:tcPr>
            <w:tcW w:w="1035" w:type="dxa"/>
          </w:tcPr>
          <w:p w14:paraId="3916FF1A" w14:textId="77777777" w:rsidR="002713E5" w:rsidRPr="002B5394" w:rsidRDefault="002713E5" w:rsidP="001F035F">
            <w:pPr>
              <w:pStyle w:val="S-O-P"/>
              <w:spacing w:before="76" w:after="76" w:line="240" w:lineRule="auto"/>
            </w:pPr>
          </w:p>
        </w:tc>
      </w:tr>
      <w:tr w:rsidR="002713E5" w:rsidRPr="002B5394" w14:paraId="38C82611" w14:textId="77777777" w:rsidTr="001F035F">
        <w:tc>
          <w:tcPr>
            <w:tcW w:w="5940" w:type="dxa"/>
          </w:tcPr>
          <w:p w14:paraId="7C56AAFD" w14:textId="77777777" w:rsidR="002713E5" w:rsidRPr="002B5394" w:rsidRDefault="002713E5" w:rsidP="001F035F">
            <w:pPr>
              <w:pStyle w:val="FABodyIndent1"/>
              <w:spacing w:before="76" w:after="76" w:line="240" w:lineRule="auto"/>
            </w:pPr>
            <w:r w:rsidRPr="002B5394">
              <w:t>Advanced multistage, driver and front passenger</w:t>
            </w:r>
          </w:p>
        </w:tc>
        <w:tc>
          <w:tcPr>
            <w:tcW w:w="1035" w:type="dxa"/>
          </w:tcPr>
          <w:p w14:paraId="23EAA0A7" w14:textId="77777777" w:rsidR="002713E5" w:rsidRPr="002B5394" w:rsidRDefault="002713E5" w:rsidP="001F035F">
            <w:pPr>
              <w:pStyle w:val="S-O-P"/>
              <w:spacing w:before="76" w:after="76" w:line="240" w:lineRule="auto"/>
            </w:pPr>
            <w:r w:rsidRPr="002B5394">
              <w:t>S</w:t>
            </w:r>
          </w:p>
        </w:tc>
        <w:tc>
          <w:tcPr>
            <w:tcW w:w="1035" w:type="dxa"/>
          </w:tcPr>
          <w:p w14:paraId="7B21DA24" w14:textId="77777777" w:rsidR="002713E5" w:rsidRPr="002B5394" w:rsidRDefault="002713E5" w:rsidP="001F035F">
            <w:pPr>
              <w:pStyle w:val="S-O-P"/>
              <w:spacing w:before="76" w:after="76" w:line="240" w:lineRule="auto"/>
            </w:pPr>
            <w:r w:rsidRPr="002B5394">
              <w:t>S</w:t>
            </w:r>
          </w:p>
        </w:tc>
        <w:tc>
          <w:tcPr>
            <w:tcW w:w="1035" w:type="dxa"/>
          </w:tcPr>
          <w:p w14:paraId="5CBA8F1D" w14:textId="77777777" w:rsidR="002713E5" w:rsidRPr="002B5394" w:rsidRDefault="002713E5" w:rsidP="001F035F">
            <w:pPr>
              <w:pStyle w:val="S-O-P"/>
              <w:spacing w:before="76" w:after="76" w:line="240" w:lineRule="auto"/>
            </w:pPr>
            <w:r w:rsidRPr="002B5394">
              <w:t>S</w:t>
            </w:r>
          </w:p>
        </w:tc>
        <w:tc>
          <w:tcPr>
            <w:tcW w:w="1035" w:type="dxa"/>
          </w:tcPr>
          <w:p w14:paraId="7C112512" w14:textId="77777777" w:rsidR="002713E5" w:rsidRPr="002B5394" w:rsidRDefault="002713E5" w:rsidP="001F035F">
            <w:pPr>
              <w:pStyle w:val="S-O-P"/>
              <w:spacing w:before="76" w:after="76" w:line="240" w:lineRule="auto"/>
            </w:pPr>
            <w:r w:rsidRPr="002B5394">
              <w:t>S</w:t>
            </w:r>
          </w:p>
        </w:tc>
      </w:tr>
      <w:tr w:rsidR="002713E5" w:rsidRPr="002B5394" w14:paraId="4D0D109F" w14:textId="77777777" w:rsidTr="001F035F">
        <w:tc>
          <w:tcPr>
            <w:tcW w:w="5940" w:type="dxa"/>
          </w:tcPr>
          <w:p w14:paraId="71691DD5" w14:textId="77777777" w:rsidR="002713E5" w:rsidRPr="002B5394" w:rsidRDefault="002713E5" w:rsidP="001F035F">
            <w:pPr>
              <w:pStyle w:val="FABodyIndent1"/>
              <w:spacing w:before="76" w:after="76" w:line="240" w:lineRule="auto"/>
            </w:pPr>
            <w:r w:rsidRPr="002B5394">
              <w:t>Advanced side-curtain</w:t>
            </w:r>
          </w:p>
        </w:tc>
        <w:tc>
          <w:tcPr>
            <w:tcW w:w="1035" w:type="dxa"/>
          </w:tcPr>
          <w:p w14:paraId="68AA7567" w14:textId="77777777" w:rsidR="002713E5" w:rsidRPr="002B5394" w:rsidRDefault="002713E5" w:rsidP="001F035F">
            <w:pPr>
              <w:pStyle w:val="S-O-P"/>
              <w:spacing w:before="76" w:after="76" w:line="240" w:lineRule="auto"/>
            </w:pPr>
            <w:r w:rsidRPr="002B5394">
              <w:t>S</w:t>
            </w:r>
          </w:p>
        </w:tc>
        <w:tc>
          <w:tcPr>
            <w:tcW w:w="1035" w:type="dxa"/>
          </w:tcPr>
          <w:p w14:paraId="6E66E887" w14:textId="77777777" w:rsidR="002713E5" w:rsidRPr="002B5394" w:rsidRDefault="002713E5" w:rsidP="001F035F">
            <w:pPr>
              <w:pStyle w:val="S-O-P"/>
              <w:spacing w:before="76" w:after="76" w:line="240" w:lineRule="auto"/>
            </w:pPr>
            <w:r w:rsidRPr="002B5394">
              <w:t>S</w:t>
            </w:r>
          </w:p>
        </w:tc>
        <w:tc>
          <w:tcPr>
            <w:tcW w:w="1035" w:type="dxa"/>
          </w:tcPr>
          <w:p w14:paraId="7CF36366" w14:textId="77777777" w:rsidR="002713E5" w:rsidRPr="002B5394" w:rsidRDefault="002713E5" w:rsidP="001F035F">
            <w:pPr>
              <w:pStyle w:val="S-O-P"/>
              <w:spacing w:before="76" w:after="76" w:line="240" w:lineRule="auto"/>
            </w:pPr>
            <w:r w:rsidRPr="002B5394">
              <w:t>S</w:t>
            </w:r>
          </w:p>
        </w:tc>
        <w:tc>
          <w:tcPr>
            <w:tcW w:w="1035" w:type="dxa"/>
          </w:tcPr>
          <w:p w14:paraId="203930AD" w14:textId="77777777" w:rsidR="002713E5" w:rsidRPr="002B5394" w:rsidRDefault="002713E5" w:rsidP="001F035F">
            <w:pPr>
              <w:pStyle w:val="S-O-P"/>
              <w:spacing w:before="76" w:after="76" w:line="240" w:lineRule="auto"/>
            </w:pPr>
            <w:r w:rsidRPr="002B5394">
              <w:t>S</w:t>
            </w:r>
          </w:p>
        </w:tc>
      </w:tr>
      <w:tr w:rsidR="002713E5" w:rsidRPr="002B5394" w14:paraId="5CF9D802" w14:textId="77777777" w:rsidTr="001F035F">
        <w:tc>
          <w:tcPr>
            <w:tcW w:w="5940" w:type="dxa"/>
          </w:tcPr>
          <w:p w14:paraId="0943914F" w14:textId="77777777" w:rsidR="002713E5" w:rsidRPr="002B5394" w:rsidRDefault="002713E5" w:rsidP="001F035F">
            <w:pPr>
              <w:pStyle w:val="FABodyIndent1"/>
              <w:spacing w:before="76" w:after="76" w:line="240" w:lineRule="auto"/>
            </w:pPr>
            <w:r w:rsidRPr="002B5394">
              <w:t>Advanced supplemental front-seat side air bags</w:t>
            </w:r>
          </w:p>
        </w:tc>
        <w:tc>
          <w:tcPr>
            <w:tcW w:w="1035" w:type="dxa"/>
          </w:tcPr>
          <w:p w14:paraId="002A4C9C" w14:textId="77777777" w:rsidR="002713E5" w:rsidRPr="002B5394" w:rsidRDefault="002713E5" w:rsidP="001F035F">
            <w:pPr>
              <w:pStyle w:val="S-O-P"/>
              <w:spacing w:before="76" w:after="76" w:line="240" w:lineRule="auto"/>
            </w:pPr>
            <w:r w:rsidRPr="002B5394">
              <w:t>S</w:t>
            </w:r>
          </w:p>
        </w:tc>
        <w:tc>
          <w:tcPr>
            <w:tcW w:w="1035" w:type="dxa"/>
          </w:tcPr>
          <w:p w14:paraId="71C9A608" w14:textId="77777777" w:rsidR="002713E5" w:rsidRPr="002B5394" w:rsidRDefault="002713E5" w:rsidP="001F035F">
            <w:pPr>
              <w:pStyle w:val="S-O-P"/>
              <w:spacing w:before="76" w:after="76" w:line="240" w:lineRule="auto"/>
            </w:pPr>
            <w:r w:rsidRPr="002B5394">
              <w:t>S</w:t>
            </w:r>
          </w:p>
        </w:tc>
        <w:tc>
          <w:tcPr>
            <w:tcW w:w="1035" w:type="dxa"/>
          </w:tcPr>
          <w:p w14:paraId="5FF364EF" w14:textId="77777777" w:rsidR="002713E5" w:rsidRPr="002B5394" w:rsidRDefault="002713E5" w:rsidP="001F035F">
            <w:pPr>
              <w:pStyle w:val="S-O-P"/>
              <w:spacing w:before="76" w:after="76" w:line="240" w:lineRule="auto"/>
            </w:pPr>
            <w:r w:rsidRPr="002B5394">
              <w:t>S</w:t>
            </w:r>
          </w:p>
        </w:tc>
        <w:tc>
          <w:tcPr>
            <w:tcW w:w="1035" w:type="dxa"/>
          </w:tcPr>
          <w:p w14:paraId="17741FEF" w14:textId="77777777" w:rsidR="002713E5" w:rsidRPr="002B5394" w:rsidRDefault="002713E5" w:rsidP="001F035F">
            <w:pPr>
              <w:pStyle w:val="S-O-P"/>
              <w:spacing w:before="76" w:after="76" w:line="240" w:lineRule="auto"/>
            </w:pPr>
            <w:r w:rsidRPr="002B5394">
              <w:t>S</w:t>
            </w:r>
          </w:p>
        </w:tc>
      </w:tr>
      <w:tr w:rsidR="002713E5" w:rsidRPr="002B5394" w14:paraId="51F3AD5B" w14:textId="77777777" w:rsidTr="001F035F">
        <w:tc>
          <w:tcPr>
            <w:tcW w:w="5940" w:type="dxa"/>
          </w:tcPr>
          <w:p w14:paraId="77E0A9CD" w14:textId="77777777" w:rsidR="002713E5" w:rsidRPr="002B5394" w:rsidRDefault="002713E5" w:rsidP="001F035F">
            <w:pPr>
              <w:pStyle w:val="FABodyIndent1"/>
              <w:spacing w:before="76" w:after="76" w:line="240" w:lineRule="auto"/>
            </w:pPr>
            <w:r w:rsidRPr="002B5394">
              <w:t>Driver’s side inflatable knee bolster</w:t>
            </w:r>
          </w:p>
        </w:tc>
        <w:tc>
          <w:tcPr>
            <w:tcW w:w="1035" w:type="dxa"/>
          </w:tcPr>
          <w:p w14:paraId="00DF1EF4" w14:textId="77777777" w:rsidR="002713E5" w:rsidRPr="002B5394" w:rsidRDefault="002713E5" w:rsidP="001F035F">
            <w:pPr>
              <w:pStyle w:val="S-O-P"/>
              <w:spacing w:before="76" w:after="76" w:line="240" w:lineRule="auto"/>
            </w:pPr>
            <w:r w:rsidRPr="002B5394">
              <w:t>S</w:t>
            </w:r>
          </w:p>
        </w:tc>
        <w:tc>
          <w:tcPr>
            <w:tcW w:w="1035" w:type="dxa"/>
          </w:tcPr>
          <w:p w14:paraId="0AB32553" w14:textId="77777777" w:rsidR="002713E5" w:rsidRPr="002B5394" w:rsidRDefault="002713E5" w:rsidP="001F035F">
            <w:pPr>
              <w:pStyle w:val="S-O-P"/>
              <w:spacing w:before="76" w:after="76" w:line="240" w:lineRule="auto"/>
            </w:pPr>
            <w:r w:rsidRPr="002B5394">
              <w:t>S</w:t>
            </w:r>
          </w:p>
        </w:tc>
        <w:tc>
          <w:tcPr>
            <w:tcW w:w="1035" w:type="dxa"/>
          </w:tcPr>
          <w:p w14:paraId="15AB9ADA" w14:textId="77777777" w:rsidR="002713E5" w:rsidRPr="002B5394" w:rsidRDefault="002713E5" w:rsidP="001F035F">
            <w:pPr>
              <w:pStyle w:val="S-O-P"/>
              <w:spacing w:before="76" w:after="76" w:line="240" w:lineRule="auto"/>
            </w:pPr>
            <w:r w:rsidRPr="002B5394">
              <w:t>S</w:t>
            </w:r>
          </w:p>
        </w:tc>
        <w:tc>
          <w:tcPr>
            <w:tcW w:w="1035" w:type="dxa"/>
          </w:tcPr>
          <w:p w14:paraId="736056ED" w14:textId="77777777" w:rsidR="002713E5" w:rsidRPr="002B5394" w:rsidRDefault="002713E5" w:rsidP="001F035F">
            <w:pPr>
              <w:pStyle w:val="S-O-P"/>
              <w:spacing w:before="76" w:after="76" w:line="240" w:lineRule="auto"/>
            </w:pPr>
            <w:r w:rsidRPr="002B5394">
              <w:t>S</w:t>
            </w:r>
          </w:p>
        </w:tc>
      </w:tr>
      <w:tr w:rsidR="002713E5" w:rsidRPr="002B5394" w14:paraId="4B91A7CA" w14:textId="77777777" w:rsidTr="001F035F">
        <w:tc>
          <w:tcPr>
            <w:tcW w:w="5940" w:type="dxa"/>
          </w:tcPr>
          <w:p w14:paraId="0C4E69D5" w14:textId="77777777" w:rsidR="002713E5" w:rsidRPr="002B5394" w:rsidRDefault="002713E5" w:rsidP="001F035F">
            <w:pPr>
              <w:pStyle w:val="FABodyCopy"/>
              <w:spacing w:before="76" w:after="76" w:line="240" w:lineRule="auto"/>
            </w:pPr>
            <w:r w:rsidRPr="002B5394">
              <w:lastRenderedPageBreak/>
              <w:t>Blind-spot Monitoring</w:t>
            </w:r>
          </w:p>
        </w:tc>
        <w:tc>
          <w:tcPr>
            <w:tcW w:w="1035" w:type="dxa"/>
          </w:tcPr>
          <w:p w14:paraId="373EC7D4" w14:textId="77777777" w:rsidR="002713E5" w:rsidRPr="002B5394" w:rsidRDefault="002713E5" w:rsidP="001F035F">
            <w:pPr>
              <w:pStyle w:val="S-O-P"/>
              <w:spacing w:before="76" w:after="76" w:line="240" w:lineRule="auto"/>
            </w:pPr>
            <w:r w:rsidRPr="002B5394">
              <w:t>S</w:t>
            </w:r>
          </w:p>
        </w:tc>
        <w:tc>
          <w:tcPr>
            <w:tcW w:w="1035" w:type="dxa"/>
          </w:tcPr>
          <w:p w14:paraId="7E84D35F" w14:textId="77777777" w:rsidR="002713E5" w:rsidRPr="002B5394" w:rsidRDefault="002713E5" w:rsidP="001F035F">
            <w:pPr>
              <w:pStyle w:val="S-O-P"/>
              <w:spacing w:before="76" w:after="76" w:line="240" w:lineRule="auto"/>
            </w:pPr>
            <w:r w:rsidRPr="002B5394">
              <w:t>S</w:t>
            </w:r>
          </w:p>
        </w:tc>
        <w:tc>
          <w:tcPr>
            <w:tcW w:w="1035" w:type="dxa"/>
          </w:tcPr>
          <w:p w14:paraId="48ADEF07" w14:textId="77777777" w:rsidR="002713E5" w:rsidRPr="002B5394" w:rsidRDefault="002713E5" w:rsidP="001F035F">
            <w:pPr>
              <w:pStyle w:val="S-O-P"/>
              <w:spacing w:before="76" w:after="76" w:line="240" w:lineRule="auto"/>
            </w:pPr>
            <w:r w:rsidRPr="002B5394">
              <w:t>S</w:t>
            </w:r>
          </w:p>
        </w:tc>
        <w:tc>
          <w:tcPr>
            <w:tcW w:w="1035" w:type="dxa"/>
          </w:tcPr>
          <w:p w14:paraId="53B7C1C6" w14:textId="77777777" w:rsidR="002713E5" w:rsidRPr="002B5394" w:rsidRDefault="002713E5" w:rsidP="001F035F">
            <w:pPr>
              <w:pStyle w:val="S-O-P"/>
              <w:spacing w:before="76" w:after="76" w:line="240" w:lineRule="auto"/>
            </w:pPr>
            <w:r w:rsidRPr="002B5394">
              <w:t>S</w:t>
            </w:r>
          </w:p>
        </w:tc>
      </w:tr>
      <w:tr w:rsidR="002713E5" w:rsidRPr="002B5394" w14:paraId="241347D6" w14:textId="77777777" w:rsidTr="001F035F">
        <w:tc>
          <w:tcPr>
            <w:tcW w:w="5940" w:type="dxa"/>
          </w:tcPr>
          <w:p w14:paraId="2DDEC893" w14:textId="77777777" w:rsidR="002713E5" w:rsidRPr="002B5394" w:rsidRDefault="002713E5" w:rsidP="001F035F">
            <w:pPr>
              <w:pStyle w:val="FABodyCopy"/>
              <w:spacing w:before="76" w:after="76" w:line="240" w:lineRule="auto"/>
              <w:rPr>
                <w:highlight w:val="yellow"/>
              </w:rPr>
            </w:pPr>
            <w:r w:rsidRPr="002B5394">
              <w:t>Child Seat Anchor system (LATCH)</w:t>
            </w:r>
          </w:p>
        </w:tc>
        <w:tc>
          <w:tcPr>
            <w:tcW w:w="1035" w:type="dxa"/>
          </w:tcPr>
          <w:p w14:paraId="56C18139" w14:textId="77777777" w:rsidR="002713E5" w:rsidRPr="002B5394" w:rsidRDefault="002713E5" w:rsidP="001F035F">
            <w:pPr>
              <w:pStyle w:val="S-O-P"/>
              <w:spacing w:before="76" w:after="76" w:line="240" w:lineRule="auto"/>
            </w:pPr>
            <w:r w:rsidRPr="002B5394">
              <w:t>S</w:t>
            </w:r>
          </w:p>
        </w:tc>
        <w:tc>
          <w:tcPr>
            <w:tcW w:w="1035" w:type="dxa"/>
          </w:tcPr>
          <w:p w14:paraId="58874F08" w14:textId="77777777" w:rsidR="002713E5" w:rsidRPr="002B5394" w:rsidRDefault="002713E5" w:rsidP="001F035F">
            <w:pPr>
              <w:pStyle w:val="S-O-P"/>
              <w:spacing w:before="76" w:after="76" w:line="240" w:lineRule="auto"/>
            </w:pPr>
            <w:r w:rsidRPr="002B5394">
              <w:t>S</w:t>
            </w:r>
          </w:p>
        </w:tc>
        <w:tc>
          <w:tcPr>
            <w:tcW w:w="1035" w:type="dxa"/>
          </w:tcPr>
          <w:p w14:paraId="59EFD240" w14:textId="77777777" w:rsidR="002713E5" w:rsidRPr="002B5394" w:rsidRDefault="002713E5" w:rsidP="001F035F">
            <w:pPr>
              <w:pStyle w:val="S-O-P"/>
              <w:spacing w:before="76" w:after="76" w:line="240" w:lineRule="auto"/>
            </w:pPr>
            <w:r w:rsidRPr="002B5394">
              <w:t>S</w:t>
            </w:r>
          </w:p>
        </w:tc>
        <w:tc>
          <w:tcPr>
            <w:tcW w:w="1035" w:type="dxa"/>
          </w:tcPr>
          <w:p w14:paraId="6061D41D" w14:textId="77777777" w:rsidR="002713E5" w:rsidRPr="002B5394" w:rsidRDefault="002713E5" w:rsidP="001F035F">
            <w:pPr>
              <w:pStyle w:val="S-O-P"/>
              <w:spacing w:before="76" w:after="76" w:line="240" w:lineRule="auto"/>
            </w:pPr>
            <w:r w:rsidRPr="002B5394">
              <w:t>S</w:t>
            </w:r>
          </w:p>
        </w:tc>
      </w:tr>
      <w:tr w:rsidR="002713E5" w:rsidRPr="002B5394" w14:paraId="13A43B9D" w14:textId="77777777" w:rsidTr="001F035F">
        <w:tc>
          <w:tcPr>
            <w:tcW w:w="5940" w:type="dxa"/>
          </w:tcPr>
          <w:p w14:paraId="12B7946B" w14:textId="77777777" w:rsidR="002713E5" w:rsidRPr="002B5394" w:rsidRDefault="002713E5" w:rsidP="001F035F">
            <w:pPr>
              <w:pStyle w:val="FABodyCopy"/>
              <w:spacing w:before="76" w:after="76" w:line="240" w:lineRule="auto"/>
            </w:pPr>
            <w:r w:rsidRPr="002B5394">
              <w:t>Electric</w:t>
            </w:r>
            <w:r>
              <w:t>-</w:t>
            </w:r>
            <w:r w:rsidRPr="002B5394">
              <w:t>park brake with Safe Hold</w:t>
            </w:r>
          </w:p>
        </w:tc>
        <w:tc>
          <w:tcPr>
            <w:tcW w:w="1035" w:type="dxa"/>
          </w:tcPr>
          <w:p w14:paraId="27C57EC6" w14:textId="77777777" w:rsidR="002713E5" w:rsidRPr="002B5394" w:rsidRDefault="002713E5" w:rsidP="001F035F">
            <w:pPr>
              <w:pStyle w:val="S-O-P"/>
              <w:spacing w:before="76" w:after="76" w:line="240" w:lineRule="auto"/>
            </w:pPr>
            <w:r w:rsidRPr="002B5394">
              <w:t>S</w:t>
            </w:r>
          </w:p>
        </w:tc>
        <w:tc>
          <w:tcPr>
            <w:tcW w:w="1035" w:type="dxa"/>
          </w:tcPr>
          <w:p w14:paraId="5E9D4AB8" w14:textId="77777777" w:rsidR="002713E5" w:rsidRPr="002B5394" w:rsidRDefault="002713E5" w:rsidP="001F035F">
            <w:pPr>
              <w:pStyle w:val="S-O-P"/>
              <w:spacing w:before="76" w:after="76" w:line="240" w:lineRule="auto"/>
            </w:pPr>
            <w:r w:rsidRPr="002B5394">
              <w:t>S</w:t>
            </w:r>
          </w:p>
        </w:tc>
        <w:tc>
          <w:tcPr>
            <w:tcW w:w="1035" w:type="dxa"/>
          </w:tcPr>
          <w:p w14:paraId="5348580C" w14:textId="77777777" w:rsidR="002713E5" w:rsidRPr="002B5394" w:rsidRDefault="002713E5" w:rsidP="001F035F">
            <w:pPr>
              <w:pStyle w:val="S-O-P"/>
              <w:spacing w:before="76" w:after="76" w:line="240" w:lineRule="auto"/>
            </w:pPr>
            <w:r w:rsidRPr="002B5394">
              <w:t>S</w:t>
            </w:r>
          </w:p>
        </w:tc>
        <w:tc>
          <w:tcPr>
            <w:tcW w:w="1035" w:type="dxa"/>
          </w:tcPr>
          <w:p w14:paraId="1966B115" w14:textId="77777777" w:rsidR="002713E5" w:rsidRPr="002B5394" w:rsidRDefault="002713E5" w:rsidP="001F035F">
            <w:pPr>
              <w:pStyle w:val="S-O-P"/>
              <w:spacing w:before="76" w:after="76" w:line="240" w:lineRule="auto"/>
            </w:pPr>
            <w:r w:rsidRPr="002B5394">
              <w:t>S</w:t>
            </w:r>
          </w:p>
        </w:tc>
      </w:tr>
      <w:tr w:rsidR="002713E5" w:rsidRPr="002B5394" w14:paraId="421B1D49" w14:textId="77777777" w:rsidTr="001F035F">
        <w:tc>
          <w:tcPr>
            <w:tcW w:w="5940" w:type="dxa"/>
          </w:tcPr>
          <w:p w14:paraId="1E8FA65E" w14:textId="77777777" w:rsidR="002713E5" w:rsidRPr="002B5394" w:rsidRDefault="002713E5" w:rsidP="001F035F">
            <w:pPr>
              <w:pStyle w:val="FABodyCopy"/>
              <w:spacing w:before="76" w:after="76" w:line="240" w:lineRule="auto"/>
            </w:pPr>
            <w:r w:rsidRPr="002B5394">
              <w:t>Electronic stability control (ESC) — includes vehicle stability management system, Electronic Roll Mitigation, all-speed traction control, Brake Assist and four-channel antilock brake system</w:t>
            </w:r>
          </w:p>
        </w:tc>
        <w:tc>
          <w:tcPr>
            <w:tcW w:w="1035" w:type="dxa"/>
          </w:tcPr>
          <w:p w14:paraId="07EE1DB2" w14:textId="77777777" w:rsidR="002713E5" w:rsidRPr="002B5394" w:rsidRDefault="002713E5" w:rsidP="001F035F">
            <w:pPr>
              <w:pStyle w:val="S-O-P"/>
              <w:spacing w:before="76" w:after="76" w:line="240" w:lineRule="auto"/>
            </w:pPr>
            <w:r w:rsidRPr="002B5394">
              <w:t>S</w:t>
            </w:r>
          </w:p>
        </w:tc>
        <w:tc>
          <w:tcPr>
            <w:tcW w:w="1035" w:type="dxa"/>
          </w:tcPr>
          <w:p w14:paraId="54F5FC52" w14:textId="77777777" w:rsidR="002713E5" w:rsidRPr="002B5394" w:rsidRDefault="002713E5" w:rsidP="001F035F">
            <w:pPr>
              <w:pStyle w:val="S-O-P"/>
              <w:spacing w:before="76" w:after="76" w:line="240" w:lineRule="auto"/>
            </w:pPr>
            <w:r w:rsidRPr="002B5394">
              <w:t>S</w:t>
            </w:r>
          </w:p>
        </w:tc>
        <w:tc>
          <w:tcPr>
            <w:tcW w:w="1035" w:type="dxa"/>
          </w:tcPr>
          <w:p w14:paraId="7BDDBAA4" w14:textId="77777777" w:rsidR="002713E5" w:rsidRPr="002B5394" w:rsidRDefault="002713E5" w:rsidP="001F035F">
            <w:pPr>
              <w:pStyle w:val="S-O-P"/>
              <w:spacing w:before="76" w:after="76" w:line="240" w:lineRule="auto"/>
            </w:pPr>
            <w:r w:rsidRPr="002B5394">
              <w:t>S</w:t>
            </w:r>
          </w:p>
        </w:tc>
        <w:tc>
          <w:tcPr>
            <w:tcW w:w="1035" w:type="dxa"/>
          </w:tcPr>
          <w:p w14:paraId="044E1227" w14:textId="77777777" w:rsidR="002713E5" w:rsidRPr="002B5394" w:rsidRDefault="002713E5" w:rsidP="001F035F">
            <w:pPr>
              <w:pStyle w:val="S-O-P"/>
              <w:spacing w:before="76" w:after="76" w:line="240" w:lineRule="auto"/>
            </w:pPr>
            <w:r w:rsidRPr="002B5394">
              <w:t>S</w:t>
            </w:r>
          </w:p>
        </w:tc>
      </w:tr>
      <w:tr w:rsidR="002713E5" w:rsidRPr="002B5394" w14:paraId="670BC51D" w14:textId="77777777" w:rsidTr="001F035F">
        <w:tc>
          <w:tcPr>
            <w:tcW w:w="5940" w:type="dxa"/>
          </w:tcPr>
          <w:p w14:paraId="253F5F6D" w14:textId="77777777" w:rsidR="002713E5" w:rsidRPr="002B5394" w:rsidRDefault="002713E5" w:rsidP="001F035F">
            <w:pPr>
              <w:pStyle w:val="FABodyCopy"/>
              <w:spacing w:before="76" w:after="76" w:line="240" w:lineRule="auto"/>
            </w:pPr>
            <w:r w:rsidRPr="002B5394">
              <w:t>Drowsy Driver Detection</w:t>
            </w:r>
          </w:p>
        </w:tc>
        <w:tc>
          <w:tcPr>
            <w:tcW w:w="1035" w:type="dxa"/>
          </w:tcPr>
          <w:p w14:paraId="0B3C8D47" w14:textId="77777777" w:rsidR="002713E5" w:rsidRPr="002B5394" w:rsidRDefault="002713E5" w:rsidP="001F035F">
            <w:pPr>
              <w:pStyle w:val="S-O-P"/>
              <w:spacing w:before="76" w:after="76" w:line="240" w:lineRule="auto"/>
            </w:pPr>
            <w:r>
              <w:t>NA</w:t>
            </w:r>
          </w:p>
        </w:tc>
        <w:tc>
          <w:tcPr>
            <w:tcW w:w="1035" w:type="dxa"/>
          </w:tcPr>
          <w:p w14:paraId="2D048482" w14:textId="77777777" w:rsidR="002713E5" w:rsidRPr="002B5394" w:rsidRDefault="002713E5" w:rsidP="001F035F">
            <w:pPr>
              <w:pStyle w:val="S-O-P"/>
              <w:spacing w:before="76" w:after="76" w:line="240" w:lineRule="auto"/>
            </w:pPr>
            <w:r>
              <w:t>NA</w:t>
            </w:r>
          </w:p>
        </w:tc>
        <w:tc>
          <w:tcPr>
            <w:tcW w:w="1035" w:type="dxa"/>
          </w:tcPr>
          <w:p w14:paraId="215C2D0B" w14:textId="77777777" w:rsidR="002713E5" w:rsidRPr="002B5394" w:rsidRDefault="002713E5" w:rsidP="001F035F">
            <w:pPr>
              <w:pStyle w:val="S-O-P"/>
              <w:spacing w:before="76" w:after="76" w:line="240" w:lineRule="auto"/>
            </w:pPr>
            <w:r>
              <w:t>NA</w:t>
            </w:r>
          </w:p>
        </w:tc>
        <w:tc>
          <w:tcPr>
            <w:tcW w:w="1035" w:type="dxa"/>
          </w:tcPr>
          <w:p w14:paraId="6838D337" w14:textId="77777777" w:rsidR="002713E5" w:rsidRPr="002B5394" w:rsidRDefault="002713E5" w:rsidP="001F035F">
            <w:pPr>
              <w:pStyle w:val="S-O-P"/>
              <w:spacing w:before="76" w:after="76" w:line="240" w:lineRule="auto"/>
            </w:pPr>
            <w:r w:rsidRPr="002B5394">
              <w:t>S</w:t>
            </w:r>
          </w:p>
        </w:tc>
      </w:tr>
      <w:tr w:rsidR="002713E5" w:rsidRPr="002B5394" w14:paraId="24EC57BB" w14:textId="77777777" w:rsidTr="001F035F">
        <w:tc>
          <w:tcPr>
            <w:tcW w:w="5940" w:type="dxa"/>
          </w:tcPr>
          <w:p w14:paraId="4995C519" w14:textId="77777777" w:rsidR="002713E5" w:rsidRPr="002B5394" w:rsidRDefault="002713E5" w:rsidP="001F035F">
            <w:pPr>
              <w:pStyle w:val="FABodyCopy"/>
              <w:spacing w:before="76" w:after="76" w:line="240" w:lineRule="auto"/>
            </w:pPr>
            <w:r w:rsidRPr="002B5394">
              <w:t xml:space="preserve">Full-Speed Collision Warning with Active Braking and Pedestrian/Cyclist Detection </w:t>
            </w:r>
          </w:p>
        </w:tc>
        <w:tc>
          <w:tcPr>
            <w:tcW w:w="1035" w:type="dxa"/>
          </w:tcPr>
          <w:p w14:paraId="11B72893" w14:textId="77777777" w:rsidR="002713E5" w:rsidRPr="002B5394" w:rsidRDefault="002713E5" w:rsidP="001F035F">
            <w:pPr>
              <w:pStyle w:val="S-O-P"/>
              <w:spacing w:before="76" w:after="76" w:line="240" w:lineRule="auto"/>
            </w:pPr>
            <w:r w:rsidRPr="002B5394">
              <w:t>S</w:t>
            </w:r>
          </w:p>
        </w:tc>
        <w:tc>
          <w:tcPr>
            <w:tcW w:w="1035" w:type="dxa"/>
          </w:tcPr>
          <w:p w14:paraId="3A9C56BC" w14:textId="77777777" w:rsidR="002713E5" w:rsidRPr="002B5394" w:rsidRDefault="002713E5" w:rsidP="001F035F">
            <w:pPr>
              <w:pStyle w:val="S-O-P"/>
              <w:spacing w:before="76" w:after="76" w:line="240" w:lineRule="auto"/>
            </w:pPr>
            <w:r w:rsidRPr="002B5394">
              <w:t>S</w:t>
            </w:r>
          </w:p>
        </w:tc>
        <w:tc>
          <w:tcPr>
            <w:tcW w:w="1035" w:type="dxa"/>
          </w:tcPr>
          <w:p w14:paraId="1AB84124" w14:textId="77777777" w:rsidR="002713E5" w:rsidRPr="002B5394" w:rsidRDefault="002713E5" w:rsidP="001F035F">
            <w:pPr>
              <w:pStyle w:val="S-O-P"/>
              <w:spacing w:before="76" w:after="76" w:line="240" w:lineRule="auto"/>
            </w:pPr>
            <w:r w:rsidRPr="002B5394">
              <w:t>S</w:t>
            </w:r>
          </w:p>
        </w:tc>
        <w:tc>
          <w:tcPr>
            <w:tcW w:w="1035" w:type="dxa"/>
          </w:tcPr>
          <w:p w14:paraId="29A7C990" w14:textId="77777777" w:rsidR="002713E5" w:rsidRPr="002B5394" w:rsidRDefault="002713E5" w:rsidP="001F035F">
            <w:pPr>
              <w:pStyle w:val="S-O-P"/>
              <w:spacing w:before="76" w:after="76" w:line="240" w:lineRule="auto"/>
            </w:pPr>
            <w:r w:rsidRPr="002B5394">
              <w:t>S</w:t>
            </w:r>
          </w:p>
        </w:tc>
      </w:tr>
      <w:tr w:rsidR="002713E5" w:rsidRPr="002B5394" w14:paraId="54123E86" w14:textId="77777777" w:rsidTr="001F035F">
        <w:tc>
          <w:tcPr>
            <w:tcW w:w="5940" w:type="dxa"/>
          </w:tcPr>
          <w:p w14:paraId="19EE602D" w14:textId="77777777" w:rsidR="002713E5" w:rsidRPr="002B5394" w:rsidRDefault="002713E5" w:rsidP="001F035F">
            <w:pPr>
              <w:pStyle w:val="FABodyCopy"/>
              <w:spacing w:before="76" w:after="76" w:line="240" w:lineRule="auto"/>
            </w:pPr>
            <w:r w:rsidRPr="002B5394">
              <w:t>Highway Assist (included with Advanced ProTech Group, standard on Summit models)</w:t>
            </w:r>
          </w:p>
        </w:tc>
        <w:tc>
          <w:tcPr>
            <w:tcW w:w="1035" w:type="dxa"/>
          </w:tcPr>
          <w:p w14:paraId="68EC5D83" w14:textId="77777777" w:rsidR="002713E5" w:rsidRPr="002B5394" w:rsidRDefault="002713E5" w:rsidP="001F035F">
            <w:pPr>
              <w:pStyle w:val="S-O-P"/>
              <w:spacing w:before="76" w:after="76" w:line="240" w:lineRule="auto"/>
            </w:pPr>
            <w:r>
              <w:t>NA</w:t>
            </w:r>
          </w:p>
        </w:tc>
        <w:tc>
          <w:tcPr>
            <w:tcW w:w="1035" w:type="dxa"/>
          </w:tcPr>
          <w:p w14:paraId="4ECC4926" w14:textId="77777777" w:rsidR="002713E5" w:rsidRPr="002B5394" w:rsidRDefault="002713E5" w:rsidP="001F035F">
            <w:pPr>
              <w:pStyle w:val="S-O-P"/>
              <w:spacing w:before="76" w:after="76" w:line="240" w:lineRule="auto"/>
            </w:pPr>
            <w:r>
              <w:t>NA</w:t>
            </w:r>
          </w:p>
        </w:tc>
        <w:tc>
          <w:tcPr>
            <w:tcW w:w="1035" w:type="dxa"/>
          </w:tcPr>
          <w:p w14:paraId="0E1F197D" w14:textId="77777777" w:rsidR="002713E5" w:rsidRPr="002B5394" w:rsidRDefault="002713E5" w:rsidP="001F035F">
            <w:pPr>
              <w:pStyle w:val="S-O-P"/>
              <w:spacing w:before="76" w:after="76" w:line="240" w:lineRule="auto"/>
            </w:pPr>
            <w:r w:rsidRPr="002B5394">
              <w:t>P</w:t>
            </w:r>
          </w:p>
        </w:tc>
        <w:tc>
          <w:tcPr>
            <w:tcW w:w="1035" w:type="dxa"/>
          </w:tcPr>
          <w:p w14:paraId="5A218C5A" w14:textId="77777777" w:rsidR="002713E5" w:rsidRPr="002B5394" w:rsidRDefault="002713E5" w:rsidP="001F035F">
            <w:pPr>
              <w:pStyle w:val="S-O-P"/>
              <w:spacing w:before="76" w:after="76" w:line="240" w:lineRule="auto"/>
            </w:pPr>
            <w:r w:rsidRPr="002B5394">
              <w:t>S</w:t>
            </w:r>
          </w:p>
        </w:tc>
      </w:tr>
      <w:tr w:rsidR="002713E5" w:rsidRPr="002B5394" w14:paraId="04CE6057" w14:textId="77777777" w:rsidTr="001F035F">
        <w:tc>
          <w:tcPr>
            <w:tcW w:w="5940" w:type="dxa"/>
          </w:tcPr>
          <w:p w14:paraId="5AF56EBF" w14:textId="77777777" w:rsidR="002713E5" w:rsidRPr="002B5394" w:rsidRDefault="002713E5" w:rsidP="001F035F">
            <w:pPr>
              <w:pStyle w:val="FABodyCopy"/>
              <w:spacing w:before="76" w:after="76" w:line="240" w:lineRule="auto"/>
              <w:rPr>
                <w:highlight w:val="yellow"/>
              </w:rPr>
            </w:pPr>
            <w:r w:rsidRPr="002B5394">
              <w:t xml:space="preserve">Hill-descent Control </w:t>
            </w:r>
          </w:p>
        </w:tc>
        <w:tc>
          <w:tcPr>
            <w:tcW w:w="1035" w:type="dxa"/>
          </w:tcPr>
          <w:p w14:paraId="14A68DF3" w14:textId="77777777" w:rsidR="002713E5" w:rsidRPr="002B5394" w:rsidRDefault="002713E5" w:rsidP="001F035F">
            <w:pPr>
              <w:pStyle w:val="S-O-P"/>
              <w:spacing w:before="76" w:after="76" w:line="240" w:lineRule="auto"/>
            </w:pPr>
            <w:r>
              <w:t>NA</w:t>
            </w:r>
          </w:p>
        </w:tc>
        <w:tc>
          <w:tcPr>
            <w:tcW w:w="1035" w:type="dxa"/>
          </w:tcPr>
          <w:p w14:paraId="54A060B8" w14:textId="77777777" w:rsidR="002713E5" w:rsidRPr="002B5394" w:rsidRDefault="002713E5" w:rsidP="001F035F">
            <w:pPr>
              <w:pStyle w:val="S-O-P"/>
              <w:spacing w:before="76" w:after="76" w:line="240" w:lineRule="auto"/>
            </w:pPr>
            <w:r>
              <w:t>NA</w:t>
            </w:r>
          </w:p>
        </w:tc>
        <w:tc>
          <w:tcPr>
            <w:tcW w:w="1035" w:type="dxa"/>
          </w:tcPr>
          <w:p w14:paraId="27AB4A96" w14:textId="77777777" w:rsidR="002713E5" w:rsidRPr="002B5394" w:rsidRDefault="002713E5" w:rsidP="001F035F">
            <w:pPr>
              <w:pStyle w:val="S-O-P"/>
              <w:spacing w:before="76" w:after="76" w:line="240" w:lineRule="auto"/>
            </w:pPr>
            <w:r w:rsidRPr="002B5394">
              <w:t>S</w:t>
            </w:r>
          </w:p>
        </w:tc>
        <w:tc>
          <w:tcPr>
            <w:tcW w:w="1035" w:type="dxa"/>
          </w:tcPr>
          <w:p w14:paraId="71592ADD" w14:textId="77777777" w:rsidR="002713E5" w:rsidRPr="002B5394" w:rsidRDefault="002713E5" w:rsidP="001F035F">
            <w:pPr>
              <w:pStyle w:val="S-O-P"/>
              <w:spacing w:before="76" w:after="76" w:line="240" w:lineRule="auto"/>
            </w:pPr>
            <w:r w:rsidRPr="002B5394">
              <w:t>S</w:t>
            </w:r>
          </w:p>
        </w:tc>
      </w:tr>
      <w:tr w:rsidR="002713E5" w:rsidRPr="002B5394" w14:paraId="619386CA" w14:textId="77777777" w:rsidTr="001F035F">
        <w:tc>
          <w:tcPr>
            <w:tcW w:w="5940" w:type="dxa"/>
          </w:tcPr>
          <w:p w14:paraId="7C52AD6A" w14:textId="77777777" w:rsidR="002713E5" w:rsidRPr="002B5394" w:rsidRDefault="002713E5" w:rsidP="001F035F">
            <w:pPr>
              <w:pStyle w:val="FABodyCopy"/>
              <w:spacing w:before="76" w:after="76" w:line="240" w:lineRule="auto"/>
            </w:pPr>
            <w:r w:rsidRPr="002B5394">
              <w:t>Hill-start Assist</w:t>
            </w:r>
          </w:p>
        </w:tc>
        <w:tc>
          <w:tcPr>
            <w:tcW w:w="1035" w:type="dxa"/>
          </w:tcPr>
          <w:p w14:paraId="0AD3A41C" w14:textId="77777777" w:rsidR="002713E5" w:rsidRPr="002B5394" w:rsidRDefault="002713E5" w:rsidP="001F035F">
            <w:pPr>
              <w:pStyle w:val="S-O-P"/>
              <w:spacing w:before="76" w:after="76" w:line="240" w:lineRule="auto"/>
            </w:pPr>
            <w:r w:rsidRPr="002B5394">
              <w:t>S</w:t>
            </w:r>
          </w:p>
        </w:tc>
        <w:tc>
          <w:tcPr>
            <w:tcW w:w="1035" w:type="dxa"/>
          </w:tcPr>
          <w:p w14:paraId="744B8F86" w14:textId="77777777" w:rsidR="002713E5" w:rsidRPr="002B5394" w:rsidRDefault="002713E5" w:rsidP="001F035F">
            <w:pPr>
              <w:pStyle w:val="S-O-P"/>
              <w:spacing w:before="76" w:after="76" w:line="240" w:lineRule="auto"/>
            </w:pPr>
            <w:r w:rsidRPr="002B5394">
              <w:t>S</w:t>
            </w:r>
          </w:p>
        </w:tc>
        <w:tc>
          <w:tcPr>
            <w:tcW w:w="1035" w:type="dxa"/>
          </w:tcPr>
          <w:p w14:paraId="11CE0137" w14:textId="77777777" w:rsidR="002713E5" w:rsidRPr="002B5394" w:rsidRDefault="002713E5" w:rsidP="001F035F">
            <w:pPr>
              <w:pStyle w:val="S-O-P"/>
              <w:spacing w:before="76" w:after="76" w:line="240" w:lineRule="auto"/>
            </w:pPr>
            <w:r w:rsidRPr="002B5394">
              <w:t>S</w:t>
            </w:r>
          </w:p>
        </w:tc>
        <w:tc>
          <w:tcPr>
            <w:tcW w:w="1035" w:type="dxa"/>
          </w:tcPr>
          <w:p w14:paraId="2711666F" w14:textId="77777777" w:rsidR="002713E5" w:rsidRPr="002B5394" w:rsidRDefault="002713E5" w:rsidP="001F035F">
            <w:pPr>
              <w:pStyle w:val="S-O-P"/>
              <w:spacing w:before="76" w:after="76" w:line="240" w:lineRule="auto"/>
            </w:pPr>
            <w:r w:rsidRPr="002B5394">
              <w:t>S</w:t>
            </w:r>
          </w:p>
        </w:tc>
      </w:tr>
      <w:tr w:rsidR="002713E5" w:rsidRPr="002B5394" w14:paraId="30A9DF66" w14:textId="77777777" w:rsidTr="001F035F">
        <w:tc>
          <w:tcPr>
            <w:tcW w:w="5940" w:type="dxa"/>
          </w:tcPr>
          <w:p w14:paraId="73A6E4BF" w14:textId="77777777" w:rsidR="002713E5" w:rsidRPr="002B5394" w:rsidRDefault="002713E5" w:rsidP="001F035F">
            <w:pPr>
              <w:pStyle w:val="FABodyCopy"/>
              <w:spacing w:before="76" w:after="76" w:line="240" w:lineRule="auto"/>
            </w:pPr>
            <w:r w:rsidRPr="002B5394">
              <w:t>Intersection Collision Assist (included with Advanced ProTech Group on Overland, standard on Summit models)</w:t>
            </w:r>
          </w:p>
        </w:tc>
        <w:tc>
          <w:tcPr>
            <w:tcW w:w="1035" w:type="dxa"/>
          </w:tcPr>
          <w:p w14:paraId="64A26CC5" w14:textId="77777777" w:rsidR="002713E5" w:rsidRPr="002B5394" w:rsidRDefault="002713E5" w:rsidP="001F035F">
            <w:pPr>
              <w:pStyle w:val="S-O-P"/>
              <w:spacing w:before="76" w:after="76" w:line="240" w:lineRule="auto"/>
            </w:pPr>
            <w:r>
              <w:t>NA</w:t>
            </w:r>
          </w:p>
        </w:tc>
        <w:tc>
          <w:tcPr>
            <w:tcW w:w="1035" w:type="dxa"/>
          </w:tcPr>
          <w:p w14:paraId="4633A54C" w14:textId="77777777" w:rsidR="002713E5" w:rsidRPr="002B5394" w:rsidRDefault="002713E5" w:rsidP="001F035F">
            <w:pPr>
              <w:pStyle w:val="S-O-P"/>
              <w:spacing w:before="76" w:after="76" w:line="240" w:lineRule="auto"/>
            </w:pPr>
            <w:r>
              <w:t>NA</w:t>
            </w:r>
          </w:p>
        </w:tc>
        <w:tc>
          <w:tcPr>
            <w:tcW w:w="1035" w:type="dxa"/>
          </w:tcPr>
          <w:p w14:paraId="46592562" w14:textId="77777777" w:rsidR="002713E5" w:rsidRPr="002B5394" w:rsidRDefault="002713E5" w:rsidP="001F035F">
            <w:pPr>
              <w:pStyle w:val="S-O-P"/>
              <w:spacing w:before="76" w:after="76" w:line="240" w:lineRule="auto"/>
            </w:pPr>
            <w:r w:rsidRPr="002B5394">
              <w:t>P</w:t>
            </w:r>
          </w:p>
        </w:tc>
        <w:tc>
          <w:tcPr>
            <w:tcW w:w="1035" w:type="dxa"/>
          </w:tcPr>
          <w:p w14:paraId="64FBF318" w14:textId="77777777" w:rsidR="002713E5" w:rsidRPr="002B5394" w:rsidRDefault="002713E5" w:rsidP="001F035F">
            <w:pPr>
              <w:pStyle w:val="S-O-P"/>
              <w:spacing w:before="76" w:after="76" w:line="240" w:lineRule="auto"/>
            </w:pPr>
            <w:r w:rsidRPr="002B5394">
              <w:t>S</w:t>
            </w:r>
          </w:p>
        </w:tc>
      </w:tr>
      <w:tr w:rsidR="002713E5" w:rsidRPr="002B5394" w14:paraId="00FD059F" w14:textId="77777777" w:rsidTr="001F035F">
        <w:tc>
          <w:tcPr>
            <w:tcW w:w="5940" w:type="dxa"/>
          </w:tcPr>
          <w:p w14:paraId="7FEC134F" w14:textId="77777777" w:rsidR="002713E5" w:rsidRPr="002B5394" w:rsidRDefault="002713E5" w:rsidP="001F035F">
            <w:pPr>
              <w:pStyle w:val="FABodyCopy"/>
              <w:spacing w:before="76" w:after="76" w:line="240" w:lineRule="auto"/>
            </w:pPr>
            <w:r w:rsidRPr="002B5394">
              <w:t>LaneSense Lane Departure Warning with Lane Keep Assist</w:t>
            </w:r>
          </w:p>
        </w:tc>
        <w:tc>
          <w:tcPr>
            <w:tcW w:w="1035" w:type="dxa"/>
          </w:tcPr>
          <w:p w14:paraId="1EADB3F0" w14:textId="77777777" w:rsidR="002713E5" w:rsidRPr="002B5394" w:rsidRDefault="002713E5" w:rsidP="001F035F">
            <w:pPr>
              <w:pStyle w:val="S-O-P"/>
              <w:spacing w:before="76" w:after="76" w:line="240" w:lineRule="auto"/>
            </w:pPr>
            <w:r w:rsidRPr="002B5394">
              <w:t>S</w:t>
            </w:r>
          </w:p>
        </w:tc>
        <w:tc>
          <w:tcPr>
            <w:tcW w:w="1035" w:type="dxa"/>
          </w:tcPr>
          <w:p w14:paraId="08DCC9F2" w14:textId="77777777" w:rsidR="002713E5" w:rsidRPr="002B5394" w:rsidRDefault="002713E5" w:rsidP="001F035F">
            <w:pPr>
              <w:pStyle w:val="S-O-P"/>
              <w:spacing w:before="76" w:after="76" w:line="240" w:lineRule="auto"/>
            </w:pPr>
            <w:r w:rsidRPr="002B5394">
              <w:t>S</w:t>
            </w:r>
          </w:p>
        </w:tc>
        <w:tc>
          <w:tcPr>
            <w:tcW w:w="1035" w:type="dxa"/>
          </w:tcPr>
          <w:p w14:paraId="193BEE88" w14:textId="77777777" w:rsidR="002713E5" w:rsidRPr="002B5394" w:rsidRDefault="002713E5" w:rsidP="001F035F">
            <w:pPr>
              <w:pStyle w:val="S-O-P"/>
              <w:spacing w:before="76" w:after="76" w:line="240" w:lineRule="auto"/>
            </w:pPr>
            <w:r w:rsidRPr="002B5394">
              <w:t>S</w:t>
            </w:r>
          </w:p>
        </w:tc>
        <w:tc>
          <w:tcPr>
            <w:tcW w:w="1035" w:type="dxa"/>
          </w:tcPr>
          <w:p w14:paraId="2B3A91ED" w14:textId="77777777" w:rsidR="002713E5" w:rsidRPr="002B5394" w:rsidRDefault="002713E5" w:rsidP="001F035F">
            <w:pPr>
              <w:pStyle w:val="S-O-P"/>
              <w:spacing w:before="76" w:after="76" w:line="240" w:lineRule="auto"/>
            </w:pPr>
            <w:r w:rsidRPr="002B5394">
              <w:t>S</w:t>
            </w:r>
          </w:p>
        </w:tc>
      </w:tr>
      <w:tr w:rsidR="002713E5" w:rsidRPr="002B5394" w14:paraId="66B97D09" w14:textId="77777777" w:rsidTr="001F035F">
        <w:tc>
          <w:tcPr>
            <w:tcW w:w="5940" w:type="dxa"/>
          </w:tcPr>
          <w:p w14:paraId="05CD540C" w14:textId="77777777" w:rsidR="002713E5" w:rsidRPr="002B5394" w:rsidRDefault="002713E5" w:rsidP="001F035F">
            <w:pPr>
              <w:pStyle w:val="FABodyCopy"/>
              <w:spacing w:before="76" w:after="76" w:line="240" w:lineRule="auto"/>
            </w:pPr>
            <w:r w:rsidRPr="002B5394">
              <w:t>Night Vision camera with pedestrian</w:t>
            </w:r>
            <w:r>
              <w:t>/</w:t>
            </w:r>
            <w:r w:rsidRPr="002B5394">
              <w:t>animal detection (included with Advanced ProTech Group)</w:t>
            </w:r>
          </w:p>
        </w:tc>
        <w:tc>
          <w:tcPr>
            <w:tcW w:w="1035" w:type="dxa"/>
          </w:tcPr>
          <w:p w14:paraId="311DF514" w14:textId="77777777" w:rsidR="002713E5" w:rsidRPr="002B5394" w:rsidRDefault="002713E5" w:rsidP="001F035F">
            <w:pPr>
              <w:pStyle w:val="S-O-P"/>
              <w:spacing w:before="76" w:after="76" w:line="240" w:lineRule="auto"/>
            </w:pPr>
            <w:r>
              <w:t>NA</w:t>
            </w:r>
          </w:p>
        </w:tc>
        <w:tc>
          <w:tcPr>
            <w:tcW w:w="1035" w:type="dxa"/>
          </w:tcPr>
          <w:p w14:paraId="654FBF63" w14:textId="77777777" w:rsidR="002713E5" w:rsidRPr="002B5394" w:rsidRDefault="002713E5" w:rsidP="001F035F">
            <w:pPr>
              <w:pStyle w:val="S-O-P"/>
              <w:spacing w:before="76" w:after="76" w:line="240" w:lineRule="auto"/>
            </w:pPr>
            <w:r>
              <w:t>NA</w:t>
            </w:r>
          </w:p>
        </w:tc>
        <w:tc>
          <w:tcPr>
            <w:tcW w:w="1035" w:type="dxa"/>
          </w:tcPr>
          <w:p w14:paraId="3F6E1F94" w14:textId="77777777" w:rsidR="002713E5" w:rsidRPr="002B5394" w:rsidRDefault="002713E5" w:rsidP="001F035F">
            <w:pPr>
              <w:pStyle w:val="S-O-P"/>
              <w:spacing w:before="76" w:after="76" w:line="240" w:lineRule="auto"/>
            </w:pPr>
            <w:r w:rsidRPr="002B5394">
              <w:t>P</w:t>
            </w:r>
          </w:p>
        </w:tc>
        <w:tc>
          <w:tcPr>
            <w:tcW w:w="1035" w:type="dxa"/>
          </w:tcPr>
          <w:p w14:paraId="7EBE546B" w14:textId="77777777" w:rsidR="002713E5" w:rsidRPr="002B5394" w:rsidRDefault="002713E5" w:rsidP="001F035F">
            <w:pPr>
              <w:pStyle w:val="S-O-P"/>
              <w:spacing w:before="76" w:after="76" w:line="240" w:lineRule="auto"/>
            </w:pPr>
            <w:r w:rsidRPr="002B5394">
              <w:t>P</w:t>
            </w:r>
          </w:p>
        </w:tc>
      </w:tr>
      <w:tr w:rsidR="002713E5" w:rsidRPr="002B5394" w14:paraId="38C44AD8" w14:textId="77777777" w:rsidTr="001F035F">
        <w:tc>
          <w:tcPr>
            <w:tcW w:w="5940" w:type="dxa"/>
          </w:tcPr>
          <w:p w14:paraId="74FEBF52" w14:textId="77777777" w:rsidR="002713E5" w:rsidRPr="002B5394" w:rsidRDefault="002713E5" w:rsidP="001F035F">
            <w:pPr>
              <w:pStyle w:val="FABodyCopy"/>
              <w:spacing w:before="76" w:after="76" w:line="240" w:lineRule="auto"/>
            </w:pPr>
            <w:r w:rsidRPr="002B5394">
              <w:t xml:space="preserve">ParkSense rear park assist sensors with stop </w:t>
            </w:r>
          </w:p>
        </w:tc>
        <w:tc>
          <w:tcPr>
            <w:tcW w:w="1035" w:type="dxa"/>
          </w:tcPr>
          <w:p w14:paraId="6BFEB30F" w14:textId="77777777" w:rsidR="002713E5" w:rsidRPr="002B5394" w:rsidRDefault="002713E5" w:rsidP="001F035F">
            <w:pPr>
              <w:pStyle w:val="S-O-P"/>
              <w:spacing w:before="76" w:after="76" w:line="240" w:lineRule="auto"/>
            </w:pPr>
            <w:r w:rsidRPr="002B5394">
              <w:t>S</w:t>
            </w:r>
          </w:p>
        </w:tc>
        <w:tc>
          <w:tcPr>
            <w:tcW w:w="1035" w:type="dxa"/>
          </w:tcPr>
          <w:p w14:paraId="25283379" w14:textId="77777777" w:rsidR="002713E5" w:rsidRPr="002B5394" w:rsidRDefault="002713E5" w:rsidP="001F035F">
            <w:pPr>
              <w:pStyle w:val="S-O-P"/>
              <w:spacing w:before="76" w:after="76" w:line="240" w:lineRule="auto"/>
            </w:pPr>
            <w:r w:rsidRPr="002B5394">
              <w:t>S</w:t>
            </w:r>
          </w:p>
        </w:tc>
        <w:tc>
          <w:tcPr>
            <w:tcW w:w="1035" w:type="dxa"/>
          </w:tcPr>
          <w:p w14:paraId="124B6786" w14:textId="77777777" w:rsidR="002713E5" w:rsidRPr="002B5394" w:rsidRDefault="002713E5" w:rsidP="001F035F">
            <w:pPr>
              <w:pStyle w:val="S-O-P"/>
              <w:spacing w:before="76" w:after="76" w:line="240" w:lineRule="auto"/>
            </w:pPr>
            <w:r w:rsidRPr="002B5394">
              <w:t>S</w:t>
            </w:r>
          </w:p>
        </w:tc>
        <w:tc>
          <w:tcPr>
            <w:tcW w:w="1035" w:type="dxa"/>
          </w:tcPr>
          <w:p w14:paraId="71CF4CDA" w14:textId="77777777" w:rsidR="002713E5" w:rsidRPr="002B5394" w:rsidRDefault="002713E5" w:rsidP="001F035F">
            <w:pPr>
              <w:pStyle w:val="S-O-P"/>
              <w:spacing w:before="76" w:after="76" w:line="240" w:lineRule="auto"/>
            </w:pPr>
            <w:r w:rsidRPr="002B5394">
              <w:t>S</w:t>
            </w:r>
          </w:p>
        </w:tc>
      </w:tr>
      <w:tr w:rsidR="002713E5" w:rsidRPr="002B5394" w14:paraId="77256AF5" w14:textId="77777777" w:rsidTr="001F035F">
        <w:tc>
          <w:tcPr>
            <w:tcW w:w="5940" w:type="dxa"/>
          </w:tcPr>
          <w:p w14:paraId="5D781FDA" w14:textId="77777777" w:rsidR="002713E5" w:rsidRPr="002B5394" w:rsidRDefault="002713E5" w:rsidP="001F035F">
            <w:pPr>
              <w:pStyle w:val="FABodyCopy"/>
              <w:spacing w:before="76" w:after="76" w:line="240" w:lineRule="auto"/>
            </w:pPr>
            <w:r w:rsidRPr="002B5394">
              <w:t>ParkSense front park assist sensors with stop (included with Lux Tech Group)</w:t>
            </w:r>
          </w:p>
        </w:tc>
        <w:tc>
          <w:tcPr>
            <w:tcW w:w="1035" w:type="dxa"/>
          </w:tcPr>
          <w:p w14:paraId="646AD0CD" w14:textId="77777777" w:rsidR="002713E5" w:rsidRPr="002B5394" w:rsidRDefault="002713E5" w:rsidP="001F035F">
            <w:pPr>
              <w:pStyle w:val="S-O-P"/>
              <w:spacing w:before="76" w:after="76" w:line="240" w:lineRule="auto"/>
            </w:pPr>
            <w:r>
              <w:t>NA</w:t>
            </w:r>
          </w:p>
        </w:tc>
        <w:tc>
          <w:tcPr>
            <w:tcW w:w="1035" w:type="dxa"/>
          </w:tcPr>
          <w:p w14:paraId="70D923CF" w14:textId="77777777" w:rsidR="002713E5" w:rsidRPr="002B5394" w:rsidRDefault="002713E5" w:rsidP="001F035F">
            <w:pPr>
              <w:pStyle w:val="S-O-P"/>
              <w:spacing w:before="76" w:after="76" w:line="240" w:lineRule="auto"/>
            </w:pPr>
            <w:r w:rsidRPr="002B5394">
              <w:t>P</w:t>
            </w:r>
          </w:p>
        </w:tc>
        <w:tc>
          <w:tcPr>
            <w:tcW w:w="1035" w:type="dxa"/>
          </w:tcPr>
          <w:p w14:paraId="553FA626" w14:textId="77777777" w:rsidR="002713E5" w:rsidRPr="002B5394" w:rsidRDefault="002713E5" w:rsidP="001F035F">
            <w:pPr>
              <w:pStyle w:val="S-O-P"/>
              <w:spacing w:before="76" w:after="76" w:line="240" w:lineRule="auto"/>
            </w:pPr>
            <w:r w:rsidRPr="002B5394">
              <w:t>S</w:t>
            </w:r>
          </w:p>
        </w:tc>
        <w:tc>
          <w:tcPr>
            <w:tcW w:w="1035" w:type="dxa"/>
          </w:tcPr>
          <w:p w14:paraId="05D5D3A7" w14:textId="77777777" w:rsidR="002713E5" w:rsidRPr="002B5394" w:rsidRDefault="002713E5" w:rsidP="001F035F">
            <w:pPr>
              <w:pStyle w:val="S-O-P"/>
              <w:spacing w:before="76" w:after="76" w:line="240" w:lineRule="auto"/>
            </w:pPr>
            <w:r w:rsidRPr="002B5394">
              <w:t>S</w:t>
            </w:r>
          </w:p>
        </w:tc>
      </w:tr>
      <w:tr w:rsidR="002713E5" w:rsidRPr="002B5394" w14:paraId="272C10BE" w14:textId="77777777" w:rsidTr="001F035F">
        <w:tc>
          <w:tcPr>
            <w:tcW w:w="5940" w:type="dxa"/>
          </w:tcPr>
          <w:p w14:paraId="7185292B" w14:textId="77777777" w:rsidR="002713E5" w:rsidRPr="002B5394" w:rsidRDefault="002713E5" w:rsidP="001F035F">
            <w:pPr>
              <w:pStyle w:val="FABodyCopy"/>
              <w:spacing w:before="76" w:after="76" w:line="240" w:lineRule="auto"/>
            </w:pPr>
            <w:r w:rsidRPr="002B5394">
              <w:t>ParkView rear backup camera — includes ParkSense rear park assist system</w:t>
            </w:r>
          </w:p>
        </w:tc>
        <w:tc>
          <w:tcPr>
            <w:tcW w:w="1035" w:type="dxa"/>
          </w:tcPr>
          <w:p w14:paraId="1C8953AE" w14:textId="77777777" w:rsidR="002713E5" w:rsidRPr="002B5394" w:rsidRDefault="002713E5" w:rsidP="001F035F">
            <w:pPr>
              <w:pStyle w:val="S-O-P"/>
              <w:spacing w:before="76" w:after="76" w:line="240" w:lineRule="auto"/>
            </w:pPr>
            <w:r w:rsidRPr="002B5394">
              <w:t>S</w:t>
            </w:r>
          </w:p>
        </w:tc>
        <w:tc>
          <w:tcPr>
            <w:tcW w:w="1035" w:type="dxa"/>
          </w:tcPr>
          <w:p w14:paraId="5B5BF3D4" w14:textId="77777777" w:rsidR="002713E5" w:rsidRPr="002B5394" w:rsidRDefault="002713E5" w:rsidP="001F035F">
            <w:pPr>
              <w:pStyle w:val="S-O-P"/>
              <w:spacing w:before="76" w:after="76" w:line="240" w:lineRule="auto"/>
            </w:pPr>
            <w:r w:rsidRPr="002B5394">
              <w:t>S</w:t>
            </w:r>
          </w:p>
        </w:tc>
        <w:tc>
          <w:tcPr>
            <w:tcW w:w="1035" w:type="dxa"/>
          </w:tcPr>
          <w:p w14:paraId="71A60000" w14:textId="77777777" w:rsidR="002713E5" w:rsidRPr="002B5394" w:rsidRDefault="002713E5" w:rsidP="001F035F">
            <w:pPr>
              <w:pStyle w:val="S-O-P"/>
              <w:spacing w:before="76" w:after="76" w:line="240" w:lineRule="auto"/>
            </w:pPr>
            <w:r w:rsidRPr="002B5394">
              <w:t>S</w:t>
            </w:r>
          </w:p>
        </w:tc>
        <w:tc>
          <w:tcPr>
            <w:tcW w:w="1035" w:type="dxa"/>
          </w:tcPr>
          <w:p w14:paraId="085B0719" w14:textId="77777777" w:rsidR="002713E5" w:rsidRPr="002B5394" w:rsidRDefault="002713E5" w:rsidP="001F035F">
            <w:pPr>
              <w:pStyle w:val="S-O-P"/>
              <w:spacing w:before="76" w:after="76" w:line="240" w:lineRule="auto"/>
            </w:pPr>
            <w:r w:rsidRPr="002B5394">
              <w:t>S</w:t>
            </w:r>
          </w:p>
        </w:tc>
      </w:tr>
      <w:tr w:rsidR="002713E5" w:rsidRPr="002B5394" w14:paraId="013102A0" w14:textId="77777777" w:rsidTr="001F035F">
        <w:tc>
          <w:tcPr>
            <w:tcW w:w="5940" w:type="dxa"/>
          </w:tcPr>
          <w:p w14:paraId="608B0783" w14:textId="77777777" w:rsidR="002713E5" w:rsidRPr="002B5394" w:rsidRDefault="002713E5" w:rsidP="001F035F">
            <w:pPr>
              <w:pStyle w:val="FABodyCopy"/>
              <w:spacing w:before="76" w:after="76" w:line="240" w:lineRule="auto"/>
            </w:pPr>
            <w:r w:rsidRPr="002B5394">
              <w:t xml:space="preserve">ParkSense </w:t>
            </w:r>
            <w:r>
              <w:t>p</w:t>
            </w:r>
            <w:r w:rsidRPr="002B5394">
              <w:t>arallel/</w:t>
            </w:r>
            <w:r>
              <w:t>p</w:t>
            </w:r>
            <w:r w:rsidRPr="002B5394">
              <w:t xml:space="preserve">erpendicular </w:t>
            </w:r>
            <w:r>
              <w:t>p</w:t>
            </w:r>
            <w:r w:rsidRPr="002B5394">
              <w:t xml:space="preserve">ark </w:t>
            </w:r>
            <w:r>
              <w:t>a</w:t>
            </w:r>
            <w:r w:rsidRPr="002B5394">
              <w:t xml:space="preserve">ssist </w:t>
            </w:r>
          </w:p>
        </w:tc>
        <w:tc>
          <w:tcPr>
            <w:tcW w:w="1035" w:type="dxa"/>
          </w:tcPr>
          <w:p w14:paraId="50AC1929" w14:textId="77777777" w:rsidR="002713E5" w:rsidRPr="002B5394" w:rsidRDefault="002713E5" w:rsidP="001F035F">
            <w:pPr>
              <w:pStyle w:val="S-O-P"/>
              <w:spacing w:before="76" w:after="76" w:line="240" w:lineRule="auto"/>
            </w:pPr>
            <w:r>
              <w:t>NA</w:t>
            </w:r>
          </w:p>
        </w:tc>
        <w:tc>
          <w:tcPr>
            <w:tcW w:w="1035" w:type="dxa"/>
          </w:tcPr>
          <w:p w14:paraId="754E1B4C" w14:textId="77777777" w:rsidR="002713E5" w:rsidRPr="002B5394" w:rsidRDefault="002713E5" w:rsidP="001F035F">
            <w:pPr>
              <w:pStyle w:val="S-O-P"/>
              <w:spacing w:before="76" w:after="76" w:line="240" w:lineRule="auto"/>
            </w:pPr>
            <w:r>
              <w:t>NA</w:t>
            </w:r>
          </w:p>
        </w:tc>
        <w:tc>
          <w:tcPr>
            <w:tcW w:w="1035" w:type="dxa"/>
          </w:tcPr>
          <w:p w14:paraId="507A37E8" w14:textId="77777777" w:rsidR="002713E5" w:rsidRPr="002B5394" w:rsidRDefault="002713E5" w:rsidP="001F035F">
            <w:pPr>
              <w:pStyle w:val="S-O-P"/>
              <w:spacing w:before="76" w:after="76" w:line="240" w:lineRule="auto"/>
            </w:pPr>
            <w:r>
              <w:t>NA</w:t>
            </w:r>
          </w:p>
        </w:tc>
        <w:tc>
          <w:tcPr>
            <w:tcW w:w="1035" w:type="dxa"/>
          </w:tcPr>
          <w:p w14:paraId="7BBF9E83" w14:textId="77777777" w:rsidR="002713E5" w:rsidRPr="002B5394" w:rsidRDefault="002713E5" w:rsidP="001F035F">
            <w:pPr>
              <w:pStyle w:val="S-O-P"/>
              <w:spacing w:before="76" w:after="76" w:line="240" w:lineRule="auto"/>
            </w:pPr>
            <w:r w:rsidRPr="002B5394">
              <w:t>S</w:t>
            </w:r>
          </w:p>
        </w:tc>
      </w:tr>
      <w:tr w:rsidR="002713E5" w:rsidRPr="002B5394" w14:paraId="4D39653F" w14:textId="77777777" w:rsidTr="001F035F">
        <w:tc>
          <w:tcPr>
            <w:tcW w:w="5940" w:type="dxa"/>
          </w:tcPr>
          <w:p w14:paraId="503E717E" w14:textId="77777777" w:rsidR="002713E5" w:rsidRPr="002B5394" w:rsidRDefault="002713E5" w:rsidP="001F035F">
            <w:pPr>
              <w:pStyle w:val="FABodyCopy"/>
              <w:spacing w:before="76" w:after="76" w:line="240" w:lineRule="auto"/>
            </w:pPr>
            <w:r w:rsidRPr="002B5394">
              <w:t>Passive Entry — two-door, front driver and passenger</w:t>
            </w:r>
          </w:p>
        </w:tc>
        <w:tc>
          <w:tcPr>
            <w:tcW w:w="1035" w:type="dxa"/>
          </w:tcPr>
          <w:p w14:paraId="0694BF8D" w14:textId="77777777" w:rsidR="002713E5" w:rsidRPr="002B5394" w:rsidRDefault="002713E5" w:rsidP="001F035F">
            <w:pPr>
              <w:pStyle w:val="S-O-P"/>
              <w:spacing w:before="76" w:after="76" w:line="240" w:lineRule="auto"/>
            </w:pPr>
            <w:r w:rsidRPr="002B5394">
              <w:t>S</w:t>
            </w:r>
          </w:p>
        </w:tc>
        <w:tc>
          <w:tcPr>
            <w:tcW w:w="1035" w:type="dxa"/>
          </w:tcPr>
          <w:p w14:paraId="13853BD3" w14:textId="77777777" w:rsidR="002713E5" w:rsidRPr="002B5394" w:rsidRDefault="002713E5" w:rsidP="001F035F">
            <w:pPr>
              <w:pStyle w:val="S-O-P"/>
              <w:spacing w:before="76" w:after="76" w:line="240" w:lineRule="auto"/>
            </w:pPr>
            <w:r w:rsidRPr="002B5394">
              <w:t>S</w:t>
            </w:r>
          </w:p>
        </w:tc>
        <w:tc>
          <w:tcPr>
            <w:tcW w:w="1035" w:type="dxa"/>
          </w:tcPr>
          <w:p w14:paraId="7954B895" w14:textId="77777777" w:rsidR="002713E5" w:rsidRPr="002B5394" w:rsidRDefault="002713E5" w:rsidP="001F035F">
            <w:pPr>
              <w:pStyle w:val="S-O-P"/>
              <w:spacing w:before="76" w:after="76" w:line="240" w:lineRule="auto"/>
            </w:pPr>
            <w:r>
              <w:t>NA</w:t>
            </w:r>
          </w:p>
        </w:tc>
        <w:tc>
          <w:tcPr>
            <w:tcW w:w="1035" w:type="dxa"/>
          </w:tcPr>
          <w:p w14:paraId="423A2F67" w14:textId="77777777" w:rsidR="002713E5" w:rsidRPr="002B5394" w:rsidRDefault="002713E5" w:rsidP="001F035F">
            <w:pPr>
              <w:pStyle w:val="S-O-P"/>
              <w:spacing w:before="76" w:after="76" w:line="240" w:lineRule="auto"/>
            </w:pPr>
            <w:r>
              <w:t>NA</w:t>
            </w:r>
          </w:p>
        </w:tc>
      </w:tr>
      <w:tr w:rsidR="002713E5" w:rsidRPr="002B5394" w14:paraId="0966BD3B" w14:textId="77777777" w:rsidTr="001F035F">
        <w:tc>
          <w:tcPr>
            <w:tcW w:w="5940" w:type="dxa"/>
          </w:tcPr>
          <w:p w14:paraId="2DEE1221" w14:textId="77777777" w:rsidR="002713E5" w:rsidRPr="002B5394" w:rsidRDefault="002713E5" w:rsidP="001F035F">
            <w:pPr>
              <w:pStyle w:val="FABodyCopy"/>
              <w:spacing w:before="76" w:after="76" w:line="240" w:lineRule="auto"/>
            </w:pPr>
            <w:r w:rsidRPr="002B5394">
              <w:t>Passive Entry — four-door, front and rear (included with Lux Tech Group)</w:t>
            </w:r>
          </w:p>
        </w:tc>
        <w:tc>
          <w:tcPr>
            <w:tcW w:w="1035" w:type="dxa"/>
          </w:tcPr>
          <w:p w14:paraId="213A5993" w14:textId="77777777" w:rsidR="002713E5" w:rsidRPr="002B5394" w:rsidRDefault="002713E5" w:rsidP="001F035F">
            <w:pPr>
              <w:pStyle w:val="S-O-P"/>
              <w:spacing w:before="76" w:after="76" w:line="240" w:lineRule="auto"/>
            </w:pPr>
            <w:r>
              <w:t>NA</w:t>
            </w:r>
          </w:p>
        </w:tc>
        <w:tc>
          <w:tcPr>
            <w:tcW w:w="1035" w:type="dxa"/>
          </w:tcPr>
          <w:p w14:paraId="568B3138" w14:textId="77777777" w:rsidR="002713E5" w:rsidRPr="002B5394" w:rsidRDefault="002713E5" w:rsidP="001F035F">
            <w:pPr>
              <w:pStyle w:val="S-O-P"/>
              <w:spacing w:before="76" w:after="76" w:line="240" w:lineRule="auto"/>
            </w:pPr>
            <w:r w:rsidRPr="002B5394">
              <w:t>P</w:t>
            </w:r>
          </w:p>
        </w:tc>
        <w:tc>
          <w:tcPr>
            <w:tcW w:w="1035" w:type="dxa"/>
          </w:tcPr>
          <w:p w14:paraId="34EC22DC" w14:textId="77777777" w:rsidR="002713E5" w:rsidRPr="002B5394" w:rsidRDefault="002713E5" w:rsidP="001F035F">
            <w:pPr>
              <w:pStyle w:val="S-O-P"/>
              <w:spacing w:before="76" w:after="76" w:line="240" w:lineRule="auto"/>
            </w:pPr>
            <w:r w:rsidRPr="002B5394">
              <w:t>S</w:t>
            </w:r>
          </w:p>
        </w:tc>
        <w:tc>
          <w:tcPr>
            <w:tcW w:w="1035" w:type="dxa"/>
          </w:tcPr>
          <w:p w14:paraId="620232E1" w14:textId="77777777" w:rsidR="002713E5" w:rsidRPr="002B5394" w:rsidRDefault="002713E5" w:rsidP="001F035F">
            <w:pPr>
              <w:pStyle w:val="S-O-P"/>
              <w:spacing w:before="76" w:after="76" w:line="240" w:lineRule="auto"/>
            </w:pPr>
            <w:r w:rsidRPr="002B5394">
              <w:t>S</w:t>
            </w:r>
          </w:p>
        </w:tc>
      </w:tr>
      <w:tr w:rsidR="002713E5" w:rsidRPr="002B5394" w14:paraId="06F01D1A" w14:textId="77777777" w:rsidTr="001F035F">
        <w:tc>
          <w:tcPr>
            <w:tcW w:w="5940" w:type="dxa"/>
          </w:tcPr>
          <w:p w14:paraId="45762B98" w14:textId="77777777" w:rsidR="002713E5" w:rsidRPr="002B5394" w:rsidRDefault="002713E5" w:rsidP="001F035F">
            <w:pPr>
              <w:pStyle w:val="FABodyCopy"/>
              <w:spacing w:before="76" w:after="76" w:line="240" w:lineRule="auto"/>
            </w:pPr>
            <w:r w:rsidRPr="002B5394">
              <w:t xml:space="preserve">Rain </w:t>
            </w:r>
            <w:r>
              <w:t>b</w:t>
            </w:r>
            <w:r w:rsidRPr="002B5394">
              <w:t xml:space="preserve">rake </w:t>
            </w:r>
            <w:r>
              <w:t>s</w:t>
            </w:r>
            <w:r w:rsidRPr="002B5394">
              <w:t>upport</w:t>
            </w:r>
          </w:p>
        </w:tc>
        <w:tc>
          <w:tcPr>
            <w:tcW w:w="1035" w:type="dxa"/>
          </w:tcPr>
          <w:p w14:paraId="617331AB" w14:textId="77777777" w:rsidR="002713E5" w:rsidRPr="002B5394" w:rsidRDefault="002713E5" w:rsidP="001F035F">
            <w:pPr>
              <w:pStyle w:val="S-O-P"/>
              <w:spacing w:before="76" w:after="76" w:line="240" w:lineRule="auto"/>
            </w:pPr>
            <w:r w:rsidRPr="002B5394">
              <w:t>S</w:t>
            </w:r>
          </w:p>
        </w:tc>
        <w:tc>
          <w:tcPr>
            <w:tcW w:w="1035" w:type="dxa"/>
          </w:tcPr>
          <w:p w14:paraId="1B4569F4" w14:textId="77777777" w:rsidR="002713E5" w:rsidRPr="002B5394" w:rsidRDefault="002713E5" w:rsidP="001F035F">
            <w:pPr>
              <w:pStyle w:val="S-O-P"/>
              <w:spacing w:before="76" w:after="76" w:line="240" w:lineRule="auto"/>
            </w:pPr>
            <w:r w:rsidRPr="002B5394">
              <w:t>S</w:t>
            </w:r>
          </w:p>
        </w:tc>
        <w:tc>
          <w:tcPr>
            <w:tcW w:w="1035" w:type="dxa"/>
          </w:tcPr>
          <w:p w14:paraId="50FE80A5" w14:textId="77777777" w:rsidR="002713E5" w:rsidRPr="002B5394" w:rsidRDefault="002713E5" w:rsidP="001F035F">
            <w:pPr>
              <w:pStyle w:val="S-O-P"/>
              <w:spacing w:before="76" w:after="76" w:line="240" w:lineRule="auto"/>
            </w:pPr>
            <w:r w:rsidRPr="002B5394">
              <w:t>S</w:t>
            </w:r>
          </w:p>
        </w:tc>
        <w:tc>
          <w:tcPr>
            <w:tcW w:w="1035" w:type="dxa"/>
          </w:tcPr>
          <w:p w14:paraId="4E9A0CF6" w14:textId="77777777" w:rsidR="002713E5" w:rsidRPr="002B5394" w:rsidRDefault="002713E5" w:rsidP="001F035F">
            <w:pPr>
              <w:pStyle w:val="S-O-P"/>
              <w:spacing w:before="76" w:after="76" w:line="240" w:lineRule="auto"/>
            </w:pPr>
            <w:r w:rsidRPr="002B5394">
              <w:t>S</w:t>
            </w:r>
          </w:p>
        </w:tc>
      </w:tr>
      <w:tr w:rsidR="002713E5" w:rsidRPr="002B5394" w14:paraId="161C0CD0" w14:textId="77777777" w:rsidTr="001F035F">
        <w:tc>
          <w:tcPr>
            <w:tcW w:w="5940" w:type="dxa"/>
          </w:tcPr>
          <w:p w14:paraId="449918DB" w14:textId="77777777" w:rsidR="002713E5" w:rsidRPr="002B5394" w:rsidRDefault="002713E5" w:rsidP="001F035F">
            <w:pPr>
              <w:pStyle w:val="FABodyCopy"/>
              <w:spacing w:before="76" w:after="76" w:line="240" w:lineRule="auto"/>
            </w:pPr>
            <w:r w:rsidRPr="002B5394">
              <w:t>Ready Alert Braking</w:t>
            </w:r>
          </w:p>
        </w:tc>
        <w:tc>
          <w:tcPr>
            <w:tcW w:w="1035" w:type="dxa"/>
          </w:tcPr>
          <w:p w14:paraId="405B5C0E" w14:textId="77777777" w:rsidR="002713E5" w:rsidRPr="002B5394" w:rsidRDefault="002713E5" w:rsidP="001F035F">
            <w:pPr>
              <w:pStyle w:val="S-O-P"/>
              <w:spacing w:before="76" w:after="76" w:line="240" w:lineRule="auto"/>
            </w:pPr>
            <w:r w:rsidRPr="002B5394">
              <w:t>S</w:t>
            </w:r>
          </w:p>
        </w:tc>
        <w:tc>
          <w:tcPr>
            <w:tcW w:w="1035" w:type="dxa"/>
          </w:tcPr>
          <w:p w14:paraId="0BE75E67" w14:textId="77777777" w:rsidR="002713E5" w:rsidRPr="002B5394" w:rsidRDefault="002713E5" w:rsidP="001F035F">
            <w:pPr>
              <w:pStyle w:val="S-O-P"/>
              <w:spacing w:before="76" w:after="76" w:line="240" w:lineRule="auto"/>
            </w:pPr>
            <w:r w:rsidRPr="002B5394">
              <w:t>S</w:t>
            </w:r>
          </w:p>
        </w:tc>
        <w:tc>
          <w:tcPr>
            <w:tcW w:w="1035" w:type="dxa"/>
          </w:tcPr>
          <w:p w14:paraId="461D5CAD" w14:textId="77777777" w:rsidR="002713E5" w:rsidRPr="002B5394" w:rsidRDefault="002713E5" w:rsidP="001F035F">
            <w:pPr>
              <w:pStyle w:val="S-O-P"/>
              <w:spacing w:before="76" w:after="76" w:line="240" w:lineRule="auto"/>
            </w:pPr>
            <w:r w:rsidRPr="002B5394">
              <w:t>S</w:t>
            </w:r>
          </w:p>
        </w:tc>
        <w:tc>
          <w:tcPr>
            <w:tcW w:w="1035" w:type="dxa"/>
          </w:tcPr>
          <w:p w14:paraId="6F7928B8" w14:textId="77777777" w:rsidR="002713E5" w:rsidRPr="002B5394" w:rsidRDefault="002713E5" w:rsidP="001F035F">
            <w:pPr>
              <w:pStyle w:val="S-O-P"/>
              <w:spacing w:before="76" w:after="76" w:line="240" w:lineRule="auto"/>
            </w:pPr>
            <w:r w:rsidRPr="002B5394">
              <w:t>S</w:t>
            </w:r>
          </w:p>
        </w:tc>
      </w:tr>
      <w:tr w:rsidR="002713E5" w:rsidRPr="002B5394" w14:paraId="36C711FA" w14:textId="77777777" w:rsidTr="001F035F">
        <w:tc>
          <w:tcPr>
            <w:tcW w:w="5940" w:type="dxa"/>
          </w:tcPr>
          <w:p w14:paraId="4D2445AD" w14:textId="77777777" w:rsidR="002713E5" w:rsidRPr="002B5394" w:rsidRDefault="002713E5" w:rsidP="001F035F">
            <w:pPr>
              <w:pStyle w:val="FABodyCopy"/>
              <w:spacing w:before="76" w:after="76" w:line="240" w:lineRule="auto"/>
            </w:pPr>
            <w:r w:rsidRPr="002B5394">
              <w:t xml:space="preserve">Rear Cross Path detection </w:t>
            </w:r>
          </w:p>
        </w:tc>
        <w:tc>
          <w:tcPr>
            <w:tcW w:w="1035" w:type="dxa"/>
          </w:tcPr>
          <w:p w14:paraId="0391EDF2" w14:textId="77777777" w:rsidR="002713E5" w:rsidRPr="002B5394" w:rsidRDefault="002713E5" w:rsidP="001F035F">
            <w:pPr>
              <w:pStyle w:val="S-O-P"/>
              <w:spacing w:before="76" w:after="76" w:line="240" w:lineRule="auto"/>
            </w:pPr>
            <w:r w:rsidRPr="002B5394">
              <w:t>S</w:t>
            </w:r>
          </w:p>
        </w:tc>
        <w:tc>
          <w:tcPr>
            <w:tcW w:w="1035" w:type="dxa"/>
          </w:tcPr>
          <w:p w14:paraId="10620634" w14:textId="77777777" w:rsidR="002713E5" w:rsidRPr="002B5394" w:rsidRDefault="002713E5" w:rsidP="001F035F">
            <w:pPr>
              <w:pStyle w:val="S-O-P"/>
              <w:spacing w:before="76" w:after="76" w:line="240" w:lineRule="auto"/>
            </w:pPr>
            <w:r w:rsidRPr="002B5394">
              <w:t>S</w:t>
            </w:r>
          </w:p>
        </w:tc>
        <w:tc>
          <w:tcPr>
            <w:tcW w:w="1035" w:type="dxa"/>
          </w:tcPr>
          <w:p w14:paraId="1B94AF97" w14:textId="77777777" w:rsidR="002713E5" w:rsidRPr="002B5394" w:rsidRDefault="002713E5" w:rsidP="001F035F">
            <w:pPr>
              <w:pStyle w:val="S-O-P"/>
              <w:spacing w:before="76" w:after="76" w:line="240" w:lineRule="auto"/>
            </w:pPr>
            <w:r w:rsidRPr="002B5394">
              <w:t>S</w:t>
            </w:r>
          </w:p>
        </w:tc>
        <w:tc>
          <w:tcPr>
            <w:tcW w:w="1035" w:type="dxa"/>
          </w:tcPr>
          <w:p w14:paraId="3220FE43" w14:textId="77777777" w:rsidR="002713E5" w:rsidRPr="002B5394" w:rsidRDefault="002713E5" w:rsidP="001F035F">
            <w:pPr>
              <w:pStyle w:val="S-O-P"/>
              <w:spacing w:before="76" w:after="76" w:line="240" w:lineRule="auto"/>
            </w:pPr>
            <w:r w:rsidRPr="002B5394">
              <w:t>S</w:t>
            </w:r>
          </w:p>
        </w:tc>
      </w:tr>
      <w:tr w:rsidR="002713E5" w:rsidRPr="002B5394" w14:paraId="1E4314DA" w14:textId="77777777" w:rsidTr="001F035F">
        <w:tc>
          <w:tcPr>
            <w:tcW w:w="5940" w:type="dxa"/>
          </w:tcPr>
          <w:p w14:paraId="0E098229" w14:textId="77777777" w:rsidR="002713E5" w:rsidRPr="002B5394" w:rsidRDefault="002713E5" w:rsidP="001F035F">
            <w:pPr>
              <w:pStyle w:val="FABodyCopy"/>
              <w:spacing w:before="76" w:after="76" w:line="240" w:lineRule="auto"/>
            </w:pPr>
            <w:r w:rsidRPr="002B5394">
              <w:t xml:space="preserve">Security alarm </w:t>
            </w:r>
          </w:p>
        </w:tc>
        <w:tc>
          <w:tcPr>
            <w:tcW w:w="1035" w:type="dxa"/>
          </w:tcPr>
          <w:p w14:paraId="1DD3064F" w14:textId="77777777" w:rsidR="002713E5" w:rsidRPr="002B5394" w:rsidRDefault="002713E5" w:rsidP="001F035F">
            <w:pPr>
              <w:pStyle w:val="S-O-P"/>
              <w:spacing w:before="76" w:after="76" w:line="240" w:lineRule="auto"/>
            </w:pPr>
            <w:r w:rsidRPr="002B5394">
              <w:t>S</w:t>
            </w:r>
          </w:p>
        </w:tc>
        <w:tc>
          <w:tcPr>
            <w:tcW w:w="1035" w:type="dxa"/>
          </w:tcPr>
          <w:p w14:paraId="43A5CD01" w14:textId="77777777" w:rsidR="002713E5" w:rsidRPr="002B5394" w:rsidRDefault="002713E5" w:rsidP="001F035F">
            <w:pPr>
              <w:pStyle w:val="S-O-P"/>
              <w:spacing w:before="76" w:after="76" w:line="240" w:lineRule="auto"/>
            </w:pPr>
            <w:r w:rsidRPr="002B5394">
              <w:t>S</w:t>
            </w:r>
          </w:p>
        </w:tc>
        <w:tc>
          <w:tcPr>
            <w:tcW w:w="1035" w:type="dxa"/>
          </w:tcPr>
          <w:p w14:paraId="4AB68411" w14:textId="77777777" w:rsidR="002713E5" w:rsidRPr="002B5394" w:rsidRDefault="002713E5" w:rsidP="001F035F">
            <w:pPr>
              <w:pStyle w:val="S-O-P"/>
              <w:spacing w:before="76" w:after="76" w:line="240" w:lineRule="auto"/>
            </w:pPr>
            <w:r w:rsidRPr="002B5394">
              <w:t>S</w:t>
            </w:r>
          </w:p>
        </w:tc>
        <w:tc>
          <w:tcPr>
            <w:tcW w:w="1035" w:type="dxa"/>
          </w:tcPr>
          <w:p w14:paraId="56F55ECF" w14:textId="77777777" w:rsidR="002713E5" w:rsidRPr="002B5394" w:rsidRDefault="002713E5" w:rsidP="001F035F">
            <w:pPr>
              <w:pStyle w:val="S-O-P"/>
              <w:spacing w:before="76" w:after="76" w:line="240" w:lineRule="auto"/>
            </w:pPr>
            <w:r w:rsidRPr="002B5394">
              <w:t>S</w:t>
            </w:r>
          </w:p>
        </w:tc>
      </w:tr>
      <w:tr w:rsidR="002713E5" w:rsidRPr="002B5394" w14:paraId="0B0970B5" w14:textId="77777777" w:rsidTr="001F035F">
        <w:tc>
          <w:tcPr>
            <w:tcW w:w="5940" w:type="dxa"/>
          </w:tcPr>
          <w:p w14:paraId="0E83A705" w14:textId="77777777" w:rsidR="002713E5" w:rsidRPr="002B5394" w:rsidRDefault="002713E5" w:rsidP="001F035F">
            <w:pPr>
              <w:pStyle w:val="FABodyCopy"/>
              <w:spacing w:before="76" w:after="76" w:line="240" w:lineRule="auto"/>
            </w:pPr>
            <w:r w:rsidRPr="002B5394">
              <w:t>Sentry Key antitheft engine immobilizer</w:t>
            </w:r>
          </w:p>
        </w:tc>
        <w:tc>
          <w:tcPr>
            <w:tcW w:w="1035" w:type="dxa"/>
          </w:tcPr>
          <w:p w14:paraId="6BAB2AA7" w14:textId="77777777" w:rsidR="002713E5" w:rsidRPr="002B5394" w:rsidRDefault="002713E5" w:rsidP="001F035F">
            <w:pPr>
              <w:pStyle w:val="S-O-P"/>
              <w:spacing w:before="76" w:after="76" w:line="240" w:lineRule="auto"/>
            </w:pPr>
            <w:r w:rsidRPr="002B5394">
              <w:t>S</w:t>
            </w:r>
          </w:p>
        </w:tc>
        <w:tc>
          <w:tcPr>
            <w:tcW w:w="1035" w:type="dxa"/>
          </w:tcPr>
          <w:p w14:paraId="20903F95" w14:textId="77777777" w:rsidR="002713E5" w:rsidRPr="002B5394" w:rsidRDefault="002713E5" w:rsidP="001F035F">
            <w:pPr>
              <w:pStyle w:val="S-O-P"/>
              <w:spacing w:before="76" w:after="76" w:line="240" w:lineRule="auto"/>
            </w:pPr>
            <w:r w:rsidRPr="002B5394">
              <w:t>S</w:t>
            </w:r>
          </w:p>
        </w:tc>
        <w:tc>
          <w:tcPr>
            <w:tcW w:w="1035" w:type="dxa"/>
          </w:tcPr>
          <w:p w14:paraId="58E3F4CB" w14:textId="77777777" w:rsidR="002713E5" w:rsidRPr="002B5394" w:rsidRDefault="002713E5" w:rsidP="001F035F">
            <w:pPr>
              <w:pStyle w:val="S-O-P"/>
              <w:spacing w:before="76" w:after="76" w:line="240" w:lineRule="auto"/>
            </w:pPr>
            <w:r w:rsidRPr="002B5394">
              <w:t>S</w:t>
            </w:r>
          </w:p>
        </w:tc>
        <w:tc>
          <w:tcPr>
            <w:tcW w:w="1035" w:type="dxa"/>
          </w:tcPr>
          <w:p w14:paraId="3C32FC65" w14:textId="77777777" w:rsidR="002713E5" w:rsidRPr="002B5394" w:rsidRDefault="002713E5" w:rsidP="001F035F">
            <w:pPr>
              <w:pStyle w:val="S-O-P"/>
              <w:spacing w:before="76" w:after="76" w:line="240" w:lineRule="auto"/>
            </w:pPr>
            <w:r w:rsidRPr="002B5394">
              <w:t>S</w:t>
            </w:r>
          </w:p>
        </w:tc>
      </w:tr>
      <w:tr w:rsidR="002713E5" w:rsidRPr="002B5394" w14:paraId="69912C68" w14:textId="77777777" w:rsidTr="001F035F">
        <w:tc>
          <w:tcPr>
            <w:tcW w:w="5940" w:type="dxa"/>
          </w:tcPr>
          <w:p w14:paraId="04358435" w14:textId="77777777" w:rsidR="002713E5" w:rsidRPr="002B5394" w:rsidRDefault="002713E5" w:rsidP="001F035F">
            <w:pPr>
              <w:pStyle w:val="FABodyCopy"/>
              <w:spacing w:before="76" w:after="76" w:line="240" w:lineRule="auto"/>
            </w:pPr>
            <w:r w:rsidRPr="002B5394">
              <w:t xml:space="preserve">360-degree Surround View </w:t>
            </w:r>
            <w:r>
              <w:t>c</w:t>
            </w:r>
            <w:r w:rsidRPr="002B5394">
              <w:t>amera with front and rear lens washers (included with Lux Tech Group on Limited; included with Advanced ProTech Group on Overland; standard on Summit models)</w:t>
            </w:r>
          </w:p>
        </w:tc>
        <w:tc>
          <w:tcPr>
            <w:tcW w:w="1035" w:type="dxa"/>
          </w:tcPr>
          <w:p w14:paraId="141D9E6D" w14:textId="77777777" w:rsidR="002713E5" w:rsidRPr="002B5394" w:rsidRDefault="002713E5" w:rsidP="001F035F">
            <w:pPr>
              <w:pStyle w:val="S-O-P"/>
              <w:spacing w:before="76" w:after="76" w:line="240" w:lineRule="auto"/>
            </w:pPr>
            <w:r>
              <w:t>NA</w:t>
            </w:r>
          </w:p>
        </w:tc>
        <w:tc>
          <w:tcPr>
            <w:tcW w:w="1035" w:type="dxa"/>
          </w:tcPr>
          <w:p w14:paraId="4F5385C7" w14:textId="77777777" w:rsidR="002713E5" w:rsidRPr="002B5394" w:rsidRDefault="002713E5" w:rsidP="001F035F">
            <w:pPr>
              <w:pStyle w:val="S-O-P"/>
              <w:spacing w:before="76" w:after="76" w:line="240" w:lineRule="auto"/>
            </w:pPr>
            <w:r w:rsidRPr="002B5394">
              <w:t>P</w:t>
            </w:r>
          </w:p>
        </w:tc>
        <w:tc>
          <w:tcPr>
            <w:tcW w:w="1035" w:type="dxa"/>
          </w:tcPr>
          <w:p w14:paraId="523FF663" w14:textId="77777777" w:rsidR="002713E5" w:rsidRPr="002B5394" w:rsidRDefault="002713E5" w:rsidP="001F035F">
            <w:pPr>
              <w:pStyle w:val="S-O-P"/>
              <w:spacing w:before="76" w:after="76" w:line="240" w:lineRule="auto"/>
            </w:pPr>
            <w:r w:rsidRPr="002B5394">
              <w:t>P</w:t>
            </w:r>
          </w:p>
        </w:tc>
        <w:tc>
          <w:tcPr>
            <w:tcW w:w="1035" w:type="dxa"/>
          </w:tcPr>
          <w:p w14:paraId="7ADC1EA9" w14:textId="77777777" w:rsidR="002713E5" w:rsidRPr="002B5394" w:rsidRDefault="002713E5" w:rsidP="001F035F">
            <w:pPr>
              <w:pStyle w:val="S-O-P"/>
              <w:spacing w:before="76" w:after="76" w:line="240" w:lineRule="auto"/>
            </w:pPr>
            <w:r w:rsidRPr="002B5394">
              <w:t>S</w:t>
            </w:r>
          </w:p>
        </w:tc>
      </w:tr>
      <w:tr w:rsidR="002713E5" w:rsidRPr="002B5394" w14:paraId="1BA59E21" w14:textId="77777777" w:rsidTr="001F035F">
        <w:trPr>
          <w:trHeight w:val="432"/>
        </w:trPr>
        <w:tc>
          <w:tcPr>
            <w:tcW w:w="5940" w:type="dxa"/>
          </w:tcPr>
          <w:p w14:paraId="01618B18" w14:textId="77777777" w:rsidR="002713E5" w:rsidRPr="002B5394" w:rsidRDefault="002713E5" w:rsidP="001F035F">
            <w:pPr>
              <w:pStyle w:val="FABodyCopy"/>
              <w:spacing w:before="76" w:after="76" w:line="240" w:lineRule="auto"/>
            </w:pPr>
            <w:r w:rsidRPr="002B5394">
              <w:lastRenderedPageBreak/>
              <w:t>Switch-activated electric park brake</w:t>
            </w:r>
          </w:p>
        </w:tc>
        <w:tc>
          <w:tcPr>
            <w:tcW w:w="1035" w:type="dxa"/>
          </w:tcPr>
          <w:p w14:paraId="1621CE1F" w14:textId="77777777" w:rsidR="002713E5" w:rsidRPr="002B5394" w:rsidRDefault="002713E5" w:rsidP="001F035F">
            <w:pPr>
              <w:pStyle w:val="S-O-P"/>
              <w:spacing w:before="76" w:after="76" w:line="240" w:lineRule="auto"/>
            </w:pPr>
            <w:r w:rsidRPr="002B5394">
              <w:t>S</w:t>
            </w:r>
          </w:p>
        </w:tc>
        <w:tc>
          <w:tcPr>
            <w:tcW w:w="1035" w:type="dxa"/>
          </w:tcPr>
          <w:p w14:paraId="29ED29CC" w14:textId="77777777" w:rsidR="002713E5" w:rsidRPr="002B5394" w:rsidRDefault="002713E5" w:rsidP="001F035F">
            <w:pPr>
              <w:pStyle w:val="S-O-P"/>
              <w:spacing w:before="76" w:after="76" w:line="240" w:lineRule="auto"/>
            </w:pPr>
            <w:r w:rsidRPr="002B5394">
              <w:t>S</w:t>
            </w:r>
          </w:p>
        </w:tc>
        <w:tc>
          <w:tcPr>
            <w:tcW w:w="1035" w:type="dxa"/>
          </w:tcPr>
          <w:p w14:paraId="0A692E5F" w14:textId="77777777" w:rsidR="002713E5" w:rsidRPr="002B5394" w:rsidRDefault="002713E5" w:rsidP="001F035F">
            <w:pPr>
              <w:pStyle w:val="S-O-P"/>
              <w:spacing w:before="76" w:after="76" w:line="240" w:lineRule="auto"/>
            </w:pPr>
            <w:r w:rsidRPr="002B5394">
              <w:t>S</w:t>
            </w:r>
          </w:p>
        </w:tc>
        <w:tc>
          <w:tcPr>
            <w:tcW w:w="1035" w:type="dxa"/>
          </w:tcPr>
          <w:p w14:paraId="0024B7A3" w14:textId="77777777" w:rsidR="002713E5" w:rsidRPr="002B5394" w:rsidRDefault="002713E5" w:rsidP="001F035F">
            <w:pPr>
              <w:pStyle w:val="S-O-P"/>
              <w:spacing w:before="76" w:after="76" w:line="240" w:lineRule="auto"/>
            </w:pPr>
            <w:r w:rsidRPr="002B5394">
              <w:t>S</w:t>
            </w:r>
          </w:p>
        </w:tc>
      </w:tr>
      <w:tr w:rsidR="002713E5" w:rsidRPr="002B5394" w14:paraId="101EA415" w14:textId="77777777" w:rsidTr="001F035F">
        <w:trPr>
          <w:trHeight w:val="432"/>
        </w:trPr>
        <w:tc>
          <w:tcPr>
            <w:tcW w:w="5940" w:type="dxa"/>
          </w:tcPr>
          <w:p w14:paraId="3BB012C6" w14:textId="77777777" w:rsidR="002713E5" w:rsidRPr="002B5394" w:rsidRDefault="002713E5" w:rsidP="001F035F">
            <w:pPr>
              <w:pStyle w:val="FABodyCopy"/>
              <w:spacing w:before="76" w:after="76" w:line="240" w:lineRule="auto"/>
            </w:pPr>
            <w:r w:rsidRPr="002B5394">
              <w:t>Tire-pressure monitoring</w:t>
            </w:r>
          </w:p>
        </w:tc>
        <w:tc>
          <w:tcPr>
            <w:tcW w:w="1035" w:type="dxa"/>
          </w:tcPr>
          <w:p w14:paraId="6CCCF7AD" w14:textId="77777777" w:rsidR="002713E5" w:rsidRPr="002B5394" w:rsidRDefault="002713E5" w:rsidP="001F035F">
            <w:pPr>
              <w:pStyle w:val="S-O-P"/>
              <w:spacing w:before="76" w:after="76" w:line="240" w:lineRule="auto"/>
            </w:pPr>
            <w:r w:rsidRPr="002B5394">
              <w:t>S</w:t>
            </w:r>
          </w:p>
        </w:tc>
        <w:tc>
          <w:tcPr>
            <w:tcW w:w="1035" w:type="dxa"/>
          </w:tcPr>
          <w:p w14:paraId="0E46A3C8" w14:textId="77777777" w:rsidR="002713E5" w:rsidRPr="002B5394" w:rsidRDefault="002713E5" w:rsidP="001F035F">
            <w:pPr>
              <w:pStyle w:val="S-O-P"/>
              <w:spacing w:before="76" w:after="76" w:line="240" w:lineRule="auto"/>
            </w:pPr>
            <w:r w:rsidRPr="002B5394">
              <w:t>S</w:t>
            </w:r>
          </w:p>
        </w:tc>
        <w:tc>
          <w:tcPr>
            <w:tcW w:w="1035" w:type="dxa"/>
          </w:tcPr>
          <w:p w14:paraId="4705F3EA" w14:textId="77777777" w:rsidR="002713E5" w:rsidRPr="002B5394" w:rsidRDefault="002713E5" w:rsidP="001F035F">
            <w:pPr>
              <w:pStyle w:val="S-O-P"/>
              <w:spacing w:before="76" w:after="76" w:line="240" w:lineRule="auto"/>
            </w:pPr>
            <w:r w:rsidRPr="002B5394">
              <w:t>S</w:t>
            </w:r>
          </w:p>
        </w:tc>
        <w:tc>
          <w:tcPr>
            <w:tcW w:w="1035" w:type="dxa"/>
          </w:tcPr>
          <w:p w14:paraId="4A6B440E" w14:textId="77777777" w:rsidR="002713E5" w:rsidRPr="002B5394" w:rsidRDefault="002713E5" w:rsidP="001F035F">
            <w:pPr>
              <w:pStyle w:val="S-O-P"/>
              <w:spacing w:before="76" w:after="76" w:line="240" w:lineRule="auto"/>
            </w:pPr>
            <w:r w:rsidRPr="002B5394">
              <w:t>S</w:t>
            </w:r>
          </w:p>
        </w:tc>
      </w:tr>
      <w:tr w:rsidR="002713E5" w:rsidRPr="002B5394" w14:paraId="2335C5D9" w14:textId="77777777" w:rsidTr="001F035F">
        <w:trPr>
          <w:trHeight w:val="432"/>
        </w:trPr>
        <w:tc>
          <w:tcPr>
            <w:tcW w:w="5940" w:type="dxa"/>
          </w:tcPr>
          <w:p w14:paraId="028968B0" w14:textId="77777777" w:rsidR="002713E5" w:rsidRPr="002B5394" w:rsidRDefault="002713E5" w:rsidP="001F035F">
            <w:pPr>
              <w:pStyle w:val="FABodyCopy"/>
              <w:spacing w:before="76" w:after="76" w:line="240" w:lineRule="auto"/>
            </w:pPr>
            <w:r w:rsidRPr="002B5394">
              <w:t>Traffic Sign Recognition system</w:t>
            </w:r>
          </w:p>
        </w:tc>
        <w:tc>
          <w:tcPr>
            <w:tcW w:w="1035" w:type="dxa"/>
          </w:tcPr>
          <w:p w14:paraId="6C81DE1C" w14:textId="77777777" w:rsidR="002713E5" w:rsidRPr="002B5394" w:rsidRDefault="002713E5" w:rsidP="001F035F">
            <w:pPr>
              <w:pStyle w:val="S-O-P"/>
              <w:spacing w:before="76" w:after="76" w:line="240" w:lineRule="auto"/>
            </w:pPr>
            <w:r>
              <w:t>NA</w:t>
            </w:r>
          </w:p>
        </w:tc>
        <w:tc>
          <w:tcPr>
            <w:tcW w:w="1035" w:type="dxa"/>
          </w:tcPr>
          <w:p w14:paraId="4D32BE87" w14:textId="77777777" w:rsidR="002713E5" w:rsidRPr="002B5394" w:rsidRDefault="002713E5" w:rsidP="001F035F">
            <w:pPr>
              <w:pStyle w:val="S-O-P"/>
              <w:spacing w:before="76" w:after="76" w:line="240" w:lineRule="auto"/>
            </w:pPr>
            <w:r>
              <w:t>NA</w:t>
            </w:r>
          </w:p>
        </w:tc>
        <w:tc>
          <w:tcPr>
            <w:tcW w:w="1035" w:type="dxa"/>
          </w:tcPr>
          <w:p w14:paraId="2EC4103E" w14:textId="77777777" w:rsidR="002713E5" w:rsidRPr="002B5394" w:rsidRDefault="002713E5" w:rsidP="001F035F">
            <w:pPr>
              <w:pStyle w:val="S-O-P"/>
              <w:spacing w:before="76" w:after="76" w:line="240" w:lineRule="auto"/>
            </w:pPr>
            <w:r>
              <w:t>NA</w:t>
            </w:r>
          </w:p>
        </w:tc>
        <w:tc>
          <w:tcPr>
            <w:tcW w:w="1035" w:type="dxa"/>
          </w:tcPr>
          <w:p w14:paraId="32AFF424" w14:textId="77777777" w:rsidR="002713E5" w:rsidRPr="002B5394" w:rsidRDefault="002713E5" w:rsidP="001F035F">
            <w:pPr>
              <w:pStyle w:val="S-O-P"/>
              <w:spacing w:before="76" w:after="76" w:line="240" w:lineRule="auto"/>
            </w:pPr>
            <w:r w:rsidRPr="002B5394">
              <w:t>S</w:t>
            </w:r>
          </w:p>
        </w:tc>
      </w:tr>
      <w:tr w:rsidR="002713E5" w:rsidRPr="002B5394" w14:paraId="0118E545" w14:textId="77777777" w:rsidTr="001F035F">
        <w:trPr>
          <w:trHeight w:val="432"/>
        </w:trPr>
        <w:tc>
          <w:tcPr>
            <w:tcW w:w="5940" w:type="dxa"/>
          </w:tcPr>
          <w:p w14:paraId="60F3D538" w14:textId="77777777" w:rsidR="002713E5" w:rsidRPr="002B5394" w:rsidRDefault="002713E5" w:rsidP="001F035F">
            <w:pPr>
              <w:pStyle w:val="FABodyCopy"/>
              <w:spacing w:before="76" w:after="76" w:line="240" w:lineRule="auto"/>
            </w:pPr>
            <w:r w:rsidRPr="002B5394">
              <w:t>Trailer-sway control</w:t>
            </w:r>
          </w:p>
        </w:tc>
        <w:tc>
          <w:tcPr>
            <w:tcW w:w="1035" w:type="dxa"/>
          </w:tcPr>
          <w:p w14:paraId="0547B8D0" w14:textId="77777777" w:rsidR="002713E5" w:rsidRPr="002B5394" w:rsidRDefault="002713E5" w:rsidP="001F035F">
            <w:pPr>
              <w:pStyle w:val="S-O-P"/>
              <w:spacing w:before="76" w:after="76" w:line="240" w:lineRule="auto"/>
            </w:pPr>
            <w:r w:rsidRPr="002B5394">
              <w:t>S</w:t>
            </w:r>
          </w:p>
        </w:tc>
        <w:tc>
          <w:tcPr>
            <w:tcW w:w="1035" w:type="dxa"/>
          </w:tcPr>
          <w:p w14:paraId="2B89B385" w14:textId="77777777" w:rsidR="002713E5" w:rsidRPr="002B5394" w:rsidRDefault="002713E5" w:rsidP="001F035F">
            <w:pPr>
              <w:pStyle w:val="S-O-P"/>
              <w:spacing w:before="76" w:after="76" w:line="240" w:lineRule="auto"/>
            </w:pPr>
            <w:r w:rsidRPr="002B5394">
              <w:t>S</w:t>
            </w:r>
          </w:p>
        </w:tc>
        <w:tc>
          <w:tcPr>
            <w:tcW w:w="1035" w:type="dxa"/>
          </w:tcPr>
          <w:p w14:paraId="5CB8B262" w14:textId="77777777" w:rsidR="002713E5" w:rsidRPr="002B5394" w:rsidRDefault="002713E5" w:rsidP="001F035F">
            <w:pPr>
              <w:pStyle w:val="S-O-P"/>
              <w:spacing w:before="76" w:after="76" w:line="240" w:lineRule="auto"/>
            </w:pPr>
            <w:r w:rsidRPr="002B5394">
              <w:t>S</w:t>
            </w:r>
          </w:p>
        </w:tc>
        <w:tc>
          <w:tcPr>
            <w:tcW w:w="1035" w:type="dxa"/>
          </w:tcPr>
          <w:p w14:paraId="34A034DE" w14:textId="77777777" w:rsidR="002713E5" w:rsidRPr="002B5394" w:rsidRDefault="002713E5" w:rsidP="001F035F">
            <w:pPr>
              <w:pStyle w:val="S-O-P"/>
              <w:spacing w:before="76" w:after="76" w:line="240" w:lineRule="auto"/>
            </w:pPr>
            <w:r w:rsidRPr="002B5394">
              <w:t>S</w:t>
            </w:r>
          </w:p>
        </w:tc>
      </w:tr>
    </w:tbl>
    <w:p w14:paraId="33203985" w14:textId="1EA6BCE9" w:rsidR="002713E5" w:rsidRPr="005E61A3" w:rsidRDefault="002713E5" w:rsidP="002713E5">
      <w:pPr>
        <w:pStyle w:val="Heading3"/>
      </w:pPr>
      <w:r w:rsidRPr="005E61A3">
        <w:t>PACKAGES</w:t>
      </w:r>
      <w:r>
        <w:t xml:space="preserve"> </w:t>
      </w:r>
      <w:r w:rsidRPr="005E61A3">
        <w:t>/</w:t>
      </w:r>
      <w:r>
        <w:t xml:space="preserve"> </w:t>
      </w:r>
      <w:r w:rsidRPr="005E61A3">
        <w:t>EQUIPMENT GROUPS</w:t>
      </w:r>
    </w:p>
    <w:tbl>
      <w:tblPr>
        <w:tblStyle w:val="FATABLESTYLE"/>
        <w:tblpPr w:leftFromText="180" w:rightFromText="180" w:vertAnchor="text" w:tblpY="1"/>
        <w:tblW w:w="5000" w:type="pct"/>
        <w:tblLayout w:type="fixed"/>
        <w:tblLook w:val="0020" w:firstRow="1" w:lastRow="0" w:firstColumn="0" w:lastColumn="0" w:noHBand="0" w:noVBand="0"/>
      </w:tblPr>
      <w:tblGrid>
        <w:gridCol w:w="5940"/>
        <w:gridCol w:w="1035"/>
        <w:gridCol w:w="1035"/>
        <w:gridCol w:w="1035"/>
        <w:gridCol w:w="1035"/>
      </w:tblGrid>
      <w:tr w:rsidR="002713E5" w:rsidRPr="00D13595" w14:paraId="4D77CFE4" w14:textId="77777777" w:rsidTr="00D13595">
        <w:trPr>
          <w:tblHeader/>
        </w:trPr>
        <w:tc>
          <w:tcPr>
            <w:tcW w:w="5940" w:type="dxa"/>
          </w:tcPr>
          <w:p w14:paraId="764B78A8" w14:textId="7D86F666" w:rsidR="002713E5" w:rsidRPr="00C13D59" w:rsidRDefault="002713E5" w:rsidP="00D13595">
            <w:pPr>
              <w:pStyle w:val="TableSubhead"/>
            </w:pPr>
            <w:r w:rsidRPr="00C13D59">
              <w:t>PACKAGES / EQUIPMENT GROUPS</w:t>
            </w:r>
          </w:p>
        </w:tc>
        <w:tc>
          <w:tcPr>
            <w:tcW w:w="1035" w:type="dxa"/>
            <w:vAlign w:val="bottom"/>
          </w:tcPr>
          <w:p w14:paraId="4860CC77" w14:textId="77777777" w:rsidR="002713E5" w:rsidRPr="00D13595" w:rsidRDefault="002713E5" w:rsidP="00D13595">
            <w:pPr>
              <w:pStyle w:val="ModelSubhead"/>
            </w:pPr>
            <w:r w:rsidRPr="00D13595">
              <w:t>Laredo</w:t>
            </w:r>
          </w:p>
        </w:tc>
        <w:tc>
          <w:tcPr>
            <w:tcW w:w="1035" w:type="dxa"/>
            <w:vAlign w:val="bottom"/>
          </w:tcPr>
          <w:p w14:paraId="4490C407" w14:textId="77777777" w:rsidR="002713E5" w:rsidRPr="00D13595" w:rsidRDefault="002713E5" w:rsidP="00D13595">
            <w:pPr>
              <w:pStyle w:val="ModelSubhead"/>
            </w:pPr>
            <w:r w:rsidRPr="00D13595">
              <w:t>Limited</w:t>
            </w:r>
          </w:p>
        </w:tc>
        <w:tc>
          <w:tcPr>
            <w:tcW w:w="1035" w:type="dxa"/>
            <w:vAlign w:val="bottom"/>
          </w:tcPr>
          <w:p w14:paraId="00BD0F5F" w14:textId="77777777" w:rsidR="002713E5" w:rsidRPr="00D13595" w:rsidRDefault="002713E5" w:rsidP="00D13595">
            <w:pPr>
              <w:pStyle w:val="ModelSubhead"/>
            </w:pPr>
            <w:r w:rsidRPr="00D13595">
              <w:t>Overland</w:t>
            </w:r>
          </w:p>
        </w:tc>
        <w:tc>
          <w:tcPr>
            <w:tcW w:w="1035" w:type="dxa"/>
            <w:vAlign w:val="bottom"/>
          </w:tcPr>
          <w:p w14:paraId="70036648" w14:textId="77777777" w:rsidR="002713E5" w:rsidRPr="00D13595" w:rsidRDefault="002713E5" w:rsidP="00D13595">
            <w:pPr>
              <w:pStyle w:val="ModelSubhead"/>
            </w:pPr>
            <w:r w:rsidRPr="00D13595">
              <w:t>Summit</w:t>
            </w:r>
          </w:p>
        </w:tc>
      </w:tr>
      <w:tr w:rsidR="002713E5" w:rsidRPr="002B5394" w14:paraId="0D796515" w14:textId="77777777" w:rsidTr="00C13D59">
        <w:tc>
          <w:tcPr>
            <w:tcW w:w="5940" w:type="dxa"/>
          </w:tcPr>
          <w:p w14:paraId="086F4D40" w14:textId="77777777" w:rsidR="002713E5" w:rsidRPr="002B5394" w:rsidRDefault="002713E5" w:rsidP="00C13D59">
            <w:pPr>
              <w:pStyle w:val="FABodyCopy"/>
            </w:pPr>
            <w:r w:rsidRPr="001F035F">
              <w:rPr>
                <w:b/>
                <w:bCs/>
              </w:rPr>
              <w:t>Advanced ProTech Group I —</w:t>
            </w:r>
            <w:r w:rsidRPr="00D13595">
              <w:t xml:space="preserve"> </w:t>
            </w:r>
            <w:r w:rsidRPr="002B5394">
              <w:t xml:space="preserve">includes Map-in-Cluster display, windshield Head-up Display, Active Driving Assist system, </w:t>
            </w:r>
            <w:r>
              <w:t>N</w:t>
            </w:r>
            <w:r w:rsidRPr="002B5394">
              <w:t xml:space="preserve">ight </w:t>
            </w:r>
            <w:r>
              <w:t>V</w:t>
            </w:r>
            <w:r w:rsidRPr="002B5394">
              <w:t>ision pedestrian/animal detection system, interior rear monitoring camera, Intersection Collision Assist system, Surround View camera and rear back-up camera washer</w:t>
            </w:r>
          </w:p>
        </w:tc>
        <w:tc>
          <w:tcPr>
            <w:tcW w:w="1035" w:type="dxa"/>
          </w:tcPr>
          <w:p w14:paraId="30F3478C" w14:textId="77777777" w:rsidR="002713E5" w:rsidRPr="002B5394" w:rsidRDefault="002713E5" w:rsidP="00D13595">
            <w:pPr>
              <w:pStyle w:val="S-O-P"/>
            </w:pPr>
            <w:r>
              <w:t>NA</w:t>
            </w:r>
          </w:p>
        </w:tc>
        <w:tc>
          <w:tcPr>
            <w:tcW w:w="1035" w:type="dxa"/>
          </w:tcPr>
          <w:p w14:paraId="000CA1A7" w14:textId="77777777" w:rsidR="002713E5" w:rsidRPr="002B5394" w:rsidRDefault="002713E5" w:rsidP="00D13595">
            <w:pPr>
              <w:pStyle w:val="S-O-P"/>
            </w:pPr>
            <w:r>
              <w:t>NA</w:t>
            </w:r>
          </w:p>
        </w:tc>
        <w:tc>
          <w:tcPr>
            <w:tcW w:w="1035" w:type="dxa"/>
          </w:tcPr>
          <w:p w14:paraId="7FA22455" w14:textId="77777777" w:rsidR="002713E5" w:rsidRPr="002B5394" w:rsidRDefault="002713E5" w:rsidP="00D13595">
            <w:pPr>
              <w:pStyle w:val="S-O-P"/>
            </w:pPr>
            <w:r w:rsidRPr="002B5394">
              <w:t>P</w:t>
            </w:r>
          </w:p>
        </w:tc>
        <w:tc>
          <w:tcPr>
            <w:tcW w:w="1035" w:type="dxa"/>
          </w:tcPr>
          <w:p w14:paraId="0A58D894" w14:textId="77777777" w:rsidR="002713E5" w:rsidRPr="002B5394" w:rsidRDefault="002713E5" w:rsidP="00D13595">
            <w:pPr>
              <w:pStyle w:val="S-O-P"/>
            </w:pPr>
            <w:r>
              <w:t>NA</w:t>
            </w:r>
          </w:p>
        </w:tc>
      </w:tr>
      <w:tr w:rsidR="002713E5" w:rsidRPr="002B5394" w14:paraId="5133B7B4" w14:textId="77777777" w:rsidTr="00C13D59">
        <w:tc>
          <w:tcPr>
            <w:tcW w:w="5940" w:type="dxa"/>
          </w:tcPr>
          <w:p w14:paraId="05279CC4" w14:textId="77777777" w:rsidR="002713E5" w:rsidRPr="002B5394" w:rsidRDefault="002713E5" w:rsidP="00C13D59">
            <w:pPr>
              <w:pStyle w:val="FABodyCopy"/>
            </w:pPr>
            <w:r w:rsidRPr="001F035F">
              <w:rPr>
                <w:b/>
                <w:bCs/>
              </w:rPr>
              <w:t>Advanced ProTech Group II —</w:t>
            </w:r>
            <w:r w:rsidRPr="002B5394">
              <w:t xml:space="preserve"> includes windshield Head-up Display, </w:t>
            </w:r>
            <w:r>
              <w:t>N</w:t>
            </w:r>
            <w:r w:rsidRPr="002B5394">
              <w:t xml:space="preserve">ight </w:t>
            </w:r>
            <w:r>
              <w:t>V</w:t>
            </w:r>
            <w:r w:rsidRPr="002B5394">
              <w:t>ision pedestrian/animal detection system, interior rear monitoring camera and rear-view auto-dimming digital display mirror</w:t>
            </w:r>
          </w:p>
        </w:tc>
        <w:tc>
          <w:tcPr>
            <w:tcW w:w="1035" w:type="dxa"/>
          </w:tcPr>
          <w:p w14:paraId="5BB5BF47" w14:textId="77777777" w:rsidR="002713E5" w:rsidRPr="002B5394" w:rsidRDefault="002713E5" w:rsidP="00D13595">
            <w:pPr>
              <w:pStyle w:val="S-O-P"/>
            </w:pPr>
            <w:r>
              <w:t>NA</w:t>
            </w:r>
          </w:p>
        </w:tc>
        <w:tc>
          <w:tcPr>
            <w:tcW w:w="1035" w:type="dxa"/>
          </w:tcPr>
          <w:p w14:paraId="6677E9D9" w14:textId="77777777" w:rsidR="002713E5" w:rsidRPr="002B5394" w:rsidRDefault="002713E5" w:rsidP="00D13595">
            <w:pPr>
              <w:pStyle w:val="S-O-P"/>
            </w:pPr>
            <w:r>
              <w:t>NA</w:t>
            </w:r>
          </w:p>
        </w:tc>
        <w:tc>
          <w:tcPr>
            <w:tcW w:w="1035" w:type="dxa"/>
          </w:tcPr>
          <w:p w14:paraId="2153089E" w14:textId="77777777" w:rsidR="002713E5" w:rsidRPr="002B5394" w:rsidRDefault="002713E5" w:rsidP="00D13595">
            <w:pPr>
              <w:pStyle w:val="S-O-P"/>
            </w:pPr>
            <w:r>
              <w:t>NA</w:t>
            </w:r>
          </w:p>
        </w:tc>
        <w:tc>
          <w:tcPr>
            <w:tcW w:w="1035" w:type="dxa"/>
          </w:tcPr>
          <w:p w14:paraId="097E66A0" w14:textId="77777777" w:rsidR="002713E5" w:rsidRPr="002B5394" w:rsidRDefault="002713E5" w:rsidP="00D13595">
            <w:pPr>
              <w:pStyle w:val="S-O-P"/>
            </w:pPr>
            <w:r w:rsidRPr="002B5394">
              <w:t>P</w:t>
            </w:r>
          </w:p>
        </w:tc>
      </w:tr>
      <w:tr w:rsidR="002713E5" w:rsidRPr="002B5394" w14:paraId="51188941" w14:textId="77777777" w:rsidTr="00C13D59">
        <w:tc>
          <w:tcPr>
            <w:tcW w:w="5940" w:type="dxa"/>
          </w:tcPr>
          <w:p w14:paraId="481B5B58" w14:textId="3C93FB53" w:rsidR="002713E5" w:rsidRPr="002B5394" w:rsidRDefault="002713E5" w:rsidP="00C13D59">
            <w:pPr>
              <w:pStyle w:val="FABodyCopy"/>
            </w:pPr>
            <w:r w:rsidRPr="001F035F">
              <w:rPr>
                <w:b/>
                <w:bCs/>
              </w:rPr>
              <w:t>Altitude Package —</w:t>
            </w:r>
            <w:r w:rsidRPr="002B5394">
              <w:t xml:space="preserve"> </w:t>
            </w:r>
            <w:r>
              <w:t xml:space="preserve">Gloss </w:t>
            </w:r>
            <w:r w:rsidRPr="002B5394">
              <w:t>Black appearance details, including 20-in. Gloss Black aluminum wheels</w:t>
            </w:r>
            <w:r>
              <w:t xml:space="preserve"> and</w:t>
            </w:r>
            <w:r w:rsidRPr="002B5394">
              <w:t xml:space="preserve"> Gloss Black exterior accents</w:t>
            </w:r>
            <w:r>
              <w:t>, plus</w:t>
            </w:r>
            <w:r w:rsidRPr="002B5394">
              <w:t xml:space="preserve"> badging, roof rails, unique seven-slot grille, remote start, heated front seats, heated steering wheel, adjustable height liftgate, rain-sensing wipers, wireless charging pad, 115-volt power outlet and third-row </w:t>
            </w:r>
            <w:r w:rsidR="00C13D59">
              <w:br/>
            </w:r>
            <w:r w:rsidRPr="002B5394">
              <w:t>USB ports</w:t>
            </w:r>
          </w:p>
        </w:tc>
        <w:tc>
          <w:tcPr>
            <w:tcW w:w="1035" w:type="dxa"/>
          </w:tcPr>
          <w:p w14:paraId="5C8C0879" w14:textId="77777777" w:rsidR="002713E5" w:rsidRPr="002B5394" w:rsidRDefault="002713E5" w:rsidP="00D13595">
            <w:pPr>
              <w:pStyle w:val="S-O-P"/>
            </w:pPr>
            <w:r w:rsidRPr="002B5394">
              <w:t>P</w:t>
            </w:r>
          </w:p>
        </w:tc>
        <w:tc>
          <w:tcPr>
            <w:tcW w:w="1035" w:type="dxa"/>
          </w:tcPr>
          <w:p w14:paraId="032DEB11" w14:textId="77777777" w:rsidR="002713E5" w:rsidRPr="002B5394" w:rsidRDefault="002713E5" w:rsidP="00D13595">
            <w:pPr>
              <w:pStyle w:val="S-O-P"/>
            </w:pPr>
            <w:r>
              <w:t>NA</w:t>
            </w:r>
          </w:p>
        </w:tc>
        <w:tc>
          <w:tcPr>
            <w:tcW w:w="1035" w:type="dxa"/>
          </w:tcPr>
          <w:p w14:paraId="139FAE3D" w14:textId="77777777" w:rsidR="002713E5" w:rsidRPr="002B5394" w:rsidRDefault="002713E5" w:rsidP="00D13595">
            <w:pPr>
              <w:pStyle w:val="S-O-P"/>
            </w:pPr>
            <w:r>
              <w:t>NA</w:t>
            </w:r>
          </w:p>
        </w:tc>
        <w:tc>
          <w:tcPr>
            <w:tcW w:w="1035" w:type="dxa"/>
          </w:tcPr>
          <w:p w14:paraId="6FEC2371" w14:textId="77777777" w:rsidR="002713E5" w:rsidRPr="002B5394" w:rsidRDefault="002713E5" w:rsidP="00D13595">
            <w:pPr>
              <w:pStyle w:val="S-O-P"/>
            </w:pPr>
            <w:r>
              <w:t>NA</w:t>
            </w:r>
          </w:p>
        </w:tc>
      </w:tr>
      <w:tr w:rsidR="002713E5" w:rsidRPr="002B5394" w14:paraId="39B698D2" w14:textId="77777777" w:rsidTr="00C13D59">
        <w:tc>
          <w:tcPr>
            <w:tcW w:w="5940" w:type="dxa"/>
          </w:tcPr>
          <w:p w14:paraId="35566F56" w14:textId="77777777" w:rsidR="002713E5" w:rsidRPr="00D13595" w:rsidRDefault="002713E5" w:rsidP="00C13D59">
            <w:pPr>
              <w:pStyle w:val="FABodyCopy"/>
            </w:pPr>
            <w:r w:rsidRPr="001F035F">
              <w:rPr>
                <w:b/>
                <w:bCs/>
              </w:rPr>
              <w:t>Black Package —</w:t>
            </w:r>
            <w:r w:rsidRPr="00D13595">
              <w:t xml:space="preserve"> includes black exterior accents and 20-in. wheels </w:t>
            </w:r>
          </w:p>
        </w:tc>
        <w:tc>
          <w:tcPr>
            <w:tcW w:w="1035" w:type="dxa"/>
          </w:tcPr>
          <w:p w14:paraId="4FF9FF39" w14:textId="77777777" w:rsidR="002713E5" w:rsidRPr="002B5394" w:rsidRDefault="002713E5" w:rsidP="00D13595">
            <w:pPr>
              <w:pStyle w:val="S-O-P"/>
            </w:pPr>
            <w:r>
              <w:t>NA</w:t>
            </w:r>
          </w:p>
        </w:tc>
        <w:tc>
          <w:tcPr>
            <w:tcW w:w="1035" w:type="dxa"/>
          </w:tcPr>
          <w:p w14:paraId="44C10466" w14:textId="77777777" w:rsidR="002713E5" w:rsidRPr="002B5394" w:rsidRDefault="002713E5" w:rsidP="00D13595">
            <w:pPr>
              <w:pStyle w:val="S-O-P"/>
            </w:pPr>
            <w:r w:rsidRPr="002B5394">
              <w:t>P</w:t>
            </w:r>
          </w:p>
        </w:tc>
        <w:tc>
          <w:tcPr>
            <w:tcW w:w="1035" w:type="dxa"/>
          </w:tcPr>
          <w:p w14:paraId="3BD29CF7" w14:textId="77777777" w:rsidR="002713E5" w:rsidRPr="002B5394" w:rsidRDefault="002713E5" w:rsidP="00D13595">
            <w:pPr>
              <w:pStyle w:val="S-O-P"/>
            </w:pPr>
            <w:r>
              <w:t>NA</w:t>
            </w:r>
          </w:p>
        </w:tc>
        <w:tc>
          <w:tcPr>
            <w:tcW w:w="1035" w:type="dxa"/>
          </w:tcPr>
          <w:p w14:paraId="19DC7664" w14:textId="77777777" w:rsidR="002713E5" w:rsidRPr="002B5394" w:rsidRDefault="002713E5" w:rsidP="00D13595">
            <w:pPr>
              <w:pStyle w:val="S-O-P"/>
            </w:pPr>
            <w:r>
              <w:t>NA</w:t>
            </w:r>
          </w:p>
        </w:tc>
      </w:tr>
      <w:tr w:rsidR="002713E5" w:rsidRPr="002B5394" w14:paraId="22CEAF13" w14:textId="77777777" w:rsidTr="00C13D59">
        <w:tc>
          <w:tcPr>
            <w:tcW w:w="5940" w:type="dxa"/>
          </w:tcPr>
          <w:p w14:paraId="2D117680" w14:textId="77777777" w:rsidR="002713E5" w:rsidRPr="00D13595" w:rsidRDefault="002713E5" w:rsidP="00C13D59">
            <w:pPr>
              <w:pStyle w:val="FABodyCopy"/>
            </w:pPr>
            <w:r w:rsidRPr="001F035F">
              <w:rPr>
                <w:b/>
                <w:bCs/>
              </w:rPr>
              <w:t>High Altitude Package —</w:t>
            </w:r>
            <w:r w:rsidRPr="00D13595">
              <w:t xml:space="preserve"> includes black exterior accents and 21-in. wheels</w:t>
            </w:r>
          </w:p>
        </w:tc>
        <w:tc>
          <w:tcPr>
            <w:tcW w:w="1035" w:type="dxa"/>
          </w:tcPr>
          <w:p w14:paraId="11FBC78C" w14:textId="77777777" w:rsidR="002713E5" w:rsidRPr="002B5394" w:rsidRDefault="002713E5" w:rsidP="00D13595">
            <w:pPr>
              <w:pStyle w:val="S-O-P"/>
            </w:pPr>
            <w:r>
              <w:t>NA</w:t>
            </w:r>
          </w:p>
        </w:tc>
        <w:tc>
          <w:tcPr>
            <w:tcW w:w="1035" w:type="dxa"/>
          </w:tcPr>
          <w:p w14:paraId="0322FE6F" w14:textId="77777777" w:rsidR="002713E5" w:rsidRPr="002B5394" w:rsidRDefault="002713E5" w:rsidP="00D13595">
            <w:pPr>
              <w:pStyle w:val="S-O-P"/>
            </w:pPr>
            <w:r>
              <w:t>NA</w:t>
            </w:r>
          </w:p>
        </w:tc>
        <w:tc>
          <w:tcPr>
            <w:tcW w:w="1035" w:type="dxa"/>
          </w:tcPr>
          <w:p w14:paraId="7087A11E" w14:textId="77777777" w:rsidR="002713E5" w:rsidRPr="002B5394" w:rsidRDefault="002713E5" w:rsidP="00D13595">
            <w:pPr>
              <w:pStyle w:val="S-O-P"/>
            </w:pPr>
            <w:r>
              <w:t>NA</w:t>
            </w:r>
          </w:p>
        </w:tc>
        <w:tc>
          <w:tcPr>
            <w:tcW w:w="1035" w:type="dxa"/>
          </w:tcPr>
          <w:p w14:paraId="1E3CEFF8" w14:textId="77777777" w:rsidR="002713E5" w:rsidRPr="002B5394" w:rsidRDefault="002713E5" w:rsidP="00D13595">
            <w:pPr>
              <w:pStyle w:val="S-O-P"/>
            </w:pPr>
            <w:r w:rsidRPr="002B5394">
              <w:t>P</w:t>
            </w:r>
          </w:p>
        </w:tc>
      </w:tr>
      <w:tr w:rsidR="002713E5" w:rsidRPr="002B5394" w14:paraId="7B00339D" w14:textId="77777777" w:rsidTr="00C13D59">
        <w:tc>
          <w:tcPr>
            <w:tcW w:w="5940" w:type="dxa"/>
          </w:tcPr>
          <w:p w14:paraId="6E1F254C" w14:textId="77777777" w:rsidR="002713E5" w:rsidRPr="00D13595" w:rsidRDefault="002713E5" w:rsidP="00C13D59">
            <w:pPr>
              <w:pStyle w:val="FABodyCopy"/>
            </w:pPr>
            <w:r w:rsidRPr="001F035F">
              <w:rPr>
                <w:b/>
                <w:bCs/>
              </w:rPr>
              <w:t>Lux Tech Group I —</w:t>
            </w:r>
            <w:r w:rsidRPr="00D13595">
              <w:t xml:space="preserve"> includes rain-sensing windshield wipers, 115-volt auxiliary power outlet, heated front seats, heated steering wheel, power liftgate, selectable tire refill, wireless charging pad and remote start system</w:t>
            </w:r>
          </w:p>
        </w:tc>
        <w:tc>
          <w:tcPr>
            <w:tcW w:w="1035" w:type="dxa"/>
          </w:tcPr>
          <w:p w14:paraId="3BE6B3B2" w14:textId="77777777" w:rsidR="002713E5" w:rsidRPr="002B5394" w:rsidRDefault="002713E5" w:rsidP="00D13595">
            <w:pPr>
              <w:pStyle w:val="S-O-P"/>
            </w:pPr>
            <w:r w:rsidRPr="002B5394">
              <w:t>P</w:t>
            </w:r>
          </w:p>
        </w:tc>
        <w:tc>
          <w:tcPr>
            <w:tcW w:w="1035" w:type="dxa"/>
          </w:tcPr>
          <w:p w14:paraId="1C887A79" w14:textId="77777777" w:rsidR="002713E5" w:rsidRPr="002B5394" w:rsidRDefault="002713E5" w:rsidP="00D13595">
            <w:pPr>
              <w:pStyle w:val="S-O-P"/>
            </w:pPr>
            <w:r>
              <w:t>NA</w:t>
            </w:r>
          </w:p>
        </w:tc>
        <w:tc>
          <w:tcPr>
            <w:tcW w:w="1035" w:type="dxa"/>
          </w:tcPr>
          <w:p w14:paraId="3ACF4062" w14:textId="77777777" w:rsidR="002713E5" w:rsidRPr="002B5394" w:rsidRDefault="002713E5" w:rsidP="00D13595">
            <w:pPr>
              <w:pStyle w:val="S-O-P"/>
            </w:pPr>
            <w:r>
              <w:t>NA</w:t>
            </w:r>
          </w:p>
        </w:tc>
        <w:tc>
          <w:tcPr>
            <w:tcW w:w="1035" w:type="dxa"/>
          </w:tcPr>
          <w:p w14:paraId="3BE5D3EE" w14:textId="77777777" w:rsidR="002713E5" w:rsidRPr="002B5394" w:rsidRDefault="002713E5" w:rsidP="00D13595">
            <w:pPr>
              <w:pStyle w:val="S-O-P"/>
            </w:pPr>
            <w:r>
              <w:t>NA</w:t>
            </w:r>
          </w:p>
        </w:tc>
      </w:tr>
      <w:tr w:rsidR="002713E5" w:rsidRPr="002B5394" w14:paraId="11A6FB48" w14:textId="77777777" w:rsidTr="00C13D59">
        <w:tc>
          <w:tcPr>
            <w:tcW w:w="5940" w:type="dxa"/>
          </w:tcPr>
          <w:p w14:paraId="51C90C4A" w14:textId="77777777" w:rsidR="002713E5" w:rsidRPr="00D13595" w:rsidRDefault="002713E5" w:rsidP="00C13D59">
            <w:pPr>
              <w:pStyle w:val="FABodyCopy"/>
            </w:pPr>
            <w:r w:rsidRPr="001F035F">
              <w:rPr>
                <w:b/>
                <w:bCs/>
              </w:rPr>
              <w:t>Lux Tech Group II —</w:t>
            </w:r>
            <w:r w:rsidRPr="00D13595">
              <w:t xml:space="preserve"> includes rain-sensing windshield wipers, wireless charging pad, passive entry, Capri leather seats with perforated inserts, ventilated front seats, power tilt telescope steering column with memory, second-row manual window shades, digital rearview mirror, rear back-up camera with washer, Surround View camera, ParkSense front and rear park assist sensors with stop and Intersection Collision Assist system</w:t>
            </w:r>
          </w:p>
        </w:tc>
        <w:tc>
          <w:tcPr>
            <w:tcW w:w="1035" w:type="dxa"/>
          </w:tcPr>
          <w:p w14:paraId="28E94F45" w14:textId="77777777" w:rsidR="002713E5" w:rsidRPr="002B5394" w:rsidRDefault="002713E5" w:rsidP="00D13595">
            <w:pPr>
              <w:pStyle w:val="S-O-P"/>
            </w:pPr>
            <w:r>
              <w:t>NA</w:t>
            </w:r>
          </w:p>
        </w:tc>
        <w:tc>
          <w:tcPr>
            <w:tcW w:w="1035" w:type="dxa"/>
          </w:tcPr>
          <w:p w14:paraId="1992E27C" w14:textId="77777777" w:rsidR="002713E5" w:rsidRPr="002B5394" w:rsidRDefault="002713E5" w:rsidP="00D13595">
            <w:pPr>
              <w:pStyle w:val="S-O-P"/>
            </w:pPr>
            <w:r w:rsidRPr="002B5394">
              <w:t>P</w:t>
            </w:r>
          </w:p>
        </w:tc>
        <w:tc>
          <w:tcPr>
            <w:tcW w:w="1035" w:type="dxa"/>
          </w:tcPr>
          <w:p w14:paraId="33076F69" w14:textId="77777777" w:rsidR="002713E5" w:rsidRPr="002B5394" w:rsidRDefault="002713E5" w:rsidP="00D13595">
            <w:pPr>
              <w:pStyle w:val="S-O-P"/>
            </w:pPr>
            <w:r>
              <w:t>NA</w:t>
            </w:r>
          </w:p>
        </w:tc>
        <w:tc>
          <w:tcPr>
            <w:tcW w:w="1035" w:type="dxa"/>
          </w:tcPr>
          <w:p w14:paraId="3F49EA1C" w14:textId="77777777" w:rsidR="002713E5" w:rsidRPr="002B5394" w:rsidRDefault="002713E5" w:rsidP="00D13595">
            <w:pPr>
              <w:pStyle w:val="S-O-P"/>
            </w:pPr>
            <w:r>
              <w:t>NA</w:t>
            </w:r>
          </w:p>
        </w:tc>
      </w:tr>
      <w:tr w:rsidR="002713E5" w:rsidRPr="002B5394" w14:paraId="19D12FED" w14:textId="77777777" w:rsidTr="00C13D59">
        <w:tc>
          <w:tcPr>
            <w:tcW w:w="5940" w:type="dxa"/>
          </w:tcPr>
          <w:p w14:paraId="4E02BB18" w14:textId="77777777" w:rsidR="002713E5" w:rsidRPr="00D13595" w:rsidRDefault="002713E5" w:rsidP="00D13595">
            <w:pPr>
              <w:pStyle w:val="FABodyCopy"/>
              <w:keepNext/>
              <w:widowControl/>
            </w:pPr>
            <w:r w:rsidRPr="001F035F">
              <w:rPr>
                <w:b/>
                <w:bCs/>
              </w:rPr>
              <w:lastRenderedPageBreak/>
              <w:t>Lux Tech Group III —</w:t>
            </w:r>
            <w:r w:rsidRPr="00D13595">
              <w:t xml:space="preserve"> includes wireless charging pad, second-row manual window shades, digital rearview mirror, power seat back massage for driver and front passenger, 12-way with a four-way power lumbar adjustable seat position with memory for driver and front passenger and four-zone automatic temperature control</w:t>
            </w:r>
          </w:p>
        </w:tc>
        <w:tc>
          <w:tcPr>
            <w:tcW w:w="1035" w:type="dxa"/>
          </w:tcPr>
          <w:p w14:paraId="59D05B90" w14:textId="77777777" w:rsidR="002713E5" w:rsidRPr="002B5394" w:rsidRDefault="002713E5" w:rsidP="00D13595">
            <w:pPr>
              <w:pStyle w:val="S-O-P"/>
            </w:pPr>
            <w:r>
              <w:t>NA</w:t>
            </w:r>
          </w:p>
        </w:tc>
        <w:tc>
          <w:tcPr>
            <w:tcW w:w="1035" w:type="dxa"/>
          </w:tcPr>
          <w:p w14:paraId="295586F8" w14:textId="77777777" w:rsidR="002713E5" w:rsidRPr="002B5394" w:rsidRDefault="002713E5" w:rsidP="00D13595">
            <w:pPr>
              <w:pStyle w:val="S-O-P"/>
            </w:pPr>
            <w:r>
              <w:t>NA</w:t>
            </w:r>
          </w:p>
        </w:tc>
        <w:tc>
          <w:tcPr>
            <w:tcW w:w="1035" w:type="dxa"/>
          </w:tcPr>
          <w:p w14:paraId="5127A1E6" w14:textId="77777777" w:rsidR="002713E5" w:rsidRPr="002B5394" w:rsidRDefault="002713E5" w:rsidP="00D13595">
            <w:pPr>
              <w:pStyle w:val="S-O-P"/>
            </w:pPr>
            <w:r w:rsidRPr="002B5394">
              <w:t>P</w:t>
            </w:r>
          </w:p>
        </w:tc>
        <w:tc>
          <w:tcPr>
            <w:tcW w:w="1035" w:type="dxa"/>
          </w:tcPr>
          <w:p w14:paraId="787ACB2B" w14:textId="77777777" w:rsidR="002713E5" w:rsidRPr="002B5394" w:rsidRDefault="002713E5" w:rsidP="00D13595">
            <w:pPr>
              <w:pStyle w:val="S-O-P"/>
            </w:pPr>
            <w:r>
              <w:t>NA</w:t>
            </w:r>
          </w:p>
        </w:tc>
      </w:tr>
      <w:tr w:rsidR="002713E5" w:rsidRPr="002B5394" w14:paraId="1C3EE7CC" w14:textId="77777777" w:rsidTr="00C13D59">
        <w:tc>
          <w:tcPr>
            <w:tcW w:w="5940" w:type="dxa"/>
          </w:tcPr>
          <w:p w14:paraId="092861F4" w14:textId="77777777" w:rsidR="002713E5" w:rsidRPr="002B5394" w:rsidRDefault="002713E5" w:rsidP="00C13D59">
            <w:pPr>
              <w:pStyle w:val="FABodyCopy"/>
            </w:pPr>
            <w:r w:rsidRPr="00D13595">
              <w:rPr>
                <w:b/>
                <w:bCs/>
              </w:rPr>
              <w:t>Lux Tech Group IV —</w:t>
            </w:r>
            <w:r w:rsidRPr="002B5394">
              <w:t xml:space="preserve"> includes wireless charging pad and second-row manual window shades</w:t>
            </w:r>
          </w:p>
        </w:tc>
        <w:tc>
          <w:tcPr>
            <w:tcW w:w="1035" w:type="dxa"/>
          </w:tcPr>
          <w:p w14:paraId="6D4292B9" w14:textId="77777777" w:rsidR="002713E5" w:rsidRPr="002B5394" w:rsidRDefault="002713E5" w:rsidP="00D13595">
            <w:pPr>
              <w:pStyle w:val="S-O-P"/>
            </w:pPr>
            <w:r>
              <w:t>NA</w:t>
            </w:r>
          </w:p>
        </w:tc>
        <w:tc>
          <w:tcPr>
            <w:tcW w:w="1035" w:type="dxa"/>
          </w:tcPr>
          <w:p w14:paraId="2E03AF2E" w14:textId="77777777" w:rsidR="002713E5" w:rsidRPr="002B5394" w:rsidRDefault="002713E5" w:rsidP="00D13595">
            <w:pPr>
              <w:pStyle w:val="S-O-P"/>
            </w:pPr>
            <w:r>
              <w:t>NA</w:t>
            </w:r>
          </w:p>
        </w:tc>
        <w:tc>
          <w:tcPr>
            <w:tcW w:w="1035" w:type="dxa"/>
          </w:tcPr>
          <w:p w14:paraId="5E6447CF" w14:textId="77777777" w:rsidR="002713E5" w:rsidRPr="002B5394" w:rsidRDefault="002713E5" w:rsidP="00D13595">
            <w:pPr>
              <w:pStyle w:val="S-O-P"/>
            </w:pPr>
            <w:r>
              <w:t>NA</w:t>
            </w:r>
          </w:p>
        </w:tc>
        <w:tc>
          <w:tcPr>
            <w:tcW w:w="1035" w:type="dxa"/>
          </w:tcPr>
          <w:p w14:paraId="4823B0B5" w14:textId="77777777" w:rsidR="002713E5" w:rsidRPr="002B5394" w:rsidRDefault="002713E5" w:rsidP="00D13595">
            <w:pPr>
              <w:pStyle w:val="S-O-P"/>
            </w:pPr>
            <w:r w:rsidRPr="002B5394">
              <w:t>P</w:t>
            </w:r>
          </w:p>
        </w:tc>
      </w:tr>
      <w:tr w:rsidR="002713E5" w:rsidRPr="002B5394" w14:paraId="7DC95461" w14:textId="77777777" w:rsidTr="00C13D59">
        <w:tc>
          <w:tcPr>
            <w:tcW w:w="5940" w:type="dxa"/>
          </w:tcPr>
          <w:p w14:paraId="344F40FF" w14:textId="77777777" w:rsidR="002713E5" w:rsidRPr="002B5394" w:rsidRDefault="002713E5" w:rsidP="00C13D59">
            <w:pPr>
              <w:pStyle w:val="FABodyCopy"/>
            </w:pPr>
            <w:r w:rsidRPr="00D13595">
              <w:rPr>
                <w:b/>
                <w:bCs/>
              </w:rPr>
              <w:t>Off-road Group —</w:t>
            </w:r>
            <w:r w:rsidRPr="002B5394">
              <w:t xml:space="preserve"> includes skid plates for the fuel tank, transfer case, underbody and front suspension, electronic limited</w:t>
            </w:r>
            <w:r>
              <w:t xml:space="preserve"> </w:t>
            </w:r>
            <w:r w:rsidRPr="002B5394">
              <w:t>slip differential rear axle, 18-in. polished aluminum wheels, all-season tires and Trail Rated badge</w:t>
            </w:r>
          </w:p>
        </w:tc>
        <w:tc>
          <w:tcPr>
            <w:tcW w:w="1035" w:type="dxa"/>
          </w:tcPr>
          <w:p w14:paraId="5F7D3FD7" w14:textId="77777777" w:rsidR="002713E5" w:rsidRPr="002B5394" w:rsidRDefault="002713E5" w:rsidP="00D13595">
            <w:pPr>
              <w:pStyle w:val="S-O-P"/>
            </w:pPr>
            <w:r>
              <w:t>NA</w:t>
            </w:r>
          </w:p>
        </w:tc>
        <w:tc>
          <w:tcPr>
            <w:tcW w:w="1035" w:type="dxa"/>
          </w:tcPr>
          <w:p w14:paraId="630706B3" w14:textId="77777777" w:rsidR="002713E5" w:rsidRPr="002B5394" w:rsidRDefault="002713E5" w:rsidP="00D13595">
            <w:pPr>
              <w:pStyle w:val="S-O-P"/>
            </w:pPr>
            <w:r>
              <w:t>NA</w:t>
            </w:r>
          </w:p>
        </w:tc>
        <w:tc>
          <w:tcPr>
            <w:tcW w:w="1035" w:type="dxa"/>
          </w:tcPr>
          <w:p w14:paraId="1F98FAF0" w14:textId="77777777" w:rsidR="002713E5" w:rsidRPr="002B5394" w:rsidRDefault="002713E5" w:rsidP="00D13595">
            <w:pPr>
              <w:pStyle w:val="S-O-P"/>
            </w:pPr>
            <w:r w:rsidRPr="002B5394">
              <w:t>P</w:t>
            </w:r>
          </w:p>
        </w:tc>
        <w:tc>
          <w:tcPr>
            <w:tcW w:w="1035" w:type="dxa"/>
          </w:tcPr>
          <w:p w14:paraId="4ADF90F8" w14:textId="77777777" w:rsidR="002713E5" w:rsidRPr="002B5394" w:rsidRDefault="002713E5" w:rsidP="00D13595">
            <w:pPr>
              <w:pStyle w:val="S-O-P"/>
            </w:pPr>
            <w:r>
              <w:t>NA</w:t>
            </w:r>
          </w:p>
        </w:tc>
      </w:tr>
      <w:tr w:rsidR="002713E5" w:rsidRPr="002B5394" w14:paraId="7A55EB82" w14:textId="77777777" w:rsidTr="00C13D59">
        <w:tc>
          <w:tcPr>
            <w:tcW w:w="5940" w:type="dxa"/>
          </w:tcPr>
          <w:p w14:paraId="2FB708B9" w14:textId="77777777" w:rsidR="002713E5" w:rsidRPr="002B5394" w:rsidRDefault="002713E5" w:rsidP="00C13D59">
            <w:pPr>
              <w:pStyle w:val="FABodyCopy"/>
            </w:pPr>
            <w:r w:rsidRPr="00D13595">
              <w:rPr>
                <w:b/>
                <w:bCs/>
              </w:rPr>
              <w:t>Summit Reserve Package —</w:t>
            </w:r>
            <w:r w:rsidRPr="002B5394">
              <w:t xml:space="preserve"> includes premium hand-wrapped Palermo leather seats, leather-wrapped armrest and door trim, open-pore Waxed Walnut wood trim, suede pillars and headliner, ventilated front- and second-row seats, memory and massage front seats, front passenger interactive display with 10.25-in. touchscreen, premium </w:t>
            </w:r>
            <w:r>
              <w:br/>
            </w:r>
            <w:r w:rsidRPr="002B5394">
              <w:t>19-speaker McIntosh audio system, 21-in. wheels and Summit Reserve badge</w:t>
            </w:r>
          </w:p>
        </w:tc>
        <w:tc>
          <w:tcPr>
            <w:tcW w:w="1035" w:type="dxa"/>
          </w:tcPr>
          <w:p w14:paraId="1BD661DF" w14:textId="77777777" w:rsidR="002713E5" w:rsidRPr="002B5394" w:rsidRDefault="002713E5" w:rsidP="00D13595">
            <w:pPr>
              <w:pStyle w:val="S-O-P"/>
            </w:pPr>
            <w:r>
              <w:t>NA</w:t>
            </w:r>
          </w:p>
        </w:tc>
        <w:tc>
          <w:tcPr>
            <w:tcW w:w="1035" w:type="dxa"/>
          </w:tcPr>
          <w:p w14:paraId="0A75787D" w14:textId="77777777" w:rsidR="002713E5" w:rsidRPr="002B5394" w:rsidRDefault="002713E5" w:rsidP="00D13595">
            <w:pPr>
              <w:pStyle w:val="S-O-P"/>
            </w:pPr>
            <w:r>
              <w:t>NA</w:t>
            </w:r>
          </w:p>
        </w:tc>
        <w:tc>
          <w:tcPr>
            <w:tcW w:w="1035" w:type="dxa"/>
          </w:tcPr>
          <w:p w14:paraId="579C0A08" w14:textId="77777777" w:rsidR="002713E5" w:rsidRPr="002B5394" w:rsidRDefault="002713E5" w:rsidP="00D13595">
            <w:pPr>
              <w:pStyle w:val="S-O-P"/>
            </w:pPr>
            <w:r>
              <w:t>NA</w:t>
            </w:r>
          </w:p>
        </w:tc>
        <w:tc>
          <w:tcPr>
            <w:tcW w:w="1035" w:type="dxa"/>
          </w:tcPr>
          <w:p w14:paraId="1839BEB5" w14:textId="77777777" w:rsidR="002713E5" w:rsidRPr="002B5394" w:rsidRDefault="002713E5" w:rsidP="00D13595">
            <w:pPr>
              <w:pStyle w:val="S-O-P"/>
            </w:pPr>
            <w:r w:rsidRPr="002B5394">
              <w:t>P</w:t>
            </w:r>
          </w:p>
        </w:tc>
      </w:tr>
      <w:tr w:rsidR="002713E5" w:rsidRPr="002B5394" w14:paraId="1B65036F" w14:textId="77777777" w:rsidTr="00C13D59">
        <w:tc>
          <w:tcPr>
            <w:tcW w:w="5940" w:type="dxa"/>
          </w:tcPr>
          <w:p w14:paraId="4D38DE8D" w14:textId="77777777" w:rsidR="002713E5" w:rsidRPr="002B5394" w:rsidRDefault="002713E5" w:rsidP="00C13D59">
            <w:pPr>
              <w:pStyle w:val="FABodyCopy"/>
            </w:pPr>
            <w:r w:rsidRPr="00D13595">
              <w:rPr>
                <w:b/>
                <w:bCs/>
              </w:rPr>
              <w:t>Trailer-tow Group I —</w:t>
            </w:r>
            <w:r w:rsidRPr="002B5394">
              <w:t xml:space="preserve"> includes Class</w:t>
            </w:r>
            <w:r>
              <w:t xml:space="preserve"> </w:t>
            </w:r>
            <w:r w:rsidRPr="002B5394">
              <w:t>IV hitch receiver, four- and seven-pin wiring harness, rear load-leveling suspension and full-size spare tire</w:t>
            </w:r>
          </w:p>
        </w:tc>
        <w:tc>
          <w:tcPr>
            <w:tcW w:w="1035" w:type="dxa"/>
          </w:tcPr>
          <w:p w14:paraId="19BE98AC" w14:textId="77777777" w:rsidR="002713E5" w:rsidRPr="002B5394" w:rsidRDefault="002713E5" w:rsidP="00D13595">
            <w:pPr>
              <w:pStyle w:val="S-O-P"/>
            </w:pPr>
            <w:r w:rsidRPr="002B5394">
              <w:t>P</w:t>
            </w:r>
          </w:p>
        </w:tc>
        <w:tc>
          <w:tcPr>
            <w:tcW w:w="1035" w:type="dxa"/>
          </w:tcPr>
          <w:p w14:paraId="3FF3C2F8" w14:textId="77777777" w:rsidR="002713E5" w:rsidRPr="002B5394" w:rsidRDefault="002713E5" w:rsidP="00D13595">
            <w:pPr>
              <w:pStyle w:val="S-O-P"/>
            </w:pPr>
            <w:r w:rsidRPr="002B5394">
              <w:t>O</w:t>
            </w:r>
          </w:p>
        </w:tc>
        <w:tc>
          <w:tcPr>
            <w:tcW w:w="1035" w:type="dxa"/>
          </w:tcPr>
          <w:p w14:paraId="058B7EB0" w14:textId="77777777" w:rsidR="002713E5" w:rsidRPr="002B5394" w:rsidRDefault="002713E5" w:rsidP="00D13595">
            <w:pPr>
              <w:pStyle w:val="S-O-P"/>
            </w:pPr>
            <w:r>
              <w:t>NA</w:t>
            </w:r>
          </w:p>
        </w:tc>
        <w:tc>
          <w:tcPr>
            <w:tcW w:w="1035" w:type="dxa"/>
          </w:tcPr>
          <w:p w14:paraId="5387CA34" w14:textId="77777777" w:rsidR="002713E5" w:rsidRPr="002B5394" w:rsidRDefault="002713E5" w:rsidP="00D13595">
            <w:pPr>
              <w:pStyle w:val="S-O-P"/>
            </w:pPr>
            <w:r>
              <w:t>NA</w:t>
            </w:r>
          </w:p>
        </w:tc>
      </w:tr>
      <w:tr w:rsidR="002713E5" w:rsidRPr="002B5394" w14:paraId="324D48ED" w14:textId="77777777" w:rsidTr="00C13D59">
        <w:tc>
          <w:tcPr>
            <w:tcW w:w="5940" w:type="dxa"/>
          </w:tcPr>
          <w:p w14:paraId="0D418B4D" w14:textId="77777777" w:rsidR="002713E5" w:rsidRPr="002B5394" w:rsidRDefault="002713E5" w:rsidP="00C13D59">
            <w:pPr>
              <w:pStyle w:val="FABodyCopy"/>
            </w:pPr>
            <w:r w:rsidRPr="00D13595">
              <w:rPr>
                <w:b/>
                <w:bCs/>
              </w:rPr>
              <w:t>Trailer-tow Group II —</w:t>
            </w:r>
            <w:r w:rsidRPr="002B5394">
              <w:t xml:space="preserve"> includes Class</w:t>
            </w:r>
            <w:r>
              <w:t xml:space="preserve"> </w:t>
            </w:r>
            <w:r w:rsidRPr="002B5394">
              <w:t>IV hitch receiver, four- and seven-pin wiring harness (rear load-leveling suspension and full-size spare tire standard on Overland and Summit models)</w:t>
            </w:r>
          </w:p>
        </w:tc>
        <w:tc>
          <w:tcPr>
            <w:tcW w:w="1035" w:type="dxa"/>
          </w:tcPr>
          <w:p w14:paraId="2689B183" w14:textId="77777777" w:rsidR="002713E5" w:rsidRPr="002B5394" w:rsidRDefault="002713E5" w:rsidP="00D13595">
            <w:pPr>
              <w:pStyle w:val="S-O-P"/>
            </w:pPr>
            <w:r>
              <w:t>NA</w:t>
            </w:r>
          </w:p>
        </w:tc>
        <w:tc>
          <w:tcPr>
            <w:tcW w:w="1035" w:type="dxa"/>
          </w:tcPr>
          <w:p w14:paraId="0B6BAC56" w14:textId="77777777" w:rsidR="002713E5" w:rsidRPr="002B5394" w:rsidRDefault="002713E5" w:rsidP="00D13595">
            <w:pPr>
              <w:pStyle w:val="S-O-P"/>
            </w:pPr>
            <w:r>
              <w:t>NA</w:t>
            </w:r>
          </w:p>
        </w:tc>
        <w:tc>
          <w:tcPr>
            <w:tcW w:w="1035" w:type="dxa"/>
          </w:tcPr>
          <w:p w14:paraId="3CBF0621" w14:textId="77777777" w:rsidR="002713E5" w:rsidRPr="002B5394" w:rsidRDefault="002713E5" w:rsidP="00D13595">
            <w:pPr>
              <w:pStyle w:val="S-O-P"/>
            </w:pPr>
            <w:r w:rsidRPr="002B5394">
              <w:t>P – 4x2</w:t>
            </w:r>
          </w:p>
          <w:p w14:paraId="075B043F" w14:textId="77777777" w:rsidR="002713E5" w:rsidRPr="002B5394" w:rsidRDefault="002713E5" w:rsidP="00D13595">
            <w:pPr>
              <w:pStyle w:val="S-O-P"/>
            </w:pPr>
            <w:r w:rsidRPr="002B5394">
              <w:t>S – 4x4</w:t>
            </w:r>
          </w:p>
        </w:tc>
        <w:tc>
          <w:tcPr>
            <w:tcW w:w="1035" w:type="dxa"/>
          </w:tcPr>
          <w:p w14:paraId="49BE99B6" w14:textId="77777777" w:rsidR="002713E5" w:rsidRPr="002B5394" w:rsidRDefault="002713E5" w:rsidP="00D13595">
            <w:pPr>
              <w:pStyle w:val="S-O-P"/>
            </w:pPr>
            <w:r w:rsidRPr="002B5394">
              <w:t>P – 4x2</w:t>
            </w:r>
          </w:p>
          <w:p w14:paraId="301BB721" w14:textId="77777777" w:rsidR="002713E5" w:rsidRPr="002B5394" w:rsidRDefault="002713E5" w:rsidP="00D13595">
            <w:pPr>
              <w:pStyle w:val="S-O-P"/>
            </w:pPr>
            <w:r w:rsidRPr="002B5394">
              <w:t>S – 4x4</w:t>
            </w:r>
          </w:p>
        </w:tc>
      </w:tr>
    </w:tbl>
    <w:p w14:paraId="4EB1291F" w14:textId="212D1342" w:rsidR="0045101F" w:rsidRPr="002713E5" w:rsidRDefault="002713E5" w:rsidP="00F93ED1">
      <w:pPr>
        <w:pStyle w:val="EndofDocument"/>
      </w:pPr>
      <w:r w:rsidRPr="005E61A3">
        <w:t>###</w:t>
      </w:r>
    </w:p>
    <w:sectPr w:rsidR="0045101F" w:rsidRPr="002713E5"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7E13" w14:textId="77777777" w:rsidR="004F7DE6" w:rsidRDefault="004F7DE6" w:rsidP="00B728F6">
      <w:r>
        <w:separator/>
      </w:r>
    </w:p>
    <w:p w14:paraId="2BF55C6C" w14:textId="77777777" w:rsidR="004F7DE6" w:rsidRDefault="004F7DE6"/>
  </w:endnote>
  <w:endnote w:type="continuationSeparator" w:id="0">
    <w:p w14:paraId="0B7E4563" w14:textId="77777777" w:rsidR="004F7DE6" w:rsidRDefault="004F7DE6" w:rsidP="00B728F6">
      <w:r>
        <w:continuationSeparator/>
      </w:r>
    </w:p>
    <w:p w14:paraId="06389ABF" w14:textId="77777777" w:rsidR="004F7DE6" w:rsidRDefault="004F7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D87BBD9-32B4-204A-ACF3-A86E24C52CE7}"/>
  </w:font>
  <w:font w:name="Times New Roman">
    <w:panose1 w:val="02020603050405020304"/>
    <w:charset w:val="00"/>
    <w:family w:val="roman"/>
    <w:pitch w:val="variable"/>
    <w:sig w:usb0="E0002EFF" w:usb1="C000785B" w:usb2="00000009" w:usb3="00000000" w:csb0="000001FF" w:csb1="00000000"/>
    <w:embedRegular r:id="rId2" w:fontKey="{93532758-C822-F24D-A413-D3F64816205A}"/>
    <w:embedBold r:id="rId3" w:fontKey="{A3D2153C-52A1-EA4E-9EA3-0507F368037A}"/>
    <w:embedItalic r:id="rId4" w:fontKey="{B241429B-1FDE-CF41-92F6-8129944BB4CD}"/>
  </w:font>
  <w:font w:name="Courier New">
    <w:panose1 w:val="02070309020205020404"/>
    <w:charset w:val="00"/>
    <w:family w:val="modern"/>
    <w:pitch w:val="fixed"/>
    <w:sig w:usb0="E0002EFF" w:usb1="C0007843" w:usb2="00000009" w:usb3="00000000" w:csb0="000001FF" w:csb1="00000000"/>
    <w:embedRegular r:id="rId5" w:fontKey="{95969EDC-C673-4347-ADF8-D11182637F5D}"/>
  </w:font>
  <w:font w:name="Wingdings">
    <w:panose1 w:val="05000000000000000000"/>
    <w:charset w:val="4D"/>
    <w:family w:val="decorative"/>
    <w:pitch w:val="variable"/>
    <w:sig w:usb0="00000003" w:usb1="00000000" w:usb2="00000000" w:usb3="00000000" w:csb0="80000001" w:csb1="00000000"/>
    <w:embedRegular r:id="rId6" w:fontKey="{5EFC9C03-DAE0-DE4D-8DB1-96195D4BFE82}"/>
  </w:font>
  <w:font w:name="Arial">
    <w:panose1 w:val="020B0604020202020204"/>
    <w:charset w:val="00"/>
    <w:family w:val="swiss"/>
    <w:pitch w:val="variable"/>
    <w:sig w:usb0="E0002AFF" w:usb1="C0007843" w:usb2="00000009" w:usb3="00000000" w:csb0="000001FF" w:csb1="00000000"/>
    <w:embedRegular r:id="rId7" w:fontKey="{6045D8B4-10B4-CF41-9EDE-A2CC64D1D69C}"/>
    <w:embedBold r:id="rId8" w:fontKey="{CF9A0D4F-44B1-034D-83A9-BB60F7A3D099}"/>
    <w:embedItalic r:id="rId9" w:fontKey="{DCB1A92E-5FCE-D344-8F24-8BF12663B7A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7F0A67BE-5C37-4D4D-A6EB-1014422C8AF8}"/>
    <w:embedBold r:id="rId12" w:fontKey="{7E4B36F2-C4B9-564F-8A79-CFDFB075826D}"/>
    <w:embedItalic r:id="rId13" w:fontKey="{92A295E8-9EC1-A447-83DD-FBE2B36E3FC4}"/>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A7883B84-6AB0-1C43-91C4-18857CD23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782A" w14:textId="25A87671" w:rsidR="008D4174" w:rsidRDefault="008D4174" w:rsidP="008D4174">
    <w:pPr>
      <w:pStyle w:val="Footer"/>
    </w:pPr>
    <w:r w:rsidRPr="00BF5BA0">
      <w:t>202</w:t>
    </w:r>
    <w:r>
      <w:t>3</w:t>
    </w:r>
    <w:r w:rsidRPr="00BF5BA0">
      <w:t xml:space="preserve"> </w:t>
    </w:r>
    <w:r>
      <w:t>JEEP</w:t>
    </w:r>
    <w:r w:rsidRPr="007F34B7">
      <w:rPr>
        <w:vertAlign w:val="subscript"/>
      </w:rPr>
      <w:t>®</w:t>
    </w:r>
    <w:r w:rsidRPr="00BF5BA0">
      <w:t xml:space="preserve">  |  </w:t>
    </w:r>
    <w:r w:rsidR="00102445">
      <w:t>G</w:t>
    </w:r>
    <w:r w:rsidR="00AA17B0">
      <w:t>RAND CHEROKEE</w:t>
    </w:r>
    <w:r w:rsidR="0001373E">
      <w:t xml:space="preserve"> L</w:t>
    </w:r>
    <w:r w:rsidRPr="00BF5BA0">
      <w:t xml:space="preserve">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04EA" w14:textId="77777777" w:rsidR="004F7DE6" w:rsidRDefault="004F7DE6" w:rsidP="00B728F6">
      <w:r>
        <w:separator/>
      </w:r>
    </w:p>
    <w:p w14:paraId="080E4048" w14:textId="77777777" w:rsidR="004F7DE6" w:rsidRDefault="004F7DE6"/>
  </w:footnote>
  <w:footnote w:type="continuationSeparator" w:id="0">
    <w:p w14:paraId="05D176DE" w14:textId="77777777" w:rsidR="004F7DE6" w:rsidRDefault="004F7DE6" w:rsidP="00B728F6">
      <w:r>
        <w:continuationSeparator/>
      </w:r>
    </w:p>
    <w:p w14:paraId="4FC9CB1C" w14:textId="77777777" w:rsidR="004F7DE6" w:rsidRDefault="004F7D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0592C96C"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4222F7"/>
    <w:multiLevelType w:val="hybridMultilevel"/>
    <w:tmpl w:val="670E17D6"/>
    <w:lvl w:ilvl="0" w:tplc="C7824E04">
      <w:start w:val="1"/>
      <w:numFmt w:val="bullet"/>
      <w:pStyle w:val="2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617640">
    <w:abstractNumId w:val="10"/>
  </w:num>
  <w:num w:numId="2" w16cid:durableId="1350369455">
    <w:abstractNumId w:val="12"/>
  </w:num>
  <w:num w:numId="3" w16cid:durableId="845753519">
    <w:abstractNumId w:val="14"/>
  </w:num>
  <w:num w:numId="4" w16cid:durableId="843519890">
    <w:abstractNumId w:val="11"/>
  </w:num>
  <w:num w:numId="5" w16cid:durableId="1085804681">
    <w:abstractNumId w:val="22"/>
  </w:num>
  <w:num w:numId="6" w16cid:durableId="1705598435">
    <w:abstractNumId w:val="20"/>
  </w:num>
  <w:num w:numId="7" w16cid:durableId="1010910202">
    <w:abstractNumId w:val="21"/>
  </w:num>
  <w:num w:numId="8" w16cid:durableId="1529180933">
    <w:abstractNumId w:val="16"/>
  </w:num>
  <w:num w:numId="9" w16cid:durableId="30541301">
    <w:abstractNumId w:val="18"/>
  </w:num>
  <w:num w:numId="10" w16cid:durableId="1009522990">
    <w:abstractNumId w:val="19"/>
  </w:num>
  <w:num w:numId="11" w16cid:durableId="6562343">
    <w:abstractNumId w:val="13"/>
  </w:num>
  <w:num w:numId="12" w16cid:durableId="1133522679">
    <w:abstractNumId w:val="15"/>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 w:numId="23" w16cid:durableId="5081021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373E"/>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5401"/>
    <w:rsid w:val="000F771A"/>
    <w:rsid w:val="00102445"/>
    <w:rsid w:val="00106244"/>
    <w:rsid w:val="00107654"/>
    <w:rsid w:val="001123AA"/>
    <w:rsid w:val="0011399C"/>
    <w:rsid w:val="00123045"/>
    <w:rsid w:val="00127DF4"/>
    <w:rsid w:val="001325DB"/>
    <w:rsid w:val="00147D6E"/>
    <w:rsid w:val="0015675F"/>
    <w:rsid w:val="0016137C"/>
    <w:rsid w:val="00172FDA"/>
    <w:rsid w:val="001907F0"/>
    <w:rsid w:val="00191733"/>
    <w:rsid w:val="00194E2E"/>
    <w:rsid w:val="001A35B9"/>
    <w:rsid w:val="001A51D4"/>
    <w:rsid w:val="001A52C2"/>
    <w:rsid w:val="001A7917"/>
    <w:rsid w:val="001B1774"/>
    <w:rsid w:val="001B28BB"/>
    <w:rsid w:val="001E1EF1"/>
    <w:rsid w:val="001E31AA"/>
    <w:rsid w:val="001F035F"/>
    <w:rsid w:val="001F6B13"/>
    <w:rsid w:val="00200385"/>
    <w:rsid w:val="00210F38"/>
    <w:rsid w:val="002117B6"/>
    <w:rsid w:val="00216628"/>
    <w:rsid w:val="00225453"/>
    <w:rsid w:val="00237A0D"/>
    <w:rsid w:val="00253A9B"/>
    <w:rsid w:val="002674B1"/>
    <w:rsid w:val="002713E5"/>
    <w:rsid w:val="00277B0C"/>
    <w:rsid w:val="00287DED"/>
    <w:rsid w:val="002939D0"/>
    <w:rsid w:val="002A266B"/>
    <w:rsid w:val="002A5A7B"/>
    <w:rsid w:val="002A60BB"/>
    <w:rsid w:val="002B1DEB"/>
    <w:rsid w:val="002C5A74"/>
    <w:rsid w:val="002D1485"/>
    <w:rsid w:val="002E27FD"/>
    <w:rsid w:val="002E3DB8"/>
    <w:rsid w:val="002F40AD"/>
    <w:rsid w:val="002F5ACE"/>
    <w:rsid w:val="00300F99"/>
    <w:rsid w:val="00306B9C"/>
    <w:rsid w:val="00313259"/>
    <w:rsid w:val="0031362B"/>
    <w:rsid w:val="00313F7E"/>
    <w:rsid w:val="003140A9"/>
    <w:rsid w:val="00334A61"/>
    <w:rsid w:val="00340788"/>
    <w:rsid w:val="00350679"/>
    <w:rsid w:val="00351DD3"/>
    <w:rsid w:val="00354338"/>
    <w:rsid w:val="00355846"/>
    <w:rsid w:val="003657F3"/>
    <w:rsid w:val="00383109"/>
    <w:rsid w:val="0038444A"/>
    <w:rsid w:val="003924AC"/>
    <w:rsid w:val="003A0BE1"/>
    <w:rsid w:val="003B404F"/>
    <w:rsid w:val="003D3529"/>
    <w:rsid w:val="003D3846"/>
    <w:rsid w:val="003D573D"/>
    <w:rsid w:val="003E3025"/>
    <w:rsid w:val="003F58E5"/>
    <w:rsid w:val="00411B63"/>
    <w:rsid w:val="004124FD"/>
    <w:rsid w:val="004228AE"/>
    <w:rsid w:val="0042797B"/>
    <w:rsid w:val="0043026E"/>
    <w:rsid w:val="0045101F"/>
    <w:rsid w:val="00472A14"/>
    <w:rsid w:val="00473512"/>
    <w:rsid w:val="004813B6"/>
    <w:rsid w:val="00483572"/>
    <w:rsid w:val="00490C41"/>
    <w:rsid w:val="00494641"/>
    <w:rsid w:val="00497206"/>
    <w:rsid w:val="004A2882"/>
    <w:rsid w:val="004B6318"/>
    <w:rsid w:val="004B7FBA"/>
    <w:rsid w:val="004C7758"/>
    <w:rsid w:val="004D50F1"/>
    <w:rsid w:val="004E3495"/>
    <w:rsid w:val="004E3FA8"/>
    <w:rsid w:val="004E66A4"/>
    <w:rsid w:val="004F1CBE"/>
    <w:rsid w:val="004F2F61"/>
    <w:rsid w:val="004F7DE6"/>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A0F44"/>
    <w:rsid w:val="005A0F87"/>
    <w:rsid w:val="005B78D9"/>
    <w:rsid w:val="005C1B4E"/>
    <w:rsid w:val="005D12C3"/>
    <w:rsid w:val="005D491B"/>
    <w:rsid w:val="005E3150"/>
    <w:rsid w:val="00620098"/>
    <w:rsid w:val="00621995"/>
    <w:rsid w:val="00633E5E"/>
    <w:rsid w:val="00640A30"/>
    <w:rsid w:val="00642254"/>
    <w:rsid w:val="0065118A"/>
    <w:rsid w:val="00651D6E"/>
    <w:rsid w:val="006575A9"/>
    <w:rsid w:val="00663C79"/>
    <w:rsid w:val="00666DF9"/>
    <w:rsid w:val="0066791B"/>
    <w:rsid w:val="006726F9"/>
    <w:rsid w:val="006736C6"/>
    <w:rsid w:val="0067661B"/>
    <w:rsid w:val="00683253"/>
    <w:rsid w:val="00684A4D"/>
    <w:rsid w:val="00693DF6"/>
    <w:rsid w:val="00694BBF"/>
    <w:rsid w:val="006A70F8"/>
    <w:rsid w:val="006B02CC"/>
    <w:rsid w:val="006B5679"/>
    <w:rsid w:val="006D0E16"/>
    <w:rsid w:val="006D708C"/>
    <w:rsid w:val="006E3E58"/>
    <w:rsid w:val="006E44AC"/>
    <w:rsid w:val="006F3B3E"/>
    <w:rsid w:val="006F7B95"/>
    <w:rsid w:val="00706B6E"/>
    <w:rsid w:val="00707253"/>
    <w:rsid w:val="0071087B"/>
    <w:rsid w:val="00712251"/>
    <w:rsid w:val="007128B4"/>
    <w:rsid w:val="00712AD2"/>
    <w:rsid w:val="00731FC5"/>
    <w:rsid w:val="00734D02"/>
    <w:rsid w:val="0073767F"/>
    <w:rsid w:val="00745B36"/>
    <w:rsid w:val="0075028B"/>
    <w:rsid w:val="00754323"/>
    <w:rsid w:val="00757C7A"/>
    <w:rsid w:val="00767A41"/>
    <w:rsid w:val="00791684"/>
    <w:rsid w:val="007A352A"/>
    <w:rsid w:val="007A37AB"/>
    <w:rsid w:val="007A424E"/>
    <w:rsid w:val="007B043A"/>
    <w:rsid w:val="007C26A4"/>
    <w:rsid w:val="007C35E7"/>
    <w:rsid w:val="007C47A9"/>
    <w:rsid w:val="007D2EE2"/>
    <w:rsid w:val="007D6912"/>
    <w:rsid w:val="007E0AE2"/>
    <w:rsid w:val="007E0DFE"/>
    <w:rsid w:val="007E193F"/>
    <w:rsid w:val="007E23D5"/>
    <w:rsid w:val="007E35EC"/>
    <w:rsid w:val="007F326B"/>
    <w:rsid w:val="00801CDD"/>
    <w:rsid w:val="008024C7"/>
    <w:rsid w:val="00802624"/>
    <w:rsid w:val="00827C01"/>
    <w:rsid w:val="00831469"/>
    <w:rsid w:val="00833D23"/>
    <w:rsid w:val="00841486"/>
    <w:rsid w:val="00867081"/>
    <w:rsid w:val="00871556"/>
    <w:rsid w:val="00887B8C"/>
    <w:rsid w:val="00893CDE"/>
    <w:rsid w:val="008D3BC8"/>
    <w:rsid w:val="008D4174"/>
    <w:rsid w:val="008D6AA3"/>
    <w:rsid w:val="008E2A09"/>
    <w:rsid w:val="008E3917"/>
    <w:rsid w:val="008F58E5"/>
    <w:rsid w:val="00901320"/>
    <w:rsid w:val="0090672B"/>
    <w:rsid w:val="00914972"/>
    <w:rsid w:val="00916F62"/>
    <w:rsid w:val="009172DD"/>
    <w:rsid w:val="009178F5"/>
    <w:rsid w:val="00920887"/>
    <w:rsid w:val="009214B9"/>
    <w:rsid w:val="009345D2"/>
    <w:rsid w:val="00950B15"/>
    <w:rsid w:val="0095717B"/>
    <w:rsid w:val="00963497"/>
    <w:rsid w:val="00963924"/>
    <w:rsid w:val="009714DF"/>
    <w:rsid w:val="0097761C"/>
    <w:rsid w:val="00993FA7"/>
    <w:rsid w:val="0099493F"/>
    <w:rsid w:val="009A1FFD"/>
    <w:rsid w:val="009C43A3"/>
    <w:rsid w:val="009D7DA1"/>
    <w:rsid w:val="009E0621"/>
    <w:rsid w:val="009E07B3"/>
    <w:rsid w:val="009F5000"/>
    <w:rsid w:val="00A13DE6"/>
    <w:rsid w:val="00A21611"/>
    <w:rsid w:val="00A27B85"/>
    <w:rsid w:val="00A27C34"/>
    <w:rsid w:val="00A31F69"/>
    <w:rsid w:val="00A600EC"/>
    <w:rsid w:val="00A62DF6"/>
    <w:rsid w:val="00A70469"/>
    <w:rsid w:val="00A848C4"/>
    <w:rsid w:val="00A85C21"/>
    <w:rsid w:val="00A86694"/>
    <w:rsid w:val="00A966C8"/>
    <w:rsid w:val="00AA17B0"/>
    <w:rsid w:val="00AB5DC4"/>
    <w:rsid w:val="00AC0EE1"/>
    <w:rsid w:val="00AC31E1"/>
    <w:rsid w:val="00AE5A22"/>
    <w:rsid w:val="00AF2CDE"/>
    <w:rsid w:val="00B04467"/>
    <w:rsid w:val="00B04C6E"/>
    <w:rsid w:val="00B160BB"/>
    <w:rsid w:val="00B27526"/>
    <w:rsid w:val="00B33800"/>
    <w:rsid w:val="00B372C9"/>
    <w:rsid w:val="00B50F53"/>
    <w:rsid w:val="00B5374E"/>
    <w:rsid w:val="00B57D79"/>
    <w:rsid w:val="00B728F6"/>
    <w:rsid w:val="00B72FD8"/>
    <w:rsid w:val="00B75376"/>
    <w:rsid w:val="00B775D4"/>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64A5"/>
    <w:rsid w:val="00BE64C8"/>
    <w:rsid w:val="00BF1D56"/>
    <w:rsid w:val="00BF5BA0"/>
    <w:rsid w:val="00C13890"/>
    <w:rsid w:val="00C13D59"/>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B3FBE"/>
    <w:rsid w:val="00CC5546"/>
    <w:rsid w:val="00CD56F0"/>
    <w:rsid w:val="00CD6FBA"/>
    <w:rsid w:val="00CE6983"/>
    <w:rsid w:val="00CF36A9"/>
    <w:rsid w:val="00D11753"/>
    <w:rsid w:val="00D13595"/>
    <w:rsid w:val="00D151E6"/>
    <w:rsid w:val="00D2074F"/>
    <w:rsid w:val="00D2537D"/>
    <w:rsid w:val="00D2582D"/>
    <w:rsid w:val="00D275B8"/>
    <w:rsid w:val="00D341E5"/>
    <w:rsid w:val="00D53DE8"/>
    <w:rsid w:val="00D6088C"/>
    <w:rsid w:val="00D8186D"/>
    <w:rsid w:val="00D87832"/>
    <w:rsid w:val="00D92D77"/>
    <w:rsid w:val="00D95C8F"/>
    <w:rsid w:val="00DC0C7F"/>
    <w:rsid w:val="00DC7524"/>
    <w:rsid w:val="00DD29A3"/>
    <w:rsid w:val="00DD5693"/>
    <w:rsid w:val="00DD5CE0"/>
    <w:rsid w:val="00DF1C4B"/>
    <w:rsid w:val="00E0407B"/>
    <w:rsid w:val="00E12810"/>
    <w:rsid w:val="00E14688"/>
    <w:rsid w:val="00E273EF"/>
    <w:rsid w:val="00E3003F"/>
    <w:rsid w:val="00E35ADB"/>
    <w:rsid w:val="00E36C52"/>
    <w:rsid w:val="00E426F0"/>
    <w:rsid w:val="00E52BFA"/>
    <w:rsid w:val="00E5312D"/>
    <w:rsid w:val="00E71ECA"/>
    <w:rsid w:val="00E82EDB"/>
    <w:rsid w:val="00E875AF"/>
    <w:rsid w:val="00EA3C52"/>
    <w:rsid w:val="00EA4474"/>
    <w:rsid w:val="00EA4A0A"/>
    <w:rsid w:val="00EB6148"/>
    <w:rsid w:val="00EB6877"/>
    <w:rsid w:val="00EC1CF6"/>
    <w:rsid w:val="00ED78E9"/>
    <w:rsid w:val="00EE0309"/>
    <w:rsid w:val="00EE2246"/>
    <w:rsid w:val="00EF207E"/>
    <w:rsid w:val="00F1414A"/>
    <w:rsid w:val="00F16EDE"/>
    <w:rsid w:val="00F25D13"/>
    <w:rsid w:val="00F26FDE"/>
    <w:rsid w:val="00F366DD"/>
    <w:rsid w:val="00F45F92"/>
    <w:rsid w:val="00F47F59"/>
    <w:rsid w:val="00F515BB"/>
    <w:rsid w:val="00F570A7"/>
    <w:rsid w:val="00F63D1B"/>
    <w:rsid w:val="00F7166A"/>
    <w:rsid w:val="00F740C5"/>
    <w:rsid w:val="00F75C99"/>
    <w:rsid w:val="00F83CCB"/>
    <w:rsid w:val="00F92E6D"/>
    <w:rsid w:val="00F93ED1"/>
    <w:rsid w:val="00FA2AC5"/>
    <w:rsid w:val="00FA4554"/>
    <w:rsid w:val="00FA7DFF"/>
    <w:rsid w:val="00FB1FE0"/>
    <w:rsid w:val="00FB690B"/>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8F5"/>
    <w:rPr>
      <w:rFonts w:ascii="Times" w:hAnsi="Times"/>
      <w:sz w:val="24"/>
      <w:lang w:eastAsia="en-US"/>
    </w:rPr>
  </w:style>
  <w:style w:type="paragraph" w:styleId="Heading1">
    <w:name w:val="heading 1"/>
    <w:basedOn w:val="Normal"/>
    <w:next w:val="Normal"/>
    <w:link w:val="Heading1Char"/>
    <w:uiPriority w:val="9"/>
    <w:qFormat/>
    <w:rsid w:val="009178F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9178F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9178F5"/>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9178F5"/>
    <w:pPr>
      <w:keepNext/>
      <w:keepLines/>
      <w:spacing w:before="240" w:after="80"/>
      <w:outlineLvl w:val="3"/>
    </w:pPr>
    <w:rPr>
      <w:rFonts w:ascii="Arial" w:eastAsiaTheme="majorEastAsia" w:hAnsi="Arial" w:cstheme="majorBidi"/>
      <w:b/>
      <w:iCs/>
      <w:sz w:val="18"/>
    </w:rPr>
  </w:style>
  <w:style w:type="paragraph" w:styleId="Heading5">
    <w:name w:val="heading 5"/>
    <w:basedOn w:val="Normal"/>
    <w:next w:val="Normal"/>
    <w:link w:val="Heading5Char"/>
    <w:uiPriority w:val="9"/>
    <w:semiHidden/>
    <w:unhideWhenUsed/>
    <w:qFormat/>
    <w:rsid w:val="002713E5"/>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rsid w:val="002713E5"/>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rsid w:val="009178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78F5"/>
  </w:style>
  <w:style w:type="paragraph" w:styleId="Header">
    <w:name w:val="header"/>
    <w:basedOn w:val="Normal"/>
    <w:link w:val="HeaderChar"/>
    <w:uiPriority w:val="99"/>
    <w:unhideWhenUsed/>
    <w:qFormat/>
    <w:rsid w:val="009178F5"/>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9178F5"/>
    <w:rPr>
      <w:rFonts w:ascii="Arial" w:hAnsi="Arial"/>
      <w:b/>
      <w:sz w:val="28"/>
      <w:lang w:eastAsia="en-US"/>
    </w:rPr>
  </w:style>
  <w:style w:type="paragraph" w:styleId="Footer">
    <w:name w:val="footer"/>
    <w:basedOn w:val="Normal"/>
    <w:link w:val="FooterChar"/>
    <w:uiPriority w:val="99"/>
    <w:unhideWhenUsed/>
    <w:rsid w:val="009178F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9178F5"/>
    <w:rPr>
      <w:rFonts w:ascii="Arial" w:hAnsi="Arial"/>
      <w:b/>
      <w:caps/>
      <w:spacing w:val="20"/>
      <w:sz w:val="16"/>
      <w:lang w:eastAsia="en-US"/>
    </w:rPr>
  </w:style>
  <w:style w:type="paragraph" w:styleId="BalloonText">
    <w:name w:val="Balloon Text"/>
    <w:basedOn w:val="Normal"/>
    <w:link w:val="BalloonTextChar"/>
    <w:uiPriority w:val="99"/>
    <w:semiHidden/>
    <w:unhideWhenUsed/>
    <w:rsid w:val="00917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178F5"/>
    <w:rPr>
      <w:rFonts w:ascii="Lucida Grande" w:hAnsi="Lucida Grande" w:cs="Lucida Grande"/>
      <w:sz w:val="18"/>
      <w:szCs w:val="18"/>
      <w:lang w:eastAsia="en-US"/>
    </w:rPr>
  </w:style>
  <w:style w:type="character" w:styleId="Hyperlink">
    <w:name w:val="Hyperlink"/>
    <w:basedOn w:val="DefaultParagraphFont"/>
    <w:uiPriority w:val="99"/>
    <w:unhideWhenUsed/>
    <w:rsid w:val="009178F5"/>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9178F5"/>
    <w:rPr>
      <w:rFonts w:cs="Times New Roman"/>
    </w:rPr>
  </w:style>
  <w:style w:type="character" w:styleId="FollowedHyperlink">
    <w:name w:val="FollowedHyperlink"/>
    <w:basedOn w:val="DefaultParagraphFont"/>
    <w:uiPriority w:val="99"/>
    <w:semiHidden/>
    <w:unhideWhenUsed/>
    <w:rsid w:val="009178F5"/>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9178F5"/>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9178F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9178F5"/>
    <w:rPr>
      <w:sz w:val="16"/>
      <w:szCs w:val="16"/>
    </w:rPr>
  </w:style>
  <w:style w:type="paragraph" w:styleId="CommentText">
    <w:name w:val="annotation text"/>
    <w:basedOn w:val="Normal"/>
    <w:link w:val="CommentTextChar"/>
    <w:uiPriority w:val="99"/>
    <w:semiHidden/>
    <w:unhideWhenUsed/>
    <w:rsid w:val="009178F5"/>
    <w:rPr>
      <w:sz w:val="20"/>
    </w:rPr>
  </w:style>
  <w:style w:type="character" w:customStyle="1" w:styleId="CommentTextChar">
    <w:name w:val="Comment Text Char"/>
    <w:basedOn w:val="DefaultParagraphFont"/>
    <w:link w:val="CommentText"/>
    <w:uiPriority w:val="99"/>
    <w:semiHidden/>
    <w:rsid w:val="009178F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9178F5"/>
    <w:rPr>
      <w:b/>
      <w:bCs/>
    </w:rPr>
  </w:style>
  <w:style w:type="character" w:customStyle="1" w:styleId="CommentSubjectChar">
    <w:name w:val="Comment Subject Char"/>
    <w:basedOn w:val="CommentTextChar"/>
    <w:link w:val="CommentSubject"/>
    <w:uiPriority w:val="99"/>
    <w:semiHidden/>
    <w:rsid w:val="009178F5"/>
    <w:rPr>
      <w:rFonts w:ascii="Times" w:hAnsi="Times"/>
      <w:b/>
      <w:bCs/>
      <w:lang w:eastAsia="en-US"/>
    </w:rPr>
  </w:style>
  <w:style w:type="paragraph" w:styleId="Revision">
    <w:name w:val="Revision"/>
    <w:hidden/>
    <w:uiPriority w:val="99"/>
    <w:semiHidden/>
    <w:rsid w:val="009178F5"/>
    <w:rPr>
      <w:rFonts w:ascii="Times" w:hAnsi="Times"/>
      <w:sz w:val="24"/>
      <w:lang w:eastAsia="en-US"/>
    </w:rPr>
  </w:style>
  <w:style w:type="table" w:styleId="TableGrid">
    <w:name w:val="Table Grid"/>
    <w:basedOn w:val="TableNormal"/>
    <w:uiPriority w:val="59"/>
    <w:rsid w:val="009178F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178F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9178F5"/>
    <w:rPr>
      <w:color w:val="605E5C"/>
      <w:shd w:val="clear" w:color="auto" w:fill="E1DFDD"/>
    </w:rPr>
  </w:style>
  <w:style w:type="character" w:customStyle="1" w:styleId="Heading1Char">
    <w:name w:val="Heading 1 Char"/>
    <w:basedOn w:val="DefaultParagraphFont"/>
    <w:link w:val="Heading1"/>
    <w:uiPriority w:val="9"/>
    <w:rsid w:val="009178F5"/>
    <w:rPr>
      <w:rFonts w:ascii="Arial" w:hAnsi="Arial" w:cs="Arial"/>
      <w:sz w:val="28"/>
      <w:szCs w:val="28"/>
      <w:lang w:eastAsia="en-US"/>
    </w:rPr>
  </w:style>
  <w:style w:type="character" w:customStyle="1" w:styleId="Heading2Char">
    <w:name w:val="Heading 2 Char"/>
    <w:basedOn w:val="DefaultParagraphFont"/>
    <w:link w:val="Heading2"/>
    <w:uiPriority w:val="9"/>
    <w:rsid w:val="009178F5"/>
    <w:rPr>
      <w:rFonts w:ascii="Arial" w:hAnsi="Arial" w:cs="Arial"/>
      <w:b/>
      <w:bCs/>
      <w:caps/>
      <w:sz w:val="28"/>
      <w:lang w:eastAsia="en-US"/>
    </w:rPr>
  </w:style>
  <w:style w:type="character" w:customStyle="1" w:styleId="Heading3Char">
    <w:name w:val="Heading 3 Char"/>
    <w:basedOn w:val="DefaultParagraphFont"/>
    <w:link w:val="Heading3"/>
    <w:uiPriority w:val="9"/>
    <w:rsid w:val="009178F5"/>
    <w:rPr>
      <w:rFonts w:ascii="Arial" w:hAnsi="Arial" w:cs="Arial"/>
      <w:b/>
      <w:bCs/>
      <w:sz w:val="24"/>
      <w:szCs w:val="24"/>
      <w:lang w:eastAsia="en-US"/>
    </w:rPr>
  </w:style>
  <w:style w:type="paragraph" w:customStyle="1" w:styleId="Signoff">
    <w:name w:val="Signoff"/>
    <w:basedOn w:val="Normal"/>
    <w:qFormat/>
    <w:rsid w:val="009178F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9178F5"/>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9178F5"/>
    <w:pPr>
      <w:jc w:val="center"/>
    </w:pPr>
  </w:style>
  <w:style w:type="paragraph" w:customStyle="1" w:styleId="TableSubhead">
    <w:name w:val="Table Subhead"/>
    <w:basedOn w:val="Normal"/>
    <w:qFormat/>
    <w:rsid w:val="009178F5"/>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9178F5"/>
    <w:rPr>
      <w:rFonts w:ascii="Arial" w:eastAsiaTheme="majorEastAsia" w:hAnsi="Arial" w:cstheme="majorBidi"/>
      <w:b/>
      <w:iCs/>
      <w:sz w:val="18"/>
      <w:lang w:eastAsia="en-US"/>
    </w:rPr>
  </w:style>
  <w:style w:type="table" w:styleId="PlainTable1">
    <w:name w:val="Plain Table 1"/>
    <w:basedOn w:val="TableNormal"/>
    <w:uiPriority w:val="99"/>
    <w:rsid w:val="009178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78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9178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78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9178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9178F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9178F5"/>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9178F5"/>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9178F5"/>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9178F5"/>
    <w:pPr>
      <w:ind w:left="144"/>
    </w:pPr>
  </w:style>
  <w:style w:type="paragraph" w:styleId="ListParagraph">
    <w:name w:val="List Paragraph"/>
    <w:basedOn w:val="Normal"/>
    <w:uiPriority w:val="34"/>
    <w:qFormat/>
    <w:rsid w:val="00E875AF"/>
    <w:pPr>
      <w:spacing w:after="200" w:line="276" w:lineRule="auto"/>
      <w:ind w:left="720"/>
      <w:contextualSpacing/>
    </w:pPr>
    <w:rPr>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hAnsi="Calibr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semiHidden/>
    <w:rsid w:val="002713E5"/>
    <w:rPr>
      <w:rFonts w:ascii="Arial" w:eastAsia="Arial" w:hAnsi="Arial" w:cs="Arial"/>
      <w:color w:val="666666"/>
      <w:sz w:val="24"/>
      <w:szCs w:val="24"/>
      <w:lang w:val="en" w:eastAsia="en-US"/>
    </w:rPr>
  </w:style>
  <w:style w:type="character" w:customStyle="1" w:styleId="Heading6Char">
    <w:name w:val="Heading 6 Char"/>
    <w:basedOn w:val="DefaultParagraphFont"/>
    <w:link w:val="Heading6"/>
    <w:uiPriority w:val="9"/>
    <w:semiHidden/>
    <w:rsid w:val="002713E5"/>
    <w:rPr>
      <w:rFonts w:ascii="Arial" w:eastAsia="Arial" w:hAnsi="Arial" w:cs="Arial"/>
      <w:i/>
      <w:color w:val="666666"/>
      <w:sz w:val="24"/>
      <w:szCs w:val="24"/>
      <w:lang w:val="en" w:eastAsia="en-US"/>
    </w:rPr>
  </w:style>
  <w:style w:type="paragraph" w:styleId="Title">
    <w:name w:val="Title"/>
    <w:basedOn w:val="Normal"/>
    <w:next w:val="Normal"/>
    <w:link w:val="TitleChar"/>
    <w:uiPriority w:val="10"/>
    <w:qFormat/>
    <w:rsid w:val="002713E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2713E5"/>
    <w:rPr>
      <w:rFonts w:ascii="Arial" w:eastAsia="Arial" w:hAnsi="Arial" w:cs="Arial"/>
      <w:sz w:val="52"/>
      <w:szCs w:val="52"/>
      <w:lang w:val="en" w:eastAsia="en-US"/>
    </w:rPr>
  </w:style>
  <w:style w:type="paragraph" w:styleId="Subtitle">
    <w:name w:val="Subtitle"/>
    <w:basedOn w:val="Normal"/>
    <w:next w:val="Normal"/>
    <w:link w:val="SubtitleChar"/>
    <w:uiPriority w:val="11"/>
    <w:qFormat/>
    <w:rsid w:val="002713E5"/>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2713E5"/>
    <w:rPr>
      <w:rFonts w:ascii="Arial" w:eastAsia="Arial" w:hAnsi="Arial" w:cs="Arial"/>
      <w:color w:val="666666"/>
      <w:sz w:val="30"/>
      <w:szCs w:val="30"/>
      <w:lang w:val="en" w:eastAsia="en-US"/>
    </w:rPr>
  </w:style>
  <w:style w:type="character" w:customStyle="1" w:styleId="UnresolvedMention1">
    <w:name w:val="Unresolved Mention1"/>
    <w:basedOn w:val="DefaultParagraphFont"/>
    <w:uiPriority w:val="99"/>
    <w:semiHidden/>
    <w:unhideWhenUsed/>
    <w:rsid w:val="002713E5"/>
    <w:rPr>
      <w:color w:val="605E5C"/>
      <w:shd w:val="clear" w:color="auto" w:fill="E1DFDD"/>
    </w:rPr>
  </w:style>
  <w:style w:type="paragraph" w:customStyle="1" w:styleId="2Bullets">
    <w:name w:val="2 Bullets"/>
    <w:basedOn w:val="ListParagraph"/>
    <w:qFormat/>
    <w:rsid w:val="002713E5"/>
    <w:pPr>
      <w:numPr>
        <w:numId w:val="23"/>
      </w:numPr>
      <w:tabs>
        <w:tab w:val="num" w:pos="360"/>
      </w:tabs>
      <w:spacing w:before="160" w:after="160" w:line="300" w:lineRule="atLeast"/>
      <w:ind w:firstLine="0"/>
      <w:contextualSpacing w:val="0"/>
    </w:pPr>
    <w:rPr>
      <w:rFonts w:ascii="Arial" w:hAnsi="Arial" w:cs="Arial"/>
      <w:sz w:val="24"/>
      <w:szCs w:val="24"/>
    </w:rPr>
  </w:style>
  <w:style w:type="character" w:customStyle="1" w:styleId="Date1">
    <w:name w:val="Date1"/>
    <w:basedOn w:val="DefaultParagraphFont"/>
    <w:rsid w:val="002713E5"/>
  </w:style>
  <w:style w:type="paragraph" w:customStyle="1" w:styleId="gcss-typography-font-size-default">
    <w:name w:val="gcss-typography-font-size-default"/>
    <w:basedOn w:val="Normal"/>
    <w:rsid w:val="002713E5"/>
    <w:pPr>
      <w:spacing w:before="100" w:beforeAutospacing="1" w:after="100" w:afterAutospacing="1"/>
    </w:pPr>
    <w:rPr>
      <w:rFonts w:ascii="Times New Roman" w:eastAsia="Times New Roman" w:hAnsi="Times New Roman"/>
    </w:rPr>
  </w:style>
  <w:style w:type="character" w:customStyle="1" w:styleId="bubble-number">
    <w:name w:val="bubble-number"/>
    <w:basedOn w:val="DefaultParagraphFont"/>
    <w:rsid w:val="002713E5"/>
  </w:style>
  <w:style w:type="character" w:customStyle="1" w:styleId="gcss-sr-only">
    <w:name w:val="gcss-sr-only"/>
    <w:basedOn w:val="DefaultParagraphFont"/>
    <w:rsid w:val="002713E5"/>
  </w:style>
  <w:style w:type="paragraph" w:styleId="NormalWeb">
    <w:name w:val="Normal (Web)"/>
    <w:basedOn w:val="Normal"/>
    <w:uiPriority w:val="99"/>
    <w:unhideWhenUsed/>
    <w:rsid w:val="002713E5"/>
    <w:pPr>
      <w:spacing w:before="100" w:beforeAutospacing="1" w:after="100" w:afterAutospacing="1"/>
    </w:pPr>
    <w:rPr>
      <w:rFonts w:ascii="Times New Roman" w:eastAsia="Times New Roman" w:hAnsi="Times New Roman"/>
    </w:rPr>
  </w:style>
  <w:style w:type="paragraph" w:customStyle="1" w:styleId="Colloquy">
    <w:name w:val="Colloquy"/>
    <w:basedOn w:val="Normal"/>
    <w:next w:val="Normal"/>
    <w:uiPriority w:val="99"/>
    <w:rsid w:val="002713E5"/>
    <w:pPr>
      <w:widowControl w:val="0"/>
      <w:autoSpaceDE w:val="0"/>
      <w:autoSpaceDN w:val="0"/>
      <w:adjustRightInd w:val="0"/>
      <w:spacing w:line="480" w:lineRule="atLeast"/>
      <w:ind w:left="720" w:right="347" w:firstLine="1440"/>
    </w:pPr>
    <w:rPr>
      <w:rFonts w:ascii="Courier New" w:eastAsia="Times New Roman" w:hAnsi="Courier New" w:cs="Courier New"/>
    </w:rPr>
  </w:style>
  <w:style w:type="paragraph" w:customStyle="1" w:styleId="Normal3">
    <w:name w:val="Normal 3"/>
    <w:basedOn w:val="Normal"/>
    <w:next w:val="Normal"/>
    <w:uiPriority w:val="99"/>
    <w:rsid w:val="002713E5"/>
    <w:pPr>
      <w:widowControl w:val="0"/>
      <w:autoSpaceDE w:val="0"/>
      <w:autoSpaceDN w:val="0"/>
      <w:adjustRightInd w:val="0"/>
      <w:spacing w:line="480" w:lineRule="atLeast"/>
      <w:ind w:right="1067" w:firstLine="1440"/>
    </w:pPr>
    <w:rPr>
      <w:rFonts w:ascii="Courier New" w:eastAsia="Times New Roman" w:hAnsi="Courier New" w:cs="Courier New"/>
    </w:rPr>
  </w:style>
  <w:style w:type="character" w:customStyle="1" w:styleId="gmaildefault">
    <w:name w:val="gmail_default"/>
    <w:basedOn w:val="DefaultParagraphFont"/>
    <w:rsid w:val="00271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0</TotalTime>
  <Pages>12</Pages>
  <Words>2811</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18797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2</cp:revision>
  <cp:lastPrinted>2018-12-31T16:38:00Z</cp:lastPrinted>
  <dcterms:created xsi:type="dcterms:W3CDTF">2022-07-13T15:41:00Z</dcterms:created>
  <dcterms:modified xsi:type="dcterms:W3CDTF">2022-07-13T15:41:00Z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