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2C7DE" w14:textId="35FF274B" w:rsidR="004418F4" w:rsidRPr="00351DD3" w:rsidRDefault="004418F4" w:rsidP="004418F4">
      <w:pPr>
        <w:pStyle w:val="EmbargoLine"/>
      </w:pPr>
    </w:p>
    <w:p w14:paraId="00731051" w14:textId="5F453185" w:rsidR="008934F9" w:rsidRPr="000F771A" w:rsidRDefault="008934F9" w:rsidP="008934F9">
      <w:pPr>
        <w:pStyle w:val="Heading1"/>
      </w:pPr>
      <w:r w:rsidRPr="000F771A">
        <w:t>202</w:t>
      </w:r>
      <w:r>
        <w:t>3</w:t>
      </w:r>
      <w:r w:rsidRPr="000F771A">
        <w:t xml:space="preserve"> </w:t>
      </w:r>
      <w:r w:rsidR="007F34B7">
        <w:t>Jeep</w:t>
      </w:r>
      <w:r w:rsidR="007F34B7" w:rsidRPr="007F34B7">
        <w:rPr>
          <w:vertAlign w:val="subscript"/>
        </w:rPr>
        <w:t>®</w:t>
      </w:r>
      <w:r w:rsidR="007F34B7">
        <w:t xml:space="preserve"> </w:t>
      </w:r>
      <w:r w:rsidR="00216F39">
        <w:t>G</w:t>
      </w:r>
      <w:r w:rsidR="003F5E18">
        <w:t>rand Cherokee</w:t>
      </w:r>
    </w:p>
    <w:p w14:paraId="625FBD59" w14:textId="7B2C1CE0" w:rsidR="00216628" w:rsidRDefault="00657E46" w:rsidP="000F771A">
      <w:pPr>
        <w:pStyle w:val="Heading2"/>
      </w:pPr>
      <w:r>
        <w:t>FACT SHEET</w:t>
      </w:r>
    </w:p>
    <w:p w14:paraId="0AF9EFF7" w14:textId="16386965" w:rsidR="00BD670F" w:rsidRDefault="00BD670F" w:rsidP="00BD670F">
      <w:pPr>
        <w:pStyle w:val="BodyNotes"/>
      </w:pPr>
      <w:r>
        <w:rPr>
          <w:b/>
          <w:bCs/>
        </w:rPr>
        <w:t>Jeep Grand Cherokee</w:t>
      </w:r>
      <w:r w:rsidRPr="007729ED">
        <w:rPr>
          <w:b/>
          <w:bCs/>
        </w:rPr>
        <w:t xml:space="preserve"> 4xe </w:t>
      </w:r>
      <w:r>
        <w:rPr>
          <w:b/>
          <w:bCs/>
        </w:rPr>
        <w:t>fact sheet is</w:t>
      </w:r>
      <w:r w:rsidRPr="007729ED">
        <w:rPr>
          <w:b/>
          <w:bCs/>
        </w:rPr>
        <w:t xml:space="preserve"> included in</w:t>
      </w:r>
      <w:r>
        <w:rPr>
          <w:b/>
          <w:bCs/>
        </w:rPr>
        <w:t xml:space="preserve"> a</w:t>
      </w:r>
      <w:r w:rsidRPr="007729ED">
        <w:rPr>
          <w:b/>
          <w:bCs/>
        </w:rPr>
        <w:t xml:space="preserve"> 4xe specific document. </w:t>
      </w:r>
      <w:r>
        <w:rPr>
          <w:b/>
          <w:bCs/>
        </w:rPr>
        <w:br/>
      </w:r>
      <w:r w:rsidRPr="007729ED">
        <w:rPr>
          <w:b/>
          <w:bCs/>
        </w:rPr>
        <w:t xml:space="preserve">Please reference </w:t>
      </w:r>
      <w:r>
        <w:rPr>
          <w:b/>
          <w:bCs/>
        </w:rPr>
        <w:t>Grand Cherokee</w:t>
      </w:r>
      <w:r w:rsidRPr="007729ED">
        <w:rPr>
          <w:b/>
          <w:bCs/>
        </w:rPr>
        <w:t xml:space="preserve"> 4xe tab on the media site.</w:t>
      </w:r>
    </w:p>
    <w:p w14:paraId="751F5B12" w14:textId="00B35C67" w:rsidR="00DB3320" w:rsidRDefault="004D3C62" w:rsidP="004D3C62">
      <w:pPr>
        <w:pStyle w:val="BodyCopy"/>
      </w:pPr>
      <w:r w:rsidRPr="009E6DD9">
        <w:t>From the moment the Jeep</w:t>
      </w:r>
      <w:r w:rsidRPr="004D3C62">
        <w:rPr>
          <w:vertAlign w:val="subscript"/>
        </w:rPr>
        <w:t>®</w:t>
      </w:r>
      <w:r w:rsidRPr="009E6DD9">
        <w:t xml:space="preserve"> brand introduced the Grand Cherokee thirty years ago, by literally driving the SUV up the steps of</w:t>
      </w:r>
      <w:r w:rsidR="00DB3320">
        <w:t xml:space="preserve"> </w:t>
      </w:r>
      <w:r w:rsidRPr="009E6DD9">
        <w:t>Cobo</w:t>
      </w:r>
      <w:r w:rsidR="00DB3320">
        <w:t xml:space="preserve"> </w:t>
      </w:r>
      <w:r w:rsidRPr="009E6DD9">
        <w:t>Hall in Detroit and through a window, signifying the breakthrough premium SUV, it set a new industry benchmark and quickly became synonymous with upscale design and uncompromised capability.</w:t>
      </w:r>
    </w:p>
    <w:p w14:paraId="31CCB701" w14:textId="2123D680" w:rsidR="00DB3320" w:rsidRDefault="004D3C62" w:rsidP="004D3C62">
      <w:pPr>
        <w:pStyle w:val="BodyCopy"/>
      </w:pPr>
      <w:r w:rsidRPr="009E6DD9">
        <w:t>Today the Grand Cherokee lineup is extended to an entire family of vehicles, including new three-row Grand Cherokee L, the Grand Cherokee and the electrified</w:t>
      </w:r>
      <w:r w:rsidR="00DB3320">
        <w:t xml:space="preserve"> </w:t>
      </w:r>
      <w:hyperlink r:id="rId8" w:tgtFrame="_blank" w:history="1">
        <w:r w:rsidRPr="00512BFE">
          <w:rPr>
            <w:rStyle w:val="Hyperlink"/>
          </w:rPr>
          <w:t>Grand Cherokee 4xe</w:t>
        </w:r>
      </w:hyperlink>
      <w:r w:rsidRPr="00B74CCB">
        <w:rPr>
          <w:rStyle w:val="Hyperlink"/>
        </w:rPr>
        <w:t>,</w:t>
      </w:r>
      <w:r w:rsidRPr="009E6DD9">
        <w:t xml:space="preserve"> which delivers </w:t>
      </w:r>
      <w:r w:rsidR="00B35647">
        <w:br/>
      </w:r>
      <w:r w:rsidRPr="009E6DD9">
        <w:t>56</w:t>
      </w:r>
      <w:r w:rsidR="00DB3320">
        <w:t xml:space="preserve"> </w:t>
      </w:r>
      <w:r w:rsidRPr="009E6DD9">
        <w:t>MPGe</w:t>
      </w:r>
      <w:r w:rsidR="00DB3320">
        <w:t xml:space="preserve"> </w:t>
      </w:r>
      <w:r w:rsidRPr="009E6DD9">
        <w:t>and 25 miles all-electric range. This fifth-generation Jeep Grand Cherokee builds on its legacy as the most awarded SUV ever, built on an all-new architecture, new plug-in hybrid powertrain (Grand Cherokee 4xe), all-new exterior design, and all-new interior with world-class craftsmanship and first-to-market technologies to the full-size SUV segment.</w:t>
      </w:r>
    </w:p>
    <w:p w14:paraId="7624BD22" w14:textId="5DB470CD" w:rsidR="004D3C62" w:rsidRDefault="004D3C62" w:rsidP="004D3C62">
      <w:pPr>
        <w:pStyle w:val="BodyCopy"/>
      </w:pPr>
      <w:r w:rsidRPr="009E6DD9">
        <w:t>The Jeep Grand Cherokee has been designed and engineered to deliver even more of what has made the Grand Cherokee a true global icon in the premium SUV segment, including legendary capability, class-leading space and versatility and advanced safety features.</w:t>
      </w:r>
    </w:p>
    <w:p w14:paraId="233F5E38" w14:textId="335A25D4" w:rsidR="004D3C62" w:rsidRPr="004D3C62" w:rsidRDefault="004D3C62" w:rsidP="004D3C62">
      <w:pPr>
        <w:pStyle w:val="Heading3"/>
      </w:pPr>
      <w:r w:rsidRPr="004D3C62">
        <w:t>New for 2023</w:t>
      </w:r>
    </w:p>
    <w:p w14:paraId="510E5F29" w14:textId="5AA2DCCE" w:rsidR="004D3C62" w:rsidRPr="004D3C62" w:rsidRDefault="004D3C62" w:rsidP="004D3C62">
      <w:pPr>
        <w:pStyle w:val="ListBullet"/>
      </w:pPr>
      <w:r w:rsidRPr="004D3C62">
        <w:t>Grand Cherokee</w:t>
      </w:r>
      <w:r w:rsidR="00DB3320">
        <w:t xml:space="preserve"> </w:t>
      </w:r>
      <w:r w:rsidRPr="004D3C62">
        <w:t>Trailhawk</w:t>
      </w:r>
      <w:r w:rsidR="00DB3320">
        <w:t xml:space="preserve"> </w:t>
      </w:r>
      <w:r w:rsidRPr="004D3C62">
        <w:t>now available exclusively with 4xe plug-in hybrid powertrain</w:t>
      </w:r>
    </w:p>
    <w:p w14:paraId="2F65996A" w14:textId="77777777" w:rsidR="004D3C62" w:rsidRPr="004D3C62" w:rsidRDefault="004D3C62" w:rsidP="004D3C62">
      <w:pPr>
        <w:pStyle w:val="ListBullet"/>
      </w:pPr>
      <w:r w:rsidRPr="004D3C62">
        <w:t>Uconnect 5 NAV with 10.1-in. digital touchscreen standard on Limited and Overland models</w:t>
      </w:r>
    </w:p>
    <w:p w14:paraId="67BB321A" w14:textId="77777777" w:rsidR="004D3C62" w:rsidRPr="004D3C62" w:rsidRDefault="004D3C62" w:rsidP="004D3C62">
      <w:pPr>
        <w:pStyle w:val="ListBullet"/>
      </w:pPr>
      <w:r w:rsidRPr="004D3C62">
        <w:t>Nine-speaker Alpine audio system available as standalone option on Limited model</w:t>
      </w:r>
    </w:p>
    <w:p w14:paraId="137DEAF0" w14:textId="77777777" w:rsidR="004D3C62" w:rsidRPr="004D3C62" w:rsidRDefault="004D3C62" w:rsidP="004D3C62">
      <w:pPr>
        <w:pStyle w:val="ListBullet"/>
      </w:pPr>
      <w:r w:rsidRPr="004D3C62">
        <w:t>19-speaker McIntosh audio system available as standalone option on Overland and Summit models</w:t>
      </w:r>
    </w:p>
    <w:p w14:paraId="60AAA458" w14:textId="4A084C17" w:rsidR="004D3C62" w:rsidRPr="004D3C62" w:rsidRDefault="004D3C62" w:rsidP="004D3C62">
      <w:pPr>
        <w:pStyle w:val="Heading3"/>
      </w:pPr>
      <w:r w:rsidRPr="004D3C62">
        <w:t>Highlights</w:t>
      </w:r>
    </w:p>
    <w:p w14:paraId="0D6FB5CA" w14:textId="4315B8AA" w:rsidR="004D3C62" w:rsidRPr="00C432A2" w:rsidRDefault="004D3C62" w:rsidP="00C432A2">
      <w:pPr>
        <w:pStyle w:val="ListBullet"/>
      </w:pPr>
      <w:r w:rsidRPr="00C432A2">
        <w:t>Grand Cherokee’s all-new architecture and sculpted aerodynamic body style combine to improve vehicle performance,</w:t>
      </w:r>
      <w:r w:rsidR="00DB3320">
        <w:t xml:space="preserve"> </w:t>
      </w:r>
      <w:r w:rsidRPr="00C432A2">
        <w:t>safety</w:t>
      </w:r>
      <w:r w:rsidR="00DB3320">
        <w:t xml:space="preserve"> </w:t>
      </w:r>
      <w:r w:rsidRPr="00C432A2">
        <w:t>and reliability, while significantly reducing vehicle weight, noise, vibration and harshness. Designed to maximize overall passenger safety, comfort and convenience, Grand Cherokee packs a powerful punch with</w:t>
      </w:r>
      <w:r w:rsidR="00B74CCB">
        <w:t xml:space="preserve"> </w:t>
      </w:r>
      <w:r w:rsidRPr="00C432A2">
        <w:t>next-generation</w:t>
      </w:r>
      <w:r w:rsidR="00B74CCB">
        <w:t xml:space="preserve"> f</w:t>
      </w:r>
      <w:r w:rsidRPr="00C432A2">
        <w:t>eatures and technologies that make it a stand out in the full-size SUV segment</w:t>
      </w:r>
    </w:p>
    <w:p w14:paraId="119DB67D" w14:textId="0E5F01AD" w:rsidR="004D3C62" w:rsidRPr="00C432A2" w:rsidRDefault="004D3C62" w:rsidP="00C432A2">
      <w:pPr>
        <w:pStyle w:val="ListBullet"/>
      </w:pPr>
      <w:r w:rsidRPr="00C432A2">
        <w:lastRenderedPageBreak/>
        <w:t xml:space="preserve">The Jeep Grand Cherokee delivers unrivaled capability along with composed on-road driving dynamics. That legendary off-road capability begins courtesy of three 4x4 systems – Quadra-Trac I, Quadra-Trac II and Quadra-Drive II with rear electronic limited slip differential (ELSD). </w:t>
      </w:r>
      <w:r w:rsidR="00C432A2">
        <w:br/>
      </w:r>
      <w:r w:rsidRPr="00C432A2">
        <w:t>All three systems are equipped with an active transfer case to improve traction by moving torque to work with the wheel with the most grip</w:t>
      </w:r>
    </w:p>
    <w:p w14:paraId="6A6EA469" w14:textId="7EF7994E" w:rsidR="004D3C62" w:rsidRPr="00C432A2" w:rsidRDefault="004D3C62" w:rsidP="00C432A2">
      <w:pPr>
        <w:pStyle w:val="ListBullet"/>
      </w:pPr>
      <w:r w:rsidRPr="00C432A2">
        <w:t>The class-exclusive Jeep Quadra-Lift air suspension, now with electronic semi-active damping, delivers up to 10.9 inches (27.7 cm) of ground clearance and 24 inches (61 cm) of water fording. The system automatically adjusts the shock tuning to changing road conditions for enhanced comfort,</w:t>
      </w:r>
      <w:r w:rsidR="00B74CCB">
        <w:t xml:space="preserve"> </w:t>
      </w:r>
      <w:r w:rsidRPr="00C432A2">
        <w:t>stability</w:t>
      </w:r>
      <w:r w:rsidR="00B74CCB">
        <w:t xml:space="preserve"> </w:t>
      </w:r>
      <w:r w:rsidRPr="00C432A2">
        <w:t>and control, or may be controlled manually with console controls, and features five height settings for optimum ride performance</w:t>
      </w:r>
    </w:p>
    <w:p w14:paraId="31A64988" w14:textId="5A8563DD" w:rsidR="004D3C62" w:rsidRPr="00C432A2" w:rsidRDefault="004D3C62" w:rsidP="00C432A2">
      <w:pPr>
        <w:pStyle w:val="ListBullet"/>
      </w:pPr>
      <w:r w:rsidRPr="00C432A2">
        <w:t>The class-leading</w:t>
      </w:r>
      <w:r w:rsidR="00DB3320">
        <w:t xml:space="preserve"> </w:t>
      </w:r>
      <w:r w:rsidRPr="00C432A2">
        <w:t>Selec-Terrain traction management system lets customers choose the on- or off-road setting for optimum 4x4 performance. This feature electronically coordinates 4x4 torque split, braking and handling, steering and suspension systems, throttle control, transmission shift, transfer case, traction control, stability control, antilock brake system (ABS) and steering feel</w:t>
      </w:r>
    </w:p>
    <w:p w14:paraId="535FA3C6" w14:textId="38DC1F7C" w:rsidR="004D3C62" w:rsidRPr="00C432A2" w:rsidRDefault="004D3C62" w:rsidP="00C432A2">
      <w:pPr>
        <w:pStyle w:val="ListBullet"/>
      </w:pPr>
      <w:r w:rsidRPr="00C432A2">
        <w:t>The</w:t>
      </w:r>
      <w:r w:rsidR="00DB3320">
        <w:t xml:space="preserve"> </w:t>
      </w:r>
      <w:r w:rsidRPr="00C432A2">
        <w:t>Selec-Terrain system offers five available terrain modes (Auto, Sport, Rock, Snow, Mud/Sand) to provide optimized calibrations for any given driving scenario</w:t>
      </w:r>
    </w:p>
    <w:p w14:paraId="171AB3B5" w14:textId="654D5636" w:rsidR="004D3C62" w:rsidRPr="00C432A2" w:rsidRDefault="004D3C62" w:rsidP="00C432A2">
      <w:pPr>
        <w:pStyle w:val="ListBullet"/>
      </w:pPr>
      <w:r w:rsidRPr="00C432A2">
        <w:t>Front-axle disconnect automatically places the Grand Cherokee in two-wheel</w:t>
      </w:r>
      <w:r w:rsidR="00DB3320">
        <w:t xml:space="preserve"> </w:t>
      </w:r>
      <w:r w:rsidRPr="00C432A2">
        <w:t>drive,</w:t>
      </w:r>
      <w:r w:rsidR="00DB3320">
        <w:t xml:space="preserve"> </w:t>
      </w:r>
      <w:r w:rsidRPr="00C432A2">
        <w:t>if</w:t>
      </w:r>
      <w:r w:rsidR="00DB3320">
        <w:t xml:space="preserve"> </w:t>
      </w:r>
      <w:r w:rsidRPr="00C432A2">
        <w:t>the vehicle senses that road conditions do not require all-wheel drive. This reduces drag on the driveline and improves fuel economy. Four-wheel drive automatically re-engages when the vehicle senses it is needed</w:t>
      </w:r>
    </w:p>
    <w:p w14:paraId="47E327C7" w14:textId="5AE0CBBE" w:rsidR="004D3C62" w:rsidRPr="00C432A2" w:rsidRDefault="004D3C62" w:rsidP="00C432A2">
      <w:pPr>
        <w:pStyle w:val="ListBullet"/>
      </w:pPr>
      <w:r w:rsidRPr="00C432A2">
        <w:t>Standard all-aluminum 3.6-liter</w:t>
      </w:r>
      <w:r w:rsidR="00DB3320">
        <w:t xml:space="preserve"> </w:t>
      </w:r>
      <w:proofErr w:type="spellStart"/>
      <w:r w:rsidRPr="00C432A2">
        <w:t>Pentastar</w:t>
      </w:r>
      <w:proofErr w:type="spellEnd"/>
      <w:r w:rsidR="00DB3320">
        <w:t xml:space="preserve"> </w:t>
      </w:r>
      <w:r w:rsidRPr="00C432A2">
        <w:t>V-6 engine, rated at 293 horsepower and 260 lb.-ft.</w:t>
      </w:r>
      <w:r w:rsidR="00B74CCB">
        <w:t xml:space="preserve"> </w:t>
      </w:r>
      <w:r w:rsidRPr="00C432A2">
        <w:t>of torque. Lauded for its power and refinement, the 60-degree angle between the</w:t>
      </w:r>
      <w:r w:rsidR="00B74CCB">
        <w:t xml:space="preserve"> </w:t>
      </w:r>
      <w:r w:rsidRPr="00C432A2">
        <w:t>Pentastar</w:t>
      </w:r>
      <w:r w:rsidR="00B74CCB">
        <w:t xml:space="preserve"> </w:t>
      </w:r>
      <w:r w:rsidRPr="00C432A2">
        <w:t>V-6’s cylinder banks make it inherently smooth running, augmented by accessories that bolt directly to the engine block. A seven-time winner of the Wards 10 Best Engines and Propulsion Systems award, the</w:t>
      </w:r>
      <w:r w:rsidR="00DB3320">
        <w:t xml:space="preserve"> </w:t>
      </w:r>
      <w:r w:rsidRPr="00C432A2">
        <w:t>Pentastar</w:t>
      </w:r>
      <w:r w:rsidR="00DB3320">
        <w:t xml:space="preserve"> </w:t>
      </w:r>
      <w:r w:rsidRPr="00C432A2">
        <w:t>V-6 engine is compact, with features such as exhaust manifolds integrated into the cylinder heads</w:t>
      </w:r>
    </w:p>
    <w:p w14:paraId="102DD8E1" w14:textId="76E8BCBF" w:rsidR="00B74CCB" w:rsidRPr="00B74CCB" w:rsidRDefault="004D3C62" w:rsidP="00B74CCB">
      <w:pPr>
        <w:pStyle w:val="ListBullet"/>
      </w:pPr>
      <w:r w:rsidRPr="00B74CCB">
        <w:t>The 3.6-liter</w:t>
      </w:r>
      <w:r w:rsidR="00DB3320" w:rsidRPr="00B74CCB">
        <w:t xml:space="preserve"> </w:t>
      </w:r>
      <w:r w:rsidRPr="00B74CCB">
        <w:t>Pentastar</w:t>
      </w:r>
      <w:r w:rsidR="00DB3320" w:rsidRPr="00B74CCB">
        <w:t xml:space="preserve"> </w:t>
      </w:r>
      <w:r w:rsidRPr="00B74CCB">
        <w:t xml:space="preserve">V-6 engine is rated for a towing capacity of up to 6,200 pounds </w:t>
      </w:r>
      <w:r w:rsidR="00B35647">
        <w:br/>
      </w:r>
      <w:r w:rsidRPr="00B74CCB">
        <w:t>(2,812 kg) and an estimated class-leading driving range of more than 500 miles</w:t>
      </w:r>
    </w:p>
    <w:p w14:paraId="085F748A" w14:textId="599DD9D4" w:rsidR="004D3C62" w:rsidRPr="00C432A2" w:rsidRDefault="004D3C62" w:rsidP="00C432A2">
      <w:pPr>
        <w:pStyle w:val="ListBullet"/>
      </w:pPr>
      <w:r w:rsidRPr="00C432A2">
        <w:t>The Grand Cherokee 4xe</w:t>
      </w:r>
      <w:r w:rsidR="00DB3320">
        <w:t xml:space="preserve"> </w:t>
      </w:r>
      <w:r w:rsidRPr="00C432A2">
        <w:t>delivers 56</w:t>
      </w:r>
      <w:r w:rsidR="00DB3320">
        <w:t xml:space="preserve"> </w:t>
      </w:r>
      <w:r w:rsidRPr="00C432A2">
        <w:t>MPGe</w:t>
      </w:r>
      <w:r w:rsidR="00DB3320">
        <w:t xml:space="preserve"> </w:t>
      </w:r>
      <w:r w:rsidRPr="00C432A2">
        <w:t>and 25 miles of all-electric range. The</w:t>
      </w:r>
      <w:r w:rsidR="00DB3320">
        <w:t xml:space="preserve"> </w:t>
      </w:r>
      <w:r w:rsidRPr="00C432A2">
        <w:t>propulsion system combines two electric motors, a 400-volt battery pack, 2.0-liter turbocharged, four-cylinder engine and</w:t>
      </w:r>
      <w:r w:rsidR="00DB3320">
        <w:t xml:space="preserve"> </w:t>
      </w:r>
      <w:r w:rsidRPr="00C432A2">
        <w:t>TorqueFlite</w:t>
      </w:r>
      <w:r w:rsidR="00DB3320">
        <w:t xml:space="preserve"> </w:t>
      </w:r>
      <w:r w:rsidRPr="00C432A2">
        <w:t xml:space="preserve">eight-speed automatic transmission for maximum efficiency </w:t>
      </w:r>
      <w:r w:rsidR="00B35647">
        <w:br/>
      </w:r>
      <w:r w:rsidRPr="00C432A2">
        <w:t>and capability.</w:t>
      </w:r>
    </w:p>
    <w:p w14:paraId="51068CCD" w14:textId="30C233B5" w:rsidR="004D3C62" w:rsidRPr="00C432A2" w:rsidRDefault="004D3C62" w:rsidP="00C432A2">
      <w:pPr>
        <w:pStyle w:val="ListBullet"/>
      </w:pPr>
      <w:r w:rsidRPr="00C432A2">
        <w:t>Each engine mates to the durable, robust</w:t>
      </w:r>
      <w:r w:rsidR="00DB3320">
        <w:t xml:space="preserve"> </w:t>
      </w:r>
      <w:r w:rsidRPr="00C432A2">
        <w:t>TorqueFlite</w:t>
      </w:r>
      <w:r w:rsidR="00DB3320">
        <w:t xml:space="preserve"> </w:t>
      </w:r>
      <w:r w:rsidRPr="00C432A2">
        <w:t xml:space="preserve">eight-speed automatic transmission, which enhances fuel economy and delivers crisp and smooth gear changes. The widespread of gear ratios helps keep the engine rpm in the ideal range for the task – whether it’s cruising on </w:t>
      </w:r>
      <w:r w:rsidRPr="00C432A2">
        <w:lastRenderedPageBreak/>
        <w:t>the highway or exploring off-road trails. On-the-fly shift-map changing enables the transmission to quickly adjust its shift strategy to match the driver’s demands based on inputs, such as engine torque changes, hill detection,</w:t>
      </w:r>
      <w:r w:rsidR="00DB3320">
        <w:t xml:space="preserve"> </w:t>
      </w:r>
      <w:r w:rsidRPr="00C432A2">
        <w:t>temperature</w:t>
      </w:r>
      <w:r w:rsidR="00DB3320">
        <w:t xml:space="preserve"> </w:t>
      </w:r>
      <w:r w:rsidRPr="00C432A2">
        <w:t>and longitudinal and lateral acceleration</w:t>
      </w:r>
    </w:p>
    <w:p w14:paraId="035476EF" w14:textId="77777777" w:rsidR="004D3C62" w:rsidRPr="00C432A2" w:rsidRDefault="004D3C62" w:rsidP="00C432A2">
      <w:pPr>
        <w:pStyle w:val="ListBullet"/>
      </w:pPr>
      <w:r w:rsidRPr="00C432A2">
        <w:t>The Jeep Grand Cherokee is built on an all-new architecture that was mission specific for the fifth-generation Grand Cherokee. It’s a purpose-built, flexible architecture engineered for three rows and two rows, as well as electrified 4xe capability</w:t>
      </w:r>
    </w:p>
    <w:p w14:paraId="5A6355DC" w14:textId="77777777" w:rsidR="004D3C62" w:rsidRPr="00C432A2" w:rsidRDefault="004D3C62" w:rsidP="00C432A2">
      <w:pPr>
        <w:pStyle w:val="ListBullet"/>
      </w:pPr>
      <w:r w:rsidRPr="00C432A2">
        <w:t>A lowered, tapered roof improves the Grand Cherokee’s aerodynamic performance and efficiency without sacrificing cargo spaciousness and utility, while the lowered beltline and expansive glass allow more light into the cabin and increase outward visibility</w:t>
      </w:r>
    </w:p>
    <w:p w14:paraId="2FE1CB1E" w14:textId="17BA9055" w:rsidR="004D3C62" w:rsidRPr="00C432A2" w:rsidRDefault="004D3C62" w:rsidP="00C432A2">
      <w:pPr>
        <w:pStyle w:val="ListBullet"/>
      </w:pPr>
      <w:r w:rsidRPr="00C432A2">
        <w:t xml:space="preserve">A wider and larger iconic seven-slot grille and front fascia conceal a long-range radar and other advanced technology features. An elongated, level-set hood and bold headfirst stance deliver visual strength and the aerodynamic body style that allows for design flexibility and improved </w:t>
      </w:r>
      <w:r w:rsidR="00B35647">
        <w:br/>
      </w:r>
      <w:r w:rsidRPr="00C432A2">
        <w:t>fit and finish</w:t>
      </w:r>
    </w:p>
    <w:p w14:paraId="043A017D" w14:textId="77777777" w:rsidR="004D3C62" w:rsidRPr="00C432A2" w:rsidRDefault="004D3C62" w:rsidP="00C432A2">
      <w:pPr>
        <w:pStyle w:val="ListBullet"/>
      </w:pPr>
      <w:r w:rsidRPr="00C432A2">
        <w:t>Active grille shutters, front wheel spats, air curtains, hood aero flick, lowered roof line (10mm decrease) and rear vertical-pillar spoilers improve on-road performance and fuel efficiency</w:t>
      </w:r>
    </w:p>
    <w:p w14:paraId="0249DFBF" w14:textId="29394B75" w:rsidR="004D3C62" w:rsidRPr="009E6DD9" w:rsidRDefault="004D3C62" w:rsidP="004D3C62">
      <w:pPr>
        <w:pStyle w:val="ListBullet"/>
      </w:pPr>
      <w:r w:rsidRPr="00C432A2">
        <w:t>The available High Altitude Package adds premium 21-inch Gloss Black a</w:t>
      </w:r>
      <w:r w:rsidRPr="009E6DD9">
        <w:t>luminum wheels, Gloss Black accents and badging, roof rails and a unique seven-slot grille to the already well-appointed Jeep Grand Cherokee Summit and Grand Cherokee Summit Reserve 4xe models</w:t>
      </w:r>
    </w:p>
    <w:p w14:paraId="67194E11" w14:textId="77777777" w:rsidR="004D3C62" w:rsidRPr="00C432A2" w:rsidRDefault="004D3C62" w:rsidP="00C432A2">
      <w:pPr>
        <w:pStyle w:val="ListBullet"/>
      </w:pPr>
      <w:r w:rsidRPr="00C432A2">
        <w:t>A Gloss Black roof is available on the Overland models and comes standard on Summit and Summit Reserve</w:t>
      </w:r>
    </w:p>
    <w:p w14:paraId="50D4DE69" w14:textId="77777777" w:rsidR="004D3C62" w:rsidRPr="00C432A2" w:rsidRDefault="004D3C62" w:rsidP="00C432A2">
      <w:pPr>
        <w:pStyle w:val="ListBullet"/>
      </w:pPr>
      <w:r w:rsidRPr="00C432A2">
        <w:t>Compared with the previous generation, a widened track (36mm / 1.4-inch increase) provides superior handling and nimble maneuverability</w:t>
      </w:r>
    </w:p>
    <w:p w14:paraId="116532C5" w14:textId="77777777" w:rsidR="004D3C62" w:rsidRPr="00C432A2" w:rsidRDefault="004D3C62" w:rsidP="00C432A2">
      <w:pPr>
        <w:pStyle w:val="ListBullet"/>
      </w:pPr>
      <w:r w:rsidRPr="00C432A2">
        <w:t>The interior front panel features slim HVAC vents, a re-aligned center stack for greater driver accessibility and 10.1-inch (25.6-cm) digital screens (digital cluster and touchscreen radio), as well as segment-first available 10.25-inch (26-cm) front passenger interactive display and a high-definition rear-seat entertainment system with Amazon Fire TV Built-in</w:t>
      </w:r>
    </w:p>
    <w:p w14:paraId="72597420" w14:textId="77777777" w:rsidR="004D3C62" w:rsidRPr="00C432A2" w:rsidRDefault="004D3C62" w:rsidP="00C432A2">
      <w:pPr>
        <w:pStyle w:val="ListBullet"/>
      </w:pPr>
      <w:r w:rsidRPr="00C432A2">
        <w:t>The Jeep seating architecture features a length adjustable cushion for the front-row passengers. The 16-way adjustable front seats have power lumbar and memory, and higher specification versions offer driver and front passenger seat back massage. Heated/vented seats are available in first two rows, with three-level configurable controls</w:t>
      </w:r>
    </w:p>
    <w:p w14:paraId="6CC8D12E" w14:textId="77777777" w:rsidR="004D3C62" w:rsidRPr="00C432A2" w:rsidRDefault="004D3C62" w:rsidP="00C432A2">
      <w:pPr>
        <w:pStyle w:val="ListBullet"/>
      </w:pPr>
      <w:r w:rsidRPr="00C432A2">
        <w:t>The center console layout can hold two wireless devices and a wireless charger</w:t>
      </w:r>
    </w:p>
    <w:p w14:paraId="6F0DBEBB" w14:textId="77777777" w:rsidR="004D3C62" w:rsidRPr="00C432A2" w:rsidRDefault="004D3C62" w:rsidP="00C432A2">
      <w:pPr>
        <w:pStyle w:val="ListBullet"/>
      </w:pPr>
      <w:r w:rsidRPr="00C432A2">
        <w:t>Premium, full suite of customizable LED lighting with daytime/nighttime settings is standard on all trim levels, and true ambient lighting with a five-color selection is available on Overland, Summit and Summit Reserve models</w:t>
      </w:r>
    </w:p>
    <w:p w14:paraId="7D5AF0DC" w14:textId="43B5B185" w:rsidR="004D3C62" w:rsidRPr="00C432A2" w:rsidRDefault="004D3C62" w:rsidP="00C432A2">
      <w:pPr>
        <w:pStyle w:val="ListBullet"/>
      </w:pPr>
      <w:r w:rsidRPr="00C432A2">
        <w:lastRenderedPageBreak/>
        <w:t>The state-of-the-art Jeep Grand Cherokee ushers in an array of more than 110 advanced safety and security features, including innovative applications of technologies that refine the connection between driver,</w:t>
      </w:r>
      <w:r w:rsidR="00DB3320">
        <w:t xml:space="preserve"> </w:t>
      </w:r>
      <w:r w:rsidRPr="00C432A2">
        <w:t>vehicle</w:t>
      </w:r>
      <w:r w:rsidR="00DB3320">
        <w:t xml:space="preserve"> </w:t>
      </w:r>
      <w:r w:rsidRPr="00C432A2">
        <w:t>and the road:</w:t>
      </w:r>
    </w:p>
    <w:p w14:paraId="24D71B8A" w14:textId="77777777" w:rsidR="004D3C62" w:rsidRPr="00C432A2" w:rsidRDefault="004D3C62" w:rsidP="00C432A2">
      <w:pPr>
        <w:pStyle w:val="ListBullet2"/>
      </w:pPr>
      <w:r w:rsidRPr="00C432A2">
        <w:t>Full-Speed Collision Warning with Active Braking and Pedestrian/Cyclist Detection</w:t>
      </w:r>
    </w:p>
    <w:p w14:paraId="6B483B19" w14:textId="77777777" w:rsidR="004D3C62" w:rsidRPr="00C432A2" w:rsidRDefault="004D3C62" w:rsidP="00C432A2">
      <w:pPr>
        <w:pStyle w:val="ListBullet2"/>
      </w:pPr>
      <w:r w:rsidRPr="00C432A2">
        <w:t>Rear Cross Path detection</w:t>
      </w:r>
    </w:p>
    <w:p w14:paraId="4D10103D" w14:textId="77777777" w:rsidR="004D3C62" w:rsidRPr="00C432A2" w:rsidRDefault="004D3C62" w:rsidP="00C432A2">
      <w:pPr>
        <w:pStyle w:val="ListBullet2"/>
      </w:pPr>
      <w:r w:rsidRPr="00C432A2">
        <w:t>Adaptive Cruise Control with Stop and Go</w:t>
      </w:r>
    </w:p>
    <w:p w14:paraId="7C4BCC33" w14:textId="77777777" w:rsidR="004D3C62" w:rsidRPr="00C432A2" w:rsidRDefault="004D3C62" w:rsidP="00C432A2">
      <w:pPr>
        <w:pStyle w:val="ListBullet2"/>
      </w:pPr>
      <w:r w:rsidRPr="00C432A2">
        <w:t>Active Lane Management</w:t>
      </w:r>
    </w:p>
    <w:p w14:paraId="02E5AAC8" w14:textId="77777777" w:rsidR="004D3C62" w:rsidRPr="00C432A2" w:rsidRDefault="004D3C62" w:rsidP="00C432A2">
      <w:pPr>
        <w:pStyle w:val="ListBullet2"/>
      </w:pPr>
      <w:r w:rsidRPr="00C432A2">
        <w:t>LaneSense Lane Departure Warning with Lane Keep Assist</w:t>
      </w:r>
    </w:p>
    <w:p w14:paraId="3FD55DA6" w14:textId="77777777" w:rsidR="004D3C62" w:rsidRPr="00C432A2" w:rsidRDefault="004D3C62" w:rsidP="00C432A2">
      <w:pPr>
        <w:pStyle w:val="ListBullet2"/>
      </w:pPr>
      <w:r w:rsidRPr="00C432A2">
        <w:t>Advanced Brake Assist</w:t>
      </w:r>
    </w:p>
    <w:p w14:paraId="77767C79" w14:textId="77777777" w:rsidR="004D3C62" w:rsidRPr="00C432A2" w:rsidRDefault="004D3C62" w:rsidP="00C432A2">
      <w:pPr>
        <w:pStyle w:val="ListBullet2"/>
      </w:pPr>
      <w:r w:rsidRPr="00C432A2">
        <w:t>Blind-spot Monitoring</w:t>
      </w:r>
    </w:p>
    <w:p w14:paraId="179236A1" w14:textId="6D6903E3" w:rsidR="004D3C62" w:rsidRPr="00C432A2" w:rsidRDefault="004D3C62" w:rsidP="00C432A2">
      <w:pPr>
        <w:pStyle w:val="ListBullet2"/>
      </w:pPr>
      <w:r w:rsidRPr="00C432A2">
        <w:t>ParkView</w:t>
      </w:r>
      <w:r w:rsidR="00DB3320">
        <w:t xml:space="preserve"> </w:t>
      </w:r>
      <w:r w:rsidRPr="00C432A2">
        <w:t>rear back-up camera</w:t>
      </w:r>
    </w:p>
    <w:p w14:paraId="5F467DF3" w14:textId="1E69A44E" w:rsidR="004D3C62" w:rsidRPr="00C432A2" w:rsidRDefault="004D3C62" w:rsidP="00C432A2">
      <w:pPr>
        <w:pStyle w:val="ListBullet2"/>
      </w:pPr>
      <w:r w:rsidRPr="00C432A2">
        <w:t>ParkSense</w:t>
      </w:r>
      <w:r w:rsidR="00DB3320">
        <w:t xml:space="preserve"> </w:t>
      </w:r>
      <w:r w:rsidRPr="00C432A2">
        <w:t>rear park assist sensors with stop</w:t>
      </w:r>
    </w:p>
    <w:p w14:paraId="2E5ACDB6" w14:textId="77777777" w:rsidR="004D3C62" w:rsidRPr="00C432A2" w:rsidRDefault="004D3C62" w:rsidP="00C432A2">
      <w:pPr>
        <w:pStyle w:val="ListBullet2"/>
      </w:pPr>
      <w:r w:rsidRPr="00C432A2">
        <w:t>Switch-activated electric park brake</w:t>
      </w:r>
    </w:p>
    <w:p w14:paraId="6C929150" w14:textId="77777777" w:rsidR="004D3C62" w:rsidRPr="00C432A2" w:rsidRDefault="004D3C62" w:rsidP="00C432A2">
      <w:pPr>
        <w:pStyle w:val="ListBullet2"/>
      </w:pPr>
      <w:r w:rsidRPr="00C432A2">
        <w:t>Tire-pressure monitoring</w:t>
      </w:r>
    </w:p>
    <w:p w14:paraId="4DDD8DDE" w14:textId="77777777" w:rsidR="004D3C62" w:rsidRPr="00C432A2" w:rsidRDefault="004D3C62" w:rsidP="00C432A2">
      <w:pPr>
        <w:pStyle w:val="ListBullet2"/>
      </w:pPr>
      <w:r w:rsidRPr="00C432A2">
        <w:t>Night Vision camera with pedestrian and animal detection</w:t>
      </w:r>
    </w:p>
    <w:p w14:paraId="47985564" w14:textId="77777777" w:rsidR="004D3C62" w:rsidRPr="00C432A2" w:rsidRDefault="004D3C62" w:rsidP="00C432A2">
      <w:pPr>
        <w:pStyle w:val="ListBullet2"/>
      </w:pPr>
      <w:r w:rsidRPr="00C432A2">
        <w:t>Intersection Collision Assist</w:t>
      </w:r>
    </w:p>
    <w:p w14:paraId="3A10ABB4" w14:textId="77777777" w:rsidR="004D3C62" w:rsidRPr="00C432A2" w:rsidRDefault="004D3C62" w:rsidP="00C432A2">
      <w:pPr>
        <w:pStyle w:val="ListBullet2"/>
      </w:pPr>
      <w:r w:rsidRPr="00C432A2">
        <w:t>Drowsy Driver Detection system</w:t>
      </w:r>
    </w:p>
    <w:p w14:paraId="2C97F215" w14:textId="77777777" w:rsidR="004D3C62" w:rsidRPr="00C432A2" w:rsidRDefault="004D3C62" w:rsidP="00C432A2">
      <w:pPr>
        <w:pStyle w:val="ListBullet2"/>
      </w:pPr>
      <w:r w:rsidRPr="00C432A2">
        <w:t>Parallel and Perpendicular Park Assist and Traffic Sign Recognition</w:t>
      </w:r>
    </w:p>
    <w:p w14:paraId="5C2ED35D" w14:textId="77777777" w:rsidR="004D3C62" w:rsidRPr="00C432A2" w:rsidRDefault="004D3C62" w:rsidP="00C432A2">
      <w:pPr>
        <w:pStyle w:val="ListBullet2"/>
      </w:pPr>
      <w:r w:rsidRPr="00C432A2">
        <w:t>360-degree surround view camera system with front and rear washers</w:t>
      </w:r>
    </w:p>
    <w:p w14:paraId="0B6F786C" w14:textId="77777777" w:rsidR="004D3C62" w:rsidRPr="003513F7" w:rsidRDefault="004D3C62" w:rsidP="003513F7">
      <w:pPr>
        <w:pStyle w:val="ListBullet2"/>
        <w:spacing w:after="280"/>
      </w:pPr>
      <w:r w:rsidRPr="003513F7">
        <w:t>Active Driving Assist hands-on-wheel and eyes-on-road automated driving</w:t>
      </w:r>
    </w:p>
    <w:p w14:paraId="4E6B6E59" w14:textId="5F052EED" w:rsidR="004D3C62" w:rsidRPr="00C432A2" w:rsidRDefault="004D3C62" w:rsidP="00C432A2">
      <w:pPr>
        <w:pStyle w:val="ListBullet"/>
      </w:pPr>
      <w:r w:rsidRPr="00C432A2">
        <w:t>The fifth-generation Grand Cherokee has the most available technology features in its history:</w:t>
      </w:r>
    </w:p>
    <w:p w14:paraId="0A751F22" w14:textId="77777777" w:rsidR="004D3C62" w:rsidRPr="00C432A2" w:rsidRDefault="004D3C62" w:rsidP="00C432A2">
      <w:pPr>
        <w:pStyle w:val="ListBullet2"/>
      </w:pPr>
      <w:r w:rsidRPr="00C432A2">
        <w:t>Uconnect 5 – the most advanced Uconnect system ever offers up to three 10.1-inch (25.6-cm) and two 10.25-inch (26-cm) digital displays in the cabin and an intuitive user experience</w:t>
      </w:r>
    </w:p>
    <w:p w14:paraId="4A3803D0" w14:textId="77777777" w:rsidR="004D3C62" w:rsidRPr="00C432A2" w:rsidRDefault="004D3C62" w:rsidP="00C432A2">
      <w:pPr>
        <w:pStyle w:val="ListBullet2"/>
      </w:pPr>
      <w:r w:rsidRPr="00C432A2">
        <w:t>A segment-exclusive front passenger screen offers co-pilot assistance with navigation, camera viewing and visual entertainment</w:t>
      </w:r>
    </w:p>
    <w:p w14:paraId="61F71FB2" w14:textId="77777777" w:rsidR="004D3C62" w:rsidRPr="00C432A2" w:rsidRDefault="004D3C62" w:rsidP="00C432A2">
      <w:pPr>
        <w:pStyle w:val="ListBullet2"/>
      </w:pPr>
      <w:r w:rsidRPr="00C432A2">
        <w:t>Wireless Apple CarPlay and Android Auto</w:t>
      </w:r>
    </w:p>
    <w:p w14:paraId="6087E766" w14:textId="77777777" w:rsidR="004D3C62" w:rsidRPr="00C432A2" w:rsidRDefault="004D3C62" w:rsidP="00C432A2">
      <w:pPr>
        <w:pStyle w:val="ListBullet2"/>
      </w:pPr>
      <w:r w:rsidRPr="00C432A2">
        <w:t>Digital rearview mirror</w:t>
      </w:r>
    </w:p>
    <w:p w14:paraId="58C517EF" w14:textId="77777777" w:rsidR="004D3C62" w:rsidRPr="00C432A2" w:rsidRDefault="004D3C62" w:rsidP="00C432A2">
      <w:pPr>
        <w:pStyle w:val="ListBullet2"/>
      </w:pPr>
      <w:r w:rsidRPr="00C432A2">
        <w:t>Full-color, 10-inch (25.4 cm) windshield head-up display (HUD)</w:t>
      </w:r>
    </w:p>
    <w:p w14:paraId="1C340A89" w14:textId="77777777" w:rsidR="004D3C62" w:rsidRPr="00C432A2" w:rsidRDefault="004D3C62" w:rsidP="00C432A2">
      <w:pPr>
        <w:pStyle w:val="ListBullet2"/>
      </w:pPr>
      <w:r w:rsidRPr="00C432A2">
        <w:lastRenderedPageBreak/>
        <w:t>Wireless charging pad in front center console</w:t>
      </w:r>
    </w:p>
    <w:p w14:paraId="1384F407" w14:textId="77777777" w:rsidR="004D3C62" w:rsidRPr="00C432A2" w:rsidRDefault="004D3C62" w:rsidP="00C432A2">
      <w:pPr>
        <w:pStyle w:val="ListBullet2"/>
      </w:pPr>
      <w:r w:rsidRPr="00C432A2">
        <w:t>Greater connectivity with two Bluetooth-enabled phones paired simultaneously</w:t>
      </w:r>
    </w:p>
    <w:p w14:paraId="6E92643E" w14:textId="77777777" w:rsidR="004D3C62" w:rsidRPr="00C432A2" w:rsidRDefault="004D3C62" w:rsidP="00C432A2">
      <w:pPr>
        <w:pStyle w:val="ListBullet2"/>
      </w:pPr>
      <w:r w:rsidRPr="00C432A2">
        <w:t>Enhanced Amazon Alexa virtual assistant functionality</w:t>
      </w:r>
    </w:p>
    <w:p w14:paraId="011C851B" w14:textId="77777777" w:rsidR="004D3C62" w:rsidRPr="00C432A2" w:rsidRDefault="004D3C62" w:rsidP="00C432A2">
      <w:pPr>
        <w:pStyle w:val="ListBullet2"/>
      </w:pPr>
      <w:r w:rsidRPr="00C432A2">
        <w:t>Uconnect mobile app</w:t>
      </w:r>
    </w:p>
    <w:p w14:paraId="3E2B038C" w14:textId="77777777" w:rsidR="004D3C62" w:rsidRPr="00C432A2" w:rsidRDefault="004D3C62" w:rsidP="00C432A2">
      <w:pPr>
        <w:pStyle w:val="ListBullet2"/>
      </w:pPr>
      <w:r w:rsidRPr="00C432A2">
        <w:t>SiriusXM 360L platform with Personalized Stations Powered by Pandora</w:t>
      </w:r>
    </w:p>
    <w:p w14:paraId="1333E82E" w14:textId="0502FF34" w:rsidR="004D3C62" w:rsidRPr="00C432A2" w:rsidRDefault="004D3C62" w:rsidP="00C432A2">
      <w:pPr>
        <w:pStyle w:val="ListBullet2"/>
      </w:pPr>
      <w:r w:rsidRPr="00C432A2">
        <w:t>TomTom navigation with predictive search, natural</w:t>
      </w:r>
      <w:r w:rsidR="00DB3320">
        <w:t xml:space="preserve"> </w:t>
      </w:r>
      <w:r w:rsidRPr="00C432A2">
        <w:t>speech</w:t>
      </w:r>
      <w:r w:rsidR="00DB3320">
        <w:t xml:space="preserve"> </w:t>
      </w:r>
      <w:r w:rsidRPr="00C432A2">
        <w:t>and live traffic updates</w:t>
      </w:r>
    </w:p>
    <w:p w14:paraId="495EF53E" w14:textId="77777777" w:rsidR="004D3C62" w:rsidRPr="00C432A2" w:rsidRDefault="004D3C62" w:rsidP="00C432A2">
      <w:pPr>
        <w:pStyle w:val="ListBullet2"/>
      </w:pPr>
      <w:r w:rsidRPr="00C432A2">
        <w:t>Maps over-the-air updates</w:t>
      </w:r>
    </w:p>
    <w:p w14:paraId="5AF31EC4" w14:textId="762DC5AB" w:rsidR="004D3C62" w:rsidRPr="00C432A2" w:rsidRDefault="004D3C62" w:rsidP="003513F7">
      <w:pPr>
        <w:pStyle w:val="ListBullet2"/>
        <w:spacing w:after="280"/>
      </w:pPr>
      <w:r w:rsidRPr="00C432A2">
        <w:t>4G LTE Wi-Fi hotspot to</w:t>
      </w:r>
      <w:r w:rsidR="00DB3320">
        <w:t xml:space="preserve"> </w:t>
      </w:r>
      <w:r w:rsidRPr="00C432A2">
        <w:t>connect up</w:t>
      </w:r>
      <w:r w:rsidR="00DB3320">
        <w:t xml:space="preserve"> </w:t>
      </w:r>
      <w:r w:rsidRPr="00C432A2">
        <w:t>to eight devices</w:t>
      </w:r>
    </w:p>
    <w:p w14:paraId="3BF03DD7" w14:textId="6B3FB916" w:rsidR="004D3C62" w:rsidRPr="00C432A2" w:rsidRDefault="004D3C62" w:rsidP="00BD670F">
      <w:pPr>
        <w:pStyle w:val="ListBullet"/>
        <w:keepNext/>
        <w:keepLines/>
      </w:pPr>
      <w:r w:rsidRPr="00C432A2">
        <w:t xml:space="preserve">Amazon Fire TV built-in is available for the 2023 Jeep Grand Cherokee, allowing passengers to stream videos, play games, listen to music, get information and watch downloaded content – </w:t>
      </w:r>
      <w:r w:rsidR="00B35647">
        <w:br/>
      </w:r>
      <w:r w:rsidRPr="00C432A2">
        <w:t>all while on the road:</w:t>
      </w:r>
    </w:p>
    <w:p w14:paraId="0A812585" w14:textId="77777777" w:rsidR="004D3C62" w:rsidRPr="00C432A2" w:rsidRDefault="004D3C62" w:rsidP="00BD670F">
      <w:pPr>
        <w:pStyle w:val="ListBullet2"/>
        <w:keepNext/>
        <w:keepLines/>
      </w:pPr>
      <w:r w:rsidRPr="00C432A2">
        <w:t>Connect Amazon Fire TV built-in through in-vehicle 4G Wi-Fi hotspot or mobile device hotspot</w:t>
      </w:r>
    </w:p>
    <w:p w14:paraId="17890C93" w14:textId="0C9710C0" w:rsidR="004D3C62" w:rsidRPr="00C432A2" w:rsidRDefault="004D3C62" w:rsidP="00BD670F">
      <w:pPr>
        <w:pStyle w:val="ListBullet2"/>
        <w:keepNext/>
        <w:keepLines/>
      </w:pPr>
      <w:r w:rsidRPr="00C432A2">
        <w:t xml:space="preserve">Watch downloaded Prime Video content without connectivity while on the road with </w:t>
      </w:r>
      <w:r w:rsidR="0058458A">
        <w:br/>
      </w:r>
      <w:r w:rsidRPr="00C432A2">
        <w:t>16 GB of included built-in storage for each rear display (9 GB of user available storage per rear display)</w:t>
      </w:r>
    </w:p>
    <w:p w14:paraId="7FB43226" w14:textId="77777777" w:rsidR="004D3C62" w:rsidRPr="00C432A2" w:rsidRDefault="004D3C62" w:rsidP="00C432A2">
      <w:pPr>
        <w:pStyle w:val="ListBullet2"/>
      </w:pPr>
      <w:r w:rsidRPr="00C432A2">
        <w:t>Watch content individually on each rear display or mirror across both displays to watch together</w:t>
      </w:r>
    </w:p>
    <w:p w14:paraId="3EF4D856" w14:textId="77777777" w:rsidR="004D3C62" w:rsidRPr="00C432A2" w:rsidRDefault="004D3C62" w:rsidP="00C432A2">
      <w:pPr>
        <w:pStyle w:val="ListBullet2"/>
      </w:pPr>
      <w:r w:rsidRPr="00C432A2">
        <w:t>Amazon Fire TV built-in connects to Uconnect 5 so rear-seat passengers can adjust individual climate settings and see destination ETA</w:t>
      </w:r>
    </w:p>
    <w:p w14:paraId="521C30E2" w14:textId="77777777" w:rsidR="004D3C62" w:rsidRPr="00C432A2" w:rsidRDefault="004D3C62" w:rsidP="00C432A2">
      <w:pPr>
        <w:pStyle w:val="ListBullet2"/>
      </w:pPr>
      <w:r w:rsidRPr="00C432A2">
        <w:t>Front seat controls: Monitor content or apps being used in the rear seats, select favorites to quickly start a movie on the rear displays, or you can pause or stop the content for family chats</w:t>
      </w:r>
    </w:p>
    <w:p w14:paraId="1E8C3F8C" w14:textId="703E577C" w:rsidR="004D3C62" w:rsidRPr="00C432A2" w:rsidRDefault="004D3C62" w:rsidP="003513F7">
      <w:pPr>
        <w:pStyle w:val="ListBullet2"/>
        <w:spacing w:after="280"/>
      </w:pPr>
      <w:r w:rsidRPr="00C432A2">
        <w:t>Includes two voice remotes with Alexa. Just press and ask Alexa to easily find, launch and control content. Check sports scores, play</w:t>
      </w:r>
      <w:r w:rsidR="00DB3320">
        <w:t xml:space="preserve"> </w:t>
      </w:r>
      <w:r w:rsidRPr="00C432A2">
        <w:t>music</w:t>
      </w:r>
      <w:r w:rsidR="00DB3320">
        <w:t xml:space="preserve"> </w:t>
      </w:r>
      <w:r w:rsidRPr="00C432A2">
        <w:t>or see your live camera feeds (compatible smart home device required and sold separately)</w:t>
      </w:r>
    </w:p>
    <w:p w14:paraId="056E917D" w14:textId="2EFD77B1" w:rsidR="004D3C62" w:rsidRPr="00C432A2" w:rsidRDefault="004D3C62" w:rsidP="00C432A2">
      <w:pPr>
        <w:pStyle w:val="ListBullet"/>
      </w:pPr>
      <w:r w:rsidRPr="00C432A2">
        <w:t xml:space="preserve">A state-of-the-art McIntosh audio system is available and features 19 custom-designed speakers (including a 10-inch/25.4-cm subwoofer), 950 watts of power and a 17-channel amplifier. The Jeep brand is currently the only automotive manufacturer in the world to carry </w:t>
      </w:r>
      <w:r w:rsidR="00C432A2">
        <w:br/>
      </w:r>
      <w:r w:rsidRPr="00C432A2">
        <w:t>a McIntosh sound system</w:t>
      </w:r>
    </w:p>
    <w:p w14:paraId="7DD021A7" w14:textId="77777777" w:rsidR="004D3C62" w:rsidRPr="00C432A2" w:rsidRDefault="004D3C62" w:rsidP="00295CB6">
      <w:pPr>
        <w:pStyle w:val="ListBullet"/>
        <w:spacing w:after="280"/>
      </w:pPr>
      <w:r w:rsidRPr="00C432A2">
        <w:lastRenderedPageBreak/>
        <w:t>The Jeep Grand Cherokee is built at the Detroit Assembly Complex - Jefferson and the Detroit Assembly Complex – Mack Plant, the city’s first new manufacturing facility in nearly three decades</w:t>
      </w:r>
    </w:p>
    <w:p w14:paraId="65AEDC34" w14:textId="77777777" w:rsidR="00295CB6" w:rsidRPr="00295CB6" w:rsidRDefault="004D3C62" w:rsidP="00295CB6">
      <w:pPr>
        <w:pStyle w:val="Heading3"/>
      </w:pPr>
      <w:r w:rsidRPr="00295CB6">
        <w:t>Model Lineup</w:t>
      </w:r>
    </w:p>
    <w:p w14:paraId="34A7FB2E" w14:textId="5377D49E" w:rsidR="004D3C62" w:rsidRPr="00295CB6" w:rsidRDefault="004D3C62" w:rsidP="00295CB6">
      <w:pPr>
        <w:pStyle w:val="BodyCopy"/>
      </w:pPr>
      <w:r w:rsidRPr="00295CB6">
        <w:t>For 2023, the Jeep Grand Cherokee lineup</w:t>
      </w:r>
      <w:r w:rsidR="001F7936">
        <w:t xml:space="preserve"> </w:t>
      </w:r>
      <w:r w:rsidRPr="00295CB6">
        <w:t>consists of four models:</w:t>
      </w:r>
    </w:p>
    <w:p w14:paraId="2B5BE2C3" w14:textId="77777777" w:rsidR="004D3C62" w:rsidRPr="003513F7" w:rsidRDefault="004D3C62" w:rsidP="003513F7">
      <w:pPr>
        <w:pStyle w:val="ListBullet"/>
      </w:pPr>
      <w:r w:rsidRPr="003513F7">
        <w:t>Laredo</w:t>
      </w:r>
    </w:p>
    <w:p w14:paraId="7F171E84" w14:textId="77777777" w:rsidR="004D3C62" w:rsidRPr="003513F7" w:rsidRDefault="004D3C62" w:rsidP="003513F7">
      <w:pPr>
        <w:pStyle w:val="ListBullet"/>
      </w:pPr>
      <w:r w:rsidRPr="003513F7">
        <w:t>Limited</w:t>
      </w:r>
    </w:p>
    <w:p w14:paraId="34FA9954" w14:textId="77777777" w:rsidR="004D3C62" w:rsidRPr="003513F7" w:rsidRDefault="004D3C62" w:rsidP="003513F7">
      <w:pPr>
        <w:pStyle w:val="ListBullet"/>
      </w:pPr>
      <w:r w:rsidRPr="003513F7">
        <w:t>Overland</w:t>
      </w:r>
    </w:p>
    <w:p w14:paraId="0CD8EA3C" w14:textId="77777777" w:rsidR="004D3C62" w:rsidRPr="003513F7" w:rsidRDefault="004D3C62" w:rsidP="003513F7">
      <w:pPr>
        <w:pStyle w:val="ListBullet"/>
      </w:pPr>
      <w:r w:rsidRPr="003513F7">
        <w:t>Summit</w:t>
      </w:r>
    </w:p>
    <w:p w14:paraId="789EB48B" w14:textId="2C493CBD" w:rsidR="004D3C62" w:rsidRPr="003513F7" w:rsidRDefault="004D3C62" w:rsidP="003513F7">
      <w:pPr>
        <w:pStyle w:val="Heading3"/>
      </w:pPr>
      <w:r w:rsidRPr="003513F7">
        <w:t>Available Exterior Colors</w:t>
      </w:r>
    </w:p>
    <w:p w14:paraId="7B8133E6" w14:textId="59E65574" w:rsidR="004D3C62" w:rsidRPr="009E6DD9" w:rsidRDefault="004D3C62" w:rsidP="003513F7">
      <w:pPr>
        <w:pStyle w:val="ListBullet"/>
      </w:pPr>
      <w:r w:rsidRPr="009E6DD9">
        <w:t>Baltic Grey</w:t>
      </w:r>
    </w:p>
    <w:p w14:paraId="26B1050E" w14:textId="77777777" w:rsidR="004D3C62" w:rsidRPr="009E6DD9" w:rsidRDefault="004D3C62" w:rsidP="003513F7">
      <w:pPr>
        <w:pStyle w:val="ListBullet"/>
      </w:pPr>
      <w:r w:rsidRPr="009E6DD9">
        <w:t>Bright White</w:t>
      </w:r>
    </w:p>
    <w:p w14:paraId="701B9F5B" w14:textId="77777777" w:rsidR="004D3C62" w:rsidRPr="009E6DD9" w:rsidRDefault="004D3C62" w:rsidP="003513F7">
      <w:pPr>
        <w:pStyle w:val="ListBullet"/>
      </w:pPr>
      <w:r w:rsidRPr="009E6DD9">
        <w:t>Diamond Black</w:t>
      </w:r>
    </w:p>
    <w:p w14:paraId="6EBD6BE1" w14:textId="216A7FDD" w:rsidR="004D3C62" w:rsidRPr="009E6DD9" w:rsidRDefault="004D3C62" w:rsidP="003513F7">
      <w:pPr>
        <w:pStyle w:val="ListBullet"/>
      </w:pPr>
      <w:r w:rsidRPr="009E6DD9">
        <w:t>Ember</w:t>
      </w:r>
    </w:p>
    <w:p w14:paraId="73E08076" w14:textId="1063A60F" w:rsidR="004D3C62" w:rsidRPr="009E6DD9" w:rsidRDefault="004D3C62" w:rsidP="003513F7">
      <w:pPr>
        <w:pStyle w:val="ListBullet"/>
      </w:pPr>
      <w:r w:rsidRPr="009E6DD9">
        <w:t>Hydro Blue</w:t>
      </w:r>
    </w:p>
    <w:p w14:paraId="06AD1419" w14:textId="74693255" w:rsidR="004D3C62" w:rsidRPr="009E6DD9" w:rsidRDefault="004D3C62" w:rsidP="003513F7">
      <w:pPr>
        <w:pStyle w:val="ListBullet"/>
      </w:pPr>
      <w:r w:rsidRPr="009E6DD9">
        <w:t>Midnight Sky</w:t>
      </w:r>
    </w:p>
    <w:p w14:paraId="38E8C5D8" w14:textId="77777777" w:rsidR="004D3C62" w:rsidRPr="009E6DD9" w:rsidRDefault="004D3C62" w:rsidP="003513F7">
      <w:pPr>
        <w:pStyle w:val="ListBullet"/>
      </w:pPr>
      <w:r w:rsidRPr="009E6DD9">
        <w:t>Rocky Mountain</w:t>
      </w:r>
    </w:p>
    <w:p w14:paraId="54FAC33D" w14:textId="02BCD600" w:rsidR="004D3C62" w:rsidRPr="009E6DD9" w:rsidRDefault="004D3C62" w:rsidP="003513F7">
      <w:pPr>
        <w:pStyle w:val="ListBullet"/>
      </w:pPr>
      <w:r w:rsidRPr="009E6DD9">
        <w:t>Silver Zynith</w:t>
      </w:r>
    </w:p>
    <w:p w14:paraId="3320D7D9" w14:textId="77777777" w:rsidR="004D3C62" w:rsidRPr="009E6DD9" w:rsidRDefault="004D3C62" w:rsidP="003513F7">
      <w:pPr>
        <w:pStyle w:val="ListBullet"/>
      </w:pPr>
      <w:r w:rsidRPr="009E6DD9">
        <w:t>Velvet Red</w:t>
      </w:r>
    </w:p>
    <w:p w14:paraId="0E056DC3" w14:textId="03791224" w:rsidR="004D3C62" w:rsidRPr="003513F7" w:rsidRDefault="004D3C62" w:rsidP="003513F7">
      <w:pPr>
        <w:pStyle w:val="Heading3"/>
      </w:pPr>
      <w:r w:rsidRPr="003513F7">
        <w:t>Available Interior Colors</w:t>
      </w:r>
    </w:p>
    <w:p w14:paraId="015081B9" w14:textId="690439AC" w:rsidR="004D3C62" w:rsidRPr="009E6DD9" w:rsidRDefault="004D3C62" w:rsidP="003513F7">
      <w:pPr>
        <w:pStyle w:val="ListBullet"/>
      </w:pPr>
      <w:r w:rsidRPr="009E6DD9">
        <w:t>Global Black</w:t>
      </w:r>
    </w:p>
    <w:p w14:paraId="088D4C4F" w14:textId="0DB80E2B" w:rsidR="004D3C62" w:rsidRPr="009E6DD9" w:rsidRDefault="004D3C62" w:rsidP="003513F7">
      <w:pPr>
        <w:pStyle w:val="ListBullet"/>
      </w:pPr>
      <w:r w:rsidRPr="009E6DD9">
        <w:t>Global Black/Wicker Beige</w:t>
      </w:r>
    </w:p>
    <w:p w14:paraId="2FB52BB9" w14:textId="77777777" w:rsidR="004D3C62" w:rsidRPr="009E6DD9" w:rsidRDefault="004D3C62" w:rsidP="003513F7">
      <w:pPr>
        <w:pStyle w:val="ListBullet"/>
      </w:pPr>
      <w:r w:rsidRPr="009E6DD9">
        <w:t>Global Black/Steel Grey </w:t>
      </w:r>
    </w:p>
    <w:p w14:paraId="545B1FF3" w14:textId="77777777" w:rsidR="004D3C62" w:rsidRPr="009E6DD9" w:rsidRDefault="004D3C62" w:rsidP="001F7936">
      <w:pPr>
        <w:pStyle w:val="SpaceAfterLastBodyBullet"/>
        <w:spacing w:after="1200"/>
      </w:pPr>
      <w:r w:rsidRPr="009E6DD9">
        <w:t>Tupelo</w:t>
      </w:r>
    </w:p>
    <w:p w14:paraId="12A15FE5" w14:textId="77777777" w:rsidR="00295CB6" w:rsidRPr="00295CB6" w:rsidRDefault="004D3C62" w:rsidP="00295CB6">
      <w:pPr>
        <w:pStyle w:val="Heading3"/>
      </w:pPr>
      <w:r w:rsidRPr="00295CB6">
        <w:lastRenderedPageBreak/>
        <w:t>More Information</w:t>
      </w:r>
    </w:p>
    <w:p w14:paraId="40C94004" w14:textId="4637B82C" w:rsidR="00295CB6" w:rsidRPr="00295CB6" w:rsidRDefault="004D3C62" w:rsidP="00295CB6">
      <w:pPr>
        <w:pStyle w:val="BodyCopy"/>
      </w:pPr>
      <w:r w:rsidRPr="00295CB6">
        <w:t>Please visit the</w:t>
      </w:r>
      <w:r w:rsidR="00295CB6" w:rsidRPr="00295CB6">
        <w:t xml:space="preserve"> </w:t>
      </w:r>
      <w:hyperlink r:id="rId9" w:tgtFrame="_blank" w:history="1">
        <w:r w:rsidRPr="00B74CCB">
          <w:rPr>
            <w:rStyle w:val="Hyperlink"/>
          </w:rPr>
          <w:t>Jeep Grand Cherokee</w:t>
        </w:r>
      </w:hyperlink>
      <w:r w:rsidR="00295CB6" w:rsidRPr="00295CB6">
        <w:t xml:space="preserve"> </w:t>
      </w:r>
      <w:r w:rsidRPr="00295CB6">
        <w:t>and</w:t>
      </w:r>
      <w:r w:rsidR="00295CB6" w:rsidRPr="00295CB6">
        <w:t xml:space="preserve"> </w:t>
      </w:r>
      <w:hyperlink r:id="rId10" w:tgtFrame="_blank" w:history="1">
        <w:r w:rsidRPr="00B74CCB">
          <w:rPr>
            <w:rStyle w:val="Hyperlink"/>
          </w:rPr>
          <w:t>Jeep Grand Cherokee 4xe</w:t>
        </w:r>
      </w:hyperlink>
      <w:r w:rsidR="00295CB6" w:rsidRPr="00295CB6">
        <w:t xml:space="preserve"> </w:t>
      </w:r>
      <w:r w:rsidRPr="00295CB6">
        <w:t>newsrooms for the latest product information, photography and videography, plus access to specifications and feature availability documents.</w:t>
      </w:r>
    </w:p>
    <w:p w14:paraId="1F22CA63" w14:textId="77777777" w:rsidR="00295CB6" w:rsidRPr="00295CB6" w:rsidRDefault="004D3C62" w:rsidP="00295CB6">
      <w:pPr>
        <w:pStyle w:val="Heading3"/>
      </w:pPr>
      <w:r w:rsidRPr="00295CB6">
        <w:t>Jeep Brand</w:t>
      </w:r>
    </w:p>
    <w:p w14:paraId="4476A35F" w14:textId="663EDD1F" w:rsidR="00295CB6" w:rsidRPr="00295CB6" w:rsidRDefault="004D3C62" w:rsidP="00295CB6">
      <w:pPr>
        <w:pStyle w:val="BodyCopy"/>
      </w:pPr>
      <w:r w:rsidRPr="00295CB6">
        <w:t>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new three-row Grand Cherokee L, Grand Cherokee 4xe, Renegade and Wrangler and Wrangler 4xe.</w:t>
      </w:r>
      <w:r w:rsidR="00B74CCB">
        <w:t xml:space="preserve"> </w:t>
      </w:r>
      <w:r w:rsidRPr="00295CB6">
        <w:t>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4x4 in pursuit of the brand’s vision of accomplishing Zero Emission Freedom. All Jeep brand SUVs will offer an electrified variant by 2025.</w:t>
      </w:r>
    </w:p>
    <w:p w14:paraId="1F571CDA" w14:textId="1914F532" w:rsidR="00295CB6" w:rsidRPr="00EA4FBA" w:rsidRDefault="004D3C62" w:rsidP="00EA4FBA">
      <w:pPr>
        <w:pStyle w:val="BodyCopy"/>
      </w:pPr>
      <w:r w:rsidRPr="00EA4FBA">
        <w:rPr>
          <w:rStyle w:val="Heading3Char"/>
        </w:rPr>
        <w:t>Follow Jeep and company news and video on:</w:t>
      </w:r>
      <w:r w:rsidRPr="00EA4FBA">
        <w:rPr>
          <w:rStyle w:val="Heading3Char"/>
        </w:rPr>
        <w:br/>
      </w:r>
      <w:r w:rsidRPr="00EA4FBA">
        <w:t>Company blog:</w:t>
      </w:r>
      <w:r w:rsidR="00EA4FBA">
        <w:t xml:space="preserve"> </w:t>
      </w:r>
      <w:hyperlink r:id="rId11" w:tgtFrame="_blank" w:history="1">
        <w:r w:rsidRPr="00070F3B">
          <w:rPr>
            <w:rStyle w:val="Hyperlink"/>
          </w:rPr>
          <w:t>http://blog.stellantisnorthamerica.com</w:t>
        </w:r>
      </w:hyperlink>
      <w:r w:rsidRPr="00EA4FBA">
        <w:br/>
        <w:t>Media website:</w:t>
      </w:r>
      <w:r w:rsidR="00EA4FBA">
        <w:t xml:space="preserve"> </w:t>
      </w:r>
      <w:hyperlink r:id="rId12" w:history="1">
        <w:r w:rsidR="00EA4FBA" w:rsidRPr="00C33C56">
          <w:rPr>
            <w:rStyle w:val="Hyperlink"/>
            <w:rFonts w:cs="Arial"/>
          </w:rPr>
          <w:t>http://media.stellantisnorthamerica.com</w:t>
        </w:r>
      </w:hyperlink>
      <w:r w:rsidRPr="00EA4FBA">
        <w:br/>
        <w:t>Jeep brand:</w:t>
      </w:r>
      <w:r w:rsidR="00EA4FBA">
        <w:t xml:space="preserve"> </w:t>
      </w:r>
      <w:hyperlink r:id="rId13" w:history="1">
        <w:r w:rsidR="00EA4FBA" w:rsidRPr="00070F3B">
          <w:rPr>
            <w:rStyle w:val="Hyperlink"/>
          </w:rPr>
          <w:t>www.jeep.com</w:t>
        </w:r>
      </w:hyperlink>
      <w:r w:rsidRPr="00EA4FBA">
        <w:br/>
        <w:t>Facebook:</w:t>
      </w:r>
      <w:r w:rsidR="00EA4FBA">
        <w:t xml:space="preserve"> </w:t>
      </w:r>
      <w:hyperlink r:id="rId14" w:history="1">
        <w:r w:rsidR="00EA4FBA" w:rsidRPr="00070F3B">
          <w:rPr>
            <w:rStyle w:val="Hyperlink"/>
          </w:rPr>
          <w:t>www.facebook.com/jeep</w:t>
        </w:r>
      </w:hyperlink>
      <w:r w:rsidRPr="00EA4FBA">
        <w:br/>
        <w:t>Instagram:</w:t>
      </w:r>
      <w:r w:rsidR="00EA4FBA">
        <w:t xml:space="preserve"> </w:t>
      </w:r>
      <w:hyperlink r:id="rId15" w:history="1">
        <w:r w:rsidR="00EA4FBA" w:rsidRPr="00070F3B">
          <w:rPr>
            <w:rStyle w:val="Hyperlink"/>
          </w:rPr>
          <w:t>www.instagram.com/jeep</w:t>
        </w:r>
      </w:hyperlink>
      <w:r w:rsidRPr="00EA4FBA">
        <w:br/>
        <w:t>Twitter:</w:t>
      </w:r>
      <w:r w:rsidR="00EA4FBA">
        <w:t xml:space="preserve"> </w:t>
      </w:r>
      <w:hyperlink r:id="rId16" w:history="1">
        <w:r w:rsidR="00EA4FBA" w:rsidRPr="00070F3B">
          <w:rPr>
            <w:rStyle w:val="Hyperlink"/>
          </w:rPr>
          <w:t>www.twitter.com/jeep</w:t>
        </w:r>
      </w:hyperlink>
      <w:r w:rsidRPr="00EA4FBA">
        <w:br/>
        <w:t>LinkedIn:</w:t>
      </w:r>
      <w:r w:rsidR="00EA4FBA">
        <w:t xml:space="preserve"> </w:t>
      </w:r>
      <w:hyperlink r:id="rId17" w:history="1">
        <w:r w:rsidR="00EA4FBA" w:rsidRPr="00070F3B">
          <w:rPr>
            <w:rStyle w:val="Hyperlink"/>
          </w:rPr>
          <w:t>www.linkedin.com/company/jeep</w:t>
        </w:r>
      </w:hyperlink>
      <w:r w:rsidRPr="00EA4FBA">
        <w:br/>
        <w:t>YouTube:</w:t>
      </w:r>
      <w:r w:rsidR="00EA4FBA">
        <w:t xml:space="preserve"> </w:t>
      </w:r>
      <w:hyperlink r:id="rId18" w:history="1">
        <w:r w:rsidR="00EA4FBA" w:rsidRPr="00070F3B">
          <w:rPr>
            <w:rStyle w:val="Hyperlink"/>
          </w:rPr>
          <w:t>www.youtube.com/thejeepchannel</w:t>
        </w:r>
      </w:hyperlink>
      <w:r w:rsidR="00EA4FBA">
        <w:t xml:space="preserve"> </w:t>
      </w:r>
      <w:r w:rsidRPr="00EA4FBA">
        <w:t>or</w:t>
      </w:r>
      <w:r w:rsidR="00EA4FBA">
        <w:t xml:space="preserve"> </w:t>
      </w:r>
      <w:hyperlink r:id="rId19" w:history="1">
        <w:r w:rsidR="00EA4FBA" w:rsidRPr="00070F3B">
          <w:rPr>
            <w:rStyle w:val="Hyperlink"/>
          </w:rPr>
          <w:t>https://www.youtube.com/StellantisNA</w:t>
        </w:r>
      </w:hyperlink>
    </w:p>
    <w:p w14:paraId="0DD307E8" w14:textId="1CF93446" w:rsidR="004D3C62" w:rsidRPr="003513F7" w:rsidRDefault="004D3C62" w:rsidP="00295CB6">
      <w:pPr>
        <w:pStyle w:val="EndofDocument"/>
      </w:pPr>
      <w:r w:rsidRPr="003513F7">
        <w:t>###</w:t>
      </w:r>
    </w:p>
    <w:p w14:paraId="0EE07509" w14:textId="78E9E455" w:rsidR="004D3C62" w:rsidRPr="00EE36B9" w:rsidRDefault="004D3C62">
      <w:pPr>
        <w:pStyle w:val="BodyCopy"/>
      </w:pPr>
      <w:r w:rsidRPr="009E6DD9">
        <w:t>Additional information and news from</w:t>
      </w:r>
      <w:r w:rsidR="00295CB6">
        <w:t xml:space="preserve"> </w:t>
      </w:r>
      <w:r w:rsidRPr="00B74CCB">
        <w:rPr>
          <w:rStyle w:val="Hyperlink"/>
        </w:rPr>
        <w:t>Stellantis</w:t>
      </w:r>
      <w:r w:rsidR="00295CB6">
        <w:t xml:space="preserve"> </w:t>
      </w:r>
      <w:r w:rsidRPr="009E6DD9">
        <w:t>are available at https://media.stellantisnorthamerica.com.</w:t>
      </w:r>
    </w:p>
    <w:sectPr w:rsidR="004D3C62" w:rsidRPr="00EE36B9" w:rsidSect="00984547">
      <w:headerReference w:type="default" r:id="rId20"/>
      <w:footerReference w:type="even" r:id="rId21"/>
      <w:footerReference w:type="default" r:id="rId2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A19BB" w14:textId="77777777" w:rsidR="008A7286" w:rsidRDefault="008A7286" w:rsidP="00B728F6">
      <w:r>
        <w:separator/>
      </w:r>
    </w:p>
    <w:p w14:paraId="5FAA05B4" w14:textId="77777777" w:rsidR="008A7286" w:rsidRDefault="008A7286"/>
  </w:endnote>
  <w:endnote w:type="continuationSeparator" w:id="0">
    <w:p w14:paraId="43E2457F" w14:textId="77777777" w:rsidR="008A7286" w:rsidRDefault="008A7286" w:rsidP="00B728F6">
      <w:r>
        <w:continuationSeparator/>
      </w:r>
    </w:p>
    <w:p w14:paraId="5A90EB2F" w14:textId="77777777" w:rsidR="008A7286" w:rsidRDefault="008A7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FF87B67-D523-BD4B-BF1D-2688BE39ABE9}"/>
  </w:font>
  <w:font w:name="Times New Roman">
    <w:panose1 w:val="020B0604020202020204"/>
    <w:charset w:val="00"/>
    <w:family w:val="roman"/>
    <w:pitch w:val="variable"/>
    <w:sig w:usb0="E0002EFF" w:usb1="C000785B" w:usb2="00000009" w:usb3="00000000" w:csb0="000001FF" w:csb1="00000000"/>
    <w:embedRegular r:id="rId2" w:fontKey="{A34D23EF-3084-F145-96E8-097985F2DA34}"/>
    <w:embedBold r:id="rId3" w:fontKey="{D1C28E23-D802-B449-B8EC-4189539EAC4B}"/>
  </w:font>
  <w:font w:name="Courier New">
    <w:panose1 w:val="02070309020205020404"/>
    <w:charset w:val="00"/>
    <w:family w:val="modern"/>
    <w:pitch w:val="fixed"/>
    <w:sig w:usb0="E0002EFF" w:usb1="C0007843" w:usb2="00000009" w:usb3="00000000" w:csb0="000001FF" w:csb1="00000000"/>
    <w:embedRegular r:id="rId4" w:fontKey="{6A45427B-56A7-9348-9539-F640119F9317}"/>
  </w:font>
  <w:font w:name="Wingdings">
    <w:panose1 w:val="05000000000000000000"/>
    <w:charset w:val="4D"/>
    <w:family w:val="decorative"/>
    <w:pitch w:val="variable"/>
    <w:sig w:usb0="00000003" w:usb1="00000000" w:usb2="00000000" w:usb3="00000000" w:csb0="80000001" w:csb1="00000000"/>
    <w:embedRegular r:id="rId5" w:fontKey="{C411EB57-7378-7741-8C73-70DA1A0F7A1C}"/>
  </w:font>
  <w:font w:name="Arial">
    <w:panose1 w:val="020B0604020202020204"/>
    <w:charset w:val="00"/>
    <w:family w:val="swiss"/>
    <w:pitch w:val="variable"/>
    <w:sig w:usb0="E0002EFF" w:usb1="C000785B" w:usb2="00000009" w:usb3="00000000" w:csb0="000001FF" w:csb1="00000000"/>
    <w:embedRegular r:id="rId6" w:fontKey="{1447C7D4-BB0D-7E43-A511-1FFE05725ED3}"/>
    <w:embedBold r:id="rId7" w:fontKey="{1FCF1749-D688-1F47-A3BC-DD30EED00F08}"/>
    <w:embedItalic r:id="rId8" w:fontKey="{080507F0-F61D-8748-A7A0-2F01DFD0E69A}"/>
    <w:embedBoldItalic r:id="rId9" w:fontKey="{767C378A-5BF1-C745-AA4D-7699F414AE86}"/>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76DA650A-D621-6A48-BD9D-5E26A63B8059}"/>
    <w:embedBold r:id="rId12" w:fontKey="{C92496ED-B77F-3841-A47E-9195EE4C8E3D}"/>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6" w:fontKey="{3B32FD9F-B6D5-3146-A385-A75EEA43B5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3C986E95" w:rsidR="00D275B8" w:rsidRPr="00734E18" w:rsidRDefault="008934F9" w:rsidP="00734E18">
    <w:pPr>
      <w:pStyle w:val="Footer"/>
    </w:pPr>
    <w:r w:rsidRPr="00BF5BA0">
      <w:t>202</w:t>
    </w:r>
    <w:r>
      <w:t>3</w:t>
    </w:r>
    <w:r w:rsidRPr="00BF5BA0">
      <w:t xml:space="preserve"> </w:t>
    </w:r>
    <w:r w:rsidR="007F34B7">
      <w:t>JEEP</w:t>
    </w:r>
    <w:r w:rsidR="007F34B7" w:rsidRPr="007F34B7">
      <w:rPr>
        <w:vertAlign w:val="subscript"/>
      </w:rPr>
      <w:t>®</w:t>
    </w:r>
    <w:r w:rsidRPr="00BF5BA0">
      <w:t xml:space="preserve">  |  </w:t>
    </w:r>
    <w:r w:rsidR="00216F39">
      <w:t>G</w:t>
    </w:r>
    <w:r w:rsidR="003F5E18">
      <w:t>RAND CHEROKEE</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702A" w14:textId="77777777" w:rsidR="008A7286" w:rsidRDefault="008A7286" w:rsidP="00B728F6">
      <w:r>
        <w:separator/>
      </w:r>
    </w:p>
    <w:p w14:paraId="54E6C49D" w14:textId="77777777" w:rsidR="008A7286" w:rsidRDefault="008A7286"/>
  </w:footnote>
  <w:footnote w:type="continuationSeparator" w:id="0">
    <w:p w14:paraId="2089528F" w14:textId="77777777" w:rsidR="008A7286" w:rsidRDefault="008A7286" w:rsidP="00B728F6">
      <w:r>
        <w:continuationSeparator/>
      </w:r>
    </w:p>
    <w:p w14:paraId="4F31007B" w14:textId="77777777" w:rsidR="008A7286" w:rsidRDefault="008A72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62F441E3"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0EA1"/>
    <w:rsid w:val="000613DB"/>
    <w:rsid w:val="000628F3"/>
    <w:rsid w:val="00065DCA"/>
    <w:rsid w:val="00070F3B"/>
    <w:rsid w:val="000909EE"/>
    <w:rsid w:val="00090D20"/>
    <w:rsid w:val="00097E56"/>
    <w:rsid w:val="000A56A4"/>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23EF9"/>
    <w:rsid w:val="00147D6E"/>
    <w:rsid w:val="0016137C"/>
    <w:rsid w:val="00172FDA"/>
    <w:rsid w:val="001907F0"/>
    <w:rsid w:val="00191733"/>
    <w:rsid w:val="00195121"/>
    <w:rsid w:val="001A35B9"/>
    <w:rsid w:val="001A52C2"/>
    <w:rsid w:val="001B1774"/>
    <w:rsid w:val="001E1EF1"/>
    <w:rsid w:val="001E31AA"/>
    <w:rsid w:val="001F6B13"/>
    <w:rsid w:val="001F7936"/>
    <w:rsid w:val="00210F38"/>
    <w:rsid w:val="002117B6"/>
    <w:rsid w:val="00216628"/>
    <w:rsid w:val="00216F39"/>
    <w:rsid w:val="00220749"/>
    <w:rsid w:val="00237A0D"/>
    <w:rsid w:val="00256716"/>
    <w:rsid w:val="00277B0C"/>
    <w:rsid w:val="00287DED"/>
    <w:rsid w:val="002939D0"/>
    <w:rsid w:val="00295CB6"/>
    <w:rsid w:val="00296D02"/>
    <w:rsid w:val="002A0DF6"/>
    <w:rsid w:val="002A266B"/>
    <w:rsid w:val="002A60BB"/>
    <w:rsid w:val="002B41A0"/>
    <w:rsid w:val="002D1485"/>
    <w:rsid w:val="002E02BA"/>
    <w:rsid w:val="002E27FD"/>
    <w:rsid w:val="002E3DB8"/>
    <w:rsid w:val="002F40AD"/>
    <w:rsid w:val="002F4AED"/>
    <w:rsid w:val="002F5ACE"/>
    <w:rsid w:val="00300F99"/>
    <w:rsid w:val="00303F85"/>
    <w:rsid w:val="00311CF5"/>
    <w:rsid w:val="00313259"/>
    <w:rsid w:val="0031362B"/>
    <w:rsid w:val="00313F7E"/>
    <w:rsid w:val="003140A9"/>
    <w:rsid w:val="00334A61"/>
    <w:rsid w:val="00340788"/>
    <w:rsid w:val="003513F7"/>
    <w:rsid w:val="00355846"/>
    <w:rsid w:val="00360A6F"/>
    <w:rsid w:val="003657F3"/>
    <w:rsid w:val="00383109"/>
    <w:rsid w:val="0038444A"/>
    <w:rsid w:val="003924AC"/>
    <w:rsid w:val="003A0BE1"/>
    <w:rsid w:val="003B404F"/>
    <w:rsid w:val="003D4FFD"/>
    <w:rsid w:val="003D573D"/>
    <w:rsid w:val="003E3025"/>
    <w:rsid w:val="003F58E5"/>
    <w:rsid w:val="003F5E18"/>
    <w:rsid w:val="003F64A0"/>
    <w:rsid w:val="004124FD"/>
    <w:rsid w:val="00412983"/>
    <w:rsid w:val="0042061C"/>
    <w:rsid w:val="004228AE"/>
    <w:rsid w:val="00423E5B"/>
    <w:rsid w:val="0042797B"/>
    <w:rsid w:val="004418F4"/>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62"/>
    <w:rsid w:val="004D3CB1"/>
    <w:rsid w:val="004E3495"/>
    <w:rsid w:val="004E3FA8"/>
    <w:rsid w:val="004E66A4"/>
    <w:rsid w:val="004F2D46"/>
    <w:rsid w:val="004F2F61"/>
    <w:rsid w:val="00512BFE"/>
    <w:rsid w:val="00532909"/>
    <w:rsid w:val="0053642E"/>
    <w:rsid w:val="00542DFE"/>
    <w:rsid w:val="00543955"/>
    <w:rsid w:val="005443CD"/>
    <w:rsid w:val="00546142"/>
    <w:rsid w:val="00547075"/>
    <w:rsid w:val="00551DEE"/>
    <w:rsid w:val="0055531D"/>
    <w:rsid w:val="00563B79"/>
    <w:rsid w:val="00570EDB"/>
    <w:rsid w:val="00580338"/>
    <w:rsid w:val="0058458A"/>
    <w:rsid w:val="005A0F44"/>
    <w:rsid w:val="005A0F87"/>
    <w:rsid w:val="005B78D9"/>
    <w:rsid w:val="005C1B4E"/>
    <w:rsid w:val="005D12C3"/>
    <w:rsid w:val="005D491B"/>
    <w:rsid w:val="005E3150"/>
    <w:rsid w:val="006046E8"/>
    <w:rsid w:val="00614319"/>
    <w:rsid w:val="00631F19"/>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0AAF"/>
    <w:rsid w:val="007413EC"/>
    <w:rsid w:val="007444FB"/>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801CDD"/>
    <w:rsid w:val="00802624"/>
    <w:rsid w:val="00803253"/>
    <w:rsid w:val="008154AC"/>
    <w:rsid w:val="00833D23"/>
    <w:rsid w:val="00841486"/>
    <w:rsid w:val="00851917"/>
    <w:rsid w:val="00867081"/>
    <w:rsid w:val="00871556"/>
    <w:rsid w:val="00877698"/>
    <w:rsid w:val="008934F9"/>
    <w:rsid w:val="008A7286"/>
    <w:rsid w:val="008B2178"/>
    <w:rsid w:val="008C1A76"/>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9F65F9"/>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0093"/>
    <w:rsid w:val="00AD4294"/>
    <w:rsid w:val="00AD6A42"/>
    <w:rsid w:val="00AE0191"/>
    <w:rsid w:val="00AE5A22"/>
    <w:rsid w:val="00AF186B"/>
    <w:rsid w:val="00AF2CDE"/>
    <w:rsid w:val="00AF6006"/>
    <w:rsid w:val="00B04467"/>
    <w:rsid w:val="00B04C6E"/>
    <w:rsid w:val="00B160BB"/>
    <w:rsid w:val="00B161C2"/>
    <w:rsid w:val="00B27E9D"/>
    <w:rsid w:val="00B31D35"/>
    <w:rsid w:val="00B33800"/>
    <w:rsid w:val="00B35647"/>
    <w:rsid w:val="00B372C9"/>
    <w:rsid w:val="00B50FA3"/>
    <w:rsid w:val="00B5374E"/>
    <w:rsid w:val="00B55FBE"/>
    <w:rsid w:val="00B57D79"/>
    <w:rsid w:val="00B728F6"/>
    <w:rsid w:val="00B72FD8"/>
    <w:rsid w:val="00B74CCB"/>
    <w:rsid w:val="00B75376"/>
    <w:rsid w:val="00B775D4"/>
    <w:rsid w:val="00B911BA"/>
    <w:rsid w:val="00B91E86"/>
    <w:rsid w:val="00B9222E"/>
    <w:rsid w:val="00BA4CB4"/>
    <w:rsid w:val="00BB1A14"/>
    <w:rsid w:val="00BC4F19"/>
    <w:rsid w:val="00BC7B5B"/>
    <w:rsid w:val="00BD0CC4"/>
    <w:rsid w:val="00BD35CC"/>
    <w:rsid w:val="00BD670F"/>
    <w:rsid w:val="00BE64A5"/>
    <w:rsid w:val="00BE64C8"/>
    <w:rsid w:val="00BF1D56"/>
    <w:rsid w:val="00BF21D7"/>
    <w:rsid w:val="00C13890"/>
    <w:rsid w:val="00C16116"/>
    <w:rsid w:val="00C27063"/>
    <w:rsid w:val="00C432A2"/>
    <w:rsid w:val="00C46F0D"/>
    <w:rsid w:val="00C54B3C"/>
    <w:rsid w:val="00C65237"/>
    <w:rsid w:val="00C726A7"/>
    <w:rsid w:val="00C84178"/>
    <w:rsid w:val="00C95326"/>
    <w:rsid w:val="00CA0EC1"/>
    <w:rsid w:val="00CA256D"/>
    <w:rsid w:val="00CA305E"/>
    <w:rsid w:val="00CA737A"/>
    <w:rsid w:val="00CB1AFD"/>
    <w:rsid w:val="00CC37C8"/>
    <w:rsid w:val="00CC5546"/>
    <w:rsid w:val="00CD39EF"/>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2D77"/>
    <w:rsid w:val="00D95C8F"/>
    <w:rsid w:val="00DA09EC"/>
    <w:rsid w:val="00DB3320"/>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4FBA"/>
    <w:rsid w:val="00EA780E"/>
    <w:rsid w:val="00EB0169"/>
    <w:rsid w:val="00EB6148"/>
    <w:rsid w:val="00EB6877"/>
    <w:rsid w:val="00ED78E9"/>
    <w:rsid w:val="00EE2246"/>
    <w:rsid w:val="00EE36B9"/>
    <w:rsid w:val="00EF207E"/>
    <w:rsid w:val="00F11853"/>
    <w:rsid w:val="00F1414A"/>
    <w:rsid w:val="00F14D92"/>
    <w:rsid w:val="00F25D13"/>
    <w:rsid w:val="00F26FDE"/>
    <w:rsid w:val="00F279BF"/>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319"/>
    <w:rPr>
      <w:rFonts w:ascii="Times" w:hAnsi="Times"/>
      <w:sz w:val="24"/>
      <w:lang w:eastAsia="en-US"/>
    </w:rPr>
  </w:style>
  <w:style w:type="paragraph" w:styleId="Heading1">
    <w:name w:val="heading 1"/>
    <w:basedOn w:val="Normal"/>
    <w:next w:val="Normal"/>
    <w:link w:val="Heading1Char"/>
    <w:uiPriority w:val="9"/>
    <w:qFormat/>
    <w:rsid w:val="00614319"/>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614319"/>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614319"/>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61431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4319"/>
  </w:style>
  <w:style w:type="paragraph" w:styleId="Header">
    <w:name w:val="header"/>
    <w:basedOn w:val="Normal"/>
    <w:link w:val="HeaderChar"/>
    <w:uiPriority w:val="99"/>
    <w:unhideWhenUsed/>
    <w:qFormat/>
    <w:rsid w:val="00614319"/>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614319"/>
    <w:rPr>
      <w:rFonts w:ascii="Arial" w:hAnsi="Arial"/>
      <w:b/>
      <w:sz w:val="28"/>
      <w:lang w:val="x-none" w:eastAsia="en-US"/>
    </w:rPr>
  </w:style>
  <w:style w:type="paragraph" w:styleId="Footer">
    <w:name w:val="footer"/>
    <w:basedOn w:val="Normal"/>
    <w:link w:val="FooterChar"/>
    <w:uiPriority w:val="99"/>
    <w:unhideWhenUsed/>
    <w:qFormat/>
    <w:rsid w:val="00614319"/>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614319"/>
    <w:rPr>
      <w:rFonts w:ascii="Arial" w:hAnsi="Arial"/>
      <w:b/>
      <w:caps/>
      <w:spacing w:val="20"/>
      <w:sz w:val="16"/>
      <w:lang w:eastAsia="en-US"/>
    </w:rPr>
  </w:style>
  <w:style w:type="paragraph" w:styleId="BalloonText">
    <w:name w:val="Balloon Text"/>
    <w:basedOn w:val="Normal"/>
    <w:link w:val="BalloonTextChar"/>
    <w:uiPriority w:val="99"/>
    <w:semiHidden/>
    <w:unhideWhenUsed/>
    <w:rsid w:val="00614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14319"/>
    <w:rPr>
      <w:rFonts w:ascii="Lucida Grande" w:hAnsi="Lucida Grande" w:cs="Lucida Grande"/>
      <w:sz w:val="18"/>
      <w:szCs w:val="18"/>
      <w:lang w:eastAsia="en-US"/>
    </w:rPr>
  </w:style>
  <w:style w:type="character" w:styleId="Hyperlink">
    <w:name w:val="Hyperlink"/>
    <w:basedOn w:val="DefaultParagraphFont"/>
    <w:uiPriority w:val="99"/>
    <w:unhideWhenUsed/>
    <w:rsid w:val="00614319"/>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614319"/>
    <w:rPr>
      <w:rFonts w:cs="Times New Roman"/>
    </w:rPr>
  </w:style>
  <w:style w:type="character" w:styleId="FollowedHyperlink">
    <w:name w:val="FollowedHyperlink"/>
    <w:basedOn w:val="DefaultParagraphFont"/>
    <w:uiPriority w:val="99"/>
    <w:semiHidden/>
    <w:unhideWhenUsed/>
    <w:rsid w:val="00614319"/>
    <w:rPr>
      <w:rFonts w:ascii="Arial" w:hAnsi="Arial" w:cs="Times New Roman"/>
      <w:color w:val="800080" w:themeColor="followedHyperlink"/>
      <w:sz w:val="22"/>
      <w:u w:val="none"/>
    </w:rPr>
  </w:style>
  <w:style w:type="paragraph" w:customStyle="1" w:styleId="BodyCopy">
    <w:name w:val="Body Copy"/>
    <w:basedOn w:val="Normal"/>
    <w:qFormat/>
    <w:rsid w:val="00614319"/>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614319"/>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614319"/>
    <w:rPr>
      <w:sz w:val="16"/>
      <w:szCs w:val="16"/>
    </w:rPr>
  </w:style>
  <w:style w:type="paragraph" w:styleId="CommentText">
    <w:name w:val="annotation text"/>
    <w:basedOn w:val="Normal"/>
    <w:link w:val="CommentTextChar"/>
    <w:uiPriority w:val="99"/>
    <w:semiHidden/>
    <w:unhideWhenUsed/>
    <w:rsid w:val="00614319"/>
    <w:rPr>
      <w:sz w:val="20"/>
    </w:rPr>
  </w:style>
  <w:style w:type="character" w:customStyle="1" w:styleId="CommentTextChar">
    <w:name w:val="Comment Text Char"/>
    <w:basedOn w:val="DefaultParagraphFont"/>
    <w:link w:val="CommentText"/>
    <w:uiPriority w:val="99"/>
    <w:semiHidden/>
    <w:rsid w:val="0061431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14319"/>
    <w:rPr>
      <w:b/>
      <w:bCs/>
    </w:rPr>
  </w:style>
  <w:style w:type="character" w:customStyle="1" w:styleId="CommentSubjectChar">
    <w:name w:val="Comment Subject Char"/>
    <w:basedOn w:val="CommentTextChar"/>
    <w:link w:val="CommentSubject"/>
    <w:uiPriority w:val="99"/>
    <w:semiHidden/>
    <w:rsid w:val="00614319"/>
    <w:rPr>
      <w:rFonts w:ascii="Times" w:hAnsi="Times"/>
      <w:b/>
      <w:bCs/>
      <w:lang w:eastAsia="en-US"/>
    </w:rPr>
  </w:style>
  <w:style w:type="paragraph" w:styleId="Revision">
    <w:name w:val="Revision"/>
    <w:hidden/>
    <w:uiPriority w:val="99"/>
    <w:semiHidden/>
    <w:rsid w:val="00614319"/>
    <w:rPr>
      <w:rFonts w:ascii="Times" w:hAnsi="Times"/>
      <w:sz w:val="24"/>
      <w:lang w:eastAsia="en-US"/>
    </w:rPr>
  </w:style>
  <w:style w:type="table" w:styleId="TableGrid">
    <w:name w:val="Table Grid"/>
    <w:basedOn w:val="TableNormal"/>
    <w:uiPriority w:val="59"/>
    <w:rsid w:val="00614319"/>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14319"/>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14319"/>
    <w:rPr>
      <w:color w:val="605E5C"/>
      <w:shd w:val="clear" w:color="auto" w:fill="E1DFDD"/>
    </w:rPr>
  </w:style>
  <w:style w:type="character" w:customStyle="1" w:styleId="Heading1Char">
    <w:name w:val="Heading 1 Char"/>
    <w:basedOn w:val="DefaultParagraphFont"/>
    <w:link w:val="Heading1"/>
    <w:uiPriority w:val="9"/>
    <w:rsid w:val="00614319"/>
    <w:rPr>
      <w:rFonts w:ascii="Arial" w:hAnsi="Arial" w:cs="Arial"/>
      <w:sz w:val="28"/>
      <w:szCs w:val="28"/>
      <w:lang w:eastAsia="en-US"/>
    </w:rPr>
  </w:style>
  <w:style w:type="character" w:customStyle="1" w:styleId="Heading2Char">
    <w:name w:val="Heading 2 Char"/>
    <w:basedOn w:val="DefaultParagraphFont"/>
    <w:link w:val="Heading2"/>
    <w:uiPriority w:val="9"/>
    <w:rsid w:val="00614319"/>
    <w:rPr>
      <w:rFonts w:ascii="Arial" w:hAnsi="Arial" w:cs="Arial"/>
      <w:b/>
      <w:bCs/>
      <w:caps/>
      <w:sz w:val="28"/>
      <w:lang w:eastAsia="en-US"/>
    </w:rPr>
  </w:style>
  <w:style w:type="character" w:customStyle="1" w:styleId="Heading3Char">
    <w:name w:val="Heading 3 Char"/>
    <w:basedOn w:val="DefaultParagraphFont"/>
    <w:link w:val="Heading3"/>
    <w:uiPriority w:val="9"/>
    <w:rsid w:val="00614319"/>
    <w:rPr>
      <w:rFonts w:ascii="Arial" w:hAnsi="Arial" w:cs="Arial"/>
      <w:b/>
      <w:sz w:val="22"/>
      <w:szCs w:val="22"/>
      <w:lang w:eastAsia="en-US"/>
    </w:rPr>
  </w:style>
  <w:style w:type="paragraph" w:customStyle="1" w:styleId="Signoff">
    <w:name w:val="Signoff"/>
    <w:basedOn w:val="Normal"/>
    <w:qFormat/>
    <w:rsid w:val="00614319"/>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614319"/>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614319"/>
    <w:rPr>
      <w:rFonts w:ascii="Arial" w:hAnsi="Arial"/>
      <w:sz w:val="18"/>
    </w:rPr>
    <w:tblPr/>
  </w:style>
  <w:style w:type="paragraph" w:styleId="ListBullet">
    <w:name w:val="List Bullet"/>
    <w:basedOn w:val="BodyCopy"/>
    <w:uiPriority w:val="99"/>
    <w:unhideWhenUsed/>
    <w:qFormat/>
    <w:rsid w:val="00614319"/>
    <w:pPr>
      <w:numPr>
        <w:numId w:val="24"/>
      </w:numPr>
      <w:spacing w:after="120"/>
    </w:pPr>
  </w:style>
  <w:style w:type="paragraph" w:styleId="ListBullet2">
    <w:name w:val="List Bullet 2"/>
    <w:basedOn w:val="BodyCopy"/>
    <w:uiPriority w:val="99"/>
    <w:unhideWhenUsed/>
    <w:qFormat/>
    <w:rsid w:val="00614319"/>
    <w:pPr>
      <w:numPr>
        <w:numId w:val="25"/>
      </w:numPr>
      <w:spacing w:after="120"/>
    </w:pPr>
  </w:style>
  <w:style w:type="paragraph" w:styleId="ListBullet3">
    <w:name w:val="List Bullet 3"/>
    <w:basedOn w:val="BodyCopy"/>
    <w:uiPriority w:val="99"/>
    <w:unhideWhenUsed/>
    <w:qFormat/>
    <w:rsid w:val="00614319"/>
    <w:pPr>
      <w:numPr>
        <w:numId w:val="28"/>
      </w:numPr>
      <w:spacing w:after="120"/>
    </w:pPr>
  </w:style>
  <w:style w:type="paragraph" w:styleId="ListBullet4">
    <w:name w:val="List Bullet 4"/>
    <w:basedOn w:val="BodyCopy"/>
    <w:uiPriority w:val="99"/>
    <w:unhideWhenUsed/>
    <w:qFormat/>
    <w:rsid w:val="00614319"/>
    <w:pPr>
      <w:numPr>
        <w:numId w:val="30"/>
      </w:numPr>
      <w:spacing w:after="120"/>
    </w:pPr>
  </w:style>
  <w:style w:type="paragraph" w:customStyle="1" w:styleId="EmbargoLine">
    <w:name w:val="Embargo Line"/>
    <w:basedOn w:val="Normal"/>
    <w:autoRedefine/>
    <w:qFormat/>
    <w:rsid w:val="00614319"/>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614319"/>
    <w:pPr>
      <w:spacing w:after="480"/>
    </w:pPr>
  </w:style>
  <w:style w:type="paragraph" w:styleId="Title">
    <w:name w:val="Title"/>
    <w:basedOn w:val="Normal"/>
    <w:next w:val="Normal"/>
    <w:link w:val="TitleChar"/>
    <w:autoRedefine/>
    <w:uiPriority w:val="10"/>
    <w:qFormat/>
    <w:rsid w:val="0061431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61431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614319"/>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515&amp;mid=1387" TargetMode="External"/><Relationship Id="rId13" Type="http://schemas.openxmlformats.org/officeDocument/2006/relationships/hyperlink" Target="http://www.jeep.com" TargetMode="External"/><Relationship Id="rId18" Type="http://schemas.openxmlformats.org/officeDocument/2006/relationships/hyperlink" Target="http://www.youtube.com/thejeepchanne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linkedin.com/company/jeep" TargetMode="External"/><Relationship Id="rId2" Type="http://schemas.openxmlformats.org/officeDocument/2006/relationships/numbering" Target="numbering.xml"/><Relationship Id="rId16" Type="http://schemas.openxmlformats.org/officeDocument/2006/relationships/hyperlink" Target="http://www.twitter.com/jee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jeep" TargetMode="External"/><Relationship Id="rId23" Type="http://schemas.openxmlformats.org/officeDocument/2006/relationships/fontTable" Target="fontTable.xml"/><Relationship Id="rId10" Type="http://schemas.openxmlformats.org/officeDocument/2006/relationships/hyperlink" Target="https://media.stellantisnorthamerica.com/newsroom.do?id=515&amp;mid=1387" TargetMode="External"/><Relationship Id="rId19" Type="http://schemas.openxmlformats.org/officeDocument/2006/relationships/hyperlink" Target="https://www.youtube.com/StellantisNA" TargetMode="External"/><Relationship Id="rId4" Type="http://schemas.openxmlformats.org/officeDocument/2006/relationships/settings" Target="settings.xml"/><Relationship Id="rId9" Type="http://schemas.openxmlformats.org/officeDocument/2006/relationships/hyperlink" Target="https://media.stellantisnorthamerica.com/newsroom.do?id=37&amp;mid=49" TargetMode="External"/><Relationship Id="rId14" Type="http://schemas.openxmlformats.org/officeDocument/2006/relationships/hyperlink" Target="http://www.facebook.com/jeep"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6</TotalTime>
  <Pages>7</Pages>
  <Words>2125</Words>
  <Characters>12118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14215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4</cp:revision>
  <cp:lastPrinted>2018-12-31T16:38:00Z</cp:lastPrinted>
  <dcterms:created xsi:type="dcterms:W3CDTF">2022-07-13T20:28:00Z</dcterms:created>
  <dcterms:modified xsi:type="dcterms:W3CDTF">2022-11-28T20:48:00Z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