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61CD9" w14:textId="1B3721BE" w:rsidR="00BB4496" w:rsidRPr="00351DD3" w:rsidRDefault="00BB4496" w:rsidP="00BB4496">
      <w:pPr>
        <w:pStyle w:val="EmbargoLine"/>
      </w:pPr>
    </w:p>
    <w:p w14:paraId="1F36B237" w14:textId="456CE676" w:rsidR="00927623" w:rsidRPr="000F771A" w:rsidRDefault="00927623" w:rsidP="00927623">
      <w:pPr>
        <w:pStyle w:val="Heading1"/>
      </w:pPr>
      <w:r w:rsidRPr="000F771A">
        <w:t>202</w:t>
      </w:r>
      <w:r>
        <w:t>3</w:t>
      </w:r>
      <w:r w:rsidRPr="000F771A">
        <w:t xml:space="preserve"> </w:t>
      </w:r>
      <w:r>
        <w:t>Jeep</w:t>
      </w:r>
      <w:r w:rsidRPr="007F34B7">
        <w:rPr>
          <w:vertAlign w:val="subscript"/>
        </w:rPr>
        <w:t>®</w:t>
      </w:r>
      <w:r>
        <w:t xml:space="preserve"> </w:t>
      </w:r>
      <w:r w:rsidR="009F233E">
        <w:t>G</w:t>
      </w:r>
      <w:r w:rsidR="0062593C">
        <w:t>rand Cherokee</w:t>
      </w:r>
      <w:r w:rsidR="00D75F77">
        <w:t xml:space="preserve"> </w:t>
      </w:r>
      <w:r w:rsidR="00C46ECF">
        <w:t>4xe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3484BBE2" w14:textId="573F6510" w:rsidR="00D83F8B" w:rsidRDefault="00216628" w:rsidP="00D83F8B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5F9CE318" w14:textId="77777777" w:rsidR="00BF5A88" w:rsidRPr="00B2237A" w:rsidRDefault="00BF5A88" w:rsidP="00BF5A88">
      <w:pPr>
        <w:pStyle w:val="Heading3"/>
      </w:pPr>
      <w:r w:rsidRPr="00B2237A">
        <w:t>GENERAL INFORMATION</w:t>
      </w:r>
    </w:p>
    <w:p w14:paraId="20C0EB82" w14:textId="77777777" w:rsidR="00BF5A88" w:rsidRPr="00B2237A" w:rsidRDefault="00BF5A88" w:rsidP="00BF5A88">
      <w:pPr>
        <w:pStyle w:val="BodyCopy"/>
      </w:pPr>
      <w:r w:rsidRPr="00B2237A">
        <w:t>Vehicle Type</w:t>
      </w:r>
      <w:r w:rsidRPr="00B2237A">
        <w:tab/>
        <w:t>Four-door sport-utility vehicle</w:t>
      </w:r>
    </w:p>
    <w:p w14:paraId="2417A143" w14:textId="77777777" w:rsidR="00BF5A88" w:rsidRPr="00B2237A" w:rsidRDefault="00BF5A88" w:rsidP="00BF5A88">
      <w:pPr>
        <w:pStyle w:val="BodyCopy"/>
      </w:pPr>
      <w:r w:rsidRPr="00B2237A">
        <w:t>Assembly Plant</w:t>
      </w:r>
      <w:r w:rsidRPr="00B2237A">
        <w:tab/>
        <w:t>Detroit Assembly Complex – Mack Plant, Detroit, Michigan</w:t>
      </w:r>
    </w:p>
    <w:p w14:paraId="3992424F" w14:textId="77777777" w:rsidR="00BF5A88" w:rsidRPr="00B2237A" w:rsidRDefault="00BF5A88" w:rsidP="00BF5A88">
      <w:pPr>
        <w:pStyle w:val="BodyCopy"/>
      </w:pPr>
      <w:r w:rsidRPr="00B2237A">
        <w:t>EPA Vehicle Class</w:t>
      </w:r>
      <w:r w:rsidRPr="00B2237A">
        <w:tab/>
        <w:t>Multipurpose vehicle</w:t>
      </w:r>
    </w:p>
    <w:p w14:paraId="3B06A8AA" w14:textId="77777777" w:rsidR="00BF5A88" w:rsidRPr="00B2237A" w:rsidRDefault="00BF5A88" w:rsidP="00BF5A88">
      <w:pPr>
        <w:pStyle w:val="BodyCopy"/>
      </w:pPr>
      <w:r w:rsidRPr="00B2237A">
        <w:t>Introduction Date</w:t>
      </w:r>
      <w:r w:rsidRPr="00B2237A">
        <w:tab/>
      </w:r>
      <w:r>
        <w:t xml:space="preserve">Summer </w:t>
      </w:r>
      <w:r w:rsidRPr="00B2237A">
        <w:t>202</w:t>
      </w:r>
      <w:r>
        <w:t>2</w:t>
      </w:r>
      <w:r w:rsidRPr="00B2237A">
        <w:t xml:space="preserve"> as a 2022 model</w:t>
      </w:r>
    </w:p>
    <w:p w14:paraId="0981650B" w14:textId="77777777" w:rsidR="00BF5A88" w:rsidRPr="00B2237A" w:rsidRDefault="00BF5A88" w:rsidP="00BF5A88">
      <w:pPr>
        <w:pStyle w:val="Heading3"/>
      </w:pPr>
      <w:r w:rsidRPr="00B2237A">
        <w:t>BODY AND CHASSIS</w:t>
      </w:r>
    </w:p>
    <w:p w14:paraId="440DFDF5" w14:textId="77777777" w:rsidR="00BF5A88" w:rsidRPr="00B2237A" w:rsidRDefault="00BF5A88" w:rsidP="00BF5A88">
      <w:pPr>
        <w:pStyle w:val="BodyCopy"/>
      </w:pPr>
      <w:r w:rsidRPr="00B2237A">
        <w:t>Layout</w:t>
      </w:r>
      <w:r w:rsidRPr="00B2237A">
        <w:tab/>
        <w:t>Front engine, four-wheel drive</w:t>
      </w:r>
    </w:p>
    <w:p w14:paraId="67D48B39" w14:textId="77777777" w:rsidR="00BF5A88" w:rsidRPr="00B2237A" w:rsidRDefault="00BF5A88" w:rsidP="00BF5A88">
      <w:pPr>
        <w:pStyle w:val="BodyCopy"/>
      </w:pPr>
      <w:r w:rsidRPr="00B2237A">
        <w:t>Construction</w:t>
      </w:r>
      <w:r w:rsidRPr="00B2237A">
        <w:tab/>
        <w:t>Steel uniframe</w:t>
      </w:r>
    </w:p>
    <w:p w14:paraId="5FEE0723" w14:textId="77777777" w:rsidR="00BF5A88" w:rsidRPr="0057096B" w:rsidRDefault="00BF5A88" w:rsidP="00BF5A88">
      <w:pPr>
        <w:pStyle w:val="Heading3"/>
      </w:pPr>
      <w:r w:rsidRPr="0057096B">
        <w:t>TRANSFER CASE: MP3028C</w:t>
      </w:r>
    </w:p>
    <w:p w14:paraId="4994A61A" w14:textId="77777777" w:rsidR="00BF5A88" w:rsidRPr="00B2237A" w:rsidRDefault="00BF5A88" w:rsidP="00BF5A88">
      <w:pPr>
        <w:pStyle w:val="BodyCopy"/>
      </w:pPr>
      <w:r w:rsidRPr="00B2237A">
        <w:t>Availability</w:t>
      </w:r>
      <w:r w:rsidRPr="00B2237A">
        <w:tab/>
      </w:r>
      <w:r>
        <w:t>Standard</w:t>
      </w:r>
    </w:p>
    <w:p w14:paraId="66B50BDC" w14:textId="77777777" w:rsidR="00BF5A88" w:rsidRPr="00B2237A" w:rsidRDefault="00BF5A88" w:rsidP="00BF5A88">
      <w:pPr>
        <w:pStyle w:val="BodyCopy"/>
      </w:pPr>
      <w:r w:rsidRPr="00B2237A">
        <w:t>Type</w:t>
      </w:r>
      <w:r w:rsidRPr="00B2237A">
        <w:tab/>
        <w:t>Two-speed electronically shifted</w:t>
      </w:r>
    </w:p>
    <w:p w14:paraId="4A94DDA6" w14:textId="77777777" w:rsidR="00BF5A88" w:rsidRPr="00447D0C" w:rsidRDefault="00BF5A88" w:rsidP="00BF5A88">
      <w:pPr>
        <w:pStyle w:val="BodyCopy"/>
      </w:pPr>
      <w:r w:rsidRPr="00447D0C">
        <w:t>Operating Modes</w:t>
      </w:r>
      <w:r w:rsidRPr="00447D0C">
        <w:tab/>
        <w:t>4x4 Low (Lock), Neutral; Full-time Active 4x4</w:t>
      </w:r>
    </w:p>
    <w:p w14:paraId="4C080444" w14:textId="77777777" w:rsidR="00BF5A88" w:rsidRPr="00B2237A" w:rsidRDefault="00BF5A88" w:rsidP="00BF5A88">
      <w:pPr>
        <w:pStyle w:val="BodyCopy"/>
      </w:pPr>
      <w:r w:rsidRPr="00B2237A">
        <w:t>Low Range Ratio</w:t>
      </w:r>
      <w:r w:rsidRPr="00B2237A">
        <w:tab/>
        <w:t>2.72</w:t>
      </w:r>
    </w:p>
    <w:p w14:paraId="6A98922C" w14:textId="77777777" w:rsidR="00BF5A88" w:rsidRPr="00B2237A" w:rsidRDefault="00BF5A88" w:rsidP="00BF5A88">
      <w:pPr>
        <w:pStyle w:val="BodyCopy"/>
      </w:pPr>
      <w:r w:rsidRPr="00B2237A">
        <w:t>Torque Split, Front/Rear</w:t>
      </w:r>
      <w:r w:rsidRPr="00B2237A">
        <w:tab/>
        <w:t>Variable</w:t>
      </w:r>
    </w:p>
    <w:p w14:paraId="7A2C8A48" w14:textId="77777777" w:rsidR="00BF5A88" w:rsidRPr="00B2237A" w:rsidRDefault="00BF5A88" w:rsidP="00BF5A88">
      <w:pPr>
        <w:pStyle w:val="Heading3"/>
        <w:rPr>
          <w:highlight w:val="yellow"/>
        </w:rPr>
      </w:pPr>
      <w:r w:rsidRPr="00B2237A">
        <w:t>ENGINE: 2.0-LITER TURBO I-4</w:t>
      </w:r>
    </w:p>
    <w:p w14:paraId="19C1E65E" w14:textId="77777777" w:rsidR="00BF5A88" w:rsidRPr="00B2237A" w:rsidRDefault="00BF5A88" w:rsidP="00BF5A88">
      <w:pPr>
        <w:pStyle w:val="BodyCopy"/>
      </w:pPr>
      <w:r w:rsidRPr="00B2237A">
        <w:t>Availability</w:t>
      </w:r>
      <w:r w:rsidRPr="00B2237A">
        <w:tab/>
        <w:t>Standard</w:t>
      </w:r>
    </w:p>
    <w:p w14:paraId="3EAF6184" w14:textId="5FB2B532" w:rsidR="00BF5A88" w:rsidRPr="00B2237A" w:rsidRDefault="00BF5A88" w:rsidP="00BF5A88">
      <w:pPr>
        <w:pStyle w:val="BodyCopy"/>
      </w:pPr>
      <w:r w:rsidRPr="00B2237A">
        <w:t>Displacement</w:t>
      </w:r>
      <w:r w:rsidRPr="00B2237A">
        <w:tab/>
      </w:r>
      <w:r w:rsidR="009761A4">
        <w:t>12</w:t>
      </w:r>
      <w:r w:rsidRPr="00B2237A">
        <w:t>1 cu. in. (1,995 cu. cm)</w:t>
      </w:r>
    </w:p>
    <w:p w14:paraId="693CD5B9" w14:textId="77777777" w:rsidR="00BF5A88" w:rsidRPr="00B2237A" w:rsidRDefault="00BF5A88" w:rsidP="00BF5A88">
      <w:pPr>
        <w:pStyle w:val="BodyCopy"/>
      </w:pPr>
      <w:r w:rsidRPr="00B2237A">
        <w:t>Bore x Stroke</w:t>
      </w:r>
      <w:r w:rsidRPr="00B2237A">
        <w:tab/>
        <w:t>3.31 x 3.54 (84 x 90)</w:t>
      </w:r>
    </w:p>
    <w:p w14:paraId="5DE01311" w14:textId="77777777" w:rsidR="00BF5A88" w:rsidRPr="00B2237A" w:rsidRDefault="00BF5A88" w:rsidP="00BF5A88">
      <w:pPr>
        <w:pStyle w:val="BodyCopy"/>
      </w:pPr>
      <w:r w:rsidRPr="00B2237A">
        <w:t>Valve System</w:t>
      </w:r>
      <w:r w:rsidRPr="00B2237A">
        <w:tab/>
        <w:t>Chain-driven DOHC, 16 valves</w:t>
      </w:r>
    </w:p>
    <w:p w14:paraId="78484C7D" w14:textId="77777777" w:rsidR="00BF5A88" w:rsidRPr="00B2237A" w:rsidRDefault="00BF5A88" w:rsidP="00BF5A88">
      <w:pPr>
        <w:pStyle w:val="BodyCopy"/>
      </w:pPr>
      <w:r w:rsidRPr="00B2237A">
        <w:t>Fuel Injection</w:t>
      </w:r>
      <w:r w:rsidRPr="00B2237A">
        <w:tab/>
        <w:t>Direct Injection</w:t>
      </w:r>
    </w:p>
    <w:p w14:paraId="08AB4509" w14:textId="77777777" w:rsidR="00BF5A88" w:rsidRPr="00B2237A" w:rsidRDefault="00BF5A88" w:rsidP="00BF5A88">
      <w:pPr>
        <w:pStyle w:val="BodyCopy"/>
      </w:pPr>
      <w:r w:rsidRPr="00B2237A">
        <w:t>Construction</w:t>
      </w:r>
      <w:r w:rsidRPr="00B2237A">
        <w:tab/>
        <w:t>Aluminum block, aluminum alloy heads</w:t>
      </w:r>
    </w:p>
    <w:p w14:paraId="2D8413DB" w14:textId="77777777" w:rsidR="00BF5A88" w:rsidRPr="00B2237A" w:rsidRDefault="00BF5A88" w:rsidP="00BF5A88">
      <w:pPr>
        <w:pStyle w:val="BodyCopy"/>
      </w:pPr>
      <w:r w:rsidRPr="00B2237A">
        <w:t>Compression Ratio</w:t>
      </w:r>
      <w:r w:rsidRPr="00B2237A">
        <w:tab/>
        <w:t>10.0:1</w:t>
      </w:r>
    </w:p>
    <w:p w14:paraId="3EFA8B21" w14:textId="77777777" w:rsidR="00BF5A88" w:rsidRPr="00B2237A" w:rsidRDefault="00BF5A88" w:rsidP="00BF5A88">
      <w:pPr>
        <w:pStyle w:val="BodyCopy"/>
      </w:pPr>
      <w:r w:rsidRPr="00B2237A">
        <w:t>Power (SAE J2723)</w:t>
      </w:r>
      <w:r w:rsidRPr="00B2237A">
        <w:tab/>
        <w:t>270 hp (200kW) @ 5,250 rpm</w:t>
      </w:r>
    </w:p>
    <w:p w14:paraId="2CB85146" w14:textId="77777777" w:rsidR="00BF5A88" w:rsidRPr="00B2237A" w:rsidRDefault="00BF5A88" w:rsidP="00BF5A88">
      <w:pPr>
        <w:pStyle w:val="BodyCopy"/>
      </w:pPr>
      <w:r w:rsidRPr="00B2237A">
        <w:t>Torque (SAE J2723)</w:t>
      </w:r>
      <w:r w:rsidRPr="00B2237A">
        <w:tab/>
        <w:t>295 lb.-ft. (400 N•m) @ 3,000 rpm</w:t>
      </w:r>
    </w:p>
    <w:p w14:paraId="3612AD91" w14:textId="77777777" w:rsidR="00BF5A88" w:rsidRPr="00B2237A" w:rsidRDefault="00BF5A88" w:rsidP="00BF5A88">
      <w:pPr>
        <w:pStyle w:val="BodyCopy"/>
      </w:pPr>
      <w:r w:rsidRPr="00B2237A">
        <w:t>Max. Engine Speed</w:t>
      </w:r>
      <w:r w:rsidRPr="00B2237A">
        <w:tab/>
        <w:t>5,800 rpm (electronically limited)</w:t>
      </w:r>
    </w:p>
    <w:p w14:paraId="4D8C8ADE" w14:textId="57C02DE9" w:rsidR="00BF5A88" w:rsidRPr="00B2237A" w:rsidRDefault="00BF5A88" w:rsidP="00BF5A88">
      <w:pPr>
        <w:pStyle w:val="Heading3"/>
        <w:keepNext/>
        <w:keepLines/>
        <w:rPr>
          <w:highlight w:val="yellow"/>
        </w:rPr>
      </w:pPr>
      <w:r w:rsidRPr="00B2237A">
        <w:lastRenderedPageBreak/>
        <w:t>ENGINE: 2.0-LITER TURBO I-4</w:t>
      </w:r>
      <w:r>
        <w:t xml:space="preserve"> (CONTINUED)</w:t>
      </w:r>
    </w:p>
    <w:p w14:paraId="059963EE" w14:textId="77777777" w:rsidR="00BF5A88" w:rsidRPr="00B2237A" w:rsidRDefault="00BF5A88" w:rsidP="00BF5A88">
      <w:pPr>
        <w:pStyle w:val="BodyCopy"/>
        <w:keepNext/>
        <w:keepLines/>
        <w:spacing w:line="240" w:lineRule="auto"/>
      </w:pPr>
      <w:r w:rsidRPr="00B2237A">
        <w:t>Fuel Requirement</w:t>
      </w:r>
      <w:r w:rsidRPr="00B2237A">
        <w:tab/>
        <w:t>Minimum unleaded regular, 87 octane (R + M)/2; 91 octane or higher recommended for optimum fuel economy and performance</w:t>
      </w:r>
    </w:p>
    <w:p w14:paraId="689B432D" w14:textId="77777777" w:rsidR="00BF5A88" w:rsidRPr="00B2237A" w:rsidRDefault="00BF5A88" w:rsidP="00BF5A88">
      <w:pPr>
        <w:pStyle w:val="BodyCopy"/>
        <w:keepNext/>
        <w:keepLines/>
        <w:spacing w:line="240" w:lineRule="auto"/>
      </w:pPr>
      <w:r w:rsidRPr="00B2237A">
        <w:t>Fuel Tank Capacity (gallons)</w:t>
      </w:r>
      <w:r w:rsidRPr="00B2237A">
        <w:tab/>
        <w:t>19.0</w:t>
      </w:r>
    </w:p>
    <w:p w14:paraId="276D0B83" w14:textId="77777777" w:rsidR="00BF5A88" w:rsidRPr="00B2237A" w:rsidRDefault="00BF5A88" w:rsidP="00BF5A88">
      <w:pPr>
        <w:pStyle w:val="BodyCopy"/>
      </w:pPr>
      <w:r w:rsidRPr="00B2237A">
        <w:t>Oil Capacity</w:t>
      </w:r>
      <w:r w:rsidRPr="00B2237A">
        <w:tab/>
        <w:t>5.0 quarts (4.7 liters)</w:t>
      </w:r>
    </w:p>
    <w:p w14:paraId="1D5F653A" w14:textId="77777777" w:rsidR="00BF5A88" w:rsidRPr="00B2237A" w:rsidRDefault="00BF5A88" w:rsidP="00BF5A88">
      <w:pPr>
        <w:pStyle w:val="BodyCopy"/>
      </w:pPr>
      <w:r w:rsidRPr="00B2237A">
        <w:t>Coolant Capacity</w:t>
      </w:r>
      <w:r w:rsidRPr="00B2237A">
        <w:tab/>
        <w:t>9.9 quarts (9.4 liters)</w:t>
      </w:r>
    </w:p>
    <w:p w14:paraId="6FBB243B" w14:textId="77777777" w:rsidR="00BF5A88" w:rsidRPr="00B2237A" w:rsidRDefault="00BF5A88" w:rsidP="00BF5A88">
      <w:pPr>
        <w:pStyle w:val="BodyCopy"/>
      </w:pPr>
      <w:r w:rsidRPr="00B2237A">
        <w:t xml:space="preserve">Emission Controls </w:t>
      </w:r>
      <w:r w:rsidRPr="00B2237A">
        <w:tab/>
        <w:t>GPEC5 engine-management system with close-coupled catalyst and wide range O</w:t>
      </w:r>
      <w:r w:rsidRPr="00BC1221">
        <w:rPr>
          <w:vertAlign w:val="subscript"/>
        </w:rPr>
        <w:t>2</w:t>
      </w:r>
      <w:r w:rsidRPr="00B2237A">
        <w:t xml:space="preserve"> sensor</w:t>
      </w:r>
    </w:p>
    <w:p w14:paraId="7969D42E" w14:textId="77777777" w:rsidR="00BF5A88" w:rsidRPr="00B2237A" w:rsidRDefault="00BF5A88" w:rsidP="00BF5A88">
      <w:pPr>
        <w:pStyle w:val="BodyCopy"/>
      </w:pPr>
      <w:r w:rsidRPr="00B2237A">
        <w:t>Max. Gross Trailer Weight</w:t>
      </w:r>
      <w:r w:rsidRPr="00B2237A">
        <w:tab/>
        <w:t>6,000 lbs.</w:t>
      </w:r>
    </w:p>
    <w:p w14:paraId="6BFDE683" w14:textId="77777777" w:rsidR="00BF5A88" w:rsidRPr="00B2237A" w:rsidRDefault="00BF5A88" w:rsidP="00BF5A88">
      <w:pPr>
        <w:pStyle w:val="BodyCopy"/>
      </w:pPr>
      <w:r w:rsidRPr="00B2237A">
        <w:t>Assembly Plant</w:t>
      </w:r>
      <w:r w:rsidRPr="00B2237A">
        <w:tab/>
        <w:t>Termoli, Italy</w:t>
      </w:r>
    </w:p>
    <w:p w14:paraId="06812EE6" w14:textId="77777777" w:rsidR="00BF5A88" w:rsidRPr="0057096B" w:rsidRDefault="00BF5A88" w:rsidP="00BF5A88">
      <w:pPr>
        <w:pStyle w:val="Heading3"/>
      </w:pPr>
      <w:r>
        <w:rPr>
          <w:caps w:val="0"/>
        </w:rPr>
        <w:t>e</w:t>
      </w:r>
      <w:r w:rsidRPr="0057096B">
        <w:t>TORQUE BELT-START GENERATOR/MOTOR</w:t>
      </w:r>
    </w:p>
    <w:p w14:paraId="24F0D20C" w14:textId="77777777" w:rsidR="00BF5A88" w:rsidRPr="00B2237A" w:rsidRDefault="00BF5A88" w:rsidP="00BF5A88">
      <w:pPr>
        <w:pStyle w:val="BodyCopy"/>
      </w:pPr>
      <w:r w:rsidRPr="00B2237A">
        <w:t>Availability</w:t>
      </w:r>
      <w:r w:rsidRPr="00B2237A">
        <w:tab/>
        <w:t xml:space="preserve">Standard </w:t>
      </w:r>
    </w:p>
    <w:p w14:paraId="45B6DB71" w14:textId="77777777" w:rsidR="00BF5A88" w:rsidRPr="00B2237A" w:rsidRDefault="00BF5A88" w:rsidP="00BF5A88">
      <w:pPr>
        <w:pStyle w:val="BodyCopy"/>
      </w:pPr>
      <w:r w:rsidRPr="00B2237A">
        <w:t>Peak power</w:t>
      </w:r>
      <w:r w:rsidRPr="00B2237A">
        <w:tab/>
        <w:t>44 hp (33 kW)</w:t>
      </w:r>
    </w:p>
    <w:p w14:paraId="130D6A07" w14:textId="77777777" w:rsidR="00BF5A88" w:rsidRPr="00B2237A" w:rsidRDefault="00BF5A88" w:rsidP="00BF5A88">
      <w:pPr>
        <w:pStyle w:val="BodyCopy"/>
      </w:pPr>
      <w:r w:rsidRPr="00B2237A">
        <w:t>Starting torque</w:t>
      </w:r>
      <w:r w:rsidRPr="00B2237A">
        <w:tab/>
        <w:t>39 lb.-ft. (53 Nm)</w:t>
      </w:r>
    </w:p>
    <w:p w14:paraId="04A93835" w14:textId="77777777" w:rsidR="00BF5A88" w:rsidRPr="0057096B" w:rsidRDefault="00BF5A88" w:rsidP="00BF5A88">
      <w:pPr>
        <w:pStyle w:val="Heading3"/>
      </w:pPr>
      <w:r w:rsidRPr="0057096B">
        <w:t>TRANSMISSION: 8P75PH PHEV AUTOMATIC, EIGHT-SPEED OVERDRIVE</w:t>
      </w:r>
    </w:p>
    <w:p w14:paraId="6ADDFC6D" w14:textId="77777777" w:rsidR="00BF5A88" w:rsidRPr="00B2237A" w:rsidRDefault="00BF5A88" w:rsidP="00BF5A88">
      <w:pPr>
        <w:pStyle w:val="BodyCopy"/>
      </w:pPr>
      <w:r w:rsidRPr="00B2237A">
        <w:t>Availability</w:t>
      </w:r>
      <w:r w:rsidRPr="00B2237A">
        <w:tab/>
        <w:t>Standard</w:t>
      </w:r>
    </w:p>
    <w:p w14:paraId="6129E41F" w14:textId="77777777" w:rsidR="00BF5A88" w:rsidRPr="00B2237A" w:rsidRDefault="00BF5A88" w:rsidP="00BF5A88">
      <w:pPr>
        <w:pStyle w:val="BodyCopy"/>
      </w:pPr>
      <w:r w:rsidRPr="00B2237A">
        <w:t>Description</w:t>
      </w:r>
      <w:r w:rsidRPr="00B2237A">
        <w:tab/>
        <w:t>Plug-in hybrid automatic transmission with AC traction motor with Motor Interrupting Clutch and Integrated Launch Element; adaptive electronic control and paddle shifter driver-interactive control</w:t>
      </w:r>
    </w:p>
    <w:p w14:paraId="1F21634A" w14:textId="77777777" w:rsidR="00BF5A88" w:rsidRPr="00B2237A" w:rsidRDefault="00BF5A88" w:rsidP="00BF5A88">
      <w:pPr>
        <w:pStyle w:val="BodyCopy"/>
      </w:pPr>
      <w:r w:rsidRPr="00B2237A">
        <w:t>Gear Ratios</w:t>
      </w:r>
    </w:p>
    <w:p w14:paraId="5EEAC22E" w14:textId="77777777" w:rsidR="00BF5A88" w:rsidRPr="00B2237A" w:rsidRDefault="00BF5A88" w:rsidP="00BF5A88">
      <w:pPr>
        <w:pStyle w:val="BodyCopy"/>
      </w:pPr>
      <w:r>
        <w:tab/>
      </w:r>
      <w:r w:rsidRPr="00B2237A">
        <w:t>1st</w:t>
      </w:r>
      <w:r w:rsidRPr="00B2237A">
        <w:tab/>
        <w:t>4.71</w:t>
      </w:r>
    </w:p>
    <w:p w14:paraId="6F2856AB" w14:textId="77777777" w:rsidR="00BF5A88" w:rsidRPr="00B2237A" w:rsidRDefault="00BF5A88" w:rsidP="00BF5A88">
      <w:pPr>
        <w:pStyle w:val="BodyCopy"/>
      </w:pPr>
      <w:r>
        <w:tab/>
      </w:r>
      <w:r w:rsidRPr="00B2237A">
        <w:t xml:space="preserve">2nd </w:t>
      </w:r>
      <w:r w:rsidRPr="00B2237A">
        <w:tab/>
        <w:t>3.14</w:t>
      </w:r>
    </w:p>
    <w:p w14:paraId="7991D6E7" w14:textId="77777777" w:rsidR="00BF5A88" w:rsidRPr="00B2237A" w:rsidRDefault="00BF5A88" w:rsidP="00BF5A88">
      <w:pPr>
        <w:pStyle w:val="BodyCopy"/>
      </w:pPr>
      <w:r>
        <w:tab/>
      </w:r>
      <w:r w:rsidRPr="00B2237A">
        <w:t xml:space="preserve">3rd </w:t>
      </w:r>
      <w:r w:rsidRPr="00B2237A">
        <w:tab/>
        <w:t>2.11</w:t>
      </w:r>
    </w:p>
    <w:p w14:paraId="6AEE54A0" w14:textId="77777777" w:rsidR="00BF5A88" w:rsidRPr="00B2237A" w:rsidRDefault="00BF5A88" w:rsidP="00BF5A88">
      <w:pPr>
        <w:pStyle w:val="BodyCopy"/>
      </w:pPr>
      <w:r>
        <w:tab/>
      </w:r>
      <w:r w:rsidRPr="00B2237A">
        <w:t xml:space="preserve">4th </w:t>
      </w:r>
      <w:r w:rsidRPr="00B2237A">
        <w:tab/>
        <w:t>1.67</w:t>
      </w:r>
    </w:p>
    <w:p w14:paraId="54316FF1" w14:textId="77777777" w:rsidR="00BF5A88" w:rsidRPr="00B2237A" w:rsidRDefault="00BF5A88" w:rsidP="00BF5A88">
      <w:pPr>
        <w:pStyle w:val="BodyCopy"/>
      </w:pPr>
      <w:r>
        <w:tab/>
      </w:r>
      <w:r w:rsidRPr="00B2237A">
        <w:t xml:space="preserve">5th </w:t>
      </w:r>
      <w:r w:rsidRPr="00B2237A">
        <w:tab/>
        <w:t>1.28</w:t>
      </w:r>
    </w:p>
    <w:p w14:paraId="07A04719" w14:textId="77777777" w:rsidR="00BF5A88" w:rsidRPr="00B2237A" w:rsidRDefault="00BF5A88" w:rsidP="00BF5A88">
      <w:pPr>
        <w:pStyle w:val="BodyCopy"/>
      </w:pPr>
      <w:r>
        <w:tab/>
      </w:r>
      <w:r w:rsidRPr="00B2237A">
        <w:t xml:space="preserve">6th </w:t>
      </w:r>
      <w:r w:rsidRPr="00B2237A">
        <w:tab/>
        <w:t>1.00</w:t>
      </w:r>
    </w:p>
    <w:p w14:paraId="2AD435B1" w14:textId="77777777" w:rsidR="00BF5A88" w:rsidRPr="00B2237A" w:rsidRDefault="00BF5A88" w:rsidP="00BF5A88">
      <w:pPr>
        <w:pStyle w:val="BodyCopy"/>
      </w:pPr>
      <w:r>
        <w:tab/>
      </w:r>
      <w:r w:rsidRPr="00B2237A">
        <w:t xml:space="preserve">7th </w:t>
      </w:r>
      <w:r w:rsidRPr="00B2237A">
        <w:tab/>
        <w:t>0.84</w:t>
      </w:r>
    </w:p>
    <w:p w14:paraId="2A1C9634" w14:textId="77777777" w:rsidR="00BF5A88" w:rsidRPr="00B2237A" w:rsidRDefault="00BF5A88" w:rsidP="00BF5A88">
      <w:pPr>
        <w:pStyle w:val="BodyCopy"/>
      </w:pPr>
      <w:r>
        <w:tab/>
      </w:r>
      <w:r w:rsidRPr="00B2237A">
        <w:t xml:space="preserve">8th </w:t>
      </w:r>
      <w:r w:rsidRPr="00B2237A">
        <w:tab/>
        <w:t>0.67</w:t>
      </w:r>
    </w:p>
    <w:p w14:paraId="25BB06A2" w14:textId="77777777" w:rsidR="00BF5A88" w:rsidRPr="00B2237A" w:rsidRDefault="00BF5A88" w:rsidP="00BF5A88">
      <w:pPr>
        <w:pStyle w:val="BodyCopy"/>
      </w:pPr>
      <w:r>
        <w:tab/>
      </w:r>
      <w:r w:rsidRPr="00B2237A">
        <w:t xml:space="preserve">Reverse </w:t>
      </w:r>
      <w:r w:rsidRPr="00B2237A">
        <w:tab/>
        <w:t>3.32</w:t>
      </w:r>
    </w:p>
    <w:p w14:paraId="12FA421B" w14:textId="77777777" w:rsidR="00BF5A88" w:rsidRPr="00B2237A" w:rsidRDefault="00BF5A88" w:rsidP="00BF5A88">
      <w:pPr>
        <w:pStyle w:val="Heading3"/>
      </w:pPr>
      <w:r w:rsidRPr="00B2237A">
        <w:t>INTEGRATED TRANSMISSION TRACTION MOTOR</w:t>
      </w:r>
    </w:p>
    <w:p w14:paraId="25C6C3B4" w14:textId="77777777" w:rsidR="00BF5A88" w:rsidRPr="00B2237A" w:rsidRDefault="00BF5A88" w:rsidP="00BF5A88">
      <w:pPr>
        <w:pStyle w:val="BodyCopy"/>
      </w:pPr>
      <w:r w:rsidRPr="00B2237A">
        <w:t>Availability</w:t>
      </w:r>
      <w:r w:rsidRPr="00B2237A">
        <w:tab/>
        <w:t>Standard</w:t>
      </w:r>
    </w:p>
    <w:p w14:paraId="554E8537" w14:textId="2F96F5C8" w:rsidR="00BF5A88" w:rsidRPr="00B2237A" w:rsidRDefault="00BF5A88" w:rsidP="00BF5A88">
      <w:pPr>
        <w:pStyle w:val="BodyCopy"/>
      </w:pPr>
      <w:r w:rsidRPr="00B2237A">
        <w:t>Peak torque</w:t>
      </w:r>
      <w:r w:rsidRPr="00B2237A">
        <w:tab/>
      </w:r>
      <w:r w:rsidR="009E2AFA" w:rsidRPr="009E2AFA">
        <w:t>195 lb.-ft. (265 Nm)</w:t>
      </w:r>
    </w:p>
    <w:p w14:paraId="40596AFE" w14:textId="77777777" w:rsidR="00BF5A88" w:rsidRPr="00B2237A" w:rsidRDefault="00BF5A88" w:rsidP="00BF5A88">
      <w:pPr>
        <w:pStyle w:val="BodyCopy"/>
      </w:pPr>
      <w:r w:rsidRPr="00B2237A">
        <w:t>Peak power</w:t>
      </w:r>
      <w:r w:rsidRPr="00B2237A">
        <w:tab/>
        <w:t>134 hp (100 kW)</w:t>
      </w:r>
    </w:p>
    <w:p w14:paraId="416A6E36" w14:textId="77777777" w:rsidR="00BF5A88" w:rsidRPr="00B2237A" w:rsidRDefault="00BF5A88" w:rsidP="00BF5A88">
      <w:pPr>
        <w:pStyle w:val="Heading3"/>
        <w:keepNext/>
        <w:keepLines/>
      </w:pPr>
      <w:r w:rsidRPr="00B2237A">
        <w:lastRenderedPageBreak/>
        <w:t>HIGH VOLTAGE BATTERY</w:t>
      </w:r>
    </w:p>
    <w:p w14:paraId="2B12E296" w14:textId="77777777" w:rsidR="00BF5A88" w:rsidRPr="00B2237A" w:rsidRDefault="00BF5A88" w:rsidP="00BF5A88">
      <w:pPr>
        <w:pStyle w:val="BodyCopy"/>
        <w:keepNext/>
        <w:keepLines/>
        <w:spacing w:line="240" w:lineRule="auto"/>
      </w:pPr>
      <w:r w:rsidRPr="00B2237A">
        <w:t>Availability</w:t>
      </w:r>
      <w:r w:rsidRPr="00B2237A">
        <w:tab/>
        <w:t>Standard</w:t>
      </w:r>
    </w:p>
    <w:p w14:paraId="0E8B6D96" w14:textId="77777777" w:rsidR="00BF5A88" w:rsidRPr="00B2237A" w:rsidRDefault="00BF5A88" w:rsidP="00BF5A88">
      <w:pPr>
        <w:pStyle w:val="BodyCopy"/>
      </w:pPr>
      <w:r w:rsidRPr="00B2237A">
        <w:t>Chemistry</w:t>
      </w:r>
      <w:r w:rsidRPr="00B2237A">
        <w:tab/>
        <w:t>Lithium Ion Li-NMC</w:t>
      </w:r>
    </w:p>
    <w:p w14:paraId="15F7C5D9" w14:textId="77777777" w:rsidR="00BF5A88" w:rsidRPr="00B2237A" w:rsidRDefault="00BF5A88" w:rsidP="00BF5A88">
      <w:pPr>
        <w:pStyle w:val="BodyCopy"/>
      </w:pPr>
      <w:r w:rsidRPr="00B2237A">
        <w:t>Charging Modes</w:t>
      </w:r>
      <w:r w:rsidRPr="00B2237A">
        <w:tab/>
        <w:t>Level 1 — 120V AC, Level 2 — 240V AC</w:t>
      </w:r>
    </w:p>
    <w:p w14:paraId="5D6DCBB4" w14:textId="77777777" w:rsidR="00BF5A88" w:rsidRPr="00B2237A" w:rsidRDefault="00BF5A88" w:rsidP="00BF5A88">
      <w:pPr>
        <w:pStyle w:val="BodyCopy"/>
      </w:pPr>
      <w:r w:rsidRPr="00B2237A">
        <w:t>Operating Voltage</w:t>
      </w:r>
      <w:r w:rsidRPr="00B2237A">
        <w:tab/>
        <w:t>260 – 400 VDC</w:t>
      </w:r>
    </w:p>
    <w:p w14:paraId="582CA93B" w14:textId="77777777" w:rsidR="00BF5A88" w:rsidRPr="00B2237A" w:rsidRDefault="00BF5A88" w:rsidP="00BF5A88">
      <w:pPr>
        <w:pStyle w:val="BodyCopy"/>
      </w:pPr>
      <w:r w:rsidRPr="00B2237A">
        <w:t>Gross Capacity</w:t>
      </w:r>
      <w:r w:rsidRPr="00B2237A">
        <w:tab/>
        <w:t>17.3 kWh</w:t>
      </w:r>
    </w:p>
    <w:p w14:paraId="44652B67" w14:textId="77777777" w:rsidR="00BF5A88" w:rsidRPr="00B2237A" w:rsidRDefault="00BF5A88" w:rsidP="00BF5A88">
      <w:pPr>
        <w:pStyle w:val="BodyCopy"/>
      </w:pPr>
      <w:r w:rsidRPr="00B2237A">
        <w:t>Maximum Charge Rate</w:t>
      </w:r>
      <w:r w:rsidRPr="00B2237A">
        <w:tab/>
        <w:t>7.2 kW</w:t>
      </w:r>
    </w:p>
    <w:p w14:paraId="783EE8A1" w14:textId="77777777" w:rsidR="00BF5A88" w:rsidRPr="00B2237A" w:rsidRDefault="00BF5A88" w:rsidP="00BF5A88">
      <w:pPr>
        <w:pStyle w:val="Heading3"/>
      </w:pPr>
      <w:r w:rsidRPr="00B2237A">
        <w:t>TOTAL POWERTRAIN OUTPUT</w:t>
      </w:r>
    </w:p>
    <w:p w14:paraId="206F5D01" w14:textId="77777777" w:rsidR="00BF5A88" w:rsidRPr="00B2237A" w:rsidRDefault="00BF5A88" w:rsidP="00BF5A88">
      <w:pPr>
        <w:pStyle w:val="BodyCopy"/>
        <w:rPr>
          <w:highlight w:val="yellow"/>
        </w:rPr>
      </w:pPr>
      <w:r w:rsidRPr="00B2237A">
        <w:t>Availability</w:t>
      </w:r>
      <w:r w:rsidRPr="00B2237A">
        <w:tab/>
        <w:t>Standard</w:t>
      </w:r>
    </w:p>
    <w:p w14:paraId="6B4FB438" w14:textId="77777777" w:rsidR="00BF5A88" w:rsidRPr="00B2237A" w:rsidRDefault="00BF5A88" w:rsidP="00BF5A88">
      <w:pPr>
        <w:pStyle w:val="BodyCopy"/>
      </w:pPr>
      <w:r w:rsidRPr="00B2237A">
        <w:t>Peak combined torque</w:t>
      </w:r>
      <w:r w:rsidRPr="00B2237A">
        <w:tab/>
        <w:t>470 lb.-ft. (637 Nm) at 3,000 rpm</w:t>
      </w:r>
    </w:p>
    <w:p w14:paraId="6BC1C5C5" w14:textId="77777777" w:rsidR="00BF5A88" w:rsidRPr="00B2237A" w:rsidRDefault="00BF5A88" w:rsidP="00BF5A88">
      <w:pPr>
        <w:pStyle w:val="BodyCopy"/>
      </w:pPr>
      <w:r w:rsidRPr="00B2237A">
        <w:t>Peak combined power</w:t>
      </w:r>
      <w:r w:rsidRPr="00B2237A">
        <w:tab/>
        <w:t>375 hp (280 kW) at 5,250 rpm</w:t>
      </w:r>
    </w:p>
    <w:p w14:paraId="03CD1978" w14:textId="77777777" w:rsidR="00BF5A88" w:rsidRPr="00B2237A" w:rsidRDefault="00BF5A88" w:rsidP="00BF5A88">
      <w:pPr>
        <w:pStyle w:val="Heading3"/>
      </w:pPr>
      <w:r w:rsidRPr="00B2237A">
        <w:t>AXLES</w:t>
      </w:r>
    </w:p>
    <w:p w14:paraId="6E56D0A8" w14:textId="77777777" w:rsidR="00BF5A88" w:rsidRPr="00B2237A" w:rsidRDefault="00BF5A88" w:rsidP="00BF5A88">
      <w:pPr>
        <w:pStyle w:val="BodyCopy"/>
      </w:pPr>
      <w:r w:rsidRPr="00B2237A">
        <w:t>Front</w:t>
      </w:r>
    </w:p>
    <w:p w14:paraId="138FA27D" w14:textId="77777777" w:rsidR="00BF5A88" w:rsidRPr="00B2237A" w:rsidRDefault="00BF5A88" w:rsidP="00BF5A88">
      <w:pPr>
        <w:pStyle w:val="BodyCopy"/>
      </w:pPr>
      <w:r>
        <w:tab/>
      </w:r>
      <w:r w:rsidRPr="00B2237A">
        <w:t>Differential type</w:t>
      </w:r>
      <w:r w:rsidRPr="00B2237A">
        <w:tab/>
        <w:t>Conventional with Front Axle Disconnect</w:t>
      </w:r>
    </w:p>
    <w:p w14:paraId="085946CB" w14:textId="77777777" w:rsidR="00BF5A88" w:rsidRPr="00B2237A" w:rsidRDefault="00BF5A88" w:rsidP="00BF5A88">
      <w:pPr>
        <w:pStyle w:val="BodyCopy"/>
      </w:pPr>
      <w:r w:rsidRPr="00B2237A">
        <w:t>Availability</w:t>
      </w:r>
      <w:r w:rsidRPr="00B2237A">
        <w:tab/>
        <w:t>Standard</w:t>
      </w:r>
    </w:p>
    <w:p w14:paraId="63FD81C2" w14:textId="77777777" w:rsidR="00BF5A88" w:rsidRPr="00B2237A" w:rsidRDefault="00BF5A88" w:rsidP="00BF5A88">
      <w:pPr>
        <w:pStyle w:val="BodyCopy"/>
      </w:pPr>
      <w:r>
        <w:tab/>
      </w:r>
      <w:r w:rsidRPr="00B2237A">
        <w:t>Ring gear diameter</w:t>
      </w:r>
      <w:r w:rsidRPr="00B2237A">
        <w:tab/>
        <w:t>7.7 in. (195mm)</w:t>
      </w:r>
    </w:p>
    <w:p w14:paraId="0F67C92B" w14:textId="77777777" w:rsidR="00BF5A88" w:rsidRPr="00B2237A" w:rsidRDefault="00BF5A88" w:rsidP="00BF5A88">
      <w:pPr>
        <w:pStyle w:val="BodyCopy"/>
      </w:pPr>
      <w:r>
        <w:tab/>
      </w:r>
      <w:r w:rsidRPr="00B2237A">
        <w:t>Axle ratio</w:t>
      </w:r>
      <w:r w:rsidRPr="00B2237A">
        <w:tab/>
        <w:t>3.</w:t>
      </w:r>
      <w:r>
        <w:t>70:</w:t>
      </w:r>
      <w:r w:rsidRPr="00B2237A">
        <w:t xml:space="preserve">1 </w:t>
      </w:r>
    </w:p>
    <w:p w14:paraId="1B9D3A5C" w14:textId="77777777" w:rsidR="00BF5A88" w:rsidRPr="00B2237A" w:rsidRDefault="00BF5A88" w:rsidP="00BF5A88">
      <w:pPr>
        <w:pStyle w:val="BodyCopy"/>
      </w:pPr>
      <w:r w:rsidRPr="00B2237A">
        <w:t>Rear</w:t>
      </w:r>
    </w:p>
    <w:p w14:paraId="79D496B0" w14:textId="77777777" w:rsidR="00BF5A88" w:rsidRPr="00B2237A" w:rsidRDefault="00BF5A88" w:rsidP="00BF5A88">
      <w:pPr>
        <w:pStyle w:val="BodyCopy"/>
      </w:pPr>
      <w:r>
        <w:tab/>
      </w:r>
      <w:r w:rsidRPr="00B2237A">
        <w:t>Differential type</w:t>
      </w:r>
      <w:r w:rsidRPr="00B2237A">
        <w:tab/>
        <w:t>Conventional (</w:t>
      </w:r>
      <w:r>
        <w:t xml:space="preserve">standard </w:t>
      </w:r>
      <w:r w:rsidRPr="00B2237A">
        <w:t>Electronic Limited Slip</w:t>
      </w:r>
      <w:r>
        <w:t xml:space="preserve"> on Trailhawk and Summit, optional on Overland</w:t>
      </w:r>
      <w:r w:rsidRPr="00B2237A">
        <w:t>)</w:t>
      </w:r>
    </w:p>
    <w:p w14:paraId="6BA5D1C6" w14:textId="77777777" w:rsidR="00BF5A88" w:rsidRPr="00B2237A" w:rsidRDefault="00BF5A88" w:rsidP="00BF5A88">
      <w:pPr>
        <w:pStyle w:val="BodyCopy"/>
      </w:pPr>
      <w:r w:rsidRPr="00B2237A">
        <w:t>Availability</w:t>
      </w:r>
      <w:r w:rsidRPr="00B2237A">
        <w:tab/>
        <w:t>Standard on all engines</w:t>
      </w:r>
    </w:p>
    <w:p w14:paraId="536D923D" w14:textId="77777777" w:rsidR="00BF5A88" w:rsidRPr="00C606A6" w:rsidRDefault="00BF5A88" w:rsidP="00C606A6">
      <w:pPr>
        <w:pStyle w:val="BodyCopy"/>
      </w:pPr>
      <w:r>
        <w:tab/>
      </w:r>
      <w:r w:rsidRPr="00C606A6">
        <w:t xml:space="preserve">Ring gear diameter </w:t>
      </w:r>
      <w:r w:rsidRPr="00C606A6">
        <w:tab/>
        <w:t>9.1 in. (230mm)</w:t>
      </w:r>
    </w:p>
    <w:p w14:paraId="2D900AFF" w14:textId="77777777" w:rsidR="00BF5A88" w:rsidRPr="00C606A6" w:rsidRDefault="00BF5A88" w:rsidP="00C606A6">
      <w:pPr>
        <w:pStyle w:val="BodyCopy"/>
      </w:pPr>
      <w:r>
        <w:tab/>
      </w:r>
      <w:r w:rsidRPr="00C606A6">
        <w:t>Axle ratio</w:t>
      </w:r>
      <w:r w:rsidRPr="00C606A6">
        <w:tab/>
        <w:t>3.70:1</w:t>
      </w:r>
    </w:p>
    <w:p w14:paraId="0A02B481" w14:textId="77777777" w:rsidR="00BF5A88" w:rsidRPr="0057096B" w:rsidRDefault="00BF5A88" w:rsidP="00BF5A88">
      <w:pPr>
        <w:pStyle w:val="Heading3"/>
      </w:pPr>
      <w:r w:rsidRPr="0057096B">
        <w:t>ELECTRICAL SYSTEM</w:t>
      </w:r>
    </w:p>
    <w:p w14:paraId="24D36081" w14:textId="77777777" w:rsidR="00BF5A88" w:rsidRPr="007D36F1" w:rsidRDefault="00BF5A88" w:rsidP="00BF5A88">
      <w:pPr>
        <w:pStyle w:val="BodyCopyNoLines"/>
      </w:pPr>
      <w:r w:rsidRPr="007D36F1">
        <w:t>Battery</w:t>
      </w:r>
      <w:r w:rsidRPr="007D36F1">
        <w:tab/>
        <w:t>Maintenance-free</w:t>
      </w:r>
    </w:p>
    <w:p w14:paraId="5C29EBB6" w14:textId="77777777" w:rsidR="00BF5A88" w:rsidRPr="00B2237A" w:rsidRDefault="00BF5A88" w:rsidP="00C606A6">
      <w:pPr>
        <w:pStyle w:val="BodyCopy2lines"/>
      </w:pPr>
      <w:r w:rsidRPr="007D36F1">
        <w:tab/>
      </w:r>
      <w:r w:rsidRPr="007D36F1">
        <w:tab/>
      </w:r>
      <w:r w:rsidRPr="008142FA">
        <w:t>H7 700 CCA + Auxiliary 200 CCA on engine stop-start (ESS)</w:t>
      </w:r>
    </w:p>
    <w:p w14:paraId="118DD144" w14:textId="77777777" w:rsidR="00BF5A88" w:rsidRPr="00E12D83" w:rsidRDefault="00BF5A88" w:rsidP="00BF5A88">
      <w:pPr>
        <w:pStyle w:val="Heading3"/>
      </w:pPr>
      <w:r w:rsidRPr="00E12D83">
        <w:t>SUSPENSION</w:t>
      </w:r>
    </w:p>
    <w:p w14:paraId="08A1D66D" w14:textId="77777777" w:rsidR="00BF5A88" w:rsidRPr="00B2237A" w:rsidRDefault="00BF5A88" w:rsidP="00BF5A88">
      <w:pPr>
        <w:pStyle w:val="BodyCopy"/>
      </w:pPr>
      <w:r w:rsidRPr="00B2237A">
        <w:t>Front</w:t>
      </w:r>
      <w:r w:rsidRPr="00B2237A">
        <w:tab/>
        <w:t xml:space="preserve">Multi-link independent front suspension, coil springs, gas-charged, </w:t>
      </w:r>
      <w:r>
        <w:br/>
      </w:r>
      <w:r w:rsidRPr="00B2237A">
        <w:t>twin-tube coilover shock absorbers, all aluminum arms and knuckles</w:t>
      </w:r>
    </w:p>
    <w:p w14:paraId="43ABDA54" w14:textId="77777777" w:rsidR="00BF5A88" w:rsidRPr="00B2237A" w:rsidRDefault="00BF5A88" w:rsidP="00BF5A88">
      <w:pPr>
        <w:pStyle w:val="BodyCopy"/>
      </w:pPr>
      <w:r w:rsidRPr="00B2237A">
        <w:t>Rear</w:t>
      </w:r>
      <w:r w:rsidRPr="00B2237A">
        <w:tab/>
        <w:t>Multi-link rear suspension, coil spring, twin tube shocks (including load leveling for towing), all aluminum arms and knuckles (including extruded aluminum spring links)</w:t>
      </w:r>
    </w:p>
    <w:p w14:paraId="32E3B457" w14:textId="77777777" w:rsidR="00BF5A88" w:rsidRPr="00E12D83" w:rsidRDefault="00BF5A88" w:rsidP="00BF5A88">
      <w:pPr>
        <w:pStyle w:val="Heading3"/>
        <w:keepNext/>
      </w:pPr>
      <w:r w:rsidRPr="00E12D83">
        <w:lastRenderedPageBreak/>
        <w:t>STEERING</w:t>
      </w:r>
    </w:p>
    <w:p w14:paraId="648A2FB1" w14:textId="77777777" w:rsidR="00BF5A88" w:rsidRPr="00B2237A" w:rsidRDefault="00BF5A88" w:rsidP="00BF5A88">
      <w:pPr>
        <w:pStyle w:val="BodyCopy"/>
      </w:pPr>
      <w:r w:rsidRPr="00B2237A">
        <w:t>Type</w:t>
      </w:r>
      <w:r w:rsidRPr="00B2237A">
        <w:tab/>
        <w:t>Electric rack-and-pinion steering</w:t>
      </w:r>
    </w:p>
    <w:p w14:paraId="24547B16" w14:textId="77777777" w:rsidR="00BF5A88" w:rsidRPr="00B2237A" w:rsidRDefault="00BF5A88" w:rsidP="00BF5A88">
      <w:pPr>
        <w:pStyle w:val="BodyCopy"/>
      </w:pPr>
      <w:r w:rsidRPr="00B2237A">
        <w:t>Overall Ratio</w:t>
      </w:r>
      <w:r w:rsidRPr="00B2237A">
        <w:tab/>
        <w:t xml:space="preserve">15.6:1 </w:t>
      </w:r>
    </w:p>
    <w:p w14:paraId="5802B00A" w14:textId="77777777" w:rsidR="00BF5A88" w:rsidRPr="00B2237A" w:rsidRDefault="00BF5A88" w:rsidP="00BF5A88">
      <w:pPr>
        <w:pStyle w:val="BodyCopy"/>
        <w:rPr>
          <w:highlight w:val="yellow"/>
        </w:rPr>
      </w:pPr>
      <w:r w:rsidRPr="00B2237A">
        <w:t xml:space="preserve">Turning Diameter (curb-to-curb) </w:t>
      </w:r>
      <w:r w:rsidRPr="00B2237A">
        <w:tab/>
        <w:t>38 ft. (11.58m)</w:t>
      </w:r>
    </w:p>
    <w:p w14:paraId="7A28608C" w14:textId="77777777" w:rsidR="00BF5A88" w:rsidRPr="00B2237A" w:rsidRDefault="00BF5A88" w:rsidP="00BF5A88">
      <w:pPr>
        <w:pStyle w:val="BodyCopy"/>
      </w:pPr>
      <w:r w:rsidRPr="00B2237A">
        <w:t>Steering Turns (lock-to-lock)</w:t>
      </w:r>
      <w:r w:rsidRPr="00B2237A">
        <w:tab/>
        <w:t xml:space="preserve">3.0 </w:t>
      </w:r>
    </w:p>
    <w:p w14:paraId="7A0CD0CB" w14:textId="77777777" w:rsidR="00BF5A88" w:rsidRPr="00E12D83" w:rsidRDefault="00BF5A88" w:rsidP="00BF5A88">
      <w:pPr>
        <w:pStyle w:val="Heading3"/>
      </w:pPr>
      <w:r w:rsidRPr="00E12D83">
        <w:t>BRAKES</w:t>
      </w:r>
    </w:p>
    <w:p w14:paraId="58B2F85A" w14:textId="77777777" w:rsidR="00BF5A88" w:rsidRPr="00B2237A" w:rsidRDefault="00BF5A88" w:rsidP="00BF5A88">
      <w:pPr>
        <w:pStyle w:val="BodyCopy"/>
      </w:pPr>
      <w:r w:rsidRPr="00B2237A">
        <w:t>Type</w:t>
      </w:r>
      <w:r w:rsidRPr="00B2237A">
        <w:tab/>
        <w:t>Electric boost</w:t>
      </w:r>
    </w:p>
    <w:p w14:paraId="64EE713B" w14:textId="77777777" w:rsidR="00BF5A88" w:rsidRPr="00B2237A" w:rsidRDefault="00BF5A88" w:rsidP="00BF5A88">
      <w:pPr>
        <w:pStyle w:val="BodyCopy"/>
      </w:pPr>
      <w:r w:rsidRPr="00B2237A">
        <w:t>Availability</w:t>
      </w:r>
      <w:r w:rsidRPr="00B2237A">
        <w:tab/>
        <w:t>Standard</w:t>
      </w:r>
    </w:p>
    <w:p w14:paraId="2A7ACACA" w14:textId="77777777" w:rsidR="00BF5A88" w:rsidRPr="00B2237A" w:rsidRDefault="00BF5A88" w:rsidP="00BF5A88">
      <w:pPr>
        <w:pStyle w:val="BodyCopy"/>
      </w:pPr>
      <w:r w:rsidRPr="00B2237A">
        <w:t>Front</w:t>
      </w:r>
    </w:p>
    <w:p w14:paraId="43C25F81" w14:textId="77777777" w:rsidR="00BF5A88" w:rsidRPr="00B2237A" w:rsidRDefault="00BF5A88" w:rsidP="00BF5A88">
      <w:pPr>
        <w:pStyle w:val="BodyCopy"/>
      </w:pPr>
      <w:r>
        <w:tab/>
      </w:r>
      <w:r w:rsidRPr="00B2237A">
        <w:t>Rotor size and type Inches (mm)</w:t>
      </w:r>
      <w:r w:rsidRPr="00B2237A">
        <w:tab/>
        <w:t>13.94 x 1.10 (354 x 28) vented disc</w:t>
      </w:r>
    </w:p>
    <w:p w14:paraId="12D6B394" w14:textId="77777777" w:rsidR="00BF5A88" w:rsidRPr="00B2237A" w:rsidRDefault="00BF5A88" w:rsidP="00BF5A88">
      <w:pPr>
        <w:pStyle w:val="BodyCopy"/>
      </w:pPr>
      <w:r>
        <w:tab/>
      </w:r>
      <w:r w:rsidRPr="00B2237A">
        <w:t>Caliper size and type Inches (mm)</w:t>
      </w:r>
      <w:r w:rsidRPr="00B2237A">
        <w:tab/>
        <w:t>2.00 (51) two-piston pin-slider caliper</w:t>
      </w:r>
    </w:p>
    <w:p w14:paraId="51B3F4D4" w14:textId="77777777" w:rsidR="00BF5A88" w:rsidRPr="00B2237A" w:rsidRDefault="00BF5A88" w:rsidP="00BF5A88">
      <w:pPr>
        <w:pStyle w:val="BodyCopy"/>
      </w:pPr>
      <w:r>
        <w:tab/>
      </w:r>
      <w:r w:rsidRPr="00B2237A">
        <w:t>Swept area, (sq. in. / sq. cm)</w:t>
      </w:r>
      <w:r w:rsidRPr="00B2237A">
        <w:tab/>
      </w:r>
      <w:r w:rsidRPr="00B2237A">
        <w:tab/>
        <w:t>377 (2,432.25)</w:t>
      </w:r>
    </w:p>
    <w:p w14:paraId="7FC44E77" w14:textId="77777777" w:rsidR="00BF5A88" w:rsidRPr="00B2237A" w:rsidRDefault="00BF5A88" w:rsidP="00BF5A88">
      <w:pPr>
        <w:pStyle w:val="BodyCopy"/>
      </w:pPr>
      <w:r w:rsidRPr="00B2237A">
        <w:t>Rear</w:t>
      </w:r>
    </w:p>
    <w:p w14:paraId="29032930" w14:textId="77777777" w:rsidR="00BF5A88" w:rsidRPr="00B2237A" w:rsidRDefault="00BF5A88" w:rsidP="00BF5A88">
      <w:pPr>
        <w:pStyle w:val="BodyCopy"/>
      </w:pPr>
      <w:r>
        <w:tab/>
      </w:r>
      <w:r w:rsidRPr="00B2237A">
        <w:t>Rotor size and type</w:t>
      </w:r>
      <w:r>
        <w:t xml:space="preserve"> </w:t>
      </w:r>
      <w:r w:rsidRPr="00B2237A">
        <w:t>Inches (mm)</w:t>
      </w:r>
      <w:r w:rsidRPr="00B2237A">
        <w:tab/>
        <w:t>13.78 x 0.87 (350 x 22) vented disc</w:t>
      </w:r>
    </w:p>
    <w:p w14:paraId="794FD6F3" w14:textId="77777777" w:rsidR="00BF5A88" w:rsidRPr="00B2237A" w:rsidRDefault="00BF5A88" w:rsidP="00BF5A88">
      <w:pPr>
        <w:pStyle w:val="BodyCopy"/>
      </w:pPr>
      <w:r>
        <w:tab/>
      </w:r>
      <w:r w:rsidRPr="00B2237A">
        <w:t>Caliper size and type</w:t>
      </w:r>
      <w:r>
        <w:t xml:space="preserve"> </w:t>
      </w:r>
      <w:r w:rsidRPr="00B2237A">
        <w:t>Inches (mm)</w:t>
      </w:r>
      <w:r w:rsidRPr="00B2237A">
        <w:tab/>
        <w:t>2.00 (51) single-piston pin-slider EPB caliper</w:t>
      </w:r>
    </w:p>
    <w:p w14:paraId="06F6112E" w14:textId="77777777" w:rsidR="00BF5A88" w:rsidRPr="00B2237A" w:rsidRDefault="00BF5A88" w:rsidP="00BF5A88">
      <w:pPr>
        <w:pStyle w:val="BodyCopy"/>
      </w:pPr>
      <w:r>
        <w:tab/>
      </w:r>
      <w:r w:rsidRPr="00B2237A">
        <w:t>Swept area, (sq. in. / sq. cm)</w:t>
      </w:r>
      <w:r w:rsidRPr="00B2237A">
        <w:tab/>
        <w:t>293.28 (1,892.12)</w:t>
      </w:r>
    </w:p>
    <w:p w14:paraId="28FDD094" w14:textId="77777777" w:rsidR="00BF5A88" w:rsidRPr="00B2237A" w:rsidRDefault="00BF5A88" w:rsidP="00BF5A88">
      <w:pPr>
        <w:pStyle w:val="Heading3"/>
      </w:pPr>
      <w:r w:rsidRPr="00B2237A">
        <w:t>DIMENSIONS AND CAPACITIES</w:t>
      </w:r>
    </w:p>
    <w:p w14:paraId="2C378074" w14:textId="77777777" w:rsidR="00BF5A88" w:rsidRPr="00B2237A" w:rsidRDefault="00BF5A88" w:rsidP="00BF5A88">
      <w:pPr>
        <w:pStyle w:val="BodyCopy"/>
        <w:rPr>
          <w:highlight w:val="yellow"/>
        </w:rPr>
      </w:pPr>
      <w:r w:rsidRPr="00B2237A">
        <w:t>Wheelbase</w:t>
      </w:r>
      <w:r w:rsidRPr="00B2237A">
        <w:tab/>
        <w:t>116.7 (2,964)</w:t>
      </w:r>
    </w:p>
    <w:p w14:paraId="6847AEF1" w14:textId="77777777" w:rsidR="00BF5A88" w:rsidRPr="00B2237A" w:rsidRDefault="00BF5A88" w:rsidP="00BF5A88">
      <w:pPr>
        <w:pStyle w:val="BodyCopy"/>
        <w:rPr>
          <w:highlight w:val="yellow"/>
        </w:rPr>
      </w:pPr>
      <w:r w:rsidRPr="00B2237A">
        <w:t>Track, Front</w:t>
      </w:r>
      <w:r w:rsidRPr="00B2237A">
        <w:tab/>
        <w:t>65.4 (1,660)</w:t>
      </w:r>
    </w:p>
    <w:p w14:paraId="210F345C" w14:textId="77777777" w:rsidR="00BF5A88" w:rsidRPr="00B2237A" w:rsidRDefault="00BF5A88" w:rsidP="00BF5A88">
      <w:pPr>
        <w:pStyle w:val="BodyCopy"/>
      </w:pPr>
      <w:r w:rsidRPr="00B2237A">
        <w:t>Track, Rear</w:t>
      </w:r>
      <w:r w:rsidRPr="00B2237A">
        <w:tab/>
        <w:t>65.4 (1,660)</w:t>
      </w:r>
    </w:p>
    <w:p w14:paraId="5F587AF9" w14:textId="77777777" w:rsidR="00BF5A88" w:rsidRPr="00B2237A" w:rsidRDefault="00BF5A88" w:rsidP="00BF5A88">
      <w:pPr>
        <w:pStyle w:val="BodyCopy"/>
      </w:pPr>
      <w:r w:rsidRPr="00B2237A">
        <w:t>Overall Length</w:t>
      </w:r>
      <w:r w:rsidRPr="00B2237A">
        <w:tab/>
        <w:t>193.5 (4914)</w:t>
      </w:r>
    </w:p>
    <w:p w14:paraId="60727C38" w14:textId="77777777" w:rsidR="00BF5A88" w:rsidRPr="00B2237A" w:rsidRDefault="00BF5A88" w:rsidP="00BF5A88">
      <w:pPr>
        <w:pStyle w:val="BodyCopy"/>
      </w:pPr>
      <w:r w:rsidRPr="00B2237A">
        <w:t>Overall Width (width at mirrors)</w:t>
      </w:r>
      <w:r w:rsidRPr="00B2237A">
        <w:tab/>
        <w:t>84.6 (2,149)</w:t>
      </w:r>
    </w:p>
    <w:p w14:paraId="2314616A" w14:textId="77777777" w:rsidR="00BF5A88" w:rsidRPr="00B2237A" w:rsidRDefault="00BF5A88" w:rsidP="00BF5A88">
      <w:pPr>
        <w:pStyle w:val="BodyCopy"/>
      </w:pPr>
      <w:r w:rsidRPr="00B2237A">
        <w:t>Overall Width (width with folded mirrors)</w:t>
      </w:r>
      <w:r w:rsidRPr="00B2237A">
        <w:tab/>
        <w:t>77.5 (1,968)</w:t>
      </w:r>
    </w:p>
    <w:p w14:paraId="5FE9D6A7" w14:textId="77777777" w:rsidR="00BF5A88" w:rsidRPr="00B2237A" w:rsidRDefault="00BF5A88" w:rsidP="00BF5A88">
      <w:pPr>
        <w:pStyle w:val="BodyCopy"/>
      </w:pPr>
      <w:r w:rsidRPr="00B2237A">
        <w:t>Body Width</w:t>
      </w:r>
      <w:r w:rsidRPr="00B2237A">
        <w:tab/>
        <w:t>77.5 (1,968)</w:t>
      </w:r>
    </w:p>
    <w:p w14:paraId="28DCB8E2" w14:textId="77777777" w:rsidR="00BF5A88" w:rsidRPr="00B2237A" w:rsidRDefault="00BF5A88" w:rsidP="00BF5A88">
      <w:pPr>
        <w:pStyle w:val="BodyCopyNoLines"/>
      </w:pPr>
      <w:r w:rsidRPr="00B2237A">
        <w:t>Overall Height</w:t>
      </w:r>
      <w:r w:rsidRPr="00B2237A">
        <w:tab/>
      </w:r>
      <w:r w:rsidRPr="00E46EA1">
        <w:t>70.8 (1,799) —</w:t>
      </w:r>
      <w:r w:rsidRPr="00B2237A">
        <w:t xml:space="preserve"> standard suspension</w:t>
      </w:r>
    </w:p>
    <w:p w14:paraId="36AD8560" w14:textId="77777777" w:rsidR="00BF5A88" w:rsidRPr="00B2237A" w:rsidRDefault="00BF5A88" w:rsidP="00BF5A88">
      <w:pPr>
        <w:pStyle w:val="BodyCopy"/>
        <w:rPr>
          <w:highlight w:val="yellow"/>
        </w:rPr>
      </w:pPr>
      <w:r>
        <w:tab/>
      </w:r>
      <w:r>
        <w:tab/>
      </w:r>
      <w:r w:rsidRPr="00B2237A">
        <w:t>70.9 (1,801) — air suspension</w:t>
      </w:r>
    </w:p>
    <w:p w14:paraId="39E29475" w14:textId="77777777" w:rsidR="00BF5A88" w:rsidRPr="00B2237A" w:rsidRDefault="00BF5A88" w:rsidP="00BF5A88">
      <w:pPr>
        <w:pStyle w:val="BodyCopyNoLines"/>
      </w:pPr>
      <w:r w:rsidRPr="00B2237A">
        <w:t>Load Floor Height</w:t>
      </w:r>
      <w:r w:rsidRPr="00B2237A">
        <w:tab/>
      </w:r>
      <w:r w:rsidRPr="00E46EA1">
        <w:t>32.4 (823</w:t>
      </w:r>
      <w:r w:rsidRPr="00B2237A">
        <w:t>) — standard suspension</w:t>
      </w:r>
    </w:p>
    <w:p w14:paraId="44662B83" w14:textId="77777777" w:rsidR="00BF5A88" w:rsidRPr="00B2237A" w:rsidRDefault="00BF5A88" w:rsidP="00BF5A88">
      <w:pPr>
        <w:pStyle w:val="BodyCopy"/>
        <w:rPr>
          <w:highlight w:val="yellow"/>
        </w:rPr>
      </w:pPr>
      <w:r>
        <w:tab/>
      </w:r>
      <w:r>
        <w:tab/>
      </w:r>
      <w:r w:rsidRPr="00B2237A">
        <w:t>30.4 (772) — air suspension (with entry/exit enabled)</w:t>
      </w:r>
    </w:p>
    <w:p w14:paraId="1EA026B8" w14:textId="77777777" w:rsidR="00BF5A88" w:rsidRPr="00B2237A" w:rsidRDefault="00BF5A88" w:rsidP="00BF5A88">
      <w:pPr>
        <w:pStyle w:val="BodyCopy2linesNoLines"/>
        <w:rPr>
          <w:highlight w:val="yellow"/>
        </w:rPr>
      </w:pPr>
      <w:r w:rsidRPr="00B2237A">
        <w:t>Sill Step Height</w:t>
      </w:r>
      <w:r w:rsidRPr="00B2237A">
        <w:tab/>
      </w:r>
      <w:r w:rsidRPr="00E46EA1">
        <w:t>20.2 (512) —</w:t>
      </w:r>
      <w:r w:rsidRPr="00B2237A">
        <w:t xml:space="preserve"> standard suspension</w:t>
      </w:r>
    </w:p>
    <w:p w14:paraId="00FA2A6D" w14:textId="77777777" w:rsidR="00BF5A88" w:rsidRPr="00B2237A" w:rsidRDefault="00BF5A88" w:rsidP="00BF5A88">
      <w:pPr>
        <w:pStyle w:val="BodyCopy"/>
        <w:rPr>
          <w:highlight w:val="yellow"/>
        </w:rPr>
      </w:pPr>
      <w:r>
        <w:tab/>
      </w:r>
      <w:r>
        <w:tab/>
      </w:r>
      <w:r w:rsidRPr="00B2237A">
        <w:t>18.4 (467) — air suspension (with entry/exit enabled)</w:t>
      </w:r>
    </w:p>
    <w:p w14:paraId="183A5950" w14:textId="77777777" w:rsidR="00BF5A88" w:rsidRPr="00B2237A" w:rsidRDefault="00BF5A88" w:rsidP="00BF5A88">
      <w:pPr>
        <w:pStyle w:val="BodyCopyNoLines"/>
      </w:pPr>
      <w:r w:rsidRPr="00B2237A">
        <w:t xml:space="preserve">Ground Clearance </w:t>
      </w:r>
      <w:r w:rsidRPr="00B2237A">
        <w:tab/>
      </w:r>
      <w:r w:rsidRPr="00E46EA1">
        <w:t>8.4 (214</w:t>
      </w:r>
      <w:r w:rsidRPr="00B2237A">
        <w:t>) — standard suspension</w:t>
      </w:r>
    </w:p>
    <w:p w14:paraId="11811102" w14:textId="77777777" w:rsidR="00BF5A88" w:rsidRPr="00B2237A" w:rsidRDefault="00BF5A88" w:rsidP="00BF5A88">
      <w:pPr>
        <w:pStyle w:val="BodyCopyNoLines"/>
      </w:pPr>
      <w:r>
        <w:tab/>
      </w:r>
      <w:r>
        <w:tab/>
      </w:r>
      <w:r w:rsidRPr="00E46EA1">
        <w:t>10.9 (276</w:t>
      </w:r>
      <w:r w:rsidRPr="00B2237A">
        <w:t>) — air suspension (Pos#2)</w:t>
      </w:r>
    </w:p>
    <w:p w14:paraId="12FD4DA6" w14:textId="2223081E" w:rsidR="00BF5A88" w:rsidRPr="00B2237A" w:rsidRDefault="00BF5A88" w:rsidP="00BF5A88">
      <w:pPr>
        <w:pStyle w:val="BodyCopy"/>
      </w:pPr>
      <w:r>
        <w:tab/>
      </w:r>
      <w:r>
        <w:tab/>
      </w:r>
      <w:r w:rsidRPr="00E46EA1">
        <w:t>10.9</w:t>
      </w:r>
      <w:r w:rsidRPr="00B2237A">
        <w:t xml:space="preserve"> (278) — air suspension (Trailhawk Pos #2)</w:t>
      </w:r>
    </w:p>
    <w:p w14:paraId="1A98948A" w14:textId="77777777" w:rsidR="00BF5A88" w:rsidRPr="00B2237A" w:rsidRDefault="00BF5A88" w:rsidP="00BF5A88">
      <w:pPr>
        <w:pStyle w:val="Heading3"/>
        <w:keepNext/>
        <w:keepLines/>
      </w:pPr>
      <w:r w:rsidRPr="00B2237A">
        <w:lastRenderedPageBreak/>
        <w:t>DIMENSIONS AND CAPACITIES</w:t>
      </w:r>
      <w:r>
        <w:t xml:space="preserve"> (continued)</w:t>
      </w:r>
    </w:p>
    <w:p w14:paraId="6A8728F1" w14:textId="77777777" w:rsidR="00BF5A88" w:rsidRPr="00B2237A" w:rsidRDefault="00BF5A88" w:rsidP="00BF5A88">
      <w:pPr>
        <w:pStyle w:val="BodyCopyNoLines"/>
        <w:keepNext/>
        <w:keepLines/>
        <w:spacing w:line="240" w:lineRule="auto"/>
      </w:pPr>
      <w:r w:rsidRPr="00B2237A">
        <w:t xml:space="preserve">Chassis (fuel tank) </w:t>
      </w:r>
      <w:r w:rsidRPr="00B2237A">
        <w:tab/>
        <w:t>10.3 (261</w:t>
      </w:r>
      <w:r w:rsidRPr="00BC1221">
        <w:t>) — standard</w:t>
      </w:r>
      <w:r w:rsidRPr="00B2237A">
        <w:t xml:space="preserve"> suspension</w:t>
      </w:r>
    </w:p>
    <w:p w14:paraId="5E3A8D96" w14:textId="77777777" w:rsidR="00BF5A88" w:rsidRPr="00B2237A" w:rsidRDefault="00BF5A88" w:rsidP="00BF5A88">
      <w:pPr>
        <w:pStyle w:val="BodyCopyNoLines"/>
        <w:keepNext/>
        <w:keepLines/>
        <w:spacing w:line="240" w:lineRule="auto"/>
      </w:pPr>
      <w:r>
        <w:tab/>
      </w:r>
      <w:r>
        <w:tab/>
      </w:r>
      <w:r w:rsidRPr="00E46EA1">
        <w:t>12.6 (320)</w:t>
      </w:r>
      <w:r w:rsidRPr="00B2237A">
        <w:t xml:space="preserve"> — air suspension (Pos#2)</w:t>
      </w:r>
    </w:p>
    <w:p w14:paraId="0756A889" w14:textId="5A06A298" w:rsidR="00BF5A88" w:rsidRPr="00B2237A" w:rsidRDefault="00BF5A88" w:rsidP="00BF5A88">
      <w:pPr>
        <w:pStyle w:val="BodyCopy"/>
      </w:pPr>
      <w:r>
        <w:tab/>
      </w:r>
      <w:r>
        <w:tab/>
      </w:r>
      <w:r w:rsidRPr="00B2237A">
        <w:t>13.2 (335) — air suspension (Trailhawk Pos#2)</w:t>
      </w:r>
    </w:p>
    <w:p w14:paraId="228C389C" w14:textId="77777777" w:rsidR="00BF5A88" w:rsidRPr="00B2237A" w:rsidRDefault="00BF5A88" w:rsidP="00BF5A88">
      <w:pPr>
        <w:pStyle w:val="BodyCopyNoLines"/>
      </w:pPr>
      <w:r w:rsidRPr="00B2237A">
        <w:t xml:space="preserve">Front Axle </w:t>
      </w:r>
      <w:r w:rsidRPr="00B2237A">
        <w:tab/>
        <w:t>8.</w:t>
      </w:r>
      <w:r w:rsidRPr="00E46EA1">
        <w:t>4 (214) —</w:t>
      </w:r>
      <w:r w:rsidRPr="00B2237A">
        <w:t xml:space="preserve"> standard suspension</w:t>
      </w:r>
    </w:p>
    <w:p w14:paraId="78646BEB" w14:textId="77777777" w:rsidR="00BF5A88" w:rsidRPr="00B2237A" w:rsidRDefault="00BF5A88" w:rsidP="00BF5A88">
      <w:pPr>
        <w:pStyle w:val="BodyCopyNoLines"/>
      </w:pPr>
      <w:r>
        <w:tab/>
      </w:r>
      <w:r>
        <w:tab/>
      </w:r>
      <w:r w:rsidRPr="00B2237A">
        <w:t>10</w:t>
      </w:r>
      <w:r w:rsidRPr="00E46EA1">
        <w:t>.9 (277</w:t>
      </w:r>
      <w:r w:rsidRPr="00B2237A">
        <w:t>) — air suspension (Pos#2)</w:t>
      </w:r>
    </w:p>
    <w:p w14:paraId="3F8D1FDD" w14:textId="4B987750" w:rsidR="00BF5A88" w:rsidRPr="00B2237A" w:rsidRDefault="00BF5A88" w:rsidP="00BF5A88">
      <w:pPr>
        <w:pStyle w:val="BodyCopy"/>
      </w:pPr>
      <w:r>
        <w:tab/>
      </w:r>
      <w:r>
        <w:tab/>
      </w:r>
      <w:r w:rsidRPr="00B2237A">
        <w:t>11.3 (287) — air suspension (Trailhawk Pos#2)</w:t>
      </w:r>
    </w:p>
    <w:p w14:paraId="240C471D" w14:textId="77777777" w:rsidR="00BF5A88" w:rsidRPr="00E46EA1" w:rsidRDefault="00BF5A88" w:rsidP="00BF5A88">
      <w:pPr>
        <w:pStyle w:val="BodyCopyNoLines"/>
      </w:pPr>
      <w:r w:rsidRPr="00B2237A">
        <w:t xml:space="preserve">Rear Axle </w:t>
      </w:r>
      <w:r w:rsidRPr="00B2237A">
        <w:tab/>
      </w:r>
      <w:r w:rsidRPr="00E46EA1">
        <w:t>9.1 (230) — standard suspension</w:t>
      </w:r>
    </w:p>
    <w:p w14:paraId="0610F79C" w14:textId="77777777" w:rsidR="00BF5A88" w:rsidRPr="00B2237A" w:rsidRDefault="00BF5A88" w:rsidP="00BF5A88">
      <w:pPr>
        <w:pStyle w:val="BodyCopyNoLines"/>
      </w:pPr>
      <w:r w:rsidRPr="00E46EA1">
        <w:tab/>
      </w:r>
      <w:r w:rsidRPr="00E46EA1">
        <w:tab/>
        <w:t>11.7</w:t>
      </w:r>
      <w:r w:rsidRPr="00B2237A">
        <w:t xml:space="preserve"> (297) — air suspension (Pos#2)</w:t>
      </w:r>
    </w:p>
    <w:p w14:paraId="53F7C781" w14:textId="33260697" w:rsidR="00BF5A88" w:rsidRPr="00B2237A" w:rsidRDefault="00BF5A88" w:rsidP="00BF5A88">
      <w:pPr>
        <w:pStyle w:val="BodyCopy"/>
      </w:pPr>
      <w:r>
        <w:tab/>
      </w:r>
      <w:r>
        <w:tab/>
      </w:r>
      <w:r w:rsidRPr="00B2237A">
        <w:t>12.5 (317) — air suspension (Trailhawk Pos#2)</w:t>
      </w:r>
    </w:p>
    <w:p w14:paraId="63AD83AA" w14:textId="77777777" w:rsidR="00BF5A88" w:rsidRPr="00B2237A" w:rsidRDefault="00BF5A88" w:rsidP="00BF5A88">
      <w:pPr>
        <w:pStyle w:val="BodyCopyNoLines"/>
      </w:pPr>
      <w:r w:rsidRPr="00B2237A">
        <w:t>Approach Angle (degrees)</w:t>
      </w:r>
      <w:r w:rsidRPr="00B2237A">
        <w:tab/>
        <w:t>20.5 — standard suspension</w:t>
      </w:r>
    </w:p>
    <w:p w14:paraId="12A10EDD" w14:textId="77777777" w:rsidR="00BF5A88" w:rsidRPr="00B2237A" w:rsidRDefault="00BF5A88" w:rsidP="00BF5A88">
      <w:pPr>
        <w:pStyle w:val="BodyCopyNoLines"/>
      </w:pPr>
      <w:r>
        <w:tab/>
      </w:r>
      <w:r>
        <w:tab/>
      </w:r>
      <w:r w:rsidRPr="00B2237A">
        <w:t>30.1 — air suspension (Overland, Pos#2)</w:t>
      </w:r>
    </w:p>
    <w:p w14:paraId="47C402A9" w14:textId="77777777" w:rsidR="00BF5A88" w:rsidRPr="00B2237A" w:rsidRDefault="00BF5A88" w:rsidP="00BF5A88">
      <w:pPr>
        <w:pStyle w:val="BodyCopyNoLines"/>
      </w:pPr>
      <w:r>
        <w:tab/>
      </w:r>
      <w:r>
        <w:tab/>
      </w:r>
      <w:r w:rsidRPr="00B2237A">
        <w:t>28.2 — air suspension (Summit, Pos#2)</w:t>
      </w:r>
    </w:p>
    <w:p w14:paraId="45A6E715" w14:textId="54D7901E" w:rsidR="00BF5A88" w:rsidRPr="00B2237A" w:rsidRDefault="00BF5A88" w:rsidP="00BF5A88">
      <w:pPr>
        <w:pStyle w:val="BodyCopy"/>
      </w:pPr>
      <w:r>
        <w:tab/>
      </w:r>
      <w:r>
        <w:tab/>
      </w:r>
      <w:r w:rsidRPr="00B2237A">
        <w:t>35.7 — air suspension (Trailhawk Pos#2)</w:t>
      </w:r>
    </w:p>
    <w:p w14:paraId="2EFBFABB" w14:textId="77777777" w:rsidR="00BF5A88" w:rsidRPr="00B2237A" w:rsidRDefault="00BF5A88" w:rsidP="00BF5A88">
      <w:pPr>
        <w:pStyle w:val="BodyCopyNoLines"/>
      </w:pPr>
      <w:r w:rsidRPr="00B2237A">
        <w:t>Ramp Breakover Angle (degrees)</w:t>
      </w:r>
      <w:r w:rsidRPr="00B2237A">
        <w:tab/>
        <w:t>16.3 — standard suspension</w:t>
      </w:r>
    </w:p>
    <w:p w14:paraId="13CE9334" w14:textId="77777777" w:rsidR="00BF5A88" w:rsidRPr="00B2237A" w:rsidRDefault="00BF5A88" w:rsidP="00BF5A88">
      <w:pPr>
        <w:pStyle w:val="BodyCopyNoLines"/>
      </w:pPr>
      <w:r>
        <w:tab/>
      </w:r>
      <w:r>
        <w:tab/>
      </w:r>
      <w:r w:rsidRPr="00B2237A">
        <w:t>20.9 — air suspension (Pos#2)</w:t>
      </w:r>
    </w:p>
    <w:p w14:paraId="76F1FF5D" w14:textId="6CC0B0C1" w:rsidR="00BF5A88" w:rsidRPr="00B2237A" w:rsidRDefault="00BF5A88" w:rsidP="00BF5A88">
      <w:pPr>
        <w:pStyle w:val="BodyCopy"/>
      </w:pPr>
      <w:r>
        <w:tab/>
      </w:r>
      <w:r>
        <w:tab/>
      </w:r>
      <w:r w:rsidRPr="00B2237A">
        <w:t>22.3 — air suspension (Trailhawk Pos#2)</w:t>
      </w:r>
    </w:p>
    <w:p w14:paraId="3CDE8BF2" w14:textId="77777777" w:rsidR="00BF5A88" w:rsidRPr="006251EE" w:rsidRDefault="00BF5A88" w:rsidP="00BF5A88">
      <w:pPr>
        <w:pStyle w:val="BodyCopyNoLines"/>
      </w:pPr>
      <w:r w:rsidRPr="00B2237A">
        <w:t>Departure Angle (degrees)</w:t>
      </w:r>
      <w:r w:rsidRPr="00B2237A">
        <w:tab/>
      </w:r>
      <w:r w:rsidRPr="006251EE">
        <w:t>26.6 — standard suspension</w:t>
      </w:r>
    </w:p>
    <w:p w14:paraId="15463507" w14:textId="4F228A5F" w:rsidR="00BF5A88" w:rsidRPr="00B2237A" w:rsidRDefault="00BF5A88" w:rsidP="00BF5A88">
      <w:pPr>
        <w:pStyle w:val="BodyCopy"/>
      </w:pPr>
      <w:r w:rsidRPr="006251EE">
        <w:tab/>
      </w:r>
      <w:r w:rsidRPr="006251EE">
        <w:tab/>
        <w:t>30.0 —</w:t>
      </w:r>
      <w:r w:rsidRPr="00B2237A">
        <w:t xml:space="preserve"> air suspension (Trailhawk</w:t>
      </w:r>
      <w:r w:rsidR="009E2AFA">
        <w:t xml:space="preserve"> </w:t>
      </w:r>
      <w:r w:rsidRPr="00B2237A">
        <w:t>Pos#2)</w:t>
      </w:r>
    </w:p>
    <w:p w14:paraId="2423B960" w14:textId="77777777" w:rsidR="00BF5A88" w:rsidRPr="00B2237A" w:rsidRDefault="00BF5A88" w:rsidP="00BF5A88">
      <w:pPr>
        <w:pStyle w:val="BodyCopy"/>
      </w:pPr>
      <w:r w:rsidRPr="00B2237A">
        <w:t xml:space="preserve">Frontal Area sq. ft. </w:t>
      </w:r>
      <w:r w:rsidRPr="00B2237A">
        <w:tab/>
        <w:t>31.7</w:t>
      </w:r>
    </w:p>
    <w:p w14:paraId="098B55C5" w14:textId="77777777" w:rsidR="00BF5A88" w:rsidRPr="00B2237A" w:rsidRDefault="00BF5A88" w:rsidP="00BF5A88">
      <w:pPr>
        <w:pStyle w:val="BodyCopy"/>
        <w:rPr>
          <w:highlight w:val="yellow"/>
        </w:rPr>
      </w:pPr>
      <w:r w:rsidRPr="00B2237A">
        <w:t>Drag Coefficient (Cd)</w:t>
      </w:r>
      <w:r w:rsidRPr="00B2237A">
        <w:tab/>
        <w:t>0.357</w:t>
      </w:r>
    </w:p>
    <w:p w14:paraId="41661B64" w14:textId="77777777" w:rsidR="00BF5A88" w:rsidRPr="00FB6606" w:rsidRDefault="00BF5A88" w:rsidP="00BF5A88">
      <w:pPr>
        <w:pStyle w:val="BodyCopy"/>
      </w:pPr>
      <w:r w:rsidRPr="00FB6606">
        <w:t>Aero CdA</w:t>
      </w:r>
      <w:r w:rsidRPr="00FB6606">
        <w:tab/>
        <w:t>11.3 (Cd x frontal area)</w:t>
      </w:r>
    </w:p>
    <w:p w14:paraId="0535A758" w14:textId="77777777" w:rsidR="00BF5A88" w:rsidRPr="00BF5A88" w:rsidRDefault="00BF5A88" w:rsidP="00BF5A88">
      <w:pPr>
        <w:pStyle w:val="BodyCopy"/>
      </w:pPr>
      <w:r w:rsidRPr="00BF5A88">
        <w:t>Fuel Tank Capacity, (gallons / liter)</w:t>
      </w:r>
      <w:r w:rsidRPr="00BF5A88">
        <w:tab/>
        <w:t>19 (72)</w:t>
      </w:r>
    </w:p>
    <w:p w14:paraId="7661908A" w14:textId="77777777" w:rsidR="00BF5A88" w:rsidRPr="002561E8" w:rsidRDefault="00BF5A88" w:rsidP="00BF5A88">
      <w:pPr>
        <w:pStyle w:val="Heading3"/>
      </w:pPr>
      <w:r w:rsidRPr="002561E8">
        <w:t>ACCOMMODATIONS</w:t>
      </w:r>
    </w:p>
    <w:p w14:paraId="17F2F978" w14:textId="77777777" w:rsidR="00BF5A88" w:rsidRPr="00B2237A" w:rsidRDefault="00BF5A88" w:rsidP="00BF5A88">
      <w:pPr>
        <w:pStyle w:val="BodyCopy"/>
      </w:pPr>
      <w:r w:rsidRPr="00B2237A">
        <w:t xml:space="preserve">Seating Capacity (front / rear) </w:t>
      </w:r>
      <w:r w:rsidRPr="00B2237A">
        <w:tab/>
        <w:t>2/3 (second-row bench)</w:t>
      </w:r>
    </w:p>
    <w:p w14:paraId="5F592378" w14:textId="77777777" w:rsidR="00BF5A88" w:rsidRPr="00B2237A" w:rsidRDefault="00BF5A88" w:rsidP="00BF5A88">
      <w:pPr>
        <w:pStyle w:val="BodyCopy2lines"/>
      </w:pPr>
      <w:r w:rsidRPr="00B2237A">
        <w:t xml:space="preserve">SAE Total Interior Passenger Volume, </w:t>
      </w:r>
      <w:r>
        <w:br/>
      </w:r>
      <w:r w:rsidRPr="00B2237A">
        <w:t>(cu. ft. / cu. m)</w:t>
      </w:r>
      <w:r>
        <w:tab/>
      </w:r>
      <w:r w:rsidRPr="00B2237A">
        <w:t>144.6 (4.1)</w:t>
      </w:r>
    </w:p>
    <w:p w14:paraId="79B2993E" w14:textId="77777777" w:rsidR="00BF5A88" w:rsidRPr="00B2237A" w:rsidRDefault="00BF5A88" w:rsidP="00BF5A88">
      <w:pPr>
        <w:pStyle w:val="BodyCopy"/>
      </w:pPr>
      <w:r w:rsidRPr="00B2237A">
        <w:t>Front Row</w:t>
      </w:r>
    </w:p>
    <w:p w14:paraId="53ADD9E1" w14:textId="77777777" w:rsidR="00BF5A88" w:rsidRPr="00B2237A" w:rsidRDefault="00BF5A88" w:rsidP="00BF5A88">
      <w:pPr>
        <w:pStyle w:val="BodyCopy"/>
      </w:pPr>
      <w:r>
        <w:tab/>
      </w:r>
      <w:r w:rsidRPr="00B2237A">
        <w:t>Headroom</w:t>
      </w:r>
      <w:r w:rsidRPr="00B2237A">
        <w:tab/>
        <w:t>39.9 (1,013)</w:t>
      </w:r>
    </w:p>
    <w:p w14:paraId="4F8C7E67" w14:textId="77777777" w:rsidR="00BF5A88" w:rsidRPr="00B2237A" w:rsidRDefault="00BF5A88" w:rsidP="00BF5A88">
      <w:pPr>
        <w:pStyle w:val="BodyCopy"/>
      </w:pPr>
      <w:r>
        <w:tab/>
      </w:r>
      <w:r w:rsidRPr="00B2237A">
        <w:t>Legroom</w:t>
      </w:r>
      <w:r w:rsidRPr="00B2237A">
        <w:tab/>
        <w:t>41.3 (1,050)</w:t>
      </w:r>
    </w:p>
    <w:p w14:paraId="5BDA244F" w14:textId="77777777" w:rsidR="00BF5A88" w:rsidRPr="00B2237A" w:rsidRDefault="00BF5A88" w:rsidP="00BF5A88">
      <w:pPr>
        <w:pStyle w:val="BodyCopy"/>
      </w:pPr>
      <w:r>
        <w:tab/>
      </w:r>
      <w:r w:rsidRPr="00B2237A">
        <w:t>Shoulder room</w:t>
      </w:r>
      <w:r w:rsidRPr="00B2237A">
        <w:tab/>
        <w:t>59.2 (1,504)</w:t>
      </w:r>
    </w:p>
    <w:p w14:paraId="5AAFE44E" w14:textId="77777777" w:rsidR="00BF5A88" w:rsidRDefault="00BF5A88" w:rsidP="00BF5A88">
      <w:pPr>
        <w:pStyle w:val="BodyCopy"/>
      </w:pPr>
      <w:r>
        <w:tab/>
      </w:r>
      <w:r w:rsidRPr="00B2237A">
        <w:t>Hip room</w:t>
      </w:r>
      <w:r w:rsidRPr="00B2237A">
        <w:tab/>
        <w:t>57.4 (1,459)</w:t>
      </w:r>
    </w:p>
    <w:p w14:paraId="28D67CF9" w14:textId="77777777" w:rsidR="00BF5A88" w:rsidRPr="00B2237A" w:rsidRDefault="00BF5A88" w:rsidP="00BF5A88">
      <w:pPr>
        <w:pStyle w:val="BodyCopy"/>
      </w:pPr>
      <w:r>
        <w:tab/>
      </w:r>
      <w:r w:rsidRPr="00B2237A">
        <w:t>Seat travel</w:t>
      </w:r>
      <w:r w:rsidRPr="00B2237A">
        <w:tab/>
        <w:t>9.8 (250)</w:t>
      </w:r>
    </w:p>
    <w:p w14:paraId="478520DE" w14:textId="77777777" w:rsidR="00BF5A88" w:rsidRPr="00B2237A" w:rsidRDefault="00BF5A88" w:rsidP="00BF5A88">
      <w:pPr>
        <w:pStyle w:val="BodyCopy"/>
      </w:pPr>
      <w:r>
        <w:tab/>
      </w:r>
      <w:r w:rsidRPr="00B2237A">
        <w:t>EPA front volume index (cu. ft. / cu. m)</w:t>
      </w:r>
      <w:r w:rsidRPr="00B2237A">
        <w:tab/>
        <w:t>56.5 (1.6)</w:t>
      </w:r>
    </w:p>
    <w:p w14:paraId="594AB844" w14:textId="77777777" w:rsidR="00BF5A88" w:rsidRPr="00BF5A88" w:rsidRDefault="00BF5A88" w:rsidP="00BF5A88">
      <w:pPr>
        <w:pStyle w:val="Heading3"/>
        <w:keepNext/>
        <w:keepLines/>
      </w:pPr>
      <w:r w:rsidRPr="00BF5A88">
        <w:t>ACCOMMODATIONS (CONTINUED)</w:t>
      </w:r>
    </w:p>
    <w:p w14:paraId="228BFDD1" w14:textId="77777777" w:rsidR="00BF5A88" w:rsidRPr="00B2237A" w:rsidRDefault="00BF5A88" w:rsidP="00BF5A88">
      <w:pPr>
        <w:pStyle w:val="BodyCopy"/>
        <w:keepNext/>
        <w:keepLines/>
        <w:spacing w:line="240" w:lineRule="auto"/>
      </w:pPr>
      <w:r w:rsidRPr="00B2237A">
        <w:t>Second Row</w:t>
      </w:r>
    </w:p>
    <w:p w14:paraId="6F951117" w14:textId="77777777" w:rsidR="00BF5A88" w:rsidRPr="00B2237A" w:rsidRDefault="00BF5A88" w:rsidP="00BF5A88">
      <w:pPr>
        <w:pStyle w:val="BodyCopy"/>
        <w:keepNext/>
        <w:keepLines/>
        <w:spacing w:line="240" w:lineRule="auto"/>
        <w:rPr>
          <w:highlight w:val="yellow"/>
        </w:rPr>
      </w:pPr>
      <w:r>
        <w:tab/>
      </w:r>
      <w:r w:rsidRPr="00B2237A">
        <w:t>Headroom</w:t>
      </w:r>
      <w:r w:rsidRPr="00B2237A">
        <w:tab/>
        <w:t>39.4 (1,002)</w:t>
      </w:r>
    </w:p>
    <w:p w14:paraId="44BD9B36" w14:textId="77777777" w:rsidR="00BF5A88" w:rsidRPr="00B2237A" w:rsidRDefault="00BF5A88" w:rsidP="00BF5A88">
      <w:pPr>
        <w:pStyle w:val="BodyCopy"/>
        <w:rPr>
          <w:highlight w:val="yellow"/>
        </w:rPr>
      </w:pPr>
      <w:r>
        <w:tab/>
      </w:r>
      <w:r w:rsidRPr="00B2237A">
        <w:t>Legroom</w:t>
      </w:r>
      <w:r w:rsidRPr="00B2237A">
        <w:tab/>
        <w:t>38.2 (971)</w:t>
      </w:r>
    </w:p>
    <w:p w14:paraId="38F84A33" w14:textId="77777777" w:rsidR="00BF5A88" w:rsidRPr="00B2237A" w:rsidRDefault="00BF5A88" w:rsidP="00BF5A88">
      <w:pPr>
        <w:pStyle w:val="BodyCopy"/>
        <w:rPr>
          <w:highlight w:val="yellow"/>
        </w:rPr>
      </w:pPr>
      <w:r>
        <w:tab/>
      </w:r>
      <w:r w:rsidRPr="00B2237A">
        <w:t>Knee clearance</w:t>
      </w:r>
      <w:r w:rsidRPr="00B2237A">
        <w:tab/>
        <w:t>4.1 (103)</w:t>
      </w:r>
    </w:p>
    <w:p w14:paraId="2843495D" w14:textId="77777777" w:rsidR="00BF5A88" w:rsidRPr="00B2237A" w:rsidRDefault="00BF5A88" w:rsidP="00BF5A88">
      <w:pPr>
        <w:pStyle w:val="BodyCopy"/>
        <w:rPr>
          <w:highlight w:val="yellow"/>
        </w:rPr>
      </w:pPr>
      <w:r>
        <w:tab/>
      </w:r>
      <w:r w:rsidRPr="00B2237A">
        <w:t>Shoulder room</w:t>
      </w:r>
      <w:r w:rsidRPr="00B2237A">
        <w:tab/>
        <w:t>58.0 (1,474)</w:t>
      </w:r>
    </w:p>
    <w:p w14:paraId="38624F86" w14:textId="77777777" w:rsidR="00BF5A88" w:rsidRPr="00B2237A" w:rsidRDefault="00BF5A88" w:rsidP="00BF5A88">
      <w:pPr>
        <w:pStyle w:val="BodyCopy"/>
        <w:rPr>
          <w:highlight w:val="yellow"/>
        </w:rPr>
      </w:pPr>
      <w:r>
        <w:tab/>
      </w:r>
      <w:r w:rsidRPr="00B2237A">
        <w:t>Hip room</w:t>
      </w:r>
      <w:r w:rsidRPr="00B2237A">
        <w:tab/>
        <w:t>56.3 (1,429)</w:t>
      </w:r>
    </w:p>
    <w:p w14:paraId="2E91A03F" w14:textId="77777777" w:rsidR="00BF5A88" w:rsidRPr="00B2237A" w:rsidRDefault="00BF5A88" w:rsidP="00BF5A88">
      <w:pPr>
        <w:pStyle w:val="BodyCopy"/>
        <w:rPr>
          <w:highlight w:val="yellow"/>
        </w:rPr>
      </w:pPr>
      <w:r>
        <w:tab/>
      </w:r>
      <w:r w:rsidRPr="00B2237A">
        <w:t>EPA rear seat volume index (cu. ft. / cu. m)</w:t>
      </w:r>
      <w:r w:rsidRPr="00B2237A">
        <w:tab/>
        <w:t>50.5 (1.4)</w:t>
      </w:r>
    </w:p>
    <w:p w14:paraId="23BD5F30" w14:textId="77777777" w:rsidR="00BF5A88" w:rsidRPr="00B2237A" w:rsidRDefault="00BF5A88" w:rsidP="00BF5A88">
      <w:pPr>
        <w:pStyle w:val="BodyCopy2linesIndent"/>
      </w:pPr>
      <w:r w:rsidRPr="00B2237A">
        <w:t>Cargo volume behind first-row seats</w:t>
      </w:r>
      <w:r>
        <w:t xml:space="preserve"> </w:t>
      </w:r>
      <w:r w:rsidRPr="00B2237A">
        <w:t>(cu. ft. / cu. m)</w:t>
      </w:r>
      <w:r w:rsidRPr="00B2237A">
        <w:tab/>
        <w:t>70.8 (2.0)</w:t>
      </w:r>
    </w:p>
    <w:p w14:paraId="32F98729" w14:textId="77777777" w:rsidR="00BF5A88" w:rsidRDefault="00BF5A88" w:rsidP="00BF5A88">
      <w:pPr>
        <w:pStyle w:val="BodyCopy"/>
      </w:pPr>
      <w:r w:rsidRPr="00B2237A">
        <w:t>Behind second-row seats (cu. ft. / cu. m)</w:t>
      </w:r>
      <w:r w:rsidRPr="00B2237A">
        <w:tab/>
        <w:t>37.7 (1.07)</w:t>
      </w:r>
    </w:p>
    <w:p w14:paraId="29C2F7C1" w14:textId="77777777" w:rsidR="00BF5A88" w:rsidRPr="0075354B" w:rsidRDefault="00BF5A88" w:rsidP="00BF5A88">
      <w:pPr>
        <w:pStyle w:val="Heading3"/>
      </w:pPr>
      <w:r w:rsidRPr="0075354B">
        <w:t>WEIGHTS (Estimates)</w:t>
      </w:r>
    </w:p>
    <w:tbl>
      <w:tblPr>
        <w:tblStyle w:val="SPTABLESTYLE"/>
        <w:tblW w:w="10060" w:type="dxa"/>
        <w:tblLayout w:type="fixed"/>
        <w:tblLook w:val="04A0" w:firstRow="1" w:lastRow="0" w:firstColumn="1" w:lastColumn="0" w:noHBand="0" w:noVBand="1"/>
      </w:tblPr>
      <w:tblGrid>
        <w:gridCol w:w="1620"/>
        <w:gridCol w:w="1352"/>
        <w:gridCol w:w="1348"/>
        <w:gridCol w:w="1980"/>
        <w:gridCol w:w="2255"/>
        <w:gridCol w:w="1505"/>
      </w:tblGrid>
      <w:tr w:rsidR="00BF5A88" w:rsidRPr="00887EE7" w14:paraId="123EE049" w14:textId="77777777" w:rsidTr="0023217E">
        <w:trPr>
          <w:trHeight w:val="259"/>
        </w:trPr>
        <w:tc>
          <w:tcPr>
            <w:tcW w:w="805" w:type="pct"/>
            <w:tcBorders>
              <w:bottom w:val="single" w:sz="6" w:space="0" w:color="BFBFBF" w:themeColor="background1" w:themeShade="BF"/>
            </w:tcBorders>
          </w:tcPr>
          <w:p w14:paraId="37A76202" w14:textId="77777777" w:rsidR="00BF5A88" w:rsidRPr="00887EE7" w:rsidRDefault="00BF5A88" w:rsidP="00C1312A">
            <w:pPr>
              <w:pStyle w:val="TableSubhead"/>
            </w:pPr>
            <w:r w:rsidRPr="00887EE7">
              <w:t>WEIGHTS (Estimates)</w:t>
            </w:r>
          </w:p>
        </w:tc>
        <w:tc>
          <w:tcPr>
            <w:tcW w:w="672" w:type="pct"/>
            <w:hideMark/>
          </w:tcPr>
          <w:p w14:paraId="2B67B7BA" w14:textId="77777777" w:rsidR="00BF5A88" w:rsidRPr="00887EE7" w:rsidRDefault="00BF5A88" w:rsidP="00C1312A">
            <w:pPr>
              <w:pStyle w:val="TableSubhead"/>
            </w:pPr>
            <w:r w:rsidRPr="00887EE7">
              <w:t>MODEL</w:t>
            </w:r>
          </w:p>
        </w:tc>
        <w:tc>
          <w:tcPr>
            <w:tcW w:w="670" w:type="pct"/>
            <w:hideMark/>
          </w:tcPr>
          <w:p w14:paraId="45001B9C" w14:textId="77777777" w:rsidR="00BF5A88" w:rsidRPr="00887EE7" w:rsidRDefault="00BF5A88" w:rsidP="00C1312A">
            <w:pPr>
              <w:pStyle w:val="TableSubhead"/>
            </w:pPr>
          </w:p>
        </w:tc>
        <w:tc>
          <w:tcPr>
            <w:tcW w:w="984" w:type="pct"/>
            <w:hideMark/>
          </w:tcPr>
          <w:p w14:paraId="302FFCA0" w14:textId="77777777" w:rsidR="00BF5A88" w:rsidRPr="00887EE7" w:rsidRDefault="00BF5A88" w:rsidP="00C1312A">
            <w:pPr>
              <w:pStyle w:val="TableSubhead"/>
            </w:pPr>
            <w:r w:rsidRPr="00887EE7">
              <w:t xml:space="preserve">GVWR(a) </w:t>
            </w:r>
            <w:r w:rsidRPr="00887EE7">
              <w:br/>
              <w:t>lbs. (kg)</w:t>
            </w:r>
          </w:p>
        </w:tc>
        <w:tc>
          <w:tcPr>
            <w:tcW w:w="1121" w:type="pct"/>
            <w:hideMark/>
          </w:tcPr>
          <w:p w14:paraId="3BFB4E82" w14:textId="59E23F16" w:rsidR="00BF5A88" w:rsidRPr="00887EE7" w:rsidRDefault="00BF5A88" w:rsidP="00C1312A">
            <w:pPr>
              <w:pStyle w:val="TableSubhead"/>
            </w:pPr>
            <w:r w:rsidRPr="00887EE7">
              <w:t xml:space="preserve">CURB WEIGHT(b) </w:t>
            </w:r>
            <w:r w:rsidR="0023217E">
              <w:br/>
            </w:r>
            <w:r w:rsidRPr="00887EE7">
              <w:t>lbs. (kg)</w:t>
            </w:r>
          </w:p>
        </w:tc>
        <w:tc>
          <w:tcPr>
            <w:tcW w:w="748" w:type="pct"/>
            <w:hideMark/>
          </w:tcPr>
          <w:p w14:paraId="32FF9689" w14:textId="77777777" w:rsidR="00BF5A88" w:rsidRPr="00887EE7" w:rsidRDefault="00BF5A88" w:rsidP="00C1312A">
            <w:pPr>
              <w:pStyle w:val="TableSubhead"/>
            </w:pPr>
            <w:r w:rsidRPr="00887EE7">
              <w:t xml:space="preserve">PAYLOAD(c) </w:t>
            </w:r>
            <w:r w:rsidRPr="00887EE7">
              <w:br/>
              <w:t>lbs. (kg)</w:t>
            </w:r>
          </w:p>
        </w:tc>
      </w:tr>
      <w:tr w:rsidR="00BF5A88" w:rsidRPr="00887EE7" w14:paraId="2DA99D62" w14:textId="77777777" w:rsidTr="0023217E">
        <w:trPr>
          <w:trHeight w:val="259"/>
        </w:trPr>
        <w:tc>
          <w:tcPr>
            <w:tcW w:w="805" w:type="pct"/>
            <w:tcBorders>
              <w:top w:val="nil"/>
              <w:bottom w:val="nil"/>
            </w:tcBorders>
          </w:tcPr>
          <w:p w14:paraId="112F142F" w14:textId="77777777" w:rsidR="00BF5A88" w:rsidRPr="007B68E9" w:rsidRDefault="00BF5A88" w:rsidP="00C1312A">
            <w:pPr>
              <w:pStyle w:val="FABodyCopy"/>
            </w:pPr>
          </w:p>
        </w:tc>
        <w:tc>
          <w:tcPr>
            <w:tcW w:w="672" w:type="pct"/>
            <w:hideMark/>
          </w:tcPr>
          <w:p w14:paraId="56260360" w14:textId="77777777" w:rsidR="00BF5A88" w:rsidRPr="007B68E9" w:rsidRDefault="00BF5A88" w:rsidP="00C1312A">
            <w:pPr>
              <w:pStyle w:val="FABodyCopy"/>
            </w:pPr>
            <w:r>
              <w:t>4xe</w:t>
            </w:r>
          </w:p>
        </w:tc>
        <w:tc>
          <w:tcPr>
            <w:tcW w:w="670" w:type="pct"/>
            <w:hideMark/>
          </w:tcPr>
          <w:p w14:paraId="0B5C4B7A" w14:textId="77777777" w:rsidR="00BF5A88" w:rsidRPr="007B68E9" w:rsidRDefault="00BF5A88" w:rsidP="00C1312A">
            <w:pPr>
              <w:pStyle w:val="FABodyCopy"/>
            </w:pPr>
          </w:p>
        </w:tc>
        <w:tc>
          <w:tcPr>
            <w:tcW w:w="984" w:type="pct"/>
            <w:hideMark/>
          </w:tcPr>
          <w:p w14:paraId="6EC83360" w14:textId="77777777" w:rsidR="00BF5A88" w:rsidRPr="007B68E9" w:rsidRDefault="00BF5A88" w:rsidP="00C1312A">
            <w:pPr>
              <w:pStyle w:val="FABodyCopy"/>
            </w:pPr>
            <w:r w:rsidRPr="007B68E9">
              <w:t>6,900 (3,130)</w:t>
            </w:r>
          </w:p>
        </w:tc>
        <w:tc>
          <w:tcPr>
            <w:tcW w:w="1121" w:type="pct"/>
            <w:hideMark/>
          </w:tcPr>
          <w:p w14:paraId="1167E296" w14:textId="77777777" w:rsidR="00BF5A88" w:rsidRPr="008142FA" w:rsidRDefault="00BF5A88" w:rsidP="00C1312A">
            <w:pPr>
              <w:pStyle w:val="FABodyCopy"/>
            </w:pPr>
            <w:r w:rsidRPr="008142FA">
              <w:t>5,368 (2,435)</w:t>
            </w:r>
          </w:p>
        </w:tc>
        <w:tc>
          <w:tcPr>
            <w:tcW w:w="748" w:type="pct"/>
            <w:hideMark/>
          </w:tcPr>
          <w:p w14:paraId="596C5FF2" w14:textId="77777777" w:rsidR="00BF5A88" w:rsidRPr="008142FA" w:rsidRDefault="00BF5A88" w:rsidP="00C1312A">
            <w:pPr>
              <w:pStyle w:val="FABodyCopy"/>
            </w:pPr>
            <w:r w:rsidRPr="008142FA">
              <w:t>1,050 (476)</w:t>
            </w:r>
          </w:p>
        </w:tc>
      </w:tr>
      <w:tr w:rsidR="00BF5A88" w:rsidRPr="00887EE7" w14:paraId="093486B4" w14:textId="77777777" w:rsidTr="0023217E">
        <w:trPr>
          <w:trHeight w:val="259"/>
        </w:trPr>
        <w:tc>
          <w:tcPr>
            <w:tcW w:w="805" w:type="pct"/>
            <w:tcBorders>
              <w:top w:val="nil"/>
              <w:bottom w:val="nil"/>
            </w:tcBorders>
          </w:tcPr>
          <w:p w14:paraId="5F07839A" w14:textId="77777777" w:rsidR="00BF5A88" w:rsidRPr="007B68E9" w:rsidRDefault="00BF5A88" w:rsidP="00C1312A">
            <w:pPr>
              <w:pStyle w:val="FABodyCopy"/>
            </w:pPr>
          </w:p>
        </w:tc>
        <w:tc>
          <w:tcPr>
            <w:tcW w:w="672" w:type="pct"/>
          </w:tcPr>
          <w:p w14:paraId="3E50A454" w14:textId="40FEFE1E" w:rsidR="00BF5A88" w:rsidRPr="007B68E9" w:rsidRDefault="009E2AFA" w:rsidP="00C1312A">
            <w:pPr>
              <w:pStyle w:val="FABodyCopy"/>
            </w:pPr>
            <w:r w:rsidRPr="007B68E9">
              <w:t>Trailhawk</w:t>
            </w:r>
            <w:r>
              <w:t xml:space="preserve"> </w:t>
            </w:r>
            <w:r w:rsidR="00BF5A88">
              <w:t>4xe</w:t>
            </w:r>
          </w:p>
        </w:tc>
        <w:tc>
          <w:tcPr>
            <w:tcW w:w="670" w:type="pct"/>
          </w:tcPr>
          <w:p w14:paraId="36BD0E3F" w14:textId="77777777" w:rsidR="00BF5A88" w:rsidRPr="007B68E9" w:rsidRDefault="00BF5A88" w:rsidP="00C1312A">
            <w:pPr>
              <w:pStyle w:val="FABodyCopy"/>
            </w:pPr>
          </w:p>
        </w:tc>
        <w:tc>
          <w:tcPr>
            <w:tcW w:w="984" w:type="pct"/>
          </w:tcPr>
          <w:p w14:paraId="0DD857AA" w14:textId="77777777" w:rsidR="00BF5A88" w:rsidRPr="007B68E9" w:rsidRDefault="00BF5A88" w:rsidP="00C1312A">
            <w:pPr>
              <w:pStyle w:val="FABodyCopy"/>
            </w:pPr>
            <w:r w:rsidRPr="007B68E9">
              <w:t>6,900 (3,130)</w:t>
            </w:r>
          </w:p>
        </w:tc>
        <w:tc>
          <w:tcPr>
            <w:tcW w:w="1121" w:type="pct"/>
          </w:tcPr>
          <w:p w14:paraId="3FA7C0E4" w14:textId="77777777" w:rsidR="00BF5A88" w:rsidRPr="008142FA" w:rsidRDefault="00BF5A88" w:rsidP="00C1312A">
            <w:pPr>
              <w:pStyle w:val="FABodyCopy"/>
            </w:pPr>
            <w:r w:rsidRPr="008142FA">
              <w:t>5,521 (2,504)</w:t>
            </w:r>
          </w:p>
        </w:tc>
        <w:tc>
          <w:tcPr>
            <w:tcW w:w="748" w:type="pct"/>
          </w:tcPr>
          <w:p w14:paraId="219FC425" w14:textId="77777777" w:rsidR="00BF5A88" w:rsidRPr="008142FA" w:rsidRDefault="00BF5A88" w:rsidP="00C1312A">
            <w:pPr>
              <w:pStyle w:val="FABodyCopy"/>
            </w:pPr>
            <w:r w:rsidRPr="008142FA">
              <w:t>1,050 (476)</w:t>
            </w:r>
          </w:p>
        </w:tc>
      </w:tr>
      <w:tr w:rsidR="00BF5A88" w:rsidRPr="00887EE7" w14:paraId="4B643320" w14:textId="77777777" w:rsidTr="0023217E">
        <w:trPr>
          <w:trHeight w:val="259"/>
        </w:trPr>
        <w:tc>
          <w:tcPr>
            <w:tcW w:w="805" w:type="pct"/>
            <w:tcBorders>
              <w:top w:val="nil"/>
              <w:bottom w:val="nil"/>
            </w:tcBorders>
          </w:tcPr>
          <w:p w14:paraId="3F2050E7" w14:textId="77777777" w:rsidR="00BF5A88" w:rsidRPr="007B68E9" w:rsidRDefault="00BF5A88" w:rsidP="00C1312A">
            <w:pPr>
              <w:pStyle w:val="FABodyCopy"/>
            </w:pPr>
          </w:p>
        </w:tc>
        <w:tc>
          <w:tcPr>
            <w:tcW w:w="672" w:type="pct"/>
            <w:hideMark/>
          </w:tcPr>
          <w:p w14:paraId="55CC7985" w14:textId="77777777" w:rsidR="00BF5A88" w:rsidRPr="007B68E9" w:rsidRDefault="00BF5A88" w:rsidP="00C1312A">
            <w:pPr>
              <w:pStyle w:val="FABodyCopy"/>
            </w:pPr>
            <w:r w:rsidRPr="007B68E9">
              <w:t>Overland</w:t>
            </w:r>
            <w:r>
              <w:t xml:space="preserve"> 4xe</w:t>
            </w:r>
          </w:p>
        </w:tc>
        <w:tc>
          <w:tcPr>
            <w:tcW w:w="670" w:type="pct"/>
            <w:hideMark/>
          </w:tcPr>
          <w:p w14:paraId="205EC7B9" w14:textId="77777777" w:rsidR="00BF5A88" w:rsidRPr="007B68E9" w:rsidRDefault="00BF5A88" w:rsidP="00C1312A">
            <w:pPr>
              <w:pStyle w:val="FABodyCopy"/>
            </w:pPr>
          </w:p>
        </w:tc>
        <w:tc>
          <w:tcPr>
            <w:tcW w:w="984" w:type="pct"/>
            <w:hideMark/>
          </w:tcPr>
          <w:p w14:paraId="6F20C6F7" w14:textId="77777777" w:rsidR="00BF5A88" w:rsidRPr="007B68E9" w:rsidRDefault="00BF5A88" w:rsidP="00C1312A">
            <w:pPr>
              <w:pStyle w:val="FABodyCopy"/>
            </w:pPr>
            <w:r w:rsidRPr="007B68E9">
              <w:t>6,900 (3,130)</w:t>
            </w:r>
          </w:p>
        </w:tc>
        <w:tc>
          <w:tcPr>
            <w:tcW w:w="1121" w:type="pct"/>
            <w:hideMark/>
          </w:tcPr>
          <w:p w14:paraId="577DEBDD" w14:textId="77777777" w:rsidR="00BF5A88" w:rsidRPr="008142FA" w:rsidRDefault="00BF5A88" w:rsidP="00C1312A">
            <w:pPr>
              <w:pStyle w:val="FABodyCopy"/>
            </w:pPr>
            <w:r w:rsidRPr="008142FA">
              <w:t>5,484 (2,487)</w:t>
            </w:r>
          </w:p>
        </w:tc>
        <w:tc>
          <w:tcPr>
            <w:tcW w:w="748" w:type="pct"/>
            <w:hideMark/>
          </w:tcPr>
          <w:p w14:paraId="14CE5A20" w14:textId="77777777" w:rsidR="00BF5A88" w:rsidRPr="008142FA" w:rsidRDefault="00BF5A88" w:rsidP="00C1312A">
            <w:pPr>
              <w:pStyle w:val="FABodyCopy"/>
            </w:pPr>
            <w:r w:rsidRPr="008142FA">
              <w:t>1,050 (476)</w:t>
            </w:r>
          </w:p>
        </w:tc>
      </w:tr>
      <w:tr w:rsidR="00BF5A88" w:rsidRPr="00887EE7" w14:paraId="15F67777" w14:textId="77777777" w:rsidTr="00394225">
        <w:trPr>
          <w:trHeight w:val="453"/>
        </w:trPr>
        <w:tc>
          <w:tcPr>
            <w:tcW w:w="805" w:type="pct"/>
            <w:tcBorders>
              <w:top w:val="nil"/>
              <w:bottom w:val="single" w:sz="6" w:space="0" w:color="BFBFBF" w:themeColor="background1" w:themeShade="BF"/>
            </w:tcBorders>
          </w:tcPr>
          <w:p w14:paraId="5E0A20A0" w14:textId="77777777" w:rsidR="00BF5A88" w:rsidRPr="007B68E9" w:rsidRDefault="00BF5A88" w:rsidP="00C1312A">
            <w:pPr>
              <w:pStyle w:val="FABodyCopy"/>
            </w:pPr>
          </w:p>
        </w:tc>
        <w:tc>
          <w:tcPr>
            <w:tcW w:w="672" w:type="pct"/>
            <w:tcBorders>
              <w:bottom w:val="single" w:sz="6" w:space="0" w:color="BFBFBF" w:themeColor="background1" w:themeShade="BF"/>
            </w:tcBorders>
            <w:hideMark/>
          </w:tcPr>
          <w:p w14:paraId="45927756" w14:textId="77777777" w:rsidR="00BF5A88" w:rsidRPr="007B68E9" w:rsidRDefault="00BF5A88" w:rsidP="00C1312A">
            <w:pPr>
              <w:pStyle w:val="FABodyCopy"/>
            </w:pPr>
            <w:r w:rsidRPr="007B68E9">
              <w:t>Summit</w:t>
            </w:r>
            <w:r>
              <w:t xml:space="preserve"> 4xe</w:t>
            </w:r>
          </w:p>
        </w:tc>
        <w:tc>
          <w:tcPr>
            <w:tcW w:w="670" w:type="pct"/>
            <w:tcBorders>
              <w:bottom w:val="single" w:sz="6" w:space="0" w:color="BFBFBF" w:themeColor="background1" w:themeShade="BF"/>
            </w:tcBorders>
            <w:hideMark/>
          </w:tcPr>
          <w:p w14:paraId="1EF8F696" w14:textId="77777777" w:rsidR="00BF5A88" w:rsidRPr="007B68E9" w:rsidRDefault="00BF5A88" w:rsidP="00C1312A">
            <w:pPr>
              <w:pStyle w:val="FABodyCopy"/>
            </w:pPr>
          </w:p>
        </w:tc>
        <w:tc>
          <w:tcPr>
            <w:tcW w:w="984" w:type="pct"/>
            <w:tcBorders>
              <w:bottom w:val="single" w:sz="6" w:space="0" w:color="BFBFBF" w:themeColor="background1" w:themeShade="BF"/>
            </w:tcBorders>
            <w:hideMark/>
          </w:tcPr>
          <w:p w14:paraId="501891E3" w14:textId="77777777" w:rsidR="00BF5A88" w:rsidRPr="007B68E9" w:rsidRDefault="00BF5A88" w:rsidP="00C1312A">
            <w:pPr>
              <w:pStyle w:val="FABodyCopy"/>
            </w:pPr>
            <w:r w:rsidRPr="007B68E9">
              <w:t>6,900 (3,130)</w:t>
            </w:r>
          </w:p>
        </w:tc>
        <w:tc>
          <w:tcPr>
            <w:tcW w:w="1121" w:type="pct"/>
            <w:tcBorders>
              <w:bottom w:val="single" w:sz="6" w:space="0" w:color="BFBFBF" w:themeColor="background1" w:themeShade="BF"/>
            </w:tcBorders>
            <w:hideMark/>
          </w:tcPr>
          <w:p w14:paraId="59A1908C" w14:textId="77777777" w:rsidR="00BF5A88" w:rsidRPr="008142FA" w:rsidRDefault="00BF5A88" w:rsidP="00C1312A">
            <w:pPr>
              <w:pStyle w:val="FABodyCopy"/>
            </w:pPr>
            <w:r w:rsidRPr="008142FA">
              <w:t>5,507 (2,498)</w:t>
            </w:r>
          </w:p>
        </w:tc>
        <w:tc>
          <w:tcPr>
            <w:tcW w:w="748" w:type="pct"/>
            <w:tcBorders>
              <w:bottom w:val="single" w:sz="6" w:space="0" w:color="BFBFBF" w:themeColor="background1" w:themeShade="BF"/>
            </w:tcBorders>
            <w:hideMark/>
          </w:tcPr>
          <w:p w14:paraId="263337F5" w14:textId="77777777" w:rsidR="00BF5A88" w:rsidRPr="008142FA" w:rsidRDefault="00BF5A88" w:rsidP="00C1312A">
            <w:pPr>
              <w:pStyle w:val="FABodyCopy"/>
            </w:pPr>
            <w:r w:rsidRPr="008142FA">
              <w:t>1,050 (476)</w:t>
            </w:r>
          </w:p>
        </w:tc>
      </w:tr>
      <w:tr w:rsidR="00BF5A88" w:rsidRPr="00887EE7" w14:paraId="5CFB8DAC" w14:textId="77777777" w:rsidTr="00C1312A">
        <w:trPr>
          <w:trHeight w:val="259"/>
        </w:trPr>
        <w:tc>
          <w:tcPr>
            <w:tcW w:w="5000" w:type="pct"/>
            <w:gridSpan w:val="6"/>
            <w:tcBorders>
              <w:top w:val="single" w:sz="6" w:space="0" w:color="BFBFBF" w:themeColor="background1" w:themeShade="BF"/>
              <w:bottom w:val="nil"/>
            </w:tcBorders>
            <w:hideMark/>
          </w:tcPr>
          <w:p w14:paraId="2B51D252" w14:textId="77777777" w:rsidR="00BF5A88" w:rsidRPr="00887EE7" w:rsidRDefault="00BF5A88" w:rsidP="00C1312A">
            <w:pPr>
              <w:pStyle w:val="Footnote"/>
            </w:pPr>
            <w:r w:rsidRPr="00887EE7">
              <w:t>(a) Gross Vehicle Weight Rating</w:t>
            </w:r>
          </w:p>
          <w:p w14:paraId="7CFE4F34" w14:textId="77777777" w:rsidR="00BF5A88" w:rsidRPr="00887EE7" w:rsidRDefault="00BF5A88" w:rsidP="00C1312A">
            <w:pPr>
              <w:pStyle w:val="Footnote"/>
            </w:pPr>
            <w:r w:rsidRPr="00887EE7">
              <w:t>(b) Curb weight includes standard equipment and full quantities of fuel, lubricant and coolant.</w:t>
            </w:r>
          </w:p>
          <w:p w14:paraId="43317FAB" w14:textId="77777777" w:rsidR="00BF5A88" w:rsidRPr="00887EE7" w:rsidRDefault="00BF5A88" w:rsidP="00C1312A">
            <w:pPr>
              <w:pStyle w:val="Footnote"/>
            </w:pPr>
            <w:r w:rsidRPr="00887EE7">
              <w:t>(c) Payload is the maximum allowable weight of driver, passengers, cargo and options, rounded to the nearest 10 lbs. (5kg).</w:t>
            </w:r>
          </w:p>
        </w:tc>
      </w:tr>
    </w:tbl>
    <w:p w14:paraId="3976F56C" w14:textId="77777777" w:rsidR="00BF5A88" w:rsidRPr="00B2237A" w:rsidRDefault="00BF5A88" w:rsidP="00BF5A88">
      <w:pPr>
        <w:pStyle w:val="Heading3"/>
        <w:keepNext/>
        <w:keepLines/>
      </w:pPr>
      <w:r w:rsidRPr="006251EE">
        <w:t>WEIGHT DISTRIBUTION, F/R</w:t>
      </w:r>
    </w:p>
    <w:tbl>
      <w:tblPr>
        <w:tblStyle w:val="SPTABLESTYLE"/>
        <w:tblW w:w="5045" w:type="pct"/>
        <w:tblLayout w:type="fixed"/>
        <w:tblLook w:val="0020" w:firstRow="1" w:lastRow="0" w:firstColumn="0" w:lastColumn="0" w:noHBand="0" w:noVBand="0"/>
      </w:tblPr>
      <w:tblGrid>
        <w:gridCol w:w="4321"/>
        <w:gridCol w:w="2158"/>
        <w:gridCol w:w="1892"/>
        <w:gridCol w:w="1800"/>
      </w:tblGrid>
      <w:tr w:rsidR="00BF5A88" w:rsidRPr="00E83E6F" w14:paraId="2F34FCA2" w14:textId="77777777" w:rsidTr="00C1312A">
        <w:trPr>
          <w:trHeight w:val="259"/>
        </w:trPr>
        <w:tc>
          <w:tcPr>
            <w:tcW w:w="2124" w:type="pct"/>
            <w:tcBorders>
              <w:bottom w:val="single" w:sz="6" w:space="0" w:color="BFBFBF" w:themeColor="background1" w:themeShade="BF"/>
            </w:tcBorders>
          </w:tcPr>
          <w:p w14:paraId="23B20654" w14:textId="77777777" w:rsidR="00BF5A88" w:rsidRPr="006251EE" w:rsidRDefault="00BF5A88" w:rsidP="00C1312A">
            <w:pPr>
              <w:pStyle w:val="TableSubhead"/>
              <w:keepNext/>
              <w:keepLines/>
            </w:pPr>
            <w:r w:rsidRPr="006251EE">
              <w:t>WEIGHT DISTRIBUTION, F/R</w:t>
            </w:r>
          </w:p>
        </w:tc>
        <w:tc>
          <w:tcPr>
            <w:tcW w:w="1061" w:type="pct"/>
          </w:tcPr>
          <w:p w14:paraId="7FA99309" w14:textId="77777777" w:rsidR="00BF5A88" w:rsidRPr="006251EE" w:rsidRDefault="00BF5A88" w:rsidP="00C1312A">
            <w:pPr>
              <w:pStyle w:val="TableSubhead"/>
              <w:keepNext/>
              <w:keepLines/>
            </w:pPr>
            <w:r w:rsidRPr="006251EE">
              <w:t>MODEL</w:t>
            </w:r>
          </w:p>
        </w:tc>
        <w:tc>
          <w:tcPr>
            <w:tcW w:w="930" w:type="pct"/>
          </w:tcPr>
          <w:p w14:paraId="277ACE43" w14:textId="77777777" w:rsidR="00BF5A88" w:rsidRPr="006251EE" w:rsidRDefault="00BF5A88" w:rsidP="00C1312A">
            <w:pPr>
              <w:pStyle w:val="TableSubhead"/>
              <w:keepNext/>
              <w:keepLines/>
            </w:pPr>
          </w:p>
        </w:tc>
        <w:tc>
          <w:tcPr>
            <w:tcW w:w="885" w:type="pct"/>
          </w:tcPr>
          <w:p w14:paraId="2D479BE9" w14:textId="77777777" w:rsidR="00BF5A88" w:rsidRPr="006251EE" w:rsidRDefault="00BF5A88" w:rsidP="00C1312A">
            <w:pPr>
              <w:pStyle w:val="TableSubhead"/>
              <w:keepNext/>
              <w:keepLines/>
            </w:pPr>
            <w:r w:rsidRPr="006251EE">
              <w:t>DISTRIBUTION</w:t>
            </w:r>
          </w:p>
        </w:tc>
      </w:tr>
      <w:tr w:rsidR="00BF5A88" w:rsidRPr="00792363" w14:paraId="04405857" w14:textId="77777777" w:rsidTr="00C1312A">
        <w:trPr>
          <w:trHeight w:val="403"/>
        </w:trPr>
        <w:tc>
          <w:tcPr>
            <w:tcW w:w="2124" w:type="pct"/>
            <w:tcBorders>
              <w:top w:val="nil"/>
              <w:bottom w:val="nil"/>
            </w:tcBorders>
          </w:tcPr>
          <w:p w14:paraId="1ECC952A" w14:textId="77777777" w:rsidR="00BF5A88" w:rsidRPr="006251EE" w:rsidRDefault="00BF5A88" w:rsidP="00C1312A">
            <w:pPr>
              <w:widowControl w:val="0"/>
              <w:autoSpaceDE w:val="0"/>
              <w:autoSpaceDN w:val="0"/>
              <w:adjustRightInd w:val="0"/>
              <w:spacing w:before="76" w:after="76"/>
              <w:rPr>
                <w:rFonts w:cs="Arial"/>
                <w:sz w:val="18"/>
                <w:szCs w:val="18"/>
              </w:rPr>
            </w:pPr>
          </w:p>
        </w:tc>
        <w:tc>
          <w:tcPr>
            <w:tcW w:w="1061" w:type="pct"/>
          </w:tcPr>
          <w:p w14:paraId="29833C95" w14:textId="77777777" w:rsidR="00BF5A88" w:rsidRPr="00950125" w:rsidRDefault="00BF5A88" w:rsidP="00950125">
            <w:pPr>
              <w:pStyle w:val="FABodyCopy"/>
            </w:pPr>
            <w:r w:rsidRPr="00950125">
              <w:t>4xe</w:t>
            </w:r>
          </w:p>
        </w:tc>
        <w:tc>
          <w:tcPr>
            <w:tcW w:w="930" w:type="pct"/>
          </w:tcPr>
          <w:p w14:paraId="2AB7EF2E" w14:textId="77777777" w:rsidR="00BF5A88" w:rsidRPr="00950125" w:rsidRDefault="00BF5A88" w:rsidP="00950125">
            <w:pPr>
              <w:pStyle w:val="FABodyCopy"/>
            </w:pPr>
          </w:p>
        </w:tc>
        <w:tc>
          <w:tcPr>
            <w:tcW w:w="885" w:type="pct"/>
          </w:tcPr>
          <w:p w14:paraId="6D5F8363" w14:textId="77777777" w:rsidR="00BF5A88" w:rsidRPr="00950125" w:rsidRDefault="00BF5A88" w:rsidP="00950125">
            <w:pPr>
              <w:pStyle w:val="FABodyCopy"/>
            </w:pPr>
            <w:r w:rsidRPr="00950125">
              <w:t>53/47</w:t>
            </w:r>
          </w:p>
        </w:tc>
      </w:tr>
      <w:tr w:rsidR="00BF5A88" w:rsidRPr="00792363" w14:paraId="22FAC932" w14:textId="77777777" w:rsidTr="00C1312A">
        <w:trPr>
          <w:trHeight w:val="403"/>
        </w:trPr>
        <w:tc>
          <w:tcPr>
            <w:tcW w:w="2124" w:type="pct"/>
            <w:tcBorders>
              <w:top w:val="nil"/>
              <w:bottom w:val="nil"/>
            </w:tcBorders>
          </w:tcPr>
          <w:p w14:paraId="3389C052" w14:textId="77777777" w:rsidR="00BF5A88" w:rsidRPr="006251EE" w:rsidRDefault="00BF5A88" w:rsidP="00C1312A">
            <w:pPr>
              <w:widowControl w:val="0"/>
              <w:autoSpaceDE w:val="0"/>
              <w:autoSpaceDN w:val="0"/>
              <w:adjustRightInd w:val="0"/>
              <w:spacing w:before="76" w:after="76"/>
              <w:rPr>
                <w:rFonts w:cs="Arial"/>
                <w:sz w:val="18"/>
                <w:szCs w:val="18"/>
              </w:rPr>
            </w:pPr>
          </w:p>
        </w:tc>
        <w:tc>
          <w:tcPr>
            <w:tcW w:w="1061" w:type="pct"/>
          </w:tcPr>
          <w:p w14:paraId="46A3E4E7" w14:textId="77777777" w:rsidR="00BF5A88" w:rsidRPr="00950125" w:rsidRDefault="00BF5A88" w:rsidP="00950125">
            <w:pPr>
              <w:pStyle w:val="FABodyCopy"/>
            </w:pPr>
            <w:r w:rsidRPr="00950125">
              <w:t>Trailhawk 4xe</w:t>
            </w:r>
          </w:p>
        </w:tc>
        <w:tc>
          <w:tcPr>
            <w:tcW w:w="930" w:type="pct"/>
          </w:tcPr>
          <w:p w14:paraId="189146F7" w14:textId="77777777" w:rsidR="00BF5A88" w:rsidRPr="00950125" w:rsidRDefault="00BF5A88" w:rsidP="00950125">
            <w:pPr>
              <w:pStyle w:val="FABodyCopy"/>
            </w:pPr>
          </w:p>
        </w:tc>
        <w:tc>
          <w:tcPr>
            <w:tcW w:w="885" w:type="pct"/>
          </w:tcPr>
          <w:p w14:paraId="185C2B6E" w14:textId="77777777" w:rsidR="00BF5A88" w:rsidRPr="00950125" w:rsidRDefault="00BF5A88" w:rsidP="00950125">
            <w:pPr>
              <w:pStyle w:val="FABodyCopy"/>
            </w:pPr>
            <w:r w:rsidRPr="00950125">
              <w:t>52/48</w:t>
            </w:r>
          </w:p>
        </w:tc>
      </w:tr>
      <w:tr w:rsidR="00BF5A88" w:rsidRPr="00792363" w14:paraId="63510750" w14:textId="77777777" w:rsidTr="00C1312A">
        <w:trPr>
          <w:trHeight w:val="403"/>
        </w:trPr>
        <w:tc>
          <w:tcPr>
            <w:tcW w:w="2124" w:type="pct"/>
            <w:tcBorders>
              <w:top w:val="nil"/>
              <w:bottom w:val="nil"/>
            </w:tcBorders>
          </w:tcPr>
          <w:p w14:paraId="0A05396A" w14:textId="77777777" w:rsidR="00BF5A88" w:rsidRPr="006251EE" w:rsidRDefault="00BF5A88" w:rsidP="00C1312A">
            <w:pPr>
              <w:widowControl w:val="0"/>
              <w:autoSpaceDE w:val="0"/>
              <w:autoSpaceDN w:val="0"/>
              <w:adjustRightInd w:val="0"/>
              <w:spacing w:before="76" w:after="76"/>
              <w:rPr>
                <w:rFonts w:cs="Arial"/>
                <w:sz w:val="18"/>
                <w:szCs w:val="18"/>
              </w:rPr>
            </w:pPr>
          </w:p>
        </w:tc>
        <w:tc>
          <w:tcPr>
            <w:tcW w:w="1061" w:type="pct"/>
          </w:tcPr>
          <w:p w14:paraId="05785E78" w14:textId="77777777" w:rsidR="00BF5A88" w:rsidRPr="00950125" w:rsidRDefault="00BF5A88" w:rsidP="00950125">
            <w:pPr>
              <w:pStyle w:val="FABodyCopy"/>
            </w:pPr>
            <w:r w:rsidRPr="00950125">
              <w:t>Overland 4xe</w:t>
            </w:r>
          </w:p>
        </w:tc>
        <w:tc>
          <w:tcPr>
            <w:tcW w:w="930" w:type="pct"/>
          </w:tcPr>
          <w:p w14:paraId="75CCD597" w14:textId="77777777" w:rsidR="00BF5A88" w:rsidRPr="00950125" w:rsidRDefault="00BF5A88" w:rsidP="00950125">
            <w:pPr>
              <w:pStyle w:val="FABodyCopy"/>
            </w:pPr>
          </w:p>
        </w:tc>
        <w:tc>
          <w:tcPr>
            <w:tcW w:w="885" w:type="pct"/>
          </w:tcPr>
          <w:p w14:paraId="4E2B044E" w14:textId="77777777" w:rsidR="00BF5A88" w:rsidRPr="00950125" w:rsidRDefault="00BF5A88" w:rsidP="00950125">
            <w:pPr>
              <w:pStyle w:val="FABodyCopy"/>
            </w:pPr>
            <w:r w:rsidRPr="00950125">
              <w:t>52/48</w:t>
            </w:r>
          </w:p>
        </w:tc>
      </w:tr>
      <w:tr w:rsidR="00BF5A88" w:rsidRPr="00792363" w14:paraId="7A52333F" w14:textId="77777777" w:rsidTr="00C1312A">
        <w:trPr>
          <w:trHeight w:val="432"/>
        </w:trPr>
        <w:tc>
          <w:tcPr>
            <w:tcW w:w="2124" w:type="pct"/>
            <w:tcBorders>
              <w:top w:val="nil"/>
            </w:tcBorders>
          </w:tcPr>
          <w:p w14:paraId="3692863E" w14:textId="77777777" w:rsidR="00BF5A88" w:rsidRPr="006251EE" w:rsidRDefault="00BF5A88" w:rsidP="00C1312A">
            <w:pPr>
              <w:widowControl w:val="0"/>
              <w:autoSpaceDE w:val="0"/>
              <w:autoSpaceDN w:val="0"/>
              <w:adjustRightInd w:val="0"/>
              <w:spacing w:before="76" w:after="76"/>
              <w:rPr>
                <w:rFonts w:cs="Arial"/>
                <w:sz w:val="18"/>
                <w:szCs w:val="18"/>
              </w:rPr>
            </w:pPr>
          </w:p>
        </w:tc>
        <w:tc>
          <w:tcPr>
            <w:tcW w:w="1061" w:type="pct"/>
          </w:tcPr>
          <w:p w14:paraId="2E34CDDE" w14:textId="77777777" w:rsidR="00BF5A88" w:rsidRPr="00950125" w:rsidRDefault="00BF5A88" w:rsidP="00950125">
            <w:pPr>
              <w:pStyle w:val="FABodyCopy"/>
            </w:pPr>
            <w:r w:rsidRPr="00950125">
              <w:t>Summit 4xe</w:t>
            </w:r>
          </w:p>
        </w:tc>
        <w:tc>
          <w:tcPr>
            <w:tcW w:w="930" w:type="pct"/>
          </w:tcPr>
          <w:p w14:paraId="3ACA9338" w14:textId="77777777" w:rsidR="00BF5A88" w:rsidRPr="00950125" w:rsidRDefault="00BF5A88" w:rsidP="00950125">
            <w:pPr>
              <w:pStyle w:val="FABodyCopy"/>
            </w:pPr>
          </w:p>
        </w:tc>
        <w:tc>
          <w:tcPr>
            <w:tcW w:w="885" w:type="pct"/>
          </w:tcPr>
          <w:p w14:paraId="087E8F75" w14:textId="77777777" w:rsidR="00BF5A88" w:rsidRPr="00950125" w:rsidRDefault="00BF5A88" w:rsidP="00950125">
            <w:pPr>
              <w:pStyle w:val="FABodyCopy"/>
            </w:pPr>
            <w:r w:rsidRPr="00950125">
              <w:t>52/48</w:t>
            </w:r>
          </w:p>
        </w:tc>
      </w:tr>
    </w:tbl>
    <w:p w14:paraId="3E84FD7C" w14:textId="77777777" w:rsidR="00BF5A88" w:rsidRPr="002561E8" w:rsidRDefault="00BF5A88" w:rsidP="00FA63B6">
      <w:pPr>
        <w:pStyle w:val="Heading3"/>
      </w:pPr>
      <w:r w:rsidRPr="002561E8">
        <w:t>Wheels</w:t>
      </w:r>
    </w:p>
    <w:p w14:paraId="0EFD52CB" w14:textId="77777777" w:rsidR="00BF5A88" w:rsidRPr="00B2237A" w:rsidRDefault="00BF5A88" w:rsidP="00FA63B6">
      <w:pPr>
        <w:pStyle w:val="BodyCopy"/>
        <w:widowControl w:val="0"/>
        <w:spacing w:line="240" w:lineRule="auto"/>
      </w:pPr>
      <w:r w:rsidRPr="00B2237A">
        <w:t>Availability</w:t>
      </w:r>
      <w:r w:rsidRPr="00B2237A">
        <w:tab/>
        <w:t>Standard —</w:t>
      </w:r>
      <w:r>
        <w:t xml:space="preserve"> </w:t>
      </w:r>
      <w:r w:rsidRPr="00B2237A">
        <w:t>4xe</w:t>
      </w:r>
    </w:p>
    <w:p w14:paraId="275DF9EF" w14:textId="5BE1C23D" w:rsidR="00BF5A88" w:rsidRPr="00B2237A" w:rsidRDefault="00BF5A88" w:rsidP="00FA63B6">
      <w:pPr>
        <w:pStyle w:val="BodyCopy"/>
        <w:widowControl w:val="0"/>
        <w:spacing w:line="240" w:lineRule="auto"/>
      </w:pPr>
      <w:r>
        <w:tab/>
      </w:r>
      <w:r w:rsidRPr="00B2237A">
        <w:t>Type and material</w:t>
      </w:r>
      <w:r w:rsidRPr="00B2237A">
        <w:tab/>
      </w:r>
      <w:r>
        <w:t>Fully painted</w:t>
      </w:r>
      <w:r w:rsidRPr="00B2237A">
        <w:t xml:space="preserve"> aluminum</w:t>
      </w:r>
    </w:p>
    <w:p w14:paraId="5B4A048A" w14:textId="77777777" w:rsidR="00BF5A88" w:rsidRDefault="00BF5A88" w:rsidP="00FA63B6">
      <w:pPr>
        <w:pStyle w:val="BodyCopy"/>
        <w:widowControl w:val="0"/>
        <w:spacing w:line="240" w:lineRule="auto"/>
      </w:pPr>
      <w:r>
        <w:tab/>
      </w:r>
      <w:r w:rsidRPr="00B2237A">
        <w:t>Size (inches)</w:t>
      </w:r>
      <w:r w:rsidRPr="00B2237A">
        <w:tab/>
        <w:t>18 x 8</w:t>
      </w:r>
    </w:p>
    <w:p w14:paraId="5671BF17" w14:textId="7CDDDCE5" w:rsidR="00FA63B6" w:rsidRPr="002561E8" w:rsidRDefault="00FA63B6" w:rsidP="00FA63B6">
      <w:pPr>
        <w:pStyle w:val="Heading3"/>
      </w:pPr>
      <w:r w:rsidRPr="002561E8">
        <w:t>Wheels</w:t>
      </w:r>
      <w:r>
        <w:t xml:space="preserve"> (continued)</w:t>
      </w:r>
    </w:p>
    <w:p w14:paraId="419CFD3F" w14:textId="77777777" w:rsidR="00BF5A88" w:rsidRPr="00B2237A" w:rsidRDefault="00BF5A88" w:rsidP="00FA63B6">
      <w:pPr>
        <w:pStyle w:val="BodyCopy"/>
        <w:widowControl w:val="0"/>
        <w:spacing w:line="240" w:lineRule="auto"/>
      </w:pPr>
      <w:r w:rsidRPr="00B2237A">
        <w:t>Availability</w:t>
      </w:r>
      <w:r w:rsidRPr="00B2237A">
        <w:tab/>
      </w:r>
      <w:r>
        <w:t>Optional</w:t>
      </w:r>
      <w:r w:rsidRPr="00B2237A">
        <w:t xml:space="preserve"> —</w:t>
      </w:r>
      <w:r>
        <w:t xml:space="preserve"> </w:t>
      </w:r>
      <w:r w:rsidRPr="00B2237A">
        <w:t>4xe</w:t>
      </w:r>
    </w:p>
    <w:p w14:paraId="3EAC2EEE" w14:textId="77777777" w:rsidR="00BF5A88" w:rsidRPr="00B2237A" w:rsidRDefault="00BF5A88" w:rsidP="00BF5A88">
      <w:pPr>
        <w:pStyle w:val="BodyCopy"/>
      </w:pPr>
      <w:r>
        <w:tab/>
      </w:r>
      <w:r w:rsidRPr="00B2237A">
        <w:t>Type and material</w:t>
      </w:r>
      <w:r w:rsidRPr="00B2237A">
        <w:tab/>
        <w:t xml:space="preserve">Polished </w:t>
      </w:r>
      <w:r>
        <w:t xml:space="preserve">/ painted </w:t>
      </w:r>
      <w:r w:rsidRPr="00B2237A">
        <w:t>aluminum</w:t>
      </w:r>
    </w:p>
    <w:p w14:paraId="6E914084" w14:textId="77777777" w:rsidR="00BF5A88" w:rsidRDefault="00BF5A88" w:rsidP="00BF5A88">
      <w:pPr>
        <w:pStyle w:val="BodyCopy"/>
      </w:pPr>
      <w:r>
        <w:tab/>
      </w:r>
      <w:r w:rsidRPr="00B2237A">
        <w:t>Size (inches)</w:t>
      </w:r>
      <w:r w:rsidRPr="00B2237A">
        <w:tab/>
      </w:r>
      <w:r>
        <w:t>20</w:t>
      </w:r>
      <w:r w:rsidRPr="00B2237A">
        <w:t xml:space="preserve"> x 8</w:t>
      </w:r>
      <w:r>
        <w:t>.5</w:t>
      </w:r>
    </w:p>
    <w:p w14:paraId="556502E9" w14:textId="77777777" w:rsidR="00BF5A88" w:rsidRPr="00B2237A" w:rsidRDefault="00BF5A88" w:rsidP="00BF5A88">
      <w:pPr>
        <w:pStyle w:val="BodyCopy"/>
      </w:pPr>
      <w:r w:rsidRPr="00B2237A">
        <w:t>Availability</w:t>
      </w:r>
      <w:r w:rsidRPr="00B2237A">
        <w:tab/>
        <w:t>Standard — Trailhawk 4xe</w:t>
      </w:r>
    </w:p>
    <w:p w14:paraId="1F2D8155" w14:textId="77777777" w:rsidR="00BF5A88" w:rsidRPr="00B2237A" w:rsidRDefault="00BF5A88" w:rsidP="00BF5A88">
      <w:pPr>
        <w:pStyle w:val="BodyCopy"/>
      </w:pPr>
      <w:r>
        <w:tab/>
      </w:r>
      <w:r w:rsidRPr="00B2237A">
        <w:t>Type and material</w:t>
      </w:r>
      <w:r w:rsidRPr="00B2237A">
        <w:tab/>
        <w:t>Machined face with Mid-Gloss Granite Crystal with Blue Accent</w:t>
      </w:r>
    </w:p>
    <w:p w14:paraId="2FC767CE" w14:textId="77777777" w:rsidR="00BF5A88" w:rsidRDefault="00BF5A88" w:rsidP="00BF5A88">
      <w:pPr>
        <w:pStyle w:val="BodyCopy"/>
      </w:pPr>
      <w:r>
        <w:tab/>
      </w:r>
      <w:r w:rsidRPr="00B2237A">
        <w:t>Size (inches)</w:t>
      </w:r>
      <w:r w:rsidRPr="00B2237A">
        <w:tab/>
        <w:t>18 x 8</w:t>
      </w:r>
    </w:p>
    <w:p w14:paraId="0FE62015" w14:textId="77777777" w:rsidR="00BF5A88" w:rsidRPr="00B2237A" w:rsidRDefault="00BF5A88" w:rsidP="00BF5A88">
      <w:pPr>
        <w:pStyle w:val="BodyCopy"/>
      </w:pPr>
      <w:r w:rsidRPr="00B2237A">
        <w:t>Availability</w:t>
      </w:r>
      <w:r w:rsidRPr="00B2237A">
        <w:tab/>
      </w:r>
      <w:r>
        <w:t>Optional</w:t>
      </w:r>
      <w:r w:rsidRPr="00B2237A">
        <w:t xml:space="preserve"> — Trailhawk 4xe</w:t>
      </w:r>
      <w:r>
        <w:t xml:space="preserve"> (late availability)</w:t>
      </w:r>
    </w:p>
    <w:p w14:paraId="0A697BBB" w14:textId="77777777" w:rsidR="00BF5A88" w:rsidRPr="00B2237A" w:rsidRDefault="00BF5A88" w:rsidP="00BF5A88">
      <w:pPr>
        <w:pStyle w:val="BodyCopy"/>
      </w:pPr>
      <w:r>
        <w:tab/>
      </w:r>
      <w:r w:rsidRPr="00B2237A">
        <w:t>Type and material</w:t>
      </w:r>
      <w:r w:rsidRPr="00B2237A">
        <w:tab/>
      </w:r>
      <w:r>
        <w:t>Black-painted</w:t>
      </w:r>
      <w:r w:rsidRPr="00B2237A">
        <w:t xml:space="preserve"> with Blue Accent</w:t>
      </w:r>
    </w:p>
    <w:p w14:paraId="0BBC6DF5" w14:textId="77777777" w:rsidR="00BF5A88" w:rsidRPr="00B2237A" w:rsidRDefault="00BF5A88" w:rsidP="00BF5A88">
      <w:pPr>
        <w:pStyle w:val="BodyCopy"/>
      </w:pPr>
      <w:r>
        <w:tab/>
      </w:r>
      <w:r w:rsidRPr="00B2237A">
        <w:t>Size (inches)</w:t>
      </w:r>
      <w:r w:rsidRPr="00B2237A">
        <w:tab/>
        <w:t>18 x 8</w:t>
      </w:r>
    </w:p>
    <w:p w14:paraId="56D30C3F" w14:textId="77777777" w:rsidR="00BF5A88" w:rsidRPr="00B2237A" w:rsidRDefault="00BF5A88" w:rsidP="00BF5A88">
      <w:pPr>
        <w:pStyle w:val="BodyCopy"/>
      </w:pPr>
      <w:r w:rsidRPr="00B2237A">
        <w:t>Availability</w:t>
      </w:r>
      <w:r w:rsidRPr="00B2237A">
        <w:tab/>
        <w:t>Standard — Overland</w:t>
      </w:r>
      <w:r>
        <w:t xml:space="preserve"> 4xe</w:t>
      </w:r>
    </w:p>
    <w:p w14:paraId="7989A839" w14:textId="77777777" w:rsidR="00BF5A88" w:rsidRPr="00B2237A" w:rsidRDefault="00BF5A88" w:rsidP="00BF5A88">
      <w:pPr>
        <w:pStyle w:val="BodyCopy"/>
      </w:pPr>
      <w:r>
        <w:tab/>
      </w:r>
      <w:r w:rsidRPr="00B2237A">
        <w:t>Type and material</w:t>
      </w:r>
      <w:r w:rsidRPr="00B2237A">
        <w:tab/>
        <w:t>Machined cast aluminum with Black Noise pockets</w:t>
      </w:r>
    </w:p>
    <w:p w14:paraId="31077CA8" w14:textId="77777777" w:rsidR="00BF5A88" w:rsidRPr="00B2237A" w:rsidRDefault="00BF5A88" w:rsidP="00BF5A88">
      <w:pPr>
        <w:pStyle w:val="BodyCopy"/>
      </w:pPr>
      <w:r>
        <w:tab/>
      </w:r>
      <w:r w:rsidRPr="00B2237A">
        <w:t>Size (inches)</w:t>
      </w:r>
      <w:r w:rsidRPr="00B2237A">
        <w:tab/>
        <w:t>20 x 8.5</w:t>
      </w:r>
    </w:p>
    <w:p w14:paraId="07460CE1" w14:textId="77777777" w:rsidR="00BF5A88" w:rsidRPr="00B2237A" w:rsidRDefault="00BF5A88" w:rsidP="00BF5A88">
      <w:pPr>
        <w:pStyle w:val="BodyCopy"/>
      </w:pPr>
      <w:r w:rsidRPr="00B2237A">
        <w:t>Availability</w:t>
      </w:r>
      <w:r w:rsidRPr="00B2237A">
        <w:tab/>
        <w:t xml:space="preserve">Optional — Overland </w:t>
      </w:r>
      <w:r>
        <w:t xml:space="preserve">4xe </w:t>
      </w:r>
      <w:r w:rsidRPr="00B2237A">
        <w:t>(packaged with Off-road Group)</w:t>
      </w:r>
    </w:p>
    <w:p w14:paraId="2568D108" w14:textId="77777777" w:rsidR="00BF5A88" w:rsidRPr="00B2237A" w:rsidRDefault="00BF5A88" w:rsidP="00BF5A88">
      <w:pPr>
        <w:pStyle w:val="BodyCopy"/>
      </w:pPr>
      <w:r>
        <w:tab/>
      </w:r>
      <w:r w:rsidRPr="00B2237A">
        <w:t>Type and material</w:t>
      </w:r>
      <w:r w:rsidRPr="00B2237A">
        <w:tab/>
        <w:t>Polished aluminum with High-Gloss Black pockets</w:t>
      </w:r>
    </w:p>
    <w:p w14:paraId="4127E9B6" w14:textId="77777777" w:rsidR="00BF5A88" w:rsidRPr="00B2237A" w:rsidRDefault="00BF5A88" w:rsidP="00BF5A88">
      <w:pPr>
        <w:pStyle w:val="BodyCopy"/>
      </w:pPr>
      <w:r>
        <w:tab/>
      </w:r>
      <w:r w:rsidRPr="00B2237A">
        <w:t>Size (inches)</w:t>
      </w:r>
      <w:r w:rsidRPr="00B2237A">
        <w:tab/>
        <w:t>18 x 8</w:t>
      </w:r>
    </w:p>
    <w:p w14:paraId="333DC1BC" w14:textId="77777777" w:rsidR="00BF5A88" w:rsidRPr="00B2237A" w:rsidRDefault="00BF5A88" w:rsidP="00BF5A88">
      <w:pPr>
        <w:pStyle w:val="BodyCopy"/>
      </w:pPr>
      <w:r w:rsidRPr="00B2237A">
        <w:t>Availability</w:t>
      </w:r>
      <w:r w:rsidRPr="00B2237A">
        <w:tab/>
        <w:t>Standard — Summit</w:t>
      </w:r>
      <w:r>
        <w:t xml:space="preserve"> 4xe</w:t>
      </w:r>
    </w:p>
    <w:p w14:paraId="633E223C" w14:textId="77777777" w:rsidR="00BF5A88" w:rsidRPr="00B2237A" w:rsidRDefault="00BF5A88" w:rsidP="00BF5A88">
      <w:pPr>
        <w:pStyle w:val="BodyCopy"/>
      </w:pPr>
      <w:r>
        <w:tab/>
      </w:r>
      <w:r w:rsidRPr="00B2237A">
        <w:t>Type and material</w:t>
      </w:r>
      <w:r w:rsidRPr="00B2237A">
        <w:tab/>
        <w:t xml:space="preserve">Polished cast aluminum Painted Silver Lithos </w:t>
      </w:r>
    </w:p>
    <w:p w14:paraId="61B448F0" w14:textId="77777777" w:rsidR="00BF5A88" w:rsidRPr="00B2237A" w:rsidRDefault="00BF5A88" w:rsidP="00BF5A88">
      <w:pPr>
        <w:pStyle w:val="BodyCopy"/>
      </w:pPr>
      <w:r>
        <w:tab/>
      </w:r>
      <w:r w:rsidRPr="00B2237A">
        <w:t>Size (inches)</w:t>
      </w:r>
      <w:r w:rsidRPr="00B2237A">
        <w:tab/>
        <w:t>20 x 8.5</w:t>
      </w:r>
    </w:p>
    <w:p w14:paraId="5C5F03AA" w14:textId="77777777" w:rsidR="00BF5A88" w:rsidRPr="00B2237A" w:rsidRDefault="00BF5A88" w:rsidP="00BF5A88">
      <w:pPr>
        <w:pStyle w:val="BodyCopy"/>
      </w:pPr>
      <w:r w:rsidRPr="00B2237A">
        <w:t xml:space="preserve">Availability </w:t>
      </w:r>
      <w:r w:rsidRPr="00B2237A">
        <w:tab/>
        <w:t>Standard — Summit Reserve</w:t>
      </w:r>
      <w:r>
        <w:t xml:space="preserve"> 4xe</w:t>
      </w:r>
    </w:p>
    <w:p w14:paraId="441C80DA" w14:textId="77777777" w:rsidR="00BF5A88" w:rsidRPr="00B2237A" w:rsidRDefault="00BF5A88" w:rsidP="00BF5A88">
      <w:pPr>
        <w:pStyle w:val="BodyCopy"/>
      </w:pPr>
      <w:r>
        <w:tab/>
      </w:r>
      <w:r w:rsidRPr="00B2237A">
        <w:t>Type and material</w:t>
      </w:r>
      <w:r w:rsidRPr="00B2237A">
        <w:tab/>
        <w:t>Machined cast aluminum with Mid-Gloss Black pockets</w:t>
      </w:r>
    </w:p>
    <w:p w14:paraId="1487FAD9" w14:textId="77777777" w:rsidR="00BF5A88" w:rsidRDefault="00BF5A88" w:rsidP="00BF5A88">
      <w:pPr>
        <w:pStyle w:val="BodyCopy"/>
      </w:pPr>
      <w:r>
        <w:tab/>
      </w:r>
      <w:r w:rsidRPr="00B2237A">
        <w:t>Size (inches)</w:t>
      </w:r>
      <w:r w:rsidRPr="00B2237A">
        <w:tab/>
        <w:t xml:space="preserve">21 x 9 </w:t>
      </w:r>
    </w:p>
    <w:p w14:paraId="3FAF0D88" w14:textId="77777777" w:rsidR="00BF5A88" w:rsidRPr="00B2237A" w:rsidRDefault="00BF5A88" w:rsidP="00FA63B6">
      <w:pPr>
        <w:pStyle w:val="BodyCopy"/>
        <w:widowControl w:val="0"/>
      </w:pPr>
      <w:r w:rsidRPr="00B2237A">
        <w:t xml:space="preserve">Availability </w:t>
      </w:r>
      <w:r w:rsidRPr="00B2237A">
        <w:tab/>
        <w:t xml:space="preserve">Standard — Summit </w:t>
      </w:r>
      <w:r>
        <w:t>High Altitude 4xe, Summit Reserve High Altitude 4xe</w:t>
      </w:r>
    </w:p>
    <w:p w14:paraId="39A6E4D0" w14:textId="0819641B" w:rsidR="00BF5A88" w:rsidRPr="00B2237A" w:rsidRDefault="00BF5A88" w:rsidP="00FA63B6">
      <w:pPr>
        <w:pStyle w:val="BodyCopy"/>
        <w:widowControl w:val="0"/>
      </w:pPr>
      <w:r>
        <w:tab/>
      </w:r>
      <w:r w:rsidRPr="00B2237A">
        <w:t>Type and material</w:t>
      </w:r>
      <w:r w:rsidRPr="00B2237A">
        <w:tab/>
      </w:r>
      <w:r>
        <w:t xml:space="preserve">Black-painted </w:t>
      </w:r>
      <w:r w:rsidRPr="00B2237A">
        <w:t>cast aluminum</w:t>
      </w:r>
    </w:p>
    <w:p w14:paraId="52A4C133" w14:textId="77777777" w:rsidR="00BF5A88" w:rsidRDefault="00BF5A88" w:rsidP="00FA63B6">
      <w:pPr>
        <w:pStyle w:val="BodyCopy"/>
        <w:widowControl w:val="0"/>
      </w:pPr>
      <w:r>
        <w:tab/>
      </w:r>
      <w:r w:rsidRPr="00B2237A">
        <w:t>Size (inches)</w:t>
      </w:r>
      <w:r w:rsidRPr="00B2237A">
        <w:tab/>
        <w:t xml:space="preserve">21 x 9 </w:t>
      </w:r>
    </w:p>
    <w:p w14:paraId="15949FDD" w14:textId="77777777" w:rsidR="00BF5A88" w:rsidRPr="00B2237A" w:rsidRDefault="00BF5A88" w:rsidP="00FA63B6">
      <w:pPr>
        <w:pStyle w:val="Heading3"/>
      </w:pPr>
      <w:r w:rsidRPr="00B2237A">
        <w:t>TIRES</w:t>
      </w:r>
    </w:p>
    <w:p w14:paraId="01C5AF11" w14:textId="77777777" w:rsidR="00BF5A88" w:rsidRPr="00B2237A" w:rsidRDefault="00BF5A88" w:rsidP="00FA63B6">
      <w:pPr>
        <w:pStyle w:val="BodyCopy"/>
        <w:widowControl w:val="0"/>
        <w:spacing w:line="240" w:lineRule="auto"/>
      </w:pPr>
      <w:r w:rsidRPr="00B2237A">
        <w:t>Availability</w:t>
      </w:r>
      <w:r w:rsidRPr="00B2237A">
        <w:tab/>
        <w:t xml:space="preserve">Standard — </w:t>
      </w:r>
      <w:r>
        <w:t>4xe</w:t>
      </w:r>
    </w:p>
    <w:p w14:paraId="17D9C11F" w14:textId="77777777" w:rsidR="00BF5A88" w:rsidRPr="00B2237A" w:rsidRDefault="00BF5A88" w:rsidP="00FA63B6">
      <w:pPr>
        <w:pStyle w:val="BodyCopy"/>
        <w:widowControl w:val="0"/>
        <w:spacing w:line="240" w:lineRule="auto"/>
      </w:pPr>
      <w:r>
        <w:tab/>
      </w:r>
      <w:r w:rsidRPr="00B2237A">
        <w:t>Size and type</w:t>
      </w:r>
      <w:r w:rsidRPr="00B2237A">
        <w:tab/>
        <w:t xml:space="preserve">265/60R18 </w:t>
      </w:r>
    </w:p>
    <w:p w14:paraId="17D2809B" w14:textId="77777777" w:rsidR="00BF5A88" w:rsidRPr="00B2237A" w:rsidRDefault="00BF5A88" w:rsidP="00FA63B6">
      <w:pPr>
        <w:pStyle w:val="BodyCopy"/>
        <w:widowControl w:val="0"/>
        <w:spacing w:line="240" w:lineRule="auto"/>
      </w:pPr>
      <w:r>
        <w:tab/>
      </w:r>
      <w:r w:rsidRPr="00B2237A">
        <w:t>Mfr. and model</w:t>
      </w:r>
      <w:r w:rsidRPr="00B2237A">
        <w:tab/>
        <w:t>Michelin Primacy XC All-Season or Michelin Primacy LTX All-Season</w:t>
      </w:r>
    </w:p>
    <w:p w14:paraId="019C8996" w14:textId="77777777" w:rsidR="00BF5A88" w:rsidRPr="00B2237A" w:rsidRDefault="00BF5A88" w:rsidP="00FA63B6">
      <w:pPr>
        <w:pStyle w:val="BodyCopy"/>
        <w:widowControl w:val="0"/>
        <w:spacing w:line="240" w:lineRule="auto"/>
      </w:pPr>
      <w:r>
        <w:tab/>
      </w:r>
      <w:r w:rsidRPr="00B2237A">
        <w:t>Revs per kilometer</w:t>
      </w:r>
      <w:r w:rsidRPr="00B2237A">
        <w:tab/>
        <w:t>422</w:t>
      </w:r>
    </w:p>
    <w:p w14:paraId="6D56F9B6" w14:textId="77777777" w:rsidR="00BF5A88" w:rsidRPr="00B2237A" w:rsidRDefault="00BF5A88" w:rsidP="00FA63B6">
      <w:pPr>
        <w:pStyle w:val="BodyCopy"/>
        <w:widowControl w:val="0"/>
        <w:spacing w:line="240" w:lineRule="auto"/>
      </w:pPr>
      <w:r w:rsidRPr="00B2237A">
        <w:t xml:space="preserve">Availability </w:t>
      </w:r>
      <w:r w:rsidRPr="00B2237A">
        <w:tab/>
        <w:t>Standard — Trailhawk</w:t>
      </w:r>
      <w:r>
        <w:t xml:space="preserve"> 4xe</w:t>
      </w:r>
    </w:p>
    <w:p w14:paraId="3CB69A21" w14:textId="77777777" w:rsidR="00BF5A88" w:rsidRPr="00B2237A" w:rsidRDefault="00BF5A88" w:rsidP="00FA63B6">
      <w:pPr>
        <w:pStyle w:val="BodyCopy"/>
        <w:widowControl w:val="0"/>
        <w:spacing w:line="240" w:lineRule="auto"/>
      </w:pPr>
      <w:r>
        <w:tab/>
      </w:r>
      <w:r w:rsidRPr="00B2237A">
        <w:t>Size and type</w:t>
      </w:r>
      <w:r w:rsidRPr="00B2237A">
        <w:tab/>
        <w:t>265/60R18</w:t>
      </w:r>
    </w:p>
    <w:p w14:paraId="4443AF4B" w14:textId="77777777" w:rsidR="00BF5A88" w:rsidRPr="00B2237A" w:rsidRDefault="00BF5A88" w:rsidP="00FA63B6">
      <w:pPr>
        <w:pStyle w:val="BodyCopy"/>
        <w:widowControl w:val="0"/>
        <w:spacing w:line="240" w:lineRule="auto"/>
      </w:pPr>
      <w:r>
        <w:tab/>
      </w:r>
      <w:r w:rsidRPr="00B2237A">
        <w:t>Mfr. and model</w:t>
      </w:r>
      <w:r w:rsidRPr="00B2237A">
        <w:tab/>
        <w:t>Goodyear Wrangler Territory AT</w:t>
      </w:r>
    </w:p>
    <w:p w14:paraId="73A898C6" w14:textId="77777777" w:rsidR="00BF5A88" w:rsidRPr="00B2237A" w:rsidRDefault="00BF5A88" w:rsidP="00FA63B6">
      <w:pPr>
        <w:pStyle w:val="BodyCopy"/>
        <w:widowControl w:val="0"/>
        <w:spacing w:line="240" w:lineRule="auto"/>
      </w:pPr>
      <w:r>
        <w:tab/>
      </w:r>
      <w:r w:rsidRPr="00B2237A">
        <w:t>Revs per kilometer</w:t>
      </w:r>
      <w:r w:rsidRPr="00B2237A">
        <w:tab/>
        <w:t xml:space="preserve">425 </w:t>
      </w:r>
    </w:p>
    <w:p w14:paraId="25F9DD8A" w14:textId="77777777" w:rsidR="00BF5A88" w:rsidRPr="00B2237A" w:rsidRDefault="00BF5A88" w:rsidP="00FA63B6">
      <w:pPr>
        <w:pStyle w:val="BodyCopy"/>
        <w:widowControl w:val="0"/>
        <w:spacing w:line="240" w:lineRule="auto"/>
      </w:pPr>
      <w:r w:rsidRPr="00B2237A">
        <w:t xml:space="preserve">Availability </w:t>
      </w:r>
      <w:r w:rsidRPr="00B2237A">
        <w:tab/>
        <w:t xml:space="preserve">Optional — Overland </w:t>
      </w:r>
      <w:r>
        <w:t xml:space="preserve">4xe </w:t>
      </w:r>
      <w:r w:rsidRPr="00B2237A">
        <w:t>(packaged with Off-road Group)</w:t>
      </w:r>
    </w:p>
    <w:p w14:paraId="7DB4C97A" w14:textId="77777777" w:rsidR="00BF5A88" w:rsidRPr="00B2237A" w:rsidRDefault="00BF5A88" w:rsidP="00FA63B6">
      <w:pPr>
        <w:pStyle w:val="BodyCopy"/>
        <w:widowControl w:val="0"/>
        <w:spacing w:line="240" w:lineRule="auto"/>
      </w:pPr>
      <w:r>
        <w:tab/>
      </w:r>
      <w:r w:rsidRPr="00B2237A">
        <w:t>Size and type</w:t>
      </w:r>
      <w:r w:rsidRPr="00B2237A">
        <w:tab/>
        <w:t>265/60R18</w:t>
      </w:r>
    </w:p>
    <w:p w14:paraId="79BB4B5A" w14:textId="32AB9C1F" w:rsidR="00FA63B6" w:rsidRPr="00B2237A" w:rsidRDefault="00FA63B6" w:rsidP="00FA63B6">
      <w:pPr>
        <w:pStyle w:val="Heading3"/>
      </w:pPr>
      <w:r w:rsidRPr="00B2237A">
        <w:t>TIRES</w:t>
      </w:r>
      <w:r>
        <w:t xml:space="preserve"> (continued)</w:t>
      </w:r>
    </w:p>
    <w:p w14:paraId="1BA23F10" w14:textId="2146A69F" w:rsidR="00BF5A88" w:rsidRPr="00B2237A" w:rsidRDefault="00BF5A88" w:rsidP="00FA63B6">
      <w:pPr>
        <w:pStyle w:val="BodyCopy"/>
        <w:widowControl w:val="0"/>
        <w:spacing w:line="240" w:lineRule="auto"/>
      </w:pPr>
      <w:r w:rsidRPr="00B2237A">
        <w:t>Mfr. and model</w:t>
      </w:r>
      <w:r w:rsidRPr="00B2237A">
        <w:tab/>
        <w:t>Goodyear Wrangler All-Terrain Adventurer</w:t>
      </w:r>
    </w:p>
    <w:p w14:paraId="3A5A1876" w14:textId="77777777" w:rsidR="00BF5A88" w:rsidRPr="00B2237A" w:rsidRDefault="00BF5A88" w:rsidP="00FA63B6">
      <w:pPr>
        <w:pStyle w:val="BodyCopy"/>
        <w:widowControl w:val="0"/>
        <w:spacing w:line="240" w:lineRule="auto"/>
      </w:pPr>
      <w:r>
        <w:tab/>
      </w:r>
      <w:r w:rsidRPr="00B2237A">
        <w:t>Revs per kilometer</w:t>
      </w:r>
      <w:r w:rsidRPr="00B2237A">
        <w:tab/>
        <w:t>422</w:t>
      </w:r>
    </w:p>
    <w:p w14:paraId="3A5FCBDE" w14:textId="77777777" w:rsidR="00BF5A88" w:rsidRPr="00B2237A" w:rsidRDefault="00BF5A88" w:rsidP="00FA63B6">
      <w:pPr>
        <w:pStyle w:val="BodyCopy"/>
        <w:widowControl w:val="0"/>
        <w:spacing w:line="240" w:lineRule="auto"/>
      </w:pPr>
      <w:r w:rsidRPr="00B2237A">
        <w:t>Availability</w:t>
      </w:r>
      <w:r w:rsidRPr="00B2237A">
        <w:tab/>
        <w:t>Standard — Summit</w:t>
      </w:r>
      <w:r>
        <w:t xml:space="preserve"> 4xe</w:t>
      </w:r>
    </w:p>
    <w:p w14:paraId="081CC54A" w14:textId="77777777" w:rsidR="00BF5A88" w:rsidRPr="00B2237A" w:rsidRDefault="00BF5A88" w:rsidP="00BF5A88">
      <w:pPr>
        <w:pStyle w:val="BodyCopy"/>
      </w:pPr>
      <w:r>
        <w:tab/>
      </w:r>
      <w:r w:rsidRPr="00B2237A">
        <w:t>Size and type</w:t>
      </w:r>
      <w:r w:rsidRPr="00B2237A">
        <w:tab/>
        <w:t xml:space="preserve">265/50R20 </w:t>
      </w:r>
    </w:p>
    <w:p w14:paraId="52C95FDA" w14:textId="77777777" w:rsidR="00BF5A88" w:rsidRPr="00B2237A" w:rsidRDefault="00BF5A88" w:rsidP="00BF5A88">
      <w:pPr>
        <w:pStyle w:val="BodyCopy"/>
      </w:pPr>
      <w:r>
        <w:tab/>
      </w:r>
      <w:r w:rsidRPr="00B2237A">
        <w:t>Mfr. and model</w:t>
      </w:r>
      <w:r w:rsidRPr="00B2237A">
        <w:tab/>
        <w:t>Pirelli Scorpion Verde Black Sidewall All-Season</w:t>
      </w:r>
    </w:p>
    <w:p w14:paraId="126F2256" w14:textId="77777777" w:rsidR="00BF5A88" w:rsidRPr="00B2237A" w:rsidRDefault="00BF5A88" w:rsidP="00BF5A88">
      <w:pPr>
        <w:pStyle w:val="BodyCopy"/>
      </w:pPr>
      <w:r>
        <w:tab/>
      </w:r>
      <w:r w:rsidRPr="00B2237A">
        <w:t>Revs per kilometer</w:t>
      </w:r>
      <w:r w:rsidRPr="00B2237A">
        <w:tab/>
        <w:t>419</w:t>
      </w:r>
    </w:p>
    <w:p w14:paraId="4C85058C" w14:textId="77777777" w:rsidR="00BF5A88" w:rsidRPr="00B2237A" w:rsidRDefault="00BF5A88" w:rsidP="00BF5A88">
      <w:pPr>
        <w:pStyle w:val="BodyCopy"/>
      </w:pPr>
      <w:r w:rsidRPr="00B2237A">
        <w:t>Availability</w:t>
      </w:r>
      <w:r w:rsidRPr="00B2237A">
        <w:tab/>
        <w:t>Optional — Summit</w:t>
      </w:r>
      <w:r>
        <w:t xml:space="preserve"> 4xe</w:t>
      </w:r>
      <w:r w:rsidRPr="00B2237A">
        <w:t xml:space="preserve"> (included with Summit Reserve</w:t>
      </w:r>
      <w:r>
        <w:t xml:space="preserve"> and High Altitude</w:t>
      </w:r>
      <w:r w:rsidRPr="00B2237A">
        <w:t xml:space="preserve"> Package</w:t>
      </w:r>
      <w:r>
        <w:t>s</w:t>
      </w:r>
      <w:r w:rsidRPr="00B2237A">
        <w:t>)</w:t>
      </w:r>
    </w:p>
    <w:p w14:paraId="2632B091" w14:textId="77777777" w:rsidR="00BF5A88" w:rsidRPr="00B2237A" w:rsidRDefault="00BF5A88" w:rsidP="00BF5A88">
      <w:pPr>
        <w:pStyle w:val="BodyCopy"/>
      </w:pPr>
      <w:r>
        <w:tab/>
      </w:r>
      <w:r w:rsidRPr="00B2237A">
        <w:t>Size and type</w:t>
      </w:r>
      <w:r w:rsidRPr="00B2237A">
        <w:tab/>
        <w:t>275/45R21</w:t>
      </w:r>
    </w:p>
    <w:p w14:paraId="01AC62F3" w14:textId="77777777" w:rsidR="00BF5A88" w:rsidRPr="00B2237A" w:rsidRDefault="00BF5A88" w:rsidP="00BF5A88">
      <w:pPr>
        <w:pStyle w:val="BodyCopy"/>
      </w:pPr>
      <w:r>
        <w:tab/>
      </w:r>
      <w:r w:rsidRPr="00B2237A">
        <w:t>Mfr. and model</w:t>
      </w:r>
      <w:r w:rsidRPr="00B2237A">
        <w:tab/>
        <w:t xml:space="preserve">Continental CrossContact </w:t>
      </w:r>
    </w:p>
    <w:p w14:paraId="4D5CC790" w14:textId="77777777" w:rsidR="00BF5A88" w:rsidRPr="00B2237A" w:rsidRDefault="00BF5A88" w:rsidP="00BF5A88">
      <w:pPr>
        <w:pStyle w:val="BodyCopy"/>
      </w:pPr>
      <w:r>
        <w:tab/>
      </w:r>
      <w:r w:rsidRPr="00B2237A">
        <w:t>Revs per kilometer</w:t>
      </w:r>
      <w:r w:rsidRPr="00B2237A">
        <w:tab/>
        <w:t>419</w:t>
      </w:r>
    </w:p>
    <w:p w14:paraId="7B60BD7F" w14:textId="77777777" w:rsidR="00BF5A88" w:rsidRPr="00B2237A" w:rsidRDefault="00BF5A88" w:rsidP="00BF5A88">
      <w:pPr>
        <w:pStyle w:val="BodyCopy"/>
      </w:pPr>
      <w:r w:rsidRPr="00B2237A">
        <w:t>Parking Brake Type</w:t>
      </w:r>
      <w:r w:rsidRPr="00B2237A">
        <w:tab/>
      </w:r>
      <w:r>
        <w:t>Electric</w:t>
      </w:r>
    </w:p>
    <w:p w14:paraId="4952AE57" w14:textId="77777777" w:rsidR="00BF5A88" w:rsidRPr="00B2237A" w:rsidRDefault="00BF5A88" w:rsidP="00BF5A88">
      <w:pPr>
        <w:pStyle w:val="BodyCopy"/>
      </w:pPr>
      <w:r w:rsidRPr="00B2237A">
        <w:t>Four-wheel Antilock Brakes</w:t>
      </w:r>
      <w:r w:rsidRPr="00B2237A">
        <w:tab/>
        <w:t>Standard</w:t>
      </w:r>
    </w:p>
    <w:p w14:paraId="03F72D87" w14:textId="77777777" w:rsidR="00BF5A88" w:rsidRPr="00B2237A" w:rsidRDefault="00BF5A88" w:rsidP="00BF5A88">
      <w:pPr>
        <w:pStyle w:val="BodyCopy"/>
      </w:pPr>
      <w:r w:rsidRPr="00B2237A">
        <w:t>Electronic Stability Control</w:t>
      </w:r>
      <w:r w:rsidRPr="00B2237A">
        <w:tab/>
        <w:t>Standard</w:t>
      </w:r>
    </w:p>
    <w:p w14:paraId="3C9A596D" w14:textId="77777777" w:rsidR="00BF5A88" w:rsidRPr="00B2237A" w:rsidRDefault="00BF5A88" w:rsidP="00BF5A88">
      <w:pPr>
        <w:pStyle w:val="BodyCopy"/>
      </w:pPr>
      <w:r w:rsidRPr="00B2237A">
        <w:t>All-speed Traction Control</w:t>
      </w:r>
      <w:r w:rsidRPr="00B2237A">
        <w:tab/>
        <w:t>Standard</w:t>
      </w:r>
    </w:p>
    <w:p w14:paraId="08658C15" w14:textId="77777777" w:rsidR="00BF5A88" w:rsidRDefault="00BF5A88" w:rsidP="00BF5A88">
      <w:pPr>
        <w:pStyle w:val="BodyCopy"/>
      </w:pPr>
      <w:r w:rsidRPr="00B2237A">
        <w:t>Brake Assist</w:t>
      </w:r>
      <w:r w:rsidRPr="00B2237A">
        <w:tab/>
        <w:t>Standard</w:t>
      </w:r>
    </w:p>
    <w:p w14:paraId="3ABBC12B" w14:textId="77777777" w:rsidR="00BF5A88" w:rsidRPr="00B2237A" w:rsidRDefault="00BF5A88" w:rsidP="00394225">
      <w:pPr>
        <w:pStyle w:val="Heading3"/>
        <w:keepNext/>
        <w:widowControl/>
      </w:pPr>
      <w:r w:rsidRPr="006251EE">
        <w:t>TRAILER TOWING</w:t>
      </w:r>
    </w:p>
    <w:tbl>
      <w:tblPr>
        <w:tblW w:w="4956" w:type="pct"/>
        <w:tblBorders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8"/>
        <w:gridCol w:w="1822"/>
        <w:gridCol w:w="3173"/>
        <w:gridCol w:w="2498"/>
      </w:tblGrid>
      <w:tr w:rsidR="00BF5A88" w:rsidRPr="006251EE" w14:paraId="11CC86F1" w14:textId="77777777" w:rsidTr="00950125">
        <w:tc>
          <w:tcPr>
            <w:tcW w:w="1250" w:type="pct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FEE69A9" w14:textId="77777777" w:rsidR="00BF5A88" w:rsidRPr="006251EE" w:rsidRDefault="00BF5A88" w:rsidP="00394225">
            <w:pPr>
              <w:keepNext/>
              <w:autoSpaceDE w:val="0"/>
              <w:autoSpaceDN w:val="0"/>
              <w:adjustRightInd w:val="0"/>
              <w:spacing w:before="60" w:after="60"/>
              <w:ind w:left="144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12" w:type="pct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14:paraId="08584679" w14:textId="77777777" w:rsidR="00BF5A88" w:rsidRPr="006251EE" w:rsidRDefault="00BF5A88" w:rsidP="00394225">
            <w:pPr>
              <w:keepNext/>
              <w:autoSpaceDE w:val="0"/>
              <w:autoSpaceDN w:val="0"/>
              <w:adjustRightInd w:val="0"/>
              <w:snapToGri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8" w:type="pct"/>
            <w:vAlign w:val="bottom"/>
          </w:tcPr>
          <w:p w14:paraId="3D944DC6" w14:textId="77777777" w:rsidR="00BF5A88" w:rsidRPr="006251EE" w:rsidRDefault="00BF5A88" w:rsidP="00394225">
            <w:pPr>
              <w:keepNext/>
              <w:snapToGrid w:val="0"/>
              <w:spacing w:before="60" w:after="60"/>
              <w:rPr>
                <w:rFonts w:ascii="Arial" w:hAnsi="Arial" w:cs="Arial"/>
              </w:rPr>
            </w:pPr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t>AXLE RATIO</w:t>
            </w:r>
          </w:p>
        </w:tc>
        <w:tc>
          <w:tcPr>
            <w:tcW w:w="1250" w:type="pct"/>
            <w:vAlign w:val="bottom"/>
          </w:tcPr>
          <w:p w14:paraId="7D787925" w14:textId="77777777" w:rsidR="00BF5A88" w:rsidRPr="006251EE" w:rsidRDefault="00BF5A88" w:rsidP="00394225">
            <w:pPr>
              <w:keepNext/>
              <w:snapToGrid w:val="0"/>
              <w:spacing w:before="60" w:after="60"/>
              <w:rPr>
                <w:rFonts w:ascii="Arial" w:hAnsi="Arial" w:cs="Arial"/>
              </w:rPr>
            </w:pPr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MAXIMUM TRAILER </w:t>
            </w:r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WEIGHT LBS. (KG)</w:t>
            </w:r>
          </w:p>
        </w:tc>
      </w:tr>
      <w:tr w:rsidR="00BF5A88" w:rsidRPr="006251EE" w14:paraId="0009D90E" w14:textId="77777777" w:rsidTr="00950125">
        <w:tc>
          <w:tcPr>
            <w:tcW w:w="1250" w:type="pct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E6180D3" w14:textId="77777777" w:rsidR="00BF5A88" w:rsidRPr="006251EE" w:rsidRDefault="00BF5A88" w:rsidP="00C1312A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4WD 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D97FE1D" w14:textId="77777777" w:rsidR="00BF5A88" w:rsidRPr="008142FA" w:rsidRDefault="00BF5A88" w:rsidP="00C1312A">
            <w:pPr>
              <w:widowControl w:val="0"/>
              <w:tabs>
                <w:tab w:val="left" w:pos="9990"/>
              </w:tabs>
              <w:autoSpaceDE w:val="0"/>
              <w:autoSpaceDN w:val="0"/>
              <w:adjustRightInd w:val="0"/>
              <w:snapToGrid w:val="0"/>
              <w:spacing w:before="100" w:beforeAutospacing="1" w:after="100" w:afterAutospacing="1" w:line="280" w:lineRule="atLeast"/>
              <w:ind w:right="270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588" w:type="pct"/>
          </w:tcPr>
          <w:p w14:paraId="3AFC61E5" w14:textId="77777777" w:rsidR="00BF5A88" w:rsidRPr="00950125" w:rsidRDefault="00BF5A88" w:rsidP="00950125">
            <w:pPr>
              <w:pStyle w:val="FABodyCopy"/>
            </w:pPr>
            <w:r w:rsidRPr="00950125">
              <w:t>3.70</w:t>
            </w:r>
          </w:p>
        </w:tc>
        <w:tc>
          <w:tcPr>
            <w:tcW w:w="1250" w:type="pct"/>
          </w:tcPr>
          <w:p w14:paraId="7F447357" w14:textId="77777777" w:rsidR="00BF5A88" w:rsidRPr="00950125" w:rsidRDefault="00BF5A88" w:rsidP="00950125">
            <w:pPr>
              <w:pStyle w:val="FABodyCopy"/>
            </w:pPr>
            <w:r w:rsidRPr="00950125">
              <w:t>6,000 (2,722)</w:t>
            </w:r>
          </w:p>
        </w:tc>
      </w:tr>
    </w:tbl>
    <w:p w14:paraId="246626CD" w14:textId="77777777" w:rsidR="0045101F" w:rsidRPr="002C206B" w:rsidRDefault="0031362B" w:rsidP="002C206B">
      <w:pPr>
        <w:pStyle w:val="EndofDocument"/>
      </w:pPr>
      <w:r w:rsidRPr="002C206B">
        <w:t>###</w:t>
      </w:r>
    </w:p>
    <w:sectPr w:rsidR="0045101F" w:rsidRPr="002C206B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03F09" w14:textId="77777777" w:rsidR="00B31DEE" w:rsidRDefault="00B31DEE" w:rsidP="00B728F6">
      <w:r>
        <w:separator/>
      </w:r>
    </w:p>
    <w:p w14:paraId="7BEF1787" w14:textId="77777777" w:rsidR="00B31DEE" w:rsidRDefault="00B31DEE"/>
    <w:p w14:paraId="1E669F64" w14:textId="77777777" w:rsidR="00B31DEE" w:rsidRDefault="00B31DEE"/>
    <w:p w14:paraId="61FD70DB" w14:textId="77777777" w:rsidR="00B31DEE" w:rsidRDefault="00B31DEE"/>
    <w:p w14:paraId="52DF5DDF" w14:textId="77777777" w:rsidR="00B31DEE" w:rsidRDefault="00B31DEE"/>
    <w:p w14:paraId="5E210575" w14:textId="77777777" w:rsidR="00B31DEE" w:rsidRDefault="00B31DEE"/>
    <w:p w14:paraId="33DB445A" w14:textId="77777777" w:rsidR="00B31DEE" w:rsidRDefault="00B31DEE"/>
  </w:endnote>
  <w:endnote w:type="continuationSeparator" w:id="0">
    <w:p w14:paraId="30EFBA26" w14:textId="77777777" w:rsidR="00B31DEE" w:rsidRDefault="00B31DEE" w:rsidP="00B728F6">
      <w:r>
        <w:continuationSeparator/>
      </w:r>
    </w:p>
    <w:p w14:paraId="77C51A58" w14:textId="77777777" w:rsidR="00B31DEE" w:rsidRDefault="00B31DEE"/>
    <w:p w14:paraId="5F909A4D" w14:textId="77777777" w:rsidR="00B31DEE" w:rsidRDefault="00B31DEE"/>
    <w:p w14:paraId="497C7163" w14:textId="77777777" w:rsidR="00B31DEE" w:rsidRDefault="00B31DEE"/>
    <w:p w14:paraId="4616AEA4" w14:textId="77777777" w:rsidR="00B31DEE" w:rsidRDefault="00B31DEE"/>
    <w:p w14:paraId="6F36B4F3" w14:textId="77777777" w:rsidR="00B31DEE" w:rsidRDefault="00B31DEE"/>
    <w:p w14:paraId="20C8B348" w14:textId="77777777" w:rsidR="00B31DEE" w:rsidRDefault="00B31D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355957B-9357-D347-8E56-F2B45FD0DFA6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2276FFBD-4523-0745-A13B-C4C25B191205}"/>
    <w:embedBold r:id="rId3" w:fontKey="{41821676-C408-2548-B77C-38D918483B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2AE1C5A-1EF1-674F-8A46-02981B3B721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B149A40F-3C44-1B43-A701-659DE60AAB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BC47C61-FB09-604C-B5F3-AF5C8D7F7167}"/>
    <w:embedBold r:id="rId7" w:fontKey="{08645D3C-821B-2241-BBF8-2BB3D1A1AE2A}"/>
    <w:embedItalic r:id="rId8" w:fontKey="{BFA4F480-1436-8A4A-9087-B4743DBBEF2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ADF3515-E9F0-F84D-898D-5DC8AE1FF75A}"/>
    <w:embedBold r:id="rId11" w:fontKey="{5475DB9E-3553-F64D-8EA6-FDB91194CE77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5" w:fontKey="{1F68CCE2-44D8-B349-9BED-0410BB2A78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6F958" w14:textId="063014E4" w:rsidR="00D75F77" w:rsidRDefault="00927623" w:rsidP="00D75F77">
    <w:pPr>
      <w:pStyle w:val="Footer"/>
    </w:pPr>
    <w:r w:rsidRPr="00BF5BA0">
      <w:t>202</w:t>
    </w:r>
    <w:r>
      <w:t>3</w:t>
    </w:r>
    <w:r w:rsidRPr="00BF5BA0">
      <w:t xml:space="preserve"> </w:t>
    </w:r>
    <w:r>
      <w:t>JEEP</w:t>
    </w:r>
    <w:r w:rsidRPr="007F34B7">
      <w:rPr>
        <w:vertAlign w:val="subscript"/>
      </w:rPr>
      <w:t>®</w:t>
    </w:r>
    <w:r w:rsidRPr="00BF5BA0">
      <w:t xml:space="preserve">  |  </w:t>
    </w:r>
    <w:r w:rsidR="009F233E">
      <w:t>G</w:t>
    </w:r>
    <w:r w:rsidR="0062593C">
      <w:t>RAND CHEROKEE</w:t>
    </w:r>
    <w:r w:rsidR="00D75F77">
      <w:t xml:space="preserve"> </w:t>
    </w:r>
    <w:r w:rsidR="00C46ECF">
      <w:t>4</w:t>
    </w:r>
    <w:r w:rsidR="00C46ECF">
      <w:rPr>
        <w:caps w:val="0"/>
      </w:rPr>
      <w:t>xe</w:t>
    </w:r>
    <w:r w:rsidRPr="00BF5BA0">
      <w:t xml:space="preserve">  |  </w:t>
    </w:r>
    <w:r w:rsidR="00E3312E" w:rsidRPr="00E3312E">
      <w:t>SPECIFICATION</w:t>
    </w:r>
    <w:r w:rsidR="00E3312E">
      <w:t>S</w:t>
    </w:r>
    <w:r w:rsidR="00E3312E">
      <w:tab/>
    </w:r>
    <w:r w:rsidR="00E3312E"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="00E3312E"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A65BC" w14:textId="77777777" w:rsidR="00B31DEE" w:rsidRDefault="00B31DEE" w:rsidP="00B728F6">
      <w:r>
        <w:separator/>
      </w:r>
    </w:p>
    <w:p w14:paraId="646DE630" w14:textId="77777777" w:rsidR="00B31DEE" w:rsidRDefault="00B31DEE"/>
    <w:p w14:paraId="6724BA3E" w14:textId="77777777" w:rsidR="00B31DEE" w:rsidRDefault="00B31DEE"/>
    <w:p w14:paraId="0709D191" w14:textId="77777777" w:rsidR="00B31DEE" w:rsidRDefault="00B31DEE"/>
    <w:p w14:paraId="1EB95084" w14:textId="77777777" w:rsidR="00B31DEE" w:rsidRDefault="00B31DEE"/>
    <w:p w14:paraId="46528B34" w14:textId="77777777" w:rsidR="00B31DEE" w:rsidRDefault="00B31DEE"/>
    <w:p w14:paraId="67B32D05" w14:textId="77777777" w:rsidR="00B31DEE" w:rsidRDefault="00B31DEE"/>
  </w:footnote>
  <w:footnote w:type="continuationSeparator" w:id="0">
    <w:p w14:paraId="3C7CF424" w14:textId="77777777" w:rsidR="00B31DEE" w:rsidRDefault="00B31DEE" w:rsidP="00B728F6">
      <w:r>
        <w:continuationSeparator/>
      </w:r>
    </w:p>
    <w:p w14:paraId="20AEDF66" w14:textId="77777777" w:rsidR="00B31DEE" w:rsidRDefault="00B31DEE"/>
    <w:p w14:paraId="6FBD091E" w14:textId="77777777" w:rsidR="00B31DEE" w:rsidRDefault="00B31DEE"/>
    <w:p w14:paraId="4213C586" w14:textId="77777777" w:rsidR="00B31DEE" w:rsidRDefault="00B31DEE"/>
    <w:p w14:paraId="0B8D88D0" w14:textId="77777777" w:rsidR="00B31DEE" w:rsidRDefault="00B31DEE"/>
    <w:p w14:paraId="4FC652F4" w14:textId="77777777" w:rsidR="00B31DEE" w:rsidRDefault="00B31DEE"/>
    <w:p w14:paraId="066927BF" w14:textId="77777777" w:rsidR="00B31DEE" w:rsidRDefault="00B31D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5ACDB432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A704A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7D6E"/>
    <w:rsid w:val="001538E3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E1EF1"/>
    <w:rsid w:val="001E31AA"/>
    <w:rsid w:val="001F6B13"/>
    <w:rsid w:val="00210F38"/>
    <w:rsid w:val="002117B6"/>
    <w:rsid w:val="00216628"/>
    <w:rsid w:val="0023217E"/>
    <w:rsid w:val="00237A0D"/>
    <w:rsid w:val="00244622"/>
    <w:rsid w:val="002623E8"/>
    <w:rsid w:val="00277B0C"/>
    <w:rsid w:val="00287DED"/>
    <w:rsid w:val="00290139"/>
    <w:rsid w:val="002939D0"/>
    <w:rsid w:val="002A266B"/>
    <w:rsid w:val="002A60BB"/>
    <w:rsid w:val="002C206B"/>
    <w:rsid w:val="002D1485"/>
    <w:rsid w:val="002E0FFE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45E1"/>
    <w:rsid w:val="00355846"/>
    <w:rsid w:val="00362207"/>
    <w:rsid w:val="003657F3"/>
    <w:rsid w:val="00376CFB"/>
    <w:rsid w:val="00383109"/>
    <w:rsid w:val="0038444A"/>
    <w:rsid w:val="00386C3D"/>
    <w:rsid w:val="003924AC"/>
    <w:rsid w:val="00394225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35F8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39B2"/>
    <w:rsid w:val="004C7758"/>
    <w:rsid w:val="004D4479"/>
    <w:rsid w:val="004E3495"/>
    <w:rsid w:val="004E3FA8"/>
    <w:rsid w:val="004E66A4"/>
    <w:rsid w:val="004F2F61"/>
    <w:rsid w:val="00532909"/>
    <w:rsid w:val="00533254"/>
    <w:rsid w:val="0053642E"/>
    <w:rsid w:val="00543955"/>
    <w:rsid w:val="00547075"/>
    <w:rsid w:val="00551DEE"/>
    <w:rsid w:val="0055531D"/>
    <w:rsid w:val="00555650"/>
    <w:rsid w:val="00563B79"/>
    <w:rsid w:val="00566BB4"/>
    <w:rsid w:val="00570EDB"/>
    <w:rsid w:val="005803DE"/>
    <w:rsid w:val="005A0F44"/>
    <w:rsid w:val="005A0F87"/>
    <w:rsid w:val="005B78D9"/>
    <w:rsid w:val="005C1B4E"/>
    <w:rsid w:val="005D12C3"/>
    <w:rsid w:val="005D491B"/>
    <w:rsid w:val="005E3150"/>
    <w:rsid w:val="00602534"/>
    <w:rsid w:val="00605606"/>
    <w:rsid w:val="00611EEC"/>
    <w:rsid w:val="00612081"/>
    <w:rsid w:val="0062593C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5EC4"/>
    <w:rsid w:val="006A70F8"/>
    <w:rsid w:val="006B02CC"/>
    <w:rsid w:val="006B5679"/>
    <w:rsid w:val="006C58B6"/>
    <w:rsid w:val="006D0FD5"/>
    <w:rsid w:val="006D1F6B"/>
    <w:rsid w:val="006D708C"/>
    <w:rsid w:val="006E12D3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1280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912"/>
    <w:rsid w:val="007D7F52"/>
    <w:rsid w:val="007E0DFE"/>
    <w:rsid w:val="007E193F"/>
    <w:rsid w:val="007E23D5"/>
    <w:rsid w:val="007E35EC"/>
    <w:rsid w:val="00801CDD"/>
    <w:rsid w:val="00802624"/>
    <w:rsid w:val="00804A53"/>
    <w:rsid w:val="00813DC8"/>
    <w:rsid w:val="00833D23"/>
    <w:rsid w:val="00837C49"/>
    <w:rsid w:val="00841486"/>
    <w:rsid w:val="008424CD"/>
    <w:rsid w:val="00867081"/>
    <w:rsid w:val="00871556"/>
    <w:rsid w:val="00885C9D"/>
    <w:rsid w:val="00892317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623"/>
    <w:rsid w:val="00927C25"/>
    <w:rsid w:val="00950125"/>
    <w:rsid w:val="00950B15"/>
    <w:rsid w:val="009714DF"/>
    <w:rsid w:val="009761A4"/>
    <w:rsid w:val="0097761C"/>
    <w:rsid w:val="00993FA7"/>
    <w:rsid w:val="0099493F"/>
    <w:rsid w:val="009A1FFD"/>
    <w:rsid w:val="009C0CCB"/>
    <w:rsid w:val="009C43A3"/>
    <w:rsid w:val="009E0621"/>
    <w:rsid w:val="009E2AFA"/>
    <w:rsid w:val="009F233E"/>
    <w:rsid w:val="00A13DE6"/>
    <w:rsid w:val="00A21611"/>
    <w:rsid w:val="00A21F01"/>
    <w:rsid w:val="00A27B85"/>
    <w:rsid w:val="00A27C34"/>
    <w:rsid w:val="00A31F69"/>
    <w:rsid w:val="00A600EC"/>
    <w:rsid w:val="00A61B7A"/>
    <w:rsid w:val="00A6723D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0B82"/>
    <w:rsid w:val="00AF2CDE"/>
    <w:rsid w:val="00B04467"/>
    <w:rsid w:val="00B04C6E"/>
    <w:rsid w:val="00B160BB"/>
    <w:rsid w:val="00B21AF5"/>
    <w:rsid w:val="00B31DEE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B4496"/>
    <w:rsid w:val="00BC450D"/>
    <w:rsid w:val="00BC7B5B"/>
    <w:rsid w:val="00BD0CC4"/>
    <w:rsid w:val="00BD258D"/>
    <w:rsid w:val="00BD35CC"/>
    <w:rsid w:val="00BE64A5"/>
    <w:rsid w:val="00BE64C8"/>
    <w:rsid w:val="00BF1D56"/>
    <w:rsid w:val="00BF5A88"/>
    <w:rsid w:val="00C070FD"/>
    <w:rsid w:val="00C13890"/>
    <w:rsid w:val="00C13D76"/>
    <w:rsid w:val="00C248F6"/>
    <w:rsid w:val="00C27063"/>
    <w:rsid w:val="00C4379F"/>
    <w:rsid w:val="00C4416F"/>
    <w:rsid w:val="00C46ECF"/>
    <w:rsid w:val="00C46F0D"/>
    <w:rsid w:val="00C532D2"/>
    <w:rsid w:val="00C54B3C"/>
    <w:rsid w:val="00C56A5E"/>
    <w:rsid w:val="00C606A6"/>
    <w:rsid w:val="00C65237"/>
    <w:rsid w:val="00C72115"/>
    <w:rsid w:val="00C726A7"/>
    <w:rsid w:val="00C84178"/>
    <w:rsid w:val="00C95326"/>
    <w:rsid w:val="00C975CA"/>
    <w:rsid w:val="00CA256D"/>
    <w:rsid w:val="00CA4E7C"/>
    <w:rsid w:val="00CA737A"/>
    <w:rsid w:val="00CB1AFD"/>
    <w:rsid w:val="00CB5435"/>
    <w:rsid w:val="00CC5546"/>
    <w:rsid w:val="00CD6FBA"/>
    <w:rsid w:val="00CE6983"/>
    <w:rsid w:val="00CF36A9"/>
    <w:rsid w:val="00D151E6"/>
    <w:rsid w:val="00D175EC"/>
    <w:rsid w:val="00D2074F"/>
    <w:rsid w:val="00D2537D"/>
    <w:rsid w:val="00D2582D"/>
    <w:rsid w:val="00D275B8"/>
    <w:rsid w:val="00D36B6D"/>
    <w:rsid w:val="00D4486A"/>
    <w:rsid w:val="00D6088C"/>
    <w:rsid w:val="00D75F77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21401"/>
    <w:rsid w:val="00E3003F"/>
    <w:rsid w:val="00E3312E"/>
    <w:rsid w:val="00E426F0"/>
    <w:rsid w:val="00E43C75"/>
    <w:rsid w:val="00E44D49"/>
    <w:rsid w:val="00E71645"/>
    <w:rsid w:val="00E71ECA"/>
    <w:rsid w:val="00E82EDB"/>
    <w:rsid w:val="00EA0F47"/>
    <w:rsid w:val="00EA1179"/>
    <w:rsid w:val="00EA3C52"/>
    <w:rsid w:val="00EA3F01"/>
    <w:rsid w:val="00EA4A0A"/>
    <w:rsid w:val="00EB6148"/>
    <w:rsid w:val="00EB6477"/>
    <w:rsid w:val="00EB6877"/>
    <w:rsid w:val="00EC15D3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4CA9"/>
    <w:rsid w:val="00F45F92"/>
    <w:rsid w:val="00F47F59"/>
    <w:rsid w:val="00F51AC1"/>
    <w:rsid w:val="00F552D6"/>
    <w:rsid w:val="00F570A7"/>
    <w:rsid w:val="00F63D1B"/>
    <w:rsid w:val="00F7166A"/>
    <w:rsid w:val="00F83CCB"/>
    <w:rsid w:val="00F92E6D"/>
    <w:rsid w:val="00FA2AC5"/>
    <w:rsid w:val="00FA4554"/>
    <w:rsid w:val="00FA63B6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D49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D49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4D49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4D49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E44D49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E44D49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E44D4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44D49"/>
  </w:style>
  <w:style w:type="paragraph" w:styleId="Header">
    <w:name w:val="header"/>
    <w:basedOn w:val="Normal"/>
    <w:link w:val="HeaderChar"/>
    <w:uiPriority w:val="99"/>
    <w:unhideWhenUsed/>
    <w:qFormat/>
    <w:rsid w:val="00E44D49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44D49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44D49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44D49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D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4D49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4D49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44D49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E44D49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44D49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E44D49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E44D49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44D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4D4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4D49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4D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4D49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E44D49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E44D49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E44D49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44D4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44D49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44D49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E44D49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E44D49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E44D49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E44D49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E44D49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E44D49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E44D49"/>
    <w:pPr>
      <w:ind w:left="187" w:hanging="187"/>
    </w:pPr>
  </w:style>
  <w:style w:type="paragraph" w:customStyle="1" w:styleId="WeightsCopy7col">
    <w:name w:val="Weights Copy 7 col"/>
    <w:basedOn w:val="BodyCopy"/>
    <w:qFormat/>
    <w:rsid w:val="00E44D49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E44D49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E44D49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E44D49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E44D49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E44D49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E44D49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E44D49"/>
    <w:pPr>
      <w:ind w:left="0" w:firstLine="0"/>
    </w:pPr>
  </w:style>
  <w:style w:type="paragraph" w:customStyle="1" w:styleId="FABodyCopy">
    <w:name w:val="FA Body Copy"/>
    <w:basedOn w:val="Normal"/>
    <w:qFormat/>
    <w:rsid w:val="00E44D49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E44D49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E44D49"/>
    <w:pPr>
      <w:ind w:left="144"/>
    </w:pPr>
  </w:style>
  <w:style w:type="paragraph" w:customStyle="1" w:styleId="S-O-P">
    <w:name w:val="S-O-P"/>
    <w:basedOn w:val="FABodyCopy"/>
    <w:next w:val="FABodyCopy"/>
    <w:qFormat/>
    <w:rsid w:val="00E44D49"/>
    <w:pPr>
      <w:jc w:val="center"/>
    </w:pPr>
  </w:style>
  <w:style w:type="paragraph" w:customStyle="1" w:styleId="TableSubhead">
    <w:name w:val="Table Subhead"/>
    <w:basedOn w:val="Normal"/>
    <w:qFormat/>
    <w:rsid w:val="00E44D49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E44D49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E44D49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4</TotalTime>
  <Pages>5</Pages>
  <Words>1400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9368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5</cp:revision>
  <cp:lastPrinted>2018-12-31T16:38:00Z</cp:lastPrinted>
  <dcterms:created xsi:type="dcterms:W3CDTF">2022-08-08T18:23:00Z</dcterms:created>
  <dcterms:modified xsi:type="dcterms:W3CDTF">2022-10-20T18:09:00Z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