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03DAE" w14:textId="77777777" w:rsidR="00981B74" w:rsidRPr="000F771A" w:rsidRDefault="00981B74" w:rsidP="00981B74">
      <w:pPr>
        <w:pStyle w:val="Heading1"/>
        <w:spacing w:before="440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AB1959">
        <w:rPr>
          <w:vertAlign w:val="subscript"/>
        </w:rPr>
        <w:t>®</w:t>
      </w:r>
      <w:r w:rsidRPr="000F771A">
        <w:t xml:space="preserve"> </w:t>
      </w:r>
      <w:r>
        <w:t>Gladiator</w:t>
      </w:r>
    </w:p>
    <w:p w14:paraId="692B299B" w14:textId="77777777" w:rsidR="00981B74" w:rsidRPr="000F771A" w:rsidRDefault="00981B74" w:rsidP="00981B74">
      <w:pPr>
        <w:pStyle w:val="Heading2"/>
      </w:pPr>
      <w:r>
        <w:t>FEATURE AVAILABILITY</w:t>
      </w:r>
    </w:p>
    <w:p w14:paraId="37E800A4" w14:textId="77777777" w:rsidR="00981B74" w:rsidRDefault="00981B74" w:rsidP="00981B74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5A6D6B8B" w14:textId="77777777" w:rsidR="00981B74" w:rsidRPr="0064390A" w:rsidRDefault="00981B74" w:rsidP="00981B74">
      <w:pPr>
        <w:pStyle w:val="Heading3"/>
      </w:pPr>
      <w:r w:rsidRPr="0064390A">
        <w:t>ENGINES / TRANSMISSIONS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2790"/>
        <w:gridCol w:w="2248"/>
        <w:gridCol w:w="1260"/>
        <w:gridCol w:w="1261"/>
        <w:gridCol w:w="1260"/>
        <w:gridCol w:w="1261"/>
      </w:tblGrid>
      <w:tr w:rsidR="00981B74" w:rsidRPr="0064390A" w14:paraId="6A331CE2" w14:textId="77777777" w:rsidTr="0045259E">
        <w:trPr>
          <w:tblHeader/>
        </w:trPr>
        <w:tc>
          <w:tcPr>
            <w:tcW w:w="2790" w:type="dxa"/>
            <w:vAlign w:val="top"/>
          </w:tcPr>
          <w:p w14:paraId="32C396C7" w14:textId="77777777" w:rsidR="00981B74" w:rsidRPr="0064390A" w:rsidRDefault="00981B74" w:rsidP="0045259E">
            <w:pPr>
              <w:pStyle w:val="ModelSubhead"/>
              <w:jc w:val="left"/>
            </w:pPr>
            <w:r w:rsidRPr="0064390A">
              <w:t>ENGINES</w:t>
            </w:r>
          </w:p>
        </w:tc>
        <w:tc>
          <w:tcPr>
            <w:tcW w:w="2248" w:type="dxa"/>
            <w:vAlign w:val="top"/>
          </w:tcPr>
          <w:p w14:paraId="147C1D9F" w14:textId="77777777" w:rsidR="00981B74" w:rsidRPr="0064390A" w:rsidRDefault="00981B74" w:rsidP="0045259E">
            <w:pPr>
              <w:pStyle w:val="ModelSubhead"/>
              <w:jc w:val="left"/>
            </w:pPr>
            <w:r w:rsidRPr="0064390A">
              <w:t>TRANSMISSIONS</w:t>
            </w:r>
          </w:p>
        </w:tc>
        <w:tc>
          <w:tcPr>
            <w:tcW w:w="1260" w:type="dxa"/>
            <w:vAlign w:val="top"/>
          </w:tcPr>
          <w:p w14:paraId="7889219E" w14:textId="77777777" w:rsidR="00981B74" w:rsidRPr="0064390A" w:rsidRDefault="00981B74" w:rsidP="0045259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3FDBA7D4" w14:textId="77777777" w:rsidR="00981B74" w:rsidRPr="0064390A" w:rsidRDefault="00981B74" w:rsidP="0045259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68C24C8D" w14:textId="77777777" w:rsidR="00981B74" w:rsidRPr="0064390A" w:rsidRDefault="00981B74" w:rsidP="0045259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00FFA394" w14:textId="77777777" w:rsidR="00981B74" w:rsidRPr="0064390A" w:rsidRDefault="00981B74" w:rsidP="0045259E">
            <w:pPr>
              <w:pStyle w:val="ModelSubhead"/>
            </w:pPr>
            <w:r w:rsidRPr="0064390A">
              <w:t>Rubicon</w:t>
            </w:r>
          </w:p>
        </w:tc>
      </w:tr>
      <w:tr w:rsidR="00981B74" w:rsidRPr="00C25572" w14:paraId="57D27AB0" w14:textId="77777777" w:rsidTr="0045259E">
        <w:tc>
          <w:tcPr>
            <w:tcW w:w="2790" w:type="dxa"/>
            <w:vAlign w:val="top"/>
          </w:tcPr>
          <w:p w14:paraId="45E80C2E" w14:textId="77777777" w:rsidR="00981B74" w:rsidRPr="00C25572" w:rsidRDefault="00981B74" w:rsidP="0045259E">
            <w:pPr>
              <w:pStyle w:val="BodyCopy"/>
            </w:pPr>
            <w:r w:rsidRPr="00C25572">
              <w:t>Pentastar 3.6-liter V-6 SMPI</w:t>
            </w:r>
          </w:p>
        </w:tc>
        <w:tc>
          <w:tcPr>
            <w:tcW w:w="2248" w:type="dxa"/>
            <w:vAlign w:val="top"/>
          </w:tcPr>
          <w:p w14:paraId="72280C3C" w14:textId="77777777" w:rsidR="00981B74" w:rsidRPr="00C25572" w:rsidRDefault="00981B74" w:rsidP="0045259E">
            <w:pPr>
              <w:pStyle w:val="BodyCopy"/>
            </w:pPr>
            <w:r w:rsidRPr="00C25572">
              <w:t>Six-speed manual</w:t>
            </w:r>
          </w:p>
        </w:tc>
        <w:tc>
          <w:tcPr>
            <w:tcW w:w="1260" w:type="dxa"/>
            <w:vAlign w:val="top"/>
          </w:tcPr>
          <w:p w14:paraId="056A5D9A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5C957D8A" w14:textId="77777777" w:rsidR="00981B74" w:rsidRPr="0064390A" w:rsidRDefault="00981B74" w:rsidP="0045259E">
            <w:pPr>
              <w:pStyle w:val="S-O-P"/>
            </w:pPr>
            <w:r>
              <w:t>—</w:t>
            </w:r>
          </w:p>
        </w:tc>
        <w:tc>
          <w:tcPr>
            <w:tcW w:w="1260" w:type="dxa"/>
            <w:vAlign w:val="top"/>
          </w:tcPr>
          <w:p w14:paraId="6DFDF17E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42267139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</w:tr>
      <w:tr w:rsidR="00981B74" w:rsidRPr="00C25572" w14:paraId="76B61A95" w14:textId="77777777" w:rsidTr="0045259E">
        <w:tc>
          <w:tcPr>
            <w:tcW w:w="2790" w:type="dxa"/>
            <w:vAlign w:val="top"/>
          </w:tcPr>
          <w:p w14:paraId="40B989C1" w14:textId="77777777" w:rsidR="00981B74" w:rsidRPr="00C25572" w:rsidRDefault="00981B74" w:rsidP="0045259E">
            <w:pPr>
              <w:pStyle w:val="BodyCopy"/>
            </w:pPr>
            <w:r w:rsidRPr="00C25572">
              <w:t>Pentastar 3.6-liter V-6 SMPI</w:t>
            </w:r>
          </w:p>
        </w:tc>
        <w:tc>
          <w:tcPr>
            <w:tcW w:w="2248" w:type="dxa"/>
            <w:vAlign w:val="top"/>
          </w:tcPr>
          <w:p w14:paraId="28E68675" w14:textId="77777777" w:rsidR="00981B74" w:rsidRPr="00C25572" w:rsidRDefault="00981B74" w:rsidP="0045259E">
            <w:pPr>
              <w:pStyle w:val="BodyCopy"/>
            </w:pPr>
            <w:r w:rsidRPr="00C25572">
              <w:t>Eight-speed automatic</w:t>
            </w:r>
          </w:p>
        </w:tc>
        <w:tc>
          <w:tcPr>
            <w:tcW w:w="1260" w:type="dxa"/>
            <w:vAlign w:val="top"/>
          </w:tcPr>
          <w:p w14:paraId="2EC10C13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3EF8F903" w14:textId="77777777" w:rsidR="00981B74" w:rsidRPr="0064390A" w:rsidRDefault="00981B74" w:rsidP="0045259E">
            <w:pPr>
              <w:pStyle w:val="S-O-P"/>
            </w:pPr>
            <w:r>
              <w:t>S</w:t>
            </w:r>
          </w:p>
        </w:tc>
        <w:tc>
          <w:tcPr>
            <w:tcW w:w="1260" w:type="dxa"/>
            <w:vAlign w:val="top"/>
          </w:tcPr>
          <w:p w14:paraId="7075C632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714171C2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</w:tr>
      <w:tr w:rsidR="00981B74" w:rsidRPr="00C25572" w14:paraId="52F88CF8" w14:textId="77777777" w:rsidTr="0045259E">
        <w:tc>
          <w:tcPr>
            <w:tcW w:w="2790" w:type="dxa"/>
            <w:vAlign w:val="top"/>
          </w:tcPr>
          <w:p w14:paraId="4326B0C1" w14:textId="77777777" w:rsidR="00981B74" w:rsidRPr="00C25572" w:rsidRDefault="00981B74" w:rsidP="0045259E">
            <w:pPr>
              <w:pStyle w:val="BodyCopy"/>
            </w:pPr>
            <w:r w:rsidRPr="00C25572">
              <w:t>3.0-</w:t>
            </w:r>
            <w:r>
              <w:t>l</w:t>
            </w:r>
            <w:r w:rsidRPr="00C25572">
              <w:t>iter EcoDiesel V-6</w:t>
            </w:r>
          </w:p>
        </w:tc>
        <w:tc>
          <w:tcPr>
            <w:tcW w:w="2248" w:type="dxa"/>
            <w:vAlign w:val="top"/>
          </w:tcPr>
          <w:p w14:paraId="3E57A1DF" w14:textId="77777777" w:rsidR="00981B74" w:rsidRPr="00C25572" w:rsidRDefault="00981B74" w:rsidP="0045259E">
            <w:pPr>
              <w:pStyle w:val="BodyCopy"/>
            </w:pPr>
            <w:r w:rsidRPr="00C25572">
              <w:t>Eight-speed automatic</w:t>
            </w:r>
          </w:p>
        </w:tc>
        <w:tc>
          <w:tcPr>
            <w:tcW w:w="1260" w:type="dxa"/>
            <w:vAlign w:val="top"/>
          </w:tcPr>
          <w:p w14:paraId="42E9C5F9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1D5CB2C2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0" w:type="dxa"/>
            <w:vAlign w:val="top"/>
          </w:tcPr>
          <w:p w14:paraId="08427307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8439002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</w:tr>
    </w:tbl>
    <w:p w14:paraId="2444E3D5" w14:textId="77777777" w:rsidR="00981B74" w:rsidRPr="0064390A" w:rsidRDefault="00981B74" w:rsidP="00981B74">
      <w:pPr>
        <w:pStyle w:val="Heading3"/>
      </w:pPr>
      <w:r w:rsidRPr="0064390A">
        <w:t>MECHANICAL / CAPABILITY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981B74" w:rsidRPr="0064390A" w14:paraId="36521B0D" w14:textId="77777777" w:rsidTr="0045259E">
        <w:trPr>
          <w:tblHeader/>
        </w:trPr>
        <w:tc>
          <w:tcPr>
            <w:tcW w:w="5038" w:type="dxa"/>
            <w:vAlign w:val="top"/>
          </w:tcPr>
          <w:p w14:paraId="01E51EC6" w14:textId="77777777" w:rsidR="00981B74" w:rsidRPr="0064390A" w:rsidRDefault="00981B74" w:rsidP="0045259E">
            <w:pPr>
              <w:pStyle w:val="ModelSubhead"/>
              <w:jc w:val="left"/>
            </w:pPr>
            <w:r w:rsidRPr="0064390A">
              <w:t>MECHANICAL / CAPABILITY</w:t>
            </w:r>
          </w:p>
        </w:tc>
        <w:tc>
          <w:tcPr>
            <w:tcW w:w="1260" w:type="dxa"/>
            <w:vAlign w:val="top"/>
          </w:tcPr>
          <w:p w14:paraId="4DDA54D7" w14:textId="77777777" w:rsidR="00981B74" w:rsidRPr="0064390A" w:rsidRDefault="00981B74" w:rsidP="0045259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4BF59DD0" w14:textId="77777777" w:rsidR="00981B74" w:rsidRPr="0064390A" w:rsidRDefault="00981B74" w:rsidP="0045259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28B42003" w14:textId="77777777" w:rsidR="00981B74" w:rsidRPr="0064390A" w:rsidRDefault="00981B74" w:rsidP="0045259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213CD8B3" w14:textId="77777777" w:rsidR="00981B74" w:rsidRPr="0064390A" w:rsidRDefault="00981B74" w:rsidP="0045259E">
            <w:pPr>
              <w:pStyle w:val="ModelSubhead"/>
            </w:pPr>
            <w:r w:rsidRPr="0064390A">
              <w:t>Rubicon</w:t>
            </w:r>
          </w:p>
        </w:tc>
      </w:tr>
      <w:tr w:rsidR="00981B74" w:rsidRPr="00C25572" w14:paraId="4B84ADC4" w14:textId="77777777" w:rsidTr="0045259E">
        <w:tc>
          <w:tcPr>
            <w:tcW w:w="5038" w:type="dxa"/>
            <w:vAlign w:val="top"/>
          </w:tcPr>
          <w:p w14:paraId="06E49B44" w14:textId="77777777" w:rsidR="00981B74" w:rsidRPr="00C25572" w:rsidRDefault="00981B74" w:rsidP="0045259E">
            <w:pPr>
              <w:pStyle w:val="BodyCopy"/>
              <w:spacing w:before="76" w:after="76" w:line="240" w:lineRule="auto"/>
            </w:pPr>
            <w:r w:rsidRPr="00C25572">
              <w:t>Axle Ratios</w:t>
            </w:r>
          </w:p>
        </w:tc>
        <w:tc>
          <w:tcPr>
            <w:tcW w:w="1260" w:type="dxa"/>
            <w:vAlign w:val="top"/>
          </w:tcPr>
          <w:p w14:paraId="0B25358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2D82596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7CAB849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5B0AE1C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</w:tr>
      <w:tr w:rsidR="00981B74" w:rsidRPr="00C25572" w14:paraId="3E167A0D" w14:textId="77777777" w:rsidTr="0045259E">
        <w:tc>
          <w:tcPr>
            <w:tcW w:w="5038" w:type="dxa"/>
            <w:vAlign w:val="top"/>
          </w:tcPr>
          <w:p w14:paraId="3C0B1890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3.73:1</w:t>
            </w:r>
          </w:p>
        </w:tc>
        <w:tc>
          <w:tcPr>
            <w:tcW w:w="1260" w:type="dxa"/>
            <w:vAlign w:val="top"/>
          </w:tcPr>
          <w:p w14:paraId="10BA166B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DFAD2FF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A7D6F7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929A7C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81B74" w:rsidRPr="00C25572" w14:paraId="3CCFACA3" w14:textId="77777777" w:rsidTr="0045259E">
        <w:tc>
          <w:tcPr>
            <w:tcW w:w="5038" w:type="dxa"/>
            <w:vAlign w:val="top"/>
          </w:tcPr>
          <w:p w14:paraId="7F5508C1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4.10:1</w:t>
            </w:r>
          </w:p>
        </w:tc>
        <w:tc>
          <w:tcPr>
            <w:tcW w:w="1260" w:type="dxa"/>
            <w:vAlign w:val="top"/>
          </w:tcPr>
          <w:p w14:paraId="7C3DD19D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A9F7DD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3AB095B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392ABA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32A350FC" w14:textId="77777777" w:rsidTr="0045259E">
        <w:tc>
          <w:tcPr>
            <w:tcW w:w="5038" w:type="dxa"/>
            <w:vAlign w:val="top"/>
          </w:tcPr>
          <w:p w14:paraId="061EBEF0" w14:textId="77777777" w:rsidR="00981B74" w:rsidRPr="00C25572" w:rsidRDefault="00981B74" w:rsidP="0045259E">
            <w:pPr>
              <w:pStyle w:val="BodyCopy"/>
              <w:spacing w:before="76" w:after="76" w:line="240" w:lineRule="auto"/>
            </w:pPr>
            <w:r w:rsidRPr="00C25572">
              <w:t xml:space="preserve">Axles </w:t>
            </w:r>
          </w:p>
        </w:tc>
        <w:tc>
          <w:tcPr>
            <w:tcW w:w="1260" w:type="dxa"/>
            <w:vAlign w:val="top"/>
          </w:tcPr>
          <w:p w14:paraId="648FA8D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764E48E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344EBFB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4C1DE9E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</w:tr>
      <w:tr w:rsidR="00981B74" w:rsidRPr="00C25572" w14:paraId="4B20DF08" w14:textId="77777777" w:rsidTr="0045259E">
        <w:tc>
          <w:tcPr>
            <w:tcW w:w="5038" w:type="dxa"/>
            <w:vAlign w:val="top"/>
          </w:tcPr>
          <w:p w14:paraId="3E669602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3rd generation Dana 44 heavy-duty solid front</w:t>
            </w:r>
          </w:p>
        </w:tc>
        <w:tc>
          <w:tcPr>
            <w:tcW w:w="1260" w:type="dxa"/>
            <w:vAlign w:val="top"/>
          </w:tcPr>
          <w:p w14:paraId="0095A8F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880B8B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D3B374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3C441E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81B74" w:rsidRPr="00C25572" w14:paraId="1B640643" w14:textId="77777777" w:rsidTr="0045259E">
        <w:tc>
          <w:tcPr>
            <w:tcW w:w="5038" w:type="dxa"/>
            <w:vAlign w:val="top"/>
          </w:tcPr>
          <w:p w14:paraId="47192506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3rd generation Dana 44 heavy-duty solid rear</w:t>
            </w:r>
          </w:p>
        </w:tc>
        <w:tc>
          <w:tcPr>
            <w:tcW w:w="1260" w:type="dxa"/>
            <w:vAlign w:val="top"/>
          </w:tcPr>
          <w:p w14:paraId="2AAE3F5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9C065C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50DBBE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AEEEF6D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81B74" w:rsidRPr="00C25572" w14:paraId="23EA4CCE" w14:textId="77777777" w:rsidTr="0045259E">
        <w:tc>
          <w:tcPr>
            <w:tcW w:w="5038" w:type="dxa"/>
            <w:vAlign w:val="top"/>
          </w:tcPr>
          <w:p w14:paraId="6750EDC3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3rd generation Dana 44 heavy-duty solid front (wide track)</w:t>
            </w:r>
          </w:p>
        </w:tc>
        <w:tc>
          <w:tcPr>
            <w:tcW w:w="1260" w:type="dxa"/>
            <w:vAlign w:val="top"/>
          </w:tcPr>
          <w:p w14:paraId="26BE3F3D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B8CC22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20043F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F3BCB12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22E2860B" w14:textId="77777777" w:rsidTr="0045259E">
        <w:tc>
          <w:tcPr>
            <w:tcW w:w="5038" w:type="dxa"/>
            <w:vAlign w:val="top"/>
          </w:tcPr>
          <w:p w14:paraId="6E913773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3rd generation Dana 44 heavy-duty solid rear (wide track)</w:t>
            </w:r>
          </w:p>
        </w:tc>
        <w:tc>
          <w:tcPr>
            <w:tcW w:w="1260" w:type="dxa"/>
            <w:vAlign w:val="top"/>
          </w:tcPr>
          <w:p w14:paraId="540934F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041705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97FDBE6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923F107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52C8D35A" w14:textId="77777777" w:rsidTr="0045259E">
        <w:tc>
          <w:tcPr>
            <w:tcW w:w="5038" w:type="dxa"/>
            <w:vAlign w:val="top"/>
          </w:tcPr>
          <w:p w14:paraId="673D0812" w14:textId="77777777" w:rsidR="00981B74" w:rsidRPr="00C25572" w:rsidRDefault="00981B74" w:rsidP="0045259E">
            <w:pPr>
              <w:pStyle w:val="BodyCopy"/>
              <w:spacing w:before="76" w:after="76" w:line="240" w:lineRule="auto"/>
            </w:pPr>
            <w:r w:rsidRPr="00C25572">
              <w:t xml:space="preserve">Differentials </w:t>
            </w:r>
          </w:p>
        </w:tc>
        <w:tc>
          <w:tcPr>
            <w:tcW w:w="1260" w:type="dxa"/>
            <w:vAlign w:val="top"/>
          </w:tcPr>
          <w:p w14:paraId="2B6B7D9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55BE0F0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77526A9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2FCFD27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</w:tr>
      <w:tr w:rsidR="00981B74" w:rsidRPr="00C25572" w14:paraId="6FD2EDBB" w14:textId="77777777" w:rsidTr="0045259E">
        <w:tc>
          <w:tcPr>
            <w:tcW w:w="5038" w:type="dxa"/>
            <w:vAlign w:val="top"/>
          </w:tcPr>
          <w:p w14:paraId="7D60F42A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Trac-Lok limited-slip, rear</w:t>
            </w:r>
          </w:p>
        </w:tc>
        <w:tc>
          <w:tcPr>
            <w:tcW w:w="1260" w:type="dxa"/>
            <w:vAlign w:val="top"/>
          </w:tcPr>
          <w:p w14:paraId="0B83F29C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FFF0E2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6CFEDCD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1E2AB5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81B74" w:rsidRPr="00C25572" w14:paraId="5F4B111E" w14:textId="77777777" w:rsidTr="0045259E">
        <w:tc>
          <w:tcPr>
            <w:tcW w:w="5038" w:type="dxa"/>
            <w:vAlign w:val="top"/>
          </w:tcPr>
          <w:p w14:paraId="09F71EB1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Tru-Lok front, electronic remote locking</w:t>
            </w:r>
          </w:p>
        </w:tc>
        <w:tc>
          <w:tcPr>
            <w:tcW w:w="1260" w:type="dxa"/>
            <w:vAlign w:val="top"/>
          </w:tcPr>
          <w:p w14:paraId="68612B2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2C1D34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0D44A8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B3AF162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7C9E2834" w14:textId="77777777" w:rsidTr="0045259E">
        <w:tc>
          <w:tcPr>
            <w:tcW w:w="5038" w:type="dxa"/>
            <w:vAlign w:val="top"/>
          </w:tcPr>
          <w:p w14:paraId="5DDCA7E7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Tru-Lok rear, electronic remote locking</w:t>
            </w:r>
          </w:p>
        </w:tc>
        <w:tc>
          <w:tcPr>
            <w:tcW w:w="1260" w:type="dxa"/>
            <w:vAlign w:val="top"/>
          </w:tcPr>
          <w:p w14:paraId="75223A5B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D25B56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AAD5CD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7CF0922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5E2B9FA8" w14:textId="77777777" w:rsidTr="0045259E">
        <w:tc>
          <w:tcPr>
            <w:tcW w:w="5038" w:type="dxa"/>
            <w:vAlign w:val="top"/>
          </w:tcPr>
          <w:p w14:paraId="5A793E56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Sway-bar disconnect — electronically controlled, front</w:t>
            </w:r>
          </w:p>
        </w:tc>
        <w:tc>
          <w:tcPr>
            <w:tcW w:w="1260" w:type="dxa"/>
            <w:vAlign w:val="top"/>
          </w:tcPr>
          <w:p w14:paraId="7859555C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62CAEC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B38A6D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765243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590F5E8B" w14:textId="77777777" w:rsidTr="0045259E">
        <w:tc>
          <w:tcPr>
            <w:tcW w:w="5038" w:type="dxa"/>
            <w:vAlign w:val="top"/>
          </w:tcPr>
          <w:p w14:paraId="4A98E106" w14:textId="77777777" w:rsidR="00981B74" w:rsidRPr="00C25572" w:rsidRDefault="00981B74" w:rsidP="0045259E">
            <w:pPr>
              <w:pStyle w:val="BodyCopy"/>
              <w:spacing w:before="76" w:after="76" w:line="240" w:lineRule="auto"/>
            </w:pPr>
            <w:r w:rsidRPr="00C25572">
              <w:t>Suspension</w:t>
            </w:r>
          </w:p>
        </w:tc>
        <w:tc>
          <w:tcPr>
            <w:tcW w:w="1260" w:type="dxa"/>
            <w:vAlign w:val="top"/>
          </w:tcPr>
          <w:p w14:paraId="65FD79B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4833802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7AC9339B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13CDCBC7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</w:tr>
      <w:tr w:rsidR="00981B74" w:rsidRPr="00C25572" w14:paraId="606C049E" w14:textId="77777777" w:rsidTr="0045259E">
        <w:tc>
          <w:tcPr>
            <w:tcW w:w="5038" w:type="dxa"/>
            <w:vAlign w:val="top"/>
          </w:tcPr>
          <w:p w14:paraId="3DAADEC0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FOX internal bypass, external reservoir shocks</w:t>
            </w:r>
          </w:p>
        </w:tc>
        <w:tc>
          <w:tcPr>
            <w:tcW w:w="1260" w:type="dxa"/>
            <w:vAlign w:val="top"/>
          </w:tcPr>
          <w:p w14:paraId="5F3046F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A1E413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5B81D77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34F3334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81B74" w:rsidRPr="00C25572" w14:paraId="3DC26CE2" w14:textId="77777777" w:rsidTr="0045259E">
        <w:tc>
          <w:tcPr>
            <w:tcW w:w="5038" w:type="dxa"/>
            <w:vAlign w:val="top"/>
          </w:tcPr>
          <w:p w14:paraId="2AF9FA1D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FOX front hydraulic jounce bumpers</w:t>
            </w:r>
          </w:p>
        </w:tc>
        <w:tc>
          <w:tcPr>
            <w:tcW w:w="1260" w:type="dxa"/>
            <w:vAlign w:val="top"/>
          </w:tcPr>
          <w:p w14:paraId="52FD06C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FF9A46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72518C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53357F7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981B74" w:rsidRPr="00C25572" w14:paraId="346ECEB5" w14:textId="77777777" w:rsidTr="0045259E">
        <w:tc>
          <w:tcPr>
            <w:tcW w:w="5038" w:type="dxa"/>
            <w:vAlign w:val="top"/>
          </w:tcPr>
          <w:p w14:paraId="66D7DEE2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Trailer-sway control</w:t>
            </w:r>
          </w:p>
        </w:tc>
        <w:tc>
          <w:tcPr>
            <w:tcW w:w="1260" w:type="dxa"/>
            <w:vAlign w:val="top"/>
          </w:tcPr>
          <w:p w14:paraId="028E7A91" w14:textId="77777777" w:rsidR="00981B74" w:rsidRPr="0064390A" w:rsidRDefault="00981B74" w:rsidP="0045259E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2F00C6D2" w14:textId="77777777" w:rsidR="00981B74" w:rsidRPr="0064390A" w:rsidRDefault="00981B74" w:rsidP="0045259E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  <w:tc>
          <w:tcPr>
            <w:tcW w:w="1260" w:type="dxa"/>
            <w:vAlign w:val="top"/>
          </w:tcPr>
          <w:p w14:paraId="4BD83E55" w14:textId="77777777" w:rsidR="00981B74" w:rsidRPr="0064390A" w:rsidRDefault="00981B74" w:rsidP="0045259E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41DC1DC4" w14:textId="77777777" w:rsidR="00981B74" w:rsidRPr="0064390A" w:rsidRDefault="00981B74" w:rsidP="0045259E">
            <w:pPr>
              <w:pStyle w:val="S-O-P"/>
              <w:spacing w:before="76" w:after="76" w:line="240" w:lineRule="auto"/>
            </w:pPr>
            <w:r w:rsidRPr="0064390A">
              <w:t>S</w:t>
            </w:r>
          </w:p>
        </w:tc>
      </w:tr>
      <w:tr w:rsidR="00981B74" w:rsidRPr="00C25572" w14:paraId="1CB6C56D" w14:textId="77777777" w:rsidTr="0045259E">
        <w:tc>
          <w:tcPr>
            <w:tcW w:w="5038" w:type="dxa"/>
            <w:vAlign w:val="top"/>
          </w:tcPr>
          <w:p w14:paraId="19FCBBD1" w14:textId="77777777" w:rsidR="00981B74" w:rsidRPr="00C25572" w:rsidRDefault="00981B74" w:rsidP="00E03692">
            <w:pPr>
              <w:pStyle w:val="BodyCopy"/>
              <w:keepNext/>
              <w:keepLines/>
              <w:widowControl/>
            </w:pPr>
            <w:r w:rsidRPr="00C25572">
              <w:lastRenderedPageBreak/>
              <w:t>Transfer Case</w:t>
            </w:r>
          </w:p>
        </w:tc>
        <w:tc>
          <w:tcPr>
            <w:tcW w:w="1260" w:type="dxa"/>
            <w:vAlign w:val="top"/>
          </w:tcPr>
          <w:p w14:paraId="0FBDEE09" w14:textId="77777777" w:rsidR="00981B74" w:rsidRPr="0064390A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04619016" w14:textId="77777777" w:rsidR="00981B74" w:rsidRPr="0064390A" w:rsidRDefault="00981B74" w:rsidP="0045259E">
            <w:pPr>
              <w:pStyle w:val="S-O-P"/>
            </w:pPr>
          </w:p>
        </w:tc>
        <w:tc>
          <w:tcPr>
            <w:tcW w:w="1260" w:type="dxa"/>
            <w:vAlign w:val="top"/>
          </w:tcPr>
          <w:p w14:paraId="2DE1540A" w14:textId="77777777" w:rsidR="00981B74" w:rsidRPr="0064390A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3861D861" w14:textId="77777777" w:rsidR="00981B74" w:rsidRPr="0064390A" w:rsidRDefault="00981B74" w:rsidP="0045259E">
            <w:pPr>
              <w:pStyle w:val="S-O-P"/>
            </w:pPr>
          </w:p>
        </w:tc>
      </w:tr>
      <w:tr w:rsidR="00981B74" w:rsidRPr="00C25572" w14:paraId="5AA5C0A2" w14:textId="77777777" w:rsidTr="0045259E">
        <w:tc>
          <w:tcPr>
            <w:tcW w:w="5038" w:type="dxa"/>
            <w:vAlign w:val="top"/>
          </w:tcPr>
          <w:p w14:paraId="2AC0A550" w14:textId="77777777" w:rsidR="00981B74" w:rsidRPr="001E5A69" w:rsidRDefault="00981B74" w:rsidP="00E03692">
            <w:pPr>
              <w:pStyle w:val="BodyIndent1"/>
              <w:keepNext/>
              <w:keepLines/>
              <w:widowControl/>
            </w:pPr>
            <w:r w:rsidRPr="001E5A69">
              <w:t xml:space="preserve">Transfer case/4WD system — Command-Trac NV241, </w:t>
            </w:r>
            <w:r w:rsidRPr="001E5A69">
              <w:br/>
              <w:t>part-time, shift-on-the-fly transfer case</w:t>
            </w:r>
          </w:p>
        </w:tc>
        <w:tc>
          <w:tcPr>
            <w:tcW w:w="1260" w:type="dxa"/>
            <w:vAlign w:val="top"/>
          </w:tcPr>
          <w:p w14:paraId="3B92C92D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093C9865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0" w:type="dxa"/>
            <w:vAlign w:val="top"/>
          </w:tcPr>
          <w:p w14:paraId="74AF1462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7BADEE8E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4FA379BF" w14:textId="77777777" w:rsidTr="0045259E">
        <w:tc>
          <w:tcPr>
            <w:tcW w:w="5038" w:type="dxa"/>
            <w:vAlign w:val="top"/>
          </w:tcPr>
          <w:p w14:paraId="23DBFB38" w14:textId="77777777" w:rsidR="00981B74" w:rsidRPr="001E5A69" w:rsidRDefault="00981B74" w:rsidP="0045259E">
            <w:pPr>
              <w:pStyle w:val="BodyIndent1"/>
            </w:pPr>
            <w:r w:rsidRPr="001E5A69">
              <w:t>Selec-Trac full-time transfer case (2.72:1)</w:t>
            </w:r>
          </w:p>
        </w:tc>
        <w:tc>
          <w:tcPr>
            <w:tcW w:w="1260" w:type="dxa"/>
            <w:vAlign w:val="top"/>
          </w:tcPr>
          <w:p w14:paraId="49414A31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68C81224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0" w:type="dxa"/>
            <w:vAlign w:val="top"/>
          </w:tcPr>
          <w:p w14:paraId="5E6CCED6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0F47C6D4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6D59523E" w14:textId="77777777" w:rsidTr="0045259E">
        <w:tc>
          <w:tcPr>
            <w:tcW w:w="5038" w:type="dxa"/>
            <w:vAlign w:val="top"/>
          </w:tcPr>
          <w:p w14:paraId="4D828035" w14:textId="77777777" w:rsidR="00981B74" w:rsidRPr="001E5A69" w:rsidRDefault="00981B74" w:rsidP="0045259E">
            <w:pPr>
              <w:pStyle w:val="BodyIndent1"/>
            </w:pPr>
            <w:r w:rsidRPr="001E5A69">
              <w:t>Rock-Trac NV241 OR, part-time, shift-on-the-fly transfer case; 4:1 low-gear ratio</w:t>
            </w:r>
          </w:p>
        </w:tc>
        <w:tc>
          <w:tcPr>
            <w:tcW w:w="1260" w:type="dxa"/>
            <w:vAlign w:val="top"/>
          </w:tcPr>
          <w:p w14:paraId="227D59B5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DE7302C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92FE365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D338A9B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</w:tr>
      <w:tr w:rsidR="00981B74" w:rsidRPr="00C25572" w14:paraId="22190910" w14:textId="77777777" w:rsidTr="0045259E">
        <w:tc>
          <w:tcPr>
            <w:tcW w:w="5038" w:type="dxa"/>
            <w:vAlign w:val="top"/>
          </w:tcPr>
          <w:p w14:paraId="16B51122" w14:textId="77777777" w:rsidR="00981B74" w:rsidRPr="001E5A69" w:rsidRDefault="00981B74" w:rsidP="0045259E">
            <w:pPr>
              <w:pStyle w:val="BodyIndent1"/>
            </w:pPr>
            <w:r w:rsidRPr="001E5A69">
              <w:t>Rock-Trac NV241 OR, full-time, shift-on-the-fly transfer case; 4:1 low-gear ratio</w:t>
            </w:r>
          </w:p>
        </w:tc>
        <w:tc>
          <w:tcPr>
            <w:tcW w:w="1260" w:type="dxa"/>
            <w:vAlign w:val="top"/>
          </w:tcPr>
          <w:p w14:paraId="3B5EFB86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5E42A08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D2D5364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EE4FF0B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</w:tr>
    </w:tbl>
    <w:p w14:paraId="357D69E7" w14:textId="77777777" w:rsidR="00981B74" w:rsidRPr="001E5A69" w:rsidRDefault="00981B74" w:rsidP="00981B74">
      <w:pPr>
        <w:pStyle w:val="Heading3"/>
      </w:pPr>
      <w:r w:rsidRPr="001E5A69">
        <w:t>TOWING AND HAULING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981B74" w:rsidRPr="0064390A" w14:paraId="29F62ACF" w14:textId="77777777" w:rsidTr="0045259E">
        <w:trPr>
          <w:tblHeader/>
        </w:trPr>
        <w:tc>
          <w:tcPr>
            <w:tcW w:w="5038" w:type="dxa"/>
            <w:vAlign w:val="top"/>
          </w:tcPr>
          <w:p w14:paraId="27549A83" w14:textId="77777777" w:rsidR="00981B74" w:rsidRPr="0064390A" w:rsidRDefault="00981B74" w:rsidP="0045259E">
            <w:pPr>
              <w:pStyle w:val="ModelSubhead"/>
              <w:jc w:val="left"/>
            </w:pPr>
            <w:r w:rsidRPr="001E5A69">
              <w:t>TOWING AND HAULING</w:t>
            </w:r>
          </w:p>
        </w:tc>
        <w:tc>
          <w:tcPr>
            <w:tcW w:w="1260" w:type="dxa"/>
            <w:vAlign w:val="top"/>
          </w:tcPr>
          <w:p w14:paraId="73B85406" w14:textId="77777777" w:rsidR="00981B74" w:rsidRPr="0064390A" w:rsidRDefault="00981B74" w:rsidP="0045259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017C727A" w14:textId="77777777" w:rsidR="00981B74" w:rsidRPr="0064390A" w:rsidRDefault="00981B74" w:rsidP="0045259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1E407562" w14:textId="77777777" w:rsidR="00981B74" w:rsidRPr="0064390A" w:rsidRDefault="00981B74" w:rsidP="0045259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29E3F9E2" w14:textId="77777777" w:rsidR="00981B74" w:rsidRPr="0064390A" w:rsidRDefault="00981B74" w:rsidP="0045259E">
            <w:pPr>
              <w:pStyle w:val="ModelSubhead"/>
            </w:pPr>
            <w:r w:rsidRPr="0064390A">
              <w:t>Rubicon</w:t>
            </w:r>
          </w:p>
        </w:tc>
      </w:tr>
      <w:tr w:rsidR="00981B74" w:rsidRPr="00C25572" w14:paraId="18F9D344" w14:textId="77777777" w:rsidTr="0045259E">
        <w:tc>
          <w:tcPr>
            <w:tcW w:w="5038" w:type="dxa"/>
            <w:vAlign w:val="top"/>
          </w:tcPr>
          <w:p w14:paraId="63D4FEE8" w14:textId="77777777" w:rsidR="00981B74" w:rsidRPr="00C25572" w:rsidRDefault="00981B74" w:rsidP="0045259E">
            <w:pPr>
              <w:pStyle w:val="BodyCopy"/>
              <w:spacing w:before="76" w:after="76" w:line="240" w:lineRule="auto"/>
            </w:pPr>
            <w:r w:rsidRPr="00C25572">
              <w:t>Towing</w:t>
            </w:r>
          </w:p>
        </w:tc>
        <w:tc>
          <w:tcPr>
            <w:tcW w:w="1260" w:type="dxa"/>
            <w:vAlign w:val="top"/>
          </w:tcPr>
          <w:p w14:paraId="7D43F936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33BC769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601D6C8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63D90DF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</w:tr>
      <w:tr w:rsidR="00981B74" w:rsidRPr="00C25572" w14:paraId="680B599D" w14:textId="77777777" w:rsidTr="0045259E">
        <w:tc>
          <w:tcPr>
            <w:tcW w:w="5038" w:type="dxa"/>
            <w:vAlign w:val="top"/>
          </w:tcPr>
          <w:p w14:paraId="432A87F5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 xml:space="preserve">Four-pin and seven-pin trailer wiring </w:t>
            </w:r>
          </w:p>
        </w:tc>
        <w:tc>
          <w:tcPr>
            <w:tcW w:w="1260" w:type="dxa"/>
            <w:vAlign w:val="top"/>
          </w:tcPr>
          <w:p w14:paraId="51AE9AF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27B00B2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3D66AC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3CB446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3509F23A" w14:textId="77777777" w:rsidTr="0045259E">
        <w:tc>
          <w:tcPr>
            <w:tcW w:w="5038" w:type="dxa"/>
            <w:vAlign w:val="top"/>
          </w:tcPr>
          <w:p w14:paraId="1679B919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Class II bumper hitch</w:t>
            </w:r>
          </w:p>
        </w:tc>
        <w:tc>
          <w:tcPr>
            <w:tcW w:w="1260" w:type="dxa"/>
            <w:vAlign w:val="top"/>
          </w:tcPr>
          <w:p w14:paraId="56BEBE7C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E9E830B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21641B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AE31784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463AD24B" w14:textId="77777777" w:rsidTr="0045259E">
        <w:tc>
          <w:tcPr>
            <w:tcW w:w="5038" w:type="dxa"/>
            <w:vAlign w:val="top"/>
          </w:tcPr>
          <w:p w14:paraId="599E7BA7" w14:textId="77777777" w:rsidR="00981B74" w:rsidRPr="001E5A69" w:rsidRDefault="00981B74" w:rsidP="0045259E">
            <w:pPr>
              <w:pStyle w:val="BodyIndent1"/>
              <w:spacing w:before="76" w:after="76" w:line="240" w:lineRule="auto"/>
            </w:pPr>
            <w:r w:rsidRPr="001E5A69">
              <w:t>Class IV receiver hitch</w:t>
            </w:r>
          </w:p>
        </w:tc>
        <w:tc>
          <w:tcPr>
            <w:tcW w:w="1260" w:type="dxa"/>
            <w:vAlign w:val="top"/>
          </w:tcPr>
          <w:p w14:paraId="2FFA94A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B2696F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527ABE66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9E7372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</w:tr>
      <w:tr w:rsidR="00981B74" w:rsidRPr="00C25572" w14:paraId="14A78A95" w14:textId="77777777" w:rsidTr="0045259E">
        <w:tc>
          <w:tcPr>
            <w:tcW w:w="5038" w:type="dxa"/>
            <w:vAlign w:val="top"/>
          </w:tcPr>
          <w:p w14:paraId="59A250E6" w14:textId="77777777" w:rsidR="00981B74" w:rsidRPr="00C25572" w:rsidRDefault="00981B74" w:rsidP="0045259E">
            <w:pPr>
              <w:pStyle w:val="BodyCopy"/>
              <w:spacing w:before="76" w:after="76" w:line="240" w:lineRule="auto"/>
            </w:pPr>
            <w:r w:rsidRPr="00C25572">
              <w:t xml:space="preserve">Truck Bed </w:t>
            </w:r>
          </w:p>
        </w:tc>
        <w:tc>
          <w:tcPr>
            <w:tcW w:w="1260" w:type="dxa"/>
            <w:vAlign w:val="top"/>
          </w:tcPr>
          <w:p w14:paraId="4306769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6A00ACC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0" w:type="dxa"/>
            <w:vAlign w:val="top"/>
          </w:tcPr>
          <w:p w14:paraId="36F0A53C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  <w:tc>
          <w:tcPr>
            <w:tcW w:w="1261" w:type="dxa"/>
            <w:vAlign w:val="top"/>
          </w:tcPr>
          <w:p w14:paraId="48FFB3F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</w:p>
        </w:tc>
      </w:tr>
      <w:tr w:rsidR="00981B74" w:rsidRPr="00C25572" w14:paraId="456F8113" w14:textId="77777777" w:rsidTr="0045259E">
        <w:tc>
          <w:tcPr>
            <w:tcW w:w="5038" w:type="dxa"/>
            <w:vAlign w:val="top"/>
          </w:tcPr>
          <w:p w14:paraId="7A7C4207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5-ft</w:t>
            </w:r>
            <w:r>
              <w:t>.</w:t>
            </w:r>
            <w:r w:rsidRPr="00C25572">
              <w:t xml:space="preserve"> steel box</w:t>
            </w:r>
          </w:p>
        </w:tc>
        <w:tc>
          <w:tcPr>
            <w:tcW w:w="1260" w:type="dxa"/>
            <w:vAlign w:val="top"/>
          </w:tcPr>
          <w:p w14:paraId="0BFE06D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B587EE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D0A45B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E21E58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14EE5536" w14:textId="77777777" w:rsidTr="0045259E">
        <w:tc>
          <w:tcPr>
            <w:tcW w:w="5038" w:type="dxa"/>
            <w:vAlign w:val="top"/>
          </w:tcPr>
          <w:p w14:paraId="61B79A9B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Damped three-position tailgate</w:t>
            </w:r>
          </w:p>
        </w:tc>
        <w:tc>
          <w:tcPr>
            <w:tcW w:w="1260" w:type="dxa"/>
            <w:vAlign w:val="top"/>
          </w:tcPr>
          <w:p w14:paraId="5BB30AF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EB7A932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6E2E7B6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9E01765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505CCFBD" w14:textId="77777777" w:rsidTr="0045259E">
        <w:tc>
          <w:tcPr>
            <w:tcW w:w="5038" w:type="dxa"/>
            <w:vAlign w:val="top"/>
          </w:tcPr>
          <w:p w14:paraId="1647B217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Cargo lights</w:t>
            </w:r>
          </w:p>
        </w:tc>
        <w:tc>
          <w:tcPr>
            <w:tcW w:w="1260" w:type="dxa"/>
            <w:vAlign w:val="top"/>
          </w:tcPr>
          <w:p w14:paraId="5787DC0B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2117AF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3A7684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858C3D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S</w:t>
            </w:r>
          </w:p>
        </w:tc>
      </w:tr>
      <w:tr w:rsidR="00981B74" w:rsidRPr="00C25572" w14:paraId="4CC86433" w14:textId="77777777" w:rsidTr="0045259E">
        <w:tc>
          <w:tcPr>
            <w:tcW w:w="5038" w:type="dxa"/>
            <w:vAlign w:val="top"/>
          </w:tcPr>
          <w:p w14:paraId="139A62F3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Spray-in bedliner</w:t>
            </w:r>
          </w:p>
        </w:tc>
        <w:tc>
          <w:tcPr>
            <w:tcW w:w="1260" w:type="dxa"/>
            <w:vAlign w:val="top"/>
          </w:tcPr>
          <w:p w14:paraId="24D2BD3A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3B20F58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2103826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EAF792D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</w:tr>
      <w:tr w:rsidR="00981B74" w:rsidRPr="00C25572" w14:paraId="3AB93D72" w14:textId="77777777" w:rsidTr="0045259E">
        <w:tc>
          <w:tcPr>
            <w:tcW w:w="5038" w:type="dxa"/>
            <w:vAlign w:val="top"/>
          </w:tcPr>
          <w:p w14:paraId="3EB8E2DA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Roll-up tonneau cover</w:t>
            </w:r>
          </w:p>
        </w:tc>
        <w:tc>
          <w:tcPr>
            <w:tcW w:w="1260" w:type="dxa"/>
            <w:vAlign w:val="top"/>
          </w:tcPr>
          <w:p w14:paraId="55E3955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6E61EA1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1531B40C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ED4F49F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O</w:t>
            </w:r>
          </w:p>
        </w:tc>
      </w:tr>
      <w:tr w:rsidR="00981B74" w:rsidRPr="00C25572" w14:paraId="426D36BC" w14:textId="77777777" w:rsidTr="0045259E">
        <w:tc>
          <w:tcPr>
            <w:tcW w:w="5038" w:type="dxa"/>
            <w:vAlign w:val="top"/>
          </w:tcPr>
          <w:p w14:paraId="6F771567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115-volt power outlet</w:t>
            </w:r>
          </w:p>
        </w:tc>
        <w:tc>
          <w:tcPr>
            <w:tcW w:w="1260" w:type="dxa"/>
            <w:vAlign w:val="top"/>
          </w:tcPr>
          <w:p w14:paraId="467D0C3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649DD10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1AB2952B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0114ABE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</w:tr>
      <w:tr w:rsidR="00981B74" w:rsidRPr="00C25572" w14:paraId="01E12619" w14:textId="77777777" w:rsidTr="0045259E">
        <w:tc>
          <w:tcPr>
            <w:tcW w:w="5038" w:type="dxa"/>
            <w:vAlign w:val="top"/>
          </w:tcPr>
          <w:p w14:paraId="72D9B0B9" w14:textId="77777777" w:rsidR="00981B74" w:rsidRPr="00C25572" w:rsidRDefault="00981B74" w:rsidP="0045259E">
            <w:pPr>
              <w:pStyle w:val="BodyIndent1"/>
              <w:spacing w:before="76" w:after="76" w:line="240" w:lineRule="auto"/>
            </w:pPr>
            <w:r w:rsidRPr="00C25572">
              <w:t>Adjustable rail-based tie-down system</w:t>
            </w:r>
          </w:p>
        </w:tc>
        <w:tc>
          <w:tcPr>
            <w:tcW w:w="1260" w:type="dxa"/>
            <w:vAlign w:val="top"/>
          </w:tcPr>
          <w:p w14:paraId="245D8EA9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436C123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339C2A17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9078E0C" w14:textId="77777777" w:rsidR="00981B74" w:rsidRPr="00C25572" w:rsidRDefault="00981B74" w:rsidP="0045259E">
            <w:pPr>
              <w:pStyle w:val="S-O-P"/>
              <w:spacing w:before="76" w:after="76" w:line="240" w:lineRule="auto"/>
            </w:pPr>
            <w:r w:rsidRPr="00C25572">
              <w:t>P</w:t>
            </w:r>
          </w:p>
        </w:tc>
      </w:tr>
    </w:tbl>
    <w:p w14:paraId="357F485A" w14:textId="77777777" w:rsidR="00981B74" w:rsidRDefault="00981B74" w:rsidP="00981B74">
      <w:pPr>
        <w:pStyle w:val="Heading3"/>
      </w:pPr>
      <w:r w:rsidRPr="00C25572">
        <w:t>EXTERIOR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981B74" w:rsidRPr="0064390A" w14:paraId="3B4FDC8E" w14:textId="77777777" w:rsidTr="0045259E">
        <w:trPr>
          <w:tblHeader/>
        </w:trPr>
        <w:tc>
          <w:tcPr>
            <w:tcW w:w="5038" w:type="dxa"/>
            <w:vAlign w:val="top"/>
          </w:tcPr>
          <w:p w14:paraId="6F07722C" w14:textId="77777777" w:rsidR="00981B74" w:rsidRPr="0064390A" w:rsidRDefault="00981B74" w:rsidP="0045259E">
            <w:pPr>
              <w:pStyle w:val="ModelSubhead"/>
              <w:jc w:val="left"/>
            </w:pPr>
            <w:r>
              <w:t>EXTERIOR</w:t>
            </w:r>
          </w:p>
        </w:tc>
        <w:tc>
          <w:tcPr>
            <w:tcW w:w="1260" w:type="dxa"/>
            <w:vAlign w:val="top"/>
          </w:tcPr>
          <w:p w14:paraId="0BB3EBC9" w14:textId="77777777" w:rsidR="00981B74" w:rsidRPr="0064390A" w:rsidRDefault="00981B74" w:rsidP="0045259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106943C8" w14:textId="77777777" w:rsidR="00981B74" w:rsidRPr="0064390A" w:rsidRDefault="00981B74" w:rsidP="0045259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315A0741" w14:textId="77777777" w:rsidR="00981B74" w:rsidRPr="0064390A" w:rsidRDefault="00981B74" w:rsidP="0045259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65D519E9" w14:textId="77777777" w:rsidR="00981B74" w:rsidRPr="0064390A" w:rsidRDefault="00981B74" w:rsidP="0045259E">
            <w:pPr>
              <w:pStyle w:val="ModelSubhead"/>
            </w:pPr>
            <w:r w:rsidRPr="0064390A">
              <w:t>Rubicon</w:t>
            </w:r>
          </w:p>
        </w:tc>
      </w:tr>
      <w:tr w:rsidR="00981B74" w:rsidRPr="00C25572" w14:paraId="1986A7FF" w14:textId="77777777" w:rsidTr="0045259E">
        <w:tc>
          <w:tcPr>
            <w:tcW w:w="5038" w:type="dxa"/>
            <w:vAlign w:val="top"/>
          </w:tcPr>
          <w:p w14:paraId="01CD166C" w14:textId="77777777" w:rsidR="00981B74" w:rsidRPr="00C25572" w:rsidRDefault="00981B74" w:rsidP="0045259E">
            <w:pPr>
              <w:pStyle w:val="BodyCopy"/>
            </w:pPr>
            <w:r w:rsidRPr="00C25572">
              <w:t>Doors</w:t>
            </w:r>
          </w:p>
        </w:tc>
        <w:tc>
          <w:tcPr>
            <w:tcW w:w="1260" w:type="dxa"/>
            <w:vAlign w:val="top"/>
          </w:tcPr>
          <w:p w14:paraId="33E1D0C0" w14:textId="77777777" w:rsidR="00981B74" w:rsidRPr="0064390A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79123356" w14:textId="77777777" w:rsidR="00981B74" w:rsidRPr="0064390A" w:rsidRDefault="00981B74" w:rsidP="0045259E">
            <w:pPr>
              <w:pStyle w:val="S-O-P"/>
            </w:pPr>
          </w:p>
        </w:tc>
        <w:tc>
          <w:tcPr>
            <w:tcW w:w="1260" w:type="dxa"/>
            <w:vAlign w:val="top"/>
          </w:tcPr>
          <w:p w14:paraId="4A485610" w14:textId="77777777" w:rsidR="00981B74" w:rsidRPr="0064390A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541A8C56" w14:textId="77777777" w:rsidR="00981B74" w:rsidRPr="0064390A" w:rsidRDefault="00981B74" w:rsidP="0045259E">
            <w:pPr>
              <w:pStyle w:val="S-O-P"/>
            </w:pPr>
          </w:p>
        </w:tc>
      </w:tr>
      <w:tr w:rsidR="00981B74" w:rsidRPr="00C25572" w14:paraId="77636A1B" w14:textId="77777777" w:rsidTr="0045259E">
        <w:tc>
          <w:tcPr>
            <w:tcW w:w="5038" w:type="dxa"/>
            <w:vAlign w:val="top"/>
          </w:tcPr>
          <w:p w14:paraId="5DE79290" w14:textId="77777777" w:rsidR="00981B74" w:rsidRPr="001E5A69" w:rsidRDefault="00981B74" w:rsidP="0045259E">
            <w:pPr>
              <w:pStyle w:val="BodyIndent1"/>
            </w:pPr>
            <w:r w:rsidRPr="001E5A69">
              <w:t>Full-metal doors with roll-up windows</w:t>
            </w:r>
          </w:p>
        </w:tc>
        <w:tc>
          <w:tcPr>
            <w:tcW w:w="1260" w:type="dxa"/>
            <w:vAlign w:val="top"/>
          </w:tcPr>
          <w:p w14:paraId="17EE8F9B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3607F95D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AF62645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0271BD5" w14:textId="77777777" w:rsidR="00981B74" w:rsidRPr="0064390A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2325B1C2" w14:textId="77777777" w:rsidTr="0045259E">
        <w:tc>
          <w:tcPr>
            <w:tcW w:w="5038" w:type="dxa"/>
            <w:vAlign w:val="top"/>
          </w:tcPr>
          <w:p w14:paraId="3BEA82B3" w14:textId="77777777" w:rsidR="00981B74" w:rsidRPr="001E5A69" w:rsidRDefault="00981B74" w:rsidP="0045259E">
            <w:pPr>
              <w:pStyle w:val="BodyIndent1"/>
            </w:pPr>
            <w:r w:rsidRPr="001E5A69">
              <w:t>Full-metal doors with power windows</w:t>
            </w:r>
          </w:p>
        </w:tc>
        <w:tc>
          <w:tcPr>
            <w:tcW w:w="1260" w:type="dxa"/>
            <w:vAlign w:val="top"/>
          </w:tcPr>
          <w:p w14:paraId="2EA4DCAD" w14:textId="77777777" w:rsidR="00981B74" w:rsidRPr="0064390A" w:rsidRDefault="00981B74" w:rsidP="0045259E">
            <w:pPr>
              <w:pStyle w:val="S-O-P"/>
            </w:pPr>
            <w:r w:rsidRPr="0064390A">
              <w:t>O</w:t>
            </w:r>
          </w:p>
        </w:tc>
        <w:tc>
          <w:tcPr>
            <w:tcW w:w="1261" w:type="dxa"/>
            <w:vAlign w:val="top"/>
          </w:tcPr>
          <w:p w14:paraId="05B2B5EA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0" w:type="dxa"/>
            <w:vAlign w:val="top"/>
          </w:tcPr>
          <w:p w14:paraId="33F9760D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  <w:tc>
          <w:tcPr>
            <w:tcW w:w="1261" w:type="dxa"/>
            <w:vAlign w:val="top"/>
          </w:tcPr>
          <w:p w14:paraId="0432925D" w14:textId="77777777" w:rsidR="00981B74" w:rsidRPr="0064390A" w:rsidRDefault="00981B74" w:rsidP="0045259E">
            <w:pPr>
              <w:pStyle w:val="S-O-P"/>
            </w:pPr>
            <w:r w:rsidRPr="0064390A">
              <w:t>S</w:t>
            </w:r>
          </w:p>
        </w:tc>
      </w:tr>
      <w:tr w:rsidR="00981B74" w:rsidRPr="00C25572" w14:paraId="7B3FBD41" w14:textId="77777777" w:rsidTr="0045259E">
        <w:tc>
          <w:tcPr>
            <w:tcW w:w="5038" w:type="dxa"/>
            <w:vAlign w:val="top"/>
          </w:tcPr>
          <w:p w14:paraId="78212D40" w14:textId="77777777" w:rsidR="00981B74" w:rsidRPr="001E5A69" w:rsidRDefault="00981B74" w:rsidP="0045259E">
            <w:pPr>
              <w:pStyle w:val="BodyIndent1"/>
            </w:pPr>
            <w:r w:rsidRPr="001E5A69">
              <w:t>Half doors</w:t>
            </w:r>
          </w:p>
        </w:tc>
        <w:tc>
          <w:tcPr>
            <w:tcW w:w="1260" w:type="dxa"/>
            <w:vAlign w:val="top"/>
          </w:tcPr>
          <w:p w14:paraId="2BD1DEEC" w14:textId="77777777" w:rsidR="00981B74" w:rsidRPr="0064390A" w:rsidRDefault="00981B74" w:rsidP="0045259E">
            <w:pPr>
              <w:pStyle w:val="S-O-P"/>
            </w:pPr>
            <w:r w:rsidRPr="0064390A">
              <w:t>P</w:t>
            </w:r>
          </w:p>
        </w:tc>
        <w:tc>
          <w:tcPr>
            <w:tcW w:w="1261" w:type="dxa"/>
            <w:vAlign w:val="top"/>
          </w:tcPr>
          <w:p w14:paraId="2D61C227" w14:textId="77777777" w:rsidR="00981B74" w:rsidRPr="0064390A" w:rsidRDefault="00981B74" w:rsidP="0045259E">
            <w:pPr>
              <w:pStyle w:val="S-O-P"/>
            </w:pPr>
            <w:r w:rsidRPr="0064390A">
              <w:t>P</w:t>
            </w:r>
          </w:p>
        </w:tc>
        <w:tc>
          <w:tcPr>
            <w:tcW w:w="1260" w:type="dxa"/>
            <w:vAlign w:val="top"/>
          </w:tcPr>
          <w:p w14:paraId="1A621169" w14:textId="77777777" w:rsidR="00981B74" w:rsidRPr="0064390A" w:rsidRDefault="00981B74" w:rsidP="0045259E">
            <w:pPr>
              <w:pStyle w:val="S-O-P"/>
            </w:pPr>
            <w:r w:rsidRPr="0064390A">
              <w:t>P</w:t>
            </w:r>
          </w:p>
        </w:tc>
        <w:tc>
          <w:tcPr>
            <w:tcW w:w="1261" w:type="dxa"/>
            <w:vAlign w:val="top"/>
          </w:tcPr>
          <w:p w14:paraId="3F42A84F" w14:textId="77777777" w:rsidR="00981B74" w:rsidRPr="0064390A" w:rsidRDefault="00981B74" w:rsidP="0045259E">
            <w:pPr>
              <w:pStyle w:val="S-O-P"/>
            </w:pPr>
            <w:r w:rsidRPr="0064390A">
              <w:t>P</w:t>
            </w:r>
          </w:p>
        </w:tc>
      </w:tr>
      <w:tr w:rsidR="00981B74" w:rsidRPr="00C25572" w14:paraId="236A4ED3" w14:textId="77777777" w:rsidTr="0045259E">
        <w:tc>
          <w:tcPr>
            <w:tcW w:w="5038" w:type="dxa"/>
            <w:vAlign w:val="top"/>
          </w:tcPr>
          <w:p w14:paraId="574C6FA8" w14:textId="77777777" w:rsidR="00981B74" w:rsidRPr="00C25572" w:rsidRDefault="00981B74" w:rsidP="0045259E">
            <w:pPr>
              <w:pStyle w:val="BodyCopy"/>
              <w:keepNext/>
              <w:keepLines/>
            </w:pPr>
            <w:r w:rsidRPr="00C25572">
              <w:lastRenderedPageBreak/>
              <w:t xml:space="preserve">Door Locks </w:t>
            </w:r>
          </w:p>
        </w:tc>
        <w:tc>
          <w:tcPr>
            <w:tcW w:w="1260" w:type="dxa"/>
            <w:vAlign w:val="top"/>
          </w:tcPr>
          <w:p w14:paraId="2A64626A" w14:textId="77777777" w:rsidR="00981B74" w:rsidRPr="0064390A" w:rsidRDefault="00981B74" w:rsidP="0045259E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682042F0" w14:textId="77777777" w:rsidR="00981B74" w:rsidRPr="0064390A" w:rsidRDefault="00981B74" w:rsidP="0045259E">
            <w:pPr>
              <w:pStyle w:val="S-O-P"/>
              <w:keepNext/>
              <w:keepLines/>
            </w:pPr>
          </w:p>
        </w:tc>
        <w:tc>
          <w:tcPr>
            <w:tcW w:w="1260" w:type="dxa"/>
            <w:vAlign w:val="top"/>
          </w:tcPr>
          <w:p w14:paraId="38B4E780" w14:textId="77777777" w:rsidR="00981B74" w:rsidRPr="0064390A" w:rsidRDefault="00981B74" w:rsidP="0045259E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0F21EC13" w14:textId="77777777" w:rsidR="00981B74" w:rsidRPr="0064390A" w:rsidRDefault="00981B74" w:rsidP="0045259E">
            <w:pPr>
              <w:pStyle w:val="S-O-P"/>
              <w:keepNext/>
              <w:keepLines/>
            </w:pPr>
          </w:p>
        </w:tc>
      </w:tr>
      <w:tr w:rsidR="00981B74" w:rsidRPr="00C25572" w14:paraId="3B607701" w14:textId="77777777" w:rsidTr="0045259E">
        <w:tc>
          <w:tcPr>
            <w:tcW w:w="5038" w:type="dxa"/>
            <w:vAlign w:val="top"/>
          </w:tcPr>
          <w:p w14:paraId="405EB7CA" w14:textId="77777777" w:rsidR="00981B74" w:rsidRPr="001E5A69" w:rsidRDefault="00981B74" w:rsidP="0045259E">
            <w:pPr>
              <w:pStyle w:val="BodyIndent1"/>
              <w:keepNext/>
              <w:keepLines/>
            </w:pPr>
            <w:r w:rsidRPr="001E5A69">
              <w:t>Manual door locks — full door</w:t>
            </w:r>
          </w:p>
        </w:tc>
        <w:tc>
          <w:tcPr>
            <w:tcW w:w="1260" w:type="dxa"/>
            <w:vAlign w:val="top"/>
          </w:tcPr>
          <w:p w14:paraId="0CBD90A2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F625EEE" w14:textId="77777777" w:rsidR="00981B74" w:rsidRPr="00C25572" w:rsidRDefault="00981B74" w:rsidP="0045259E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BE0C69F" w14:textId="77777777" w:rsidR="00981B74" w:rsidRPr="00C25572" w:rsidRDefault="00981B74" w:rsidP="0045259E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930ACC2" w14:textId="77777777" w:rsidR="00981B74" w:rsidRPr="00C25572" w:rsidRDefault="00981B74" w:rsidP="0045259E">
            <w:pPr>
              <w:pStyle w:val="S-O-P"/>
              <w:keepNext/>
              <w:keepLines/>
            </w:pPr>
            <w:r>
              <w:t>NA</w:t>
            </w:r>
          </w:p>
        </w:tc>
      </w:tr>
      <w:tr w:rsidR="00981B74" w:rsidRPr="00C25572" w14:paraId="3889E086" w14:textId="77777777" w:rsidTr="0045259E">
        <w:tc>
          <w:tcPr>
            <w:tcW w:w="5038" w:type="dxa"/>
            <w:vAlign w:val="top"/>
          </w:tcPr>
          <w:p w14:paraId="7EC223BF" w14:textId="77777777" w:rsidR="00981B74" w:rsidRPr="001E5A69" w:rsidRDefault="00981B74" w:rsidP="0045259E">
            <w:pPr>
              <w:pStyle w:val="BodyIndent1"/>
            </w:pPr>
            <w:r w:rsidRPr="001E5A69">
              <w:t xml:space="preserve">Power door locks (speed-sensitive locking) — </w:t>
            </w:r>
            <w:r w:rsidRPr="001E5A69">
              <w:br/>
              <w:t>door-mounted switches</w:t>
            </w:r>
          </w:p>
        </w:tc>
        <w:tc>
          <w:tcPr>
            <w:tcW w:w="1260" w:type="dxa"/>
            <w:vAlign w:val="top"/>
          </w:tcPr>
          <w:p w14:paraId="78E2540A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DBEF500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1C9D418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6DA876A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</w:tr>
      <w:tr w:rsidR="00981B74" w:rsidRPr="00C25572" w14:paraId="741F46BD" w14:textId="77777777" w:rsidTr="0045259E">
        <w:tc>
          <w:tcPr>
            <w:tcW w:w="5038" w:type="dxa"/>
            <w:vAlign w:val="top"/>
          </w:tcPr>
          <w:p w14:paraId="1C7747A1" w14:textId="77777777" w:rsidR="00981B74" w:rsidRPr="00C25572" w:rsidRDefault="00981B74" w:rsidP="0045259E">
            <w:pPr>
              <w:pStyle w:val="BodyCopy"/>
            </w:pPr>
            <w:r w:rsidRPr="00C25572">
              <w:t xml:space="preserve">Fender Flares </w:t>
            </w:r>
          </w:p>
        </w:tc>
        <w:tc>
          <w:tcPr>
            <w:tcW w:w="1260" w:type="dxa"/>
            <w:vAlign w:val="top"/>
          </w:tcPr>
          <w:p w14:paraId="2703A1E3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5166565C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0" w:type="dxa"/>
            <w:vAlign w:val="top"/>
          </w:tcPr>
          <w:p w14:paraId="5E0BD98B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07A58656" w14:textId="77777777" w:rsidR="00981B74" w:rsidRPr="00C25572" w:rsidRDefault="00981B74" w:rsidP="0045259E">
            <w:pPr>
              <w:pStyle w:val="S-O-P"/>
            </w:pPr>
          </w:p>
        </w:tc>
      </w:tr>
      <w:tr w:rsidR="00981B74" w:rsidRPr="00C25572" w14:paraId="436BA9F5" w14:textId="77777777" w:rsidTr="0045259E">
        <w:tc>
          <w:tcPr>
            <w:tcW w:w="5038" w:type="dxa"/>
            <w:vAlign w:val="top"/>
          </w:tcPr>
          <w:p w14:paraId="6EE9B505" w14:textId="77777777" w:rsidR="00981B74" w:rsidRPr="001E5A69" w:rsidRDefault="00981B74" w:rsidP="0045259E">
            <w:pPr>
              <w:pStyle w:val="BodyIndent1"/>
            </w:pPr>
            <w:r w:rsidRPr="001E5A69">
              <w:t>Black, one-piece</w:t>
            </w:r>
          </w:p>
        </w:tc>
        <w:tc>
          <w:tcPr>
            <w:tcW w:w="1260" w:type="dxa"/>
            <w:vAlign w:val="top"/>
          </w:tcPr>
          <w:p w14:paraId="16D28478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530A89E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6C171A4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6317BEA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66857F62" w14:textId="77777777" w:rsidTr="0045259E">
        <w:tc>
          <w:tcPr>
            <w:tcW w:w="5038" w:type="dxa"/>
            <w:vAlign w:val="top"/>
          </w:tcPr>
          <w:p w14:paraId="1463EFB4" w14:textId="77777777" w:rsidR="00981B74" w:rsidRPr="001E5A69" w:rsidRDefault="00981B74" w:rsidP="0045259E">
            <w:pPr>
              <w:pStyle w:val="BodyIndent1"/>
            </w:pPr>
            <w:r w:rsidRPr="001E5A69">
              <w:t>Two-piece — body-color insert</w:t>
            </w:r>
          </w:p>
        </w:tc>
        <w:tc>
          <w:tcPr>
            <w:tcW w:w="1260" w:type="dxa"/>
            <w:vAlign w:val="top"/>
          </w:tcPr>
          <w:p w14:paraId="58EF7BBE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66B206E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6C81832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554EFEF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752B7123" w14:textId="77777777" w:rsidTr="0045259E">
        <w:tc>
          <w:tcPr>
            <w:tcW w:w="5038" w:type="dxa"/>
            <w:vAlign w:val="top"/>
          </w:tcPr>
          <w:p w14:paraId="2A74D175" w14:textId="77777777" w:rsidR="00981B74" w:rsidRPr="001E5A69" w:rsidRDefault="00981B74" w:rsidP="0045259E">
            <w:pPr>
              <w:pStyle w:val="BodyIndent1"/>
            </w:pPr>
            <w:r w:rsidRPr="001E5A69">
              <w:t>Two-piece, high clearance — black</w:t>
            </w:r>
          </w:p>
        </w:tc>
        <w:tc>
          <w:tcPr>
            <w:tcW w:w="1260" w:type="dxa"/>
            <w:vAlign w:val="top"/>
          </w:tcPr>
          <w:p w14:paraId="5E943CD6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7EEB495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B92A5FA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3F62662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</w:tr>
      <w:tr w:rsidR="00981B74" w:rsidRPr="00C25572" w14:paraId="3D3DAEA1" w14:textId="77777777" w:rsidTr="0045259E">
        <w:tc>
          <w:tcPr>
            <w:tcW w:w="5038" w:type="dxa"/>
            <w:vAlign w:val="top"/>
          </w:tcPr>
          <w:p w14:paraId="1EA04F5E" w14:textId="77777777" w:rsidR="00981B74" w:rsidRPr="001E5A69" w:rsidRDefault="00981B74" w:rsidP="0045259E">
            <w:pPr>
              <w:pStyle w:val="BodyIndent1"/>
            </w:pPr>
            <w:r w:rsidRPr="001E5A69">
              <w:t>Two-piece, high clearance — body-color insert</w:t>
            </w:r>
          </w:p>
        </w:tc>
        <w:tc>
          <w:tcPr>
            <w:tcW w:w="1260" w:type="dxa"/>
            <w:vAlign w:val="top"/>
          </w:tcPr>
          <w:p w14:paraId="0711822C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5BB8E3A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74C2268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ED0D9BB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</w:tr>
      <w:tr w:rsidR="00981B74" w:rsidRPr="00C25572" w14:paraId="4E63FF59" w14:textId="77777777" w:rsidTr="0045259E">
        <w:tc>
          <w:tcPr>
            <w:tcW w:w="5038" w:type="dxa"/>
            <w:vAlign w:val="top"/>
          </w:tcPr>
          <w:p w14:paraId="02612C36" w14:textId="77777777" w:rsidR="00981B74" w:rsidRPr="00C25572" w:rsidRDefault="00981B74" w:rsidP="0045259E">
            <w:pPr>
              <w:pStyle w:val="BodyCopy"/>
            </w:pPr>
            <w:r w:rsidRPr="00C25572">
              <w:t>Forward-facing off-road camera</w:t>
            </w:r>
          </w:p>
        </w:tc>
        <w:tc>
          <w:tcPr>
            <w:tcW w:w="1260" w:type="dxa"/>
            <w:vAlign w:val="top"/>
          </w:tcPr>
          <w:p w14:paraId="64E9BF4C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65CC2D7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FABA917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782C247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</w:tr>
      <w:tr w:rsidR="00981B74" w:rsidRPr="00C25572" w14:paraId="3F9670D0" w14:textId="77777777" w:rsidTr="0045259E">
        <w:tc>
          <w:tcPr>
            <w:tcW w:w="5038" w:type="dxa"/>
            <w:vAlign w:val="top"/>
          </w:tcPr>
          <w:p w14:paraId="6D47E633" w14:textId="77777777" w:rsidR="00981B74" w:rsidRPr="00C25572" w:rsidRDefault="00981B74" w:rsidP="0045259E">
            <w:pPr>
              <w:pStyle w:val="BodyCopy"/>
            </w:pPr>
            <w:r w:rsidRPr="00C25572">
              <w:t>Glass</w:t>
            </w:r>
          </w:p>
        </w:tc>
        <w:tc>
          <w:tcPr>
            <w:tcW w:w="1260" w:type="dxa"/>
            <w:vAlign w:val="top"/>
          </w:tcPr>
          <w:p w14:paraId="7A572FCE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7DD1E6A5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0" w:type="dxa"/>
            <w:vAlign w:val="top"/>
          </w:tcPr>
          <w:p w14:paraId="788A4F09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6D06F94A" w14:textId="77777777" w:rsidR="00981B74" w:rsidRPr="00C25572" w:rsidRDefault="00981B74" w:rsidP="0045259E">
            <w:pPr>
              <w:pStyle w:val="S-O-P"/>
            </w:pPr>
          </w:p>
        </w:tc>
      </w:tr>
      <w:tr w:rsidR="00981B74" w:rsidRPr="00C25572" w14:paraId="49ABA114" w14:textId="77777777" w:rsidTr="0045259E">
        <w:tc>
          <w:tcPr>
            <w:tcW w:w="5038" w:type="dxa"/>
            <w:vAlign w:val="top"/>
          </w:tcPr>
          <w:p w14:paraId="0972A8D1" w14:textId="77777777" w:rsidR="00981B74" w:rsidRPr="00C25572" w:rsidRDefault="00981B74" w:rsidP="0045259E">
            <w:pPr>
              <w:pStyle w:val="BodyIndent1"/>
            </w:pPr>
            <w:r w:rsidRPr="00C25572">
              <w:t>Standard</w:t>
            </w:r>
          </w:p>
        </w:tc>
        <w:tc>
          <w:tcPr>
            <w:tcW w:w="1260" w:type="dxa"/>
            <w:vAlign w:val="top"/>
          </w:tcPr>
          <w:p w14:paraId="0EC317D2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D75881C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0F39C8C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CC982CC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5DAC4CD3" w14:textId="77777777" w:rsidTr="0045259E">
        <w:tc>
          <w:tcPr>
            <w:tcW w:w="5038" w:type="dxa"/>
            <w:vAlign w:val="top"/>
          </w:tcPr>
          <w:p w14:paraId="584F555B" w14:textId="77777777" w:rsidR="00981B74" w:rsidRPr="00C25572" w:rsidRDefault="00981B74" w:rsidP="0045259E">
            <w:pPr>
              <w:pStyle w:val="BodyIndent1"/>
            </w:pPr>
            <w:r w:rsidRPr="00C25572">
              <w:t>Deep-tinted sunscreen rear and quarter windows</w:t>
            </w:r>
          </w:p>
        </w:tc>
        <w:tc>
          <w:tcPr>
            <w:tcW w:w="1260" w:type="dxa"/>
            <w:vAlign w:val="top"/>
          </w:tcPr>
          <w:p w14:paraId="768A5CC5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515F42B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644E02D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B58EDEC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</w:tr>
      <w:tr w:rsidR="00981B74" w:rsidRPr="00C25572" w14:paraId="4972AEC0" w14:textId="77777777" w:rsidTr="0045259E">
        <w:tc>
          <w:tcPr>
            <w:tcW w:w="5038" w:type="dxa"/>
            <w:vAlign w:val="top"/>
          </w:tcPr>
          <w:p w14:paraId="360C2F8B" w14:textId="77777777" w:rsidR="00981B74" w:rsidRPr="00C25572" w:rsidRDefault="00981B74" w:rsidP="0045259E">
            <w:pPr>
              <w:pStyle w:val="BodyIndent1"/>
            </w:pPr>
            <w:r w:rsidRPr="00194091">
              <w:rPr>
                <w:rFonts w:eastAsia="Times New Roman"/>
              </w:rPr>
              <w:t>Corning Gorilla Glass windshield</w:t>
            </w:r>
          </w:p>
        </w:tc>
        <w:tc>
          <w:tcPr>
            <w:tcW w:w="1260" w:type="dxa"/>
          </w:tcPr>
          <w:p w14:paraId="0C88A8C3" w14:textId="77777777" w:rsidR="00981B74" w:rsidRPr="00C25572" w:rsidRDefault="00981B74" w:rsidP="0045259E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  <w:tc>
          <w:tcPr>
            <w:tcW w:w="1261" w:type="dxa"/>
          </w:tcPr>
          <w:p w14:paraId="71BEFC55" w14:textId="77777777" w:rsidR="00981B74" w:rsidRPr="00C25572" w:rsidRDefault="00981B74" w:rsidP="0045259E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  <w:tc>
          <w:tcPr>
            <w:tcW w:w="1260" w:type="dxa"/>
          </w:tcPr>
          <w:p w14:paraId="46E32B42" w14:textId="77777777" w:rsidR="00981B74" w:rsidRPr="00C25572" w:rsidRDefault="00981B74" w:rsidP="0045259E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  <w:tc>
          <w:tcPr>
            <w:tcW w:w="1261" w:type="dxa"/>
          </w:tcPr>
          <w:p w14:paraId="13FF6FDA" w14:textId="77777777" w:rsidR="00981B74" w:rsidRPr="00C25572" w:rsidRDefault="00981B74" w:rsidP="0045259E">
            <w:pPr>
              <w:pStyle w:val="S-O-P"/>
            </w:pPr>
            <w:r>
              <w:rPr>
                <w:rFonts w:eastAsia="Times New Roman"/>
                <w:color w:val="000000"/>
              </w:rPr>
              <w:t>O</w:t>
            </w:r>
          </w:p>
        </w:tc>
      </w:tr>
      <w:tr w:rsidR="00981B74" w:rsidRPr="00C25572" w14:paraId="2694DC05" w14:textId="77777777" w:rsidTr="0045259E">
        <w:tc>
          <w:tcPr>
            <w:tcW w:w="5038" w:type="dxa"/>
            <w:vAlign w:val="top"/>
          </w:tcPr>
          <w:p w14:paraId="4FA6CA33" w14:textId="77777777" w:rsidR="00981B74" w:rsidRPr="00C25572" w:rsidRDefault="00981B74" w:rsidP="0045259E">
            <w:pPr>
              <w:pStyle w:val="BodyCopy"/>
            </w:pPr>
            <w:r w:rsidRPr="00C25572">
              <w:t>Grille</w:t>
            </w:r>
          </w:p>
        </w:tc>
        <w:tc>
          <w:tcPr>
            <w:tcW w:w="1260" w:type="dxa"/>
            <w:vAlign w:val="top"/>
          </w:tcPr>
          <w:p w14:paraId="4CA7E72F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605CDC0D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0" w:type="dxa"/>
            <w:vAlign w:val="top"/>
          </w:tcPr>
          <w:p w14:paraId="6572C0BA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7E588FE2" w14:textId="77777777" w:rsidR="00981B74" w:rsidRPr="00C25572" w:rsidRDefault="00981B74" w:rsidP="0045259E">
            <w:pPr>
              <w:pStyle w:val="S-O-P"/>
            </w:pPr>
          </w:p>
        </w:tc>
      </w:tr>
      <w:tr w:rsidR="00981B74" w:rsidRPr="00C25572" w14:paraId="1154B4C4" w14:textId="77777777" w:rsidTr="0045259E">
        <w:tc>
          <w:tcPr>
            <w:tcW w:w="5038" w:type="dxa"/>
            <w:vAlign w:val="top"/>
          </w:tcPr>
          <w:p w14:paraId="37C97CAA" w14:textId="77777777" w:rsidR="00981B74" w:rsidRPr="001E5A69" w:rsidRDefault="00981B74" w:rsidP="0045259E">
            <w:pPr>
              <w:pStyle w:val="BodyIndent1"/>
            </w:pPr>
            <w:r w:rsidRPr="001E5A69">
              <w:t>Body-color grille</w:t>
            </w:r>
          </w:p>
        </w:tc>
        <w:tc>
          <w:tcPr>
            <w:tcW w:w="1260" w:type="dxa"/>
            <w:vAlign w:val="top"/>
          </w:tcPr>
          <w:p w14:paraId="47C05F39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A11E2E7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B3A7F8C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E3C1092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5A8524C7" w14:textId="77777777" w:rsidTr="0045259E">
        <w:tc>
          <w:tcPr>
            <w:tcW w:w="5038" w:type="dxa"/>
            <w:vAlign w:val="top"/>
          </w:tcPr>
          <w:p w14:paraId="79A78343" w14:textId="77777777" w:rsidR="00981B74" w:rsidRPr="001E5A69" w:rsidRDefault="00981B74" w:rsidP="0045259E">
            <w:pPr>
              <w:pStyle w:val="BodyIndent1"/>
            </w:pPr>
            <w:r w:rsidRPr="001E5A69">
              <w:t xml:space="preserve">Body-color grille — Overland accent throats </w:t>
            </w:r>
            <w:r w:rsidRPr="001E5A69">
              <w:br/>
              <w:t>and headlamp rings</w:t>
            </w:r>
          </w:p>
        </w:tc>
        <w:tc>
          <w:tcPr>
            <w:tcW w:w="1260" w:type="dxa"/>
            <w:vAlign w:val="top"/>
          </w:tcPr>
          <w:p w14:paraId="2A63AD28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CF6AF46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EAEDECE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5A65E87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</w:tr>
      <w:tr w:rsidR="00981B74" w:rsidRPr="00C25572" w14:paraId="1D2DFAD4" w14:textId="77777777" w:rsidTr="0045259E">
        <w:tc>
          <w:tcPr>
            <w:tcW w:w="5038" w:type="dxa"/>
            <w:vAlign w:val="top"/>
          </w:tcPr>
          <w:p w14:paraId="40E0C7ED" w14:textId="77777777" w:rsidR="00981B74" w:rsidRPr="001E5A69" w:rsidRDefault="00981B74" w:rsidP="0045259E">
            <w:pPr>
              <w:pStyle w:val="BodyIndent1"/>
            </w:pPr>
            <w:r w:rsidRPr="001E5A69">
              <w:t>Body-color grille — Mojave and Rubicon accent throats and headlamp rings</w:t>
            </w:r>
          </w:p>
        </w:tc>
        <w:tc>
          <w:tcPr>
            <w:tcW w:w="1260" w:type="dxa"/>
            <w:vAlign w:val="top"/>
          </w:tcPr>
          <w:p w14:paraId="0A629C94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41D8634" w14:textId="77777777" w:rsidR="00981B74" w:rsidRPr="00C25572" w:rsidRDefault="00981B74" w:rsidP="0045259E">
            <w:pPr>
              <w:pStyle w:val="S-O-P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BB22159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BB656D4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</w:tr>
      <w:tr w:rsidR="00981B74" w:rsidRPr="00C25572" w14:paraId="119F7437" w14:textId="77777777" w:rsidTr="0045259E">
        <w:tc>
          <w:tcPr>
            <w:tcW w:w="5038" w:type="dxa"/>
            <w:vAlign w:val="top"/>
          </w:tcPr>
          <w:p w14:paraId="07FC5B94" w14:textId="77777777" w:rsidR="00981B74" w:rsidRPr="00C25572" w:rsidRDefault="00981B74" w:rsidP="0045259E">
            <w:pPr>
              <w:pStyle w:val="BodyCopy"/>
            </w:pPr>
            <w:r w:rsidRPr="00C25572">
              <w:t>Lighting</w:t>
            </w:r>
          </w:p>
        </w:tc>
        <w:tc>
          <w:tcPr>
            <w:tcW w:w="1260" w:type="dxa"/>
            <w:vAlign w:val="top"/>
          </w:tcPr>
          <w:p w14:paraId="7751F7F5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1EA25EE1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0" w:type="dxa"/>
            <w:vAlign w:val="top"/>
          </w:tcPr>
          <w:p w14:paraId="561E8E5E" w14:textId="77777777" w:rsidR="00981B74" w:rsidRPr="00C25572" w:rsidRDefault="00981B74" w:rsidP="0045259E">
            <w:pPr>
              <w:pStyle w:val="S-O-P"/>
            </w:pPr>
          </w:p>
        </w:tc>
        <w:tc>
          <w:tcPr>
            <w:tcW w:w="1261" w:type="dxa"/>
            <w:vAlign w:val="top"/>
          </w:tcPr>
          <w:p w14:paraId="6D488190" w14:textId="77777777" w:rsidR="00981B74" w:rsidRPr="00C25572" w:rsidRDefault="00981B74" w:rsidP="0045259E">
            <w:pPr>
              <w:pStyle w:val="S-O-P"/>
            </w:pPr>
          </w:p>
        </w:tc>
      </w:tr>
      <w:tr w:rsidR="00981B74" w:rsidRPr="00C25572" w14:paraId="3185A6AE" w14:textId="77777777" w:rsidTr="0045259E">
        <w:tc>
          <w:tcPr>
            <w:tcW w:w="5038" w:type="dxa"/>
            <w:vAlign w:val="top"/>
          </w:tcPr>
          <w:p w14:paraId="2D3A220C" w14:textId="77777777" w:rsidR="00981B74" w:rsidRPr="00C25572" w:rsidRDefault="00981B74" w:rsidP="0045259E">
            <w:pPr>
              <w:pStyle w:val="BodyIndent1"/>
            </w:pPr>
            <w:r w:rsidRPr="00C25572">
              <w:t>Halogen headlamps</w:t>
            </w:r>
          </w:p>
        </w:tc>
        <w:tc>
          <w:tcPr>
            <w:tcW w:w="1260" w:type="dxa"/>
            <w:vAlign w:val="top"/>
          </w:tcPr>
          <w:p w14:paraId="2A38E573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3C7445E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E96B0F3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60F3C36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</w:tr>
      <w:tr w:rsidR="00981B74" w:rsidRPr="00C25572" w14:paraId="3042D0EC" w14:textId="77777777" w:rsidTr="0045259E">
        <w:tc>
          <w:tcPr>
            <w:tcW w:w="5038" w:type="dxa"/>
            <w:vAlign w:val="top"/>
          </w:tcPr>
          <w:p w14:paraId="6F582A7D" w14:textId="77777777" w:rsidR="00981B74" w:rsidRPr="00C25572" w:rsidRDefault="00981B74" w:rsidP="0045259E">
            <w:pPr>
              <w:pStyle w:val="BodyIndent1"/>
            </w:pPr>
            <w:r w:rsidRPr="00C25572">
              <w:t>LED reflector headlamps (packaged with LED Lighting Group)</w:t>
            </w:r>
          </w:p>
        </w:tc>
        <w:tc>
          <w:tcPr>
            <w:tcW w:w="1260" w:type="dxa"/>
            <w:vAlign w:val="top"/>
          </w:tcPr>
          <w:p w14:paraId="2462EFFA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29D1953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5FE12DE9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CAB3CA8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</w:tr>
      <w:tr w:rsidR="00981B74" w:rsidRPr="00C25572" w14:paraId="6F6E4C01" w14:textId="77777777" w:rsidTr="0045259E">
        <w:tc>
          <w:tcPr>
            <w:tcW w:w="5038" w:type="dxa"/>
            <w:vAlign w:val="top"/>
          </w:tcPr>
          <w:p w14:paraId="0E55CA0D" w14:textId="77777777" w:rsidR="00981B74" w:rsidRPr="00C25572" w:rsidRDefault="00981B74" w:rsidP="0045259E">
            <w:pPr>
              <w:pStyle w:val="BodyIndent1"/>
            </w:pPr>
            <w:r w:rsidRPr="00C25572">
              <w:t>Fog lamps</w:t>
            </w:r>
          </w:p>
        </w:tc>
        <w:tc>
          <w:tcPr>
            <w:tcW w:w="1260" w:type="dxa"/>
            <w:vAlign w:val="top"/>
          </w:tcPr>
          <w:p w14:paraId="0C34FFCF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8466CAE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0C45029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64425E3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</w:tr>
      <w:tr w:rsidR="00981B74" w:rsidRPr="00C25572" w14:paraId="74445B27" w14:textId="77777777" w:rsidTr="0045259E">
        <w:tc>
          <w:tcPr>
            <w:tcW w:w="5038" w:type="dxa"/>
            <w:vAlign w:val="top"/>
          </w:tcPr>
          <w:p w14:paraId="7566BAB2" w14:textId="77777777" w:rsidR="00981B74" w:rsidRPr="00C25572" w:rsidRDefault="00981B74" w:rsidP="0045259E">
            <w:pPr>
              <w:pStyle w:val="BodyIndent1"/>
            </w:pPr>
            <w:r w:rsidRPr="00C25572">
              <w:t>LED fog lamps (packaged with LED Lighting Group)</w:t>
            </w:r>
          </w:p>
        </w:tc>
        <w:tc>
          <w:tcPr>
            <w:tcW w:w="1260" w:type="dxa"/>
            <w:vAlign w:val="top"/>
          </w:tcPr>
          <w:p w14:paraId="01153415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57BAF05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14F61ECC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1083E21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</w:tr>
      <w:tr w:rsidR="00981B74" w:rsidRPr="00C25572" w14:paraId="36CFF36D" w14:textId="77777777" w:rsidTr="0045259E">
        <w:tc>
          <w:tcPr>
            <w:tcW w:w="5038" w:type="dxa"/>
            <w:vAlign w:val="top"/>
          </w:tcPr>
          <w:p w14:paraId="7D69E38C" w14:textId="77777777" w:rsidR="00981B74" w:rsidRPr="00C25572" w:rsidRDefault="00981B74" w:rsidP="0045259E">
            <w:pPr>
              <w:pStyle w:val="BodyIndent1"/>
            </w:pPr>
            <w:r w:rsidRPr="00C25572">
              <w:t>Automatic headlamps</w:t>
            </w:r>
          </w:p>
        </w:tc>
        <w:tc>
          <w:tcPr>
            <w:tcW w:w="1260" w:type="dxa"/>
            <w:vAlign w:val="top"/>
          </w:tcPr>
          <w:p w14:paraId="624B5FC7" w14:textId="77777777" w:rsidR="00981B74" w:rsidRPr="00C25572" w:rsidRDefault="00981B74" w:rsidP="0045259E">
            <w:pPr>
              <w:pStyle w:val="S-O-P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0A6411E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51CDDFD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F7CEE54" w14:textId="77777777" w:rsidR="00981B74" w:rsidRPr="00C25572" w:rsidRDefault="00981B74" w:rsidP="0045259E">
            <w:pPr>
              <w:pStyle w:val="S-O-P"/>
            </w:pPr>
            <w:r w:rsidRPr="00C25572">
              <w:t>S</w:t>
            </w:r>
          </w:p>
        </w:tc>
      </w:tr>
      <w:tr w:rsidR="00981B74" w:rsidRPr="00C25572" w14:paraId="07251AFD" w14:textId="77777777" w:rsidTr="0045259E">
        <w:tc>
          <w:tcPr>
            <w:tcW w:w="5038" w:type="dxa"/>
            <w:vAlign w:val="top"/>
          </w:tcPr>
          <w:p w14:paraId="62BA6E31" w14:textId="77777777" w:rsidR="00981B74" w:rsidRPr="00C25572" w:rsidRDefault="00981B74" w:rsidP="0045259E">
            <w:pPr>
              <w:pStyle w:val="BodyCopy"/>
              <w:keepNext/>
              <w:keepLines/>
            </w:pPr>
            <w:r w:rsidRPr="00C25572">
              <w:lastRenderedPageBreak/>
              <w:t>Mirrors</w:t>
            </w:r>
          </w:p>
        </w:tc>
        <w:tc>
          <w:tcPr>
            <w:tcW w:w="1260" w:type="dxa"/>
            <w:vAlign w:val="top"/>
          </w:tcPr>
          <w:p w14:paraId="25224696" w14:textId="77777777" w:rsidR="00981B74" w:rsidRPr="00C25572" w:rsidRDefault="00981B74" w:rsidP="0045259E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2EFABAD7" w14:textId="77777777" w:rsidR="00981B74" w:rsidRPr="00C25572" w:rsidRDefault="00981B74" w:rsidP="0045259E">
            <w:pPr>
              <w:pStyle w:val="S-O-P"/>
              <w:keepNext/>
              <w:keepLines/>
            </w:pPr>
          </w:p>
        </w:tc>
        <w:tc>
          <w:tcPr>
            <w:tcW w:w="1260" w:type="dxa"/>
            <w:vAlign w:val="top"/>
          </w:tcPr>
          <w:p w14:paraId="63DE957B" w14:textId="77777777" w:rsidR="00981B74" w:rsidRPr="00C25572" w:rsidRDefault="00981B74" w:rsidP="0045259E">
            <w:pPr>
              <w:pStyle w:val="S-O-P"/>
              <w:keepNext/>
              <w:keepLines/>
            </w:pPr>
          </w:p>
        </w:tc>
        <w:tc>
          <w:tcPr>
            <w:tcW w:w="1261" w:type="dxa"/>
            <w:vAlign w:val="top"/>
          </w:tcPr>
          <w:p w14:paraId="6D19858B" w14:textId="77777777" w:rsidR="00981B74" w:rsidRPr="00C25572" w:rsidRDefault="00981B74" w:rsidP="0045259E">
            <w:pPr>
              <w:pStyle w:val="S-O-P"/>
              <w:keepNext/>
              <w:keepLines/>
            </w:pPr>
          </w:p>
        </w:tc>
      </w:tr>
      <w:tr w:rsidR="00981B74" w:rsidRPr="00C25572" w14:paraId="067CD0A4" w14:textId="77777777" w:rsidTr="0045259E">
        <w:tc>
          <w:tcPr>
            <w:tcW w:w="5038" w:type="dxa"/>
            <w:vAlign w:val="top"/>
          </w:tcPr>
          <w:p w14:paraId="35890832" w14:textId="77777777" w:rsidR="00981B74" w:rsidRPr="001E5A69" w:rsidRDefault="00981B74" w:rsidP="0045259E">
            <w:pPr>
              <w:pStyle w:val="BodyIndent1"/>
              <w:keepNext/>
              <w:keepLines/>
            </w:pPr>
            <w:r w:rsidRPr="001E5A69">
              <w:t>Mold-in</w:t>
            </w:r>
            <w:r>
              <w:t>-</w:t>
            </w:r>
            <w:r w:rsidRPr="001E5A69">
              <w:t>color manual folding mirrors</w:t>
            </w:r>
          </w:p>
        </w:tc>
        <w:tc>
          <w:tcPr>
            <w:tcW w:w="1260" w:type="dxa"/>
            <w:vAlign w:val="top"/>
          </w:tcPr>
          <w:p w14:paraId="650C270D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E43031A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BDACD12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3F9F019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</w:tr>
      <w:tr w:rsidR="00981B74" w:rsidRPr="00C25572" w14:paraId="1781010A" w14:textId="77777777" w:rsidTr="0045259E">
        <w:tc>
          <w:tcPr>
            <w:tcW w:w="5038" w:type="dxa"/>
            <w:vAlign w:val="top"/>
          </w:tcPr>
          <w:p w14:paraId="7D5CEA15" w14:textId="77777777" w:rsidR="00981B74" w:rsidRPr="001E5A69" w:rsidRDefault="00981B74" w:rsidP="0045259E">
            <w:pPr>
              <w:pStyle w:val="BodyIndent1"/>
              <w:keepNext/>
              <w:keepLines/>
            </w:pPr>
            <w:r w:rsidRPr="001E5A69">
              <w:t>Standard mirrors — no power</w:t>
            </w:r>
          </w:p>
        </w:tc>
        <w:tc>
          <w:tcPr>
            <w:tcW w:w="1260" w:type="dxa"/>
            <w:vAlign w:val="top"/>
          </w:tcPr>
          <w:p w14:paraId="708D24E8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1CDCD17" w14:textId="77777777" w:rsidR="00981B74" w:rsidRPr="00C25572" w:rsidRDefault="00981B74" w:rsidP="0045259E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F41F273" w14:textId="77777777" w:rsidR="00981B74" w:rsidRPr="00C25572" w:rsidRDefault="00981B74" w:rsidP="0045259E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FFF12CD" w14:textId="77777777" w:rsidR="00981B74" w:rsidRPr="00C25572" w:rsidRDefault="00981B74" w:rsidP="0045259E">
            <w:pPr>
              <w:pStyle w:val="S-O-P"/>
              <w:keepNext/>
              <w:keepLines/>
            </w:pPr>
            <w:r>
              <w:t>NA</w:t>
            </w:r>
          </w:p>
        </w:tc>
      </w:tr>
      <w:tr w:rsidR="00981B74" w:rsidRPr="00C25572" w14:paraId="527E93D6" w14:textId="77777777" w:rsidTr="0045259E">
        <w:tc>
          <w:tcPr>
            <w:tcW w:w="5038" w:type="dxa"/>
            <w:vAlign w:val="top"/>
          </w:tcPr>
          <w:p w14:paraId="4B11A9CF" w14:textId="77777777" w:rsidR="00981B74" w:rsidRPr="001E5A69" w:rsidRDefault="00981B74" w:rsidP="0045259E">
            <w:pPr>
              <w:pStyle w:val="BodyIndent1"/>
              <w:keepNext/>
              <w:keepLines/>
            </w:pPr>
            <w:r w:rsidRPr="001E5A69">
              <w:t>Power-heated mirrors</w:t>
            </w:r>
          </w:p>
        </w:tc>
        <w:tc>
          <w:tcPr>
            <w:tcW w:w="1260" w:type="dxa"/>
            <w:vAlign w:val="top"/>
          </w:tcPr>
          <w:p w14:paraId="7FAC477B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F3F3F5C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86E61B3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DA6C920" w14:textId="77777777" w:rsidR="00981B74" w:rsidRPr="00C25572" w:rsidRDefault="00981B74" w:rsidP="0045259E">
            <w:pPr>
              <w:pStyle w:val="S-O-P"/>
              <w:keepNext/>
              <w:keepLines/>
            </w:pPr>
            <w:r w:rsidRPr="00C25572">
              <w:t>S</w:t>
            </w:r>
          </w:p>
        </w:tc>
      </w:tr>
      <w:tr w:rsidR="00981B74" w:rsidRPr="00C25572" w14:paraId="560AAF38" w14:textId="77777777" w:rsidTr="0045259E">
        <w:tc>
          <w:tcPr>
            <w:tcW w:w="5038" w:type="dxa"/>
            <w:vAlign w:val="top"/>
          </w:tcPr>
          <w:p w14:paraId="5CFA4FF5" w14:textId="77777777" w:rsidR="00981B74" w:rsidRPr="001E5A69" w:rsidRDefault="00981B74" w:rsidP="0045259E">
            <w:pPr>
              <w:pStyle w:val="BodyIndent1"/>
            </w:pPr>
            <w:r w:rsidRPr="001E5A69">
              <w:t>Blind-spot Monitoring indicator inside mirrors</w:t>
            </w:r>
          </w:p>
        </w:tc>
        <w:tc>
          <w:tcPr>
            <w:tcW w:w="1260" w:type="dxa"/>
            <w:vAlign w:val="top"/>
          </w:tcPr>
          <w:p w14:paraId="09DA5455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17E1EAB1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50F5496A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D0E3B6D" w14:textId="77777777" w:rsidR="00981B74" w:rsidRPr="00C25572" w:rsidRDefault="00981B74" w:rsidP="0045259E">
            <w:pPr>
              <w:pStyle w:val="S-O-P"/>
            </w:pPr>
            <w:r w:rsidRPr="00C25572">
              <w:t>P</w:t>
            </w:r>
          </w:p>
        </w:tc>
      </w:tr>
      <w:tr w:rsidR="00981B74" w:rsidRPr="00C25572" w14:paraId="44F446E9" w14:textId="77777777" w:rsidTr="0045259E">
        <w:tc>
          <w:tcPr>
            <w:tcW w:w="5038" w:type="dxa"/>
            <w:vAlign w:val="top"/>
          </w:tcPr>
          <w:p w14:paraId="72F0E376" w14:textId="77777777" w:rsidR="00981B74" w:rsidRPr="001E5A69" w:rsidRDefault="00981B74" w:rsidP="0045259E">
            <w:pPr>
              <w:pStyle w:val="BodyIndent1"/>
            </w:pPr>
            <w:r w:rsidRPr="001E5A69">
              <w:t xml:space="preserve">Rock rails — </w:t>
            </w:r>
            <w:r>
              <w:t>c</w:t>
            </w:r>
            <w:r w:rsidRPr="001E5A69">
              <w:t>ab and bed, black, painted steel, heavy-duty, protective</w:t>
            </w:r>
          </w:p>
        </w:tc>
        <w:tc>
          <w:tcPr>
            <w:tcW w:w="1260" w:type="dxa"/>
            <w:vAlign w:val="top"/>
          </w:tcPr>
          <w:p w14:paraId="1E532A3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7866B3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ACD3ABB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E53190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7784D0A8" w14:textId="77777777" w:rsidTr="0045259E">
        <w:tc>
          <w:tcPr>
            <w:tcW w:w="5038" w:type="dxa"/>
            <w:vAlign w:val="top"/>
          </w:tcPr>
          <w:p w14:paraId="6A512DE9" w14:textId="77777777" w:rsidR="00981B74" w:rsidRPr="001E5A69" w:rsidRDefault="00981B74" w:rsidP="0045259E">
            <w:pPr>
              <w:pStyle w:val="BodyIndent1"/>
            </w:pPr>
            <w:r w:rsidRPr="001E5A69">
              <w:t xml:space="preserve">Rock rails — </w:t>
            </w:r>
            <w:r>
              <w:t>c</w:t>
            </w:r>
            <w:r w:rsidRPr="001E5A69">
              <w:t xml:space="preserve">ab, black, painted steel, heavy-duty, </w:t>
            </w:r>
            <w:r w:rsidRPr="001E5A69">
              <w:br/>
              <w:t>protective</w:t>
            </w:r>
          </w:p>
        </w:tc>
        <w:tc>
          <w:tcPr>
            <w:tcW w:w="1260" w:type="dxa"/>
            <w:vAlign w:val="top"/>
          </w:tcPr>
          <w:p w14:paraId="475B389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19780E8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C38FBA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11B186D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35A621F8" w14:textId="77777777" w:rsidTr="0045259E">
        <w:tc>
          <w:tcPr>
            <w:tcW w:w="5038" w:type="dxa"/>
            <w:vAlign w:val="top"/>
          </w:tcPr>
          <w:p w14:paraId="3D45ACAD" w14:textId="77777777" w:rsidR="00981B74" w:rsidRPr="00C25572" w:rsidRDefault="00981B74" w:rsidP="0045259E">
            <w:pPr>
              <w:pStyle w:val="BodyCopy"/>
            </w:pPr>
            <w:r w:rsidRPr="00C25572">
              <w:t>Side steps — tubular, diamond plate surface pattern</w:t>
            </w:r>
          </w:p>
        </w:tc>
        <w:tc>
          <w:tcPr>
            <w:tcW w:w="1260" w:type="dxa"/>
            <w:vAlign w:val="top"/>
          </w:tcPr>
          <w:p w14:paraId="34FE353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74BC2E4" w14:textId="77777777" w:rsidR="00981B74" w:rsidRPr="00C25572" w:rsidRDefault="00981B74" w:rsidP="0045259E">
            <w:pPr>
              <w:pStyle w:val="BodyCopy"/>
              <w:jc w:val="center"/>
            </w:pPr>
            <w:r>
              <w:t>O</w:t>
            </w:r>
          </w:p>
        </w:tc>
        <w:tc>
          <w:tcPr>
            <w:tcW w:w="1260" w:type="dxa"/>
            <w:vAlign w:val="top"/>
          </w:tcPr>
          <w:p w14:paraId="508064BE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8A5A48A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4A9F1FEB" w14:textId="77777777" w:rsidTr="0045259E">
        <w:tc>
          <w:tcPr>
            <w:tcW w:w="5038" w:type="dxa"/>
            <w:vAlign w:val="top"/>
          </w:tcPr>
          <w:p w14:paraId="4171E6C8" w14:textId="77777777" w:rsidR="00981B74" w:rsidRPr="00C25572" w:rsidRDefault="00981B74" w:rsidP="0045259E">
            <w:pPr>
              <w:pStyle w:val="BodyCopy"/>
            </w:pPr>
            <w:r w:rsidRPr="00C25572">
              <w:t>Skid Plates</w:t>
            </w:r>
          </w:p>
        </w:tc>
        <w:tc>
          <w:tcPr>
            <w:tcW w:w="1260" w:type="dxa"/>
            <w:vAlign w:val="top"/>
          </w:tcPr>
          <w:p w14:paraId="49AF6FA1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6A5A5FAF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2815A181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60E19F0A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1116A72C" w14:textId="77777777" w:rsidTr="0045259E">
        <w:tc>
          <w:tcPr>
            <w:tcW w:w="5038" w:type="dxa"/>
            <w:vAlign w:val="top"/>
          </w:tcPr>
          <w:p w14:paraId="559859AE" w14:textId="77777777" w:rsidR="00981B74" w:rsidRPr="001E5A69" w:rsidRDefault="00981B74" w:rsidP="0045259E">
            <w:pPr>
              <w:pStyle w:val="BodyIndent1"/>
            </w:pPr>
            <w:r w:rsidRPr="001E5A69">
              <w:t>Fuel tank and transfer case</w:t>
            </w:r>
          </w:p>
        </w:tc>
        <w:tc>
          <w:tcPr>
            <w:tcW w:w="1260" w:type="dxa"/>
            <w:vAlign w:val="top"/>
          </w:tcPr>
          <w:p w14:paraId="50B543D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4F8BB4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535EF7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13032B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34361178" w14:textId="77777777" w:rsidTr="0045259E">
        <w:tc>
          <w:tcPr>
            <w:tcW w:w="5038" w:type="dxa"/>
            <w:vAlign w:val="top"/>
          </w:tcPr>
          <w:p w14:paraId="2D17ECCC" w14:textId="77777777" w:rsidR="00981B74" w:rsidRPr="001E5A69" w:rsidRDefault="00981B74" w:rsidP="0045259E">
            <w:pPr>
              <w:pStyle w:val="BodyIndent1"/>
            </w:pPr>
            <w:r w:rsidRPr="001E5A69">
              <w:t>Front skid plate/brush guard</w:t>
            </w:r>
          </w:p>
        </w:tc>
        <w:tc>
          <w:tcPr>
            <w:tcW w:w="1260" w:type="dxa"/>
            <w:vAlign w:val="top"/>
          </w:tcPr>
          <w:p w14:paraId="09E40F3A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D28D1A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1FED1B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7C1786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8641AC9" w14:textId="77777777" w:rsidTr="0045259E">
        <w:tc>
          <w:tcPr>
            <w:tcW w:w="5038" w:type="dxa"/>
            <w:vAlign w:val="top"/>
          </w:tcPr>
          <w:p w14:paraId="1948E597" w14:textId="77777777" w:rsidR="00981B74" w:rsidRPr="00C25572" w:rsidRDefault="00981B74" w:rsidP="0045259E">
            <w:pPr>
              <w:pStyle w:val="BodyCopy"/>
            </w:pPr>
            <w:r w:rsidRPr="00C25572">
              <w:t>Tires</w:t>
            </w:r>
          </w:p>
        </w:tc>
        <w:tc>
          <w:tcPr>
            <w:tcW w:w="1260" w:type="dxa"/>
            <w:vAlign w:val="top"/>
          </w:tcPr>
          <w:p w14:paraId="1C9C7FCA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3ADF291F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1E3961B5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A660F42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4405EF3F" w14:textId="77777777" w:rsidTr="0045259E">
        <w:tc>
          <w:tcPr>
            <w:tcW w:w="5038" w:type="dxa"/>
            <w:vAlign w:val="top"/>
          </w:tcPr>
          <w:p w14:paraId="1364799F" w14:textId="77777777" w:rsidR="00981B74" w:rsidRPr="00C25572" w:rsidRDefault="00981B74" w:rsidP="0045259E">
            <w:pPr>
              <w:pStyle w:val="BodyIndent1"/>
            </w:pPr>
            <w:r w:rsidRPr="00C25572">
              <w:t xml:space="preserve">32-in. — all-season tires, 245/75 R17 BSW Bridgestone </w:t>
            </w:r>
            <w:r w:rsidRPr="00C25572">
              <w:br/>
              <w:t xml:space="preserve">Dueler H/T </w:t>
            </w:r>
          </w:p>
        </w:tc>
        <w:tc>
          <w:tcPr>
            <w:tcW w:w="1260" w:type="dxa"/>
            <w:vAlign w:val="top"/>
          </w:tcPr>
          <w:p w14:paraId="109A921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4E45C1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7ACE9D8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F93CBF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65B7ACA6" w14:textId="77777777" w:rsidTr="0045259E">
        <w:tc>
          <w:tcPr>
            <w:tcW w:w="5038" w:type="dxa"/>
            <w:vAlign w:val="top"/>
          </w:tcPr>
          <w:p w14:paraId="32B81629" w14:textId="77777777" w:rsidR="00981B74" w:rsidRPr="00C25572" w:rsidRDefault="00981B74" w:rsidP="0045259E">
            <w:pPr>
              <w:pStyle w:val="BodyIndent1"/>
            </w:pPr>
            <w:r w:rsidRPr="00C25572">
              <w:t xml:space="preserve">32-in. — all-terrain tires, 245/75 R17 BSW Bridgestone </w:t>
            </w:r>
            <w:r w:rsidRPr="00C25572">
              <w:br/>
              <w:t>Dueler A/T</w:t>
            </w:r>
          </w:p>
        </w:tc>
        <w:tc>
          <w:tcPr>
            <w:tcW w:w="1260" w:type="dxa"/>
            <w:vAlign w:val="top"/>
          </w:tcPr>
          <w:p w14:paraId="5B36E74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4546EF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6317BC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3657149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205CD810" w14:textId="77777777" w:rsidTr="0045259E">
        <w:tc>
          <w:tcPr>
            <w:tcW w:w="5038" w:type="dxa"/>
            <w:vAlign w:val="top"/>
          </w:tcPr>
          <w:p w14:paraId="52673FCF" w14:textId="77777777" w:rsidR="00981B74" w:rsidRPr="00C25572" w:rsidRDefault="00981B74" w:rsidP="0045259E">
            <w:pPr>
              <w:pStyle w:val="BodyIndent1"/>
            </w:pPr>
            <w:r w:rsidRPr="00C25572">
              <w:t>33-in. — all-terrain tires, 285/70R17 Falken Wildpeak A/T</w:t>
            </w:r>
          </w:p>
        </w:tc>
        <w:tc>
          <w:tcPr>
            <w:tcW w:w="1260" w:type="dxa"/>
            <w:vAlign w:val="top"/>
          </w:tcPr>
          <w:p w14:paraId="5E07CA6E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BEDBCD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A719C7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38CEC9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1877FC8D" w14:textId="77777777" w:rsidTr="0045259E">
        <w:tc>
          <w:tcPr>
            <w:tcW w:w="5038" w:type="dxa"/>
            <w:vAlign w:val="top"/>
          </w:tcPr>
          <w:p w14:paraId="24D99FAD" w14:textId="77777777" w:rsidR="00981B74" w:rsidRPr="00C25572" w:rsidRDefault="00981B74" w:rsidP="0045259E">
            <w:pPr>
              <w:pStyle w:val="BodyIndent1"/>
            </w:pPr>
            <w:r w:rsidRPr="00C25572">
              <w:t xml:space="preserve">32-in. — all-season tires, 255/70R18 Bridgestone Dueler H/T </w:t>
            </w:r>
          </w:p>
        </w:tc>
        <w:tc>
          <w:tcPr>
            <w:tcW w:w="1260" w:type="dxa"/>
            <w:vAlign w:val="top"/>
          </w:tcPr>
          <w:p w14:paraId="4BCF7CB9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1F0ACF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92908FA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64A38F5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180E33DA" w14:textId="77777777" w:rsidTr="0045259E">
        <w:tc>
          <w:tcPr>
            <w:tcW w:w="5038" w:type="dxa"/>
            <w:vAlign w:val="top"/>
          </w:tcPr>
          <w:p w14:paraId="4E207647" w14:textId="77777777" w:rsidR="00981B74" w:rsidRPr="00C25572" w:rsidRDefault="00981B74" w:rsidP="0045259E">
            <w:pPr>
              <w:pStyle w:val="BodyIndent1"/>
            </w:pPr>
            <w:r w:rsidRPr="00C25572">
              <w:t xml:space="preserve">32-in. — all-terrain tires, 255/70R18 Bridgestone Dueler A/T </w:t>
            </w:r>
          </w:p>
        </w:tc>
        <w:tc>
          <w:tcPr>
            <w:tcW w:w="1260" w:type="dxa"/>
            <w:vAlign w:val="top"/>
          </w:tcPr>
          <w:p w14:paraId="4E665F7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868C0E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75BE317D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C7D901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31657207" w14:textId="77777777" w:rsidTr="0045259E">
        <w:tc>
          <w:tcPr>
            <w:tcW w:w="5038" w:type="dxa"/>
            <w:vAlign w:val="top"/>
          </w:tcPr>
          <w:p w14:paraId="73E7F614" w14:textId="77777777" w:rsidR="00981B74" w:rsidRPr="00C25572" w:rsidRDefault="00981B74" w:rsidP="0045259E">
            <w:pPr>
              <w:pStyle w:val="BodyIndent1"/>
            </w:pPr>
            <w:r w:rsidRPr="00C25572">
              <w:t>33-in. — mud-terrain tires, 285/70R17 Falken Wildpeak M/T</w:t>
            </w:r>
          </w:p>
        </w:tc>
        <w:tc>
          <w:tcPr>
            <w:tcW w:w="1260" w:type="dxa"/>
            <w:vAlign w:val="top"/>
          </w:tcPr>
          <w:p w14:paraId="24D84CD6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908730E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432943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36DABD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41C6C631" w14:textId="77777777" w:rsidTr="0045259E">
        <w:tc>
          <w:tcPr>
            <w:tcW w:w="5038" w:type="dxa"/>
            <w:vAlign w:val="top"/>
          </w:tcPr>
          <w:p w14:paraId="1BD44F1C" w14:textId="77777777" w:rsidR="00981B74" w:rsidRPr="00C25572" w:rsidRDefault="00981B74" w:rsidP="0045259E">
            <w:pPr>
              <w:pStyle w:val="BodyCopy"/>
              <w:keepNext/>
              <w:keepLines/>
            </w:pPr>
            <w:r w:rsidRPr="00C25572">
              <w:lastRenderedPageBreak/>
              <w:t xml:space="preserve">Tops </w:t>
            </w:r>
          </w:p>
        </w:tc>
        <w:tc>
          <w:tcPr>
            <w:tcW w:w="1260" w:type="dxa"/>
            <w:vAlign w:val="top"/>
          </w:tcPr>
          <w:p w14:paraId="3AEBB379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</w:p>
        </w:tc>
        <w:tc>
          <w:tcPr>
            <w:tcW w:w="1261" w:type="dxa"/>
            <w:vAlign w:val="top"/>
          </w:tcPr>
          <w:p w14:paraId="7F50FBAD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</w:p>
        </w:tc>
        <w:tc>
          <w:tcPr>
            <w:tcW w:w="1260" w:type="dxa"/>
            <w:vAlign w:val="top"/>
          </w:tcPr>
          <w:p w14:paraId="60D40A11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</w:p>
        </w:tc>
        <w:tc>
          <w:tcPr>
            <w:tcW w:w="1261" w:type="dxa"/>
            <w:vAlign w:val="top"/>
          </w:tcPr>
          <w:p w14:paraId="41930F82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</w:p>
        </w:tc>
      </w:tr>
      <w:tr w:rsidR="00981B74" w:rsidRPr="00C25572" w14:paraId="51099A7A" w14:textId="77777777" w:rsidTr="0045259E">
        <w:tc>
          <w:tcPr>
            <w:tcW w:w="5038" w:type="dxa"/>
            <w:vAlign w:val="top"/>
          </w:tcPr>
          <w:p w14:paraId="01AE2916" w14:textId="77777777" w:rsidR="00981B74" w:rsidRPr="007A5535" w:rsidRDefault="00981B74" w:rsidP="0045259E">
            <w:pPr>
              <w:pStyle w:val="BodyIndent1"/>
              <w:keepNext/>
              <w:keepLines/>
            </w:pPr>
            <w:r w:rsidRPr="007A5535">
              <w:t>Sunrider folding soft-top with sunroof feature</w:t>
            </w:r>
          </w:p>
        </w:tc>
        <w:tc>
          <w:tcPr>
            <w:tcW w:w="1260" w:type="dxa"/>
            <w:vAlign w:val="top"/>
          </w:tcPr>
          <w:p w14:paraId="116AD7F5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AEB96DD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B078A5B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B539860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</w:tr>
      <w:tr w:rsidR="00981B74" w:rsidRPr="00C25572" w14:paraId="5B806647" w14:textId="77777777" w:rsidTr="0045259E">
        <w:tc>
          <w:tcPr>
            <w:tcW w:w="5038" w:type="dxa"/>
            <w:vAlign w:val="top"/>
          </w:tcPr>
          <w:p w14:paraId="7878210B" w14:textId="77777777" w:rsidR="00981B74" w:rsidRPr="007A5535" w:rsidRDefault="00981B74" w:rsidP="0045259E">
            <w:pPr>
              <w:pStyle w:val="BodyIndent1"/>
              <w:keepNext/>
              <w:keepLines/>
            </w:pPr>
            <w:r w:rsidRPr="007A5535">
              <w:t>Premium Sunrider soft-top</w:t>
            </w:r>
          </w:p>
        </w:tc>
        <w:tc>
          <w:tcPr>
            <w:tcW w:w="1260" w:type="dxa"/>
            <w:vAlign w:val="top"/>
          </w:tcPr>
          <w:p w14:paraId="3398A453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1E4CB6A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415C4B05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CB6CA6D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</w:tr>
      <w:tr w:rsidR="00981B74" w:rsidRPr="00C25572" w14:paraId="720BE337" w14:textId="77777777" w:rsidTr="0045259E">
        <w:tc>
          <w:tcPr>
            <w:tcW w:w="5038" w:type="dxa"/>
            <w:vAlign w:val="top"/>
          </w:tcPr>
          <w:p w14:paraId="67E091D9" w14:textId="77777777" w:rsidR="00981B74" w:rsidRPr="007A5535" w:rsidRDefault="00981B74" w:rsidP="0045259E">
            <w:pPr>
              <w:pStyle w:val="BodyIndent1"/>
              <w:keepNext/>
              <w:keepLines/>
            </w:pPr>
            <w:r w:rsidRPr="007A5535">
              <w:t>Freedom Top three-piece modular hardtop with rear defroster, sliding rear window and Freedom Panel storage bag</w:t>
            </w:r>
          </w:p>
        </w:tc>
        <w:tc>
          <w:tcPr>
            <w:tcW w:w="1260" w:type="dxa"/>
            <w:vAlign w:val="top"/>
          </w:tcPr>
          <w:p w14:paraId="2D482CCA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4EB1DFF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0AEA8699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23A4F95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</w:tr>
      <w:tr w:rsidR="00981B74" w:rsidRPr="00C25572" w14:paraId="630C0519" w14:textId="77777777" w:rsidTr="0045259E">
        <w:tc>
          <w:tcPr>
            <w:tcW w:w="5038" w:type="dxa"/>
            <w:vAlign w:val="top"/>
          </w:tcPr>
          <w:p w14:paraId="4D1897E3" w14:textId="77777777" w:rsidR="00981B74" w:rsidRPr="007A5535" w:rsidRDefault="00981B74" w:rsidP="0045259E">
            <w:pPr>
              <w:pStyle w:val="BodyIndent1"/>
              <w:keepNext/>
              <w:keepLines/>
            </w:pPr>
            <w:r w:rsidRPr="007A5535">
              <w:t>Body-color three-piece hardtop</w:t>
            </w:r>
          </w:p>
        </w:tc>
        <w:tc>
          <w:tcPr>
            <w:tcW w:w="1260" w:type="dxa"/>
            <w:vAlign w:val="top"/>
          </w:tcPr>
          <w:p w14:paraId="4387B050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783C687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2563FE3D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81D31CC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O</w:t>
            </w:r>
          </w:p>
        </w:tc>
      </w:tr>
      <w:tr w:rsidR="00981B74" w:rsidRPr="00C25572" w14:paraId="4C719D17" w14:textId="77777777" w:rsidTr="0045259E">
        <w:tc>
          <w:tcPr>
            <w:tcW w:w="5038" w:type="dxa"/>
            <w:vAlign w:val="top"/>
          </w:tcPr>
          <w:p w14:paraId="5F2C6D71" w14:textId="77777777" w:rsidR="00981B74" w:rsidRPr="007A5535" w:rsidRDefault="00981B74" w:rsidP="0045259E">
            <w:pPr>
              <w:pStyle w:val="BodyIndent1"/>
            </w:pPr>
            <w:r w:rsidRPr="007A5535">
              <w:t>Dual Top Group (includes premium Sunrider)</w:t>
            </w:r>
          </w:p>
        </w:tc>
        <w:tc>
          <w:tcPr>
            <w:tcW w:w="1260" w:type="dxa"/>
            <w:vAlign w:val="top"/>
          </w:tcPr>
          <w:p w14:paraId="466F6E5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BE8640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5D5266B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D3C46B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00E99460" w14:textId="77777777" w:rsidTr="0045259E">
        <w:tc>
          <w:tcPr>
            <w:tcW w:w="5038" w:type="dxa"/>
            <w:vAlign w:val="top"/>
          </w:tcPr>
          <w:p w14:paraId="3DA4678D" w14:textId="77777777" w:rsidR="00981B74" w:rsidRPr="007A5535" w:rsidRDefault="00981B74" w:rsidP="0045259E">
            <w:pPr>
              <w:pStyle w:val="BodyIndent1"/>
            </w:pPr>
            <w:r w:rsidRPr="007A5535">
              <w:t>Mopar Sunrider soft-top for hardtop</w:t>
            </w:r>
          </w:p>
        </w:tc>
        <w:tc>
          <w:tcPr>
            <w:tcW w:w="1260" w:type="dxa"/>
            <w:vAlign w:val="top"/>
          </w:tcPr>
          <w:p w14:paraId="6725712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272B2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2530B74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8F317E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184E535F" w14:textId="77777777" w:rsidTr="0045259E">
        <w:tc>
          <w:tcPr>
            <w:tcW w:w="5038" w:type="dxa"/>
            <w:vAlign w:val="top"/>
          </w:tcPr>
          <w:p w14:paraId="1BEDDFF9" w14:textId="77777777" w:rsidR="00981B74" w:rsidRPr="00C25572" w:rsidRDefault="00981B74" w:rsidP="0045259E">
            <w:pPr>
              <w:pStyle w:val="BodyCopy"/>
            </w:pPr>
            <w:r w:rsidRPr="00C25572">
              <w:t>Tow hooks — two front, one rear</w:t>
            </w:r>
          </w:p>
        </w:tc>
        <w:tc>
          <w:tcPr>
            <w:tcW w:w="1260" w:type="dxa"/>
            <w:vAlign w:val="top"/>
          </w:tcPr>
          <w:p w14:paraId="0FB616A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79080D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DAB8AB6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8F55F1B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5BBDD476" w14:textId="77777777" w:rsidTr="0045259E">
        <w:tc>
          <w:tcPr>
            <w:tcW w:w="5038" w:type="dxa"/>
            <w:vAlign w:val="top"/>
          </w:tcPr>
          <w:p w14:paraId="0FE11EB5" w14:textId="77777777" w:rsidR="00981B74" w:rsidRPr="00C25572" w:rsidRDefault="00981B74" w:rsidP="0045259E">
            <w:pPr>
              <w:pStyle w:val="BodyCopy"/>
            </w:pPr>
            <w:r w:rsidRPr="00C25572">
              <w:t>Tow hooks — two front, two rear</w:t>
            </w:r>
          </w:p>
        </w:tc>
        <w:tc>
          <w:tcPr>
            <w:tcW w:w="1260" w:type="dxa"/>
            <w:vAlign w:val="top"/>
          </w:tcPr>
          <w:p w14:paraId="4A63CC43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19FFD4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21C39B6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82E855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0674184" w14:textId="77777777" w:rsidTr="0045259E">
        <w:tc>
          <w:tcPr>
            <w:tcW w:w="5038" w:type="dxa"/>
            <w:vAlign w:val="top"/>
          </w:tcPr>
          <w:p w14:paraId="1C8C90C1" w14:textId="77777777" w:rsidR="00981B74" w:rsidRPr="00C25572" w:rsidRDefault="00981B74" w:rsidP="0045259E">
            <w:pPr>
              <w:pStyle w:val="BodyCopy"/>
            </w:pPr>
            <w:r w:rsidRPr="00C25572">
              <w:t>Wheels</w:t>
            </w:r>
          </w:p>
        </w:tc>
        <w:tc>
          <w:tcPr>
            <w:tcW w:w="1260" w:type="dxa"/>
            <w:vAlign w:val="top"/>
          </w:tcPr>
          <w:p w14:paraId="579A0671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4AF5FE15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5A214E15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4ABD6F65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56A64FCB" w14:textId="77777777" w:rsidTr="0045259E">
        <w:tc>
          <w:tcPr>
            <w:tcW w:w="5038" w:type="dxa"/>
            <w:vAlign w:val="top"/>
          </w:tcPr>
          <w:p w14:paraId="74495E42" w14:textId="77777777" w:rsidR="00981B74" w:rsidRPr="007A5535" w:rsidRDefault="00981B74" w:rsidP="0045259E">
            <w:pPr>
              <w:pStyle w:val="BodyIndent1"/>
            </w:pPr>
            <w:r w:rsidRPr="007A5535">
              <w:t>17-in. full-face steel wheels painted Low Gloss Black</w:t>
            </w:r>
          </w:p>
        </w:tc>
        <w:tc>
          <w:tcPr>
            <w:tcW w:w="1260" w:type="dxa"/>
            <w:vAlign w:val="top"/>
          </w:tcPr>
          <w:p w14:paraId="3DB20D1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2AD737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3346279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BB26A57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7568A6C2" w14:textId="77777777" w:rsidTr="0045259E">
        <w:tc>
          <w:tcPr>
            <w:tcW w:w="5038" w:type="dxa"/>
            <w:vAlign w:val="top"/>
          </w:tcPr>
          <w:p w14:paraId="454FF474" w14:textId="77777777" w:rsidR="00981B74" w:rsidRPr="007A5535" w:rsidRDefault="00981B74" w:rsidP="0045259E">
            <w:pPr>
              <w:pStyle w:val="BodyIndent1"/>
            </w:pPr>
            <w:r w:rsidRPr="007A5535">
              <w:t>17-in. aluminum fully painted High Gloss Tech Silver wheels</w:t>
            </w:r>
          </w:p>
        </w:tc>
        <w:tc>
          <w:tcPr>
            <w:tcW w:w="1260" w:type="dxa"/>
            <w:vAlign w:val="top"/>
          </w:tcPr>
          <w:p w14:paraId="2761EF4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324D778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676B19A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2C39CF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6406DB54" w14:textId="77777777" w:rsidTr="0045259E">
        <w:tc>
          <w:tcPr>
            <w:tcW w:w="5038" w:type="dxa"/>
            <w:vAlign w:val="top"/>
          </w:tcPr>
          <w:p w14:paraId="4AD25F2E" w14:textId="77777777" w:rsidR="00981B74" w:rsidRPr="007A5535" w:rsidRDefault="00981B74" w:rsidP="0045259E">
            <w:pPr>
              <w:pStyle w:val="BodyIndent1"/>
            </w:pPr>
            <w:r w:rsidRPr="007A5535">
              <w:t>17-in. aluminum fully painted High Gloss Black wheels (Sport S)</w:t>
            </w:r>
          </w:p>
        </w:tc>
        <w:tc>
          <w:tcPr>
            <w:tcW w:w="1260" w:type="dxa"/>
            <w:vAlign w:val="top"/>
          </w:tcPr>
          <w:p w14:paraId="039A478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0B7858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2B8B34D6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676BB9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3D31255D" w14:textId="77777777" w:rsidTr="0045259E">
        <w:tc>
          <w:tcPr>
            <w:tcW w:w="5038" w:type="dxa"/>
            <w:vAlign w:val="top"/>
          </w:tcPr>
          <w:p w14:paraId="7619190D" w14:textId="77777777" w:rsidR="00981B74" w:rsidRPr="007A5535" w:rsidRDefault="00981B74" w:rsidP="0045259E">
            <w:pPr>
              <w:pStyle w:val="BodyIndent1"/>
            </w:pPr>
            <w:r w:rsidRPr="007A5535">
              <w:t xml:space="preserve">18-in. aluminum polish/painted Granite Crystal </w:t>
            </w:r>
            <w:r w:rsidRPr="007A5535">
              <w:br/>
              <w:t>wheels (Overland)</w:t>
            </w:r>
          </w:p>
        </w:tc>
        <w:tc>
          <w:tcPr>
            <w:tcW w:w="1260" w:type="dxa"/>
            <w:vAlign w:val="top"/>
          </w:tcPr>
          <w:p w14:paraId="3BE30B5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10381AE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36CA5C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A215E73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3C154CCD" w14:textId="77777777" w:rsidTr="0045259E">
        <w:tc>
          <w:tcPr>
            <w:tcW w:w="5038" w:type="dxa"/>
            <w:vAlign w:val="top"/>
          </w:tcPr>
          <w:p w14:paraId="2173347B" w14:textId="77777777" w:rsidR="00981B74" w:rsidRPr="007A5535" w:rsidRDefault="00981B74" w:rsidP="0045259E">
            <w:pPr>
              <w:pStyle w:val="BodyIndent1"/>
            </w:pPr>
            <w:r w:rsidRPr="007A5535">
              <w:t>17-in. aluminum painted Low Gloss Black</w:t>
            </w:r>
          </w:p>
        </w:tc>
        <w:tc>
          <w:tcPr>
            <w:tcW w:w="1260" w:type="dxa"/>
            <w:vAlign w:val="top"/>
          </w:tcPr>
          <w:p w14:paraId="5BB12866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667C977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6A8B01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0788F1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7319A075" w14:textId="77777777" w:rsidTr="0045259E">
        <w:tc>
          <w:tcPr>
            <w:tcW w:w="5038" w:type="dxa"/>
            <w:vAlign w:val="top"/>
          </w:tcPr>
          <w:p w14:paraId="18303535" w14:textId="77777777" w:rsidR="00981B74" w:rsidRPr="007A5535" w:rsidRDefault="00981B74" w:rsidP="0045259E">
            <w:pPr>
              <w:pStyle w:val="BodyIndent1"/>
            </w:pPr>
            <w:r w:rsidRPr="007A5535">
              <w:t>17-in. aluminum polish/painted Low Gloss Black</w:t>
            </w:r>
          </w:p>
        </w:tc>
        <w:tc>
          <w:tcPr>
            <w:tcW w:w="1260" w:type="dxa"/>
            <w:vAlign w:val="top"/>
          </w:tcPr>
          <w:p w14:paraId="0C75F8D7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4D807A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EA975D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619B3F6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08DD85A0" w14:textId="77777777" w:rsidTr="0045259E">
        <w:tc>
          <w:tcPr>
            <w:tcW w:w="5038" w:type="dxa"/>
            <w:vAlign w:val="top"/>
          </w:tcPr>
          <w:p w14:paraId="392D9C45" w14:textId="77777777" w:rsidR="00981B74" w:rsidRPr="007A5535" w:rsidRDefault="00981B74" w:rsidP="0045259E">
            <w:pPr>
              <w:pStyle w:val="BodyIndent1"/>
            </w:pPr>
            <w:r w:rsidRPr="007A5535">
              <w:t>17-in. aluminum polish/painted Granite Crystal wheels (Rubicon)</w:t>
            </w:r>
          </w:p>
        </w:tc>
        <w:tc>
          <w:tcPr>
            <w:tcW w:w="1260" w:type="dxa"/>
            <w:vAlign w:val="top"/>
          </w:tcPr>
          <w:p w14:paraId="25D0CEF8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6A0DA0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3D8575D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D9C866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1D98FEAA" w14:textId="77777777" w:rsidTr="0045259E">
        <w:tc>
          <w:tcPr>
            <w:tcW w:w="5038" w:type="dxa"/>
            <w:vAlign w:val="top"/>
          </w:tcPr>
          <w:p w14:paraId="355BFAEE" w14:textId="77777777" w:rsidR="00981B74" w:rsidRPr="007A5535" w:rsidRDefault="00981B74" w:rsidP="0045259E">
            <w:pPr>
              <w:pStyle w:val="BodyIndent1"/>
            </w:pPr>
            <w:r w:rsidRPr="007A5535">
              <w:t xml:space="preserve">Optional 17-in. aluminum polish/painted Mid-gloss </w:t>
            </w:r>
            <w:r w:rsidRPr="007A5535">
              <w:br/>
              <w:t>Black wheels (Rubicon)</w:t>
            </w:r>
          </w:p>
        </w:tc>
        <w:tc>
          <w:tcPr>
            <w:tcW w:w="1260" w:type="dxa"/>
            <w:vAlign w:val="top"/>
          </w:tcPr>
          <w:p w14:paraId="24B651F5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172E126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2F342AA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F55E75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1FFDF8E0" w14:textId="77777777" w:rsidTr="0045259E">
        <w:tc>
          <w:tcPr>
            <w:tcW w:w="5038" w:type="dxa"/>
            <w:vAlign w:val="top"/>
          </w:tcPr>
          <w:p w14:paraId="116E79FB" w14:textId="77777777" w:rsidR="00981B74" w:rsidRPr="00C25572" w:rsidRDefault="00981B74" w:rsidP="0045259E">
            <w:pPr>
              <w:pStyle w:val="BodyCopy"/>
            </w:pPr>
            <w:r w:rsidRPr="00C25572">
              <w:t>Windows (manual)</w:t>
            </w:r>
          </w:p>
        </w:tc>
        <w:tc>
          <w:tcPr>
            <w:tcW w:w="1260" w:type="dxa"/>
            <w:vAlign w:val="top"/>
          </w:tcPr>
          <w:p w14:paraId="564A4AD4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7B258D24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6AA48E05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45E93E0B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16F9BBC0" w14:textId="77777777" w:rsidTr="0045259E">
        <w:tc>
          <w:tcPr>
            <w:tcW w:w="5038" w:type="dxa"/>
            <w:vAlign w:val="top"/>
          </w:tcPr>
          <w:p w14:paraId="6D416AC9" w14:textId="77777777" w:rsidR="00981B74" w:rsidRPr="00C25572" w:rsidRDefault="00981B74" w:rsidP="0045259E">
            <w:pPr>
              <w:pStyle w:val="BodyIndent1"/>
            </w:pPr>
            <w:r w:rsidRPr="00C25572">
              <w:t>Full door</w:t>
            </w:r>
          </w:p>
        </w:tc>
        <w:tc>
          <w:tcPr>
            <w:tcW w:w="1260" w:type="dxa"/>
            <w:vAlign w:val="top"/>
          </w:tcPr>
          <w:p w14:paraId="01AA90D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78255B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2E1EA19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829644D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282D4237" w14:textId="77777777" w:rsidTr="0045259E">
        <w:tc>
          <w:tcPr>
            <w:tcW w:w="5038" w:type="dxa"/>
            <w:vAlign w:val="top"/>
          </w:tcPr>
          <w:p w14:paraId="05A46169" w14:textId="77777777" w:rsidR="00981B74" w:rsidRPr="00C25572" w:rsidRDefault="00981B74" w:rsidP="0045259E">
            <w:pPr>
              <w:pStyle w:val="BodyIndent1"/>
            </w:pPr>
            <w:r w:rsidRPr="00C25572">
              <w:t xml:space="preserve">Power windows (front and rear), driver and passenger </w:t>
            </w:r>
            <w:r w:rsidRPr="00C25572">
              <w:br/>
              <w:t>one-touch down</w:t>
            </w:r>
          </w:p>
        </w:tc>
        <w:tc>
          <w:tcPr>
            <w:tcW w:w="1260" w:type="dxa"/>
            <w:vAlign w:val="top"/>
          </w:tcPr>
          <w:p w14:paraId="0E39B68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71B905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77E124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A902D7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6B5207DA" w14:textId="77777777" w:rsidR="00981B74" w:rsidRDefault="00981B74" w:rsidP="00981B74">
      <w:pPr>
        <w:pStyle w:val="Heading3"/>
        <w:keepNext/>
        <w:keepLines/>
      </w:pPr>
      <w:r w:rsidRPr="00C25572">
        <w:lastRenderedPageBreak/>
        <w:t>INTERIOR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981B74" w:rsidRPr="0064390A" w14:paraId="04446895" w14:textId="77777777" w:rsidTr="0045259E">
        <w:trPr>
          <w:tblHeader/>
        </w:trPr>
        <w:tc>
          <w:tcPr>
            <w:tcW w:w="5038" w:type="dxa"/>
            <w:vAlign w:val="top"/>
          </w:tcPr>
          <w:p w14:paraId="45042829" w14:textId="77777777" w:rsidR="00981B74" w:rsidRPr="0064390A" w:rsidRDefault="00981B74" w:rsidP="0045259E">
            <w:pPr>
              <w:pStyle w:val="ModelSubhead"/>
              <w:keepNext/>
              <w:keepLines/>
              <w:jc w:val="left"/>
            </w:pPr>
            <w:r>
              <w:t>INTERIOR</w:t>
            </w:r>
          </w:p>
        </w:tc>
        <w:tc>
          <w:tcPr>
            <w:tcW w:w="1260" w:type="dxa"/>
            <w:vAlign w:val="top"/>
          </w:tcPr>
          <w:p w14:paraId="4B85915F" w14:textId="77777777" w:rsidR="00981B74" w:rsidRPr="0064390A" w:rsidRDefault="00981B74" w:rsidP="0045259E">
            <w:pPr>
              <w:pStyle w:val="ModelSubhead"/>
              <w:keepNext/>
              <w:keepLines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5E26D99A" w14:textId="77777777" w:rsidR="00981B74" w:rsidRPr="0064390A" w:rsidRDefault="00981B74" w:rsidP="0045259E">
            <w:pPr>
              <w:pStyle w:val="ModelSubhead"/>
              <w:keepNext/>
              <w:keepLines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1376DEF6" w14:textId="77777777" w:rsidR="00981B74" w:rsidRPr="0064390A" w:rsidRDefault="00981B74" w:rsidP="0045259E">
            <w:pPr>
              <w:pStyle w:val="ModelSubhead"/>
              <w:keepNext/>
              <w:keepLines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52543A10" w14:textId="77777777" w:rsidR="00981B74" w:rsidRPr="0064390A" w:rsidRDefault="00981B74" w:rsidP="0045259E">
            <w:pPr>
              <w:pStyle w:val="ModelSubhead"/>
              <w:keepNext/>
              <w:keepLines/>
            </w:pPr>
            <w:r w:rsidRPr="0064390A">
              <w:t>Rubicon</w:t>
            </w:r>
          </w:p>
        </w:tc>
      </w:tr>
      <w:tr w:rsidR="00981B74" w:rsidRPr="00C25572" w14:paraId="376760D2" w14:textId="77777777" w:rsidTr="0045259E">
        <w:tc>
          <w:tcPr>
            <w:tcW w:w="5038" w:type="dxa"/>
            <w:vAlign w:val="top"/>
          </w:tcPr>
          <w:p w14:paraId="4F6CDDC4" w14:textId="77777777" w:rsidR="00981B74" w:rsidRPr="00C25572" w:rsidRDefault="00981B74" w:rsidP="0045259E">
            <w:pPr>
              <w:pStyle w:val="BodyCopy"/>
              <w:keepNext/>
              <w:keepLines/>
              <w:spacing w:line="240" w:lineRule="auto"/>
            </w:pPr>
            <w:r w:rsidRPr="00C25572">
              <w:t>Air Conditioning</w:t>
            </w:r>
          </w:p>
        </w:tc>
        <w:tc>
          <w:tcPr>
            <w:tcW w:w="1260" w:type="dxa"/>
            <w:vAlign w:val="top"/>
          </w:tcPr>
          <w:p w14:paraId="1E84868A" w14:textId="77777777" w:rsidR="00981B74" w:rsidRPr="00C25572" w:rsidRDefault="00981B74" w:rsidP="0045259E">
            <w:pPr>
              <w:pStyle w:val="BodyCopy"/>
              <w:keepNext/>
              <w:keepLines/>
              <w:spacing w:line="240" w:lineRule="auto"/>
              <w:jc w:val="center"/>
            </w:pPr>
          </w:p>
        </w:tc>
        <w:tc>
          <w:tcPr>
            <w:tcW w:w="1261" w:type="dxa"/>
            <w:vAlign w:val="top"/>
          </w:tcPr>
          <w:p w14:paraId="5D2A29E8" w14:textId="77777777" w:rsidR="00981B74" w:rsidRPr="00C25572" w:rsidRDefault="00981B74" w:rsidP="0045259E">
            <w:pPr>
              <w:pStyle w:val="BodyCopy"/>
              <w:keepNext/>
              <w:keepLines/>
              <w:spacing w:line="240" w:lineRule="auto"/>
              <w:jc w:val="center"/>
            </w:pPr>
          </w:p>
        </w:tc>
        <w:tc>
          <w:tcPr>
            <w:tcW w:w="1260" w:type="dxa"/>
            <w:vAlign w:val="top"/>
          </w:tcPr>
          <w:p w14:paraId="359697F4" w14:textId="77777777" w:rsidR="00981B74" w:rsidRPr="00C25572" w:rsidRDefault="00981B74" w:rsidP="0045259E">
            <w:pPr>
              <w:pStyle w:val="BodyCopy"/>
              <w:keepNext/>
              <w:keepLines/>
              <w:spacing w:line="240" w:lineRule="auto"/>
              <w:jc w:val="center"/>
            </w:pPr>
          </w:p>
        </w:tc>
        <w:tc>
          <w:tcPr>
            <w:tcW w:w="1261" w:type="dxa"/>
            <w:vAlign w:val="top"/>
          </w:tcPr>
          <w:p w14:paraId="6D5029FB" w14:textId="77777777" w:rsidR="00981B74" w:rsidRPr="00C25572" w:rsidRDefault="00981B74" w:rsidP="0045259E">
            <w:pPr>
              <w:pStyle w:val="BodyCopy"/>
              <w:keepNext/>
              <w:keepLines/>
              <w:spacing w:line="240" w:lineRule="auto"/>
              <w:jc w:val="center"/>
            </w:pPr>
          </w:p>
        </w:tc>
      </w:tr>
      <w:tr w:rsidR="00981B74" w:rsidRPr="00C25572" w14:paraId="22AA9B84" w14:textId="77777777" w:rsidTr="0045259E">
        <w:tc>
          <w:tcPr>
            <w:tcW w:w="5038" w:type="dxa"/>
            <w:vAlign w:val="top"/>
          </w:tcPr>
          <w:p w14:paraId="13FA1BA7" w14:textId="77777777" w:rsidR="00981B74" w:rsidRPr="00C25572" w:rsidRDefault="00981B74" w:rsidP="0045259E">
            <w:pPr>
              <w:pStyle w:val="BodyIndent1"/>
            </w:pPr>
            <w:r w:rsidRPr="00C25572">
              <w:t>Air conditioning — manual, single zone</w:t>
            </w:r>
          </w:p>
        </w:tc>
        <w:tc>
          <w:tcPr>
            <w:tcW w:w="1260" w:type="dxa"/>
            <w:vAlign w:val="top"/>
          </w:tcPr>
          <w:p w14:paraId="7D03947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D632E97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0FF017E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1E8FFD0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16E30FBE" w14:textId="77777777" w:rsidTr="0045259E">
        <w:tc>
          <w:tcPr>
            <w:tcW w:w="5038" w:type="dxa"/>
            <w:vAlign w:val="top"/>
          </w:tcPr>
          <w:p w14:paraId="061CDF56" w14:textId="77777777" w:rsidR="00981B74" w:rsidRPr="00C25572" w:rsidRDefault="00981B74" w:rsidP="0045259E">
            <w:pPr>
              <w:pStyle w:val="BodyIndent1"/>
            </w:pPr>
            <w:r w:rsidRPr="00C25572">
              <w:t xml:space="preserve">Air conditioning with automatic temperature control — </w:t>
            </w:r>
            <w:r w:rsidRPr="00C25572">
              <w:br/>
              <w:t>dual zone</w:t>
            </w:r>
          </w:p>
        </w:tc>
        <w:tc>
          <w:tcPr>
            <w:tcW w:w="1260" w:type="dxa"/>
            <w:vAlign w:val="top"/>
          </w:tcPr>
          <w:p w14:paraId="1CB0AB8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0B21AB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BB8885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1528C7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01F8BEC5" w14:textId="77777777" w:rsidTr="0045259E">
        <w:tc>
          <w:tcPr>
            <w:tcW w:w="5038" w:type="dxa"/>
            <w:vAlign w:val="top"/>
          </w:tcPr>
          <w:p w14:paraId="1FDF9815" w14:textId="77777777" w:rsidR="00981B74" w:rsidRPr="00577625" w:rsidRDefault="00981B74" w:rsidP="0045259E">
            <w:pPr>
              <w:pStyle w:val="BodyCopy"/>
              <w:rPr>
                <w:lang w:val="fr-FR"/>
              </w:rPr>
            </w:pPr>
            <w:r w:rsidRPr="00577625">
              <w:rPr>
                <w:lang w:val="fr-FR"/>
              </w:rPr>
              <w:t>Cabin air filter — dual zone</w:t>
            </w:r>
          </w:p>
        </w:tc>
        <w:tc>
          <w:tcPr>
            <w:tcW w:w="1260" w:type="dxa"/>
            <w:vAlign w:val="top"/>
          </w:tcPr>
          <w:p w14:paraId="5FDA2FF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06F553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A24550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EDEBCA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2B805CB1" w14:textId="77777777" w:rsidTr="0045259E">
        <w:tc>
          <w:tcPr>
            <w:tcW w:w="5038" w:type="dxa"/>
            <w:vAlign w:val="top"/>
          </w:tcPr>
          <w:p w14:paraId="3EBB4C74" w14:textId="77777777" w:rsidR="00981B74" w:rsidRPr="00C25572" w:rsidRDefault="00981B74" w:rsidP="0045259E">
            <w:pPr>
              <w:pStyle w:val="BodyCopy"/>
            </w:pPr>
            <w:r w:rsidRPr="00C25572">
              <w:t xml:space="preserve">Console — full-floor with front and rear cup holders, </w:t>
            </w:r>
            <w:r w:rsidRPr="00C25572">
              <w:br/>
              <w:t>locking storage and armrest</w:t>
            </w:r>
          </w:p>
        </w:tc>
        <w:tc>
          <w:tcPr>
            <w:tcW w:w="1260" w:type="dxa"/>
            <w:vAlign w:val="top"/>
          </w:tcPr>
          <w:p w14:paraId="3270E38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FD54CF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4F59B6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D57C72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70098316" w14:textId="77777777" w:rsidTr="0045259E">
        <w:tc>
          <w:tcPr>
            <w:tcW w:w="5038" w:type="dxa"/>
            <w:vAlign w:val="top"/>
          </w:tcPr>
          <w:p w14:paraId="7670C23F" w14:textId="77777777" w:rsidR="00981B74" w:rsidRPr="00C25572" w:rsidRDefault="00981B74" w:rsidP="0045259E">
            <w:pPr>
              <w:pStyle w:val="BodyCopy"/>
            </w:pPr>
            <w:r w:rsidRPr="00C25572">
              <w:t>Floor heat ducts — rear</w:t>
            </w:r>
          </w:p>
        </w:tc>
        <w:tc>
          <w:tcPr>
            <w:tcW w:w="1260" w:type="dxa"/>
            <w:vAlign w:val="top"/>
          </w:tcPr>
          <w:p w14:paraId="5ED8E3D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1A8CFB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435BD4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CAB3B2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254E42FF" w14:textId="77777777" w:rsidTr="0045259E">
        <w:tc>
          <w:tcPr>
            <w:tcW w:w="5038" w:type="dxa"/>
            <w:vAlign w:val="top"/>
          </w:tcPr>
          <w:p w14:paraId="37F6D21D" w14:textId="77777777" w:rsidR="00981B74" w:rsidRPr="00C25572" w:rsidRDefault="00981B74" w:rsidP="0045259E">
            <w:pPr>
              <w:pStyle w:val="BodyCopy"/>
            </w:pPr>
            <w:r w:rsidRPr="00C25572">
              <w:t>Floor Mats</w:t>
            </w:r>
          </w:p>
        </w:tc>
        <w:tc>
          <w:tcPr>
            <w:tcW w:w="1260" w:type="dxa"/>
            <w:vAlign w:val="top"/>
          </w:tcPr>
          <w:p w14:paraId="12E76466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520369EE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6803B73C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71996896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19DB7AA8" w14:textId="77777777" w:rsidTr="0045259E">
        <w:tc>
          <w:tcPr>
            <w:tcW w:w="5038" w:type="dxa"/>
            <w:vAlign w:val="top"/>
          </w:tcPr>
          <w:p w14:paraId="466CF7E5" w14:textId="77777777" w:rsidR="00981B74" w:rsidRPr="007A5535" w:rsidRDefault="00981B74" w:rsidP="0045259E">
            <w:pPr>
              <w:pStyle w:val="BodyIndent1"/>
            </w:pPr>
            <w:r w:rsidRPr="007A5535">
              <w:t>Front and rear</w:t>
            </w:r>
          </w:p>
        </w:tc>
        <w:tc>
          <w:tcPr>
            <w:tcW w:w="1260" w:type="dxa"/>
            <w:vAlign w:val="top"/>
          </w:tcPr>
          <w:p w14:paraId="5D6EDC1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0FD43C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F1E0DB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F004EC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4E6D4D8" w14:textId="77777777" w:rsidTr="0045259E">
        <w:tc>
          <w:tcPr>
            <w:tcW w:w="5038" w:type="dxa"/>
            <w:vAlign w:val="top"/>
          </w:tcPr>
          <w:p w14:paraId="13FD4401" w14:textId="77777777" w:rsidR="00981B74" w:rsidRPr="007A5535" w:rsidRDefault="00981B74" w:rsidP="0045259E">
            <w:pPr>
              <w:pStyle w:val="BodyIndent1"/>
            </w:pPr>
            <w:r w:rsidRPr="007A5535">
              <w:t>Mopar slush mats</w:t>
            </w:r>
          </w:p>
        </w:tc>
        <w:tc>
          <w:tcPr>
            <w:tcW w:w="1260" w:type="dxa"/>
            <w:vAlign w:val="top"/>
          </w:tcPr>
          <w:p w14:paraId="7626A8B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422C46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04D5EF9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E55994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5DB20A91" w14:textId="77777777" w:rsidTr="0045259E">
        <w:tc>
          <w:tcPr>
            <w:tcW w:w="5038" w:type="dxa"/>
            <w:vAlign w:val="top"/>
          </w:tcPr>
          <w:p w14:paraId="36805350" w14:textId="77777777" w:rsidR="00981B74" w:rsidRPr="00C25572" w:rsidRDefault="00981B74" w:rsidP="0045259E">
            <w:pPr>
              <w:pStyle w:val="BodyCopy"/>
            </w:pPr>
            <w:r w:rsidRPr="00C25572">
              <w:t xml:space="preserve">Lighting </w:t>
            </w:r>
          </w:p>
        </w:tc>
        <w:tc>
          <w:tcPr>
            <w:tcW w:w="1260" w:type="dxa"/>
            <w:vAlign w:val="top"/>
          </w:tcPr>
          <w:p w14:paraId="7408ECAA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56C3656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736D4F64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438B9A7A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1D853C7B" w14:textId="77777777" w:rsidTr="0045259E">
        <w:tc>
          <w:tcPr>
            <w:tcW w:w="5038" w:type="dxa"/>
            <w:vAlign w:val="top"/>
          </w:tcPr>
          <w:p w14:paraId="124C4B20" w14:textId="77777777" w:rsidR="00981B74" w:rsidRPr="007A5535" w:rsidRDefault="00981B74" w:rsidP="0045259E">
            <w:pPr>
              <w:pStyle w:val="BodyIndent1"/>
            </w:pPr>
            <w:r w:rsidRPr="007A5535">
              <w:t>LED front cup holder</w:t>
            </w:r>
          </w:p>
        </w:tc>
        <w:tc>
          <w:tcPr>
            <w:tcW w:w="1260" w:type="dxa"/>
            <w:vAlign w:val="top"/>
          </w:tcPr>
          <w:p w14:paraId="13EAB41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E0A8E7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60793F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BC346F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4AED5AAE" w14:textId="77777777" w:rsidTr="0045259E">
        <w:tc>
          <w:tcPr>
            <w:tcW w:w="5038" w:type="dxa"/>
            <w:vAlign w:val="top"/>
          </w:tcPr>
          <w:p w14:paraId="1B6E059D" w14:textId="77777777" w:rsidR="00981B74" w:rsidRPr="007A5535" w:rsidRDefault="00981B74" w:rsidP="0045259E">
            <w:pPr>
              <w:pStyle w:val="BodyIndent1"/>
            </w:pPr>
            <w:r w:rsidRPr="007A5535">
              <w:t>LED rear cup holder</w:t>
            </w:r>
          </w:p>
        </w:tc>
        <w:tc>
          <w:tcPr>
            <w:tcW w:w="1260" w:type="dxa"/>
            <w:vAlign w:val="top"/>
          </w:tcPr>
          <w:p w14:paraId="66DA241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9A747D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17BF9D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C2D8FA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0DD882EE" w14:textId="77777777" w:rsidTr="0045259E">
        <w:tc>
          <w:tcPr>
            <w:tcW w:w="5038" w:type="dxa"/>
            <w:vAlign w:val="top"/>
          </w:tcPr>
          <w:p w14:paraId="0EBC9619" w14:textId="77777777" w:rsidR="00981B74" w:rsidRPr="007A5535" w:rsidRDefault="00981B74" w:rsidP="0045259E">
            <w:pPr>
              <w:pStyle w:val="BodyIndent1"/>
            </w:pPr>
            <w:r w:rsidRPr="007A5535">
              <w:t>LED overhead courtesy lamp</w:t>
            </w:r>
          </w:p>
        </w:tc>
        <w:tc>
          <w:tcPr>
            <w:tcW w:w="1260" w:type="dxa"/>
            <w:vAlign w:val="top"/>
          </w:tcPr>
          <w:p w14:paraId="73D706C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B2D293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E92D9C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2B8927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06FADB1D" w14:textId="77777777" w:rsidTr="0045259E">
        <w:tc>
          <w:tcPr>
            <w:tcW w:w="5038" w:type="dxa"/>
            <w:vAlign w:val="top"/>
          </w:tcPr>
          <w:p w14:paraId="46239CCF" w14:textId="77777777" w:rsidR="00981B74" w:rsidRPr="007A5535" w:rsidRDefault="00981B74" w:rsidP="0045259E">
            <w:pPr>
              <w:pStyle w:val="BodyIndent1"/>
            </w:pPr>
            <w:r w:rsidRPr="007A5535">
              <w:t>LED door bezel ambient lamp</w:t>
            </w:r>
          </w:p>
        </w:tc>
        <w:tc>
          <w:tcPr>
            <w:tcW w:w="1260" w:type="dxa"/>
            <w:vAlign w:val="top"/>
          </w:tcPr>
          <w:p w14:paraId="5F437B7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AE3EB3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4C3107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A5B989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6897EA9" w14:textId="77777777" w:rsidTr="0045259E">
        <w:tc>
          <w:tcPr>
            <w:tcW w:w="5038" w:type="dxa"/>
            <w:vAlign w:val="top"/>
          </w:tcPr>
          <w:p w14:paraId="60B4A8B9" w14:textId="77777777" w:rsidR="00981B74" w:rsidRPr="007A5535" w:rsidRDefault="00981B74" w:rsidP="0045259E">
            <w:pPr>
              <w:pStyle w:val="BodyIndent1"/>
            </w:pPr>
            <w:r w:rsidRPr="007A5535">
              <w:t>LED footwell courtesy — functional</w:t>
            </w:r>
          </w:p>
        </w:tc>
        <w:tc>
          <w:tcPr>
            <w:tcW w:w="1260" w:type="dxa"/>
            <w:vAlign w:val="top"/>
          </w:tcPr>
          <w:p w14:paraId="0DB99C1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4A62B3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5D4EFC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4FF05A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73DF24D7" w14:textId="77777777" w:rsidTr="0045259E">
        <w:tc>
          <w:tcPr>
            <w:tcW w:w="5038" w:type="dxa"/>
            <w:vAlign w:val="top"/>
          </w:tcPr>
          <w:p w14:paraId="43CCF7CE" w14:textId="77777777" w:rsidR="00981B74" w:rsidRPr="007A5535" w:rsidRDefault="00981B74" w:rsidP="0045259E">
            <w:pPr>
              <w:pStyle w:val="BodyIndent1"/>
            </w:pPr>
            <w:r w:rsidRPr="007A5535">
              <w:t>LED ambient footwell lamp — mood/accent light</w:t>
            </w:r>
          </w:p>
        </w:tc>
        <w:tc>
          <w:tcPr>
            <w:tcW w:w="1260" w:type="dxa"/>
            <w:vAlign w:val="top"/>
          </w:tcPr>
          <w:p w14:paraId="294B6E95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DDE0E5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AD7F82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A57583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8B8FE1D" w14:textId="77777777" w:rsidTr="0045259E">
        <w:tc>
          <w:tcPr>
            <w:tcW w:w="5038" w:type="dxa"/>
            <w:vAlign w:val="top"/>
          </w:tcPr>
          <w:p w14:paraId="52955287" w14:textId="77777777" w:rsidR="00981B74" w:rsidRPr="007A5535" w:rsidRDefault="00981B74" w:rsidP="0045259E">
            <w:pPr>
              <w:pStyle w:val="BodyIndent1"/>
            </w:pPr>
            <w:r w:rsidRPr="007A5535">
              <w:t>LED center console ambient lamp</w:t>
            </w:r>
          </w:p>
        </w:tc>
        <w:tc>
          <w:tcPr>
            <w:tcW w:w="1260" w:type="dxa"/>
            <w:vAlign w:val="top"/>
          </w:tcPr>
          <w:p w14:paraId="458BD9C9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12EDE9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E1D45C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409D83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222176FD" w14:textId="77777777" w:rsidTr="0045259E">
        <w:tc>
          <w:tcPr>
            <w:tcW w:w="5038" w:type="dxa"/>
            <w:vAlign w:val="top"/>
          </w:tcPr>
          <w:p w14:paraId="1BF97E99" w14:textId="77777777" w:rsidR="00981B74" w:rsidRPr="00C25572" w:rsidRDefault="00981B74" w:rsidP="0045259E">
            <w:pPr>
              <w:pStyle w:val="BodyCopy"/>
            </w:pPr>
            <w:r w:rsidRPr="00C25572">
              <w:t>Passive entry</w:t>
            </w:r>
          </w:p>
        </w:tc>
        <w:tc>
          <w:tcPr>
            <w:tcW w:w="1260" w:type="dxa"/>
            <w:vAlign w:val="top"/>
          </w:tcPr>
          <w:p w14:paraId="4D7A61D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B07452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0F5964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89408C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098237B" w14:textId="77777777" w:rsidTr="0045259E">
        <w:tc>
          <w:tcPr>
            <w:tcW w:w="5038" w:type="dxa"/>
            <w:vAlign w:val="top"/>
          </w:tcPr>
          <w:p w14:paraId="78DE8054" w14:textId="77777777" w:rsidR="00981B74" w:rsidRPr="00C25572" w:rsidRDefault="00981B74" w:rsidP="0045259E">
            <w:pPr>
              <w:pStyle w:val="BodyCopy"/>
            </w:pPr>
            <w:r w:rsidRPr="00C25572">
              <w:t>Push button start</w:t>
            </w:r>
          </w:p>
        </w:tc>
        <w:tc>
          <w:tcPr>
            <w:tcW w:w="1260" w:type="dxa"/>
            <w:vAlign w:val="top"/>
          </w:tcPr>
          <w:p w14:paraId="0AEE0E1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99FD16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330A9E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CF365E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47A2E914" w14:textId="77777777" w:rsidTr="0045259E">
        <w:tc>
          <w:tcPr>
            <w:tcW w:w="5038" w:type="dxa"/>
            <w:vAlign w:val="top"/>
          </w:tcPr>
          <w:p w14:paraId="77960F1B" w14:textId="77777777" w:rsidR="00981B74" w:rsidRPr="00C25572" w:rsidRDefault="00981B74" w:rsidP="0045259E">
            <w:pPr>
              <w:pStyle w:val="BodyCopy"/>
            </w:pPr>
            <w:r w:rsidRPr="00C25572">
              <w:t>Remote Keyless Entry with mechanical flip key</w:t>
            </w:r>
          </w:p>
        </w:tc>
        <w:tc>
          <w:tcPr>
            <w:tcW w:w="1260" w:type="dxa"/>
            <w:vAlign w:val="top"/>
          </w:tcPr>
          <w:p w14:paraId="52CE6E7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470247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D34D32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E94A5A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025BED0" w14:textId="77777777" w:rsidTr="0045259E">
        <w:tc>
          <w:tcPr>
            <w:tcW w:w="5038" w:type="dxa"/>
            <w:vAlign w:val="top"/>
          </w:tcPr>
          <w:p w14:paraId="4FD48B11" w14:textId="77777777" w:rsidR="00981B74" w:rsidRPr="00C25572" w:rsidRDefault="00981B74" w:rsidP="0045259E">
            <w:pPr>
              <w:pStyle w:val="BodyCopy"/>
            </w:pPr>
            <w:r w:rsidRPr="00C25572">
              <w:t>Remote start system</w:t>
            </w:r>
          </w:p>
        </w:tc>
        <w:tc>
          <w:tcPr>
            <w:tcW w:w="1260" w:type="dxa"/>
            <w:vAlign w:val="top"/>
          </w:tcPr>
          <w:p w14:paraId="27E7ED1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7800E2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O/P</w:t>
            </w:r>
          </w:p>
        </w:tc>
        <w:tc>
          <w:tcPr>
            <w:tcW w:w="1260" w:type="dxa"/>
            <w:vAlign w:val="top"/>
          </w:tcPr>
          <w:p w14:paraId="56ABFD3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O/P</w:t>
            </w:r>
          </w:p>
        </w:tc>
        <w:tc>
          <w:tcPr>
            <w:tcW w:w="1261" w:type="dxa"/>
            <w:vAlign w:val="top"/>
          </w:tcPr>
          <w:p w14:paraId="1F1DAA9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O/P</w:t>
            </w:r>
          </w:p>
        </w:tc>
      </w:tr>
      <w:tr w:rsidR="00981B74" w:rsidRPr="00C25572" w14:paraId="392CA082" w14:textId="77777777" w:rsidTr="0045259E">
        <w:tc>
          <w:tcPr>
            <w:tcW w:w="5038" w:type="dxa"/>
            <w:vAlign w:val="top"/>
          </w:tcPr>
          <w:p w14:paraId="5316239A" w14:textId="77777777" w:rsidR="00981B74" w:rsidRPr="00C25572" w:rsidRDefault="00981B74" w:rsidP="0045259E">
            <w:pPr>
              <w:pStyle w:val="BodyCopy"/>
            </w:pPr>
            <w:r w:rsidRPr="00C25572">
              <w:t>Lockable rear behind-seat storage</w:t>
            </w:r>
          </w:p>
        </w:tc>
        <w:tc>
          <w:tcPr>
            <w:tcW w:w="1260" w:type="dxa"/>
            <w:vAlign w:val="top"/>
          </w:tcPr>
          <w:p w14:paraId="1360B652" w14:textId="77777777" w:rsidR="00981B74" w:rsidRPr="00C25572" w:rsidDel="001A31AF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03F266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1B21E1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939CAF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3E33380D" w14:textId="77777777" w:rsidTr="0045259E">
        <w:tc>
          <w:tcPr>
            <w:tcW w:w="5038" w:type="dxa"/>
            <w:vAlign w:val="top"/>
          </w:tcPr>
          <w:p w14:paraId="0016766B" w14:textId="77777777" w:rsidR="00981B74" w:rsidRPr="00C25572" w:rsidRDefault="00981B74" w:rsidP="0045259E">
            <w:pPr>
              <w:pStyle w:val="BodyCopy"/>
            </w:pPr>
            <w:r w:rsidRPr="00C25572">
              <w:t>Rear under-seat storage</w:t>
            </w:r>
          </w:p>
        </w:tc>
        <w:tc>
          <w:tcPr>
            <w:tcW w:w="1260" w:type="dxa"/>
            <w:vAlign w:val="top"/>
          </w:tcPr>
          <w:p w14:paraId="78C99C84" w14:textId="77777777" w:rsidR="00981B74" w:rsidRPr="00C25572" w:rsidDel="001A31AF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986764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6737E4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7C0E58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2C4DB16E" w14:textId="77777777" w:rsidTr="0045259E">
        <w:tc>
          <w:tcPr>
            <w:tcW w:w="5038" w:type="dxa"/>
            <w:vAlign w:val="top"/>
          </w:tcPr>
          <w:p w14:paraId="4DFA1EDE" w14:textId="77777777" w:rsidR="00981B74" w:rsidRPr="00C25572" w:rsidRDefault="00981B74" w:rsidP="0045259E">
            <w:pPr>
              <w:pStyle w:val="BodyCopy"/>
            </w:pPr>
            <w:r w:rsidRPr="00C25572">
              <w:t>Lockable and removable storage bin under rear seat</w:t>
            </w:r>
          </w:p>
        </w:tc>
        <w:tc>
          <w:tcPr>
            <w:tcW w:w="1260" w:type="dxa"/>
            <w:vAlign w:val="top"/>
          </w:tcPr>
          <w:p w14:paraId="0F7F03D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16C2224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30A8A30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082283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6F799041" w14:textId="77777777" w:rsidTr="0045259E">
        <w:tc>
          <w:tcPr>
            <w:tcW w:w="5038" w:type="dxa"/>
            <w:vAlign w:val="top"/>
          </w:tcPr>
          <w:p w14:paraId="3B9C8E92" w14:textId="77777777" w:rsidR="00981B74" w:rsidRPr="00C25572" w:rsidRDefault="00981B74" w:rsidP="0045259E">
            <w:pPr>
              <w:pStyle w:val="BodyCopy"/>
            </w:pPr>
            <w:r w:rsidRPr="00C25572">
              <w:t>Auxiliary electrical switches – four programmable switches, heavy-duty 240-amp alternator</w:t>
            </w:r>
          </w:p>
        </w:tc>
        <w:tc>
          <w:tcPr>
            <w:tcW w:w="1260" w:type="dxa"/>
            <w:vAlign w:val="top"/>
          </w:tcPr>
          <w:p w14:paraId="0016471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1B10A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2FE6FAD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B329B3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5BC69F89" w14:textId="77777777" w:rsidTr="0045259E">
        <w:tc>
          <w:tcPr>
            <w:tcW w:w="5038" w:type="dxa"/>
            <w:vAlign w:val="top"/>
          </w:tcPr>
          <w:p w14:paraId="259FF072" w14:textId="77777777" w:rsidR="00981B74" w:rsidRPr="00C25572" w:rsidRDefault="00981B74" w:rsidP="0045259E">
            <w:pPr>
              <w:pStyle w:val="BodyCopy"/>
            </w:pPr>
            <w:r w:rsidRPr="00C25572">
              <w:lastRenderedPageBreak/>
              <w:t>Seating</w:t>
            </w:r>
          </w:p>
        </w:tc>
        <w:tc>
          <w:tcPr>
            <w:tcW w:w="1260" w:type="dxa"/>
            <w:vAlign w:val="top"/>
          </w:tcPr>
          <w:p w14:paraId="03D80F5F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2D26DB5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2DC76317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553134E2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28516A66" w14:textId="77777777" w:rsidTr="0045259E">
        <w:tc>
          <w:tcPr>
            <w:tcW w:w="5038" w:type="dxa"/>
            <w:vAlign w:val="top"/>
          </w:tcPr>
          <w:p w14:paraId="6DE33803" w14:textId="77777777" w:rsidR="00981B74" w:rsidRPr="00C25572" w:rsidRDefault="00981B74" w:rsidP="0045259E">
            <w:pPr>
              <w:pStyle w:val="BodyIndent1"/>
            </w:pPr>
            <w:r w:rsidRPr="00C25572">
              <w:t>Cloth seats</w:t>
            </w:r>
          </w:p>
        </w:tc>
        <w:tc>
          <w:tcPr>
            <w:tcW w:w="1260" w:type="dxa"/>
            <w:vAlign w:val="top"/>
          </w:tcPr>
          <w:p w14:paraId="40E8C4D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CD4991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302D709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F00448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2D840D4F" w14:textId="77777777" w:rsidTr="0045259E">
        <w:tc>
          <w:tcPr>
            <w:tcW w:w="5038" w:type="dxa"/>
            <w:vAlign w:val="top"/>
          </w:tcPr>
          <w:p w14:paraId="566B9ADA" w14:textId="77777777" w:rsidR="00981B74" w:rsidRPr="00C25572" w:rsidRDefault="00981B74" w:rsidP="0045259E">
            <w:pPr>
              <w:pStyle w:val="BodyIndent1"/>
            </w:pPr>
            <w:r w:rsidRPr="00C25572">
              <w:t>Premium cloth seats</w:t>
            </w:r>
          </w:p>
        </w:tc>
        <w:tc>
          <w:tcPr>
            <w:tcW w:w="1260" w:type="dxa"/>
            <w:vAlign w:val="top"/>
          </w:tcPr>
          <w:p w14:paraId="7920883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015A853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9E760F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C80352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CA4D9A7" w14:textId="77777777" w:rsidTr="0045259E">
        <w:tc>
          <w:tcPr>
            <w:tcW w:w="5038" w:type="dxa"/>
            <w:vAlign w:val="top"/>
          </w:tcPr>
          <w:p w14:paraId="3DFF5801" w14:textId="77777777" w:rsidR="00981B74" w:rsidRPr="00C25572" w:rsidRDefault="00981B74" w:rsidP="0045259E">
            <w:pPr>
              <w:pStyle w:val="BodyIndent1"/>
            </w:pPr>
            <w:r>
              <w:t>Premium McKinley-trimmed seats</w:t>
            </w:r>
          </w:p>
        </w:tc>
        <w:tc>
          <w:tcPr>
            <w:tcW w:w="1260" w:type="dxa"/>
            <w:vAlign w:val="top"/>
          </w:tcPr>
          <w:p w14:paraId="07E00312" w14:textId="77777777" w:rsidR="00981B74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7E281D0" w14:textId="77777777" w:rsidR="00981B74" w:rsidRDefault="00981B74" w:rsidP="0045259E">
            <w:pPr>
              <w:pStyle w:val="BodyCopy"/>
              <w:jc w:val="center"/>
            </w:pPr>
            <w:r>
              <w:t>O</w:t>
            </w:r>
          </w:p>
        </w:tc>
        <w:tc>
          <w:tcPr>
            <w:tcW w:w="1260" w:type="dxa"/>
            <w:vAlign w:val="top"/>
          </w:tcPr>
          <w:p w14:paraId="079ACBDA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88B220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75AFB56C" w14:textId="77777777" w:rsidTr="0045259E">
        <w:tc>
          <w:tcPr>
            <w:tcW w:w="5038" w:type="dxa"/>
            <w:vAlign w:val="top"/>
          </w:tcPr>
          <w:p w14:paraId="0B3ED295" w14:textId="77777777" w:rsidR="00981B74" w:rsidRPr="00C25572" w:rsidRDefault="00981B74" w:rsidP="0045259E">
            <w:pPr>
              <w:pStyle w:val="BodyIndent1"/>
            </w:pPr>
            <w:r w:rsidRPr="00C25572">
              <w:t>Leather-trimmed seats</w:t>
            </w:r>
          </w:p>
        </w:tc>
        <w:tc>
          <w:tcPr>
            <w:tcW w:w="1260" w:type="dxa"/>
            <w:vAlign w:val="top"/>
          </w:tcPr>
          <w:p w14:paraId="04215BCD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0ECB6765" w14:textId="77777777" w:rsidR="00981B74" w:rsidRPr="00C25572" w:rsidRDefault="00981B74" w:rsidP="0045259E">
            <w:pPr>
              <w:pStyle w:val="BodyCopy"/>
              <w:jc w:val="center"/>
            </w:pPr>
            <w:r>
              <w:t>—</w:t>
            </w:r>
          </w:p>
        </w:tc>
        <w:tc>
          <w:tcPr>
            <w:tcW w:w="1260" w:type="dxa"/>
            <w:vAlign w:val="top"/>
          </w:tcPr>
          <w:p w14:paraId="2C4A4FB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9E0873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41EA75F3" w14:textId="77777777" w:rsidTr="0045259E">
        <w:tc>
          <w:tcPr>
            <w:tcW w:w="5038" w:type="dxa"/>
            <w:vAlign w:val="top"/>
          </w:tcPr>
          <w:p w14:paraId="70CFE0C6" w14:textId="77777777" w:rsidR="00981B74" w:rsidRPr="00C25572" w:rsidRDefault="00981B74" w:rsidP="0045259E">
            <w:pPr>
              <w:pStyle w:val="BodyIndent1"/>
            </w:pPr>
            <w:r w:rsidRPr="00C25572">
              <w:t>Heated front seats</w:t>
            </w:r>
          </w:p>
        </w:tc>
        <w:tc>
          <w:tcPr>
            <w:tcW w:w="1260" w:type="dxa"/>
            <w:vAlign w:val="top"/>
          </w:tcPr>
          <w:p w14:paraId="71EF058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79B4517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15A6A72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566C04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7E4E9B32" w14:textId="77777777" w:rsidTr="0045259E">
        <w:tc>
          <w:tcPr>
            <w:tcW w:w="5038" w:type="dxa"/>
            <w:vAlign w:val="top"/>
          </w:tcPr>
          <w:p w14:paraId="5ABBBA2D" w14:textId="77777777" w:rsidR="00981B74" w:rsidRPr="00C25572" w:rsidRDefault="00981B74" w:rsidP="0045259E">
            <w:pPr>
              <w:pStyle w:val="BodyIndent1"/>
            </w:pPr>
            <w:r w:rsidRPr="00C25572">
              <w:t>Driver seat — six-way manual (fore/aft, recline, height adjust)</w:t>
            </w:r>
          </w:p>
        </w:tc>
        <w:tc>
          <w:tcPr>
            <w:tcW w:w="1260" w:type="dxa"/>
            <w:vAlign w:val="top"/>
          </w:tcPr>
          <w:p w14:paraId="6EE2347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703136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C0BC7A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AF75A4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746BA44" w14:textId="77777777" w:rsidTr="0045259E">
        <w:tc>
          <w:tcPr>
            <w:tcW w:w="5038" w:type="dxa"/>
            <w:vAlign w:val="top"/>
          </w:tcPr>
          <w:p w14:paraId="28A4CBDF" w14:textId="77777777" w:rsidR="00981B74" w:rsidRPr="00C25572" w:rsidRDefault="00981B74" w:rsidP="0045259E">
            <w:pPr>
              <w:pStyle w:val="BodyIndent1"/>
            </w:pPr>
            <w:r w:rsidRPr="00C25572">
              <w:t>Front passenger seat — four-way manual (fore/aft, recline)</w:t>
            </w:r>
          </w:p>
        </w:tc>
        <w:tc>
          <w:tcPr>
            <w:tcW w:w="1260" w:type="dxa"/>
            <w:vAlign w:val="top"/>
          </w:tcPr>
          <w:p w14:paraId="552DE37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C7CCBB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AA0D44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6FC474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72F49ABF" w14:textId="77777777" w:rsidTr="0045259E">
        <w:tc>
          <w:tcPr>
            <w:tcW w:w="5038" w:type="dxa"/>
            <w:vAlign w:val="top"/>
          </w:tcPr>
          <w:p w14:paraId="4F64B63E" w14:textId="77777777" w:rsidR="00981B74" w:rsidRPr="00C25572" w:rsidRDefault="00981B74" w:rsidP="0045259E">
            <w:pPr>
              <w:pStyle w:val="BodyIndent1"/>
            </w:pPr>
            <w:r w:rsidRPr="00C25572">
              <w:t>Two-way lumbar (driver only)</w:t>
            </w:r>
          </w:p>
        </w:tc>
        <w:tc>
          <w:tcPr>
            <w:tcW w:w="1260" w:type="dxa"/>
            <w:vAlign w:val="top"/>
          </w:tcPr>
          <w:p w14:paraId="65B045C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672F58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34157D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CD498B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1C9F74F" w14:textId="77777777" w:rsidTr="0045259E">
        <w:tc>
          <w:tcPr>
            <w:tcW w:w="5038" w:type="dxa"/>
            <w:vAlign w:val="top"/>
          </w:tcPr>
          <w:p w14:paraId="2CE1768B" w14:textId="77777777" w:rsidR="00981B74" w:rsidRPr="00C25572" w:rsidRDefault="00981B74" w:rsidP="0045259E">
            <w:pPr>
              <w:pStyle w:val="BodyIndent1"/>
            </w:pPr>
            <w:r w:rsidRPr="00C25572">
              <w:t>Tilt/telescoping steering column — manual</w:t>
            </w:r>
          </w:p>
        </w:tc>
        <w:tc>
          <w:tcPr>
            <w:tcW w:w="1260" w:type="dxa"/>
            <w:vAlign w:val="top"/>
          </w:tcPr>
          <w:p w14:paraId="608D6E5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CCFC4A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9B7C62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A38D82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FBC69A7" w14:textId="77777777" w:rsidTr="0045259E">
        <w:tc>
          <w:tcPr>
            <w:tcW w:w="5038" w:type="dxa"/>
            <w:vAlign w:val="top"/>
          </w:tcPr>
          <w:p w14:paraId="4C217E0C" w14:textId="77777777" w:rsidR="00981B74" w:rsidRPr="00C25572" w:rsidRDefault="00981B74" w:rsidP="0045259E">
            <w:pPr>
              <w:pStyle w:val="BodyCopy"/>
            </w:pPr>
            <w:r w:rsidRPr="00C25572">
              <w:t>Steering Wheel</w:t>
            </w:r>
          </w:p>
        </w:tc>
        <w:tc>
          <w:tcPr>
            <w:tcW w:w="1260" w:type="dxa"/>
            <w:vAlign w:val="top"/>
          </w:tcPr>
          <w:p w14:paraId="3BED5EDD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1C5D0939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0" w:type="dxa"/>
            <w:vAlign w:val="top"/>
          </w:tcPr>
          <w:p w14:paraId="38378761" w14:textId="77777777" w:rsidR="00981B74" w:rsidRPr="00C25572" w:rsidRDefault="00981B74" w:rsidP="0045259E">
            <w:pPr>
              <w:pStyle w:val="BodyCopy"/>
              <w:jc w:val="center"/>
            </w:pPr>
          </w:p>
        </w:tc>
        <w:tc>
          <w:tcPr>
            <w:tcW w:w="1261" w:type="dxa"/>
            <w:vAlign w:val="top"/>
          </w:tcPr>
          <w:p w14:paraId="45516C81" w14:textId="77777777" w:rsidR="00981B74" w:rsidRPr="00C25572" w:rsidRDefault="00981B74" w:rsidP="0045259E">
            <w:pPr>
              <w:pStyle w:val="BodyCopy"/>
              <w:jc w:val="center"/>
            </w:pPr>
          </w:p>
        </w:tc>
      </w:tr>
      <w:tr w:rsidR="00981B74" w:rsidRPr="00C25572" w14:paraId="404D31A9" w14:textId="77777777" w:rsidTr="0045259E">
        <w:tc>
          <w:tcPr>
            <w:tcW w:w="5038" w:type="dxa"/>
            <w:vAlign w:val="top"/>
          </w:tcPr>
          <w:p w14:paraId="5A2E0EDF" w14:textId="77777777" w:rsidR="00981B74" w:rsidRPr="00C25572" w:rsidRDefault="00981B74" w:rsidP="0045259E">
            <w:pPr>
              <w:pStyle w:val="BodyIndent1"/>
            </w:pPr>
            <w:r w:rsidRPr="00C25572">
              <w:t>Base (urethane)</w:t>
            </w:r>
          </w:p>
        </w:tc>
        <w:tc>
          <w:tcPr>
            <w:tcW w:w="1260" w:type="dxa"/>
            <w:vAlign w:val="top"/>
          </w:tcPr>
          <w:p w14:paraId="33FD6DB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C678E48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BCA107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1E744F5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0E126A01" w14:textId="77777777" w:rsidTr="0045259E">
        <w:tc>
          <w:tcPr>
            <w:tcW w:w="5038" w:type="dxa"/>
            <w:vAlign w:val="top"/>
          </w:tcPr>
          <w:p w14:paraId="6C77053F" w14:textId="77777777" w:rsidR="00981B74" w:rsidRPr="00C25572" w:rsidRDefault="00981B74" w:rsidP="0045259E">
            <w:pPr>
              <w:pStyle w:val="BodyIndent1"/>
            </w:pPr>
            <w:r w:rsidRPr="00C25572">
              <w:t>Leather wrapped</w:t>
            </w:r>
          </w:p>
        </w:tc>
        <w:tc>
          <w:tcPr>
            <w:tcW w:w="1260" w:type="dxa"/>
            <w:vAlign w:val="top"/>
          </w:tcPr>
          <w:p w14:paraId="2D112E7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7301FF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C47EC73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E46D2D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E69F035" w14:textId="77777777" w:rsidTr="0045259E">
        <w:tc>
          <w:tcPr>
            <w:tcW w:w="5038" w:type="dxa"/>
            <w:vAlign w:val="top"/>
          </w:tcPr>
          <w:p w14:paraId="7379662D" w14:textId="77777777" w:rsidR="00981B74" w:rsidRPr="00C25572" w:rsidRDefault="00981B74" w:rsidP="0045259E">
            <w:pPr>
              <w:pStyle w:val="BodyIndent1"/>
            </w:pPr>
            <w:r w:rsidRPr="00C25572">
              <w:t>Competition-inspired leather wrapped</w:t>
            </w:r>
          </w:p>
        </w:tc>
        <w:tc>
          <w:tcPr>
            <w:tcW w:w="1260" w:type="dxa"/>
            <w:vAlign w:val="top"/>
          </w:tcPr>
          <w:p w14:paraId="1351C6E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43497898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74A43AC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B6FE325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2F680491" w14:textId="77777777" w:rsidTr="0045259E">
        <w:tc>
          <w:tcPr>
            <w:tcW w:w="5038" w:type="dxa"/>
            <w:vAlign w:val="top"/>
          </w:tcPr>
          <w:p w14:paraId="7131256D" w14:textId="77777777" w:rsidR="00981B74" w:rsidRPr="00C25572" w:rsidRDefault="00981B74" w:rsidP="0045259E">
            <w:pPr>
              <w:pStyle w:val="BodyIndent1"/>
            </w:pPr>
            <w:r w:rsidRPr="00C25572">
              <w:t>Mounted audio controls</w:t>
            </w:r>
          </w:p>
        </w:tc>
        <w:tc>
          <w:tcPr>
            <w:tcW w:w="1260" w:type="dxa"/>
            <w:vAlign w:val="top"/>
          </w:tcPr>
          <w:p w14:paraId="0575B05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EFA1F0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C84C58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C99B2A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2E0DEAA1" w14:textId="77777777" w:rsidTr="0045259E">
        <w:tc>
          <w:tcPr>
            <w:tcW w:w="5038" w:type="dxa"/>
            <w:vAlign w:val="top"/>
          </w:tcPr>
          <w:p w14:paraId="4483FC3A" w14:textId="77777777" w:rsidR="00981B74" w:rsidRPr="00C25572" w:rsidRDefault="00981B74" w:rsidP="0045259E">
            <w:pPr>
              <w:pStyle w:val="BodyIndent1"/>
            </w:pPr>
            <w:r w:rsidRPr="00C25572">
              <w:t>EVIC controls</w:t>
            </w:r>
          </w:p>
        </w:tc>
        <w:tc>
          <w:tcPr>
            <w:tcW w:w="1260" w:type="dxa"/>
            <w:vAlign w:val="top"/>
          </w:tcPr>
          <w:p w14:paraId="167016D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528DA7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B5124E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30265F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7395428C" w14:textId="77777777" w:rsidTr="0045259E">
        <w:tc>
          <w:tcPr>
            <w:tcW w:w="5038" w:type="dxa"/>
            <w:vAlign w:val="top"/>
          </w:tcPr>
          <w:p w14:paraId="66EEE3AD" w14:textId="77777777" w:rsidR="00981B74" w:rsidRPr="00C25572" w:rsidRDefault="00981B74" w:rsidP="0045259E">
            <w:pPr>
              <w:pStyle w:val="BodyIndent1"/>
            </w:pPr>
            <w:r w:rsidRPr="00C25572">
              <w:t>Heated steering wheel</w:t>
            </w:r>
          </w:p>
        </w:tc>
        <w:tc>
          <w:tcPr>
            <w:tcW w:w="1260" w:type="dxa"/>
            <w:vAlign w:val="top"/>
          </w:tcPr>
          <w:p w14:paraId="75A13EB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5F098C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3A22B68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0C152E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3EA2861C" w14:textId="77777777" w:rsidTr="0045259E">
        <w:tc>
          <w:tcPr>
            <w:tcW w:w="5038" w:type="dxa"/>
            <w:vAlign w:val="top"/>
          </w:tcPr>
          <w:p w14:paraId="4026F9A2" w14:textId="77777777" w:rsidR="00981B74" w:rsidRPr="00C25572" w:rsidRDefault="00981B74" w:rsidP="0045259E">
            <w:pPr>
              <w:pStyle w:val="BodyIndent1"/>
            </w:pPr>
            <w:r w:rsidRPr="00C25572">
              <w:t>Speed and cruise control</w:t>
            </w:r>
          </w:p>
        </w:tc>
        <w:tc>
          <w:tcPr>
            <w:tcW w:w="1260" w:type="dxa"/>
            <w:vAlign w:val="top"/>
          </w:tcPr>
          <w:p w14:paraId="3243909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50F01C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BC3A14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B0F224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EE5F253" w14:textId="77777777" w:rsidTr="0045259E">
        <w:tc>
          <w:tcPr>
            <w:tcW w:w="5038" w:type="dxa"/>
            <w:vAlign w:val="top"/>
          </w:tcPr>
          <w:p w14:paraId="7BFFC04D" w14:textId="77777777" w:rsidR="00981B74" w:rsidRPr="00C25572" w:rsidRDefault="00981B74" w:rsidP="0045259E">
            <w:pPr>
              <w:pStyle w:val="BodyCopy"/>
            </w:pPr>
            <w:r w:rsidRPr="00C25572">
              <w:t>Universal garage door opener</w:t>
            </w:r>
          </w:p>
        </w:tc>
        <w:tc>
          <w:tcPr>
            <w:tcW w:w="1260" w:type="dxa"/>
            <w:vAlign w:val="top"/>
          </w:tcPr>
          <w:p w14:paraId="1D814BE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4498F3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507466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325DEE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39C0DDC1" w14:textId="77777777" w:rsidTr="0045259E">
        <w:tc>
          <w:tcPr>
            <w:tcW w:w="5038" w:type="dxa"/>
            <w:vAlign w:val="top"/>
          </w:tcPr>
          <w:p w14:paraId="068E5E41" w14:textId="77777777" w:rsidR="00981B74" w:rsidRPr="00C25572" w:rsidRDefault="00981B74" w:rsidP="0045259E">
            <w:pPr>
              <w:pStyle w:val="BodyCopy"/>
            </w:pPr>
            <w:r w:rsidRPr="00C25572">
              <w:t>Hardtop headliner</w:t>
            </w:r>
          </w:p>
        </w:tc>
        <w:tc>
          <w:tcPr>
            <w:tcW w:w="1260" w:type="dxa"/>
            <w:vAlign w:val="top"/>
          </w:tcPr>
          <w:p w14:paraId="1EC2A01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B840F8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0453CBD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DBEBF6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3697D102" w14:textId="77777777" w:rsidTr="0045259E">
        <w:tc>
          <w:tcPr>
            <w:tcW w:w="5038" w:type="dxa"/>
            <w:vAlign w:val="top"/>
          </w:tcPr>
          <w:p w14:paraId="37081612" w14:textId="77777777" w:rsidR="00981B74" w:rsidRPr="00C25572" w:rsidRDefault="00981B74" w:rsidP="0045259E">
            <w:pPr>
              <w:pStyle w:val="BodyCopy"/>
            </w:pPr>
            <w:r w:rsidRPr="00C25572">
              <w:t>Wash-out interior with removable carpet and drain plugs</w:t>
            </w:r>
          </w:p>
        </w:tc>
        <w:tc>
          <w:tcPr>
            <w:tcW w:w="1260" w:type="dxa"/>
            <w:vAlign w:val="top"/>
          </w:tcPr>
          <w:p w14:paraId="4C438C0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65FBA1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171E9A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A1C9BF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793A0CD2" w14:textId="77777777" w:rsidR="00981B74" w:rsidRPr="007A5535" w:rsidRDefault="00981B74" w:rsidP="00981B74">
      <w:pPr>
        <w:pStyle w:val="Heading3"/>
      </w:pPr>
      <w:r w:rsidRPr="007A5535">
        <w:t>UCONNECT / MULTIMEDIA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981B74" w:rsidRPr="0064390A" w14:paraId="236E3382" w14:textId="77777777" w:rsidTr="0045259E">
        <w:trPr>
          <w:tblHeader/>
        </w:trPr>
        <w:tc>
          <w:tcPr>
            <w:tcW w:w="5038" w:type="dxa"/>
            <w:vAlign w:val="top"/>
          </w:tcPr>
          <w:p w14:paraId="430ABEFD" w14:textId="77777777" w:rsidR="00981B74" w:rsidRPr="0064390A" w:rsidRDefault="00981B74" w:rsidP="0045259E">
            <w:pPr>
              <w:pStyle w:val="ModelSubhead"/>
              <w:jc w:val="left"/>
            </w:pPr>
            <w:r>
              <w:t>UCONNECT / MULTIMEDIA</w:t>
            </w:r>
          </w:p>
        </w:tc>
        <w:tc>
          <w:tcPr>
            <w:tcW w:w="1260" w:type="dxa"/>
            <w:vAlign w:val="top"/>
          </w:tcPr>
          <w:p w14:paraId="0E4DBC91" w14:textId="77777777" w:rsidR="00981B74" w:rsidRPr="0064390A" w:rsidRDefault="00981B74" w:rsidP="0045259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5747B32F" w14:textId="77777777" w:rsidR="00981B74" w:rsidRPr="0064390A" w:rsidRDefault="00981B74" w:rsidP="0045259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74B1E7DD" w14:textId="77777777" w:rsidR="00981B74" w:rsidRPr="0064390A" w:rsidRDefault="00981B74" w:rsidP="0045259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681908A9" w14:textId="77777777" w:rsidR="00981B74" w:rsidRPr="0064390A" w:rsidRDefault="00981B74" w:rsidP="0045259E">
            <w:pPr>
              <w:pStyle w:val="ModelSubhead"/>
            </w:pPr>
            <w:r w:rsidRPr="0064390A">
              <w:t>Rubicon</w:t>
            </w:r>
          </w:p>
        </w:tc>
      </w:tr>
      <w:tr w:rsidR="00981B74" w:rsidRPr="00C25572" w14:paraId="27BF1982" w14:textId="77777777" w:rsidTr="0045259E">
        <w:tc>
          <w:tcPr>
            <w:tcW w:w="5038" w:type="dxa"/>
            <w:vAlign w:val="top"/>
          </w:tcPr>
          <w:p w14:paraId="55BABC38" w14:textId="77777777" w:rsidR="00981B74" w:rsidRPr="00C25572" w:rsidRDefault="00981B74" w:rsidP="0045259E">
            <w:pPr>
              <w:pStyle w:val="BodyCopy"/>
            </w:pPr>
            <w:r w:rsidRPr="00C25572">
              <w:t>Audio System</w:t>
            </w:r>
          </w:p>
        </w:tc>
        <w:tc>
          <w:tcPr>
            <w:tcW w:w="1260" w:type="dxa"/>
            <w:vAlign w:val="top"/>
          </w:tcPr>
          <w:p w14:paraId="77D3A0CF" w14:textId="77777777" w:rsidR="00981B74" w:rsidRPr="00C25572" w:rsidRDefault="00981B74" w:rsidP="0045259E">
            <w:pPr>
              <w:pStyle w:val="BodyCopy"/>
            </w:pPr>
          </w:p>
        </w:tc>
        <w:tc>
          <w:tcPr>
            <w:tcW w:w="1261" w:type="dxa"/>
            <w:vAlign w:val="top"/>
          </w:tcPr>
          <w:p w14:paraId="0CCD17B1" w14:textId="77777777" w:rsidR="00981B74" w:rsidRPr="00C25572" w:rsidRDefault="00981B74" w:rsidP="0045259E">
            <w:pPr>
              <w:pStyle w:val="BodyCopy"/>
            </w:pPr>
          </w:p>
        </w:tc>
        <w:tc>
          <w:tcPr>
            <w:tcW w:w="1260" w:type="dxa"/>
            <w:vAlign w:val="top"/>
          </w:tcPr>
          <w:p w14:paraId="3312A9C2" w14:textId="77777777" w:rsidR="00981B74" w:rsidRPr="00C25572" w:rsidRDefault="00981B74" w:rsidP="0045259E">
            <w:pPr>
              <w:pStyle w:val="BodyCopy"/>
            </w:pPr>
          </w:p>
        </w:tc>
        <w:tc>
          <w:tcPr>
            <w:tcW w:w="1261" w:type="dxa"/>
            <w:vAlign w:val="top"/>
          </w:tcPr>
          <w:p w14:paraId="6E0743C0" w14:textId="77777777" w:rsidR="00981B74" w:rsidRPr="00C25572" w:rsidRDefault="00981B74" w:rsidP="0045259E">
            <w:pPr>
              <w:pStyle w:val="BodyCopy"/>
            </w:pPr>
          </w:p>
        </w:tc>
      </w:tr>
      <w:tr w:rsidR="00981B74" w:rsidRPr="00C25572" w14:paraId="7A72D7DF" w14:textId="77777777" w:rsidTr="0045259E">
        <w:tc>
          <w:tcPr>
            <w:tcW w:w="5038" w:type="dxa"/>
            <w:vAlign w:val="top"/>
          </w:tcPr>
          <w:p w14:paraId="69425456" w14:textId="77777777" w:rsidR="00981B74" w:rsidRPr="00C25572" w:rsidRDefault="00981B74" w:rsidP="0045259E">
            <w:pPr>
              <w:pStyle w:val="BodyIndent1"/>
            </w:pPr>
            <w:r w:rsidRPr="00C25572">
              <w:t>Eight speakers</w:t>
            </w:r>
          </w:p>
        </w:tc>
        <w:tc>
          <w:tcPr>
            <w:tcW w:w="1260" w:type="dxa"/>
            <w:vAlign w:val="top"/>
          </w:tcPr>
          <w:p w14:paraId="30AA455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F336CE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2E6BB21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8A5C49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56C9740A" w14:textId="77777777" w:rsidTr="0045259E">
        <w:tc>
          <w:tcPr>
            <w:tcW w:w="5038" w:type="dxa"/>
            <w:vAlign w:val="top"/>
          </w:tcPr>
          <w:p w14:paraId="22D0871E" w14:textId="77777777" w:rsidR="00981B74" w:rsidRPr="00C25572" w:rsidRDefault="00981B74" w:rsidP="0045259E">
            <w:pPr>
              <w:pStyle w:val="BodyIndent1"/>
            </w:pPr>
            <w:r w:rsidRPr="00C25572">
              <w:t xml:space="preserve">Nine Alpine speakers with all-weather subwoofer </w:t>
            </w:r>
            <w:r w:rsidRPr="00C25572">
              <w:br/>
              <w:t>and 552-watt amplifier</w:t>
            </w:r>
          </w:p>
        </w:tc>
        <w:tc>
          <w:tcPr>
            <w:tcW w:w="1260" w:type="dxa"/>
            <w:vAlign w:val="top"/>
          </w:tcPr>
          <w:p w14:paraId="34DC3C2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O/P</w:t>
            </w:r>
          </w:p>
        </w:tc>
        <w:tc>
          <w:tcPr>
            <w:tcW w:w="1261" w:type="dxa"/>
            <w:vAlign w:val="top"/>
          </w:tcPr>
          <w:p w14:paraId="7FFD5F9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649FF0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FC86B4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705B1DED" w14:textId="77777777" w:rsidTr="0045259E">
        <w:tc>
          <w:tcPr>
            <w:tcW w:w="5038" w:type="dxa"/>
            <w:vAlign w:val="top"/>
          </w:tcPr>
          <w:p w14:paraId="09758245" w14:textId="77777777" w:rsidR="00981B74" w:rsidRPr="00C25572" w:rsidRDefault="00981B74" w:rsidP="0045259E">
            <w:pPr>
              <w:pStyle w:val="BodyCopy"/>
            </w:pPr>
            <w:r w:rsidRPr="00C25572">
              <w:lastRenderedPageBreak/>
              <w:t>Auxiliary power, 115-volt outlet in center console</w:t>
            </w:r>
          </w:p>
        </w:tc>
        <w:tc>
          <w:tcPr>
            <w:tcW w:w="1260" w:type="dxa"/>
            <w:vAlign w:val="top"/>
          </w:tcPr>
          <w:p w14:paraId="7C1354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0C97DEE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94E440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A9424F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125F99E3" w14:textId="77777777" w:rsidTr="0045259E">
        <w:tc>
          <w:tcPr>
            <w:tcW w:w="5038" w:type="dxa"/>
            <w:vAlign w:val="top"/>
          </w:tcPr>
          <w:p w14:paraId="7297F326" w14:textId="77777777" w:rsidR="00981B74" w:rsidRPr="00C25572" w:rsidRDefault="00981B74" w:rsidP="0045259E">
            <w:pPr>
              <w:pStyle w:val="BodyCopy"/>
            </w:pPr>
            <w:r w:rsidRPr="00C25572">
              <w:t>Media hub (one full-function USB and auxiliary port)</w:t>
            </w:r>
          </w:p>
        </w:tc>
        <w:tc>
          <w:tcPr>
            <w:tcW w:w="1260" w:type="dxa"/>
            <w:vAlign w:val="top"/>
          </w:tcPr>
          <w:p w14:paraId="4A57E1E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8833B4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D8702F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F8A941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23F2A9A6" w14:textId="77777777" w:rsidTr="0045259E">
        <w:tc>
          <w:tcPr>
            <w:tcW w:w="5038" w:type="dxa"/>
            <w:vAlign w:val="top"/>
          </w:tcPr>
          <w:p w14:paraId="789F4C0A" w14:textId="77777777" w:rsidR="00981B74" w:rsidRPr="00C25572" w:rsidRDefault="00981B74" w:rsidP="0045259E">
            <w:pPr>
              <w:pStyle w:val="BodyCopy"/>
            </w:pPr>
            <w:r w:rsidRPr="00C25572">
              <w:t>Power outlet, 12-volt, instrument panel</w:t>
            </w:r>
          </w:p>
        </w:tc>
        <w:tc>
          <w:tcPr>
            <w:tcW w:w="1260" w:type="dxa"/>
            <w:vAlign w:val="top"/>
          </w:tcPr>
          <w:p w14:paraId="12350CC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837EC9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47B019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DF9D1C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3F4E8E54" w14:textId="77777777" w:rsidTr="0045259E">
        <w:tc>
          <w:tcPr>
            <w:tcW w:w="5038" w:type="dxa"/>
            <w:vAlign w:val="top"/>
          </w:tcPr>
          <w:p w14:paraId="2F6308AB" w14:textId="77777777" w:rsidR="00981B74" w:rsidRPr="00C25572" w:rsidRDefault="00981B74" w:rsidP="0045259E">
            <w:pPr>
              <w:pStyle w:val="BodyCopy"/>
            </w:pPr>
            <w:r w:rsidRPr="00C25572">
              <w:t>Radio with Uconnect 4 with 7-in. display</w:t>
            </w:r>
          </w:p>
        </w:tc>
        <w:tc>
          <w:tcPr>
            <w:tcW w:w="1260" w:type="dxa"/>
            <w:vAlign w:val="top"/>
          </w:tcPr>
          <w:p w14:paraId="055046E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3BD3AB9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3D82C27E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C6C3C34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143F7785" w14:textId="77777777" w:rsidTr="0045259E">
        <w:tc>
          <w:tcPr>
            <w:tcW w:w="5038" w:type="dxa"/>
            <w:vAlign w:val="top"/>
          </w:tcPr>
          <w:p w14:paraId="43B6F486" w14:textId="77777777" w:rsidR="00981B74" w:rsidRPr="00C25572" w:rsidRDefault="00981B74" w:rsidP="0045259E">
            <w:pPr>
              <w:pStyle w:val="BodyCopy"/>
            </w:pPr>
            <w:r w:rsidRPr="00C25572">
              <w:t>Radio with Uconnect 4C NAV with 8.4-in. display</w:t>
            </w:r>
          </w:p>
        </w:tc>
        <w:tc>
          <w:tcPr>
            <w:tcW w:w="1260" w:type="dxa"/>
            <w:vAlign w:val="top"/>
          </w:tcPr>
          <w:p w14:paraId="5CCF818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1FA847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5C5E31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3A6E22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454AB5FE" w14:textId="77777777" w:rsidTr="0045259E">
        <w:tc>
          <w:tcPr>
            <w:tcW w:w="5038" w:type="dxa"/>
            <w:vAlign w:val="top"/>
          </w:tcPr>
          <w:p w14:paraId="61D8F25F" w14:textId="77777777" w:rsidR="00981B74" w:rsidRPr="00C25572" w:rsidDel="0048382F" w:rsidRDefault="00981B74" w:rsidP="0045259E">
            <w:pPr>
              <w:pStyle w:val="BodyCopy"/>
            </w:pPr>
            <w:r w:rsidRPr="00C25572">
              <w:t>Removable Bluetooth wireless speaker</w:t>
            </w:r>
          </w:p>
        </w:tc>
        <w:tc>
          <w:tcPr>
            <w:tcW w:w="1260" w:type="dxa"/>
            <w:vAlign w:val="top"/>
          </w:tcPr>
          <w:p w14:paraId="5AD7042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5C7E7C7" w14:textId="77777777" w:rsidR="00981B74" w:rsidRPr="00C25572" w:rsidDel="0048382F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61135DF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F0887B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0ED29911" w14:textId="77777777" w:rsidTr="0045259E">
        <w:tc>
          <w:tcPr>
            <w:tcW w:w="5038" w:type="dxa"/>
            <w:vAlign w:val="top"/>
          </w:tcPr>
          <w:p w14:paraId="5E34B48D" w14:textId="77777777" w:rsidR="00981B74" w:rsidRPr="00C25572" w:rsidRDefault="00981B74" w:rsidP="0045259E">
            <w:pPr>
              <w:pStyle w:val="BodyCopy"/>
            </w:pPr>
            <w:r w:rsidRPr="00C25572">
              <w:t>SiriusXM Radio — includes a six-month trial subscription</w:t>
            </w:r>
          </w:p>
        </w:tc>
        <w:tc>
          <w:tcPr>
            <w:tcW w:w="1260" w:type="dxa"/>
            <w:vAlign w:val="top"/>
          </w:tcPr>
          <w:p w14:paraId="26FF78E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1CE6DD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759B4B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776ACD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696D568" w14:textId="77777777" w:rsidTr="0045259E">
        <w:tc>
          <w:tcPr>
            <w:tcW w:w="5038" w:type="dxa"/>
            <w:vAlign w:val="top"/>
          </w:tcPr>
          <w:p w14:paraId="4046E18A" w14:textId="77777777" w:rsidR="00981B74" w:rsidRPr="00C25572" w:rsidRDefault="00981B74" w:rsidP="0045259E">
            <w:pPr>
              <w:pStyle w:val="BodyCopy"/>
              <w:keepNext/>
              <w:keepLines/>
            </w:pPr>
            <w:r w:rsidRPr="00C25572">
              <w:t>SiriusXM Guardian Connected Services — includes one-year trial</w:t>
            </w:r>
          </w:p>
        </w:tc>
        <w:tc>
          <w:tcPr>
            <w:tcW w:w="1260" w:type="dxa"/>
            <w:vAlign w:val="top"/>
          </w:tcPr>
          <w:p w14:paraId="7A474618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1B58F431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E9CBDD0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E2AAF61" w14:textId="77777777" w:rsidR="00981B74" w:rsidRPr="00C25572" w:rsidRDefault="00981B74" w:rsidP="0045259E">
            <w:pPr>
              <w:pStyle w:val="BodyCopy"/>
              <w:keepNext/>
              <w:keepLines/>
              <w:jc w:val="center"/>
            </w:pPr>
            <w:r w:rsidRPr="00C25572">
              <w:t>S</w:t>
            </w:r>
          </w:p>
        </w:tc>
      </w:tr>
      <w:tr w:rsidR="00981B74" w:rsidRPr="00C25572" w14:paraId="05008528" w14:textId="77777777" w:rsidTr="0045259E">
        <w:tc>
          <w:tcPr>
            <w:tcW w:w="5038" w:type="dxa"/>
            <w:vAlign w:val="top"/>
          </w:tcPr>
          <w:p w14:paraId="4385E753" w14:textId="77777777" w:rsidR="00981B74" w:rsidRPr="00C25572" w:rsidRDefault="00981B74" w:rsidP="0045259E">
            <w:pPr>
              <w:pStyle w:val="BodyCopy"/>
            </w:pPr>
            <w:r w:rsidRPr="00C25572">
              <w:t>SiriusXM Travel Link — includes five-year trial subscription</w:t>
            </w:r>
          </w:p>
        </w:tc>
        <w:tc>
          <w:tcPr>
            <w:tcW w:w="1260" w:type="dxa"/>
            <w:vAlign w:val="top"/>
          </w:tcPr>
          <w:p w14:paraId="03082E4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BE3119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126742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B42995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1FDDB851" w14:textId="77777777" w:rsidTr="0045259E">
        <w:tc>
          <w:tcPr>
            <w:tcW w:w="5038" w:type="dxa"/>
            <w:vAlign w:val="top"/>
          </w:tcPr>
          <w:p w14:paraId="00010E7A" w14:textId="77777777" w:rsidR="00981B74" w:rsidRPr="00C25572" w:rsidRDefault="00981B74" w:rsidP="0045259E">
            <w:pPr>
              <w:pStyle w:val="BodyCopy"/>
            </w:pPr>
            <w:r w:rsidRPr="00C25572">
              <w:t>SiriusXM Traffic Plus — includes five-year trial subscription</w:t>
            </w:r>
          </w:p>
        </w:tc>
        <w:tc>
          <w:tcPr>
            <w:tcW w:w="1260" w:type="dxa"/>
            <w:vAlign w:val="top"/>
          </w:tcPr>
          <w:p w14:paraId="4395019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66BACB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BCDD78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2D210D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019B32DC" w14:textId="77777777" w:rsidTr="0045259E">
        <w:tc>
          <w:tcPr>
            <w:tcW w:w="5038" w:type="dxa"/>
            <w:vAlign w:val="top"/>
          </w:tcPr>
          <w:p w14:paraId="17F4C096" w14:textId="77777777" w:rsidR="00981B74" w:rsidRPr="00C25572" w:rsidRDefault="00981B74" w:rsidP="0045259E">
            <w:pPr>
              <w:pStyle w:val="BodyCopy"/>
            </w:pPr>
            <w:r w:rsidRPr="00C25572">
              <w:t>Uconnect Voice Command — hands-free calling with address book and Bluetooth</w:t>
            </w:r>
          </w:p>
        </w:tc>
        <w:tc>
          <w:tcPr>
            <w:tcW w:w="1260" w:type="dxa"/>
            <w:vAlign w:val="top"/>
          </w:tcPr>
          <w:p w14:paraId="238D071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455097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D580DF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61C955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0A7575CB" w14:textId="77777777" w:rsidTr="0045259E">
        <w:tc>
          <w:tcPr>
            <w:tcW w:w="5038" w:type="dxa"/>
            <w:vAlign w:val="top"/>
          </w:tcPr>
          <w:p w14:paraId="39FAD121" w14:textId="77777777" w:rsidR="00981B74" w:rsidRPr="00C25572" w:rsidRDefault="00981B74" w:rsidP="0045259E">
            <w:pPr>
              <w:pStyle w:val="BodyCopy"/>
            </w:pPr>
            <w:r w:rsidRPr="00C25572">
              <w:t>USB — fully functional in center console</w:t>
            </w:r>
          </w:p>
        </w:tc>
        <w:tc>
          <w:tcPr>
            <w:tcW w:w="1260" w:type="dxa"/>
            <w:vAlign w:val="top"/>
          </w:tcPr>
          <w:p w14:paraId="6635A31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2BEDFA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F97073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FFDE63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172FB6C0" w14:textId="77777777" w:rsidTr="0045259E">
        <w:tc>
          <w:tcPr>
            <w:tcW w:w="5038" w:type="dxa"/>
            <w:vAlign w:val="top"/>
          </w:tcPr>
          <w:p w14:paraId="5734ADDC" w14:textId="77777777" w:rsidR="00981B74" w:rsidRPr="00C25572" w:rsidRDefault="00981B74" w:rsidP="0045259E">
            <w:pPr>
              <w:pStyle w:val="BodyCopy"/>
            </w:pPr>
            <w:r w:rsidRPr="00C25572">
              <w:t>Two USBs and two USB-C in back of center console</w:t>
            </w:r>
          </w:p>
        </w:tc>
        <w:tc>
          <w:tcPr>
            <w:tcW w:w="1260" w:type="dxa"/>
            <w:vAlign w:val="top"/>
          </w:tcPr>
          <w:p w14:paraId="1AFEA4D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606B6B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3A9CE99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0BB296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1C8299ED" w14:textId="77777777" w:rsidR="00981B74" w:rsidRPr="00AA1030" w:rsidRDefault="00981B74" w:rsidP="00981B74">
      <w:pPr>
        <w:pStyle w:val="Heading3"/>
      </w:pPr>
      <w:r w:rsidRPr="00AA1030">
        <w:t>SAFETY &amp; SECURITY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981B74" w:rsidRPr="0064390A" w14:paraId="277FF279" w14:textId="77777777" w:rsidTr="0045259E">
        <w:trPr>
          <w:tblHeader/>
        </w:trPr>
        <w:tc>
          <w:tcPr>
            <w:tcW w:w="5038" w:type="dxa"/>
            <w:vAlign w:val="top"/>
          </w:tcPr>
          <w:p w14:paraId="5957D916" w14:textId="77777777" w:rsidR="00981B74" w:rsidRPr="0064390A" w:rsidRDefault="00981B74" w:rsidP="0045259E">
            <w:pPr>
              <w:pStyle w:val="ModelSubhead"/>
              <w:jc w:val="left"/>
            </w:pPr>
            <w:r>
              <w:t>SAFETY &amp; SECURITY</w:t>
            </w:r>
          </w:p>
        </w:tc>
        <w:tc>
          <w:tcPr>
            <w:tcW w:w="1260" w:type="dxa"/>
            <w:vAlign w:val="top"/>
          </w:tcPr>
          <w:p w14:paraId="1A2FFF7B" w14:textId="77777777" w:rsidR="00981B74" w:rsidRPr="0064390A" w:rsidRDefault="00981B74" w:rsidP="0045259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3E68C708" w14:textId="77777777" w:rsidR="00981B74" w:rsidRPr="0064390A" w:rsidRDefault="00981B74" w:rsidP="0045259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54A86455" w14:textId="77777777" w:rsidR="00981B74" w:rsidRPr="0064390A" w:rsidRDefault="00981B74" w:rsidP="0045259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5B1DF655" w14:textId="77777777" w:rsidR="00981B74" w:rsidRPr="0064390A" w:rsidRDefault="00981B74" w:rsidP="0045259E">
            <w:pPr>
              <w:pStyle w:val="ModelSubhead"/>
            </w:pPr>
            <w:r w:rsidRPr="0064390A">
              <w:t>Rubicon</w:t>
            </w:r>
          </w:p>
        </w:tc>
      </w:tr>
      <w:tr w:rsidR="00981B74" w:rsidRPr="00C25572" w14:paraId="589D39C8" w14:textId="77777777" w:rsidTr="0045259E">
        <w:tc>
          <w:tcPr>
            <w:tcW w:w="5038" w:type="dxa"/>
            <w:vAlign w:val="top"/>
          </w:tcPr>
          <w:p w14:paraId="7285CC65" w14:textId="77777777" w:rsidR="00981B74" w:rsidRPr="00C25572" w:rsidRDefault="00981B74" w:rsidP="0045259E">
            <w:pPr>
              <w:pStyle w:val="BodyCopy"/>
            </w:pPr>
            <w:r w:rsidRPr="00C25572">
              <w:t>Advanced multistage front airbags</w:t>
            </w:r>
          </w:p>
        </w:tc>
        <w:tc>
          <w:tcPr>
            <w:tcW w:w="1260" w:type="dxa"/>
            <w:vAlign w:val="top"/>
          </w:tcPr>
          <w:p w14:paraId="11FF20A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3935D3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76AC3B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5E3360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8D2CBC1" w14:textId="77777777" w:rsidTr="0045259E">
        <w:tc>
          <w:tcPr>
            <w:tcW w:w="5038" w:type="dxa"/>
            <w:vAlign w:val="top"/>
          </w:tcPr>
          <w:p w14:paraId="22BE9C2D" w14:textId="77777777" w:rsidR="00981B74" w:rsidRPr="00C25572" w:rsidRDefault="00981B74" w:rsidP="0045259E">
            <w:pPr>
              <w:pStyle w:val="BodyCopy"/>
            </w:pPr>
            <w:r w:rsidRPr="00C25572">
              <w:t>Adaptive cruise control</w:t>
            </w:r>
          </w:p>
        </w:tc>
        <w:tc>
          <w:tcPr>
            <w:tcW w:w="1260" w:type="dxa"/>
            <w:vAlign w:val="top"/>
          </w:tcPr>
          <w:p w14:paraId="057A411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E20DC6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0DB4910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632D383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333C0992" w14:textId="77777777" w:rsidTr="0045259E">
        <w:tc>
          <w:tcPr>
            <w:tcW w:w="5038" w:type="dxa"/>
            <w:vAlign w:val="top"/>
          </w:tcPr>
          <w:p w14:paraId="29DF9E48" w14:textId="77777777" w:rsidR="00981B74" w:rsidRPr="00C25572" w:rsidRDefault="00981B74" w:rsidP="0045259E">
            <w:pPr>
              <w:pStyle w:val="BodyCopy"/>
            </w:pPr>
            <w:r w:rsidRPr="00C25572">
              <w:t>Antilock braking system with Hydraulic Assist Braking</w:t>
            </w:r>
          </w:p>
        </w:tc>
        <w:tc>
          <w:tcPr>
            <w:tcW w:w="1260" w:type="dxa"/>
            <w:vAlign w:val="top"/>
          </w:tcPr>
          <w:p w14:paraId="02C7EA9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A7FE37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74758E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72A779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3DBC6627" w14:textId="77777777" w:rsidTr="0045259E">
        <w:tc>
          <w:tcPr>
            <w:tcW w:w="5038" w:type="dxa"/>
            <w:vAlign w:val="top"/>
          </w:tcPr>
          <w:p w14:paraId="2147F4CA" w14:textId="77777777" w:rsidR="00981B74" w:rsidRPr="00C25572" w:rsidRDefault="00981B74" w:rsidP="0045259E">
            <w:pPr>
              <w:pStyle w:val="BodyCopy"/>
            </w:pPr>
            <w:r w:rsidRPr="00C25572">
              <w:t>Blind-spot Monitoring</w:t>
            </w:r>
          </w:p>
        </w:tc>
        <w:tc>
          <w:tcPr>
            <w:tcW w:w="1260" w:type="dxa"/>
            <w:vAlign w:val="top"/>
          </w:tcPr>
          <w:p w14:paraId="6086BF8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C6F59B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46D1A4F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73B339C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1EA19536" w14:textId="77777777" w:rsidTr="0045259E">
        <w:tc>
          <w:tcPr>
            <w:tcW w:w="5038" w:type="dxa"/>
            <w:vAlign w:val="top"/>
          </w:tcPr>
          <w:p w14:paraId="7FA7BE81" w14:textId="77777777" w:rsidR="00981B74" w:rsidRPr="00C25572" w:rsidRDefault="00981B74" w:rsidP="0045259E">
            <w:pPr>
              <w:pStyle w:val="BodyCopy"/>
            </w:pPr>
            <w:r w:rsidRPr="00C25572">
              <w:t>Driver and front passenger seat belt alert (all markets)</w:t>
            </w:r>
          </w:p>
        </w:tc>
        <w:tc>
          <w:tcPr>
            <w:tcW w:w="1260" w:type="dxa"/>
            <w:vAlign w:val="top"/>
          </w:tcPr>
          <w:p w14:paraId="614460F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74982C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A2B075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FC4DEB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38DA9867" w14:textId="77777777" w:rsidTr="0045259E">
        <w:tc>
          <w:tcPr>
            <w:tcW w:w="5038" w:type="dxa"/>
            <w:vAlign w:val="top"/>
          </w:tcPr>
          <w:p w14:paraId="37E5F3F6" w14:textId="77777777" w:rsidR="00981B74" w:rsidRPr="00C25572" w:rsidRDefault="00981B74" w:rsidP="0045259E">
            <w:pPr>
              <w:pStyle w:val="BodyCopy"/>
            </w:pPr>
            <w:r w:rsidRPr="00C25572">
              <w:t>Forward Collision Warning</w:t>
            </w:r>
          </w:p>
        </w:tc>
        <w:tc>
          <w:tcPr>
            <w:tcW w:w="1260" w:type="dxa"/>
            <w:vAlign w:val="top"/>
          </w:tcPr>
          <w:p w14:paraId="0BCCF8D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172123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20327D5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4C000C0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150AD523" w14:textId="77777777" w:rsidTr="0045259E">
        <w:tc>
          <w:tcPr>
            <w:tcW w:w="5038" w:type="dxa"/>
            <w:vAlign w:val="top"/>
          </w:tcPr>
          <w:p w14:paraId="351566CF" w14:textId="77777777" w:rsidR="00981B74" w:rsidRPr="00C25572" w:rsidRDefault="00981B74" w:rsidP="0045259E">
            <w:pPr>
              <w:pStyle w:val="BodyCopy"/>
            </w:pPr>
            <w:r w:rsidRPr="00C25572">
              <w:t>Electronic Roll Mitigation</w:t>
            </w:r>
          </w:p>
        </w:tc>
        <w:tc>
          <w:tcPr>
            <w:tcW w:w="1260" w:type="dxa"/>
            <w:vAlign w:val="top"/>
          </w:tcPr>
          <w:p w14:paraId="1115E04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F4AC04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1BFBA5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35B6A5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2DF29CD" w14:textId="77777777" w:rsidTr="0045259E">
        <w:tc>
          <w:tcPr>
            <w:tcW w:w="5038" w:type="dxa"/>
            <w:vAlign w:val="top"/>
          </w:tcPr>
          <w:p w14:paraId="5B9F513E" w14:textId="77777777" w:rsidR="00981B74" w:rsidRPr="00C25572" w:rsidRDefault="00981B74" w:rsidP="0045259E">
            <w:pPr>
              <w:pStyle w:val="BodyCopy"/>
            </w:pPr>
            <w:r w:rsidRPr="00C25572">
              <w:t>Electronic stability control — includes hydraulic assist brake booster and traction control</w:t>
            </w:r>
          </w:p>
        </w:tc>
        <w:tc>
          <w:tcPr>
            <w:tcW w:w="1260" w:type="dxa"/>
            <w:vAlign w:val="top"/>
          </w:tcPr>
          <w:p w14:paraId="09FC93D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9C04A3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0EAFE4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22A111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0B0CAA30" w14:textId="77777777" w:rsidTr="0045259E">
        <w:tc>
          <w:tcPr>
            <w:tcW w:w="5038" w:type="dxa"/>
            <w:vAlign w:val="top"/>
          </w:tcPr>
          <w:p w14:paraId="56537404" w14:textId="77777777" w:rsidR="00981B74" w:rsidRPr="00C25572" w:rsidRDefault="00981B74" w:rsidP="0045259E">
            <w:pPr>
              <w:pStyle w:val="BodyCopy"/>
            </w:pPr>
            <w:r w:rsidRPr="00C25572">
              <w:t>Front passenger seat Occupant Detection System</w:t>
            </w:r>
          </w:p>
        </w:tc>
        <w:tc>
          <w:tcPr>
            <w:tcW w:w="1260" w:type="dxa"/>
            <w:vAlign w:val="top"/>
          </w:tcPr>
          <w:p w14:paraId="5A968F6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5D09177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40D7473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DD4E2C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537C07F4" w14:textId="77777777" w:rsidTr="0045259E">
        <w:tc>
          <w:tcPr>
            <w:tcW w:w="5038" w:type="dxa"/>
            <w:vAlign w:val="top"/>
          </w:tcPr>
          <w:p w14:paraId="7FE9A842" w14:textId="77777777" w:rsidR="00981B74" w:rsidRPr="00C25572" w:rsidRDefault="00981B74" w:rsidP="0045259E">
            <w:pPr>
              <w:pStyle w:val="BodyCopy"/>
            </w:pPr>
            <w:r w:rsidRPr="00C25572">
              <w:t>Hill-start Assist</w:t>
            </w:r>
          </w:p>
        </w:tc>
        <w:tc>
          <w:tcPr>
            <w:tcW w:w="1260" w:type="dxa"/>
            <w:vAlign w:val="top"/>
          </w:tcPr>
          <w:p w14:paraId="41E8EE5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00CCEA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65FF1D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9CCDE6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0B7CE8E3" w14:textId="77777777" w:rsidTr="0045259E">
        <w:tc>
          <w:tcPr>
            <w:tcW w:w="5038" w:type="dxa"/>
            <w:vAlign w:val="top"/>
          </w:tcPr>
          <w:p w14:paraId="5849F7E0" w14:textId="77777777" w:rsidR="00981B74" w:rsidRPr="00C25572" w:rsidRDefault="00981B74" w:rsidP="0045259E">
            <w:pPr>
              <w:pStyle w:val="BodyCopy"/>
            </w:pPr>
            <w:r w:rsidRPr="00C25572">
              <w:t xml:space="preserve">Rear Child Seat Anchors — LATCH </w:t>
            </w:r>
          </w:p>
        </w:tc>
        <w:tc>
          <w:tcPr>
            <w:tcW w:w="1260" w:type="dxa"/>
            <w:vAlign w:val="top"/>
          </w:tcPr>
          <w:p w14:paraId="28B73D3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8B455F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5952257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3F7520E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D43E947" w14:textId="77777777" w:rsidTr="0045259E">
        <w:tc>
          <w:tcPr>
            <w:tcW w:w="5038" w:type="dxa"/>
            <w:vAlign w:val="top"/>
          </w:tcPr>
          <w:p w14:paraId="51FEF633" w14:textId="77777777" w:rsidR="00981B74" w:rsidRPr="00C25572" w:rsidRDefault="00981B74" w:rsidP="0045259E">
            <w:pPr>
              <w:pStyle w:val="BodyCopy"/>
            </w:pPr>
            <w:r w:rsidRPr="00C25572">
              <w:lastRenderedPageBreak/>
              <w:t>Rear Park Assist</w:t>
            </w:r>
          </w:p>
        </w:tc>
        <w:tc>
          <w:tcPr>
            <w:tcW w:w="1260" w:type="dxa"/>
            <w:vAlign w:val="top"/>
          </w:tcPr>
          <w:p w14:paraId="3D37E30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240DA85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3AFEC8F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5B6FDB7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30079041" w14:textId="77777777" w:rsidTr="0045259E">
        <w:tc>
          <w:tcPr>
            <w:tcW w:w="5038" w:type="dxa"/>
            <w:vAlign w:val="top"/>
          </w:tcPr>
          <w:p w14:paraId="615942B3" w14:textId="77777777" w:rsidR="00981B74" w:rsidRPr="00C25572" w:rsidRDefault="00981B74" w:rsidP="0045259E">
            <w:pPr>
              <w:pStyle w:val="BodyCopy"/>
            </w:pPr>
            <w:r w:rsidRPr="00C25572">
              <w:t>Rear backup camera with dynamic gridlines</w:t>
            </w:r>
          </w:p>
        </w:tc>
        <w:tc>
          <w:tcPr>
            <w:tcW w:w="1260" w:type="dxa"/>
            <w:vAlign w:val="top"/>
          </w:tcPr>
          <w:p w14:paraId="3860BB3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71FC412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55BF97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647D252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6D2F74A3" w14:textId="77777777" w:rsidTr="0045259E">
        <w:tc>
          <w:tcPr>
            <w:tcW w:w="5038" w:type="dxa"/>
            <w:vAlign w:val="top"/>
          </w:tcPr>
          <w:p w14:paraId="2D35D8D8" w14:textId="77777777" w:rsidR="00981B74" w:rsidRPr="00C25572" w:rsidRDefault="00981B74" w:rsidP="0045259E">
            <w:pPr>
              <w:pStyle w:val="BodyCopy"/>
            </w:pPr>
            <w:r w:rsidRPr="00C25572">
              <w:t>Selec-Speed Control (packaged with eight-speed automatic transmission)</w:t>
            </w:r>
          </w:p>
        </w:tc>
        <w:tc>
          <w:tcPr>
            <w:tcW w:w="1260" w:type="dxa"/>
            <w:vAlign w:val="top"/>
          </w:tcPr>
          <w:p w14:paraId="05CC980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14F1424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0" w:type="dxa"/>
            <w:vAlign w:val="top"/>
          </w:tcPr>
          <w:p w14:paraId="0688495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  <w:tc>
          <w:tcPr>
            <w:tcW w:w="1261" w:type="dxa"/>
            <w:vAlign w:val="top"/>
          </w:tcPr>
          <w:p w14:paraId="3571E37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P</w:t>
            </w:r>
          </w:p>
        </w:tc>
      </w:tr>
      <w:tr w:rsidR="00981B74" w:rsidRPr="00C25572" w14:paraId="211FA0FD" w14:textId="77777777" w:rsidTr="0045259E">
        <w:tc>
          <w:tcPr>
            <w:tcW w:w="5038" w:type="dxa"/>
            <w:vAlign w:val="top"/>
          </w:tcPr>
          <w:p w14:paraId="509A8474" w14:textId="77777777" w:rsidR="00981B74" w:rsidRPr="00C25572" w:rsidRDefault="00981B74" w:rsidP="0045259E">
            <w:pPr>
              <w:pStyle w:val="BodyCopy"/>
            </w:pPr>
            <w:r w:rsidRPr="00C25572">
              <w:t>Sentry Key antitheft engine immobilizer</w:t>
            </w:r>
          </w:p>
        </w:tc>
        <w:tc>
          <w:tcPr>
            <w:tcW w:w="1260" w:type="dxa"/>
            <w:vAlign w:val="top"/>
          </w:tcPr>
          <w:p w14:paraId="52D83E1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CD1E98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2BF94B6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5CE29A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409796F1" w14:textId="77777777" w:rsidTr="0045259E">
        <w:tc>
          <w:tcPr>
            <w:tcW w:w="5038" w:type="dxa"/>
            <w:vAlign w:val="top"/>
          </w:tcPr>
          <w:p w14:paraId="556FD6C9" w14:textId="77777777" w:rsidR="00981B74" w:rsidRPr="00C25572" w:rsidRDefault="00981B74" w:rsidP="0045259E">
            <w:pPr>
              <w:pStyle w:val="BodyCopy"/>
            </w:pPr>
            <w:r w:rsidRPr="00C25572">
              <w:t>Supplemental front seat side airbag</w:t>
            </w:r>
          </w:p>
        </w:tc>
        <w:tc>
          <w:tcPr>
            <w:tcW w:w="1260" w:type="dxa"/>
            <w:vAlign w:val="top"/>
          </w:tcPr>
          <w:p w14:paraId="3E8FC4C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2C7D8F8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67F87B4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429DF39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4216CA37" w14:textId="77777777" w:rsidTr="0045259E">
        <w:tc>
          <w:tcPr>
            <w:tcW w:w="5038" w:type="dxa"/>
            <w:vAlign w:val="top"/>
          </w:tcPr>
          <w:p w14:paraId="12866B47" w14:textId="77777777" w:rsidR="00981B74" w:rsidRPr="00C25572" w:rsidRDefault="00981B74" w:rsidP="0045259E">
            <w:pPr>
              <w:pStyle w:val="BodyCopy"/>
            </w:pPr>
            <w:r w:rsidRPr="00C25572">
              <w:t>Tire-pressure Monitoring</w:t>
            </w:r>
          </w:p>
        </w:tc>
        <w:tc>
          <w:tcPr>
            <w:tcW w:w="1260" w:type="dxa"/>
            <w:vAlign w:val="top"/>
          </w:tcPr>
          <w:p w14:paraId="49CE407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88BB52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72B15B2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903CE8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308D0F12" w14:textId="77777777" w:rsidTr="0045259E">
        <w:tc>
          <w:tcPr>
            <w:tcW w:w="5038" w:type="dxa"/>
            <w:vAlign w:val="top"/>
          </w:tcPr>
          <w:p w14:paraId="7F586A28" w14:textId="77777777" w:rsidR="00981B74" w:rsidRPr="00C25572" w:rsidRDefault="00981B74" w:rsidP="0045259E">
            <w:pPr>
              <w:pStyle w:val="BodyCopy"/>
            </w:pPr>
            <w:r w:rsidRPr="00C25572">
              <w:t>Vehicle theft alarm — protects doors and liftgate</w:t>
            </w:r>
          </w:p>
        </w:tc>
        <w:tc>
          <w:tcPr>
            <w:tcW w:w="1260" w:type="dxa"/>
            <w:vAlign w:val="top"/>
          </w:tcPr>
          <w:p w14:paraId="7DED79F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A6DC9B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00DF1246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08CCB6C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</w:tbl>
    <w:p w14:paraId="2E87E08C" w14:textId="77777777" w:rsidR="00981B74" w:rsidRDefault="00981B74" w:rsidP="00981B74">
      <w:pPr>
        <w:pStyle w:val="Heading3"/>
      </w:pPr>
      <w:r w:rsidRPr="00C25572">
        <w:t>PACKAGES / EQUIPMENT GROUPS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038"/>
        <w:gridCol w:w="1260"/>
        <w:gridCol w:w="1261"/>
        <w:gridCol w:w="1260"/>
        <w:gridCol w:w="1261"/>
      </w:tblGrid>
      <w:tr w:rsidR="00981B74" w:rsidRPr="0064390A" w14:paraId="7D9067DD" w14:textId="77777777" w:rsidTr="0045259E">
        <w:trPr>
          <w:tblHeader/>
        </w:trPr>
        <w:tc>
          <w:tcPr>
            <w:tcW w:w="5038" w:type="dxa"/>
            <w:vAlign w:val="top"/>
          </w:tcPr>
          <w:p w14:paraId="2DBE2321" w14:textId="77777777" w:rsidR="00981B74" w:rsidRPr="0064390A" w:rsidRDefault="00981B74" w:rsidP="0045259E">
            <w:pPr>
              <w:pStyle w:val="ModelSubhead"/>
              <w:jc w:val="left"/>
            </w:pPr>
            <w:r w:rsidRPr="00C25572">
              <w:t>PACKAGES / EQUIPMENT GROUPS</w:t>
            </w:r>
          </w:p>
        </w:tc>
        <w:tc>
          <w:tcPr>
            <w:tcW w:w="1260" w:type="dxa"/>
            <w:vAlign w:val="top"/>
          </w:tcPr>
          <w:p w14:paraId="72567706" w14:textId="77777777" w:rsidR="00981B74" w:rsidRPr="0064390A" w:rsidRDefault="00981B74" w:rsidP="0045259E">
            <w:pPr>
              <w:pStyle w:val="ModelSubhead"/>
            </w:pPr>
            <w:r w:rsidRPr="0064390A">
              <w:t>Sport</w:t>
            </w:r>
          </w:p>
        </w:tc>
        <w:tc>
          <w:tcPr>
            <w:tcW w:w="1261" w:type="dxa"/>
            <w:vAlign w:val="top"/>
          </w:tcPr>
          <w:p w14:paraId="7A21150E" w14:textId="77777777" w:rsidR="00981B74" w:rsidRPr="0064390A" w:rsidRDefault="00981B74" w:rsidP="0045259E">
            <w:pPr>
              <w:pStyle w:val="ModelSubhead"/>
            </w:pPr>
            <w:r w:rsidRPr="0064390A">
              <w:t>Overland</w:t>
            </w:r>
          </w:p>
        </w:tc>
        <w:tc>
          <w:tcPr>
            <w:tcW w:w="1260" w:type="dxa"/>
            <w:vAlign w:val="top"/>
          </w:tcPr>
          <w:p w14:paraId="6231A3A8" w14:textId="77777777" w:rsidR="00981B74" w:rsidRPr="0064390A" w:rsidRDefault="00981B74" w:rsidP="0045259E">
            <w:pPr>
              <w:pStyle w:val="ModelSubhead"/>
            </w:pPr>
            <w:r w:rsidRPr="0064390A">
              <w:t>Mojave</w:t>
            </w:r>
          </w:p>
        </w:tc>
        <w:tc>
          <w:tcPr>
            <w:tcW w:w="1261" w:type="dxa"/>
            <w:vAlign w:val="top"/>
          </w:tcPr>
          <w:p w14:paraId="256061B0" w14:textId="77777777" w:rsidR="00981B74" w:rsidRPr="0064390A" w:rsidRDefault="00981B74" w:rsidP="0045259E">
            <w:pPr>
              <w:pStyle w:val="ModelSubhead"/>
            </w:pPr>
            <w:r w:rsidRPr="0064390A">
              <w:t>Rubicon</w:t>
            </w:r>
          </w:p>
        </w:tc>
      </w:tr>
      <w:tr w:rsidR="00981B74" w:rsidRPr="00C25572" w14:paraId="7252CA4F" w14:textId="77777777" w:rsidTr="0045259E">
        <w:tc>
          <w:tcPr>
            <w:tcW w:w="5038" w:type="dxa"/>
            <w:vAlign w:val="top"/>
          </w:tcPr>
          <w:p w14:paraId="27ED7BB4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Jeep Active Safety Group</w:t>
            </w:r>
            <w:r w:rsidRPr="00C25572">
              <w:t xml:space="preserve"> — includes Rear Park Assist, Blind-spot Monitoring and LED taillamps</w:t>
            </w:r>
          </w:p>
        </w:tc>
        <w:tc>
          <w:tcPr>
            <w:tcW w:w="1260" w:type="dxa"/>
            <w:vAlign w:val="top"/>
          </w:tcPr>
          <w:p w14:paraId="5CAF69F4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0808D0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6EAE579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31645D0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6CD70EFC" w14:textId="77777777" w:rsidTr="0045259E">
        <w:tc>
          <w:tcPr>
            <w:tcW w:w="5038" w:type="dxa"/>
            <w:vAlign w:val="top"/>
          </w:tcPr>
          <w:p w14:paraId="6D282BF0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Jeep Advanced Safety Group</w:t>
            </w:r>
            <w:r w:rsidRPr="00C25572">
              <w:t xml:space="preserve"> — includes adaptive cruise control and forward collision warning</w:t>
            </w:r>
          </w:p>
        </w:tc>
        <w:tc>
          <w:tcPr>
            <w:tcW w:w="1260" w:type="dxa"/>
            <w:vAlign w:val="top"/>
          </w:tcPr>
          <w:p w14:paraId="392A7E1D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E34F5F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40CD50A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F9D33C0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10BBE3B6" w14:textId="77777777" w:rsidTr="0045259E">
        <w:tc>
          <w:tcPr>
            <w:tcW w:w="5038" w:type="dxa"/>
            <w:vAlign w:val="top"/>
          </w:tcPr>
          <w:p w14:paraId="1166C945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Infotainment Group</w:t>
            </w:r>
            <w:r w:rsidRPr="00C25572">
              <w:t xml:space="preserve"> — includes 8.4-in. VP4 radio with NAV, inside electro-chromatic rearview mirror, SOS Call located on the header above rearview mirror and nine-speaker premium audio system with all-weather subwoofer</w:t>
            </w:r>
          </w:p>
        </w:tc>
        <w:tc>
          <w:tcPr>
            <w:tcW w:w="1260" w:type="dxa"/>
            <w:vAlign w:val="top"/>
          </w:tcPr>
          <w:p w14:paraId="2F4408F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018248C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0" w:type="dxa"/>
            <w:vAlign w:val="top"/>
          </w:tcPr>
          <w:p w14:paraId="193EF9A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  <w:tc>
          <w:tcPr>
            <w:tcW w:w="1261" w:type="dxa"/>
            <w:vAlign w:val="top"/>
          </w:tcPr>
          <w:p w14:paraId="1FFB8F7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S</w:t>
            </w:r>
          </w:p>
        </w:tc>
      </w:tr>
      <w:tr w:rsidR="00981B74" w:rsidRPr="00C25572" w14:paraId="7832E340" w14:textId="77777777" w:rsidTr="0045259E">
        <w:tc>
          <w:tcPr>
            <w:tcW w:w="5038" w:type="dxa"/>
            <w:vAlign w:val="top"/>
          </w:tcPr>
          <w:p w14:paraId="131B6CED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Cold Weather Group</w:t>
            </w:r>
            <w:r w:rsidRPr="00C25572">
              <w:t xml:space="preserve"> — includes heated front seats, heated steering wheel and remote start</w:t>
            </w:r>
          </w:p>
        </w:tc>
        <w:tc>
          <w:tcPr>
            <w:tcW w:w="1260" w:type="dxa"/>
            <w:vAlign w:val="top"/>
          </w:tcPr>
          <w:p w14:paraId="1E2E6F3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66DE79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7159D4A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E3F29CA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7B712C96" w14:textId="77777777" w:rsidTr="0045259E">
        <w:tc>
          <w:tcPr>
            <w:tcW w:w="5038" w:type="dxa"/>
            <w:vAlign w:val="top"/>
          </w:tcPr>
          <w:p w14:paraId="53450948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Trail Rail Cargo Management Group</w:t>
            </w:r>
            <w:r w:rsidRPr="00C25572">
              <w:t xml:space="preserve"> — includes three box rails, four anchor pods, 115-volt bed power outlet and lockable rear under-seat storage bin</w:t>
            </w:r>
          </w:p>
        </w:tc>
        <w:tc>
          <w:tcPr>
            <w:tcW w:w="1260" w:type="dxa"/>
            <w:vAlign w:val="top"/>
          </w:tcPr>
          <w:p w14:paraId="1A81F2E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64FBF3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3C6859A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A445B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70397BF9" w14:textId="77777777" w:rsidTr="0045259E">
        <w:tc>
          <w:tcPr>
            <w:tcW w:w="5038" w:type="dxa"/>
            <w:vAlign w:val="top"/>
          </w:tcPr>
          <w:p w14:paraId="3FC86CBB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Black Three-piece Hardtop Group</w:t>
            </w:r>
            <w:r w:rsidRPr="00C25572">
              <w:t xml:space="preserve"> — includes black three-piece hardtop with Freedom panels, rear window defroster and sliding rear window </w:t>
            </w:r>
          </w:p>
        </w:tc>
        <w:tc>
          <w:tcPr>
            <w:tcW w:w="1260" w:type="dxa"/>
            <w:vAlign w:val="top"/>
          </w:tcPr>
          <w:p w14:paraId="07000DB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819E4E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046FC5E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4F0790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212AD281" w14:textId="77777777" w:rsidTr="0045259E">
        <w:tc>
          <w:tcPr>
            <w:tcW w:w="5038" w:type="dxa"/>
            <w:vAlign w:val="top"/>
          </w:tcPr>
          <w:p w14:paraId="6855F0E5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Body-color Three-piece Hardtop Group</w:t>
            </w:r>
            <w:r w:rsidRPr="00C25572">
              <w:t xml:space="preserve"> — includes body-color three-piece hardtop with Freedom panels, rear window defroster and sliding rear window</w:t>
            </w:r>
          </w:p>
        </w:tc>
        <w:tc>
          <w:tcPr>
            <w:tcW w:w="1260" w:type="dxa"/>
            <w:vAlign w:val="top"/>
          </w:tcPr>
          <w:p w14:paraId="440781B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F0750D8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06B55DBE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6D9EB75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10D049CC" w14:textId="77777777" w:rsidTr="0045259E">
        <w:tc>
          <w:tcPr>
            <w:tcW w:w="5038" w:type="dxa"/>
            <w:vAlign w:val="top"/>
          </w:tcPr>
          <w:p w14:paraId="02DA6107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LED Lighting Group</w:t>
            </w:r>
            <w:r w:rsidRPr="00C25572">
              <w:t xml:space="preserve"> — includes LED headlamps with round signature lighting, LED front fog lamps, LED daytime running lamps, LED Park Turn and LED taillamps</w:t>
            </w:r>
          </w:p>
        </w:tc>
        <w:tc>
          <w:tcPr>
            <w:tcW w:w="1260" w:type="dxa"/>
            <w:vAlign w:val="top"/>
          </w:tcPr>
          <w:p w14:paraId="0EC90BE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1DB80C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6CE74E0B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00A9E5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6C00038C" w14:textId="77777777" w:rsidTr="0045259E">
        <w:tc>
          <w:tcPr>
            <w:tcW w:w="5038" w:type="dxa"/>
            <w:vAlign w:val="top"/>
          </w:tcPr>
          <w:p w14:paraId="21ABCF02" w14:textId="77777777" w:rsidR="00981B74" w:rsidRPr="00C25572" w:rsidRDefault="00981B74" w:rsidP="0045259E">
            <w:pPr>
              <w:pStyle w:val="BodyCopy"/>
            </w:pPr>
            <w:r w:rsidRPr="00C25572">
              <w:t>LED Headlamp and Fog Lamp Package</w:t>
            </w:r>
          </w:p>
        </w:tc>
        <w:tc>
          <w:tcPr>
            <w:tcW w:w="1260" w:type="dxa"/>
            <w:vAlign w:val="top"/>
          </w:tcPr>
          <w:p w14:paraId="5731520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A24FE59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183E5AAD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B29571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63C79DA9" w14:textId="77777777" w:rsidTr="0045259E">
        <w:tc>
          <w:tcPr>
            <w:tcW w:w="5038" w:type="dxa"/>
            <w:vAlign w:val="top"/>
          </w:tcPr>
          <w:p w14:paraId="5794F00B" w14:textId="77777777" w:rsidR="00981B74" w:rsidRPr="00C25572" w:rsidRDefault="00981B74" w:rsidP="00981B74">
            <w:pPr>
              <w:pStyle w:val="BodyCopy"/>
              <w:keepNext/>
              <w:widowControl/>
            </w:pPr>
            <w:r w:rsidRPr="00981B74">
              <w:rPr>
                <w:b/>
                <w:bCs/>
              </w:rPr>
              <w:lastRenderedPageBreak/>
              <w:t>Trailer Tow Group</w:t>
            </w:r>
            <w:r w:rsidRPr="00C25572">
              <w:t xml:space="preserve"> — includes heavy-duty 240-amp alternator, Class IV hitch receiver and heavy-duty cooling</w:t>
            </w:r>
          </w:p>
        </w:tc>
        <w:tc>
          <w:tcPr>
            <w:tcW w:w="1260" w:type="dxa"/>
            <w:vAlign w:val="top"/>
          </w:tcPr>
          <w:p w14:paraId="07C9BC47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6148A0F2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0" w:type="dxa"/>
            <w:vAlign w:val="top"/>
          </w:tcPr>
          <w:p w14:paraId="3A5343BF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275ADC7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  <w:tr w:rsidR="00981B74" w:rsidRPr="00C25572" w14:paraId="3E32FCB9" w14:textId="77777777" w:rsidTr="0045259E">
        <w:tc>
          <w:tcPr>
            <w:tcW w:w="5038" w:type="dxa"/>
            <w:vAlign w:val="top"/>
          </w:tcPr>
          <w:p w14:paraId="7BF84896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Max Trailer Tow Group</w:t>
            </w:r>
            <w:r w:rsidRPr="00C25572">
              <w:t xml:space="preserve"> — includes heavy-duty 240-amp alternator, Class IV hitch receiver heavy-duty cooling, wide-track axles with 4.10:1 axle ratio</w:t>
            </w:r>
          </w:p>
        </w:tc>
        <w:tc>
          <w:tcPr>
            <w:tcW w:w="1260" w:type="dxa"/>
            <w:vAlign w:val="top"/>
          </w:tcPr>
          <w:p w14:paraId="7F05ADC8" w14:textId="77777777" w:rsidR="00981B74" w:rsidRPr="00C25572" w:rsidDel="00E96A7B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17E8C546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7E4CC65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7F8220D8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43A9AFB2" w14:textId="77777777" w:rsidTr="0045259E">
        <w:tc>
          <w:tcPr>
            <w:tcW w:w="5038" w:type="dxa"/>
            <w:vAlign w:val="top"/>
          </w:tcPr>
          <w:p w14:paraId="45162198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Convenience Group</w:t>
            </w:r>
            <w:r w:rsidRPr="00C25572">
              <w:t xml:space="preserve"> — includes remote start</w:t>
            </w:r>
            <w:r>
              <w:t xml:space="preserve">, body-color fender flares, and </w:t>
            </w:r>
            <w:r w:rsidRPr="00C25572">
              <w:t>universal garage door opener</w:t>
            </w:r>
          </w:p>
        </w:tc>
        <w:tc>
          <w:tcPr>
            <w:tcW w:w="1260" w:type="dxa"/>
            <w:vAlign w:val="top"/>
          </w:tcPr>
          <w:p w14:paraId="7D139CA1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746CD993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0EE3DDC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56C0F5F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553C5398" w14:textId="77777777" w:rsidTr="0045259E">
        <w:tc>
          <w:tcPr>
            <w:tcW w:w="5038" w:type="dxa"/>
            <w:vAlign w:val="top"/>
          </w:tcPr>
          <w:p w14:paraId="5FC60FC3" w14:textId="77777777" w:rsidR="00981B74" w:rsidRPr="00C25572" w:rsidRDefault="00981B74" w:rsidP="0045259E">
            <w:pPr>
              <w:pStyle w:val="BodyCopy"/>
            </w:pPr>
            <w:r w:rsidRPr="00981B74">
              <w:rPr>
                <w:b/>
                <w:bCs/>
              </w:rPr>
              <w:t>Technology Group</w:t>
            </w:r>
            <w:r w:rsidRPr="00C25572">
              <w:t xml:space="preserve"> — includes 7-in. thin-film transistor (TFT) cluster, passive entry, satellite radio and automatic temperature control with dual zone</w:t>
            </w:r>
          </w:p>
        </w:tc>
        <w:tc>
          <w:tcPr>
            <w:tcW w:w="1260" w:type="dxa"/>
            <w:vAlign w:val="top"/>
          </w:tcPr>
          <w:p w14:paraId="4C578C59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  <w:tc>
          <w:tcPr>
            <w:tcW w:w="1261" w:type="dxa"/>
            <w:vAlign w:val="top"/>
          </w:tcPr>
          <w:p w14:paraId="55B00A5F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5D8AC8C2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3044AA0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</w:tr>
      <w:tr w:rsidR="00981B74" w:rsidRPr="00C25572" w14:paraId="22973AC1" w14:textId="77777777" w:rsidTr="0045259E">
        <w:tc>
          <w:tcPr>
            <w:tcW w:w="5038" w:type="dxa"/>
            <w:vAlign w:val="top"/>
          </w:tcPr>
          <w:p w14:paraId="065FC1C5" w14:textId="77777777" w:rsidR="00981B74" w:rsidRPr="00C25572" w:rsidRDefault="00981B74" w:rsidP="0045259E">
            <w:pPr>
              <w:pStyle w:val="BodyCopy"/>
            </w:pPr>
            <w:r w:rsidRPr="00C25572">
              <w:t>Rubicon heavy metal winch-capable front bumper — includes steel front bumper with removable endcaps</w:t>
            </w:r>
          </w:p>
        </w:tc>
        <w:tc>
          <w:tcPr>
            <w:tcW w:w="1260" w:type="dxa"/>
            <w:vAlign w:val="top"/>
          </w:tcPr>
          <w:p w14:paraId="229943FD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6CD1F4D5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0" w:type="dxa"/>
            <w:vAlign w:val="top"/>
          </w:tcPr>
          <w:p w14:paraId="4DAA8ADC" w14:textId="77777777" w:rsidR="00981B74" w:rsidRPr="00C25572" w:rsidRDefault="00981B74" w:rsidP="0045259E">
            <w:pPr>
              <w:pStyle w:val="BodyCopy"/>
              <w:jc w:val="center"/>
            </w:pPr>
            <w:r>
              <w:t>NA</w:t>
            </w:r>
          </w:p>
        </w:tc>
        <w:tc>
          <w:tcPr>
            <w:tcW w:w="1261" w:type="dxa"/>
            <w:vAlign w:val="top"/>
          </w:tcPr>
          <w:p w14:paraId="229E00F3" w14:textId="77777777" w:rsidR="00981B74" w:rsidRPr="00C25572" w:rsidRDefault="00981B74" w:rsidP="0045259E">
            <w:pPr>
              <w:pStyle w:val="BodyCopy"/>
              <w:jc w:val="center"/>
            </w:pPr>
            <w:r w:rsidRPr="00C25572">
              <w:t>O</w:t>
            </w:r>
          </w:p>
        </w:tc>
      </w:tr>
    </w:tbl>
    <w:p w14:paraId="1EB5B4BD" w14:textId="77777777" w:rsidR="00981B74" w:rsidRPr="00A62DF6" w:rsidRDefault="00981B74" w:rsidP="00981B74">
      <w:pPr>
        <w:pStyle w:val="EndofDocument"/>
      </w:pPr>
      <w:r w:rsidRPr="00A62DF6">
        <w:t>###</w:t>
      </w:r>
    </w:p>
    <w:p w14:paraId="4EB1291F" w14:textId="0F94612A" w:rsidR="0045101F" w:rsidRPr="001A51D4" w:rsidRDefault="0045101F" w:rsidP="00981B74">
      <w:pPr>
        <w:pStyle w:val="Heading1"/>
      </w:pPr>
    </w:p>
    <w:sectPr w:rsidR="0045101F" w:rsidRPr="001A51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0CA9F" w14:textId="77777777" w:rsidR="000A56F0" w:rsidRDefault="000A56F0" w:rsidP="00B728F6">
      <w:r>
        <w:separator/>
      </w:r>
    </w:p>
    <w:p w14:paraId="34CA25C8" w14:textId="77777777" w:rsidR="000A56F0" w:rsidRDefault="000A56F0"/>
  </w:endnote>
  <w:endnote w:type="continuationSeparator" w:id="0">
    <w:p w14:paraId="1D52CE4C" w14:textId="77777777" w:rsidR="000A56F0" w:rsidRDefault="000A56F0" w:rsidP="00B728F6">
      <w:r>
        <w:continuationSeparator/>
      </w:r>
    </w:p>
    <w:p w14:paraId="0CC0FF85" w14:textId="77777777" w:rsidR="000A56F0" w:rsidRDefault="000A56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4B46BC7-75DD-5D4A-8970-4ED0FB27258F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46ED1269-6A71-C347-8438-24EAD5453749}"/>
    <w:embedBold r:id="rId3" w:fontKey="{68B3D404-7A55-5647-A60B-B127679EC8EE}"/>
    <w:embedItalic r:id="rId4" w:fontKey="{23D5BE22-EFA1-AB42-9F62-8A4C9D82A7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24700C1-6493-BF44-8635-FA0D1251A32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75D1234-56AB-5443-8695-B371A5F720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8FD3F2F-DFBB-DB4F-9EEF-677041E8F061}"/>
    <w:embedBold r:id="rId8" w:fontKey="{5CE0A57E-9141-7045-8DDE-EA998562B16A}"/>
    <w:embedItalic r:id="rId9" w:fontKey="{EBA07D85-AAAC-CF42-8EF3-D01556E6A14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6F3E125-E020-584E-BE8B-0B390CAAFBF2}"/>
    <w:embedBold r:id="rId12" w:fontKey="{BD7FFBB9-F2A3-1243-8525-C0C2B4F1FF65}"/>
    <w:embedItalic r:id="rId13" w:fontKey="{A5C84E7A-8F4B-2F48-92BB-2A235752E221}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9" w:fontKey="{D5D6FDCC-2BEF-4E4D-9399-934D1C7427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782A" w14:textId="0F4D5357" w:rsidR="008D4174" w:rsidRDefault="008D4174" w:rsidP="008D4174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102445">
      <w:t>GLADIATOR</w:t>
    </w:r>
    <w:r w:rsidRPr="00BF5BA0">
      <w:t xml:space="preserve">  |  </w:t>
    </w:r>
    <w:r w:rsidR="00BF5BA0">
      <w:t>feature availability</w:t>
    </w:r>
    <w:r w:rsidR="00E3003F" w:rsidRPr="00BF5BA0">
      <w:tab/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49BF" w14:textId="77777777" w:rsidR="000A56F0" w:rsidRDefault="000A56F0" w:rsidP="00B728F6">
      <w:r>
        <w:separator/>
      </w:r>
    </w:p>
    <w:p w14:paraId="5B44D3D1" w14:textId="77777777" w:rsidR="000A56F0" w:rsidRDefault="000A56F0"/>
  </w:footnote>
  <w:footnote w:type="continuationSeparator" w:id="0">
    <w:p w14:paraId="6E48E7C2" w14:textId="77777777" w:rsidR="000A56F0" w:rsidRDefault="000A56F0" w:rsidP="00B728F6">
      <w:r>
        <w:continuationSeparator/>
      </w:r>
    </w:p>
    <w:p w14:paraId="7DEFFC2D" w14:textId="77777777" w:rsidR="000A56F0" w:rsidRDefault="000A56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325EB80B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A56F0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2445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907F0"/>
    <w:rsid w:val="00191733"/>
    <w:rsid w:val="00194E2E"/>
    <w:rsid w:val="001A2EE4"/>
    <w:rsid w:val="001A35B9"/>
    <w:rsid w:val="001A51D4"/>
    <w:rsid w:val="001A52C2"/>
    <w:rsid w:val="001B1774"/>
    <w:rsid w:val="001B28BB"/>
    <w:rsid w:val="001E1EF1"/>
    <w:rsid w:val="001E31AA"/>
    <w:rsid w:val="001F6B13"/>
    <w:rsid w:val="00200385"/>
    <w:rsid w:val="00210F38"/>
    <w:rsid w:val="002117B6"/>
    <w:rsid w:val="00216628"/>
    <w:rsid w:val="00225453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B1DEB"/>
    <w:rsid w:val="002C5A74"/>
    <w:rsid w:val="002D1485"/>
    <w:rsid w:val="002E27FD"/>
    <w:rsid w:val="002E3DB8"/>
    <w:rsid w:val="002F40AD"/>
    <w:rsid w:val="002F4E5F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797B"/>
    <w:rsid w:val="0043026E"/>
    <w:rsid w:val="00436932"/>
    <w:rsid w:val="0045101F"/>
    <w:rsid w:val="00472A14"/>
    <w:rsid w:val="00473512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612B3C"/>
    <w:rsid w:val="00621995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27C01"/>
    <w:rsid w:val="00831469"/>
    <w:rsid w:val="00833D23"/>
    <w:rsid w:val="00841486"/>
    <w:rsid w:val="00867081"/>
    <w:rsid w:val="00871556"/>
    <w:rsid w:val="00882375"/>
    <w:rsid w:val="00887B8C"/>
    <w:rsid w:val="008D3BC8"/>
    <w:rsid w:val="008D4174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427E5"/>
    <w:rsid w:val="00950B15"/>
    <w:rsid w:val="00963497"/>
    <w:rsid w:val="00963924"/>
    <w:rsid w:val="009714DF"/>
    <w:rsid w:val="0097761C"/>
    <w:rsid w:val="00981B74"/>
    <w:rsid w:val="00993FA7"/>
    <w:rsid w:val="0099493F"/>
    <w:rsid w:val="009A1FFD"/>
    <w:rsid w:val="009C43A3"/>
    <w:rsid w:val="009D7DA1"/>
    <w:rsid w:val="009E0621"/>
    <w:rsid w:val="009E07B3"/>
    <w:rsid w:val="009E610A"/>
    <w:rsid w:val="009F5000"/>
    <w:rsid w:val="00A13DE6"/>
    <w:rsid w:val="00A21611"/>
    <w:rsid w:val="00A27B85"/>
    <w:rsid w:val="00A27C34"/>
    <w:rsid w:val="00A31F69"/>
    <w:rsid w:val="00A5401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0F53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4C9E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3692"/>
    <w:rsid w:val="00E0407B"/>
    <w:rsid w:val="00E12810"/>
    <w:rsid w:val="00E14688"/>
    <w:rsid w:val="00E273EF"/>
    <w:rsid w:val="00E3003F"/>
    <w:rsid w:val="00E35ADB"/>
    <w:rsid w:val="00E36C5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C1CF6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1F31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932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932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932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6932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6932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43693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36932"/>
  </w:style>
  <w:style w:type="paragraph" w:styleId="Header">
    <w:name w:val="header"/>
    <w:basedOn w:val="Normal"/>
    <w:link w:val="HeaderChar"/>
    <w:uiPriority w:val="99"/>
    <w:unhideWhenUsed/>
    <w:qFormat/>
    <w:rsid w:val="00436932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36932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6932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36932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9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693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36932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36932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436932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436932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436932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369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93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932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9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932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436932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436932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436932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369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36932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36932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36932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436932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436932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436932"/>
    <w:pPr>
      <w:jc w:val="center"/>
    </w:pPr>
  </w:style>
  <w:style w:type="paragraph" w:customStyle="1" w:styleId="TableSubhead">
    <w:name w:val="Table Subhead"/>
    <w:basedOn w:val="Normal"/>
    <w:qFormat/>
    <w:rsid w:val="00436932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36932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4369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4369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43693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43693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43693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43693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436932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436932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436932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436932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1B7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81B74"/>
    <w:pPr>
      <w:spacing w:before="100" w:beforeAutospacing="1" w:after="100" w:afterAutospacing="1"/>
    </w:pPr>
    <w:rPr>
      <w:rFonts w:ascii="Times New Roman" w:eastAsiaTheme="minorHAnsi" w:hAnsi="Times New Roman" w:cstheme="min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4</TotalTime>
  <Pages>10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10927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10</cp:revision>
  <cp:lastPrinted>2018-12-31T16:38:00Z</cp:lastPrinted>
  <dcterms:created xsi:type="dcterms:W3CDTF">2022-05-17T20:46:00Z</dcterms:created>
  <dcterms:modified xsi:type="dcterms:W3CDTF">2022-08-09T17:45:00Z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