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18043" w14:textId="77777777" w:rsidR="005C065C" w:rsidRPr="000F771A" w:rsidRDefault="005C065C" w:rsidP="005C065C">
      <w:pPr>
        <w:pStyle w:val="Heading1"/>
        <w:spacing w:before="440"/>
      </w:pPr>
      <w:r w:rsidRPr="00984547">
        <w:t>202</w:t>
      </w:r>
      <w:r>
        <w:t>3</w:t>
      </w:r>
      <w:r w:rsidRPr="00984547">
        <w:t xml:space="preserve"> </w:t>
      </w:r>
      <w:r>
        <w:t>Jeep</w:t>
      </w:r>
      <w:r w:rsidRPr="00172945">
        <w:rPr>
          <w:vertAlign w:val="subscript"/>
        </w:rPr>
        <w:t>®</w:t>
      </w:r>
      <w:r w:rsidRPr="00E11D81">
        <w:t xml:space="preserve"> </w:t>
      </w:r>
      <w:r>
        <w:t>Cherokee</w:t>
      </w:r>
    </w:p>
    <w:p w14:paraId="682241C9" w14:textId="77777777" w:rsidR="005C065C" w:rsidRDefault="005C065C" w:rsidP="005C065C">
      <w:pPr>
        <w:pStyle w:val="Heading2"/>
      </w:pPr>
      <w:r>
        <w:t>FACT SHEET</w:t>
      </w:r>
    </w:p>
    <w:p w14:paraId="21C6F586" w14:textId="14B1AE2D" w:rsidR="005C065C" w:rsidRPr="005C065C" w:rsidRDefault="005C065C" w:rsidP="005C065C">
      <w:pPr>
        <w:pStyle w:val="BodyCopy"/>
      </w:pPr>
      <w:r w:rsidRPr="005C065C">
        <w:t>The 2023 Jeep</w:t>
      </w:r>
      <w:r w:rsidRPr="005C065C">
        <w:rPr>
          <w:vertAlign w:val="subscript"/>
        </w:rPr>
        <w:t>®</w:t>
      </w:r>
      <w:r w:rsidRPr="005C065C">
        <w:t xml:space="preserve"> Cherokee boasts an authentic and premium design, along with an advanced 2.0-liter inline four-cylinder (I-4) turbocharged engine that enhances performance and fuel efficiency. Jeep Cherokee offers spacious interior comfort and convenience, delivering everyday practicality with outstanding ride-and-handling characteristics, independent front and rear suspension systems with world-class body torsional stiffness and two engines that are mated to an enhanced, high-efficient </w:t>
      </w:r>
      <w:r w:rsidRPr="005C065C">
        <w:br/>
        <w:t>nine-speed automatic transmission.</w:t>
      </w:r>
    </w:p>
    <w:p w14:paraId="68C5D691" w14:textId="7F73BD19" w:rsidR="005C065C" w:rsidRPr="00234DB0" w:rsidRDefault="005C065C" w:rsidP="005C065C">
      <w:pPr>
        <w:pStyle w:val="Heading3"/>
      </w:pPr>
      <w:r w:rsidRPr="00234DB0">
        <w:t>New for 2023</w:t>
      </w:r>
    </w:p>
    <w:p w14:paraId="08C55E0F" w14:textId="77777777" w:rsidR="005C065C" w:rsidRPr="005C065C" w:rsidRDefault="005C065C" w:rsidP="005C065C">
      <w:pPr>
        <w:pStyle w:val="ListBullet"/>
      </w:pPr>
      <w:r w:rsidRPr="005C065C">
        <w:t>New Cherokee Altitude LUX 4x4 trim pairs rugged off-road Jeep brand styling cues with a unique exterior appearance that includes 17-inch Gloss Black painted aluminum wheels, LED lighting, and Gloss Black grille surrounds, accents and badging. Also includes black Nappa leather seats, Piano Black interior accents, 7-inch multi-view, full-color thin-film transistor (TFT), and heated steering wheel and seats, all for a desirable price point. An 18-inch Gloss Black wheel is optional</w:t>
      </w:r>
    </w:p>
    <w:p w14:paraId="16B60FB6" w14:textId="77777777" w:rsidR="005C065C" w:rsidRPr="005C065C" w:rsidRDefault="005C065C" w:rsidP="005C065C">
      <w:pPr>
        <w:pStyle w:val="ListBullet"/>
      </w:pPr>
      <w:r w:rsidRPr="005C065C">
        <w:t>Adaptive cruise control with stop and go, parallel and perpendicular park assist and ParkSense front/rear park assist with rear stop now standard on Altitude LUX and Trailhawk models</w:t>
      </w:r>
    </w:p>
    <w:p w14:paraId="61857DAD" w14:textId="13E5B5A2" w:rsidR="005C065C" w:rsidRPr="005C065C" w:rsidRDefault="005C065C" w:rsidP="005C065C">
      <w:pPr>
        <w:pStyle w:val="ListBullet"/>
      </w:pPr>
      <w:r w:rsidRPr="005C065C">
        <w:t>New standard equipment on Trailhawk 4x4 includes automatic high-beam headlamps, auto-dim rearview mirror, security alarm and universal garage door opener</w:t>
      </w:r>
    </w:p>
    <w:p w14:paraId="59333767" w14:textId="77777777" w:rsidR="005C065C" w:rsidRPr="005C065C" w:rsidRDefault="005C065C" w:rsidP="005C065C">
      <w:pPr>
        <w:pStyle w:val="ListBullet"/>
      </w:pPr>
      <w:r w:rsidRPr="005C065C">
        <w:t>Uconnect 4C NAV with 8.4-inch display and SiriusXM Radio now standard on both Altitude LUX and Trailhawk models</w:t>
      </w:r>
    </w:p>
    <w:p w14:paraId="1CE1574B" w14:textId="162A7699" w:rsidR="005C065C" w:rsidRPr="00584A3B" w:rsidRDefault="005C065C" w:rsidP="005C065C">
      <w:pPr>
        <w:pStyle w:val="Heading3"/>
      </w:pPr>
      <w:r w:rsidRPr="00584A3B">
        <w:t>Highlights</w:t>
      </w:r>
    </w:p>
    <w:p w14:paraId="0BDE88CE" w14:textId="77777777" w:rsidR="005C065C" w:rsidRPr="002E61F8" w:rsidRDefault="005C065C" w:rsidP="005C065C">
      <w:pPr>
        <w:pStyle w:val="ListBullet"/>
      </w:pPr>
      <w:r>
        <w:t xml:space="preserve">Legendary Jeep 4x4 </w:t>
      </w:r>
      <w:r w:rsidRPr="002E61F8">
        <w:t>capability:</w:t>
      </w:r>
    </w:p>
    <w:p w14:paraId="7332EEEB" w14:textId="77777777" w:rsidR="005C065C" w:rsidRPr="00584A3B" w:rsidRDefault="005C065C" w:rsidP="005C065C">
      <w:pPr>
        <w:pStyle w:val="ListBullet2"/>
      </w:pPr>
      <w:r w:rsidRPr="00584A3B">
        <w:t xml:space="preserve">Two </w:t>
      </w:r>
      <w:r>
        <w:t xml:space="preserve">four-wheel-drive systems with the standard </w:t>
      </w:r>
      <w:r w:rsidRPr="00584A3B">
        <w:t xml:space="preserve">Jeep Selec-Terrain traction control system </w:t>
      </w:r>
      <w:r>
        <w:t xml:space="preserve">that delivers </w:t>
      </w:r>
      <w:r w:rsidRPr="00584A3B">
        <w:t xml:space="preserve">up to five customized modes </w:t>
      </w:r>
      <w:r>
        <w:t xml:space="preserve">for any condition </w:t>
      </w:r>
      <w:r w:rsidRPr="00584A3B">
        <w:t>(Auto, Snow, Sport, Sand/Mud</w:t>
      </w:r>
      <w:r>
        <w:t>; Trailhawk model gains</w:t>
      </w:r>
      <w:r w:rsidRPr="00584A3B">
        <w:t xml:space="preserve"> Rock)</w:t>
      </w:r>
    </w:p>
    <w:p w14:paraId="0404B465" w14:textId="77777777" w:rsidR="005C065C" w:rsidRPr="00130EDB" w:rsidRDefault="005C065C" w:rsidP="005C065C">
      <w:pPr>
        <w:pStyle w:val="ListBullet2"/>
      </w:pPr>
      <w:r w:rsidRPr="00130EDB">
        <w:rPr>
          <w:bdr w:val="none" w:sz="0" w:space="0" w:color="auto" w:frame="1"/>
        </w:rPr>
        <w:t xml:space="preserve">Best-in-class </w:t>
      </w:r>
      <w:r>
        <w:rPr>
          <w:bdr w:val="none" w:sz="0" w:space="0" w:color="auto" w:frame="1"/>
        </w:rPr>
        <w:t>m</w:t>
      </w:r>
      <w:r w:rsidRPr="00130EDB">
        <w:rPr>
          <w:bdr w:val="none" w:sz="0" w:space="0" w:color="auto" w:frame="1"/>
        </w:rPr>
        <w:t xml:space="preserve">ax </w:t>
      </w:r>
      <w:r>
        <w:rPr>
          <w:bdr w:val="none" w:sz="0" w:space="0" w:color="auto" w:frame="1"/>
        </w:rPr>
        <w:t>t</w:t>
      </w:r>
      <w:r w:rsidRPr="00130EDB">
        <w:rPr>
          <w:bdr w:val="none" w:sz="0" w:space="0" w:color="auto" w:frame="1"/>
        </w:rPr>
        <w:t>owing of 4,000 pounds</w:t>
      </w:r>
    </w:p>
    <w:p w14:paraId="43894675" w14:textId="77777777" w:rsidR="005C065C" w:rsidRPr="00584A3B" w:rsidRDefault="005C065C" w:rsidP="005C065C">
      <w:pPr>
        <w:pStyle w:val="ListBullet2"/>
      </w:pPr>
      <w:r w:rsidRPr="00584A3B">
        <w:t>Up to a 51:1 crawl ratio for low-range traction</w:t>
      </w:r>
    </w:p>
    <w:p w14:paraId="0EB5CDB5" w14:textId="77777777" w:rsidR="005C065C" w:rsidRPr="00584A3B" w:rsidRDefault="005C065C" w:rsidP="005C065C">
      <w:pPr>
        <w:pStyle w:val="ListBullet"/>
        <w:keepNext/>
        <w:keepLines/>
      </w:pPr>
      <w:r w:rsidRPr="00584A3B">
        <w:lastRenderedPageBreak/>
        <w:t>Powertrain and fuel economy:</w:t>
      </w:r>
    </w:p>
    <w:p w14:paraId="6FA157B1" w14:textId="77777777" w:rsidR="005C065C" w:rsidRDefault="005C065C" w:rsidP="005C065C">
      <w:pPr>
        <w:pStyle w:val="ListBullet2"/>
        <w:keepNext/>
        <w:keepLines/>
      </w:pPr>
      <w:r w:rsidRPr="00584A3B" w:rsidDel="00731F1D">
        <w:t>2.0-liter I-4 turbocharged engine</w:t>
      </w:r>
      <w:r>
        <w:t xml:space="preserve"> (Trailhawk 4x4)</w:t>
      </w:r>
      <w:r w:rsidRPr="00584A3B" w:rsidDel="00731F1D">
        <w:t xml:space="preserve">, one of the most technologically advanced engines </w:t>
      </w:r>
      <w:r>
        <w:t>i</w:t>
      </w:r>
      <w:r w:rsidRPr="00584A3B" w:rsidDel="00731F1D">
        <w:t xml:space="preserve">n the automotive industry </w:t>
      </w:r>
    </w:p>
    <w:p w14:paraId="1BAE1152" w14:textId="77777777" w:rsidR="005C065C" w:rsidRPr="00584A3B" w:rsidRDefault="005C065C" w:rsidP="005C065C">
      <w:pPr>
        <w:pStyle w:val="ListBullet2"/>
        <w:numPr>
          <w:ilvl w:val="1"/>
          <w:numId w:val="25"/>
        </w:numPr>
      </w:pPr>
      <w:r w:rsidRPr="00584A3B" w:rsidDel="00731F1D">
        <w:t>270 horsepower and 295 lb.-ft. of torque</w:t>
      </w:r>
    </w:p>
    <w:p w14:paraId="7FDB3F8A" w14:textId="2D0C6C70" w:rsidR="005C065C" w:rsidRDefault="005C065C" w:rsidP="005C065C">
      <w:pPr>
        <w:pStyle w:val="ListBullet2"/>
      </w:pPr>
      <w:r w:rsidRPr="00F276A3">
        <w:t xml:space="preserve">2.4-liter I-4 engine </w:t>
      </w:r>
      <w:r>
        <w:t>(Altitude LUX 4x4)</w:t>
      </w:r>
    </w:p>
    <w:p w14:paraId="19219FA6" w14:textId="1C2E0898" w:rsidR="005C065C" w:rsidRPr="00F276A3" w:rsidRDefault="005C065C" w:rsidP="005C065C">
      <w:pPr>
        <w:pStyle w:val="ListBullet2"/>
        <w:numPr>
          <w:ilvl w:val="1"/>
          <w:numId w:val="25"/>
        </w:numPr>
      </w:pPr>
      <w:r w:rsidRPr="00F276A3">
        <w:t>180</w:t>
      </w:r>
      <w:r w:rsidRPr="00F276A3" w:rsidDel="00731F1D">
        <w:t xml:space="preserve"> horsepower and </w:t>
      </w:r>
      <w:r w:rsidRPr="00F276A3">
        <w:t>171</w:t>
      </w:r>
      <w:r w:rsidRPr="00F276A3" w:rsidDel="00731F1D">
        <w:t xml:space="preserve"> lb.-ft. of torque</w:t>
      </w:r>
    </w:p>
    <w:p w14:paraId="39F6695D" w14:textId="65056CDB" w:rsidR="005C065C" w:rsidRPr="00584A3B" w:rsidDel="00731F1D" w:rsidRDefault="005C065C" w:rsidP="005C065C">
      <w:pPr>
        <w:pStyle w:val="ListBullet2"/>
      </w:pPr>
      <w:r w:rsidRPr="00584A3B">
        <w:t xml:space="preserve">Standard nine-speed automatic transmission and industry-first rear-axle disconnect, resulting in reduced energy loss and improved fuel efficiency when 4x4 capability </w:t>
      </w:r>
      <w:r>
        <w:br/>
      </w:r>
      <w:r w:rsidRPr="00584A3B">
        <w:t>isn’t needed</w:t>
      </w:r>
    </w:p>
    <w:p w14:paraId="3D34E841" w14:textId="77777777" w:rsidR="005C065C" w:rsidRPr="00584A3B" w:rsidRDefault="005C065C" w:rsidP="005C065C">
      <w:pPr>
        <w:pStyle w:val="ListBullet"/>
      </w:pPr>
      <w:r w:rsidRPr="00584A3B">
        <w:t>Refined front design, including front fascia, hood, premium LED headlamps, daytime running lamps and fog lamps</w:t>
      </w:r>
      <w:r>
        <w:t>:</w:t>
      </w:r>
    </w:p>
    <w:p w14:paraId="31BEECCA" w14:textId="50A8C786" w:rsidR="005C065C" w:rsidRPr="00584A3B" w:rsidRDefault="005C065C" w:rsidP="005C065C">
      <w:pPr>
        <w:pStyle w:val="ListBullet2"/>
      </w:pPr>
      <w:r w:rsidRPr="00584A3B">
        <w:t xml:space="preserve">Front lightweight aluminum hood evolves the Cherokee’s unique waterfall grille design </w:t>
      </w:r>
      <w:r w:rsidRPr="00584A3B">
        <w:br/>
        <w:t>to more closely align with the latest Jeep brand styling</w:t>
      </w:r>
    </w:p>
    <w:p w14:paraId="048EDFCC" w14:textId="77777777" w:rsidR="005C065C" w:rsidRPr="00584A3B" w:rsidRDefault="005C065C" w:rsidP="005C065C">
      <w:pPr>
        <w:pStyle w:val="ListBullet2"/>
      </w:pPr>
      <w:r w:rsidRPr="00584A3B">
        <w:t xml:space="preserve">Front </w:t>
      </w:r>
      <w:bookmarkStart w:id="0" w:name="_Hlk516043684"/>
      <w:r w:rsidRPr="00584A3B">
        <w:t xml:space="preserve">bi-LED projector headlamps </w:t>
      </w:r>
      <w:bookmarkEnd w:id="0"/>
      <w:r w:rsidRPr="00584A3B">
        <w:t>incorporate signature Cherokee daytime running lamps featured as a singular component</w:t>
      </w:r>
    </w:p>
    <w:p w14:paraId="782C437D" w14:textId="77777777" w:rsidR="005C065C" w:rsidRPr="002E2330" w:rsidRDefault="005C065C" w:rsidP="005C065C">
      <w:pPr>
        <w:pStyle w:val="ListBullet"/>
      </w:pPr>
      <w:r>
        <w:t>R</w:t>
      </w:r>
      <w:r w:rsidRPr="002E2330">
        <w:t>ear features include lightweight composite and hands</w:t>
      </w:r>
      <w:r>
        <w:t>-</w:t>
      </w:r>
      <w:r w:rsidRPr="002E2330">
        <w:t>free power liftgate</w:t>
      </w:r>
    </w:p>
    <w:p w14:paraId="5525FCF5" w14:textId="77777777" w:rsidR="005C065C" w:rsidRPr="002A3565" w:rsidRDefault="005C065C" w:rsidP="005C065C">
      <w:pPr>
        <w:pStyle w:val="ListBullet"/>
        <w:rPr>
          <w:color w:val="000000" w:themeColor="text1"/>
        </w:rPr>
      </w:pPr>
      <w:r w:rsidRPr="002A3565">
        <w:rPr>
          <w:color w:val="000000" w:themeColor="text1"/>
        </w:rPr>
        <w:t>Ample rear cargo space and refined suspension packages provide enhanced ride comfort</w:t>
      </w:r>
    </w:p>
    <w:p w14:paraId="2D66283C" w14:textId="5FB41C75" w:rsidR="005C065C" w:rsidRPr="007D55CF" w:rsidRDefault="005C065C" w:rsidP="005C065C">
      <w:pPr>
        <w:pStyle w:val="ListBullet"/>
      </w:pPr>
      <w:r w:rsidRPr="007D55CF">
        <w:t>Latest Uconnect systems</w:t>
      </w:r>
      <w:r>
        <w:t xml:space="preserve"> – standard on all Cherokee models –</w:t>
      </w:r>
      <w:r w:rsidRPr="007D55CF">
        <w:t xml:space="preserve"> include easy-to-use features, enhanced processing power, faster start-up times, dynamic touchscreens, high-resolution graphics, standard Apple CarPlay</w:t>
      </w:r>
      <w:r>
        <w:t>,</w:t>
      </w:r>
      <w:r w:rsidRPr="007D55CF">
        <w:t xml:space="preserve"> Android Auto and available</w:t>
      </w:r>
      <w:r>
        <w:t xml:space="preserve"> navigation,</w:t>
      </w:r>
      <w:r w:rsidRPr="007D55CF">
        <w:t xml:space="preserve"> 4G LTE Wi-Fi</w:t>
      </w:r>
      <w:r>
        <w:t xml:space="preserve"> h</w:t>
      </w:r>
      <w:r w:rsidRPr="007D55CF">
        <w:t>ot</w:t>
      </w:r>
      <w:r>
        <w:t>s</w:t>
      </w:r>
      <w:r w:rsidRPr="007D55CF">
        <w:t>pot and Jeep</w:t>
      </w:r>
      <w:r>
        <w:t xml:space="preserve"> </w:t>
      </w:r>
      <w:r w:rsidRPr="007D55CF">
        <w:t>Skill for Amazon Alexa</w:t>
      </w:r>
    </w:p>
    <w:p w14:paraId="4322487C" w14:textId="77777777" w:rsidR="005C065C" w:rsidRDefault="005C065C" w:rsidP="005C065C">
      <w:pPr>
        <w:pStyle w:val="ListBullet"/>
      </w:pPr>
      <w:r w:rsidRPr="00441E5D">
        <w:t>More than 80 available</w:t>
      </w:r>
      <w:r w:rsidRPr="002E61F8">
        <w:t xml:space="preserve"> advanced safety and security features</w:t>
      </w:r>
    </w:p>
    <w:p w14:paraId="154389DA" w14:textId="353DC560" w:rsidR="005C065C" w:rsidRDefault="00000000" w:rsidP="005C065C">
      <w:pPr>
        <w:pStyle w:val="ListBullet"/>
      </w:pPr>
      <w:hyperlink r:id="rId8" w:history="1">
        <w:r w:rsidR="005C065C" w:rsidRPr="00532370">
          <w:rPr>
            <w:rStyle w:val="Hyperlink"/>
            <w:rFonts w:cs="Arial"/>
          </w:rPr>
          <w:t>Jeep Wave</w:t>
        </w:r>
      </w:hyperlink>
      <w:r w:rsidR="005C065C">
        <w:t xml:space="preserve"> customer service program comes standard with all Cherokee models and includes premium benefits, such as worry-free maintenance, same-day vehicle rentals, 24/7 roadside assistance and dedicated owner support</w:t>
      </w:r>
    </w:p>
    <w:p w14:paraId="5B0C2AA3" w14:textId="761491A3" w:rsidR="005C065C" w:rsidRPr="00377321" w:rsidRDefault="005C065C" w:rsidP="005C065C">
      <w:pPr>
        <w:pStyle w:val="Heading3"/>
      </w:pPr>
      <w:r w:rsidRPr="00377321">
        <w:t>Model Lineup</w:t>
      </w:r>
    </w:p>
    <w:p w14:paraId="7CCCA320" w14:textId="77777777" w:rsidR="005C065C" w:rsidRPr="00965D53" w:rsidRDefault="005C065C" w:rsidP="005C065C">
      <w:pPr>
        <w:pStyle w:val="BodyCopy"/>
      </w:pPr>
      <w:r w:rsidRPr="00965D53">
        <w:t>For 202</w:t>
      </w:r>
      <w:r>
        <w:t>3</w:t>
      </w:r>
      <w:r w:rsidRPr="00965D53">
        <w:t xml:space="preserve">, the Jeep Cherokee lineup consists of </w:t>
      </w:r>
      <w:r>
        <w:t>two</w:t>
      </w:r>
      <w:r w:rsidRPr="00965D53">
        <w:t xml:space="preserve"> </w:t>
      </w:r>
      <w:r>
        <w:t xml:space="preserve">4x4 </w:t>
      </w:r>
      <w:r w:rsidRPr="00965D53">
        <w:t>models:</w:t>
      </w:r>
    </w:p>
    <w:p w14:paraId="519B02C0" w14:textId="6E75C2E4" w:rsidR="005C065C" w:rsidRPr="00377321" w:rsidRDefault="005C065C" w:rsidP="005C065C">
      <w:pPr>
        <w:pStyle w:val="ListBullet"/>
      </w:pPr>
      <w:r>
        <w:t>Altitude</w:t>
      </w:r>
      <w:r w:rsidRPr="00377321">
        <w:t xml:space="preserve"> LUX</w:t>
      </w:r>
      <w:r>
        <w:t xml:space="preserve"> </w:t>
      </w:r>
      <w:r w:rsidRPr="00377321">
        <w:t>4x4</w:t>
      </w:r>
    </w:p>
    <w:p w14:paraId="42C570F8" w14:textId="77777777" w:rsidR="005C065C" w:rsidRPr="00377321" w:rsidRDefault="005C065C" w:rsidP="005C065C">
      <w:pPr>
        <w:pStyle w:val="ListBullet"/>
      </w:pPr>
      <w:r w:rsidRPr="00377321">
        <w:t xml:space="preserve">Trailhawk </w:t>
      </w:r>
      <w:r>
        <w:t>4x4</w:t>
      </w:r>
    </w:p>
    <w:p w14:paraId="2B8B9F2E" w14:textId="0E24140D" w:rsidR="005C065C" w:rsidRPr="00377321" w:rsidRDefault="005C065C" w:rsidP="005C065C">
      <w:pPr>
        <w:pStyle w:val="Heading3"/>
        <w:keepNext/>
        <w:keepLines/>
        <w:spacing w:line="240" w:lineRule="auto"/>
      </w:pPr>
      <w:r w:rsidRPr="00377321">
        <w:lastRenderedPageBreak/>
        <w:t>Available Exterior Colors</w:t>
      </w:r>
    </w:p>
    <w:p w14:paraId="26666D52" w14:textId="77777777" w:rsidR="005C065C" w:rsidRPr="00584A3B" w:rsidRDefault="005C065C" w:rsidP="005C065C">
      <w:pPr>
        <w:pStyle w:val="ListBullet"/>
      </w:pPr>
      <w:r w:rsidRPr="00584A3B">
        <w:t>Billet Silver</w:t>
      </w:r>
    </w:p>
    <w:p w14:paraId="427CB2D0" w14:textId="77777777" w:rsidR="005C065C" w:rsidRPr="00584A3B" w:rsidRDefault="005C065C" w:rsidP="005C065C">
      <w:pPr>
        <w:pStyle w:val="ListBullet"/>
      </w:pPr>
      <w:r w:rsidRPr="00584A3B">
        <w:t>Bright White</w:t>
      </w:r>
    </w:p>
    <w:p w14:paraId="44E4AF1A" w14:textId="77777777" w:rsidR="005C065C" w:rsidRPr="00584A3B" w:rsidRDefault="005C065C" w:rsidP="005C065C">
      <w:pPr>
        <w:pStyle w:val="ListBullet"/>
      </w:pPr>
      <w:r w:rsidRPr="00584A3B">
        <w:t>Diamond Black Crystal</w:t>
      </w:r>
    </w:p>
    <w:p w14:paraId="141E549C" w14:textId="77777777" w:rsidR="005C065C" w:rsidRPr="00584A3B" w:rsidRDefault="005C065C" w:rsidP="005C065C">
      <w:pPr>
        <w:pStyle w:val="ListBullet"/>
      </w:pPr>
      <w:r w:rsidRPr="00584A3B">
        <w:t>Granite Crystal</w:t>
      </w:r>
    </w:p>
    <w:p w14:paraId="6AA0A82E" w14:textId="77777777" w:rsidR="005C065C" w:rsidRPr="00584A3B" w:rsidRDefault="005C065C" w:rsidP="005C065C">
      <w:pPr>
        <w:pStyle w:val="ListBullet"/>
      </w:pPr>
      <w:r w:rsidRPr="00584A3B">
        <w:t>Hydro Blue</w:t>
      </w:r>
    </w:p>
    <w:p w14:paraId="3060DFCD" w14:textId="77777777" w:rsidR="005C065C" w:rsidRPr="00584A3B" w:rsidRDefault="005C065C" w:rsidP="005C065C">
      <w:pPr>
        <w:pStyle w:val="ListBullet"/>
      </w:pPr>
      <w:r w:rsidRPr="00584A3B">
        <w:t>Slate Blue</w:t>
      </w:r>
    </w:p>
    <w:p w14:paraId="0F769551" w14:textId="77777777" w:rsidR="005C065C" w:rsidRPr="00584A3B" w:rsidRDefault="005C065C" w:rsidP="005C065C">
      <w:pPr>
        <w:pStyle w:val="ListBullet"/>
      </w:pPr>
      <w:r w:rsidRPr="00584A3B">
        <w:t>Sting-Gray</w:t>
      </w:r>
    </w:p>
    <w:p w14:paraId="534AEFBC" w14:textId="77777777" w:rsidR="005C065C" w:rsidRPr="00377321" w:rsidRDefault="005C065C" w:rsidP="005C065C">
      <w:pPr>
        <w:pStyle w:val="ListBullet"/>
      </w:pPr>
      <w:r w:rsidRPr="00584A3B">
        <w:t>Vel</w:t>
      </w:r>
      <w:r w:rsidRPr="00377321">
        <w:t>vet Red</w:t>
      </w:r>
    </w:p>
    <w:p w14:paraId="7CDBD8AF" w14:textId="1921F7B0" w:rsidR="005C065C" w:rsidRPr="00377321" w:rsidRDefault="005C065C" w:rsidP="005C065C">
      <w:pPr>
        <w:pStyle w:val="Heading3"/>
      </w:pPr>
      <w:r w:rsidRPr="00377321">
        <w:t>Available Interior Colors</w:t>
      </w:r>
    </w:p>
    <w:p w14:paraId="1914A62A" w14:textId="77777777" w:rsidR="005C065C" w:rsidRPr="00377321" w:rsidRDefault="005C065C" w:rsidP="005C065C">
      <w:pPr>
        <w:pStyle w:val="ListBullet"/>
      </w:pPr>
      <w:r w:rsidRPr="00377321">
        <w:t>Black</w:t>
      </w:r>
    </w:p>
    <w:p w14:paraId="48376503" w14:textId="77777777" w:rsidR="005C065C" w:rsidRPr="00377321" w:rsidRDefault="005C065C" w:rsidP="005C065C">
      <w:pPr>
        <w:pStyle w:val="Heading3"/>
      </w:pPr>
      <w:r w:rsidRPr="00377321">
        <w:t>More Information</w:t>
      </w:r>
    </w:p>
    <w:p w14:paraId="2BDFD6C0" w14:textId="4727E0EC" w:rsidR="00DA09EC" w:rsidRPr="00DA09EC" w:rsidRDefault="005C065C" w:rsidP="00EE36B9">
      <w:pPr>
        <w:pStyle w:val="BodyCopy"/>
      </w:pPr>
      <w:r w:rsidRPr="00A576E3">
        <w:t xml:space="preserve">Please visit the </w:t>
      </w:r>
      <w:hyperlink r:id="rId9" w:history="1">
        <w:r w:rsidRPr="00A461FF">
          <w:rPr>
            <w:rStyle w:val="Hyperlink"/>
            <w:rFonts w:cs="Arial"/>
          </w:rPr>
          <w:t>Jeep Cherokee</w:t>
        </w:r>
      </w:hyperlink>
      <w:r w:rsidRPr="00A576E3">
        <w:t xml:space="preserve"> newsroom for the latest product information, photography, videography, plus access to specifications and feature availability documents.</w:t>
      </w:r>
    </w:p>
    <w:p w14:paraId="3AD14672" w14:textId="77777777" w:rsidR="0045101F" w:rsidRPr="00EE36B9" w:rsidRDefault="0031362B" w:rsidP="00EE36B9">
      <w:pPr>
        <w:pStyle w:val="EndofDocument"/>
      </w:pPr>
      <w:r w:rsidRPr="00EE36B9">
        <w:t>###</w:t>
      </w:r>
    </w:p>
    <w:sectPr w:rsidR="0045101F" w:rsidRPr="00EE36B9" w:rsidSect="00984547">
      <w:headerReference w:type="default" r:id="rId10"/>
      <w:footerReference w:type="even" r:id="rId11"/>
      <w:footerReference w:type="default" r:id="rId12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61DC1" w14:textId="77777777" w:rsidR="0015347C" w:rsidRDefault="0015347C" w:rsidP="00B728F6">
      <w:r>
        <w:separator/>
      </w:r>
    </w:p>
    <w:p w14:paraId="1A5065A8" w14:textId="77777777" w:rsidR="0015347C" w:rsidRDefault="0015347C"/>
  </w:endnote>
  <w:endnote w:type="continuationSeparator" w:id="0">
    <w:p w14:paraId="7A900352" w14:textId="77777777" w:rsidR="0015347C" w:rsidRDefault="0015347C" w:rsidP="00B728F6">
      <w:r>
        <w:continuationSeparator/>
      </w:r>
    </w:p>
    <w:p w14:paraId="01DC53CF" w14:textId="77777777" w:rsidR="0015347C" w:rsidRDefault="001534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2861755-B0AC-A54A-98CE-BF44A9A19358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834EDABE-F3EC-D64C-AF9F-4C1E8FF6B99C}"/>
    <w:embedBold r:id="rId3" w:fontKey="{22FFF413-5056-504E-9F69-0C1D0F3D64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CB9EC6A-CCBD-774D-81D6-C2E8C03AC27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527B6F6-A00D-DD45-9F51-D61CED9D22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7D7D917-B5CB-674F-B0A1-D0FA9FAFA540}"/>
    <w:embedBold r:id="rId7" w:fontKey="{50B272EC-2842-184C-A903-8838207505D7}"/>
    <w:embedItalic r:id="rId8" w:fontKey="{C7EC2D57-FC9B-CF46-9EEA-E40C8A1721E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B626B75-91F9-5941-86E9-938B2F34C4F4}"/>
    <w:embedBold r:id="rId11" w:fontKey="{33F12B84-B28F-2F4C-B7CE-E94BB2BAF7D1}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5" w:fontKey="{A9D19FA4-6BB8-8749-AAFB-75DDCA2A9F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CD7E5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6364D4" w14:textId="77777777" w:rsidR="00E3003F" w:rsidRDefault="00E3003F" w:rsidP="00BB1A14">
    <w:pPr>
      <w:pStyle w:val="Footer"/>
    </w:pPr>
  </w:p>
  <w:p w14:paraId="721FDD93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D7107" w14:textId="451881ED" w:rsidR="00D275B8" w:rsidRPr="00734E18" w:rsidRDefault="008934F9" w:rsidP="00734E18">
    <w:pPr>
      <w:pStyle w:val="Footer"/>
    </w:pPr>
    <w:r w:rsidRPr="00BF5BA0">
      <w:t>202</w:t>
    </w:r>
    <w:r>
      <w:t>3</w:t>
    </w:r>
    <w:r w:rsidRPr="00BF5BA0">
      <w:t xml:space="preserve"> </w:t>
    </w:r>
    <w:r w:rsidR="007F34B7">
      <w:t>JEEP</w:t>
    </w:r>
    <w:r w:rsidR="007F34B7" w:rsidRPr="007F34B7">
      <w:rPr>
        <w:vertAlign w:val="subscript"/>
      </w:rPr>
      <w:t>®</w:t>
    </w:r>
    <w:r w:rsidRPr="00BF5BA0">
      <w:t xml:space="preserve">  |  </w:t>
    </w:r>
    <w:r w:rsidR="007F34B7">
      <w:t>CHEROKEE</w:t>
    </w:r>
    <w:r w:rsidRPr="00BF5BA0">
      <w:t xml:space="preserve">  |  </w:t>
    </w:r>
    <w:r w:rsidR="00657E46" w:rsidRPr="00734E18">
      <w:t>FACT SHEET</w:t>
    </w:r>
    <w:r w:rsidR="00657E46" w:rsidRPr="00734E18">
      <w:tab/>
    </w:r>
    <w:r w:rsidR="00E3003F" w:rsidRPr="00734E18">
      <w:tab/>
      <w:t xml:space="preserve">|  </w:t>
    </w:r>
    <w:r w:rsidR="00E3003F" w:rsidRPr="00734E18">
      <w:fldChar w:fldCharType="begin"/>
    </w:r>
    <w:r w:rsidR="00E3003F" w:rsidRPr="00734E18">
      <w:instrText xml:space="preserve">PAGE  </w:instrText>
    </w:r>
    <w:r w:rsidR="00E3003F" w:rsidRPr="00734E18">
      <w:fldChar w:fldCharType="separate"/>
    </w:r>
    <w:r w:rsidR="00E3003F" w:rsidRPr="00734E18">
      <w:t>1</w:t>
    </w:r>
    <w:r w:rsidR="00E3003F" w:rsidRPr="00734E1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7FC34" w14:textId="77777777" w:rsidR="0015347C" w:rsidRDefault="0015347C" w:rsidP="00B728F6">
      <w:r>
        <w:separator/>
      </w:r>
    </w:p>
    <w:p w14:paraId="6063269D" w14:textId="77777777" w:rsidR="0015347C" w:rsidRDefault="0015347C"/>
  </w:footnote>
  <w:footnote w:type="continuationSeparator" w:id="0">
    <w:p w14:paraId="1A130776" w14:textId="77777777" w:rsidR="0015347C" w:rsidRDefault="0015347C" w:rsidP="00B728F6">
      <w:r>
        <w:continuationSeparator/>
      </w:r>
    </w:p>
    <w:p w14:paraId="6711FBE1" w14:textId="77777777" w:rsidR="0015347C" w:rsidRDefault="0015347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0D4C7" w14:textId="76FFBC36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8A22E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EA226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6651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71E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969B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8E98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2614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6C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8244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C2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B4C4D"/>
    <w:multiLevelType w:val="hybridMultilevel"/>
    <w:tmpl w:val="BA5035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903606"/>
    <w:multiLevelType w:val="hybridMultilevel"/>
    <w:tmpl w:val="A470E66A"/>
    <w:lvl w:ilvl="0" w:tplc="AEBE398E">
      <w:start w:val="1"/>
      <w:numFmt w:val="bullet"/>
      <w:pStyle w:val="ListBullet3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222F7"/>
    <w:multiLevelType w:val="hybridMultilevel"/>
    <w:tmpl w:val="87287590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87B64"/>
    <w:multiLevelType w:val="multilevel"/>
    <w:tmpl w:val="1EA634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6B2A2B"/>
    <w:multiLevelType w:val="hybridMultilevel"/>
    <w:tmpl w:val="0038C108"/>
    <w:lvl w:ilvl="0" w:tplc="E0E409D6">
      <w:start w:val="1"/>
      <w:numFmt w:val="bullet"/>
      <w:pStyle w:val="ListBullet4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CF064B"/>
    <w:multiLevelType w:val="hybridMultilevel"/>
    <w:tmpl w:val="1EA634B0"/>
    <w:lvl w:ilvl="0" w:tplc="AA90FC0C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E8CCEA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291132"/>
    <w:multiLevelType w:val="multilevel"/>
    <w:tmpl w:val="93BADB9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096D52"/>
    <w:multiLevelType w:val="hybridMultilevel"/>
    <w:tmpl w:val="1FE2AB76"/>
    <w:lvl w:ilvl="0" w:tplc="BE74EAE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085780">
    <w:abstractNumId w:val="10"/>
  </w:num>
  <w:num w:numId="2" w16cid:durableId="1823109691">
    <w:abstractNumId w:val="12"/>
  </w:num>
  <w:num w:numId="3" w16cid:durableId="707879981">
    <w:abstractNumId w:val="14"/>
  </w:num>
  <w:num w:numId="4" w16cid:durableId="1206679116">
    <w:abstractNumId w:val="11"/>
  </w:num>
  <w:num w:numId="5" w16cid:durableId="742338977">
    <w:abstractNumId w:val="29"/>
  </w:num>
  <w:num w:numId="6" w16cid:durableId="918057800">
    <w:abstractNumId w:val="26"/>
  </w:num>
  <w:num w:numId="7" w16cid:durableId="1239633837">
    <w:abstractNumId w:val="27"/>
  </w:num>
  <w:num w:numId="8" w16cid:durableId="398791828">
    <w:abstractNumId w:val="17"/>
  </w:num>
  <w:num w:numId="9" w16cid:durableId="95637478">
    <w:abstractNumId w:val="21"/>
  </w:num>
  <w:num w:numId="10" w16cid:durableId="635527651">
    <w:abstractNumId w:val="25"/>
  </w:num>
  <w:num w:numId="11" w16cid:durableId="1917545481">
    <w:abstractNumId w:val="13"/>
  </w:num>
  <w:num w:numId="12" w16cid:durableId="625890237">
    <w:abstractNumId w:val="16"/>
  </w:num>
  <w:num w:numId="13" w16cid:durableId="685252296">
    <w:abstractNumId w:val="0"/>
  </w:num>
  <w:num w:numId="14" w16cid:durableId="625046734">
    <w:abstractNumId w:val="1"/>
  </w:num>
  <w:num w:numId="15" w16cid:durableId="876626234">
    <w:abstractNumId w:val="2"/>
  </w:num>
  <w:num w:numId="16" w16cid:durableId="1505365007">
    <w:abstractNumId w:val="3"/>
  </w:num>
  <w:num w:numId="17" w16cid:durableId="1552766458">
    <w:abstractNumId w:val="8"/>
  </w:num>
  <w:num w:numId="18" w16cid:durableId="1187602583">
    <w:abstractNumId w:val="4"/>
  </w:num>
  <w:num w:numId="19" w16cid:durableId="455684695">
    <w:abstractNumId w:val="5"/>
  </w:num>
  <w:num w:numId="20" w16cid:durableId="419370224">
    <w:abstractNumId w:val="6"/>
  </w:num>
  <w:num w:numId="21" w16cid:durableId="207375503">
    <w:abstractNumId w:val="7"/>
  </w:num>
  <w:num w:numId="22" w16cid:durableId="251012225">
    <w:abstractNumId w:val="9"/>
  </w:num>
  <w:num w:numId="23" w16cid:durableId="1281492411">
    <w:abstractNumId w:val="19"/>
  </w:num>
  <w:num w:numId="24" w16cid:durableId="1762213018">
    <w:abstractNumId w:val="28"/>
  </w:num>
  <w:num w:numId="25" w16cid:durableId="893276010">
    <w:abstractNumId w:val="23"/>
  </w:num>
  <w:num w:numId="26" w16cid:durableId="881747658">
    <w:abstractNumId w:val="15"/>
  </w:num>
  <w:num w:numId="27" w16cid:durableId="86197239">
    <w:abstractNumId w:val="24"/>
  </w:num>
  <w:num w:numId="28" w16cid:durableId="599686066">
    <w:abstractNumId w:val="18"/>
  </w:num>
  <w:num w:numId="29" w16cid:durableId="230774862">
    <w:abstractNumId w:val="20"/>
  </w:num>
  <w:num w:numId="30" w16cid:durableId="134292949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02"/>
    <w:rsid w:val="000068FF"/>
    <w:rsid w:val="00011B86"/>
    <w:rsid w:val="000157E1"/>
    <w:rsid w:val="00016582"/>
    <w:rsid w:val="00016CF5"/>
    <w:rsid w:val="000202B4"/>
    <w:rsid w:val="0002157B"/>
    <w:rsid w:val="00021B27"/>
    <w:rsid w:val="0004378E"/>
    <w:rsid w:val="00050F47"/>
    <w:rsid w:val="00054492"/>
    <w:rsid w:val="00055DF5"/>
    <w:rsid w:val="000628F3"/>
    <w:rsid w:val="00065DCA"/>
    <w:rsid w:val="000909EE"/>
    <w:rsid w:val="00090D20"/>
    <w:rsid w:val="00097E56"/>
    <w:rsid w:val="000B1176"/>
    <w:rsid w:val="000B20EE"/>
    <w:rsid w:val="000B2C9B"/>
    <w:rsid w:val="000B3D77"/>
    <w:rsid w:val="000C6F11"/>
    <w:rsid w:val="000D225A"/>
    <w:rsid w:val="000D7EBA"/>
    <w:rsid w:val="000E3CCF"/>
    <w:rsid w:val="000F0DAB"/>
    <w:rsid w:val="000F2EF4"/>
    <w:rsid w:val="000F3447"/>
    <w:rsid w:val="000F5401"/>
    <w:rsid w:val="000F771A"/>
    <w:rsid w:val="00107654"/>
    <w:rsid w:val="001123AA"/>
    <w:rsid w:val="0011399C"/>
    <w:rsid w:val="00123045"/>
    <w:rsid w:val="00147D6E"/>
    <w:rsid w:val="0015347C"/>
    <w:rsid w:val="0016137C"/>
    <w:rsid w:val="00172FDA"/>
    <w:rsid w:val="001907F0"/>
    <w:rsid w:val="00191733"/>
    <w:rsid w:val="001A1FA6"/>
    <w:rsid w:val="001A35B9"/>
    <w:rsid w:val="001A52C2"/>
    <w:rsid w:val="001B1774"/>
    <w:rsid w:val="001E1EF1"/>
    <w:rsid w:val="001E31AA"/>
    <w:rsid w:val="001F6B13"/>
    <w:rsid w:val="00210F38"/>
    <w:rsid w:val="002117B6"/>
    <w:rsid w:val="00216628"/>
    <w:rsid w:val="00220749"/>
    <w:rsid w:val="00237A0D"/>
    <w:rsid w:val="00256716"/>
    <w:rsid w:val="00277B0C"/>
    <w:rsid w:val="00287DED"/>
    <w:rsid w:val="002939D0"/>
    <w:rsid w:val="00296D02"/>
    <w:rsid w:val="002A0DF6"/>
    <w:rsid w:val="002A266B"/>
    <w:rsid w:val="002A60BB"/>
    <w:rsid w:val="002D1485"/>
    <w:rsid w:val="002E27FD"/>
    <w:rsid w:val="002E3DB8"/>
    <w:rsid w:val="002F40AD"/>
    <w:rsid w:val="002F5ACE"/>
    <w:rsid w:val="00300F99"/>
    <w:rsid w:val="00303F85"/>
    <w:rsid w:val="00311CF5"/>
    <w:rsid w:val="00313259"/>
    <w:rsid w:val="0031362B"/>
    <w:rsid w:val="00313F7E"/>
    <w:rsid w:val="003140A9"/>
    <w:rsid w:val="00334A61"/>
    <w:rsid w:val="00340788"/>
    <w:rsid w:val="00355846"/>
    <w:rsid w:val="00360A6F"/>
    <w:rsid w:val="003657F3"/>
    <w:rsid w:val="00383109"/>
    <w:rsid w:val="0038444A"/>
    <w:rsid w:val="003924AC"/>
    <w:rsid w:val="003A0BE1"/>
    <w:rsid w:val="003B404F"/>
    <w:rsid w:val="003D4FFD"/>
    <w:rsid w:val="003D573D"/>
    <w:rsid w:val="003E3025"/>
    <w:rsid w:val="003F58E5"/>
    <w:rsid w:val="003F64A0"/>
    <w:rsid w:val="004124FD"/>
    <w:rsid w:val="00412983"/>
    <w:rsid w:val="0042061C"/>
    <w:rsid w:val="004228AE"/>
    <w:rsid w:val="00423E5B"/>
    <w:rsid w:val="0042797B"/>
    <w:rsid w:val="0045101F"/>
    <w:rsid w:val="00466AB7"/>
    <w:rsid w:val="00472A14"/>
    <w:rsid w:val="00481B1B"/>
    <w:rsid w:val="00483572"/>
    <w:rsid w:val="00490C41"/>
    <w:rsid w:val="00494641"/>
    <w:rsid w:val="00497206"/>
    <w:rsid w:val="004A2882"/>
    <w:rsid w:val="004B6318"/>
    <w:rsid w:val="004B7FBA"/>
    <w:rsid w:val="004C1E5E"/>
    <w:rsid w:val="004C3748"/>
    <w:rsid w:val="004C7758"/>
    <w:rsid w:val="004D03FD"/>
    <w:rsid w:val="004D3CB1"/>
    <w:rsid w:val="004E3495"/>
    <w:rsid w:val="004E3FA8"/>
    <w:rsid w:val="004E66A4"/>
    <w:rsid w:val="004F2D46"/>
    <w:rsid w:val="004F2F61"/>
    <w:rsid w:val="005201A3"/>
    <w:rsid w:val="00532909"/>
    <w:rsid w:val="0053642E"/>
    <w:rsid w:val="00542DFE"/>
    <w:rsid w:val="00543955"/>
    <w:rsid w:val="005443CD"/>
    <w:rsid w:val="00547075"/>
    <w:rsid w:val="00551DEE"/>
    <w:rsid w:val="0055531D"/>
    <w:rsid w:val="00563B79"/>
    <w:rsid w:val="00570EDB"/>
    <w:rsid w:val="00580338"/>
    <w:rsid w:val="005A0F44"/>
    <w:rsid w:val="005A0F87"/>
    <w:rsid w:val="005B78D9"/>
    <w:rsid w:val="005C065C"/>
    <w:rsid w:val="005C1B4E"/>
    <w:rsid w:val="005D12C3"/>
    <w:rsid w:val="005D491B"/>
    <w:rsid w:val="005E3150"/>
    <w:rsid w:val="006046E8"/>
    <w:rsid w:val="00640A30"/>
    <w:rsid w:val="00642254"/>
    <w:rsid w:val="0065118A"/>
    <w:rsid w:val="00657E46"/>
    <w:rsid w:val="00663C79"/>
    <w:rsid w:val="00666DF9"/>
    <w:rsid w:val="00667528"/>
    <w:rsid w:val="006736C6"/>
    <w:rsid w:val="0067661B"/>
    <w:rsid w:val="006A70F8"/>
    <w:rsid w:val="006B02CC"/>
    <w:rsid w:val="006B5679"/>
    <w:rsid w:val="006D708C"/>
    <w:rsid w:val="006E3E58"/>
    <w:rsid w:val="006E44AC"/>
    <w:rsid w:val="006E735C"/>
    <w:rsid w:val="006F3B3E"/>
    <w:rsid w:val="00706B6E"/>
    <w:rsid w:val="0071087B"/>
    <w:rsid w:val="00712251"/>
    <w:rsid w:val="007128B4"/>
    <w:rsid w:val="00712AD2"/>
    <w:rsid w:val="00717BBF"/>
    <w:rsid w:val="007277EB"/>
    <w:rsid w:val="00731FC5"/>
    <w:rsid w:val="00734D02"/>
    <w:rsid w:val="00734E18"/>
    <w:rsid w:val="007413EC"/>
    <w:rsid w:val="0075028B"/>
    <w:rsid w:val="0075702E"/>
    <w:rsid w:val="00757C7A"/>
    <w:rsid w:val="00767A41"/>
    <w:rsid w:val="00791684"/>
    <w:rsid w:val="007A352A"/>
    <w:rsid w:val="007A424E"/>
    <w:rsid w:val="007B043A"/>
    <w:rsid w:val="007C26A4"/>
    <w:rsid w:val="007D2EE2"/>
    <w:rsid w:val="007D5ADA"/>
    <w:rsid w:val="007D6912"/>
    <w:rsid w:val="007E0DFE"/>
    <w:rsid w:val="007E193F"/>
    <w:rsid w:val="007E23D5"/>
    <w:rsid w:val="007E35EC"/>
    <w:rsid w:val="007F34B7"/>
    <w:rsid w:val="00801CDD"/>
    <w:rsid w:val="00802624"/>
    <w:rsid w:val="00803253"/>
    <w:rsid w:val="008154AC"/>
    <w:rsid w:val="00833D23"/>
    <w:rsid w:val="00841486"/>
    <w:rsid w:val="00867081"/>
    <w:rsid w:val="00871556"/>
    <w:rsid w:val="00877698"/>
    <w:rsid w:val="008934F9"/>
    <w:rsid w:val="008B2178"/>
    <w:rsid w:val="008C1A76"/>
    <w:rsid w:val="008D6AA3"/>
    <w:rsid w:val="008E2A09"/>
    <w:rsid w:val="008E3917"/>
    <w:rsid w:val="008E7292"/>
    <w:rsid w:val="008F58E5"/>
    <w:rsid w:val="00901320"/>
    <w:rsid w:val="0090672B"/>
    <w:rsid w:val="00914972"/>
    <w:rsid w:val="00916F62"/>
    <w:rsid w:val="009172DD"/>
    <w:rsid w:val="00920887"/>
    <w:rsid w:val="009214B9"/>
    <w:rsid w:val="0093500A"/>
    <w:rsid w:val="009352A5"/>
    <w:rsid w:val="00950B15"/>
    <w:rsid w:val="009714DF"/>
    <w:rsid w:val="0097761C"/>
    <w:rsid w:val="00984547"/>
    <w:rsid w:val="00993FA7"/>
    <w:rsid w:val="0099493F"/>
    <w:rsid w:val="009A1FFD"/>
    <w:rsid w:val="009C43A3"/>
    <w:rsid w:val="009E0621"/>
    <w:rsid w:val="009E07B3"/>
    <w:rsid w:val="00A10217"/>
    <w:rsid w:val="00A13DE6"/>
    <w:rsid w:val="00A21611"/>
    <w:rsid w:val="00A27B85"/>
    <w:rsid w:val="00A27C34"/>
    <w:rsid w:val="00A31F69"/>
    <w:rsid w:val="00A42D39"/>
    <w:rsid w:val="00A600EC"/>
    <w:rsid w:val="00A67354"/>
    <w:rsid w:val="00A70469"/>
    <w:rsid w:val="00A848C4"/>
    <w:rsid w:val="00A85C21"/>
    <w:rsid w:val="00A86694"/>
    <w:rsid w:val="00A966C8"/>
    <w:rsid w:val="00AB5DC4"/>
    <w:rsid w:val="00AC0EE1"/>
    <w:rsid w:val="00AC30B6"/>
    <w:rsid w:val="00AC31E1"/>
    <w:rsid w:val="00AD6A42"/>
    <w:rsid w:val="00AE5A22"/>
    <w:rsid w:val="00AF186B"/>
    <w:rsid w:val="00AF2CDE"/>
    <w:rsid w:val="00AF6006"/>
    <w:rsid w:val="00B04467"/>
    <w:rsid w:val="00B04C6E"/>
    <w:rsid w:val="00B160BB"/>
    <w:rsid w:val="00B161C2"/>
    <w:rsid w:val="00B27E9D"/>
    <w:rsid w:val="00B31D35"/>
    <w:rsid w:val="00B33800"/>
    <w:rsid w:val="00B372C9"/>
    <w:rsid w:val="00B50FA3"/>
    <w:rsid w:val="00B5374E"/>
    <w:rsid w:val="00B55FB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7B5B"/>
    <w:rsid w:val="00BD0CC4"/>
    <w:rsid w:val="00BD35CC"/>
    <w:rsid w:val="00BE64A5"/>
    <w:rsid w:val="00BE64C8"/>
    <w:rsid w:val="00BF1D56"/>
    <w:rsid w:val="00BF21D7"/>
    <w:rsid w:val="00C13890"/>
    <w:rsid w:val="00C16116"/>
    <w:rsid w:val="00C27063"/>
    <w:rsid w:val="00C46F0D"/>
    <w:rsid w:val="00C54B3C"/>
    <w:rsid w:val="00C65237"/>
    <w:rsid w:val="00C726A7"/>
    <w:rsid w:val="00C84178"/>
    <w:rsid w:val="00C95326"/>
    <w:rsid w:val="00CA0EC1"/>
    <w:rsid w:val="00CA256D"/>
    <w:rsid w:val="00CA305E"/>
    <w:rsid w:val="00CA737A"/>
    <w:rsid w:val="00CB1AFD"/>
    <w:rsid w:val="00CC37C8"/>
    <w:rsid w:val="00CC5546"/>
    <w:rsid w:val="00CD39EF"/>
    <w:rsid w:val="00CD6FBA"/>
    <w:rsid w:val="00CE6983"/>
    <w:rsid w:val="00CF36A9"/>
    <w:rsid w:val="00D12C57"/>
    <w:rsid w:val="00D151E6"/>
    <w:rsid w:val="00D2074F"/>
    <w:rsid w:val="00D24992"/>
    <w:rsid w:val="00D2537D"/>
    <w:rsid w:val="00D2582D"/>
    <w:rsid w:val="00D26717"/>
    <w:rsid w:val="00D275B8"/>
    <w:rsid w:val="00D54918"/>
    <w:rsid w:val="00D6088C"/>
    <w:rsid w:val="00D76673"/>
    <w:rsid w:val="00D87832"/>
    <w:rsid w:val="00D92D77"/>
    <w:rsid w:val="00D95C8F"/>
    <w:rsid w:val="00DA09EC"/>
    <w:rsid w:val="00DB5F1D"/>
    <w:rsid w:val="00DC0C7F"/>
    <w:rsid w:val="00DC7524"/>
    <w:rsid w:val="00DD5693"/>
    <w:rsid w:val="00DD5CE0"/>
    <w:rsid w:val="00DF54B2"/>
    <w:rsid w:val="00E11D81"/>
    <w:rsid w:val="00E12810"/>
    <w:rsid w:val="00E14688"/>
    <w:rsid w:val="00E3003F"/>
    <w:rsid w:val="00E426F0"/>
    <w:rsid w:val="00E71ECA"/>
    <w:rsid w:val="00E82EDB"/>
    <w:rsid w:val="00EA3C52"/>
    <w:rsid w:val="00EA4A0A"/>
    <w:rsid w:val="00EA780E"/>
    <w:rsid w:val="00EB0169"/>
    <w:rsid w:val="00EB6148"/>
    <w:rsid w:val="00EB6877"/>
    <w:rsid w:val="00ED78E9"/>
    <w:rsid w:val="00EE2246"/>
    <w:rsid w:val="00EE36B9"/>
    <w:rsid w:val="00EF207E"/>
    <w:rsid w:val="00F11853"/>
    <w:rsid w:val="00F1414A"/>
    <w:rsid w:val="00F25D13"/>
    <w:rsid w:val="00F26FDE"/>
    <w:rsid w:val="00F366DD"/>
    <w:rsid w:val="00F45F92"/>
    <w:rsid w:val="00F47F59"/>
    <w:rsid w:val="00F570A7"/>
    <w:rsid w:val="00F63D1B"/>
    <w:rsid w:val="00F7166A"/>
    <w:rsid w:val="00F74AD2"/>
    <w:rsid w:val="00F83CCB"/>
    <w:rsid w:val="00F92E6D"/>
    <w:rsid w:val="00FA2AC5"/>
    <w:rsid w:val="00FA4554"/>
    <w:rsid w:val="00FA7DFF"/>
    <w:rsid w:val="00FB690B"/>
    <w:rsid w:val="00FC4A19"/>
    <w:rsid w:val="00FD07EB"/>
    <w:rsid w:val="00FD145B"/>
    <w:rsid w:val="00FD5AD8"/>
    <w:rsid w:val="00FD7F77"/>
    <w:rsid w:val="00FE03CE"/>
    <w:rsid w:val="00FE3224"/>
    <w:rsid w:val="00FE729D"/>
    <w:rsid w:val="00FE7414"/>
    <w:rsid w:val="00FF4B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48DA09"/>
  <w14:defaultImageDpi w14:val="0"/>
  <w15:docId w15:val="{E1C13ADB-1059-4246-B7A3-06120261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292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7292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7292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7292"/>
    <w:pPr>
      <w:snapToGrid w:val="0"/>
      <w:spacing w:before="520" w:after="120" w:line="240" w:lineRule="atLeast"/>
      <w:outlineLvl w:val="2"/>
    </w:pPr>
    <w:rPr>
      <w:rFonts w:ascii="Arial" w:hAnsi="Arial" w:cs="Arial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8E729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E7292"/>
  </w:style>
  <w:style w:type="paragraph" w:styleId="Header">
    <w:name w:val="header"/>
    <w:basedOn w:val="Normal"/>
    <w:link w:val="HeaderChar"/>
    <w:uiPriority w:val="99"/>
    <w:unhideWhenUsed/>
    <w:qFormat/>
    <w:rsid w:val="008E7292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E7292"/>
    <w:rPr>
      <w:rFonts w:ascii="Arial" w:hAnsi="Arial"/>
      <w:b/>
      <w:sz w:val="28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8E7292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E7292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E7292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8E7292"/>
    <w:rPr>
      <w:rFonts w:ascii="Arial" w:hAnsi="Arial" w:cs="Times New Roman"/>
      <w:color w:val="0000FF" w:themeColor="hyperlink"/>
      <w:sz w:val="22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8E7292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8E7292"/>
    <w:rPr>
      <w:rFonts w:ascii="Arial" w:hAnsi="Arial" w:cs="Times New Roman"/>
      <w:color w:val="800080" w:themeColor="followedHyperlink"/>
      <w:sz w:val="22"/>
      <w:u w:val="none"/>
    </w:rPr>
  </w:style>
  <w:style w:type="paragraph" w:customStyle="1" w:styleId="BodyCopy">
    <w:name w:val="Body Copy"/>
    <w:basedOn w:val="Normal"/>
    <w:qFormat/>
    <w:rsid w:val="008E7292"/>
    <w:pPr>
      <w:snapToGrid w:val="0"/>
      <w:spacing w:after="240" w:line="32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BodyNotes">
    <w:name w:val="Body Notes"/>
    <w:basedOn w:val="Normal"/>
    <w:uiPriority w:val="99"/>
    <w:qFormat/>
    <w:rsid w:val="008E7292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7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729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7292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7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7292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8E7292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8E7292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8E7292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8E729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E7292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8E7292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8E7292"/>
    <w:rPr>
      <w:rFonts w:ascii="Arial" w:hAnsi="Arial" w:cs="Arial"/>
      <w:b/>
      <w:sz w:val="22"/>
      <w:szCs w:val="22"/>
      <w:lang w:eastAsia="en-US"/>
    </w:rPr>
  </w:style>
  <w:style w:type="paragraph" w:customStyle="1" w:styleId="Signoff">
    <w:name w:val="Signoff"/>
    <w:basedOn w:val="Normal"/>
    <w:qFormat/>
    <w:rsid w:val="008E7292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8E7292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8E7292"/>
    <w:rPr>
      <w:rFonts w:ascii="Arial" w:hAnsi="Arial"/>
      <w:sz w:val="18"/>
    </w:rPr>
    <w:tblPr/>
  </w:style>
  <w:style w:type="paragraph" w:styleId="ListBullet">
    <w:name w:val="List Bullet"/>
    <w:basedOn w:val="BodyCopy"/>
    <w:uiPriority w:val="99"/>
    <w:unhideWhenUsed/>
    <w:qFormat/>
    <w:rsid w:val="008E7292"/>
    <w:pPr>
      <w:numPr>
        <w:numId w:val="24"/>
      </w:numPr>
      <w:spacing w:after="120"/>
    </w:pPr>
  </w:style>
  <w:style w:type="paragraph" w:styleId="ListBullet2">
    <w:name w:val="List Bullet 2"/>
    <w:basedOn w:val="BodyCopy"/>
    <w:uiPriority w:val="99"/>
    <w:unhideWhenUsed/>
    <w:qFormat/>
    <w:rsid w:val="008E7292"/>
    <w:pPr>
      <w:numPr>
        <w:numId w:val="25"/>
      </w:numPr>
      <w:spacing w:after="120"/>
    </w:pPr>
  </w:style>
  <w:style w:type="paragraph" w:styleId="ListBullet3">
    <w:name w:val="List Bullet 3"/>
    <w:basedOn w:val="BodyCopy"/>
    <w:uiPriority w:val="99"/>
    <w:unhideWhenUsed/>
    <w:qFormat/>
    <w:rsid w:val="008E7292"/>
    <w:pPr>
      <w:numPr>
        <w:numId w:val="28"/>
      </w:numPr>
      <w:spacing w:after="120"/>
    </w:pPr>
  </w:style>
  <w:style w:type="paragraph" w:styleId="ListBullet4">
    <w:name w:val="List Bullet 4"/>
    <w:basedOn w:val="BodyCopy"/>
    <w:uiPriority w:val="99"/>
    <w:unhideWhenUsed/>
    <w:qFormat/>
    <w:rsid w:val="008E7292"/>
    <w:pPr>
      <w:numPr>
        <w:numId w:val="30"/>
      </w:numPr>
      <w:spacing w:after="120"/>
    </w:pPr>
  </w:style>
  <w:style w:type="paragraph" w:customStyle="1" w:styleId="EmbargoLine">
    <w:name w:val="Embargo Line"/>
    <w:basedOn w:val="Normal"/>
    <w:autoRedefine/>
    <w:qFormat/>
    <w:rsid w:val="008E7292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SpaceAfterLastIntroBullet">
    <w:name w:val="Space After Last Intro Bullet"/>
    <w:basedOn w:val="ListBullet"/>
    <w:qFormat/>
    <w:rsid w:val="008E7292"/>
    <w:pPr>
      <w:spacing w:after="480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8E7292"/>
    <w:pPr>
      <w:snapToGrid w:val="0"/>
      <w:spacing w:before="500" w:after="240" w:line="320" w:lineRule="atLeast"/>
      <w:jc w:val="center"/>
    </w:pPr>
    <w:rPr>
      <w:rFonts w:ascii="Arial" w:eastAsiaTheme="majorEastAsia" w:hAnsi="Arial" w:cs="Arial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E7292"/>
    <w:rPr>
      <w:rFonts w:ascii="Arial" w:eastAsiaTheme="majorEastAsia" w:hAnsi="Arial" w:cs="Arial"/>
      <w:b/>
      <w:bCs/>
      <w:kern w:val="28"/>
      <w:sz w:val="28"/>
      <w:szCs w:val="28"/>
      <w:lang w:eastAsia="en-US"/>
    </w:rPr>
  </w:style>
  <w:style w:type="paragraph" w:customStyle="1" w:styleId="SpaceAfterLastBodyBullet">
    <w:name w:val="Space After Last Body Bullet"/>
    <w:basedOn w:val="ListBullet"/>
    <w:qFormat/>
    <w:rsid w:val="008E7292"/>
    <w:pPr>
      <w:spacing w:after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eep.com/jeep-wave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edia.stellantisnorthamerica.com/newsroom.do?id=254&amp;mid=426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act_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Fact_Sheet.dotx</Template>
  <TotalTime>8</TotalTime>
  <Pages>3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4005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Fact Sheet</dc:subject>
  <dc:creator>Microsoft Office User</dc:creator>
  <cp:keywords/>
  <dc:description/>
  <cp:lastModifiedBy>Microsoft Office User</cp:lastModifiedBy>
  <cp:revision>9</cp:revision>
  <cp:lastPrinted>2018-12-31T16:38:00Z</cp:lastPrinted>
  <dcterms:created xsi:type="dcterms:W3CDTF">2022-05-17T20:39:00Z</dcterms:created>
  <dcterms:modified xsi:type="dcterms:W3CDTF">2023-01-12T20:05:00Z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