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73B00" w14:textId="77777777" w:rsidR="00B92550" w:rsidRPr="000F771A" w:rsidRDefault="00B92550" w:rsidP="00B92550">
      <w:pPr>
        <w:pStyle w:val="Heading1"/>
        <w:spacing w:before="440"/>
      </w:pPr>
      <w:r>
        <w:t>2023</w:t>
      </w:r>
      <w:r w:rsidRPr="000F771A">
        <w:t xml:space="preserve"> </w:t>
      </w:r>
      <w:r>
        <w:t>Jeep</w:t>
      </w:r>
      <w:r w:rsidRPr="00AB1959">
        <w:rPr>
          <w:vertAlign w:val="subscript"/>
        </w:rPr>
        <w:t>®</w:t>
      </w:r>
      <w:r w:rsidRPr="000F771A">
        <w:t xml:space="preserve"> </w:t>
      </w:r>
      <w:r>
        <w:t>Cherokee</w:t>
      </w:r>
    </w:p>
    <w:p w14:paraId="30AF63E4" w14:textId="77777777" w:rsidR="00B92550" w:rsidRPr="000F771A" w:rsidRDefault="00B92550" w:rsidP="00B92550">
      <w:pPr>
        <w:pStyle w:val="Heading2"/>
      </w:pPr>
      <w:r>
        <w:t>FEATURE AVAILABILITY</w:t>
      </w:r>
    </w:p>
    <w:p w14:paraId="5397E317" w14:textId="77777777" w:rsidR="00B92550" w:rsidRDefault="00B92550" w:rsidP="00B92550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04EFCB37" w14:textId="77777777" w:rsidR="00B92550" w:rsidRPr="003D0A92" w:rsidRDefault="00B92550" w:rsidP="00B92550">
      <w:pPr>
        <w:pStyle w:val="Heading3"/>
      </w:pPr>
      <w:r>
        <w:t>ENGINES / TRANSMISSIONS</w:t>
      </w:r>
    </w:p>
    <w:tbl>
      <w:tblPr>
        <w:tblStyle w:val="FATABLESTYLE"/>
        <w:tblW w:w="0" w:type="auto"/>
        <w:tblLook w:val="04A0" w:firstRow="1" w:lastRow="0" w:firstColumn="1" w:lastColumn="0" w:noHBand="0" w:noVBand="1"/>
      </w:tblPr>
      <w:tblGrid>
        <w:gridCol w:w="1670"/>
        <w:gridCol w:w="1717"/>
        <w:gridCol w:w="1671"/>
        <w:gridCol w:w="1670"/>
        <w:gridCol w:w="1670"/>
        <w:gridCol w:w="1672"/>
      </w:tblGrid>
      <w:tr w:rsidR="00B92550" w:rsidRPr="0049611B" w14:paraId="3CB1357C" w14:textId="77777777" w:rsidTr="00B25815">
        <w:tc>
          <w:tcPr>
            <w:tcW w:w="1670" w:type="dxa"/>
          </w:tcPr>
          <w:p w14:paraId="7E53B8FF" w14:textId="77777777" w:rsidR="00B92550" w:rsidRPr="0049611B" w:rsidRDefault="00B92550" w:rsidP="00B25815">
            <w:pPr>
              <w:pStyle w:val="Heading4"/>
              <w:outlineLvl w:val="3"/>
            </w:pPr>
            <w:r w:rsidRPr="0049611B">
              <w:t>ENGINES</w:t>
            </w:r>
          </w:p>
        </w:tc>
        <w:tc>
          <w:tcPr>
            <w:tcW w:w="1717" w:type="dxa"/>
          </w:tcPr>
          <w:p w14:paraId="6CECFB6E" w14:textId="77777777" w:rsidR="00B92550" w:rsidRPr="0049611B" w:rsidDel="00DA0B78" w:rsidRDefault="00B92550" w:rsidP="00B25815">
            <w:pPr>
              <w:pStyle w:val="Heading4"/>
              <w:outlineLvl w:val="3"/>
            </w:pPr>
            <w:r w:rsidRPr="0049611B">
              <w:t>TRANSMISSIONS</w:t>
            </w:r>
          </w:p>
        </w:tc>
        <w:tc>
          <w:tcPr>
            <w:tcW w:w="1671" w:type="dxa"/>
          </w:tcPr>
          <w:p w14:paraId="5A76A145" w14:textId="77777777" w:rsidR="00B92550" w:rsidRPr="00BE4C95" w:rsidRDefault="00B92550" w:rsidP="00B25815">
            <w:pPr>
              <w:pStyle w:val="ModelSubhead"/>
            </w:pPr>
          </w:p>
        </w:tc>
        <w:tc>
          <w:tcPr>
            <w:tcW w:w="1670" w:type="dxa"/>
          </w:tcPr>
          <w:p w14:paraId="1415CD14" w14:textId="77777777" w:rsidR="00B92550" w:rsidRPr="00BE4C95" w:rsidRDefault="00B92550" w:rsidP="00B25815">
            <w:pPr>
              <w:pStyle w:val="ModelSubhead"/>
            </w:pPr>
            <w:r>
              <w:t>Altitude</w:t>
            </w:r>
            <w:r w:rsidRPr="00BE4C95">
              <w:t xml:space="preserve"> LUX</w:t>
            </w:r>
            <w:r w:rsidRPr="00BE4C95">
              <w:br/>
              <w:t>4x4</w:t>
            </w:r>
          </w:p>
        </w:tc>
        <w:tc>
          <w:tcPr>
            <w:tcW w:w="1670" w:type="dxa"/>
          </w:tcPr>
          <w:p w14:paraId="23693928" w14:textId="77777777" w:rsidR="00B92550" w:rsidRPr="00BE4C95" w:rsidRDefault="00B92550" w:rsidP="00B25815">
            <w:pPr>
              <w:pStyle w:val="ModelSubhead"/>
            </w:pPr>
          </w:p>
        </w:tc>
        <w:tc>
          <w:tcPr>
            <w:tcW w:w="1672" w:type="dxa"/>
          </w:tcPr>
          <w:p w14:paraId="16C2728C" w14:textId="77777777" w:rsidR="00B92550" w:rsidRPr="00BE4C95" w:rsidRDefault="00B92550" w:rsidP="00B25815">
            <w:pPr>
              <w:pStyle w:val="ModelSubhead"/>
            </w:pPr>
            <w:r w:rsidRPr="00BE4C95">
              <w:t>Trailhawk</w:t>
            </w:r>
            <w:r w:rsidRPr="00BE4C95">
              <w:br/>
              <w:t>4x4</w:t>
            </w:r>
          </w:p>
        </w:tc>
      </w:tr>
      <w:tr w:rsidR="00B92550" w:rsidRPr="0049611B" w14:paraId="6499FC11" w14:textId="77777777" w:rsidTr="00B25815">
        <w:tc>
          <w:tcPr>
            <w:tcW w:w="1670" w:type="dxa"/>
          </w:tcPr>
          <w:p w14:paraId="755D9A9A" w14:textId="77777777" w:rsidR="00B92550" w:rsidRPr="0049611B" w:rsidRDefault="00B92550" w:rsidP="00B25815">
            <w:pPr>
              <w:pStyle w:val="FABodyCopy"/>
            </w:pPr>
            <w:r w:rsidRPr="007D7161">
              <w:rPr>
                <w:rFonts w:eastAsia="Times New Roman"/>
              </w:rPr>
              <w:t>2.4</w:t>
            </w:r>
            <w:r>
              <w:rPr>
                <w:rFonts w:eastAsia="Times New Roman"/>
              </w:rPr>
              <w:t>-liter</w:t>
            </w:r>
            <w:r w:rsidRPr="007D7161">
              <w:rPr>
                <w:rFonts w:eastAsia="Times New Roman"/>
              </w:rPr>
              <w:t xml:space="preserve"> Tigershark MultiAir</w:t>
            </w:r>
            <w:r>
              <w:rPr>
                <w:rFonts w:eastAsia="Times New Roman"/>
                <w:vertAlign w:val="superscript"/>
              </w:rPr>
              <w:t xml:space="preserve"> </w:t>
            </w:r>
            <w:r w:rsidRPr="007D7161">
              <w:rPr>
                <w:rFonts w:eastAsia="Times New Roman"/>
              </w:rPr>
              <w:t xml:space="preserve">2 I-4 </w:t>
            </w:r>
            <w:r w:rsidRPr="00F62662">
              <w:rPr>
                <w:rFonts w:eastAsia="Times New Roman"/>
                <w:bCs/>
              </w:rPr>
              <w:t>with engine stop-start</w:t>
            </w:r>
            <w:r>
              <w:rPr>
                <w:rFonts w:eastAsia="Times New Roman"/>
                <w:bCs/>
              </w:rPr>
              <w:t xml:space="preserve"> (ESS)</w:t>
            </w:r>
          </w:p>
        </w:tc>
        <w:tc>
          <w:tcPr>
            <w:tcW w:w="1717" w:type="dxa"/>
          </w:tcPr>
          <w:p w14:paraId="23010DDE" w14:textId="77777777" w:rsidR="00B92550" w:rsidRPr="0049611B" w:rsidRDefault="00B92550" w:rsidP="00B25815">
            <w:pPr>
              <w:pStyle w:val="FABodyCopy"/>
            </w:pPr>
            <w:r>
              <w:rPr>
                <w:rFonts w:eastAsia="Times New Roman"/>
              </w:rPr>
              <w:t>Nine</w:t>
            </w:r>
            <w:r w:rsidRPr="007D7161">
              <w:rPr>
                <w:rFonts w:eastAsia="Times New Roman"/>
              </w:rPr>
              <w:t xml:space="preserve">-speed </w:t>
            </w:r>
            <w:r>
              <w:rPr>
                <w:rFonts w:eastAsia="Times New Roman"/>
              </w:rPr>
              <w:t>a</w:t>
            </w:r>
            <w:r w:rsidRPr="007D7161">
              <w:rPr>
                <w:rFonts w:eastAsia="Times New Roman"/>
              </w:rPr>
              <w:t>utomatic</w:t>
            </w:r>
          </w:p>
        </w:tc>
        <w:tc>
          <w:tcPr>
            <w:tcW w:w="1671" w:type="dxa"/>
          </w:tcPr>
          <w:p w14:paraId="7A7DC44D" w14:textId="77777777" w:rsidR="00B92550" w:rsidRPr="0049611B" w:rsidRDefault="00B92550" w:rsidP="00B25815">
            <w:pPr>
              <w:pStyle w:val="S-O-P"/>
            </w:pPr>
          </w:p>
        </w:tc>
        <w:tc>
          <w:tcPr>
            <w:tcW w:w="1670" w:type="dxa"/>
          </w:tcPr>
          <w:p w14:paraId="45E0C930" w14:textId="77777777" w:rsidR="00B92550" w:rsidRPr="0049611B" w:rsidRDefault="00B92550" w:rsidP="00B25815">
            <w:pPr>
              <w:pStyle w:val="S-O-P"/>
            </w:pPr>
            <w:r w:rsidRPr="0049611B">
              <w:t>S</w:t>
            </w:r>
          </w:p>
        </w:tc>
        <w:tc>
          <w:tcPr>
            <w:tcW w:w="1670" w:type="dxa"/>
          </w:tcPr>
          <w:p w14:paraId="5B932328" w14:textId="77777777" w:rsidR="00B92550" w:rsidRPr="0049611B" w:rsidRDefault="00B92550" w:rsidP="00B25815">
            <w:pPr>
              <w:pStyle w:val="S-O-P"/>
            </w:pPr>
          </w:p>
        </w:tc>
        <w:tc>
          <w:tcPr>
            <w:tcW w:w="1672" w:type="dxa"/>
          </w:tcPr>
          <w:p w14:paraId="36B8A4E0" w14:textId="77777777" w:rsidR="00B92550" w:rsidRPr="0049611B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49611B" w14:paraId="30EDCC91" w14:textId="77777777" w:rsidTr="00B25815">
        <w:tc>
          <w:tcPr>
            <w:tcW w:w="1670" w:type="dxa"/>
          </w:tcPr>
          <w:p w14:paraId="0267F817" w14:textId="77777777" w:rsidR="00B92550" w:rsidRPr="0049611B" w:rsidRDefault="00B92550" w:rsidP="00B25815">
            <w:pPr>
              <w:pStyle w:val="FABodyCopy"/>
            </w:pPr>
            <w:r w:rsidRPr="0049611B">
              <w:t xml:space="preserve">2.0-liter GMET4 </w:t>
            </w:r>
            <w:r>
              <w:br/>
            </w:r>
            <w:r w:rsidRPr="0049611B">
              <w:t>I-4 Turbo</w:t>
            </w:r>
            <w:r>
              <w:t xml:space="preserve"> </w:t>
            </w:r>
            <w:r w:rsidRPr="0049611B">
              <w:t xml:space="preserve">with ESS </w:t>
            </w:r>
          </w:p>
        </w:tc>
        <w:tc>
          <w:tcPr>
            <w:tcW w:w="1717" w:type="dxa"/>
          </w:tcPr>
          <w:p w14:paraId="69A52AA6" w14:textId="77777777" w:rsidR="00B92550" w:rsidRPr="0049611B" w:rsidRDefault="00B92550" w:rsidP="00B25815">
            <w:pPr>
              <w:pStyle w:val="FABodyCopy"/>
            </w:pPr>
            <w:r w:rsidRPr="0049611B">
              <w:t>Nine-speed automatic</w:t>
            </w:r>
          </w:p>
        </w:tc>
        <w:tc>
          <w:tcPr>
            <w:tcW w:w="1671" w:type="dxa"/>
          </w:tcPr>
          <w:p w14:paraId="0062072A" w14:textId="77777777" w:rsidR="00B92550" w:rsidRPr="0049611B" w:rsidRDefault="00B92550" w:rsidP="00B25815">
            <w:pPr>
              <w:pStyle w:val="S-O-P"/>
            </w:pPr>
          </w:p>
        </w:tc>
        <w:tc>
          <w:tcPr>
            <w:tcW w:w="1670" w:type="dxa"/>
          </w:tcPr>
          <w:p w14:paraId="4BB98D1B" w14:textId="77777777" w:rsidR="00B92550" w:rsidRPr="0049611B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70" w:type="dxa"/>
          </w:tcPr>
          <w:p w14:paraId="28671D27" w14:textId="77777777" w:rsidR="00B92550" w:rsidRPr="0049611B" w:rsidRDefault="00B92550" w:rsidP="00B25815">
            <w:pPr>
              <w:pStyle w:val="S-O-P"/>
            </w:pPr>
          </w:p>
        </w:tc>
        <w:tc>
          <w:tcPr>
            <w:tcW w:w="1672" w:type="dxa"/>
          </w:tcPr>
          <w:p w14:paraId="16D628F4" w14:textId="77777777" w:rsidR="00B92550" w:rsidRPr="0049611B" w:rsidRDefault="00B92550" w:rsidP="00B25815">
            <w:pPr>
              <w:pStyle w:val="S-O-P"/>
            </w:pPr>
            <w:r>
              <w:t>S</w:t>
            </w:r>
          </w:p>
        </w:tc>
      </w:tr>
    </w:tbl>
    <w:p w14:paraId="2DCDABCC" w14:textId="77777777" w:rsidR="00B92550" w:rsidRPr="003D0A92" w:rsidRDefault="00B92550" w:rsidP="00B92550">
      <w:pPr>
        <w:pStyle w:val="Heading3"/>
      </w:pPr>
      <w:r w:rsidRPr="003D0A92">
        <w:t>MECHANICAL</w:t>
      </w:r>
    </w:p>
    <w:tbl>
      <w:tblPr>
        <w:tblStyle w:val="FATABLESTYLE"/>
        <w:tblW w:w="0" w:type="auto"/>
        <w:tblLook w:val="04A0" w:firstRow="1" w:lastRow="0" w:firstColumn="1" w:lastColumn="0" w:noHBand="0" w:noVBand="1"/>
      </w:tblPr>
      <w:tblGrid>
        <w:gridCol w:w="3544"/>
        <w:gridCol w:w="1638"/>
        <w:gridCol w:w="1630"/>
        <w:gridCol w:w="1628"/>
        <w:gridCol w:w="1640"/>
      </w:tblGrid>
      <w:tr w:rsidR="00B92550" w:rsidRPr="003D0A92" w14:paraId="5ECD3B67" w14:textId="77777777" w:rsidTr="00B25815">
        <w:trPr>
          <w:tblHeader/>
        </w:trPr>
        <w:tc>
          <w:tcPr>
            <w:tcW w:w="3544" w:type="dxa"/>
          </w:tcPr>
          <w:p w14:paraId="464471C6" w14:textId="77777777" w:rsidR="00B92550" w:rsidRPr="00DD0AD0" w:rsidRDefault="00B92550" w:rsidP="00B25815">
            <w:pPr>
              <w:pStyle w:val="Heading4"/>
              <w:outlineLvl w:val="3"/>
            </w:pPr>
            <w:r w:rsidRPr="00DD0AD0">
              <w:t>MECHANICAL</w:t>
            </w:r>
          </w:p>
        </w:tc>
        <w:tc>
          <w:tcPr>
            <w:tcW w:w="1638" w:type="dxa"/>
          </w:tcPr>
          <w:p w14:paraId="4ACD8967" w14:textId="77777777" w:rsidR="00B92550" w:rsidRPr="003D0A92" w:rsidRDefault="00B92550" w:rsidP="00B25815">
            <w:pPr>
              <w:pStyle w:val="ModelSubhead"/>
            </w:pPr>
          </w:p>
        </w:tc>
        <w:tc>
          <w:tcPr>
            <w:tcW w:w="1630" w:type="dxa"/>
          </w:tcPr>
          <w:p w14:paraId="4A1D1167" w14:textId="77777777" w:rsidR="00B92550" w:rsidRPr="003D0A92" w:rsidRDefault="00B92550" w:rsidP="00B25815">
            <w:pPr>
              <w:pStyle w:val="ModelSubhead"/>
            </w:pPr>
            <w:r>
              <w:t>Altitude</w:t>
            </w:r>
            <w:r w:rsidRPr="00BE4C95">
              <w:t xml:space="preserve"> LUX</w:t>
            </w:r>
            <w:r w:rsidRPr="00BE4C95">
              <w:br/>
              <w:t>4x4</w:t>
            </w:r>
          </w:p>
        </w:tc>
        <w:tc>
          <w:tcPr>
            <w:tcW w:w="1628" w:type="dxa"/>
          </w:tcPr>
          <w:p w14:paraId="58318637" w14:textId="77777777" w:rsidR="00B92550" w:rsidRPr="003D0A92" w:rsidRDefault="00B92550" w:rsidP="00B25815">
            <w:pPr>
              <w:pStyle w:val="ModelSubhead"/>
            </w:pPr>
          </w:p>
        </w:tc>
        <w:tc>
          <w:tcPr>
            <w:tcW w:w="1640" w:type="dxa"/>
          </w:tcPr>
          <w:p w14:paraId="7EF6D819" w14:textId="77777777" w:rsidR="00B92550" w:rsidRPr="003D0A92" w:rsidRDefault="00B92550" w:rsidP="00B25815">
            <w:pPr>
              <w:pStyle w:val="ModelSubhead"/>
            </w:pPr>
            <w:r w:rsidRPr="00BE4C95">
              <w:t>Trailhawk</w:t>
            </w:r>
            <w:r w:rsidRPr="00BE4C95">
              <w:br/>
              <w:t>4x4</w:t>
            </w:r>
          </w:p>
        </w:tc>
      </w:tr>
      <w:tr w:rsidR="00B92550" w:rsidRPr="003D0A92" w14:paraId="50688944" w14:textId="77777777" w:rsidTr="00B25815">
        <w:tc>
          <w:tcPr>
            <w:tcW w:w="3544" w:type="dxa"/>
          </w:tcPr>
          <w:p w14:paraId="026CD63B" w14:textId="77777777" w:rsidR="00B92550" w:rsidRPr="003D0A92" w:rsidRDefault="00B92550" w:rsidP="00B25815">
            <w:pPr>
              <w:pStyle w:val="FABodyCopy"/>
            </w:pPr>
            <w:r w:rsidRPr="003D0A92">
              <w:t>Active grille shutters</w:t>
            </w:r>
          </w:p>
        </w:tc>
        <w:tc>
          <w:tcPr>
            <w:tcW w:w="1638" w:type="dxa"/>
          </w:tcPr>
          <w:p w14:paraId="246359EC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127D66F7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  <w:tc>
          <w:tcPr>
            <w:tcW w:w="1628" w:type="dxa"/>
          </w:tcPr>
          <w:p w14:paraId="6FE3CCFF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13C467B" w14:textId="77777777" w:rsidR="00B92550" w:rsidRPr="003D0A9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3D0A92" w14:paraId="51025E0A" w14:textId="77777777" w:rsidTr="00B25815">
        <w:tc>
          <w:tcPr>
            <w:tcW w:w="3544" w:type="dxa"/>
          </w:tcPr>
          <w:p w14:paraId="5566D277" w14:textId="77777777" w:rsidR="00B92550" w:rsidRPr="003D0A92" w:rsidRDefault="00B92550" w:rsidP="00B25815">
            <w:pPr>
              <w:pStyle w:val="FABodyCopy"/>
            </w:pPr>
            <w:r w:rsidRPr="003D0A92">
              <w:t>Exhaust System</w:t>
            </w:r>
          </w:p>
        </w:tc>
        <w:tc>
          <w:tcPr>
            <w:tcW w:w="1638" w:type="dxa"/>
          </w:tcPr>
          <w:p w14:paraId="64A4F41F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73641C0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67851939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78257B91" w14:textId="77777777" w:rsidR="00B92550" w:rsidRPr="003D0A92" w:rsidRDefault="00B92550" w:rsidP="00B25815">
            <w:pPr>
              <w:pStyle w:val="S-O-P"/>
            </w:pPr>
          </w:p>
        </w:tc>
      </w:tr>
      <w:tr w:rsidR="00B92550" w:rsidRPr="003D0A92" w14:paraId="2A92D9CC" w14:textId="77777777" w:rsidTr="00B25815">
        <w:tc>
          <w:tcPr>
            <w:tcW w:w="3544" w:type="dxa"/>
          </w:tcPr>
          <w:p w14:paraId="62DE82EB" w14:textId="77777777" w:rsidR="00B92550" w:rsidRPr="00DD0AD0" w:rsidRDefault="00B92550" w:rsidP="00B25815">
            <w:pPr>
              <w:pStyle w:val="FABodyIndent1"/>
            </w:pPr>
            <w:r>
              <w:t>Single</w:t>
            </w:r>
          </w:p>
        </w:tc>
        <w:tc>
          <w:tcPr>
            <w:tcW w:w="1638" w:type="dxa"/>
          </w:tcPr>
          <w:p w14:paraId="0D5150AF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0390FEDA" w14:textId="77777777" w:rsidR="00B92550" w:rsidRPr="003D0A92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8" w:type="dxa"/>
          </w:tcPr>
          <w:p w14:paraId="6C8DAA4A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1CAC276" w14:textId="77777777" w:rsidR="00B92550" w:rsidRPr="003D0A92" w:rsidRDefault="00B92550" w:rsidP="00B25815">
            <w:pPr>
              <w:pStyle w:val="S-O-P"/>
            </w:pPr>
          </w:p>
        </w:tc>
      </w:tr>
      <w:tr w:rsidR="00B92550" w:rsidRPr="003D0A92" w14:paraId="68288796" w14:textId="77777777" w:rsidTr="00B25815">
        <w:tc>
          <w:tcPr>
            <w:tcW w:w="3544" w:type="dxa"/>
          </w:tcPr>
          <w:p w14:paraId="5EBA3209" w14:textId="77777777" w:rsidR="00B92550" w:rsidRPr="00DD0AD0" w:rsidRDefault="00B92550" w:rsidP="00B25815">
            <w:pPr>
              <w:pStyle w:val="FABodyIndent1"/>
            </w:pPr>
            <w:r w:rsidRPr="00DD0AD0">
              <w:t xml:space="preserve">Dual rear with bright tips </w:t>
            </w:r>
          </w:p>
        </w:tc>
        <w:tc>
          <w:tcPr>
            <w:tcW w:w="1638" w:type="dxa"/>
          </w:tcPr>
          <w:p w14:paraId="281E75B0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395A26D" w14:textId="77777777" w:rsidR="00B92550" w:rsidRPr="003D0A9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0E850000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F5DAFA8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</w:tr>
      <w:tr w:rsidR="00B92550" w:rsidRPr="003D0A92" w14:paraId="2D2F698A" w14:textId="77777777" w:rsidTr="00B25815">
        <w:tc>
          <w:tcPr>
            <w:tcW w:w="3544" w:type="dxa"/>
          </w:tcPr>
          <w:p w14:paraId="75E6713C" w14:textId="77777777" w:rsidR="00B92550" w:rsidRPr="003D0A92" w:rsidRDefault="00B92550" w:rsidP="00B25815">
            <w:pPr>
              <w:pStyle w:val="FABodyCopy"/>
            </w:pPr>
            <w:r w:rsidRPr="003D0A92">
              <w:t>Fuel door — push / push fuel door</w:t>
            </w:r>
          </w:p>
        </w:tc>
        <w:tc>
          <w:tcPr>
            <w:tcW w:w="1638" w:type="dxa"/>
          </w:tcPr>
          <w:p w14:paraId="249312A5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93F038E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  <w:tc>
          <w:tcPr>
            <w:tcW w:w="1628" w:type="dxa"/>
          </w:tcPr>
          <w:p w14:paraId="41784098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D52D12C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</w:tr>
      <w:tr w:rsidR="00B92550" w:rsidRPr="003D0A92" w14:paraId="3AB510F0" w14:textId="77777777" w:rsidTr="00B25815">
        <w:tc>
          <w:tcPr>
            <w:tcW w:w="3544" w:type="dxa"/>
          </w:tcPr>
          <w:p w14:paraId="0EF0A3D5" w14:textId="77777777" w:rsidR="00B92550" w:rsidRPr="003D0A92" w:rsidRDefault="00B92550" w:rsidP="00B25815">
            <w:pPr>
              <w:pStyle w:val="FABodyCopy"/>
            </w:pPr>
            <w:r w:rsidRPr="003D0A92">
              <w:t xml:space="preserve">Selec-Terrain traction management system — up to five traction control settings </w:t>
            </w:r>
          </w:p>
        </w:tc>
        <w:tc>
          <w:tcPr>
            <w:tcW w:w="1638" w:type="dxa"/>
          </w:tcPr>
          <w:p w14:paraId="40C9EDE8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1DB8BAB8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  <w:tc>
          <w:tcPr>
            <w:tcW w:w="1628" w:type="dxa"/>
          </w:tcPr>
          <w:p w14:paraId="52DFEBBA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736311F6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</w:tr>
      <w:tr w:rsidR="00B92550" w:rsidRPr="003D0A92" w14:paraId="221BE786" w14:textId="77777777" w:rsidTr="00B25815">
        <w:tc>
          <w:tcPr>
            <w:tcW w:w="3544" w:type="dxa"/>
          </w:tcPr>
          <w:p w14:paraId="4F57A9B8" w14:textId="77777777" w:rsidR="00B92550" w:rsidRPr="003D0A92" w:rsidRDefault="00B92550" w:rsidP="00B25815">
            <w:pPr>
              <w:pStyle w:val="FABodyCopy"/>
            </w:pPr>
            <w:r w:rsidRPr="003D0A92">
              <w:t>Suspensions</w:t>
            </w:r>
          </w:p>
        </w:tc>
        <w:tc>
          <w:tcPr>
            <w:tcW w:w="1638" w:type="dxa"/>
          </w:tcPr>
          <w:p w14:paraId="7116CC36" w14:textId="77777777" w:rsidR="00B92550" w:rsidRPr="003D0A92" w:rsidRDefault="00B92550" w:rsidP="00B25815">
            <w:pPr>
              <w:pStyle w:val="FABodyCopy"/>
            </w:pPr>
          </w:p>
        </w:tc>
        <w:tc>
          <w:tcPr>
            <w:tcW w:w="1630" w:type="dxa"/>
          </w:tcPr>
          <w:p w14:paraId="12A521B1" w14:textId="77777777" w:rsidR="00B92550" w:rsidRPr="003D0A92" w:rsidRDefault="00B92550" w:rsidP="00B25815">
            <w:pPr>
              <w:pStyle w:val="FABodyCopy"/>
            </w:pPr>
          </w:p>
        </w:tc>
        <w:tc>
          <w:tcPr>
            <w:tcW w:w="1628" w:type="dxa"/>
          </w:tcPr>
          <w:p w14:paraId="640A3055" w14:textId="77777777" w:rsidR="00B92550" w:rsidRPr="003D0A92" w:rsidRDefault="00B92550" w:rsidP="00B25815">
            <w:pPr>
              <w:pStyle w:val="FABodyCopy"/>
            </w:pPr>
          </w:p>
        </w:tc>
        <w:tc>
          <w:tcPr>
            <w:tcW w:w="1640" w:type="dxa"/>
          </w:tcPr>
          <w:p w14:paraId="75ED0D15" w14:textId="77777777" w:rsidR="00B92550" w:rsidRPr="003D0A92" w:rsidRDefault="00B92550" w:rsidP="00B25815">
            <w:pPr>
              <w:pStyle w:val="FABodyCopy"/>
            </w:pPr>
          </w:p>
        </w:tc>
      </w:tr>
      <w:tr w:rsidR="00B92550" w:rsidRPr="003D0A92" w14:paraId="340F2FF2" w14:textId="77777777" w:rsidTr="00B25815">
        <w:tc>
          <w:tcPr>
            <w:tcW w:w="3544" w:type="dxa"/>
          </w:tcPr>
          <w:p w14:paraId="238DD420" w14:textId="77777777" w:rsidR="00B92550" w:rsidRPr="00DD0AD0" w:rsidRDefault="00B92550" w:rsidP="00B25815">
            <w:pPr>
              <w:pStyle w:val="FABodyIndent1"/>
            </w:pPr>
            <w:r w:rsidRPr="00DD0AD0">
              <w:t>Normal duty</w:t>
            </w:r>
          </w:p>
        </w:tc>
        <w:tc>
          <w:tcPr>
            <w:tcW w:w="1638" w:type="dxa"/>
          </w:tcPr>
          <w:p w14:paraId="130F9E4E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5938BF2C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  <w:tc>
          <w:tcPr>
            <w:tcW w:w="1628" w:type="dxa"/>
          </w:tcPr>
          <w:p w14:paraId="710AD499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478AD4B6" w14:textId="77777777" w:rsidR="00B92550" w:rsidRPr="003D0A9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3D0A92" w14:paraId="65C5B3E2" w14:textId="77777777" w:rsidTr="00B25815">
        <w:tc>
          <w:tcPr>
            <w:tcW w:w="3544" w:type="dxa"/>
          </w:tcPr>
          <w:p w14:paraId="45AF2AFC" w14:textId="77777777" w:rsidR="00B92550" w:rsidRPr="00DD0AD0" w:rsidRDefault="00B92550" w:rsidP="00B25815">
            <w:pPr>
              <w:pStyle w:val="FABodyIndent1"/>
            </w:pPr>
            <w:r w:rsidRPr="00DD0AD0">
              <w:t>Off-Road</w:t>
            </w:r>
          </w:p>
        </w:tc>
        <w:tc>
          <w:tcPr>
            <w:tcW w:w="1638" w:type="dxa"/>
          </w:tcPr>
          <w:p w14:paraId="6C10D7BE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5D3177D4" w14:textId="77777777" w:rsidR="00B92550" w:rsidRPr="003D0A9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4DCED7C2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337FBDB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</w:tr>
      <w:tr w:rsidR="00B92550" w:rsidRPr="003D0A92" w14:paraId="0038BD06" w14:textId="77777777" w:rsidTr="00B25815">
        <w:tc>
          <w:tcPr>
            <w:tcW w:w="3544" w:type="dxa"/>
          </w:tcPr>
          <w:p w14:paraId="6C92CF33" w14:textId="77777777" w:rsidR="00B92550" w:rsidRPr="00DE585D" w:rsidRDefault="00B92550" w:rsidP="00B25815">
            <w:pPr>
              <w:pStyle w:val="FABodyIndent1"/>
            </w:pPr>
            <w:r w:rsidRPr="00DD0AD0">
              <w:t>Jeep</w:t>
            </w:r>
            <w:r w:rsidRPr="00DD0AD0">
              <w:rPr>
                <w:vertAlign w:val="subscript"/>
              </w:rPr>
              <w:sym w:font="Symbol" w:char="F0E2"/>
            </w:r>
            <w:r w:rsidRPr="00DD0AD0">
              <w:t xml:space="preserve"> Active Drive I, single-speed rear drive module (RDM)</w:t>
            </w:r>
          </w:p>
        </w:tc>
        <w:tc>
          <w:tcPr>
            <w:tcW w:w="1638" w:type="dxa"/>
          </w:tcPr>
          <w:p w14:paraId="5723B928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10832773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  <w:tc>
          <w:tcPr>
            <w:tcW w:w="1628" w:type="dxa"/>
          </w:tcPr>
          <w:p w14:paraId="128D1A2E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4A32216A" w14:textId="77777777" w:rsidR="00B92550" w:rsidRPr="003D0A9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3D0A92" w14:paraId="07676071" w14:textId="77777777" w:rsidTr="00B25815">
        <w:tc>
          <w:tcPr>
            <w:tcW w:w="3544" w:type="dxa"/>
          </w:tcPr>
          <w:p w14:paraId="1BB836AB" w14:textId="77777777" w:rsidR="00B92550" w:rsidRPr="00DD0AD0" w:rsidRDefault="00B92550" w:rsidP="00B25815">
            <w:pPr>
              <w:pStyle w:val="FABodyIndent1"/>
              <w:keepNext/>
              <w:widowControl/>
            </w:pPr>
            <w:r w:rsidRPr="00DD0AD0">
              <w:lastRenderedPageBreak/>
              <w:t xml:space="preserve">Jeep Active Drive II, two-speed power transfer unit (PTU) 4WD </w:t>
            </w:r>
          </w:p>
        </w:tc>
        <w:tc>
          <w:tcPr>
            <w:tcW w:w="1638" w:type="dxa"/>
          </w:tcPr>
          <w:p w14:paraId="05160D67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A0CCAA9" w14:textId="77777777" w:rsidR="00B92550" w:rsidRPr="003D0A9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17C78F9C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5DDD21D2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</w:tr>
      <w:tr w:rsidR="00B92550" w:rsidRPr="003D0A92" w14:paraId="4D18B5E4" w14:textId="77777777" w:rsidTr="00B25815">
        <w:tc>
          <w:tcPr>
            <w:tcW w:w="3544" w:type="dxa"/>
          </w:tcPr>
          <w:p w14:paraId="23EB78CA" w14:textId="77777777" w:rsidR="00B92550" w:rsidRPr="00DD0AD0" w:rsidRDefault="00B92550" w:rsidP="00B25815">
            <w:pPr>
              <w:pStyle w:val="FABodyIndent1"/>
            </w:pPr>
            <w:r w:rsidRPr="00DD0AD0">
              <w:t>Jeep Active Drive Lock</w:t>
            </w:r>
          </w:p>
        </w:tc>
        <w:tc>
          <w:tcPr>
            <w:tcW w:w="1638" w:type="dxa"/>
          </w:tcPr>
          <w:p w14:paraId="1B859788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6F12EE15" w14:textId="77777777" w:rsidR="00B92550" w:rsidRPr="003D0A9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444485E1" w14:textId="77777777" w:rsidR="00B92550" w:rsidRPr="003D0A9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3D0D219" w14:textId="77777777" w:rsidR="00B92550" w:rsidRPr="003D0A92" w:rsidRDefault="00B92550" w:rsidP="00B25815">
            <w:pPr>
              <w:pStyle w:val="S-O-P"/>
            </w:pPr>
            <w:r w:rsidRPr="003D0A92">
              <w:t>S</w:t>
            </w:r>
          </w:p>
        </w:tc>
      </w:tr>
    </w:tbl>
    <w:p w14:paraId="4806B722" w14:textId="77777777" w:rsidR="00B92550" w:rsidRPr="007203A2" w:rsidRDefault="00B92550" w:rsidP="00B92550">
      <w:pPr>
        <w:pStyle w:val="Heading3"/>
      </w:pPr>
      <w:r w:rsidRPr="007203A2">
        <w:t>EXTERIOR</w:t>
      </w:r>
    </w:p>
    <w:tbl>
      <w:tblPr>
        <w:tblStyle w:val="FATABLESTYLE"/>
        <w:tblW w:w="0" w:type="auto"/>
        <w:tblLook w:val="04A0" w:firstRow="1" w:lastRow="0" w:firstColumn="1" w:lastColumn="0" w:noHBand="0" w:noVBand="1"/>
      </w:tblPr>
      <w:tblGrid>
        <w:gridCol w:w="1957"/>
        <w:gridCol w:w="1587"/>
        <w:gridCol w:w="1638"/>
        <w:gridCol w:w="1630"/>
        <w:gridCol w:w="1628"/>
        <w:gridCol w:w="1640"/>
      </w:tblGrid>
      <w:tr w:rsidR="00B92550" w:rsidRPr="007203A2" w14:paraId="653787D9" w14:textId="77777777" w:rsidTr="00B25815">
        <w:trPr>
          <w:tblHeader/>
        </w:trPr>
        <w:tc>
          <w:tcPr>
            <w:tcW w:w="3544" w:type="dxa"/>
            <w:gridSpan w:val="2"/>
          </w:tcPr>
          <w:p w14:paraId="44AC5BE2" w14:textId="77777777" w:rsidR="00B92550" w:rsidRPr="00592EF5" w:rsidRDefault="00B92550" w:rsidP="00B25815">
            <w:pPr>
              <w:pStyle w:val="Heading4"/>
              <w:outlineLvl w:val="3"/>
            </w:pPr>
            <w:r w:rsidRPr="00592EF5">
              <w:t>EXTERIOR</w:t>
            </w:r>
          </w:p>
        </w:tc>
        <w:tc>
          <w:tcPr>
            <w:tcW w:w="1638" w:type="dxa"/>
          </w:tcPr>
          <w:p w14:paraId="234DC059" w14:textId="77777777" w:rsidR="00B92550" w:rsidRPr="007203A2" w:rsidRDefault="00B92550" w:rsidP="00B25815">
            <w:pPr>
              <w:pStyle w:val="ModelSubhead"/>
            </w:pPr>
          </w:p>
        </w:tc>
        <w:tc>
          <w:tcPr>
            <w:tcW w:w="1630" w:type="dxa"/>
          </w:tcPr>
          <w:p w14:paraId="78D8E89A" w14:textId="77777777" w:rsidR="00B92550" w:rsidRPr="007203A2" w:rsidRDefault="00B92550" w:rsidP="00B25815">
            <w:pPr>
              <w:pStyle w:val="ModelSubhead"/>
            </w:pPr>
            <w:r>
              <w:t>Altitude</w:t>
            </w:r>
            <w:r w:rsidRPr="007203A2">
              <w:t xml:space="preserve"> LUX</w:t>
            </w:r>
            <w:r w:rsidRPr="007203A2">
              <w:br/>
              <w:t>4x4</w:t>
            </w:r>
          </w:p>
        </w:tc>
        <w:tc>
          <w:tcPr>
            <w:tcW w:w="1628" w:type="dxa"/>
          </w:tcPr>
          <w:p w14:paraId="346046B8" w14:textId="77777777" w:rsidR="00B92550" w:rsidRPr="007203A2" w:rsidRDefault="00B92550" w:rsidP="00B25815">
            <w:pPr>
              <w:pStyle w:val="ModelSubhead"/>
            </w:pPr>
          </w:p>
        </w:tc>
        <w:tc>
          <w:tcPr>
            <w:tcW w:w="1640" w:type="dxa"/>
          </w:tcPr>
          <w:p w14:paraId="6C85D489" w14:textId="77777777" w:rsidR="00B92550" w:rsidRPr="007203A2" w:rsidRDefault="00B92550" w:rsidP="00B25815">
            <w:pPr>
              <w:pStyle w:val="ModelSubhead"/>
            </w:pPr>
            <w:r w:rsidRPr="007203A2">
              <w:t>Trailhawk</w:t>
            </w:r>
            <w:r w:rsidRPr="007203A2">
              <w:br/>
              <w:t>4x4</w:t>
            </w:r>
          </w:p>
        </w:tc>
      </w:tr>
      <w:tr w:rsidR="00B92550" w:rsidRPr="007203A2" w14:paraId="512824F6" w14:textId="77777777" w:rsidTr="00B25815">
        <w:tc>
          <w:tcPr>
            <w:tcW w:w="3544" w:type="dxa"/>
            <w:gridSpan w:val="2"/>
          </w:tcPr>
          <w:p w14:paraId="1E63883F" w14:textId="77777777" w:rsidR="00B92550" w:rsidRPr="007203A2" w:rsidRDefault="00B92550" w:rsidP="00B25815">
            <w:pPr>
              <w:pStyle w:val="FABodyCopy"/>
            </w:pPr>
            <w:r w:rsidRPr="007203A2">
              <w:t>Fascia</w:t>
            </w:r>
          </w:p>
        </w:tc>
        <w:tc>
          <w:tcPr>
            <w:tcW w:w="1638" w:type="dxa"/>
          </w:tcPr>
          <w:p w14:paraId="6B6E8864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0A73445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03107EC4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2ADBE68B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7BCCD8BA" w14:textId="77777777" w:rsidTr="00B25815">
        <w:tc>
          <w:tcPr>
            <w:tcW w:w="3544" w:type="dxa"/>
            <w:gridSpan w:val="2"/>
          </w:tcPr>
          <w:p w14:paraId="0C1EC045" w14:textId="77777777" w:rsidR="00B92550" w:rsidRPr="00716BAD" w:rsidRDefault="00B92550" w:rsidP="00B25815">
            <w:pPr>
              <w:pStyle w:val="FABodyIndent1"/>
            </w:pPr>
            <w:r w:rsidRPr="00716BAD">
              <w:t xml:space="preserve">Accent/body color </w:t>
            </w:r>
          </w:p>
        </w:tc>
        <w:tc>
          <w:tcPr>
            <w:tcW w:w="1638" w:type="dxa"/>
          </w:tcPr>
          <w:p w14:paraId="12C2D4C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576AD673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38B1DE08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A9FB419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18BA1844" w14:textId="77777777" w:rsidTr="00B25815">
        <w:tc>
          <w:tcPr>
            <w:tcW w:w="3544" w:type="dxa"/>
            <w:gridSpan w:val="2"/>
          </w:tcPr>
          <w:p w14:paraId="7CA359DE" w14:textId="77777777" w:rsidR="00B92550" w:rsidRPr="00716BAD" w:rsidRDefault="00B92550" w:rsidP="00B25815">
            <w:pPr>
              <w:pStyle w:val="FABodyIndent1"/>
            </w:pPr>
            <w:r w:rsidRPr="00716BAD">
              <w:t xml:space="preserve">Rear fascia skid plate applique </w:t>
            </w:r>
          </w:p>
        </w:tc>
        <w:tc>
          <w:tcPr>
            <w:tcW w:w="1638" w:type="dxa"/>
          </w:tcPr>
          <w:p w14:paraId="21BB950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4521A38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4CC4B1E8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0E9E9C6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4C14DF55" w14:textId="77777777" w:rsidTr="00B25815">
        <w:tc>
          <w:tcPr>
            <w:tcW w:w="3544" w:type="dxa"/>
            <w:gridSpan w:val="2"/>
          </w:tcPr>
          <w:p w14:paraId="3641992F" w14:textId="77777777" w:rsidR="00B92550" w:rsidRPr="007203A2" w:rsidRDefault="00B92550" w:rsidP="00B25815">
            <w:pPr>
              <w:pStyle w:val="FABodyCopy"/>
            </w:pPr>
            <w:r w:rsidRPr="007203A2">
              <w:t>Grille</w:t>
            </w:r>
          </w:p>
        </w:tc>
        <w:tc>
          <w:tcPr>
            <w:tcW w:w="1638" w:type="dxa"/>
          </w:tcPr>
          <w:p w14:paraId="0D9E678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10F7975E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0576B064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559AB7E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052DFB0E" w14:textId="77777777" w:rsidTr="00B25815">
        <w:tc>
          <w:tcPr>
            <w:tcW w:w="3544" w:type="dxa"/>
            <w:gridSpan w:val="2"/>
          </w:tcPr>
          <w:p w14:paraId="57C8A28F" w14:textId="77777777" w:rsidR="00B92550" w:rsidRPr="00716BAD" w:rsidRDefault="00B92550" w:rsidP="00B25815">
            <w:pPr>
              <w:pStyle w:val="FABodyIndent1"/>
            </w:pPr>
            <w:r w:rsidRPr="00716BAD">
              <w:t xml:space="preserve">Accent color surround </w:t>
            </w:r>
          </w:p>
        </w:tc>
        <w:tc>
          <w:tcPr>
            <w:tcW w:w="1638" w:type="dxa"/>
          </w:tcPr>
          <w:p w14:paraId="47112A4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788EE570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1D04F41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2161B9B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1F76883B" w14:textId="77777777" w:rsidTr="00B25815">
        <w:tc>
          <w:tcPr>
            <w:tcW w:w="3544" w:type="dxa"/>
            <w:gridSpan w:val="2"/>
          </w:tcPr>
          <w:p w14:paraId="5004F139" w14:textId="77777777" w:rsidR="00B92550" w:rsidRPr="00716BAD" w:rsidRDefault="00B92550" w:rsidP="00B25815">
            <w:pPr>
              <w:pStyle w:val="FABodyIndent1"/>
            </w:pPr>
            <w:r w:rsidRPr="00716BAD">
              <w:t xml:space="preserve">Gloss Black grille surround </w:t>
            </w:r>
          </w:p>
        </w:tc>
        <w:tc>
          <w:tcPr>
            <w:tcW w:w="1638" w:type="dxa"/>
          </w:tcPr>
          <w:p w14:paraId="68A6E6D4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65F24C06" w14:textId="77777777" w:rsidR="00B92550" w:rsidRPr="007203A2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8" w:type="dxa"/>
          </w:tcPr>
          <w:p w14:paraId="1B5B696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CE88657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7203A2" w14:paraId="59D58974" w14:textId="77777777" w:rsidTr="00B25815">
        <w:tc>
          <w:tcPr>
            <w:tcW w:w="3544" w:type="dxa"/>
            <w:gridSpan w:val="2"/>
          </w:tcPr>
          <w:p w14:paraId="215503FF" w14:textId="77777777" w:rsidR="00B92550" w:rsidRPr="007203A2" w:rsidRDefault="00B92550" w:rsidP="00B25815">
            <w:pPr>
              <w:pStyle w:val="FABodyCopy"/>
            </w:pPr>
            <w:r w:rsidRPr="007203A2">
              <w:t xml:space="preserve">Headlamp bezels — black </w:t>
            </w:r>
          </w:p>
        </w:tc>
        <w:tc>
          <w:tcPr>
            <w:tcW w:w="1638" w:type="dxa"/>
          </w:tcPr>
          <w:p w14:paraId="558708D4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86A99E3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6C9E706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54A2E0E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3F5326B9" w14:textId="77777777" w:rsidTr="00B25815">
        <w:tc>
          <w:tcPr>
            <w:tcW w:w="3544" w:type="dxa"/>
            <w:gridSpan w:val="2"/>
          </w:tcPr>
          <w:p w14:paraId="70071415" w14:textId="77777777" w:rsidR="00B92550" w:rsidRPr="007203A2" w:rsidRDefault="00B92550" w:rsidP="00B25815">
            <w:pPr>
              <w:pStyle w:val="FABodyCopy"/>
            </w:pPr>
            <w:r w:rsidRPr="007203A2">
              <w:t>Liftgate</w:t>
            </w:r>
          </w:p>
        </w:tc>
        <w:tc>
          <w:tcPr>
            <w:tcW w:w="1638" w:type="dxa"/>
          </w:tcPr>
          <w:p w14:paraId="5A9A6DE0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71761B24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5AFC1C14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4CE099A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08DCDEE7" w14:textId="77777777" w:rsidTr="00B25815">
        <w:tc>
          <w:tcPr>
            <w:tcW w:w="3544" w:type="dxa"/>
            <w:gridSpan w:val="2"/>
          </w:tcPr>
          <w:p w14:paraId="74014F83" w14:textId="77777777" w:rsidR="00B92550" w:rsidRPr="00716BAD" w:rsidRDefault="00B92550" w:rsidP="00B25815">
            <w:pPr>
              <w:pStyle w:val="FABodyIndent1"/>
            </w:pPr>
            <w:r w:rsidRPr="00716BAD">
              <w:t xml:space="preserve">Power </w:t>
            </w:r>
          </w:p>
        </w:tc>
        <w:tc>
          <w:tcPr>
            <w:tcW w:w="1638" w:type="dxa"/>
          </w:tcPr>
          <w:p w14:paraId="7154394A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4726D0E1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37283177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BFE6106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7203A2" w14:paraId="3FFF0FA4" w14:textId="77777777" w:rsidTr="00B25815">
        <w:tc>
          <w:tcPr>
            <w:tcW w:w="3544" w:type="dxa"/>
            <w:gridSpan w:val="2"/>
          </w:tcPr>
          <w:p w14:paraId="1C5FEE7B" w14:textId="77777777" w:rsidR="00B92550" w:rsidRPr="00716BAD" w:rsidRDefault="00B92550" w:rsidP="00B25815">
            <w:pPr>
              <w:pStyle w:val="FABodyIndent1"/>
            </w:pPr>
            <w:r w:rsidRPr="00716BAD">
              <w:t xml:space="preserve">Hands-free power liftgate (packaged with </w:t>
            </w:r>
            <w:r w:rsidRPr="007203A2">
              <w:t>Elite Group</w:t>
            </w:r>
            <w:r>
              <w:t xml:space="preserve"> on </w:t>
            </w:r>
            <w:r w:rsidRPr="004A4D7B">
              <w:t>Altitude LUX</w:t>
            </w:r>
            <w:r w:rsidRPr="007203A2">
              <w:t>)</w:t>
            </w:r>
          </w:p>
        </w:tc>
        <w:tc>
          <w:tcPr>
            <w:tcW w:w="1638" w:type="dxa"/>
          </w:tcPr>
          <w:p w14:paraId="274C9EC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41732330" w14:textId="77777777" w:rsidR="00B92550" w:rsidRPr="007203A2" w:rsidRDefault="00B92550" w:rsidP="00B25815">
            <w:pPr>
              <w:pStyle w:val="S-O-P"/>
            </w:pPr>
            <w:r>
              <w:t>P</w:t>
            </w:r>
          </w:p>
        </w:tc>
        <w:tc>
          <w:tcPr>
            <w:tcW w:w="1628" w:type="dxa"/>
          </w:tcPr>
          <w:p w14:paraId="7919B07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992CE3E" w14:textId="77777777" w:rsidR="00B92550" w:rsidRPr="007203A2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7203A2" w14:paraId="507B3732" w14:textId="77777777" w:rsidTr="00B25815">
        <w:tc>
          <w:tcPr>
            <w:tcW w:w="3544" w:type="dxa"/>
            <w:gridSpan w:val="2"/>
          </w:tcPr>
          <w:p w14:paraId="3707EEBB" w14:textId="77777777" w:rsidR="00B92550" w:rsidRPr="007203A2" w:rsidRDefault="00B92550" w:rsidP="00B25815">
            <w:pPr>
              <w:pStyle w:val="FABodyCopy"/>
            </w:pPr>
            <w:r w:rsidRPr="007203A2">
              <w:t>Lighting</w:t>
            </w:r>
          </w:p>
        </w:tc>
        <w:tc>
          <w:tcPr>
            <w:tcW w:w="1638" w:type="dxa"/>
          </w:tcPr>
          <w:p w14:paraId="465E41D7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910C10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02C90C6C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75EE4287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53972BB1" w14:textId="77777777" w:rsidTr="00B25815">
        <w:tc>
          <w:tcPr>
            <w:tcW w:w="3544" w:type="dxa"/>
            <w:gridSpan w:val="2"/>
          </w:tcPr>
          <w:p w14:paraId="22015734" w14:textId="77777777" w:rsidR="00B92550" w:rsidRPr="00716BAD" w:rsidRDefault="00B92550" w:rsidP="00B25815">
            <w:pPr>
              <w:pStyle w:val="FABodyIndent1"/>
            </w:pPr>
            <w:r w:rsidRPr="00716BAD">
              <w:t xml:space="preserve">Headlamps-off time delay </w:t>
            </w:r>
          </w:p>
        </w:tc>
        <w:tc>
          <w:tcPr>
            <w:tcW w:w="1638" w:type="dxa"/>
          </w:tcPr>
          <w:p w14:paraId="287B17CB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154C9F8A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37912DFA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579D962D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5ACE9F56" w14:textId="77777777" w:rsidTr="00B25815">
        <w:tc>
          <w:tcPr>
            <w:tcW w:w="3544" w:type="dxa"/>
            <w:gridSpan w:val="2"/>
          </w:tcPr>
          <w:p w14:paraId="6973FBFE" w14:textId="77777777" w:rsidR="00B92550" w:rsidRPr="00716BAD" w:rsidRDefault="00B92550" w:rsidP="00B25815">
            <w:pPr>
              <w:pStyle w:val="FABodyIndent1"/>
            </w:pPr>
            <w:r w:rsidRPr="00716BAD">
              <w:t>LED daytime running headlamps</w:t>
            </w:r>
          </w:p>
        </w:tc>
        <w:tc>
          <w:tcPr>
            <w:tcW w:w="1638" w:type="dxa"/>
          </w:tcPr>
          <w:p w14:paraId="21971F2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D9414BB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74EC2EC9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23CBC198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16FF0863" w14:textId="77777777" w:rsidTr="00B25815">
        <w:tc>
          <w:tcPr>
            <w:tcW w:w="3544" w:type="dxa"/>
            <w:gridSpan w:val="2"/>
          </w:tcPr>
          <w:p w14:paraId="43C38C25" w14:textId="77777777" w:rsidR="00B92550" w:rsidRPr="00716BAD" w:rsidRDefault="00B92550" w:rsidP="00B25815">
            <w:pPr>
              <w:pStyle w:val="FABodyIndent1"/>
            </w:pPr>
            <w:r w:rsidRPr="00716BAD">
              <w:t>LED low/high beam headlamps</w:t>
            </w:r>
          </w:p>
        </w:tc>
        <w:tc>
          <w:tcPr>
            <w:tcW w:w="1638" w:type="dxa"/>
          </w:tcPr>
          <w:p w14:paraId="3FE4427B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2D736C3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055C94A9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4BBFC540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692EF977" w14:textId="77777777" w:rsidTr="00B25815">
        <w:tc>
          <w:tcPr>
            <w:tcW w:w="3544" w:type="dxa"/>
            <w:gridSpan w:val="2"/>
          </w:tcPr>
          <w:p w14:paraId="50F1732A" w14:textId="77777777" w:rsidR="00B92550" w:rsidRPr="00716BAD" w:rsidRDefault="00B92550" w:rsidP="00B25815">
            <w:pPr>
              <w:pStyle w:val="FABodyIndent1"/>
            </w:pPr>
            <w:r w:rsidRPr="00716BAD">
              <w:t>Automatic headlamps</w:t>
            </w:r>
          </w:p>
        </w:tc>
        <w:tc>
          <w:tcPr>
            <w:tcW w:w="1638" w:type="dxa"/>
          </w:tcPr>
          <w:p w14:paraId="59DBEAB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64C98F14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2382EF79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7129BC70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0D94DCE4" w14:textId="77777777" w:rsidTr="00B25815">
        <w:tc>
          <w:tcPr>
            <w:tcW w:w="3544" w:type="dxa"/>
            <w:gridSpan w:val="2"/>
          </w:tcPr>
          <w:p w14:paraId="4A252FE8" w14:textId="77777777" w:rsidR="00B92550" w:rsidRPr="00716BAD" w:rsidRDefault="00B92550" w:rsidP="00B25815">
            <w:pPr>
              <w:pStyle w:val="FABodyIndent1"/>
            </w:pPr>
            <w:r w:rsidRPr="00716BAD">
              <w:t xml:space="preserve">Auto high-beam headlamp control system </w:t>
            </w:r>
          </w:p>
        </w:tc>
        <w:tc>
          <w:tcPr>
            <w:tcW w:w="1638" w:type="dxa"/>
          </w:tcPr>
          <w:p w14:paraId="0FABC3C8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4B8283BB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69047FFD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CAEEBB1" w14:textId="77777777" w:rsidR="00B92550" w:rsidRPr="007203A2" w:rsidRDefault="00B92550" w:rsidP="00B25815">
            <w:pPr>
              <w:pStyle w:val="S-O-P"/>
            </w:pPr>
            <w:r>
              <w:t>S</w:t>
            </w:r>
            <w:r w:rsidRPr="007203A2">
              <w:t xml:space="preserve"> </w:t>
            </w:r>
          </w:p>
        </w:tc>
      </w:tr>
      <w:tr w:rsidR="00B92550" w:rsidRPr="007203A2" w14:paraId="3788F015" w14:textId="77777777" w:rsidTr="00B25815">
        <w:tc>
          <w:tcPr>
            <w:tcW w:w="3544" w:type="dxa"/>
            <w:gridSpan w:val="2"/>
          </w:tcPr>
          <w:p w14:paraId="22EAC669" w14:textId="77777777" w:rsidR="00B92550" w:rsidRPr="00716BAD" w:rsidRDefault="00B92550" w:rsidP="00B25815">
            <w:pPr>
              <w:pStyle w:val="FABodyIndent1"/>
            </w:pPr>
            <w:r>
              <w:t xml:space="preserve">LED </w:t>
            </w:r>
            <w:r w:rsidRPr="00716BAD">
              <w:t xml:space="preserve">Fog lamps </w:t>
            </w:r>
          </w:p>
        </w:tc>
        <w:tc>
          <w:tcPr>
            <w:tcW w:w="1638" w:type="dxa"/>
          </w:tcPr>
          <w:p w14:paraId="23CA6ABC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76D77CE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2D99D495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017D1B32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23242D96" w14:textId="77777777" w:rsidTr="00B25815">
        <w:tc>
          <w:tcPr>
            <w:tcW w:w="3544" w:type="dxa"/>
            <w:gridSpan w:val="2"/>
          </w:tcPr>
          <w:p w14:paraId="1B6F21D6" w14:textId="77777777" w:rsidR="00B92550" w:rsidRDefault="00B92550" w:rsidP="00B25815">
            <w:pPr>
              <w:pStyle w:val="FABodyIndent1"/>
            </w:pPr>
            <w:r>
              <w:t>LED Taillamps</w:t>
            </w:r>
          </w:p>
        </w:tc>
        <w:tc>
          <w:tcPr>
            <w:tcW w:w="1638" w:type="dxa"/>
          </w:tcPr>
          <w:p w14:paraId="1171C345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545CEE34" w14:textId="77777777" w:rsidR="00B92550" w:rsidRPr="007203A2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8" w:type="dxa"/>
          </w:tcPr>
          <w:p w14:paraId="0C2B2D5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F762988" w14:textId="77777777" w:rsidR="00B92550" w:rsidRPr="007203A2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7203A2" w14:paraId="461C4B2D" w14:textId="77777777" w:rsidTr="00B25815">
        <w:tc>
          <w:tcPr>
            <w:tcW w:w="3544" w:type="dxa"/>
            <w:gridSpan w:val="2"/>
          </w:tcPr>
          <w:p w14:paraId="3DF58B9D" w14:textId="77777777" w:rsidR="00B92550" w:rsidRPr="007203A2" w:rsidRDefault="00B92550" w:rsidP="00B25815">
            <w:pPr>
              <w:pStyle w:val="FABodyCopy"/>
              <w:keepNext/>
              <w:widowControl/>
            </w:pPr>
            <w:r w:rsidRPr="007203A2">
              <w:t>Mirrors</w:t>
            </w:r>
          </w:p>
        </w:tc>
        <w:tc>
          <w:tcPr>
            <w:tcW w:w="1638" w:type="dxa"/>
          </w:tcPr>
          <w:p w14:paraId="0FF9E1C0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005642D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084E0B05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509700C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208F512F" w14:textId="77777777" w:rsidTr="00B25815">
        <w:tc>
          <w:tcPr>
            <w:tcW w:w="3544" w:type="dxa"/>
            <w:gridSpan w:val="2"/>
          </w:tcPr>
          <w:p w14:paraId="467CCB3C" w14:textId="77777777" w:rsidR="00B92550" w:rsidRPr="00716BAD" w:rsidRDefault="00B92550" w:rsidP="00B25815">
            <w:pPr>
              <w:pStyle w:val="FABodyIndent1"/>
            </w:pPr>
            <w:r w:rsidRPr="00716BAD">
              <w:t xml:space="preserve">Gloss Black </w:t>
            </w:r>
          </w:p>
        </w:tc>
        <w:tc>
          <w:tcPr>
            <w:tcW w:w="1638" w:type="dxa"/>
          </w:tcPr>
          <w:p w14:paraId="3C8DA2B3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0A78811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561BC240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01F7F56F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28A80CF7" w14:textId="77777777" w:rsidTr="00B25815">
        <w:tc>
          <w:tcPr>
            <w:tcW w:w="3544" w:type="dxa"/>
            <w:gridSpan w:val="2"/>
          </w:tcPr>
          <w:p w14:paraId="352A31D9" w14:textId="77777777" w:rsidR="00B92550" w:rsidRPr="00716BAD" w:rsidRDefault="00B92550" w:rsidP="00B92550">
            <w:pPr>
              <w:pStyle w:val="FABodyIndent1"/>
              <w:keepNext/>
              <w:widowControl/>
            </w:pPr>
            <w:r w:rsidRPr="00716BAD">
              <w:lastRenderedPageBreak/>
              <w:t>Power, manual foldaway with heating element, supplemental turn signals and courtesy lamps</w:t>
            </w:r>
          </w:p>
        </w:tc>
        <w:tc>
          <w:tcPr>
            <w:tcW w:w="1638" w:type="dxa"/>
          </w:tcPr>
          <w:p w14:paraId="2EC71E09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7D80EB2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26B88AD2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0B2710F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1E673145" w14:textId="77777777" w:rsidTr="00B25815">
        <w:tc>
          <w:tcPr>
            <w:tcW w:w="3544" w:type="dxa"/>
            <w:gridSpan w:val="2"/>
          </w:tcPr>
          <w:p w14:paraId="52062244" w14:textId="77777777" w:rsidR="00B92550" w:rsidRPr="007203A2" w:rsidRDefault="00B92550" w:rsidP="00B25815">
            <w:pPr>
              <w:pStyle w:val="FABodyCopy"/>
            </w:pPr>
            <w:r w:rsidRPr="007203A2">
              <w:t>Roof Rails</w:t>
            </w:r>
          </w:p>
        </w:tc>
        <w:tc>
          <w:tcPr>
            <w:tcW w:w="1638" w:type="dxa"/>
          </w:tcPr>
          <w:p w14:paraId="505D6FEE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B9BE683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16E6FC65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66D6923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40F90BE0" w14:textId="77777777" w:rsidTr="00B25815">
        <w:tc>
          <w:tcPr>
            <w:tcW w:w="3544" w:type="dxa"/>
            <w:gridSpan w:val="2"/>
          </w:tcPr>
          <w:p w14:paraId="77D9D777" w14:textId="77777777" w:rsidR="00B92550" w:rsidRPr="00716BAD" w:rsidRDefault="00B92550" w:rsidP="00B25815">
            <w:pPr>
              <w:pStyle w:val="FABodyIndent1"/>
            </w:pPr>
            <w:r w:rsidRPr="00716BAD">
              <w:t>Gloss Black</w:t>
            </w:r>
          </w:p>
        </w:tc>
        <w:tc>
          <w:tcPr>
            <w:tcW w:w="1638" w:type="dxa"/>
          </w:tcPr>
          <w:p w14:paraId="7B2BE14B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5D6EFE31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061A9910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456EA692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7F7EBC65" w14:textId="77777777" w:rsidTr="00B25815">
        <w:tc>
          <w:tcPr>
            <w:tcW w:w="3544" w:type="dxa"/>
            <w:gridSpan w:val="2"/>
          </w:tcPr>
          <w:p w14:paraId="2D496C3D" w14:textId="77777777" w:rsidR="00B92550" w:rsidRPr="00716BAD" w:rsidRDefault="00B92550" w:rsidP="00B25815">
            <w:pPr>
              <w:pStyle w:val="FABodyCopy"/>
            </w:pPr>
            <w:r w:rsidRPr="00716BAD">
              <w:t xml:space="preserve">Sunroof — </w:t>
            </w:r>
            <w:r>
              <w:t>D</w:t>
            </w:r>
            <w:r w:rsidRPr="00716BAD">
              <w:t xml:space="preserve">ual-pane panoramic sunroof </w:t>
            </w:r>
            <w:r>
              <w:t>(</w:t>
            </w:r>
            <w:r w:rsidRPr="00716BAD">
              <w:t xml:space="preserve">packaged with </w:t>
            </w:r>
            <w:r>
              <w:t xml:space="preserve">Elite Group on Altitude LUX and </w:t>
            </w:r>
            <w:r w:rsidRPr="00716BAD">
              <w:t>Sun and Sound Group on Trailhawk</w:t>
            </w:r>
            <w:r>
              <w:t>)</w:t>
            </w:r>
          </w:p>
        </w:tc>
        <w:tc>
          <w:tcPr>
            <w:tcW w:w="1638" w:type="dxa"/>
          </w:tcPr>
          <w:p w14:paraId="74CA2E28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0B59B81C" w14:textId="77777777" w:rsidR="00B92550" w:rsidRPr="007203A2" w:rsidRDefault="00B92550" w:rsidP="00B25815">
            <w:pPr>
              <w:pStyle w:val="S-O-P"/>
            </w:pPr>
            <w:r w:rsidRPr="007203A2">
              <w:t>P</w:t>
            </w:r>
          </w:p>
        </w:tc>
        <w:tc>
          <w:tcPr>
            <w:tcW w:w="1628" w:type="dxa"/>
          </w:tcPr>
          <w:p w14:paraId="0BF8BC27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056DD90" w14:textId="77777777" w:rsidR="00B92550" w:rsidRPr="007203A2" w:rsidRDefault="00B92550" w:rsidP="00B25815">
            <w:pPr>
              <w:pStyle w:val="S-O-P"/>
            </w:pPr>
            <w:r w:rsidRPr="007203A2">
              <w:t>P</w:t>
            </w:r>
          </w:p>
        </w:tc>
      </w:tr>
      <w:tr w:rsidR="00B92550" w:rsidRPr="007203A2" w14:paraId="4615FD85" w14:textId="77777777" w:rsidTr="00B25815">
        <w:tc>
          <w:tcPr>
            <w:tcW w:w="1957" w:type="dxa"/>
          </w:tcPr>
          <w:p w14:paraId="3C0E5BCA" w14:textId="77777777" w:rsidR="00B92550" w:rsidRPr="007203A2" w:rsidRDefault="00B92550" w:rsidP="00B25815">
            <w:pPr>
              <w:pStyle w:val="FABodyCopy"/>
            </w:pPr>
            <w:r w:rsidRPr="007203A2">
              <w:t>Tires</w:t>
            </w:r>
          </w:p>
        </w:tc>
        <w:tc>
          <w:tcPr>
            <w:tcW w:w="1587" w:type="dxa"/>
          </w:tcPr>
          <w:p w14:paraId="0DE419D8" w14:textId="77777777" w:rsidR="00B92550" w:rsidRPr="007203A2" w:rsidRDefault="00B92550" w:rsidP="00B25815">
            <w:pPr>
              <w:pStyle w:val="FABodyCopy"/>
            </w:pPr>
          </w:p>
        </w:tc>
        <w:tc>
          <w:tcPr>
            <w:tcW w:w="1638" w:type="dxa"/>
          </w:tcPr>
          <w:p w14:paraId="02C0358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2D36A5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23A47391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76F23CDE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286A6898" w14:textId="77777777" w:rsidTr="00B25815">
        <w:tc>
          <w:tcPr>
            <w:tcW w:w="3544" w:type="dxa"/>
            <w:gridSpan w:val="2"/>
          </w:tcPr>
          <w:p w14:paraId="54ABAE4F" w14:textId="77777777" w:rsidR="00B92550" w:rsidRPr="00742D6E" w:rsidRDefault="00B92550" w:rsidP="00B25815">
            <w:pPr>
              <w:pStyle w:val="FABodyIndent1"/>
            </w:pPr>
            <w:r w:rsidRPr="00742D6E">
              <w:t xml:space="preserve">P225/65R17 BSW All-season </w:t>
            </w:r>
          </w:p>
        </w:tc>
        <w:tc>
          <w:tcPr>
            <w:tcW w:w="1638" w:type="dxa"/>
          </w:tcPr>
          <w:p w14:paraId="594AE21E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8D17570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  <w:tc>
          <w:tcPr>
            <w:tcW w:w="1628" w:type="dxa"/>
          </w:tcPr>
          <w:p w14:paraId="069309AE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51E71055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7203A2" w14:paraId="144B5414" w14:textId="77777777" w:rsidTr="00B25815">
        <w:tc>
          <w:tcPr>
            <w:tcW w:w="3544" w:type="dxa"/>
            <w:gridSpan w:val="2"/>
          </w:tcPr>
          <w:p w14:paraId="153B4F49" w14:textId="77777777" w:rsidR="00B92550" w:rsidRPr="00742D6E" w:rsidRDefault="00B92550" w:rsidP="00B25815">
            <w:pPr>
              <w:pStyle w:val="FABodyIndent1"/>
            </w:pPr>
            <w:r w:rsidRPr="00742D6E">
              <w:t>P245/65R17 OWL All-terrain</w:t>
            </w:r>
          </w:p>
        </w:tc>
        <w:tc>
          <w:tcPr>
            <w:tcW w:w="1638" w:type="dxa"/>
          </w:tcPr>
          <w:p w14:paraId="1F5D629D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5C9CD243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073B3B25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0658B603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6E455444" w14:textId="77777777" w:rsidTr="00B25815">
        <w:tc>
          <w:tcPr>
            <w:tcW w:w="3544" w:type="dxa"/>
            <w:gridSpan w:val="2"/>
          </w:tcPr>
          <w:p w14:paraId="28E54594" w14:textId="77777777" w:rsidR="00B92550" w:rsidRPr="00742D6E" w:rsidRDefault="00B92550" w:rsidP="00B25815">
            <w:pPr>
              <w:pStyle w:val="FABodyIndent1"/>
            </w:pPr>
            <w:r w:rsidRPr="003B2986">
              <w:t>225/60R18 BSW All-season</w:t>
            </w:r>
          </w:p>
        </w:tc>
        <w:tc>
          <w:tcPr>
            <w:tcW w:w="1638" w:type="dxa"/>
          </w:tcPr>
          <w:p w14:paraId="7EAB0F16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036EB469" w14:textId="77777777" w:rsidR="00B92550" w:rsidRDefault="00B92550" w:rsidP="00B25815">
            <w:pPr>
              <w:pStyle w:val="S-O-P"/>
            </w:pPr>
            <w:r>
              <w:t>O</w:t>
            </w:r>
          </w:p>
        </w:tc>
        <w:tc>
          <w:tcPr>
            <w:tcW w:w="1628" w:type="dxa"/>
          </w:tcPr>
          <w:p w14:paraId="490BC589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3A5E4BF" w14:textId="77777777" w:rsidR="00B92550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7203A2" w14:paraId="4B6391A2" w14:textId="77777777" w:rsidTr="00B25815">
        <w:tc>
          <w:tcPr>
            <w:tcW w:w="3544" w:type="dxa"/>
            <w:gridSpan w:val="2"/>
          </w:tcPr>
          <w:p w14:paraId="74BEAF95" w14:textId="77777777" w:rsidR="00B92550" w:rsidRPr="00742D6E" w:rsidRDefault="00B92550" w:rsidP="00B25815">
            <w:pPr>
              <w:pStyle w:val="FABodyIndent1"/>
            </w:pPr>
            <w:r w:rsidRPr="00742D6E">
              <w:t>Compact spare tire</w:t>
            </w:r>
          </w:p>
        </w:tc>
        <w:tc>
          <w:tcPr>
            <w:tcW w:w="1638" w:type="dxa"/>
          </w:tcPr>
          <w:p w14:paraId="5262E322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6B080DE" w14:textId="77777777" w:rsidR="00B92550" w:rsidRPr="007203A2" w:rsidRDefault="00B92550" w:rsidP="00B25815">
            <w:pPr>
              <w:pStyle w:val="S-O-P"/>
            </w:pPr>
            <w:r>
              <w:t>O</w:t>
            </w:r>
          </w:p>
        </w:tc>
        <w:tc>
          <w:tcPr>
            <w:tcW w:w="1628" w:type="dxa"/>
          </w:tcPr>
          <w:p w14:paraId="2C4CA59B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137A06CD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7203A2" w14:paraId="36E22FD5" w14:textId="77777777" w:rsidTr="00B25815">
        <w:tc>
          <w:tcPr>
            <w:tcW w:w="3544" w:type="dxa"/>
            <w:gridSpan w:val="2"/>
          </w:tcPr>
          <w:p w14:paraId="45D6BF4E" w14:textId="77777777" w:rsidR="00B92550" w:rsidRPr="00742D6E" w:rsidRDefault="00B92550" w:rsidP="00B25815">
            <w:pPr>
              <w:pStyle w:val="FABodyIndent1"/>
            </w:pPr>
            <w:r w:rsidRPr="00742D6E">
              <w:t>Full-size spare tire</w:t>
            </w:r>
          </w:p>
        </w:tc>
        <w:tc>
          <w:tcPr>
            <w:tcW w:w="1638" w:type="dxa"/>
          </w:tcPr>
          <w:p w14:paraId="5A75E9CD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78974ED6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5FB86120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F72EC5B" w14:textId="77777777" w:rsidR="00B92550" w:rsidRPr="007203A2" w:rsidRDefault="00B92550" w:rsidP="00B25815">
            <w:pPr>
              <w:pStyle w:val="S-O-P"/>
            </w:pPr>
            <w:r w:rsidRPr="007203A2">
              <w:t>S</w:t>
            </w:r>
          </w:p>
        </w:tc>
      </w:tr>
      <w:tr w:rsidR="00B92550" w:rsidRPr="007203A2" w14:paraId="78A7F672" w14:textId="77777777" w:rsidTr="00B25815">
        <w:tc>
          <w:tcPr>
            <w:tcW w:w="1957" w:type="dxa"/>
          </w:tcPr>
          <w:p w14:paraId="1E51D0E1" w14:textId="77777777" w:rsidR="00B92550" w:rsidRPr="007203A2" w:rsidRDefault="00B92550" w:rsidP="00B25815">
            <w:pPr>
              <w:pStyle w:val="FABodyCopy"/>
            </w:pPr>
            <w:r w:rsidRPr="007203A2">
              <w:t>Wheels</w:t>
            </w:r>
          </w:p>
        </w:tc>
        <w:tc>
          <w:tcPr>
            <w:tcW w:w="1587" w:type="dxa"/>
          </w:tcPr>
          <w:p w14:paraId="43C6FAB1" w14:textId="77777777" w:rsidR="00B92550" w:rsidRPr="007203A2" w:rsidRDefault="00B92550" w:rsidP="00B25815">
            <w:pPr>
              <w:pStyle w:val="FABodyCopy"/>
            </w:pPr>
          </w:p>
        </w:tc>
        <w:tc>
          <w:tcPr>
            <w:tcW w:w="1638" w:type="dxa"/>
          </w:tcPr>
          <w:p w14:paraId="438C1F8F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71A380D2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2891EA42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00D4A419" w14:textId="77777777" w:rsidR="00B92550" w:rsidRPr="007203A2" w:rsidRDefault="00B92550" w:rsidP="00B25815">
            <w:pPr>
              <w:pStyle w:val="S-O-P"/>
            </w:pPr>
          </w:p>
        </w:tc>
      </w:tr>
      <w:tr w:rsidR="00B92550" w:rsidRPr="007203A2" w14:paraId="7ACFE158" w14:textId="77777777" w:rsidTr="00B25815">
        <w:tc>
          <w:tcPr>
            <w:tcW w:w="3544" w:type="dxa"/>
            <w:gridSpan w:val="2"/>
          </w:tcPr>
          <w:p w14:paraId="5EA6696D" w14:textId="77777777" w:rsidR="00B92550" w:rsidRPr="00742D6E" w:rsidRDefault="00B92550" w:rsidP="00B25815">
            <w:pPr>
              <w:pStyle w:val="FABodyIndent1"/>
            </w:pPr>
            <w:r w:rsidRPr="00742D6E">
              <w:t xml:space="preserve">17-in. </w:t>
            </w:r>
            <w:r w:rsidRPr="00F62C38">
              <w:t xml:space="preserve">Gloss Black </w:t>
            </w:r>
            <w:r>
              <w:t>p</w:t>
            </w:r>
            <w:r w:rsidRPr="00F62C38">
              <w:t xml:space="preserve">ainted </w:t>
            </w:r>
            <w:r>
              <w:t>al</w:t>
            </w:r>
            <w:r w:rsidRPr="00F62C38">
              <w:t>uminum</w:t>
            </w:r>
          </w:p>
        </w:tc>
        <w:tc>
          <w:tcPr>
            <w:tcW w:w="1638" w:type="dxa"/>
          </w:tcPr>
          <w:p w14:paraId="31276346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4F1844C1" w14:textId="77777777" w:rsidR="00B92550" w:rsidRPr="007203A2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8" w:type="dxa"/>
          </w:tcPr>
          <w:p w14:paraId="71126F29" w14:textId="77777777" w:rsidR="00B92550" w:rsidRPr="007203A2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B3F69EF" w14:textId="77777777" w:rsidR="00B92550" w:rsidRPr="007203A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7203A2" w14:paraId="2452AE94" w14:textId="77777777" w:rsidTr="00B25815">
        <w:tc>
          <w:tcPr>
            <w:tcW w:w="3544" w:type="dxa"/>
            <w:gridSpan w:val="2"/>
          </w:tcPr>
          <w:p w14:paraId="1404DFFD" w14:textId="77777777" w:rsidR="00B92550" w:rsidRPr="006157E1" w:rsidRDefault="00B92550" w:rsidP="00B25815">
            <w:pPr>
              <w:pStyle w:val="FABodyIndent1"/>
            </w:pPr>
            <w:r w:rsidRPr="00F62C38">
              <w:t>17</w:t>
            </w:r>
            <w:r>
              <w:t xml:space="preserve">-in. </w:t>
            </w:r>
            <w:r w:rsidRPr="00F62C38">
              <w:t xml:space="preserve">Diamond Cut </w:t>
            </w:r>
            <w:r>
              <w:t>a</w:t>
            </w:r>
            <w:r w:rsidRPr="00F62C38">
              <w:t>luminum</w:t>
            </w:r>
          </w:p>
        </w:tc>
        <w:tc>
          <w:tcPr>
            <w:tcW w:w="1638" w:type="dxa"/>
          </w:tcPr>
          <w:p w14:paraId="1A11997F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303A5389" w14:textId="77777777" w:rsidR="00B92550" w:rsidRPr="006157E1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8" w:type="dxa"/>
          </w:tcPr>
          <w:p w14:paraId="48A383AA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43FEE2E1" w14:textId="77777777" w:rsidR="00B92550" w:rsidRPr="006157E1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7203A2" w14:paraId="32701B61" w14:textId="77777777" w:rsidTr="00B25815">
        <w:tc>
          <w:tcPr>
            <w:tcW w:w="3544" w:type="dxa"/>
            <w:gridSpan w:val="2"/>
          </w:tcPr>
          <w:p w14:paraId="13001944" w14:textId="77777777" w:rsidR="00B92550" w:rsidRPr="00F62C38" w:rsidRDefault="00B92550" w:rsidP="00B25815">
            <w:pPr>
              <w:pStyle w:val="FABodyIndent1"/>
            </w:pPr>
            <w:r>
              <w:t>18-in. Gloss Black aluminum</w:t>
            </w:r>
          </w:p>
        </w:tc>
        <w:tc>
          <w:tcPr>
            <w:tcW w:w="1638" w:type="dxa"/>
          </w:tcPr>
          <w:p w14:paraId="05D613B5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00BEBD9B" w14:textId="77777777" w:rsidR="00B92550" w:rsidRDefault="00B92550" w:rsidP="00B25815">
            <w:pPr>
              <w:pStyle w:val="S-O-P"/>
            </w:pPr>
            <w:r>
              <w:t>O</w:t>
            </w:r>
          </w:p>
        </w:tc>
        <w:tc>
          <w:tcPr>
            <w:tcW w:w="1628" w:type="dxa"/>
          </w:tcPr>
          <w:p w14:paraId="307C9549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677F148" w14:textId="77777777" w:rsidR="00B92550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7203A2" w14:paraId="5862960A" w14:textId="77777777" w:rsidTr="00B25815">
        <w:tc>
          <w:tcPr>
            <w:tcW w:w="3544" w:type="dxa"/>
            <w:gridSpan w:val="2"/>
          </w:tcPr>
          <w:p w14:paraId="11D72DA9" w14:textId="77777777" w:rsidR="00B92550" w:rsidRPr="007203A2" w:rsidRDefault="00B92550" w:rsidP="00B25815">
            <w:pPr>
              <w:pStyle w:val="FABodyCopy"/>
            </w:pPr>
            <w:r w:rsidRPr="007203A2">
              <w:t>Wiper System</w:t>
            </w:r>
          </w:p>
        </w:tc>
        <w:tc>
          <w:tcPr>
            <w:tcW w:w="1638" w:type="dxa"/>
          </w:tcPr>
          <w:p w14:paraId="06FF6292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0E753B08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42665A07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B989A41" w14:textId="77777777" w:rsidR="00B92550" w:rsidRPr="006157E1" w:rsidRDefault="00B92550" w:rsidP="00B25815">
            <w:pPr>
              <w:pStyle w:val="S-O-P"/>
            </w:pPr>
          </w:p>
        </w:tc>
      </w:tr>
      <w:tr w:rsidR="00B92550" w:rsidRPr="007203A2" w14:paraId="4469116E" w14:textId="77777777" w:rsidTr="00B25815">
        <w:tc>
          <w:tcPr>
            <w:tcW w:w="3544" w:type="dxa"/>
            <w:gridSpan w:val="2"/>
          </w:tcPr>
          <w:p w14:paraId="5922E329" w14:textId="77777777" w:rsidR="00B92550" w:rsidRPr="007203A2" w:rsidRDefault="00B92550" w:rsidP="00B25815">
            <w:pPr>
              <w:pStyle w:val="FABodyIndent1"/>
            </w:pPr>
            <w:r w:rsidRPr="007203A2">
              <w:t xml:space="preserve">Front, variable/intermittent </w:t>
            </w:r>
          </w:p>
        </w:tc>
        <w:tc>
          <w:tcPr>
            <w:tcW w:w="1638" w:type="dxa"/>
          </w:tcPr>
          <w:p w14:paraId="2A717A75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5E7396D2" w14:textId="77777777" w:rsidR="00B92550" w:rsidRPr="006157E1" w:rsidRDefault="00B92550" w:rsidP="00B25815">
            <w:pPr>
              <w:pStyle w:val="S-O-P"/>
            </w:pPr>
            <w:r w:rsidRPr="006157E1">
              <w:t>S</w:t>
            </w:r>
          </w:p>
        </w:tc>
        <w:tc>
          <w:tcPr>
            <w:tcW w:w="1628" w:type="dxa"/>
          </w:tcPr>
          <w:p w14:paraId="136DD899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781B250B" w14:textId="77777777" w:rsidR="00B92550" w:rsidRPr="006157E1" w:rsidRDefault="00B92550" w:rsidP="00B25815">
            <w:pPr>
              <w:pStyle w:val="S-O-P"/>
            </w:pPr>
            <w:r w:rsidRPr="006157E1">
              <w:t>S</w:t>
            </w:r>
          </w:p>
        </w:tc>
      </w:tr>
      <w:tr w:rsidR="00B92550" w:rsidRPr="007203A2" w14:paraId="79FD7624" w14:textId="77777777" w:rsidTr="00B25815">
        <w:tc>
          <w:tcPr>
            <w:tcW w:w="3544" w:type="dxa"/>
            <w:gridSpan w:val="2"/>
          </w:tcPr>
          <w:p w14:paraId="0DCE7B4F" w14:textId="77777777" w:rsidR="00B92550" w:rsidRPr="007203A2" w:rsidRDefault="00B92550" w:rsidP="00B25815">
            <w:pPr>
              <w:pStyle w:val="FABodyIndent1"/>
            </w:pPr>
            <w:r w:rsidRPr="007203A2">
              <w:t xml:space="preserve">Windshield wiper deicer </w:t>
            </w:r>
          </w:p>
        </w:tc>
        <w:tc>
          <w:tcPr>
            <w:tcW w:w="1638" w:type="dxa"/>
          </w:tcPr>
          <w:p w14:paraId="455D5114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7FC3BC4" w14:textId="77777777" w:rsidR="00B92550" w:rsidRPr="006157E1" w:rsidRDefault="00B92550" w:rsidP="00B25815">
            <w:pPr>
              <w:pStyle w:val="S-O-P"/>
            </w:pPr>
            <w:r w:rsidRPr="006157E1">
              <w:t>S</w:t>
            </w:r>
          </w:p>
        </w:tc>
        <w:tc>
          <w:tcPr>
            <w:tcW w:w="1628" w:type="dxa"/>
          </w:tcPr>
          <w:p w14:paraId="128D9D55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5DD97229" w14:textId="77777777" w:rsidR="00B92550" w:rsidRPr="006157E1" w:rsidRDefault="00B92550" w:rsidP="00B25815">
            <w:pPr>
              <w:pStyle w:val="S-O-P"/>
            </w:pPr>
            <w:r w:rsidRPr="006157E1">
              <w:t>S</w:t>
            </w:r>
          </w:p>
        </w:tc>
      </w:tr>
      <w:tr w:rsidR="00B92550" w:rsidRPr="007203A2" w14:paraId="4A7A359F" w14:textId="77777777" w:rsidTr="00B25815">
        <w:tc>
          <w:tcPr>
            <w:tcW w:w="3544" w:type="dxa"/>
            <w:gridSpan w:val="2"/>
          </w:tcPr>
          <w:p w14:paraId="0BAA4ED3" w14:textId="77777777" w:rsidR="00B92550" w:rsidRPr="007203A2" w:rsidRDefault="00B92550" w:rsidP="00B25815">
            <w:pPr>
              <w:pStyle w:val="FABodyCopy"/>
            </w:pPr>
            <w:r w:rsidRPr="007203A2">
              <w:t>Rain-sensing, automatic</w:t>
            </w:r>
          </w:p>
        </w:tc>
        <w:tc>
          <w:tcPr>
            <w:tcW w:w="1638" w:type="dxa"/>
          </w:tcPr>
          <w:p w14:paraId="1F9E9EFD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23461B71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28" w:type="dxa"/>
          </w:tcPr>
          <w:p w14:paraId="5397751F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74751381" w14:textId="77777777" w:rsidR="00B92550" w:rsidRPr="006157E1" w:rsidRDefault="00B92550" w:rsidP="00B25815">
            <w:pPr>
              <w:pStyle w:val="S-O-P"/>
            </w:pPr>
          </w:p>
        </w:tc>
      </w:tr>
      <w:tr w:rsidR="00B92550" w:rsidRPr="007203A2" w14:paraId="72D36B87" w14:textId="77777777" w:rsidTr="00B25815">
        <w:tc>
          <w:tcPr>
            <w:tcW w:w="3544" w:type="dxa"/>
            <w:gridSpan w:val="2"/>
          </w:tcPr>
          <w:p w14:paraId="4D67F50B" w14:textId="77777777" w:rsidR="00B92550" w:rsidRPr="006157E1" w:rsidRDefault="00B92550" w:rsidP="00B25815">
            <w:pPr>
              <w:pStyle w:val="FABodyIndent1"/>
            </w:pPr>
            <w:r w:rsidRPr="006157E1">
              <w:t xml:space="preserve">Front </w:t>
            </w:r>
          </w:p>
        </w:tc>
        <w:tc>
          <w:tcPr>
            <w:tcW w:w="1638" w:type="dxa"/>
          </w:tcPr>
          <w:p w14:paraId="2830907F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6A242862" w14:textId="77777777" w:rsidR="00B92550" w:rsidRPr="006157E1" w:rsidDel="00EA24D7" w:rsidRDefault="00B92550" w:rsidP="00B25815">
            <w:pPr>
              <w:pStyle w:val="S-O-P"/>
            </w:pPr>
            <w:r w:rsidRPr="006157E1">
              <w:t>S</w:t>
            </w:r>
          </w:p>
        </w:tc>
        <w:tc>
          <w:tcPr>
            <w:tcW w:w="1628" w:type="dxa"/>
          </w:tcPr>
          <w:p w14:paraId="082E260D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6D766A28" w14:textId="77777777" w:rsidR="00B92550" w:rsidRPr="006157E1" w:rsidRDefault="00B92550" w:rsidP="00B25815">
            <w:pPr>
              <w:pStyle w:val="S-O-P"/>
            </w:pPr>
            <w:r w:rsidRPr="006157E1">
              <w:t xml:space="preserve">S </w:t>
            </w:r>
          </w:p>
        </w:tc>
      </w:tr>
      <w:tr w:rsidR="00B92550" w:rsidRPr="007203A2" w14:paraId="3FFC9A0B" w14:textId="77777777" w:rsidTr="00B25815">
        <w:tc>
          <w:tcPr>
            <w:tcW w:w="3544" w:type="dxa"/>
            <w:gridSpan w:val="2"/>
          </w:tcPr>
          <w:p w14:paraId="33D10292" w14:textId="77777777" w:rsidR="00B92550" w:rsidRPr="006157E1" w:rsidRDefault="00B92550" w:rsidP="00B25815">
            <w:pPr>
              <w:pStyle w:val="FABodyIndent1"/>
            </w:pPr>
            <w:r w:rsidRPr="006157E1">
              <w:t xml:space="preserve">Rear, with washer </w:t>
            </w:r>
          </w:p>
        </w:tc>
        <w:tc>
          <w:tcPr>
            <w:tcW w:w="1638" w:type="dxa"/>
          </w:tcPr>
          <w:p w14:paraId="745C5D7F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30" w:type="dxa"/>
          </w:tcPr>
          <w:p w14:paraId="167BD5C3" w14:textId="77777777" w:rsidR="00B92550" w:rsidRPr="006157E1" w:rsidRDefault="00B92550" w:rsidP="00B25815">
            <w:pPr>
              <w:pStyle w:val="S-O-P"/>
            </w:pPr>
            <w:r w:rsidRPr="006157E1">
              <w:t>S</w:t>
            </w:r>
          </w:p>
        </w:tc>
        <w:tc>
          <w:tcPr>
            <w:tcW w:w="1628" w:type="dxa"/>
          </w:tcPr>
          <w:p w14:paraId="27C460CC" w14:textId="77777777" w:rsidR="00B92550" w:rsidRPr="006157E1" w:rsidRDefault="00B92550" w:rsidP="00B25815">
            <w:pPr>
              <w:pStyle w:val="S-O-P"/>
            </w:pPr>
          </w:p>
        </w:tc>
        <w:tc>
          <w:tcPr>
            <w:tcW w:w="1640" w:type="dxa"/>
          </w:tcPr>
          <w:p w14:paraId="33C24C79" w14:textId="77777777" w:rsidR="00B92550" w:rsidRPr="006157E1" w:rsidRDefault="00B92550" w:rsidP="00B25815">
            <w:pPr>
              <w:pStyle w:val="S-O-P"/>
            </w:pPr>
            <w:r w:rsidRPr="006157E1">
              <w:t>S</w:t>
            </w:r>
          </w:p>
        </w:tc>
      </w:tr>
    </w:tbl>
    <w:p w14:paraId="58AE7AE6" w14:textId="77777777" w:rsidR="00B92550" w:rsidRPr="001F41A2" w:rsidRDefault="00B92550" w:rsidP="00B92550">
      <w:pPr>
        <w:pStyle w:val="Heading3"/>
      </w:pPr>
      <w:r>
        <w:t>INTERIOR</w:t>
      </w:r>
    </w:p>
    <w:tbl>
      <w:tblPr>
        <w:tblStyle w:val="FATABLESTYLE"/>
        <w:tblW w:w="0" w:type="auto"/>
        <w:tblLook w:val="04A0" w:firstRow="1" w:lastRow="0" w:firstColumn="1" w:lastColumn="0" w:noHBand="0" w:noVBand="1"/>
      </w:tblPr>
      <w:tblGrid>
        <w:gridCol w:w="1957"/>
        <w:gridCol w:w="1618"/>
        <w:gridCol w:w="1625"/>
        <w:gridCol w:w="1626"/>
        <w:gridCol w:w="1627"/>
        <w:gridCol w:w="1627"/>
      </w:tblGrid>
      <w:tr w:rsidR="00B92550" w:rsidRPr="001F41A2" w14:paraId="241599DD" w14:textId="77777777" w:rsidTr="00B25815">
        <w:trPr>
          <w:tblHeader/>
        </w:trPr>
        <w:tc>
          <w:tcPr>
            <w:tcW w:w="1957" w:type="dxa"/>
          </w:tcPr>
          <w:p w14:paraId="38ADC0C4" w14:textId="77777777" w:rsidR="00B92550" w:rsidRPr="001F41A2" w:rsidRDefault="00B92550" w:rsidP="00B25815">
            <w:pPr>
              <w:pStyle w:val="Heading4"/>
              <w:outlineLvl w:val="3"/>
            </w:pPr>
            <w:r w:rsidRPr="001F41A2">
              <w:t>INTERIOR</w:t>
            </w:r>
          </w:p>
        </w:tc>
        <w:tc>
          <w:tcPr>
            <w:tcW w:w="1618" w:type="dxa"/>
          </w:tcPr>
          <w:p w14:paraId="7CC8F8AA" w14:textId="77777777" w:rsidR="00B92550" w:rsidRPr="001F41A2" w:rsidRDefault="00B92550" w:rsidP="00B25815">
            <w:pPr>
              <w:pStyle w:val="FABodyCopy"/>
            </w:pPr>
          </w:p>
        </w:tc>
        <w:tc>
          <w:tcPr>
            <w:tcW w:w="1625" w:type="dxa"/>
          </w:tcPr>
          <w:p w14:paraId="44F88D51" w14:textId="77777777" w:rsidR="00B92550" w:rsidRPr="001F41A2" w:rsidRDefault="00B92550" w:rsidP="00B25815">
            <w:pPr>
              <w:pStyle w:val="ModelSubhead"/>
            </w:pPr>
          </w:p>
        </w:tc>
        <w:tc>
          <w:tcPr>
            <w:tcW w:w="1626" w:type="dxa"/>
          </w:tcPr>
          <w:p w14:paraId="0E522423" w14:textId="77777777" w:rsidR="00B92550" w:rsidRPr="001F41A2" w:rsidRDefault="00B92550" w:rsidP="00B25815">
            <w:pPr>
              <w:pStyle w:val="ModelSubhead"/>
            </w:pPr>
            <w:r>
              <w:t>Altitude</w:t>
            </w:r>
            <w:r w:rsidRPr="001F41A2">
              <w:t xml:space="preserve"> LUX</w:t>
            </w:r>
            <w:r w:rsidRPr="001F41A2">
              <w:br/>
              <w:t>4x4</w:t>
            </w:r>
          </w:p>
        </w:tc>
        <w:tc>
          <w:tcPr>
            <w:tcW w:w="1627" w:type="dxa"/>
          </w:tcPr>
          <w:p w14:paraId="0040FFAD" w14:textId="77777777" w:rsidR="00B92550" w:rsidRPr="001F41A2" w:rsidRDefault="00B92550" w:rsidP="00B25815">
            <w:pPr>
              <w:pStyle w:val="ModelSubhead"/>
            </w:pPr>
          </w:p>
        </w:tc>
        <w:tc>
          <w:tcPr>
            <w:tcW w:w="1627" w:type="dxa"/>
          </w:tcPr>
          <w:p w14:paraId="589D42B9" w14:textId="77777777" w:rsidR="00B92550" w:rsidRPr="001F41A2" w:rsidRDefault="00B92550" w:rsidP="00B25815">
            <w:pPr>
              <w:pStyle w:val="ModelSubhead"/>
            </w:pPr>
            <w:r w:rsidRPr="001F41A2">
              <w:t>Trailhawk</w:t>
            </w:r>
            <w:r w:rsidRPr="001F41A2">
              <w:br/>
              <w:t>4x4</w:t>
            </w:r>
          </w:p>
        </w:tc>
      </w:tr>
      <w:tr w:rsidR="00B92550" w:rsidRPr="001F41A2" w14:paraId="0F5216F2" w14:textId="77777777" w:rsidTr="00B25815">
        <w:tc>
          <w:tcPr>
            <w:tcW w:w="3575" w:type="dxa"/>
            <w:gridSpan w:val="2"/>
          </w:tcPr>
          <w:p w14:paraId="6BBC6F4D" w14:textId="77777777" w:rsidR="00B92550" w:rsidRPr="001F41A2" w:rsidRDefault="00B92550" w:rsidP="00B25815">
            <w:pPr>
              <w:pStyle w:val="FABodyCopy"/>
            </w:pPr>
            <w:r w:rsidRPr="001F41A2">
              <w:t xml:space="preserve">7-in. multi-view, full-color TFT cluster display </w:t>
            </w:r>
          </w:p>
        </w:tc>
        <w:tc>
          <w:tcPr>
            <w:tcW w:w="1625" w:type="dxa"/>
          </w:tcPr>
          <w:p w14:paraId="3706C9C5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1A775A84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6FD84C86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57FC90F6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423F6CDC" w14:textId="77777777" w:rsidTr="00B25815">
        <w:tc>
          <w:tcPr>
            <w:tcW w:w="3575" w:type="dxa"/>
            <w:gridSpan w:val="2"/>
          </w:tcPr>
          <w:p w14:paraId="5B46F2C4" w14:textId="77777777" w:rsidR="00B92550" w:rsidRPr="001F41A2" w:rsidRDefault="00B92550" w:rsidP="00B25815">
            <w:pPr>
              <w:pStyle w:val="FABodyCopy"/>
            </w:pPr>
            <w:r w:rsidRPr="001F41A2">
              <w:lastRenderedPageBreak/>
              <w:t xml:space="preserve">Air conditioning </w:t>
            </w:r>
          </w:p>
        </w:tc>
        <w:tc>
          <w:tcPr>
            <w:tcW w:w="1625" w:type="dxa"/>
          </w:tcPr>
          <w:p w14:paraId="4BDC3387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59B19237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0C432F76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08806F6D" w14:textId="77777777" w:rsidR="00B92550" w:rsidRPr="001F41A2" w:rsidRDefault="00B92550" w:rsidP="00B25815">
            <w:pPr>
              <w:pStyle w:val="S-O-P"/>
            </w:pPr>
          </w:p>
        </w:tc>
      </w:tr>
      <w:tr w:rsidR="00B92550" w:rsidRPr="001F41A2" w14:paraId="4AD998B3" w14:textId="77777777" w:rsidTr="00B25815">
        <w:tc>
          <w:tcPr>
            <w:tcW w:w="3575" w:type="dxa"/>
            <w:gridSpan w:val="2"/>
          </w:tcPr>
          <w:p w14:paraId="163FF99C" w14:textId="77777777" w:rsidR="00B92550" w:rsidRPr="001F41A2" w:rsidRDefault="00B92550" w:rsidP="00B25815">
            <w:pPr>
              <w:pStyle w:val="FABodyIndent1"/>
            </w:pPr>
            <w:r w:rsidRPr="001F41A2">
              <w:t>Dual-zone automatic temperature control (includes humidity sensor and premium air filter)</w:t>
            </w:r>
          </w:p>
        </w:tc>
        <w:tc>
          <w:tcPr>
            <w:tcW w:w="1625" w:type="dxa"/>
          </w:tcPr>
          <w:p w14:paraId="2F57864D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4BC80D64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54B691DD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7B06B1A2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6E10AA18" w14:textId="77777777" w:rsidTr="00B25815">
        <w:tc>
          <w:tcPr>
            <w:tcW w:w="3575" w:type="dxa"/>
            <w:gridSpan w:val="2"/>
          </w:tcPr>
          <w:p w14:paraId="18C3E6D1" w14:textId="77777777" w:rsidR="00B92550" w:rsidRPr="001F41A2" w:rsidRDefault="00B92550" w:rsidP="00B25815">
            <w:pPr>
              <w:pStyle w:val="FABodyCopy"/>
            </w:pPr>
            <w:r w:rsidRPr="001F41A2">
              <w:t xml:space="preserve">Jeep Air System </w:t>
            </w:r>
          </w:p>
        </w:tc>
        <w:tc>
          <w:tcPr>
            <w:tcW w:w="1625" w:type="dxa"/>
          </w:tcPr>
          <w:p w14:paraId="2E7AA6F6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3263E656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3D884935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306D5989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4783EED6" w14:textId="77777777" w:rsidTr="00B25815">
        <w:tc>
          <w:tcPr>
            <w:tcW w:w="3575" w:type="dxa"/>
            <w:gridSpan w:val="2"/>
          </w:tcPr>
          <w:p w14:paraId="105A45F2" w14:textId="77777777" w:rsidR="00B92550" w:rsidRPr="001F41A2" w:rsidRDefault="00B92550" w:rsidP="00B25815">
            <w:pPr>
              <w:pStyle w:val="FABodyCopy"/>
            </w:pPr>
            <w:r w:rsidRPr="001F41A2">
              <w:t xml:space="preserve">Cargo area — includes eight cargo </w:t>
            </w:r>
            <w:r>
              <w:br/>
            </w:r>
            <w:r w:rsidRPr="001F41A2">
              <w:t>tie-down loops</w:t>
            </w:r>
          </w:p>
        </w:tc>
        <w:tc>
          <w:tcPr>
            <w:tcW w:w="1625" w:type="dxa"/>
          </w:tcPr>
          <w:p w14:paraId="723A05B1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36F93AA8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124C137B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0B93FE00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7148EF39" w14:textId="77777777" w:rsidTr="00B25815">
        <w:tc>
          <w:tcPr>
            <w:tcW w:w="3575" w:type="dxa"/>
            <w:gridSpan w:val="2"/>
          </w:tcPr>
          <w:p w14:paraId="2B6E615C" w14:textId="77777777" w:rsidR="00B92550" w:rsidRPr="001F41A2" w:rsidRDefault="00B92550" w:rsidP="00B25815">
            <w:pPr>
              <w:pStyle w:val="FABodyCopy"/>
            </w:pPr>
            <w:r w:rsidRPr="001F41A2">
              <w:t>Consoles</w:t>
            </w:r>
          </w:p>
        </w:tc>
        <w:tc>
          <w:tcPr>
            <w:tcW w:w="1625" w:type="dxa"/>
          </w:tcPr>
          <w:p w14:paraId="4499C330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59E1EE30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4B7B9AE7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5FF2663C" w14:textId="77777777" w:rsidR="00B92550" w:rsidRPr="001F41A2" w:rsidRDefault="00B92550" w:rsidP="00B25815">
            <w:pPr>
              <w:pStyle w:val="S-O-P"/>
            </w:pPr>
          </w:p>
        </w:tc>
      </w:tr>
      <w:tr w:rsidR="00B92550" w:rsidRPr="001F41A2" w14:paraId="3FD6A7AC" w14:textId="77777777" w:rsidTr="00B25815">
        <w:tc>
          <w:tcPr>
            <w:tcW w:w="3575" w:type="dxa"/>
            <w:gridSpan w:val="2"/>
          </w:tcPr>
          <w:p w14:paraId="160E5F56" w14:textId="77777777" w:rsidR="00B92550" w:rsidRPr="001F41A2" w:rsidRDefault="00B92550" w:rsidP="00B25815">
            <w:pPr>
              <w:pStyle w:val="FABodyIndent1"/>
            </w:pPr>
            <w:r w:rsidRPr="001F41A2">
              <w:t xml:space="preserve">Full-length, front floor </w:t>
            </w:r>
          </w:p>
        </w:tc>
        <w:tc>
          <w:tcPr>
            <w:tcW w:w="1625" w:type="dxa"/>
          </w:tcPr>
          <w:p w14:paraId="406C2302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0F87E97C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6C14E0C8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78005555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77E8DEF8" w14:textId="77777777" w:rsidTr="00B25815">
        <w:tc>
          <w:tcPr>
            <w:tcW w:w="3575" w:type="dxa"/>
            <w:gridSpan w:val="2"/>
          </w:tcPr>
          <w:p w14:paraId="28EB4CD3" w14:textId="0BC014E2" w:rsidR="00B92550" w:rsidRPr="001F41A2" w:rsidRDefault="00B92550" w:rsidP="00B25815">
            <w:pPr>
              <w:pStyle w:val="FABodyIndent1"/>
            </w:pPr>
            <w:r w:rsidRPr="001F41A2">
              <w:t xml:space="preserve">Overhead front with sunglasses </w:t>
            </w:r>
            <w:r>
              <w:br/>
            </w:r>
            <w:r w:rsidRPr="001F41A2">
              <w:t xml:space="preserve">storage bin </w:t>
            </w:r>
          </w:p>
        </w:tc>
        <w:tc>
          <w:tcPr>
            <w:tcW w:w="1625" w:type="dxa"/>
          </w:tcPr>
          <w:p w14:paraId="65EEFE3C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1C9C3DDC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30FDD047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142C05D8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6504E10F" w14:textId="77777777" w:rsidTr="00B25815">
        <w:tc>
          <w:tcPr>
            <w:tcW w:w="3575" w:type="dxa"/>
            <w:gridSpan w:val="2"/>
          </w:tcPr>
          <w:p w14:paraId="3BBED671" w14:textId="77777777" w:rsidR="00B92550" w:rsidRPr="001F41A2" w:rsidRDefault="00B92550" w:rsidP="00B25815">
            <w:pPr>
              <w:pStyle w:val="FABodyCopy"/>
            </w:pPr>
            <w:r w:rsidRPr="001F41A2">
              <w:t xml:space="preserve">Cup holders </w:t>
            </w:r>
          </w:p>
        </w:tc>
        <w:tc>
          <w:tcPr>
            <w:tcW w:w="1625" w:type="dxa"/>
          </w:tcPr>
          <w:p w14:paraId="23357AC1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55B2FF73" w14:textId="77777777" w:rsidR="00B92550" w:rsidRPr="006D7CB0" w:rsidRDefault="00B92550" w:rsidP="00B25815">
            <w:pPr>
              <w:pStyle w:val="S-O-P"/>
            </w:pPr>
            <w:r w:rsidRPr="006D7CB0">
              <w:t>S</w:t>
            </w:r>
          </w:p>
        </w:tc>
        <w:tc>
          <w:tcPr>
            <w:tcW w:w="1627" w:type="dxa"/>
          </w:tcPr>
          <w:p w14:paraId="4EFEC79A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1F3C3D35" w14:textId="77777777" w:rsidR="00B92550" w:rsidRPr="006D7CB0" w:rsidRDefault="00B92550" w:rsidP="00B25815">
            <w:pPr>
              <w:pStyle w:val="S-O-P"/>
            </w:pPr>
            <w:r w:rsidRPr="006D7CB0">
              <w:t>S</w:t>
            </w:r>
          </w:p>
        </w:tc>
      </w:tr>
      <w:tr w:rsidR="00B92550" w:rsidRPr="001F41A2" w14:paraId="3E108B24" w14:textId="77777777" w:rsidTr="00B25815">
        <w:tc>
          <w:tcPr>
            <w:tcW w:w="3575" w:type="dxa"/>
            <w:gridSpan w:val="2"/>
          </w:tcPr>
          <w:p w14:paraId="073AEF3E" w14:textId="77777777" w:rsidR="00B92550" w:rsidRPr="001F41A2" w:rsidRDefault="00B92550" w:rsidP="00B25815">
            <w:pPr>
              <w:pStyle w:val="FABodyCopy"/>
            </w:pPr>
            <w:r w:rsidRPr="001F41A2">
              <w:t xml:space="preserve">Deep-tint glass </w:t>
            </w:r>
          </w:p>
        </w:tc>
        <w:tc>
          <w:tcPr>
            <w:tcW w:w="1625" w:type="dxa"/>
          </w:tcPr>
          <w:p w14:paraId="7AF8DB7C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38092C91" w14:textId="77777777" w:rsidR="00B92550" w:rsidRPr="006D7CB0" w:rsidRDefault="00B92550" w:rsidP="00B25815">
            <w:pPr>
              <w:pStyle w:val="S-O-P"/>
            </w:pPr>
            <w:r w:rsidRPr="006D7CB0">
              <w:t>S</w:t>
            </w:r>
          </w:p>
        </w:tc>
        <w:tc>
          <w:tcPr>
            <w:tcW w:w="1627" w:type="dxa"/>
          </w:tcPr>
          <w:p w14:paraId="52FF8EB7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3112ECBB" w14:textId="77777777" w:rsidR="00B92550" w:rsidRPr="006D7CB0" w:rsidRDefault="00B92550" w:rsidP="00B25815">
            <w:pPr>
              <w:pStyle w:val="S-O-P"/>
            </w:pPr>
            <w:r w:rsidRPr="006D7CB0">
              <w:t>S</w:t>
            </w:r>
          </w:p>
        </w:tc>
      </w:tr>
      <w:tr w:rsidR="00B92550" w:rsidRPr="001F41A2" w14:paraId="33E27C4B" w14:textId="77777777" w:rsidTr="00B25815">
        <w:tc>
          <w:tcPr>
            <w:tcW w:w="3575" w:type="dxa"/>
            <w:gridSpan w:val="2"/>
          </w:tcPr>
          <w:p w14:paraId="1BB6A950" w14:textId="77777777" w:rsidR="00B92550" w:rsidRPr="0083398F" w:rsidRDefault="00B92550" w:rsidP="00B25815">
            <w:pPr>
              <w:pStyle w:val="FABodyCopy"/>
              <w:keepNext/>
              <w:widowControl/>
            </w:pPr>
            <w:r w:rsidRPr="0083398F">
              <w:t>Floor mats</w:t>
            </w:r>
          </w:p>
        </w:tc>
        <w:tc>
          <w:tcPr>
            <w:tcW w:w="1625" w:type="dxa"/>
          </w:tcPr>
          <w:p w14:paraId="498A359B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56376974" w14:textId="77777777" w:rsidR="00B92550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26D5616E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63078E14" w14:textId="77777777" w:rsidR="00B92550" w:rsidRPr="006D7CB0" w:rsidRDefault="00B92550" w:rsidP="00B25815">
            <w:pPr>
              <w:pStyle w:val="S-O-P"/>
            </w:pPr>
          </w:p>
        </w:tc>
      </w:tr>
      <w:tr w:rsidR="00B92550" w:rsidRPr="001F41A2" w14:paraId="1280ED12" w14:textId="77777777" w:rsidTr="00B25815">
        <w:tc>
          <w:tcPr>
            <w:tcW w:w="3575" w:type="dxa"/>
            <w:gridSpan w:val="2"/>
          </w:tcPr>
          <w:p w14:paraId="12C719B9" w14:textId="77777777" w:rsidR="00B92550" w:rsidRPr="0083398F" w:rsidRDefault="00B92550" w:rsidP="00B25815">
            <w:pPr>
              <w:pStyle w:val="FABodyIndent1"/>
            </w:pPr>
            <w:r w:rsidRPr="0083398F">
              <w:t>Carpet</w:t>
            </w:r>
          </w:p>
        </w:tc>
        <w:tc>
          <w:tcPr>
            <w:tcW w:w="1625" w:type="dxa"/>
          </w:tcPr>
          <w:p w14:paraId="7B3284D4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5C1EA2D0" w14:textId="77777777" w:rsidR="00B92550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7" w:type="dxa"/>
          </w:tcPr>
          <w:p w14:paraId="1E58F1B0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553CA489" w14:textId="77777777" w:rsidR="00B92550" w:rsidRPr="006D7CB0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1F41A2" w14:paraId="60148313" w14:textId="77777777" w:rsidTr="00B25815">
        <w:tc>
          <w:tcPr>
            <w:tcW w:w="3575" w:type="dxa"/>
            <w:gridSpan w:val="2"/>
          </w:tcPr>
          <w:p w14:paraId="77138215" w14:textId="77777777" w:rsidR="00B92550" w:rsidRPr="0083398F" w:rsidRDefault="00B92550" w:rsidP="00B25815">
            <w:pPr>
              <w:pStyle w:val="FABodyIndent1"/>
            </w:pPr>
            <w:r w:rsidRPr="0083398F">
              <w:t xml:space="preserve">All-weather </w:t>
            </w:r>
          </w:p>
        </w:tc>
        <w:tc>
          <w:tcPr>
            <w:tcW w:w="1625" w:type="dxa"/>
          </w:tcPr>
          <w:p w14:paraId="427268D3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3A2C309B" w14:textId="77777777" w:rsidR="00B92550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7" w:type="dxa"/>
          </w:tcPr>
          <w:p w14:paraId="4C518EDD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6FE284FB" w14:textId="77777777" w:rsidR="00B92550" w:rsidRPr="006D7CB0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1F41A2" w14:paraId="5BE94D69" w14:textId="77777777" w:rsidTr="00B25815">
        <w:tc>
          <w:tcPr>
            <w:tcW w:w="3575" w:type="dxa"/>
            <w:gridSpan w:val="2"/>
          </w:tcPr>
          <w:p w14:paraId="0DF54D57" w14:textId="77777777" w:rsidR="00B92550" w:rsidRPr="001F41A2" w:rsidRDefault="00B92550" w:rsidP="00B25815">
            <w:pPr>
              <w:pStyle w:val="FABodyCopy"/>
              <w:keepNext/>
              <w:widowControl/>
            </w:pPr>
            <w:r w:rsidRPr="004A4D7B">
              <w:t xml:space="preserve">Memory system — presets for radio stations, driver’s seat and mirrors (packaged with Elite Group </w:t>
            </w:r>
            <w:r>
              <w:t xml:space="preserve">on </w:t>
            </w:r>
            <w:r w:rsidRPr="004A4D7B">
              <w:t>Altitude LUX and Premium Leather Package on Trailhawk)</w:t>
            </w:r>
          </w:p>
        </w:tc>
        <w:tc>
          <w:tcPr>
            <w:tcW w:w="1625" w:type="dxa"/>
          </w:tcPr>
          <w:p w14:paraId="16A4C97E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4AD293CE" w14:textId="77777777" w:rsidR="00B92550" w:rsidRPr="006D7CB0" w:rsidRDefault="00B92550" w:rsidP="00B25815">
            <w:pPr>
              <w:pStyle w:val="S-O-P"/>
            </w:pPr>
            <w:r>
              <w:t>P</w:t>
            </w:r>
          </w:p>
        </w:tc>
        <w:tc>
          <w:tcPr>
            <w:tcW w:w="1627" w:type="dxa"/>
          </w:tcPr>
          <w:p w14:paraId="0B7D260C" w14:textId="77777777" w:rsidR="00B92550" w:rsidRPr="006D7CB0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5B295687" w14:textId="77777777" w:rsidR="00B92550" w:rsidRPr="006D7CB0" w:rsidRDefault="00B92550" w:rsidP="00B25815">
            <w:pPr>
              <w:pStyle w:val="S-O-P"/>
            </w:pPr>
            <w:r w:rsidRPr="006D7CB0">
              <w:t xml:space="preserve">P </w:t>
            </w:r>
          </w:p>
        </w:tc>
      </w:tr>
      <w:tr w:rsidR="00B92550" w:rsidRPr="001F41A2" w14:paraId="4772F50A" w14:textId="77777777" w:rsidTr="00B25815">
        <w:tc>
          <w:tcPr>
            <w:tcW w:w="3575" w:type="dxa"/>
            <w:gridSpan w:val="2"/>
          </w:tcPr>
          <w:p w14:paraId="204BA337" w14:textId="77777777" w:rsidR="00B92550" w:rsidRPr="001F41A2" w:rsidRDefault="00B92550" w:rsidP="00B25815">
            <w:pPr>
              <w:pStyle w:val="FABodyCopy"/>
            </w:pPr>
            <w:r w:rsidRPr="001F41A2">
              <w:t>Mirrors</w:t>
            </w:r>
          </w:p>
        </w:tc>
        <w:tc>
          <w:tcPr>
            <w:tcW w:w="1625" w:type="dxa"/>
          </w:tcPr>
          <w:p w14:paraId="10C1484E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61FF8B36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238C7D45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5FAE940F" w14:textId="77777777" w:rsidR="00B92550" w:rsidRPr="001F41A2" w:rsidRDefault="00B92550" w:rsidP="00B25815">
            <w:pPr>
              <w:pStyle w:val="S-O-P"/>
            </w:pPr>
          </w:p>
        </w:tc>
      </w:tr>
      <w:tr w:rsidR="00B92550" w:rsidRPr="001F41A2" w14:paraId="51FAB56F" w14:textId="77777777" w:rsidTr="00B25815">
        <w:tc>
          <w:tcPr>
            <w:tcW w:w="3575" w:type="dxa"/>
            <w:gridSpan w:val="2"/>
          </w:tcPr>
          <w:p w14:paraId="202F6890" w14:textId="77777777" w:rsidR="00B92550" w:rsidRPr="006D7CB0" w:rsidRDefault="00B92550" w:rsidP="00B25815">
            <w:pPr>
              <w:pStyle w:val="FABodyIndent1"/>
            </w:pPr>
            <w:r w:rsidRPr="006D7CB0">
              <w:t xml:space="preserve">Rearview, auto-dimming </w:t>
            </w:r>
          </w:p>
        </w:tc>
        <w:tc>
          <w:tcPr>
            <w:tcW w:w="1625" w:type="dxa"/>
          </w:tcPr>
          <w:p w14:paraId="55CB0D51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69CAAE52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1F8E6E16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362203DB" w14:textId="77777777" w:rsidR="00B92550" w:rsidRPr="001F41A2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1F41A2" w14:paraId="053B097D" w14:textId="77777777" w:rsidTr="00B25815">
        <w:tc>
          <w:tcPr>
            <w:tcW w:w="3575" w:type="dxa"/>
            <w:gridSpan w:val="2"/>
          </w:tcPr>
          <w:p w14:paraId="1A0F4B1A" w14:textId="77777777" w:rsidR="00B92550" w:rsidRPr="001F41A2" w:rsidRDefault="00B92550" w:rsidP="00B25815">
            <w:pPr>
              <w:pStyle w:val="FABodyCopy"/>
            </w:pPr>
            <w:r w:rsidRPr="00D5183E">
              <w:t>Seats</w:t>
            </w:r>
          </w:p>
        </w:tc>
        <w:tc>
          <w:tcPr>
            <w:tcW w:w="1625" w:type="dxa"/>
          </w:tcPr>
          <w:p w14:paraId="57C0EDE0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1F728484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07528324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037D9EA0" w14:textId="77777777" w:rsidR="00B92550" w:rsidRPr="001F41A2" w:rsidRDefault="00B92550" w:rsidP="00B25815">
            <w:pPr>
              <w:pStyle w:val="S-O-P"/>
            </w:pPr>
          </w:p>
        </w:tc>
      </w:tr>
      <w:tr w:rsidR="00B92550" w:rsidRPr="001F41A2" w14:paraId="2D95BD6F" w14:textId="77777777" w:rsidTr="00B25815">
        <w:tc>
          <w:tcPr>
            <w:tcW w:w="3575" w:type="dxa"/>
            <w:gridSpan w:val="2"/>
          </w:tcPr>
          <w:p w14:paraId="44E7BE13" w14:textId="77777777" w:rsidR="00B92550" w:rsidRPr="009D79C0" w:rsidRDefault="00B92550" w:rsidP="00B25815">
            <w:pPr>
              <w:pStyle w:val="FABodyIndent1"/>
            </w:pPr>
            <w:r w:rsidRPr="009D79C0">
              <w:t>Cloth bucket seats</w:t>
            </w:r>
            <w:r>
              <w:t xml:space="preserve"> with topographic i</w:t>
            </w:r>
            <w:r w:rsidRPr="00D5183E">
              <w:t>nsert</w:t>
            </w:r>
          </w:p>
        </w:tc>
        <w:tc>
          <w:tcPr>
            <w:tcW w:w="1625" w:type="dxa"/>
          </w:tcPr>
          <w:p w14:paraId="0973CB8D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3A54A23C" w14:textId="77777777" w:rsidR="00B92550" w:rsidRPr="001F41A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7" w:type="dxa"/>
          </w:tcPr>
          <w:p w14:paraId="5BE0B29C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5630EA34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079EAF50" w14:textId="77777777" w:rsidTr="00B25815">
        <w:tc>
          <w:tcPr>
            <w:tcW w:w="3575" w:type="dxa"/>
            <w:gridSpan w:val="2"/>
          </w:tcPr>
          <w:p w14:paraId="64911E6B" w14:textId="77777777" w:rsidR="00B92550" w:rsidRPr="009D79C0" w:rsidRDefault="00B92550" w:rsidP="00B25815">
            <w:pPr>
              <w:pStyle w:val="FABodyIndent1"/>
            </w:pPr>
            <w:r w:rsidRPr="009D79C0">
              <w:t xml:space="preserve">Leather-trimmed seating with Nappa leather seat inserts and bolsters </w:t>
            </w:r>
          </w:p>
        </w:tc>
        <w:tc>
          <w:tcPr>
            <w:tcW w:w="1625" w:type="dxa"/>
          </w:tcPr>
          <w:p w14:paraId="2E48D992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3BCF82B1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22D5932C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767BD4C6" w14:textId="77777777" w:rsidR="00B92550" w:rsidRPr="001F41A2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1F41A2" w14:paraId="2FCC3A46" w14:textId="77777777" w:rsidTr="00B25815">
        <w:tc>
          <w:tcPr>
            <w:tcW w:w="3575" w:type="dxa"/>
            <w:gridSpan w:val="2"/>
          </w:tcPr>
          <w:p w14:paraId="6DB83B72" w14:textId="77777777" w:rsidR="00B92550" w:rsidRPr="009D79C0" w:rsidRDefault="00B92550" w:rsidP="00B25815">
            <w:pPr>
              <w:pStyle w:val="FABodyIndent1"/>
            </w:pPr>
            <w:r w:rsidRPr="00F3047E">
              <w:t>Premium leather-trimmed seating with ventilated Nappa leather (</w:t>
            </w:r>
            <w:r>
              <w:t>included with</w:t>
            </w:r>
            <w:r w:rsidRPr="00F3047E">
              <w:t xml:space="preserve"> Premium Leather Group on Trailhawk)</w:t>
            </w:r>
          </w:p>
        </w:tc>
        <w:tc>
          <w:tcPr>
            <w:tcW w:w="1625" w:type="dxa"/>
          </w:tcPr>
          <w:p w14:paraId="4FCD64C5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159FCA30" w14:textId="77777777" w:rsidR="00B92550" w:rsidRPr="001F41A2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627" w:type="dxa"/>
          </w:tcPr>
          <w:p w14:paraId="2E1C4724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0DE1F04C" w14:textId="77777777" w:rsidR="00B92550" w:rsidRPr="001F41A2" w:rsidRDefault="00B92550" w:rsidP="00B25815">
            <w:pPr>
              <w:pStyle w:val="S-O-P"/>
            </w:pPr>
            <w:r w:rsidRPr="001F41A2">
              <w:t>P</w:t>
            </w:r>
          </w:p>
        </w:tc>
      </w:tr>
      <w:tr w:rsidR="00B92550" w:rsidRPr="001F41A2" w14:paraId="7E5FE8DE" w14:textId="77777777" w:rsidTr="00B25815">
        <w:tc>
          <w:tcPr>
            <w:tcW w:w="3575" w:type="dxa"/>
            <w:gridSpan w:val="2"/>
          </w:tcPr>
          <w:p w14:paraId="48E45EC7" w14:textId="77777777" w:rsidR="00B92550" w:rsidRPr="001F41A2" w:rsidRDefault="00B92550" w:rsidP="00B25815">
            <w:pPr>
              <w:pStyle w:val="FABodyCopy"/>
            </w:pPr>
            <w:r w:rsidRPr="00AB15B4">
              <w:t>Seats, Front</w:t>
            </w:r>
          </w:p>
        </w:tc>
        <w:tc>
          <w:tcPr>
            <w:tcW w:w="1625" w:type="dxa"/>
          </w:tcPr>
          <w:p w14:paraId="7C14DFD7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47DC3C5B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670455A2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2C561B3E" w14:textId="77777777" w:rsidR="00B92550" w:rsidRPr="001F41A2" w:rsidRDefault="00B92550" w:rsidP="00B25815">
            <w:pPr>
              <w:pStyle w:val="S-O-P"/>
            </w:pPr>
          </w:p>
        </w:tc>
      </w:tr>
      <w:tr w:rsidR="00B92550" w:rsidRPr="001F41A2" w14:paraId="1EB3C960" w14:textId="77777777" w:rsidTr="00B25815">
        <w:tc>
          <w:tcPr>
            <w:tcW w:w="3575" w:type="dxa"/>
            <w:gridSpan w:val="2"/>
          </w:tcPr>
          <w:p w14:paraId="40759A90" w14:textId="77777777" w:rsidR="00B92550" w:rsidRPr="009D79C0" w:rsidRDefault="00B92550" w:rsidP="00B25815">
            <w:pPr>
              <w:pStyle w:val="FABodyIndent1"/>
            </w:pPr>
            <w:r w:rsidRPr="009D79C0">
              <w:t xml:space="preserve">Heated </w:t>
            </w:r>
          </w:p>
        </w:tc>
        <w:tc>
          <w:tcPr>
            <w:tcW w:w="1625" w:type="dxa"/>
          </w:tcPr>
          <w:p w14:paraId="7AB76159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681E87C5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764B74E4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47D05759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57ABEC0A" w14:textId="77777777" w:rsidTr="00B25815">
        <w:tc>
          <w:tcPr>
            <w:tcW w:w="3575" w:type="dxa"/>
            <w:gridSpan w:val="2"/>
          </w:tcPr>
          <w:p w14:paraId="72412BC2" w14:textId="77777777" w:rsidR="00B92550" w:rsidRPr="009D79C0" w:rsidRDefault="00B92550" w:rsidP="00B25815">
            <w:pPr>
              <w:pStyle w:val="FABodyIndent1"/>
            </w:pPr>
            <w:r w:rsidRPr="00C55630">
              <w:lastRenderedPageBreak/>
              <w:t xml:space="preserve">Power </w:t>
            </w:r>
            <w:r>
              <w:t>eight</w:t>
            </w:r>
            <w:r w:rsidRPr="00C55630">
              <w:t xml:space="preserve">-way </w:t>
            </w:r>
            <w:r>
              <w:t>d</w:t>
            </w:r>
            <w:r w:rsidRPr="00C55630">
              <w:t>river/</w:t>
            </w:r>
            <w:r>
              <w:t>p</w:t>
            </w:r>
            <w:r w:rsidRPr="00C55630">
              <w:t>ass</w:t>
            </w:r>
            <w:r>
              <w:t>enger</w:t>
            </w:r>
            <w:r w:rsidRPr="00C55630">
              <w:t xml:space="preserve"> </w:t>
            </w:r>
            <w:r>
              <w:t>s</w:t>
            </w:r>
            <w:r w:rsidRPr="00C55630">
              <w:t xml:space="preserve">eat with </w:t>
            </w:r>
            <w:r>
              <w:t>two</w:t>
            </w:r>
            <w:r w:rsidRPr="00C55630">
              <w:t xml:space="preserve">-way </w:t>
            </w:r>
            <w:r w:rsidRPr="009D79C0">
              <w:t>lumbar adjuster</w:t>
            </w:r>
            <w:r>
              <w:t xml:space="preserve"> </w:t>
            </w:r>
            <w:r w:rsidRPr="00F3047E">
              <w:t>(</w:t>
            </w:r>
            <w:r>
              <w:t>included with</w:t>
            </w:r>
            <w:r w:rsidRPr="00F3047E">
              <w:t xml:space="preserve"> Premium Leather Group on Trailhawk)</w:t>
            </w:r>
            <w:r>
              <w:t xml:space="preserve"> </w:t>
            </w:r>
          </w:p>
        </w:tc>
        <w:tc>
          <w:tcPr>
            <w:tcW w:w="1625" w:type="dxa"/>
          </w:tcPr>
          <w:p w14:paraId="4938A10B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1C870EAC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044A90A3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3B9B80E0" w14:textId="77777777" w:rsidR="00B92550" w:rsidRPr="001F41A2" w:rsidRDefault="00B92550" w:rsidP="00B25815">
            <w:pPr>
              <w:pStyle w:val="S-O-P"/>
            </w:pPr>
            <w:r>
              <w:t>P</w:t>
            </w:r>
          </w:p>
        </w:tc>
      </w:tr>
      <w:tr w:rsidR="00B92550" w:rsidRPr="001F41A2" w14:paraId="3C36B20F" w14:textId="77777777" w:rsidTr="00B25815">
        <w:tc>
          <w:tcPr>
            <w:tcW w:w="3575" w:type="dxa"/>
            <w:gridSpan w:val="2"/>
          </w:tcPr>
          <w:p w14:paraId="798B0D3A" w14:textId="77777777" w:rsidR="00B92550" w:rsidRPr="001F41A2" w:rsidRDefault="00B92550" w:rsidP="00B25815">
            <w:pPr>
              <w:pStyle w:val="FABodyCopy"/>
            </w:pPr>
            <w:r w:rsidRPr="001F41A2">
              <w:t xml:space="preserve">Seats, rear — 60/40 folding </w:t>
            </w:r>
          </w:p>
        </w:tc>
        <w:tc>
          <w:tcPr>
            <w:tcW w:w="1625" w:type="dxa"/>
          </w:tcPr>
          <w:p w14:paraId="668762DA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72E83DE7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529BB8A9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3B07FB0B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04E80188" w14:textId="77777777" w:rsidTr="00B25815">
        <w:tc>
          <w:tcPr>
            <w:tcW w:w="3575" w:type="dxa"/>
            <w:gridSpan w:val="2"/>
          </w:tcPr>
          <w:p w14:paraId="1959B3DB" w14:textId="77777777" w:rsidR="00B92550" w:rsidRPr="009D79C0" w:rsidRDefault="00B92550" w:rsidP="00B25815">
            <w:pPr>
              <w:pStyle w:val="FABodyCopy"/>
            </w:pPr>
            <w:r w:rsidRPr="009D79C0">
              <w:t>Steering Wheel</w:t>
            </w:r>
          </w:p>
        </w:tc>
        <w:tc>
          <w:tcPr>
            <w:tcW w:w="1625" w:type="dxa"/>
          </w:tcPr>
          <w:p w14:paraId="21559A33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6C094E7F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3C155247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19023640" w14:textId="77777777" w:rsidR="00B92550" w:rsidRPr="001F41A2" w:rsidRDefault="00B92550" w:rsidP="00B25815">
            <w:pPr>
              <w:pStyle w:val="S-O-P"/>
            </w:pPr>
          </w:p>
        </w:tc>
      </w:tr>
      <w:tr w:rsidR="00B92550" w:rsidRPr="001F41A2" w14:paraId="58065589" w14:textId="77777777" w:rsidTr="00B25815">
        <w:tc>
          <w:tcPr>
            <w:tcW w:w="3575" w:type="dxa"/>
            <w:gridSpan w:val="2"/>
          </w:tcPr>
          <w:p w14:paraId="538F6E6F" w14:textId="77777777" w:rsidR="00B92550" w:rsidRPr="009D79C0" w:rsidRDefault="00B92550" w:rsidP="00B25815">
            <w:pPr>
              <w:pStyle w:val="FABodyIndent1"/>
            </w:pPr>
            <w:r w:rsidRPr="009D79C0">
              <w:t xml:space="preserve">Tilt/telescoping steering column </w:t>
            </w:r>
          </w:p>
        </w:tc>
        <w:tc>
          <w:tcPr>
            <w:tcW w:w="1625" w:type="dxa"/>
          </w:tcPr>
          <w:p w14:paraId="408C82B9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697FCA59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66829BAF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3B9B833C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4CDFD26C" w14:textId="77777777" w:rsidTr="00B25815">
        <w:tc>
          <w:tcPr>
            <w:tcW w:w="3575" w:type="dxa"/>
            <w:gridSpan w:val="2"/>
          </w:tcPr>
          <w:p w14:paraId="060C4037" w14:textId="77777777" w:rsidR="00B92550" w:rsidRPr="009D79C0" w:rsidRDefault="00B92550" w:rsidP="00B25815">
            <w:pPr>
              <w:pStyle w:val="FABodyIndent1"/>
            </w:pPr>
            <w:r w:rsidRPr="009D79C0">
              <w:t>Premium-wrapped steering wheel</w:t>
            </w:r>
          </w:p>
        </w:tc>
        <w:tc>
          <w:tcPr>
            <w:tcW w:w="1625" w:type="dxa"/>
          </w:tcPr>
          <w:p w14:paraId="1F08307C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1838C8DC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557E6228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6C88883F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  <w:tr w:rsidR="00B92550" w:rsidRPr="001F41A2" w14:paraId="54818E73" w14:textId="77777777" w:rsidTr="00B25815">
        <w:tc>
          <w:tcPr>
            <w:tcW w:w="1957" w:type="dxa"/>
          </w:tcPr>
          <w:p w14:paraId="419844B0" w14:textId="77777777" w:rsidR="00B92550" w:rsidRPr="009D79C0" w:rsidRDefault="00B92550" w:rsidP="00B25815">
            <w:pPr>
              <w:pStyle w:val="FABodyIndent1"/>
            </w:pPr>
            <w:r w:rsidRPr="009D79C0">
              <w:t xml:space="preserve">Heated </w:t>
            </w:r>
          </w:p>
        </w:tc>
        <w:tc>
          <w:tcPr>
            <w:tcW w:w="1618" w:type="dxa"/>
          </w:tcPr>
          <w:p w14:paraId="098FEA69" w14:textId="77777777" w:rsidR="00B92550" w:rsidRPr="001F41A2" w:rsidRDefault="00B92550" w:rsidP="00B25815">
            <w:pPr>
              <w:pStyle w:val="FABodyCopy"/>
            </w:pPr>
          </w:p>
        </w:tc>
        <w:tc>
          <w:tcPr>
            <w:tcW w:w="1625" w:type="dxa"/>
          </w:tcPr>
          <w:p w14:paraId="712062C8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6" w:type="dxa"/>
          </w:tcPr>
          <w:p w14:paraId="027A8C0B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  <w:tc>
          <w:tcPr>
            <w:tcW w:w="1627" w:type="dxa"/>
          </w:tcPr>
          <w:p w14:paraId="325B3F5D" w14:textId="77777777" w:rsidR="00B92550" w:rsidRPr="001F41A2" w:rsidRDefault="00B92550" w:rsidP="00B25815">
            <w:pPr>
              <w:pStyle w:val="S-O-P"/>
            </w:pPr>
          </w:p>
        </w:tc>
        <w:tc>
          <w:tcPr>
            <w:tcW w:w="1627" w:type="dxa"/>
          </w:tcPr>
          <w:p w14:paraId="719AA38F" w14:textId="77777777" w:rsidR="00B92550" w:rsidRPr="001F41A2" w:rsidRDefault="00B92550" w:rsidP="00B25815">
            <w:pPr>
              <w:pStyle w:val="S-O-P"/>
            </w:pPr>
            <w:r w:rsidRPr="001F41A2">
              <w:t>S</w:t>
            </w:r>
          </w:p>
        </w:tc>
      </w:tr>
    </w:tbl>
    <w:p w14:paraId="0942A207" w14:textId="77777777" w:rsidR="00B92550" w:rsidRPr="00512563" w:rsidRDefault="00B92550" w:rsidP="00B92550">
      <w:pPr>
        <w:pStyle w:val="Heading3"/>
        <w:keepNext/>
        <w:widowControl/>
      </w:pPr>
      <w:r w:rsidRPr="00512563">
        <w:t>UCONNECT / MULTIMEDIA</w:t>
      </w:r>
    </w:p>
    <w:tbl>
      <w:tblPr>
        <w:tblStyle w:val="FATABLESTYLE"/>
        <w:tblW w:w="0" w:type="auto"/>
        <w:tblLook w:val="04A0" w:firstRow="1" w:lastRow="0" w:firstColumn="1" w:lastColumn="0" w:noHBand="0" w:noVBand="1"/>
      </w:tblPr>
      <w:tblGrid>
        <w:gridCol w:w="3554"/>
        <w:gridCol w:w="1634"/>
        <w:gridCol w:w="1625"/>
        <w:gridCol w:w="1622"/>
        <w:gridCol w:w="1645"/>
      </w:tblGrid>
      <w:tr w:rsidR="00B92550" w:rsidRPr="00512563" w14:paraId="457C16E8" w14:textId="77777777" w:rsidTr="00B92550">
        <w:trPr>
          <w:tblHeader/>
        </w:trPr>
        <w:tc>
          <w:tcPr>
            <w:tcW w:w="3554" w:type="dxa"/>
          </w:tcPr>
          <w:p w14:paraId="5C4EAE9F" w14:textId="77777777" w:rsidR="00B92550" w:rsidRPr="00512563" w:rsidRDefault="00B92550" w:rsidP="00B25815">
            <w:pPr>
              <w:pStyle w:val="Heading4"/>
              <w:outlineLvl w:val="3"/>
            </w:pPr>
            <w:r w:rsidRPr="00512563">
              <w:t>UCONNECT / MULTIMEDIA</w:t>
            </w:r>
          </w:p>
        </w:tc>
        <w:tc>
          <w:tcPr>
            <w:tcW w:w="1634" w:type="dxa"/>
          </w:tcPr>
          <w:p w14:paraId="518DFFEC" w14:textId="77777777" w:rsidR="00B92550" w:rsidRPr="00512563" w:rsidRDefault="00B92550" w:rsidP="00B25815">
            <w:pPr>
              <w:pStyle w:val="ModelSubhead"/>
              <w:keepNext/>
              <w:widowControl/>
            </w:pPr>
          </w:p>
        </w:tc>
        <w:tc>
          <w:tcPr>
            <w:tcW w:w="1625" w:type="dxa"/>
          </w:tcPr>
          <w:p w14:paraId="4F9FEBBB" w14:textId="77777777" w:rsidR="00B92550" w:rsidRPr="00512563" w:rsidRDefault="00B92550" w:rsidP="00B25815">
            <w:pPr>
              <w:pStyle w:val="ModelSubhead"/>
              <w:keepNext/>
              <w:widowControl/>
            </w:pPr>
            <w:r>
              <w:t>Altitude</w:t>
            </w:r>
            <w:r w:rsidRPr="00512563">
              <w:t xml:space="preserve"> LUX</w:t>
            </w:r>
            <w:r w:rsidRPr="00512563">
              <w:br/>
              <w:t>4x4</w:t>
            </w:r>
          </w:p>
        </w:tc>
        <w:tc>
          <w:tcPr>
            <w:tcW w:w="1622" w:type="dxa"/>
          </w:tcPr>
          <w:p w14:paraId="45234D75" w14:textId="77777777" w:rsidR="00B92550" w:rsidRPr="00512563" w:rsidRDefault="00B92550" w:rsidP="00B25815">
            <w:pPr>
              <w:pStyle w:val="ModelSubhead"/>
              <w:keepNext/>
              <w:widowControl/>
            </w:pPr>
          </w:p>
        </w:tc>
        <w:tc>
          <w:tcPr>
            <w:tcW w:w="1645" w:type="dxa"/>
          </w:tcPr>
          <w:p w14:paraId="765F6A40" w14:textId="77777777" w:rsidR="00B92550" w:rsidRPr="00512563" w:rsidRDefault="00B92550" w:rsidP="00B25815">
            <w:pPr>
              <w:pStyle w:val="ModelSubhead"/>
              <w:keepNext/>
              <w:widowControl/>
            </w:pPr>
            <w:r w:rsidRPr="00512563">
              <w:t>Trailhawk</w:t>
            </w:r>
            <w:r w:rsidRPr="00512563">
              <w:br/>
              <w:t>4x4</w:t>
            </w:r>
          </w:p>
        </w:tc>
      </w:tr>
      <w:tr w:rsidR="00B92550" w:rsidRPr="00512563" w14:paraId="6288823A" w14:textId="77777777" w:rsidTr="00B25815">
        <w:tc>
          <w:tcPr>
            <w:tcW w:w="3554" w:type="dxa"/>
          </w:tcPr>
          <w:p w14:paraId="44878D49" w14:textId="77777777" w:rsidR="00B92550" w:rsidRPr="00512563" w:rsidRDefault="00B92550" w:rsidP="00B25815">
            <w:pPr>
              <w:pStyle w:val="FABodyCopy"/>
              <w:keepNext/>
              <w:widowControl/>
              <w:spacing w:line="240" w:lineRule="auto"/>
            </w:pPr>
            <w:r w:rsidRPr="00512563">
              <w:t xml:space="preserve">Media center — audio input jack, </w:t>
            </w:r>
            <w:r>
              <w:br/>
            </w:r>
            <w:r w:rsidRPr="00512563">
              <w:t xml:space="preserve">USB port </w:t>
            </w:r>
          </w:p>
        </w:tc>
        <w:tc>
          <w:tcPr>
            <w:tcW w:w="1634" w:type="dxa"/>
          </w:tcPr>
          <w:p w14:paraId="1F43FC8B" w14:textId="77777777" w:rsidR="00B92550" w:rsidRPr="00512563" w:rsidRDefault="00B92550" w:rsidP="00B25815">
            <w:pPr>
              <w:pStyle w:val="S-O-P"/>
              <w:keepNext/>
              <w:widowControl/>
              <w:spacing w:line="240" w:lineRule="auto"/>
            </w:pPr>
          </w:p>
        </w:tc>
        <w:tc>
          <w:tcPr>
            <w:tcW w:w="1625" w:type="dxa"/>
          </w:tcPr>
          <w:p w14:paraId="0E3C1DDE" w14:textId="77777777" w:rsidR="00B92550" w:rsidRPr="00512563" w:rsidRDefault="00B92550" w:rsidP="00B25815">
            <w:pPr>
              <w:pStyle w:val="S-O-P"/>
              <w:keepNext/>
              <w:widowControl/>
              <w:spacing w:line="240" w:lineRule="auto"/>
            </w:pPr>
            <w:r w:rsidRPr="00512563">
              <w:t>S</w:t>
            </w:r>
          </w:p>
        </w:tc>
        <w:tc>
          <w:tcPr>
            <w:tcW w:w="1622" w:type="dxa"/>
          </w:tcPr>
          <w:p w14:paraId="3352780F" w14:textId="77777777" w:rsidR="00B92550" w:rsidRPr="00512563" w:rsidRDefault="00B92550" w:rsidP="00B25815">
            <w:pPr>
              <w:pStyle w:val="S-O-P"/>
              <w:keepNext/>
              <w:widowControl/>
              <w:spacing w:line="240" w:lineRule="auto"/>
            </w:pPr>
          </w:p>
        </w:tc>
        <w:tc>
          <w:tcPr>
            <w:tcW w:w="1645" w:type="dxa"/>
          </w:tcPr>
          <w:p w14:paraId="7DD4A9F1" w14:textId="77777777" w:rsidR="00B92550" w:rsidRPr="00512563" w:rsidRDefault="00B92550" w:rsidP="00B25815">
            <w:pPr>
              <w:pStyle w:val="S-O-P"/>
              <w:keepNext/>
              <w:widowControl/>
              <w:spacing w:line="240" w:lineRule="auto"/>
            </w:pPr>
            <w:r w:rsidRPr="00512563">
              <w:t>S</w:t>
            </w:r>
          </w:p>
        </w:tc>
      </w:tr>
      <w:tr w:rsidR="00B92550" w:rsidRPr="00512563" w14:paraId="12185C04" w14:textId="77777777" w:rsidTr="00B25815">
        <w:tc>
          <w:tcPr>
            <w:tcW w:w="3554" w:type="dxa"/>
          </w:tcPr>
          <w:p w14:paraId="29F8D8B1" w14:textId="77777777" w:rsidR="00B92550" w:rsidRPr="00512563" w:rsidRDefault="00B92550" w:rsidP="00B25815">
            <w:pPr>
              <w:pStyle w:val="FABodyCopy"/>
            </w:pPr>
            <w:r w:rsidRPr="00512563">
              <w:t>Power outlets — 12-volt auxiliary in cargo area and instrument panel</w:t>
            </w:r>
          </w:p>
        </w:tc>
        <w:tc>
          <w:tcPr>
            <w:tcW w:w="1634" w:type="dxa"/>
          </w:tcPr>
          <w:p w14:paraId="4A9DCE2D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22FB5FF4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  <w:tc>
          <w:tcPr>
            <w:tcW w:w="1622" w:type="dxa"/>
          </w:tcPr>
          <w:p w14:paraId="209CD1AF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3B24E956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</w:tr>
      <w:tr w:rsidR="00B92550" w:rsidRPr="00512563" w14:paraId="7F3DDFC8" w14:textId="77777777" w:rsidTr="00B25815">
        <w:tc>
          <w:tcPr>
            <w:tcW w:w="3554" w:type="dxa"/>
          </w:tcPr>
          <w:p w14:paraId="4B8EBBC7" w14:textId="77777777" w:rsidR="00B92550" w:rsidRPr="00512563" w:rsidRDefault="00B92550" w:rsidP="00B25815">
            <w:pPr>
              <w:pStyle w:val="FABodyCopy"/>
            </w:pPr>
            <w:r w:rsidRPr="00512563">
              <w:t>SiriusXM Radio — includes six-month trial subscription</w:t>
            </w:r>
          </w:p>
        </w:tc>
        <w:tc>
          <w:tcPr>
            <w:tcW w:w="1634" w:type="dxa"/>
          </w:tcPr>
          <w:p w14:paraId="3DC68F38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05712D97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  <w:tc>
          <w:tcPr>
            <w:tcW w:w="1622" w:type="dxa"/>
          </w:tcPr>
          <w:p w14:paraId="61EEAFF4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1CE10307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</w:tr>
      <w:tr w:rsidR="00B92550" w:rsidRPr="00512563" w14:paraId="5046C12C" w14:textId="77777777" w:rsidTr="00B25815">
        <w:tc>
          <w:tcPr>
            <w:tcW w:w="3554" w:type="dxa"/>
          </w:tcPr>
          <w:p w14:paraId="03BEFD5C" w14:textId="77777777" w:rsidR="00B92550" w:rsidRPr="00512563" w:rsidRDefault="00B92550" w:rsidP="00B25815">
            <w:pPr>
              <w:pStyle w:val="FABodyCopy"/>
            </w:pPr>
            <w:r w:rsidRPr="00512563">
              <w:t>SiriusXM Traffic Plus — includes five-year trial subscription</w:t>
            </w:r>
          </w:p>
        </w:tc>
        <w:tc>
          <w:tcPr>
            <w:tcW w:w="1634" w:type="dxa"/>
          </w:tcPr>
          <w:p w14:paraId="510A7615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1960DE4B" w14:textId="77777777" w:rsidR="00B92550" w:rsidRPr="00512563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2" w:type="dxa"/>
          </w:tcPr>
          <w:p w14:paraId="343CB4D8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17F294E5" w14:textId="77777777" w:rsidR="00B92550" w:rsidRPr="00512563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512563" w14:paraId="7683817F" w14:textId="77777777" w:rsidTr="00B25815">
        <w:tc>
          <w:tcPr>
            <w:tcW w:w="3554" w:type="dxa"/>
          </w:tcPr>
          <w:p w14:paraId="456DA6BA" w14:textId="77777777" w:rsidR="00B92550" w:rsidRPr="00512563" w:rsidRDefault="00B92550" w:rsidP="00B25815">
            <w:pPr>
              <w:pStyle w:val="FABodyCopy"/>
            </w:pPr>
            <w:r w:rsidRPr="00512563">
              <w:t xml:space="preserve">SiriusXM Travel Link — includes five-year trial subscription </w:t>
            </w:r>
          </w:p>
        </w:tc>
        <w:tc>
          <w:tcPr>
            <w:tcW w:w="1634" w:type="dxa"/>
          </w:tcPr>
          <w:p w14:paraId="1AA1FD12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53766AAA" w14:textId="77777777" w:rsidR="00B92550" w:rsidRPr="00512563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2" w:type="dxa"/>
          </w:tcPr>
          <w:p w14:paraId="00E6CE68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31892CAC" w14:textId="77777777" w:rsidR="00B92550" w:rsidRPr="00512563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512563" w14:paraId="566C8EE1" w14:textId="77777777" w:rsidTr="00B25815">
        <w:tc>
          <w:tcPr>
            <w:tcW w:w="3554" w:type="dxa"/>
          </w:tcPr>
          <w:p w14:paraId="2E0BE7A0" w14:textId="77777777" w:rsidR="00B92550" w:rsidRPr="00512563" w:rsidDel="00FB07AC" w:rsidRDefault="00B92550" w:rsidP="00B25815">
            <w:pPr>
              <w:pStyle w:val="FABodyCopy"/>
            </w:pPr>
            <w:r w:rsidRPr="00512563">
              <w:t xml:space="preserve">SiriusXM Guardian — includes one-year trial subscription </w:t>
            </w:r>
          </w:p>
        </w:tc>
        <w:tc>
          <w:tcPr>
            <w:tcW w:w="1634" w:type="dxa"/>
          </w:tcPr>
          <w:p w14:paraId="19C1B85F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37CAE6C9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  <w:tc>
          <w:tcPr>
            <w:tcW w:w="1622" w:type="dxa"/>
          </w:tcPr>
          <w:p w14:paraId="7E04716D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0B805C96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</w:tr>
      <w:tr w:rsidR="00B92550" w:rsidRPr="00512563" w14:paraId="4F635A7A" w14:textId="77777777" w:rsidTr="00B25815">
        <w:tc>
          <w:tcPr>
            <w:tcW w:w="3554" w:type="dxa"/>
          </w:tcPr>
          <w:p w14:paraId="1DB223E9" w14:textId="77777777" w:rsidR="00B92550" w:rsidRPr="00512563" w:rsidRDefault="00B92550" w:rsidP="00B25815">
            <w:pPr>
              <w:pStyle w:val="FABodyCopy"/>
            </w:pPr>
            <w:r w:rsidRPr="00512563">
              <w:t>Speakers</w:t>
            </w:r>
          </w:p>
        </w:tc>
        <w:tc>
          <w:tcPr>
            <w:tcW w:w="1634" w:type="dxa"/>
          </w:tcPr>
          <w:p w14:paraId="561850C6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7DDF9F6E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2" w:type="dxa"/>
          </w:tcPr>
          <w:p w14:paraId="06F4478F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6469F185" w14:textId="77777777" w:rsidR="00B92550" w:rsidRPr="00512563" w:rsidRDefault="00B92550" w:rsidP="00B25815">
            <w:pPr>
              <w:pStyle w:val="S-O-P"/>
            </w:pPr>
          </w:p>
        </w:tc>
      </w:tr>
      <w:tr w:rsidR="00B92550" w:rsidRPr="00512563" w14:paraId="6245E3DC" w14:textId="77777777" w:rsidTr="00B25815">
        <w:tc>
          <w:tcPr>
            <w:tcW w:w="3554" w:type="dxa"/>
          </w:tcPr>
          <w:p w14:paraId="3192C806" w14:textId="77777777" w:rsidR="00B92550" w:rsidRPr="00605B0E" w:rsidRDefault="00B92550" w:rsidP="00B25815">
            <w:pPr>
              <w:pStyle w:val="FABodyIndent1"/>
            </w:pPr>
            <w:r w:rsidRPr="00605B0E">
              <w:t xml:space="preserve">Six </w:t>
            </w:r>
          </w:p>
        </w:tc>
        <w:tc>
          <w:tcPr>
            <w:tcW w:w="1634" w:type="dxa"/>
          </w:tcPr>
          <w:p w14:paraId="67104F84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77C763C6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  <w:tc>
          <w:tcPr>
            <w:tcW w:w="1622" w:type="dxa"/>
          </w:tcPr>
          <w:p w14:paraId="374BA78E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6C67B98A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</w:tr>
      <w:tr w:rsidR="00B92550" w:rsidRPr="00512563" w14:paraId="1F67E28A" w14:textId="77777777" w:rsidTr="00B25815">
        <w:tc>
          <w:tcPr>
            <w:tcW w:w="3554" w:type="dxa"/>
          </w:tcPr>
          <w:p w14:paraId="2E434B29" w14:textId="77777777" w:rsidR="00B92550" w:rsidRPr="00605B0E" w:rsidRDefault="00B92550" w:rsidP="00B25815">
            <w:pPr>
              <w:pStyle w:val="FABodyIndent1"/>
            </w:pPr>
            <w:r w:rsidRPr="00605B0E">
              <w:t xml:space="preserve">Alpine premium audio system with nine speakers, subwoofer and 506-watt amplifier (packaged with </w:t>
            </w:r>
            <w:r>
              <w:t xml:space="preserve">Elite Group on Altitude LUX and </w:t>
            </w:r>
            <w:r w:rsidRPr="00605B0E">
              <w:t>Sun and Sound Group</w:t>
            </w:r>
            <w:r>
              <w:t xml:space="preserve"> on Trailhawk</w:t>
            </w:r>
            <w:r w:rsidRPr="00605B0E">
              <w:t xml:space="preserve">) </w:t>
            </w:r>
          </w:p>
        </w:tc>
        <w:tc>
          <w:tcPr>
            <w:tcW w:w="1634" w:type="dxa"/>
          </w:tcPr>
          <w:p w14:paraId="66A72E5F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36AAE17B" w14:textId="77777777" w:rsidR="00B92550" w:rsidRPr="00512563" w:rsidRDefault="00B92550" w:rsidP="00B25815">
            <w:pPr>
              <w:pStyle w:val="S-O-P"/>
            </w:pPr>
            <w:r w:rsidRPr="00512563">
              <w:t>P</w:t>
            </w:r>
          </w:p>
        </w:tc>
        <w:tc>
          <w:tcPr>
            <w:tcW w:w="1622" w:type="dxa"/>
          </w:tcPr>
          <w:p w14:paraId="549905E5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0D8416B5" w14:textId="77777777" w:rsidR="00B92550" w:rsidRPr="00512563" w:rsidRDefault="00B92550" w:rsidP="00B25815">
            <w:pPr>
              <w:pStyle w:val="S-O-P"/>
            </w:pPr>
            <w:r w:rsidRPr="00512563">
              <w:t xml:space="preserve">P </w:t>
            </w:r>
          </w:p>
        </w:tc>
      </w:tr>
      <w:tr w:rsidR="00B92550" w:rsidRPr="00512563" w14:paraId="5E56CAAF" w14:textId="77777777" w:rsidTr="00B25815">
        <w:tc>
          <w:tcPr>
            <w:tcW w:w="3554" w:type="dxa"/>
          </w:tcPr>
          <w:p w14:paraId="6F6A983B" w14:textId="77777777" w:rsidR="00B92550" w:rsidRPr="00512563" w:rsidRDefault="00B92550" w:rsidP="00B25815">
            <w:pPr>
              <w:pStyle w:val="FABodyCopy"/>
            </w:pPr>
            <w:r w:rsidRPr="00512563">
              <w:t xml:space="preserve">Uconnect 4C NAV with 8.4-in. display </w:t>
            </w:r>
          </w:p>
        </w:tc>
        <w:tc>
          <w:tcPr>
            <w:tcW w:w="1634" w:type="dxa"/>
          </w:tcPr>
          <w:p w14:paraId="675EEFF0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4027C898" w14:textId="77777777" w:rsidR="00B92550" w:rsidRPr="00512563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622" w:type="dxa"/>
          </w:tcPr>
          <w:p w14:paraId="5147331A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33805C04" w14:textId="77777777" w:rsidR="00B92550" w:rsidRPr="00512563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512563" w14:paraId="06685C19" w14:textId="77777777" w:rsidTr="00B25815">
        <w:tc>
          <w:tcPr>
            <w:tcW w:w="3554" w:type="dxa"/>
          </w:tcPr>
          <w:p w14:paraId="42AA957C" w14:textId="77777777" w:rsidR="00B92550" w:rsidRPr="00512563" w:rsidRDefault="00B92550" w:rsidP="00B25815">
            <w:pPr>
              <w:pStyle w:val="FABodyCopy"/>
            </w:pPr>
            <w:r w:rsidRPr="00512563">
              <w:t xml:space="preserve">USB charge port in console </w:t>
            </w:r>
          </w:p>
        </w:tc>
        <w:tc>
          <w:tcPr>
            <w:tcW w:w="1634" w:type="dxa"/>
          </w:tcPr>
          <w:p w14:paraId="25357DD5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1029084F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  <w:tc>
          <w:tcPr>
            <w:tcW w:w="1622" w:type="dxa"/>
          </w:tcPr>
          <w:p w14:paraId="11306D75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09E3E22C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</w:tr>
      <w:tr w:rsidR="00B92550" w:rsidRPr="00512563" w14:paraId="43A0FD76" w14:textId="77777777" w:rsidTr="00B25815">
        <w:tc>
          <w:tcPr>
            <w:tcW w:w="3554" w:type="dxa"/>
          </w:tcPr>
          <w:p w14:paraId="6CA1E1B4" w14:textId="77777777" w:rsidR="00B92550" w:rsidRPr="00512563" w:rsidRDefault="00B92550" w:rsidP="00B25815">
            <w:pPr>
              <w:pStyle w:val="FABodyCopy"/>
            </w:pPr>
            <w:r w:rsidRPr="00512563">
              <w:lastRenderedPageBreak/>
              <w:t>USB — dual USB port, rear of console (charge only)</w:t>
            </w:r>
          </w:p>
        </w:tc>
        <w:tc>
          <w:tcPr>
            <w:tcW w:w="1634" w:type="dxa"/>
          </w:tcPr>
          <w:p w14:paraId="195CA031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117A3D90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  <w:tc>
          <w:tcPr>
            <w:tcW w:w="1622" w:type="dxa"/>
          </w:tcPr>
          <w:p w14:paraId="199874E9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08C9DFF2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</w:tr>
      <w:tr w:rsidR="00B92550" w:rsidRPr="00512563" w14:paraId="0E438259" w14:textId="77777777" w:rsidTr="00B25815">
        <w:tc>
          <w:tcPr>
            <w:tcW w:w="3554" w:type="dxa"/>
          </w:tcPr>
          <w:p w14:paraId="12287AB3" w14:textId="77777777" w:rsidR="00B92550" w:rsidRPr="00512563" w:rsidRDefault="00B92550" w:rsidP="00B25815">
            <w:pPr>
              <w:pStyle w:val="FABodyCopy"/>
            </w:pPr>
            <w:r w:rsidRPr="00512563">
              <w:t xml:space="preserve">USB port in media center </w:t>
            </w:r>
          </w:p>
        </w:tc>
        <w:tc>
          <w:tcPr>
            <w:tcW w:w="1634" w:type="dxa"/>
          </w:tcPr>
          <w:p w14:paraId="35F7EEE8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25" w:type="dxa"/>
          </w:tcPr>
          <w:p w14:paraId="039517DF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  <w:tc>
          <w:tcPr>
            <w:tcW w:w="1622" w:type="dxa"/>
          </w:tcPr>
          <w:p w14:paraId="09C17479" w14:textId="77777777" w:rsidR="00B92550" w:rsidRPr="00512563" w:rsidRDefault="00B92550" w:rsidP="00B25815">
            <w:pPr>
              <w:pStyle w:val="S-O-P"/>
            </w:pPr>
          </w:p>
        </w:tc>
        <w:tc>
          <w:tcPr>
            <w:tcW w:w="1645" w:type="dxa"/>
          </w:tcPr>
          <w:p w14:paraId="5D9DEABF" w14:textId="77777777" w:rsidR="00B92550" w:rsidRPr="00512563" w:rsidRDefault="00B92550" w:rsidP="00B25815">
            <w:pPr>
              <w:pStyle w:val="S-O-P"/>
            </w:pPr>
            <w:r w:rsidRPr="00512563">
              <w:t>S</w:t>
            </w:r>
          </w:p>
        </w:tc>
      </w:tr>
    </w:tbl>
    <w:p w14:paraId="4EEC4575" w14:textId="77777777" w:rsidR="00B92550" w:rsidRDefault="00B92550" w:rsidP="00B92550">
      <w:pPr>
        <w:pStyle w:val="Heading3"/>
        <w:keepNext/>
        <w:widowControl/>
      </w:pPr>
      <w:r>
        <w:t>SAFETY AND SECURITY</w:t>
      </w:r>
    </w:p>
    <w:tbl>
      <w:tblPr>
        <w:tblStyle w:val="FATABLESTYLE"/>
        <w:tblW w:w="0" w:type="auto"/>
        <w:tblLook w:val="04A0" w:firstRow="1" w:lastRow="0" w:firstColumn="1" w:lastColumn="0" w:noHBand="0" w:noVBand="1"/>
      </w:tblPr>
      <w:tblGrid>
        <w:gridCol w:w="3675"/>
        <w:gridCol w:w="1570"/>
        <w:gridCol w:w="1548"/>
        <w:gridCol w:w="1539"/>
        <w:gridCol w:w="1748"/>
      </w:tblGrid>
      <w:tr w:rsidR="00B92550" w:rsidRPr="00761B5F" w14:paraId="1A515ADC" w14:textId="77777777" w:rsidTr="00B25815">
        <w:trPr>
          <w:tblHeader/>
        </w:trPr>
        <w:tc>
          <w:tcPr>
            <w:tcW w:w="3675" w:type="dxa"/>
          </w:tcPr>
          <w:p w14:paraId="59316B06" w14:textId="77777777" w:rsidR="00B92550" w:rsidRPr="00761B5F" w:rsidRDefault="00B92550" w:rsidP="00B25815">
            <w:pPr>
              <w:pStyle w:val="Heading4"/>
              <w:keepLines w:val="0"/>
              <w:outlineLvl w:val="3"/>
            </w:pPr>
            <w:r w:rsidRPr="00761B5F">
              <w:t>SAFETY AND SECURITY</w:t>
            </w:r>
          </w:p>
        </w:tc>
        <w:tc>
          <w:tcPr>
            <w:tcW w:w="1570" w:type="dxa"/>
          </w:tcPr>
          <w:p w14:paraId="57E3B6FF" w14:textId="77777777" w:rsidR="00B92550" w:rsidRPr="00761B5F" w:rsidRDefault="00B92550" w:rsidP="00B25815">
            <w:pPr>
              <w:pStyle w:val="ModelSubhead"/>
              <w:keepNext/>
              <w:widowControl/>
            </w:pPr>
          </w:p>
        </w:tc>
        <w:tc>
          <w:tcPr>
            <w:tcW w:w="1548" w:type="dxa"/>
          </w:tcPr>
          <w:p w14:paraId="55F02B1A" w14:textId="77777777" w:rsidR="00B92550" w:rsidRPr="00761B5F" w:rsidRDefault="00B92550" w:rsidP="00B25815">
            <w:pPr>
              <w:pStyle w:val="ModelSubhead"/>
              <w:keepNext/>
              <w:widowControl/>
            </w:pPr>
            <w:r>
              <w:t>Altitude</w:t>
            </w:r>
            <w:r w:rsidRPr="00761B5F">
              <w:t xml:space="preserve"> LUX</w:t>
            </w:r>
            <w:r w:rsidRPr="00761B5F">
              <w:br/>
              <w:t>4x4</w:t>
            </w:r>
          </w:p>
        </w:tc>
        <w:tc>
          <w:tcPr>
            <w:tcW w:w="1539" w:type="dxa"/>
          </w:tcPr>
          <w:p w14:paraId="79B275CF" w14:textId="77777777" w:rsidR="00B92550" w:rsidRPr="00761B5F" w:rsidRDefault="00B92550" w:rsidP="00B25815">
            <w:pPr>
              <w:pStyle w:val="ModelSubhead"/>
              <w:keepNext/>
              <w:widowControl/>
            </w:pPr>
          </w:p>
        </w:tc>
        <w:tc>
          <w:tcPr>
            <w:tcW w:w="1748" w:type="dxa"/>
          </w:tcPr>
          <w:p w14:paraId="4E5E7F95" w14:textId="77777777" w:rsidR="00B92550" w:rsidRPr="00761B5F" w:rsidRDefault="00B92550" w:rsidP="00B25815">
            <w:pPr>
              <w:pStyle w:val="ModelSubhead"/>
              <w:keepNext/>
              <w:widowControl/>
            </w:pPr>
            <w:r w:rsidRPr="00761B5F">
              <w:t>Trailhawk</w:t>
            </w:r>
            <w:r w:rsidRPr="00761B5F">
              <w:br/>
              <w:t>4x4</w:t>
            </w:r>
          </w:p>
        </w:tc>
      </w:tr>
      <w:tr w:rsidR="00B92550" w:rsidRPr="00761B5F" w14:paraId="771B64B8" w14:textId="77777777" w:rsidTr="00B25815">
        <w:tc>
          <w:tcPr>
            <w:tcW w:w="3675" w:type="dxa"/>
          </w:tcPr>
          <w:p w14:paraId="3E177AB2" w14:textId="77777777" w:rsidR="00B92550" w:rsidRPr="00761B5F" w:rsidRDefault="00B92550" w:rsidP="00B25815">
            <w:pPr>
              <w:pStyle w:val="FABodyCopy"/>
              <w:keepNext/>
              <w:widowControl/>
              <w:spacing w:line="240" w:lineRule="auto"/>
            </w:pPr>
            <w:r w:rsidRPr="00761B5F">
              <w:t xml:space="preserve">Adaptive Cruise Control with Stop and Go </w:t>
            </w:r>
          </w:p>
        </w:tc>
        <w:tc>
          <w:tcPr>
            <w:tcW w:w="1570" w:type="dxa"/>
          </w:tcPr>
          <w:p w14:paraId="25CAD129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</w:p>
        </w:tc>
        <w:tc>
          <w:tcPr>
            <w:tcW w:w="1548" w:type="dxa"/>
          </w:tcPr>
          <w:p w14:paraId="70C6EB35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  <w:r>
              <w:t>S</w:t>
            </w:r>
          </w:p>
        </w:tc>
        <w:tc>
          <w:tcPr>
            <w:tcW w:w="1539" w:type="dxa"/>
          </w:tcPr>
          <w:p w14:paraId="1A3A3DE0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</w:p>
        </w:tc>
        <w:tc>
          <w:tcPr>
            <w:tcW w:w="1748" w:type="dxa"/>
          </w:tcPr>
          <w:p w14:paraId="47648A53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  <w:r>
              <w:t>S</w:t>
            </w:r>
            <w:r w:rsidRPr="00761B5F">
              <w:t xml:space="preserve"> </w:t>
            </w:r>
          </w:p>
        </w:tc>
      </w:tr>
      <w:tr w:rsidR="00B92550" w:rsidRPr="00761B5F" w14:paraId="7F454CA3" w14:textId="77777777" w:rsidTr="00B25815">
        <w:tc>
          <w:tcPr>
            <w:tcW w:w="3675" w:type="dxa"/>
          </w:tcPr>
          <w:p w14:paraId="70F3ED7D" w14:textId="77777777" w:rsidR="00B92550" w:rsidRPr="00761B5F" w:rsidRDefault="00B92550" w:rsidP="00B25815">
            <w:pPr>
              <w:pStyle w:val="FABodyCopy"/>
              <w:keepNext/>
              <w:widowControl/>
              <w:spacing w:line="240" w:lineRule="auto"/>
            </w:pPr>
            <w:r w:rsidRPr="00761B5F">
              <w:t>Air bags — advanced multistage for driver and front passenger, supplemental front-seat side, supplemental side-curtain front/rear, supplemental rear side, and driver and passenger-side inflatable knee bolster</w:t>
            </w:r>
          </w:p>
        </w:tc>
        <w:tc>
          <w:tcPr>
            <w:tcW w:w="1570" w:type="dxa"/>
          </w:tcPr>
          <w:p w14:paraId="58EABDFC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</w:p>
        </w:tc>
        <w:tc>
          <w:tcPr>
            <w:tcW w:w="1548" w:type="dxa"/>
          </w:tcPr>
          <w:p w14:paraId="408743D7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  <w:r w:rsidRPr="00761B5F">
              <w:t>S</w:t>
            </w:r>
          </w:p>
        </w:tc>
        <w:tc>
          <w:tcPr>
            <w:tcW w:w="1539" w:type="dxa"/>
          </w:tcPr>
          <w:p w14:paraId="20425A09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</w:p>
        </w:tc>
        <w:tc>
          <w:tcPr>
            <w:tcW w:w="1748" w:type="dxa"/>
          </w:tcPr>
          <w:p w14:paraId="2C84D753" w14:textId="77777777" w:rsidR="00B92550" w:rsidRPr="00761B5F" w:rsidRDefault="00B92550" w:rsidP="00B25815">
            <w:pPr>
              <w:pStyle w:val="S-O-P"/>
              <w:keepNext/>
              <w:widowControl/>
              <w:spacing w:line="240" w:lineRule="auto"/>
            </w:pPr>
            <w:r w:rsidRPr="00761B5F">
              <w:t>S</w:t>
            </w:r>
          </w:p>
        </w:tc>
      </w:tr>
      <w:tr w:rsidR="00B92550" w:rsidRPr="00761B5F" w14:paraId="20EA0A18" w14:textId="77777777" w:rsidTr="00B25815">
        <w:tc>
          <w:tcPr>
            <w:tcW w:w="3675" w:type="dxa"/>
          </w:tcPr>
          <w:p w14:paraId="2099FFFA" w14:textId="77777777" w:rsidR="00B92550" w:rsidRPr="00761B5F" w:rsidRDefault="00B92550" w:rsidP="00B25815">
            <w:pPr>
              <w:pStyle w:val="FABodyCopy"/>
            </w:pPr>
            <w:r w:rsidRPr="00761B5F">
              <w:t xml:space="preserve">Blind-spot Monitoring </w:t>
            </w:r>
          </w:p>
        </w:tc>
        <w:tc>
          <w:tcPr>
            <w:tcW w:w="1570" w:type="dxa"/>
          </w:tcPr>
          <w:p w14:paraId="4EFDEFEA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7EE9B287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6672F308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62E25BD6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5DBF3A87" w14:textId="77777777" w:rsidTr="00B25815">
        <w:tc>
          <w:tcPr>
            <w:tcW w:w="3675" w:type="dxa"/>
          </w:tcPr>
          <w:p w14:paraId="4D91FD08" w14:textId="77777777" w:rsidR="00B92550" w:rsidRPr="00761B5F" w:rsidRDefault="00B92550" w:rsidP="00B25815">
            <w:pPr>
              <w:pStyle w:val="FABodyCopy"/>
            </w:pPr>
            <w:r w:rsidRPr="00761B5F">
              <w:t xml:space="preserve">Electronic stability control — includes vehicle stability management system, electronic roll mitigation, all-speed traction control, brake assist and four-channel antilock brake system </w:t>
            </w:r>
          </w:p>
        </w:tc>
        <w:tc>
          <w:tcPr>
            <w:tcW w:w="1570" w:type="dxa"/>
          </w:tcPr>
          <w:p w14:paraId="74A4EC3A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7607627B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1459FACD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5AF75686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1B323803" w14:textId="77777777" w:rsidTr="00B25815">
        <w:tc>
          <w:tcPr>
            <w:tcW w:w="3675" w:type="dxa"/>
          </w:tcPr>
          <w:p w14:paraId="0C3543CF" w14:textId="77777777" w:rsidR="00B92550" w:rsidRPr="00761B5F" w:rsidRDefault="00B92550" w:rsidP="00B25815">
            <w:pPr>
              <w:pStyle w:val="FABodyCopy"/>
            </w:pPr>
            <w:r w:rsidRPr="00761B5F">
              <w:t>Full-speed Forward Collision Warning with Active Braking</w:t>
            </w:r>
          </w:p>
        </w:tc>
        <w:tc>
          <w:tcPr>
            <w:tcW w:w="1570" w:type="dxa"/>
          </w:tcPr>
          <w:p w14:paraId="72770BDA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5C0E981D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36EE7C5C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76259781" w14:textId="77777777" w:rsidR="00B92550" w:rsidRPr="00761B5F" w:rsidRDefault="00B92550" w:rsidP="00B25815">
            <w:pPr>
              <w:pStyle w:val="S-O-P"/>
            </w:pPr>
            <w:r w:rsidRPr="00761B5F">
              <w:t xml:space="preserve">S </w:t>
            </w:r>
          </w:p>
        </w:tc>
      </w:tr>
      <w:tr w:rsidR="00B92550" w:rsidRPr="00761B5F" w14:paraId="5E9A5D2F" w14:textId="77777777" w:rsidTr="00B25815">
        <w:tc>
          <w:tcPr>
            <w:tcW w:w="3675" w:type="dxa"/>
          </w:tcPr>
          <w:p w14:paraId="709B8036" w14:textId="77777777" w:rsidR="00B92550" w:rsidRPr="00761B5F" w:rsidRDefault="00B92550" w:rsidP="00B25815">
            <w:pPr>
              <w:pStyle w:val="FABodyCopy"/>
            </w:pPr>
            <w:r w:rsidRPr="00761B5F">
              <w:t xml:space="preserve">Hill-start Assist </w:t>
            </w:r>
          </w:p>
        </w:tc>
        <w:tc>
          <w:tcPr>
            <w:tcW w:w="1570" w:type="dxa"/>
          </w:tcPr>
          <w:p w14:paraId="18928F81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49981351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6A29E0E4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63A57C31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5A4C4E49" w14:textId="77777777" w:rsidTr="00B25815">
        <w:tc>
          <w:tcPr>
            <w:tcW w:w="3675" w:type="dxa"/>
          </w:tcPr>
          <w:p w14:paraId="62F5B7CD" w14:textId="77777777" w:rsidR="00B92550" w:rsidRPr="00761B5F" w:rsidRDefault="00B92550" w:rsidP="00B25815">
            <w:pPr>
              <w:pStyle w:val="FABodyCopy"/>
            </w:pPr>
            <w:r w:rsidRPr="00761B5F">
              <w:t xml:space="preserve">Keyless entry with panic button </w:t>
            </w:r>
          </w:p>
        </w:tc>
        <w:tc>
          <w:tcPr>
            <w:tcW w:w="1570" w:type="dxa"/>
          </w:tcPr>
          <w:p w14:paraId="07992A9D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1A04752C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380FCBF0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510F7D72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27400BF1" w14:textId="77777777" w:rsidTr="00B25815">
        <w:tc>
          <w:tcPr>
            <w:tcW w:w="3675" w:type="dxa"/>
          </w:tcPr>
          <w:p w14:paraId="3C64387C" w14:textId="5CE30192" w:rsidR="00B92550" w:rsidRPr="004F5198" w:rsidRDefault="00B92550" w:rsidP="00B25815">
            <w:pPr>
              <w:pStyle w:val="FABodyIndent1"/>
            </w:pPr>
            <w:r w:rsidRPr="004F5198">
              <w:t xml:space="preserve">Passive entry/Keyless Enter ‘n Go, </w:t>
            </w:r>
            <w:r>
              <w:br/>
            </w:r>
            <w:r w:rsidRPr="004F5198">
              <w:t xml:space="preserve">push-button start </w:t>
            </w:r>
          </w:p>
        </w:tc>
        <w:tc>
          <w:tcPr>
            <w:tcW w:w="1570" w:type="dxa"/>
          </w:tcPr>
          <w:p w14:paraId="6BD7D173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518B11E7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5F3A9EC3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66E9827E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755A429A" w14:textId="77777777" w:rsidTr="00B25815">
        <w:tc>
          <w:tcPr>
            <w:tcW w:w="3675" w:type="dxa"/>
          </w:tcPr>
          <w:p w14:paraId="5F16F32B" w14:textId="77777777" w:rsidR="00B92550" w:rsidRPr="004F5198" w:rsidRDefault="00B92550" w:rsidP="00B25815">
            <w:pPr>
              <w:pStyle w:val="FABodyIndent1"/>
            </w:pPr>
            <w:r w:rsidRPr="004F5198">
              <w:t>Engine immobilizer</w:t>
            </w:r>
          </w:p>
        </w:tc>
        <w:tc>
          <w:tcPr>
            <w:tcW w:w="1570" w:type="dxa"/>
          </w:tcPr>
          <w:p w14:paraId="0E7B9190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358C0C18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58B8B2D5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40B18579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2041E1E7" w14:textId="77777777" w:rsidTr="00B25815">
        <w:tc>
          <w:tcPr>
            <w:tcW w:w="3675" w:type="dxa"/>
          </w:tcPr>
          <w:p w14:paraId="22BA115F" w14:textId="77777777" w:rsidR="00B92550" w:rsidRPr="00761B5F" w:rsidRDefault="00B92550" w:rsidP="00B25815">
            <w:pPr>
              <w:pStyle w:val="FABodyCopy"/>
            </w:pPr>
            <w:r w:rsidRPr="00761B5F">
              <w:t>LaneSense Lane Departure Warning with Lane Keep Assist</w:t>
            </w:r>
          </w:p>
        </w:tc>
        <w:tc>
          <w:tcPr>
            <w:tcW w:w="1570" w:type="dxa"/>
          </w:tcPr>
          <w:p w14:paraId="57393410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488F3FC0" w14:textId="77777777" w:rsidR="00B92550" w:rsidRPr="00761B5F" w:rsidDel="00EA24D7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3A8D7ED8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6147F2FE" w14:textId="77777777" w:rsidR="00B92550" w:rsidRPr="00761B5F" w:rsidRDefault="00B92550" w:rsidP="00B25815">
            <w:pPr>
              <w:pStyle w:val="S-O-P"/>
            </w:pPr>
            <w:r w:rsidRPr="00761B5F">
              <w:t xml:space="preserve">S </w:t>
            </w:r>
          </w:p>
        </w:tc>
      </w:tr>
      <w:tr w:rsidR="00B92550" w:rsidRPr="00761B5F" w14:paraId="14964B5F" w14:textId="77777777" w:rsidTr="00B25815">
        <w:tc>
          <w:tcPr>
            <w:tcW w:w="3675" w:type="dxa"/>
          </w:tcPr>
          <w:p w14:paraId="1A84166A" w14:textId="77777777" w:rsidR="00B92550" w:rsidRPr="00761B5F" w:rsidRDefault="00B92550" w:rsidP="00B25815">
            <w:pPr>
              <w:pStyle w:val="FABodyCopy"/>
            </w:pPr>
            <w:r w:rsidRPr="00761B5F">
              <w:t>Parallel/Perpendicular Park Assist with Full Stop</w:t>
            </w:r>
          </w:p>
        </w:tc>
        <w:tc>
          <w:tcPr>
            <w:tcW w:w="1570" w:type="dxa"/>
          </w:tcPr>
          <w:p w14:paraId="585C9C86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73EDAD79" w14:textId="77777777" w:rsidR="00B92550" w:rsidRPr="00761B5F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539" w:type="dxa"/>
          </w:tcPr>
          <w:p w14:paraId="0024F146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2448B6B7" w14:textId="77777777" w:rsidR="00B92550" w:rsidRPr="00761B5F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761B5F" w14:paraId="0953AEDC" w14:textId="77777777" w:rsidTr="00B25815">
        <w:tc>
          <w:tcPr>
            <w:tcW w:w="3675" w:type="dxa"/>
          </w:tcPr>
          <w:p w14:paraId="64D648E9" w14:textId="77777777" w:rsidR="00B92550" w:rsidRPr="00761B5F" w:rsidRDefault="00B92550" w:rsidP="00B25815">
            <w:pPr>
              <w:pStyle w:val="FABodyCopy"/>
            </w:pPr>
            <w:r w:rsidRPr="00761B5F">
              <w:t>ParkView rear backup camera and park assist with dynamic grid lines</w:t>
            </w:r>
          </w:p>
        </w:tc>
        <w:tc>
          <w:tcPr>
            <w:tcW w:w="1570" w:type="dxa"/>
          </w:tcPr>
          <w:p w14:paraId="0BB804D7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2D9E58B0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2EBD34B3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2B9B8BEC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125CFCB2" w14:textId="77777777" w:rsidTr="00B25815">
        <w:tc>
          <w:tcPr>
            <w:tcW w:w="3675" w:type="dxa"/>
          </w:tcPr>
          <w:p w14:paraId="6A67E464" w14:textId="77777777" w:rsidR="00B92550" w:rsidRPr="00761B5F" w:rsidRDefault="00B92550" w:rsidP="00B25815">
            <w:pPr>
              <w:pStyle w:val="FABodyCopy"/>
            </w:pPr>
            <w:r w:rsidRPr="00761B5F">
              <w:t>ParkSense front/rear park assist with rear stop</w:t>
            </w:r>
            <w:r>
              <w:t xml:space="preserve"> </w:t>
            </w:r>
          </w:p>
        </w:tc>
        <w:tc>
          <w:tcPr>
            <w:tcW w:w="1570" w:type="dxa"/>
          </w:tcPr>
          <w:p w14:paraId="2EB1D28E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76E75F95" w14:textId="77777777" w:rsidR="00B92550" w:rsidRPr="00761B5F" w:rsidRDefault="00B92550" w:rsidP="00B25815">
            <w:pPr>
              <w:pStyle w:val="S-O-P"/>
            </w:pPr>
            <w:r>
              <w:t>S</w:t>
            </w:r>
          </w:p>
        </w:tc>
        <w:tc>
          <w:tcPr>
            <w:tcW w:w="1539" w:type="dxa"/>
          </w:tcPr>
          <w:p w14:paraId="254ADAB4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43B503BB" w14:textId="77777777" w:rsidR="00B92550" w:rsidRPr="00761B5F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761B5F" w14:paraId="77AD4DC8" w14:textId="77777777" w:rsidTr="00B25815">
        <w:tc>
          <w:tcPr>
            <w:tcW w:w="3675" w:type="dxa"/>
          </w:tcPr>
          <w:p w14:paraId="1456F163" w14:textId="77777777" w:rsidR="00B92550" w:rsidRPr="00761B5F" w:rsidRDefault="00B92550" w:rsidP="00B25815">
            <w:pPr>
              <w:pStyle w:val="FABodyCopy"/>
            </w:pPr>
            <w:r w:rsidRPr="00761B5F">
              <w:t xml:space="preserve">Rear Cross Path detection </w:t>
            </w:r>
          </w:p>
        </w:tc>
        <w:tc>
          <w:tcPr>
            <w:tcW w:w="1570" w:type="dxa"/>
          </w:tcPr>
          <w:p w14:paraId="667729B2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04877D7D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5CE5E67F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7AC877EA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690DF421" w14:textId="77777777" w:rsidTr="00B25815">
        <w:tc>
          <w:tcPr>
            <w:tcW w:w="3675" w:type="dxa"/>
          </w:tcPr>
          <w:p w14:paraId="4E8DE293" w14:textId="77777777" w:rsidR="00B92550" w:rsidRPr="00761B5F" w:rsidRDefault="00B92550" w:rsidP="00B25815">
            <w:pPr>
              <w:pStyle w:val="FABodyCopy"/>
            </w:pPr>
            <w:r w:rsidRPr="00761B5F">
              <w:lastRenderedPageBreak/>
              <w:t xml:space="preserve">Remote start system </w:t>
            </w:r>
          </w:p>
        </w:tc>
        <w:tc>
          <w:tcPr>
            <w:tcW w:w="1570" w:type="dxa"/>
          </w:tcPr>
          <w:p w14:paraId="3439F10D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2DE15CC9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39B1556D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6326F83C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7D6FE86D" w14:textId="77777777" w:rsidTr="00B25815">
        <w:tc>
          <w:tcPr>
            <w:tcW w:w="3675" w:type="dxa"/>
          </w:tcPr>
          <w:p w14:paraId="575B8A20" w14:textId="77777777" w:rsidR="00B92550" w:rsidRPr="00761B5F" w:rsidRDefault="00B92550" w:rsidP="00B25815">
            <w:pPr>
              <w:pStyle w:val="FABodyCopy"/>
            </w:pPr>
            <w:r w:rsidRPr="00761B5F">
              <w:t xml:space="preserve">Security alarm </w:t>
            </w:r>
          </w:p>
        </w:tc>
        <w:tc>
          <w:tcPr>
            <w:tcW w:w="1570" w:type="dxa"/>
          </w:tcPr>
          <w:p w14:paraId="6DCEDC4B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548" w:type="dxa"/>
          </w:tcPr>
          <w:p w14:paraId="33E60DF3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  <w:tc>
          <w:tcPr>
            <w:tcW w:w="1539" w:type="dxa"/>
          </w:tcPr>
          <w:p w14:paraId="1BB201EA" w14:textId="77777777" w:rsidR="00B92550" w:rsidRPr="00761B5F" w:rsidRDefault="00B92550" w:rsidP="00B25815">
            <w:pPr>
              <w:pStyle w:val="S-O-P"/>
            </w:pPr>
          </w:p>
        </w:tc>
        <w:tc>
          <w:tcPr>
            <w:tcW w:w="1748" w:type="dxa"/>
          </w:tcPr>
          <w:p w14:paraId="1700314C" w14:textId="77777777" w:rsidR="00B92550" w:rsidRPr="00761B5F" w:rsidRDefault="00B92550" w:rsidP="00B25815">
            <w:pPr>
              <w:pStyle w:val="S-O-P"/>
            </w:pPr>
            <w:r>
              <w:t>S</w:t>
            </w:r>
          </w:p>
        </w:tc>
      </w:tr>
      <w:tr w:rsidR="00B92550" w:rsidRPr="00761B5F" w14:paraId="3F369739" w14:textId="77777777" w:rsidTr="00B25815">
        <w:tc>
          <w:tcPr>
            <w:tcW w:w="3675" w:type="dxa"/>
          </w:tcPr>
          <w:p w14:paraId="4934AA2A" w14:textId="77777777" w:rsidR="00B92550" w:rsidRPr="00761B5F" w:rsidRDefault="00B92550" w:rsidP="00B25815">
            <w:pPr>
              <w:pStyle w:val="FABodyCopy"/>
              <w:keepNext/>
              <w:widowControl/>
            </w:pPr>
            <w:r w:rsidRPr="00761B5F">
              <w:t>Trailer-sway control</w:t>
            </w:r>
          </w:p>
        </w:tc>
        <w:tc>
          <w:tcPr>
            <w:tcW w:w="1570" w:type="dxa"/>
          </w:tcPr>
          <w:p w14:paraId="0470DDCF" w14:textId="77777777" w:rsidR="00B92550" w:rsidRPr="00761B5F" w:rsidRDefault="00B92550" w:rsidP="00B25815">
            <w:pPr>
              <w:pStyle w:val="S-O-P"/>
              <w:keepNext/>
              <w:widowControl/>
            </w:pPr>
          </w:p>
        </w:tc>
        <w:tc>
          <w:tcPr>
            <w:tcW w:w="1548" w:type="dxa"/>
          </w:tcPr>
          <w:p w14:paraId="78FA0BCA" w14:textId="77777777" w:rsidR="00B92550" w:rsidRPr="00761B5F" w:rsidRDefault="00B92550" w:rsidP="00B25815">
            <w:pPr>
              <w:pStyle w:val="S-O-P"/>
              <w:keepNext/>
              <w:widowControl/>
            </w:pPr>
            <w:r w:rsidRPr="00761B5F">
              <w:t>S</w:t>
            </w:r>
          </w:p>
        </w:tc>
        <w:tc>
          <w:tcPr>
            <w:tcW w:w="1539" w:type="dxa"/>
          </w:tcPr>
          <w:p w14:paraId="2BA32A10" w14:textId="77777777" w:rsidR="00B92550" w:rsidRPr="00761B5F" w:rsidRDefault="00B92550" w:rsidP="00B25815">
            <w:pPr>
              <w:pStyle w:val="S-O-P"/>
              <w:keepNext/>
              <w:widowControl/>
            </w:pPr>
          </w:p>
        </w:tc>
        <w:tc>
          <w:tcPr>
            <w:tcW w:w="1748" w:type="dxa"/>
          </w:tcPr>
          <w:p w14:paraId="2D916E06" w14:textId="77777777" w:rsidR="00B92550" w:rsidRPr="00761B5F" w:rsidRDefault="00B92550" w:rsidP="00B25815">
            <w:pPr>
              <w:pStyle w:val="S-O-P"/>
            </w:pPr>
            <w:r w:rsidRPr="00761B5F">
              <w:t>S</w:t>
            </w:r>
          </w:p>
        </w:tc>
      </w:tr>
      <w:tr w:rsidR="00B92550" w:rsidRPr="00761B5F" w14:paraId="3E575F41" w14:textId="77777777" w:rsidTr="00B25815">
        <w:tc>
          <w:tcPr>
            <w:tcW w:w="3675" w:type="dxa"/>
          </w:tcPr>
          <w:p w14:paraId="2C5444A5" w14:textId="77777777" w:rsidR="00B92550" w:rsidRPr="00761B5F" w:rsidRDefault="00B92550" w:rsidP="00B25815">
            <w:pPr>
              <w:pStyle w:val="FABodyCopy"/>
              <w:keepNext/>
              <w:widowControl/>
            </w:pPr>
            <w:r w:rsidRPr="00761B5F">
              <w:t xml:space="preserve">Universal garage door opener </w:t>
            </w:r>
          </w:p>
        </w:tc>
        <w:tc>
          <w:tcPr>
            <w:tcW w:w="1570" w:type="dxa"/>
          </w:tcPr>
          <w:p w14:paraId="37DA26BD" w14:textId="77777777" w:rsidR="00B92550" w:rsidRPr="00761B5F" w:rsidRDefault="00B92550" w:rsidP="00B25815">
            <w:pPr>
              <w:pStyle w:val="S-O-P"/>
              <w:keepNext/>
              <w:widowControl/>
            </w:pPr>
          </w:p>
        </w:tc>
        <w:tc>
          <w:tcPr>
            <w:tcW w:w="1548" w:type="dxa"/>
          </w:tcPr>
          <w:p w14:paraId="470CEE5C" w14:textId="77777777" w:rsidR="00B92550" w:rsidRPr="00761B5F" w:rsidRDefault="00B92550" w:rsidP="00B25815">
            <w:pPr>
              <w:pStyle w:val="S-O-P"/>
              <w:keepNext/>
              <w:widowControl/>
            </w:pPr>
            <w:r w:rsidRPr="00761B5F">
              <w:t>S</w:t>
            </w:r>
          </w:p>
        </w:tc>
        <w:tc>
          <w:tcPr>
            <w:tcW w:w="1539" w:type="dxa"/>
          </w:tcPr>
          <w:p w14:paraId="5621271F" w14:textId="77777777" w:rsidR="00B92550" w:rsidRPr="00761B5F" w:rsidRDefault="00B92550" w:rsidP="00B25815">
            <w:pPr>
              <w:pStyle w:val="S-O-P"/>
              <w:keepNext/>
              <w:widowControl/>
            </w:pPr>
          </w:p>
        </w:tc>
        <w:tc>
          <w:tcPr>
            <w:tcW w:w="1748" w:type="dxa"/>
          </w:tcPr>
          <w:p w14:paraId="50E6B916" w14:textId="77777777" w:rsidR="00B92550" w:rsidRPr="00761B5F" w:rsidRDefault="00B92550" w:rsidP="00B25815">
            <w:pPr>
              <w:pStyle w:val="S-O-P"/>
            </w:pPr>
            <w:r>
              <w:t>S</w:t>
            </w:r>
          </w:p>
        </w:tc>
      </w:tr>
    </w:tbl>
    <w:p w14:paraId="38EE076C" w14:textId="77777777" w:rsidR="00B92550" w:rsidRPr="009A699B" w:rsidRDefault="00B92550" w:rsidP="00B92550">
      <w:pPr>
        <w:pStyle w:val="Heading3"/>
      </w:pPr>
      <w:r w:rsidRPr="009A699B">
        <w:t>GROUPS</w:t>
      </w:r>
      <w:r>
        <w:t xml:space="preserve"> &amp;</w:t>
      </w:r>
      <w:r w:rsidRPr="009A699B">
        <w:t xml:space="preserve"> PACKAGES </w:t>
      </w:r>
    </w:p>
    <w:tbl>
      <w:tblPr>
        <w:tblStyle w:val="FATABLESTYLE"/>
        <w:tblW w:w="0" w:type="auto"/>
        <w:tblLook w:val="04A0" w:firstRow="1" w:lastRow="0" w:firstColumn="1" w:lastColumn="0" w:noHBand="0" w:noVBand="1"/>
      </w:tblPr>
      <w:tblGrid>
        <w:gridCol w:w="3675"/>
        <w:gridCol w:w="1614"/>
        <w:gridCol w:w="1599"/>
        <w:gridCol w:w="1589"/>
        <w:gridCol w:w="1603"/>
      </w:tblGrid>
      <w:tr w:rsidR="00B92550" w:rsidRPr="009A699B" w14:paraId="40421636" w14:textId="77777777" w:rsidTr="00B25815">
        <w:trPr>
          <w:tblHeader/>
        </w:trPr>
        <w:tc>
          <w:tcPr>
            <w:tcW w:w="3675" w:type="dxa"/>
          </w:tcPr>
          <w:p w14:paraId="1E9F86AA" w14:textId="77777777" w:rsidR="00B92550" w:rsidRPr="009A699B" w:rsidRDefault="00B92550" w:rsidP="00B25815">
            <w:pPr>
              <w:pStyle w:val="Heading4"/>
              <w:outlineLvl w:val="3"/>
            </w:pPr>
            <w:r w:rsidRPr="009A699B">
              <w:t>GROUPS</w:t>
            </w:r>
            <w:r>
              <w:t xml:space="preserve"> &amp;</w:t>
            </w:r>
            <w:r w:rsidRPr="009A699B">
              <w:t xml:space="preserve"> PACKAGES </w:t>
            </w:r>
          </w:p>
        </w:tc>
        <w:tc>
          <w:tcPr>
            <w:tcW w:w="1614" w:type="dxa"/>
          </w:tcPr>
          <w:p w14:paraId="68FDE5B9" w14:textId="77777777" w:rsidR="00B92550" w:rsidRPr="009A699B" w:rsidRDefault="00B92550" w:rsidP="00B25815">
            <w:pPr>
              <w:pStyle w:val="ModelSubhead"/>
            </w:pPr>
          </w:p>
        </w:tc>
        <w:tc>
          <w:tcPr>
            <w:tcW w:w="1599" w:type="dxa"/>
          </w:tcPr>
          <w:p w14:paraId="6F62CC5C" w14:textId="77777777" w:rsidR="00B92550" w:rsidRPr="009A699B" w:rsidRDefault="00B92550" w:rsidP="00B25815">
            <w:pPr>
              <w:pStyle w:val="ModelSubhead"/>
            </w:pPr>
            <w:r>
              <w:t>Altitude</w:t>
            </w:r>
            <w:r w:rsidRPr="00761B5F">
              <w:t xml:space="preserve"> LUX</w:t>
            </w:r>
            <w:r w:rsidRPr="00761B5F">
              <w:br/>
              <w:t>4x4</w:t>
            </w:r>
          </w:p>
        </w:tc>
        <w:tc>
          <w:tcPr>
            <w:tcW w:w="1589" w:type="dxa"/>
          </w:tcPr>
          <w:p w14:paraId="3C46E3AD" w14:textId="77777777" w:rsidR="00B92550" w:rsidRPr="009A699B" w:rsidRDefault="00B92550" w:rsidP="00B25815">
            <w:pPr>
              <w:pStyle w:val="ModelSubhead"/>
            </w:pPr>
          </w:p>
        </w:tc>
        <w:tc>
          <w:tcPr>
            <w:tcW w:w="1603" w:type="dxa"/>
          </w:tcPr>
          <w:p w14:paraId="0699403D" w14:textId="77777777" w:rsidR="00B92550" w:rsidRPr="009A699B" w:rsidRDefault="00B92550" w:rsidP="00B25815">
            <w:pPr>
              <w:pStyle w:val="ModelSubhead"/>
            </w:pPr>
            <w:r w:rsidRPr="00761B5F">
              <w:t>Trailhawk</w:t>
            </w:r>
            <w:r w:rsidRPr="00761B5F">
              <w:br/>
              <w:t>4x4</w:t>
            </w:r>
          </w:p>
        </w:tc>
      </w:tr>
      <w:tr w:rsidR="00B92550" w:rsidRPr="009A699B" w14:paraId="2EA0843B" w14:textId="77777777" w:rsidTr="00B25815">
        <w:tc>
          <w:tcPr>
            <w:tcW w:w="3675" w:type="dxa"/>
          </w:tcPr>
          <w:p w14:paraId="425AFC58" w14:textId="77777777" w:rsidR="00B92550" w:rsidRPr="009A699B" w:rsidRDefault="00B92550" w:rsidP="00B25815">
            <w:pPr>
              <w:pStyle w:val="FABodyCopy"/>
            </w:pPr>
            <w:r w:rsidRPr="00B92550">
              <w:rPr>
                <w:b/>
                <w:bCs/>
              </w:rPr>
              <w:t>Comfort/Convenience Group</w:t>
            </w:r>
            <w:r w:rsidRPr="009A699B">
              <w:t xml:space="preserve"> — includes hands-free power liftgate</w:t>
            </w:r>
          </w:p>
        </w:tc>
        <w:tc>
          <w:tcPr>
            <w:tcW w:w="1614" w:type="dxa"/>
          </w:tcPr>
          <w:p w14:paraId="378F96EF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599" w:type="dxa"/>
          </w:tcPr>
          <w:p w14:paraId="1A9E15EF" w14:textId="77777777" w:rsidR="00B92550" w:rsidRPr="009A699B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589" w:type="dxa"/>
          </w:tcPr>
          <w:p w14:paraId="3DBC33C3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603" w:type="dxa"/>
          </w:tcPr>
          <w:p w14:paraId="781A93AE" w14:textId="77777777" w:rsidR="00B92550" w:rsidRPr="009A699B" w:rsidRDefault="00B92550" w:rsidP="00B25815">
            <w:pPr>
              <w:pStyle w:val="S-O-P"/>
            </w:pPr>
            <w:r w:rsidRPr="009A699B">
              <w:t>P</w:t>
            </w:r>
          </w:p>
        </w:tc>
      </w:tr>
      <w:tr w:rsidR="00B92550" w:rsidRPr="009A699B" w14:paraId="3A71F6A5" w14:textId="77777777" w:rsidTr="00B25815">
        <w:tc>
          <w:tcPr>
            <w:tcW w:w="3675" w:type="dxa"/>
          </w:tcPr>
          <w:p w14:paraId="5EFD9563" w14:textId="77777777" w:rsidR="00B92550" w:rsidRPr="009A699B" w:rsidRDefault="00B92550" w:rsidP="00B25815">
            <w:pPr>
              <w:pStyle w:val="FABodyCopy"/>
            </w:pPr>
            <w:r w:rsidRPr="00B92550">
              <w:rPr>
                <w:b/>
                <w:bCs/>
              </w:rPr>
              <w:t>Elite Group (must include compact spare option</w:t>
            </w:r>
            <w:r>
              <w:t xml:space="preserve">) </w:t>
            </w:r>
            <w:r w:rsidRPr="009A699B">
              <w:t>— includes</w:t>
            </w:r>
            <w:r>
              <w:t xml:space="preserve"> memory features </w:t>
            </w:r>
            <w:r w:rsidRPr="009A699B">
              <w:t>(</w:t>
            </w:r>
            <w:r w:rsidRPr="006F5C97">
              <w:t>exterior mirrors, seats, radio</w:t>
            </w:r>
            <w:r>
              <w:t>), ventilated front seats, hands-free power liftgate, dual-pane sunroof and premium sound system</w:t>
            </w:r>
          </w:p>
        </w:tc>
        <w:tc>
          <w:tcPr>
            <w:tcW w:w="1614" w:type="dxa"/>
          </w:tcPr>
          <w:p w14:paraId="4158DB85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599" w:type="dxa"/>
          </w:tcPr>
          <w:p w14:paraId="08EA4E05" w14:textId="77777777" w:rsidR="00B92550" w:rsidRDefault="00B92550" w:rsidP="00B25815">
            <w:pPr>
              <w:pStyle w:val="S-O-P"/>
            </w:pPr>
            <w:r>
              <w:t>P</w:t>
            </w:r>
          </w:p>
        </w:tc>
        <w:tc>
          <w:tcPr>
            <w:tcW w:w="1589" w:type="dxa"/>
          </w:tcPr>
          <w:p w14:paraId="1FBFBAFC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603" w:type="dxa"/>
          </w:tcPr>
          <w:p w14:paraId="19750C9F" w14:textId="77777777" w:rsidR="00B92550" w:rsidRPr="009A699B" w:rsidRDefault="00B92550" w:rsidP="00B25815">
            <w:pPr>
              <w:pStyle w:val="S-O-P"/>
            </w:pPr>
            <w:r>
              <w:t>NA</w:t>
            </w:r>
          </w:p>
        </w:tc>
      </w:tr>
      <w:tr w:rsidR="00B92550" w:rsidRPr="009A699B" w14:paraId="1A48F0F3" w14:textId="77777777" w:rsidTr="00B25815">
        <w:tc>
          <w:tcPr>
            <w:tcW w:w="3675" w:type="dxa"/>
          </w:tcPr>
          <w:p w14:paraId="410FEB56" w14:textId="62EDE995" w:rsidR="00B92550" w:rsidRPr="009A699B" w:rsidRDefault="00B92550" w:rsidP="00B25815">
            <w:pPr>
              <w:pStyle w:val="FABodyCopy"/>
            </w:pPr>
            <w:r w:rsidRPr="00B92550">
              <w:rPr>
                <w:b/>
                <w:bCs/>
              </w:rPr>
              <w:t>Premium Leather Group</w:t>
            </w:r>
            <w:r w:rsidRPr="009A699B">
              <w:t xml:space="preserve"> — includes premium </w:t>
            </w:r>
            <w:r>
              <w:t xml:space="preserve">Nappa </w:t>
            </w:r>
            <w:r w:rsidRPr="009A699B">
              <w:t xml:space="preserve">leather seating, memory features (exterior mirrors, seats, </w:t>
            </w:r>
            <w:r>
              <w:t xml:space="preserve">and </w:t>
            </w:r>
            <w:r w:rsidRPr="009A699B">
              <w:t xml:space="preserve">radio), </w:t>
            </w:r>
            <w:r>
              <w:t xml:space="preserve">heated and </w:t>
            </w:r>
            <w:r w:rsidRPr="00E8741C">
              <w:t>ventilated front seats</w:t>
            </w:r>
            <w:r w:rsidRPr="009A699B">
              <w:t xml:space="preserve">, power eight-way passenger seat and </w:t>
            </w:r>
            <w:r>
              <w:br/>
              <w:t xml:space="preserve">two-way </w:t>
            </w:r>
            <w:r w:rsidRPr="009A699B">
              <w:t>power lumbar adjuster</w:t>
            </w:r>
          </w:p>
        </w:tc>
        <w:tc>
          <w:tcPr>
            <w:tcW w:w="1614" w:type="dxa"/>
          </w:tcPr>
          <w:p w14:paraId="1AC42274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599" w:type="dxa"/>
          </w:tcPr>
          <w:p w14:paraId="716A784E" w14:textId="77777777" w:rsidR="00B92550" w:rsidRPr="009A699B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589" w:type="dxa"/>
          </w:tcPr>
          <w:p w14:paraId="1C964312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603" w:type="dxa"/>
          </w:tcPr>
          <w:p w14:paraId="4B97D165" w14:textId="77777777" w:rsidR="00B92550" w:rsidRPr="009A699B" w:rsidRDefault="00B92550" w:rsidP="00B25815">
            <w:pPr>
              <w:pStyle w:val="S-O-P"/>
            </w:pPr>
            <w:r w:rsidRPr="009A699B">
              <w:t>P</w:t>
            </w:r>
          </w:p>
        </w:tc>
      </w:tr>
      <w:tr w:rsidR="00B92550" w:rsidRPr="009A699B" w14:paraId="4764658F" w14:textId="77777777" w:rsidTr="00B25815">
        <w:tc>
          <w:tcPr>
            <w:tcW w:w="3675" w:type="dxa"/>
          </w:tcPr>
          <w:p w14:paraId="7B506B46" w14:textId="77777777" w:rsidR="00B92550" w:rsidRPr="009A699B" w:rsidRDefault="00B92550" w:rsidP="00B25815">
            <w:pPr>
              <w:pStyle w:val="FABodyCopy"/>
            </w:pPr>
            <w:r w:rsidRPr="00B92550">
              <w:rPr>
                <w:b/>
                <w:bCs/>
              </w:rPr>
              <w:t>Sun and Sound Group</w:t>
            </w:r>
            <w:r>
              <w:t xml:space="preserve"> </w:t>
            </w:r>
            <w:r w:rsidRPr="00B92550">
              <w:rPr>
                <w:b/>
                <w:bCs/>
              </w:rPr>
              <w:t>(</w:t>
            </w:r>
            <w:r w:rsidRPr="00B92550">
              <w:rPr>
                <w:b/>
                <w:bCs/>
                <w:iCs/>
              </w:rPr>
              <w:t>must have Premium Leather Package)</w:t>
            </w:r>
            <w:r w:rsidRPr="009A699B">
              <w:t xml:space="preserve"> — includes dual-pane panoramic sunroof, premium Alpine nine-speaker sound system </w:t>
            </w:r>
          </w:p>
        </w:tc>
        <w:tc>
          <w:tcPr>
            <w:tcW w:w="1614" w:type="dxa"/>
          </w:tcPr>
          <w:p w14:paraId="573043D4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599" w:type="dxa"/>
          </w:tcPr>
          <w:p w14:paraId="71A70F54" w14:textId="77777777" w:rsidR="00B92550" w:rsidRPr="009A699B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589" w:type="dxa"/>
          </w:tcPr>
          <w:p w14:paraId="3103F843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603" w:type="dxa"/>
          </w:tcPr>
          <w:p w14:paraId="0057E7CD" w14:textId="77777777" w:rsidR="00B92550" w:rsidRPr="009A699B" w:rsidRDefault="00B92550" w:rsidP="00B25815">
            <w:pPr>
              <w:pStyle w:val="S-O-P"/>
            </w:pPr>
            <w:r w:rsidRPr="009A699B">
              <w:t>P</w:t>
            </w:r>
          </w:p>
        </w:tc>
      </w:tr>
      <w:tr w:rsidR="00B92550" w:rsidRPr="009A699B" w14:paraId="34F3DAF1" w14:textId="77777777" w:rsidTr="00B25815">
        <w:tc>
          <w:tcPr>
            <w:tcW w:w="3675" w:type="dxa"/>
          </w:tcPr>
          <w:p w14:paraId="719900BB" w14:textId="77777777" w:rsidR="00B92550" w:rsidRPr="009A699B" w:rsidRDefault="00B92550" w:rsidP="00B25815">
            <w:pPr>
              <w:pStyle w:val="FABodyCopy"/>
              <w:keepNext/>
              <w:widowControl/>
            </w:pPr>
            <w:r w:rsidRPr="00B92550">
              <w:rPr>
                <w:b/>
                <w:bCs/>
              </w:rPr>
              <w:t>Trailer Tow Group</w:t>
            </w:r>
            <w:r w:rsidRPr="009A699B">
              <w:t xml:space="preserve"> — includes heavy-duty engine cooling, transmission auxiliary oil cooler, Class III hitch receiver, four- and seven-pin trailer-tow wiring harness and full-size spare tire </w:t>
            </w:r>
          </w:p>
        </w:tc>
        <w:tc>
          <w:tcPr>
            <w:tcW w:w="1614" w:type="dxa"/>
          </w:tcPr>
          <w:p w14:paraId="15BDEFBC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599" w:type="dxa"/>
          </w:tcPr>
          <w:p w14:paraId="32A2C50E" w14:textId="77777777" w:rsidR="00B92550" w:rsidRPr="009A699B" w:rsidRDefault="00B92550" w:rsidP="00B25815">
            <w:pPr>
              <w:pStyle w:val="S-O-P"/>
            </w:pPr>
            <w:r>
              <w:t>NA</w:t>
            </w:r>
          </w:p>
        </w:tc>
        <w:tc>
          <w:tcPr>
            <w:tcW w:w="1589" w:type="dxa"/>
          </w:tcPr>
          <w:p w14:paraId="296E880C" w14:textId="77777777" w:rsidR="00B92550" w:rsidRPr="009A699B" w:rsidRDefault="00B92550" w:rsidP="00B25815">
            <w:pPr>
              <w:pStyle w:val="S-O-P"/>
            </w:pPr>
          </w:p>
        </w:tc>
        <w:tc>
          <w:tcPr>
            <w:tcW w:w="1603" w:type="dxa"/>
          </w:tcPr>
          <w:p w14:paraId="106605A9" w14:textId="77777777" w:rsidR="00B92550" w:rsidRPr="009A699B" w:rsidRDefault="00B92550" w:rsidP="00B25815">
            <w:pPr>
              <w:pStyle w:val="S-O-P"/>
              <w:rPr>
                <w:rFonts w:ascii="Times" w:hAnsi="Times" w:cs="Times New Roman"/>
                <w:sz w:val="24"/>
                <w:szCs w:val="20"/>
              </w:rPr>
            </w:pPr>
            <w:r w:rsidRPr="009A699B">
              <w:t>P</w:t>
            </w:r>
          </w:p>
        </w:tc>
      </w:tr>
    </w:tbl>
    <w:p w14:paraId="0A233263" w14:textId="77777777" w:rsidR="00B92550" w:rsidRPr="00A62DF6" w:rsidRDefault="00B92550" w:rsidP="00B92550">
      <w:pPr>
        <w:pStyle w:val="EndofDocument"/>
      </w:pPr>
      <w:r w:rsidRPr="00A62DF6">
        <w:t>###</w:t>
      </w:r>
    </w:p>
    <w:p w14:paraId="4EB1291F" w14:textId="26C8B7FD" w:rsidR="0045101F" w:rsidRPr="00B92550" w:rsidRDefault="0045101F" w:rsidP="00B92550"/>
    <w:sectPr w:rsidR="0045101F" w:rsidRPr="00B92550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79EA4" w14:textId="77777777" w:rsidR="003F3494" w:rsidRDefault="003F3494" w:rsidP="00B728F6">
      <w:r>
        <w:separator/>
      </w:r>
    </w:p>
    <w:p w14:paraId="1A5DA737" w14:textId="77777777" w:rsidR="003F3494" w:rsidRDefault="003F3494"/>
  </w:endnote>
  <w:endnote w:type="continuationSeparator" w:id="0">
    <w:p w14:paraId="7E49AE98" w14:textId="77777777" w:rsidR="003F3494" w:rsidRDefault="003F3494" w:rsidP="00B728F6">
      <w:r>
        <w:continuationSeparator/>
      </w:r>
    </w:p>
    <w:p w14:paraId="6BBBED97" w14:textId="77777777" w:rsidR="003F3494" w:rsidRDefault="003F34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99BAB62-8A00-F64D-8E0D-988CAB08F4E2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A0FDB666-C546-AC4A-984E-127D8B2E0AD0}"/>
    <w:embedBold r:id="rId3" w:fontKey="{ED36A63D-638B-7A42-B8D4-26AE4F976E4E}"/>
    <w:embedItalic r:id="rId4" w:fontKey="{0DDCD8BE-0246-5541-A3BA-1DAAC5FD01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C19D1BA-1AE1-4946-8E65-A49605DDB5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156EF65-0332-614E-B4C2-52029B20CB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E884461-062B-2742-9996-4BC91999780E}"/>
    <w:embedBold r:id="rId8" w:fontKey="{1B6FEAEF-53F8-5A4E-9E23-40003438A890}"/>
    <w:embedItalic r:id="rId9" w:fontKey="{4EC41EB3-4C73-E143-96EC-C6DD8B8FD969}"/>
    <w:embedBoldItalic r:id="rId10" w:fontKey="{DD04E065-A730-BB43-BF09-28847FA9D88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D2456FC-AA5F-5B42-B073-7838561B4F44}"/>
    <w:embedBold r:id="rId13" w:fontKey="{B37E7031-8B74-7D4D-9A2A-8EED33A527C8}"/>
    <w:embedItalic r:id="rId14" w:fontKey="{0C8279CD-63C3-6440-A20D-4161884CDD81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BE539F28-B2D2-A540-9E67-02281B67E3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782A" w14:textId="5B01B1FE" w:rsidR="008D4174" w:rsidRDefault="008D4174" w:rsidP="008D4174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>
      <w:t>CHEROKEE</w:t>
    </w:r>
    <w:r w:rsidRPr="00BF5BA0">
      <w:t xml:space="preserve">  |  </w:t>
    </w:r>
    <w:r w:rsidR="00BF5BA0">
      <w:t>feature availability</w:t>
    </w:r>
    <w:r w:rsidR="00E3003F" w:rsidRPr="00BF5BA0">
      <w:tab/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C6470" w14:textId="77777777" w:rsidR="003F3494" w:rsidRDefault="003F3494" w:rsidP="00B728F6">
      <w:r>
        <w:separator/>
      </w:r>
    </w:p>
    <w:p w14:paraId="16960EBB" w14:textId="77777777" w:rsidR="003F3494" w:rsidRDefault="003F3494"/>
  </w:footnote>
  <w:footnote w:type="continuationSeparator" w:id="0">
    <w:p w14:paraId="7D25628D" w14:textId="77777777" w:rsidR="003F3494" w:rsidRDefault="003F3494" w:rsidP="00B728F6">
      <w:r>
        <w:continuationSeparator/>
      </w:r>
    </w:p>
    <w:p w14:paraId="1E42B5BC" w14:textId="77777777" w:rsidR="003F3494" w:rsidRDefault="003F34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2AF82A52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1DBB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25453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207B0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3494"/>
    <w:rsid w:val="003F58E5"/>
    <w:rsid w:val="00411B63"/>
    <w:rsid w:val="004124FD"/>
    <w:rsid w:val="004228AE"/>
    <w:rsid w:val="0042797B"/>
    <w:rsid w:val="0043026E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621995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3C95"/>
    <w:rsid w:val="0067661B"/>
    <w:rsid w:val="00684A4D"/>
    <w:rsid w:val="006864C8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31469"/>
    <w:rsid w:val="00833D23"/>
    <w:rsid w:val="00841486"/>
    <w:rsid w:val="00842F97"/>
    <w:rsid w:val="00853E42"/>
    <w:rsid w:val="00867081"/>
    <w:rsid w:val="00871556"/>
    <w:rsid w:val="00887B8C"/>
    <w:rsid w:val="008D3BC8"/>
    <w:rsid w:val="008D4174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9F5000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0F53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2550"/>
    <w:rsid w:val="00B953DF"/>
    <w:rsid w:val="00B97746"/>
    <w:rsid w:val="00BA4CB4"/>
    <w:rsid w:val="00BB01CE"/>
    <w:rsid w:val="00BB19C1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75DFD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407B"/>
    <w:rsid w:val="00E12810"/>
    <w:rsid w:val="00E14688"/>
    <w:rsid w:val="00E273EF"/>
    <w:rsid w:val="00E3003F"/>
    <w:rsid w:val="00E35ADB"/>
    <w:rsid w:val="00E36C5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4C8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64C8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4C8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4C8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64C8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6864C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864C8"/>
  </w:style>
  <w:style w:type="paragraph" w:styleId="Header">
    <w:name w:val="header"/>
    <w:basedOn w:val="Normal"/>
    <w:link w:val="HeaderChar"/>
    <w:uiPriority w:val="99"/>
    <w:unhideWhenUsed/>
    <w:qFormat/>
    <w:rsid w:val="006864C8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864C8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864C8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864C8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64C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864C8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864C8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864C8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864C8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6864C8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864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4C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4C8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4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4C8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864C8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864C8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864C8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64C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864C8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864C8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864C8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6864C8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864C8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6864C8"/>
    <w:pPr>
      <w:jc w:val="center"/>
    </w:pPr>
  </w:style>
  <w:style w:type="paragraph" w:customStyle="1" w:styleId="TableSubhead">
    <w:name w:val="Table Subhead"/>
    <w:basedOn w:val="Normal"/>
    <w:qFormat/>
    <w:rsid w:val="006864C8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864C8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6864C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6864C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6864C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6864C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6864C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6864C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6864C8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6864C8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6864C8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6864C8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8</TotalTime>
  <Pages>7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6483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8</cp:revision>
  <cp:lastPrinted>2018-12-31T16:38:00Z</cp:lastPrinted>
  <dcterms:created xsi:type="dcterms:W3CDTF">2022-05-17T20:39:00Z</dcterms:created>
  <dcterms:modified xsi:type="dcterms:W3CDTF">2023-01-13T14:36:00Z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