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A3E51" w14:textId="58416B96" w:rsidR="009D7DA1" w:rsidRPr="00351DD3" w:rsidRDefault="009D7DA1" w:rsidP="00351DD3">
      <w:pPr>
        <w:pStyle w:val="EmbargoLine"/>
      </w:pPr>
    </w:p>
    <w:p w14:paraId="67E589C8" w14:textId="6EC1C89A" w:rsidR="00C13890" w:rsidRPr="000F771A" w:rsidRDefault="00C13890" w:rsidP="006F7B95">
      <w:pPr>
        <w:pStyle w:val="Heading1"/>
      </w:pPr>
      <w:r w:rsidRPr="000F771A">
        <w:t>20</w:t>
      </w:r>
      <w:r w:rsidR="00A85C21" w:rsidRPr="000F771A">
        <w:t>2</w:t>
      </w:r>
      <w:r w:rsidR="00B953DF">
        <w:t>3</w:t>
      </w:r>
      <w:r w:rsidR="00712251" w:rsidRPr="000F771A">
        <w:t xml:space="preserve"> </w:t>
      </w:r>
      <w:r w:rsidR="00E0407B">
        <w:t>FIAT 500X</w:t>
      </w:r>
    </w:p>
    <w:p w14:paraId="6BE3AE1F" w14:textId="77777777" w:rsidR="00216628" w:rsidRPr="000F771A" w:rsidRDefault="00C6234F" w:rsidP="000F771A">
      <w:pPr>
        <w:pStyle w:val="Heading2"/>
      </w:pPr>
      <w:r>
        <w:t>FEATURE AVAILABILITY</w:t>
      </w:r>
    </w:p>
    <w:p w14:paraId="189BCDC1" w14:textId="03E09541" w:rsidR="00C6234F" w:rsidRDefault="00C6234F" w:rsidP="00C6234F">
      <w:pPr>
        <w:pStyle w:val="BodyNotes"/>
      </w:pPr>
      <w:r w:rsidRPr="00C6234F">
        <w:t>S = Standard. O = Optional. P = Part of package.</w:t>
      </w:r>
      <w:r w:rsidR="0015675F"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48B2AC4A" w14:textId="77777777" w:rsidR="003A339D" w:rsidRPr="00CE5143" w:rsidRDefault="003A339D" w:rsidP="003A339D">
      <w:pPr>
        <w:pStyle w:val="Heading3"/>
      </w:pPr>
      <w:r w:rsidRPr="00CE5143">
        <w:t>ENGINE / TRANSMISSION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4469"/>
        <w:gridCol w:w="2598"/>
        <w:gridCol w:w="831"/>
        <w:gridCol w:w="1351"/>
        <w:gridCol w:w="831"/>
      </w:tblGrid>
      <w:tr w:rsidR="003A339D" w:rsidRPr="00CE5143" w14:paraId="58CF3249" w14:textId="77777777" w:rsidTr="003A339D">
        <w:tc>
          <w:tcPr>
            <w:tcW w:w="3870" w:type="dxa"/>
          </w:tcPr>
          <w:p w14:paraId="09887185" w14:textId="77777777" w:rsidR="003A339D" w:rsidRPr="00CE5143" w:rsidRDefault="003A339D" w:rsidP="00766D8B">
            <w:pPr>
              <w:pStyle w:val="TableSubhead"/>
            </w:pPr>
            <w:r w:rsidRPr="00CE5143">
              <w:t>Engine</w:t>
            </w:r>
          </w:p>
        </w:tc>
        <w:tc>
          <w:tcPr>
            <w:tcW w:w="2250" w:type="dxa"/>
          </w:tcPr>
          <w:p w14:paraId="5277BE9A" w14:textId="77777777" w:rsidR="003A339D" w:rsidRPr="00CE5143" w:rsidRDefault="003A339D" w:rsidP="00766D8B">
            <w:pPr>
              <w:pStyle w:val="TableSubhead"/>
            </w:pPr>
            <w:r w:rsidRPr="00CE5143">
              <w:t>Transmission</w:t>
            </w:r>
          </w:p>
        </w:tc>
        <w:tc>
          <w:tcPr>
            <w:tcW w:w="720" w:type="dxa"/>
            <w:vAlign w:val="bottom"/>
          </w:tcPr>
          <w:p w14:paraId="56D7F821" w14:textId="735759CB" w:rsidR="003A339D" w:rsidRPr="00095A6A" w:rsidRDefault="003A339D" w:rsidP="003A339D">
            <w:pPr>
              <w:pStyle w:val="ModelSubhead"/>
            </w:pPr>
            <w:r w:rsidRPr="00095A6A">
              <w:t>Pop</w:t>
            </w:r>
            <w:r>
              <w:br/>
            </w:r>
            <w:r w:rsidRPr="00095A6A">
              <w:t>AWD</w:t>
            </w:r>
          </w:p>
        </w:tc>
        <w:tc>
          <w:tcPr>
            <w:tcW w:w="1170" w:type="dxa"/>
            <w:vAlign w:val="bottom"/>
          </w:tcPr>
          <w:p w14:paraId="3656F031" w14:textId="77777777" w:rsidR="003A339D" w:rsidRPr="00095A6A" w:rsidRDefault="003A339D" w:rsidP="003A339D">
            <w:pPr>
              <w:pStyle w:val="ModelSubhead"/>
            </w:pPr>
          </w:p>
        </w:tc>
        <w:tc>
          <w:tcPr>
            <w:tcW w:w="720" w:type="dxa"/>
            <w:vAlign w:val="bottom"/>
          </w:tcPr>
          <w:p w14:paraId="40495859" w14:textId="77777777" w:rsidR="003A339D" w:rsidRPr="00095A6A" w:rsidRDefault="003A339D" w:rsidP="003A339D">
            <w:pPr>
              <w:pStyle w:val="ModelSubhead"/>
            </w:pPr>
            <w:r w:rsidRPr="00095A6A">
              <w:t>Sport AWD</w:t>
            </w:r>
          </w:p>
        </w:tc>
      </w:tr>
      <w:tr w:rsidR="003A339D" w:rsidRPr="00CE5143" w14:paraId="6DC57348" w14:textId="77777777" w:rsidTr="00766D8B">
        <w:tc>
          <w:tcPr>
            <w:tcW w:w="3870" w:type="dxa"/>
          </w:tcPr>
          <w:p w14:paraId="1FC90033" w14:textId="2893D457" w:rsidR="003A339D" w:rsidRPr="00CE5143" w:rsidRDefault="003A339D" w:rsidP="00766D8B">
            <w:pPr>
              <w:pStyle w:val="FABodyCopy"/>
            </w:pPr>
            <w:r w:rsidRPr="00CE5143">
              <w:t xml:space="preserve">1.3-liter </w:t>
            </w:r>
            <w:proofErr w:type="spellStart"/>
            <w:r w:rsidRPr="00CE5143">
              <w:t>MultiAir</w:t>
            </w:r>
            <w:proofErr w:type="spellEnd"/>
            <w:r w:rsidRPr="00CE5143">
              <w:t xml:space="preserve"> Turbo I-4 direct injection </w:t>
            </w:r>
            <w:r w:rsidR="00FD7BC9">
              <w:br/>
            </w:r>
            <w:r w:rsidRPr="00CE5143">
              <w:t>with engine stop-start (ESS)</w:t>
            </w:r>
          </w:p>
        </w:tc>
        <w:tc>
          <w:tcPr>
            <w:tcW w:w="2250" w:type="dxa"/>
          </w:tcPr>
          <w:p w14:paraId="7D196AA8" w14:textId="77777777" w:rsidR="003A339D" w:rsidRPr="00CE5143" w:rsidRDefault="003A339D" w:rsidP="00766D8B">
            <w:pPr>
              <w:pStyle w:val="FABodyCopy"/>
            </w:pPr>
            <w:r w:rsidRPr="00CE5143">
              <w:t xml:space="preserve">Nine-speed automatic </w:t>
            </w:r>
          </w:p>
        </w:tc>
        <w:tc>
          <w:tcPr>
            <w:tcW w:w="720" w:type="dxa"/>
          </w:tcPr>
          <w:p w14:paraId="531DAFD5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34EF6183" w14:textId="77777777" w:rsidR="003A339D" w:rsidRPr="00CE5143" w:rsidRDefault="003A339D" w:rsidP="00766D8B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E7C9DFA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</w:tr>
    </w:tbl>
    <w:p w14:paraId="4AE48DD6" w14:textId="77777777" w:rsidR="003A339D" w:rsidRPr="00CE5143" w:rsidRDefault="003A339D" w:rsidP="003A339D">
      <w:pPr>
        <w:pStyle w:val="Heading3"/>
      </w:pPr>
      <w:r w:rsidRPr="00CE5143">
        <w:t>MECHANICAL FEATURES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7067"/>
        <w:gridCol w:w="831"/>
        <w:gridCol w:w="1351"/>
        <w:gridCol w:w="831"/>
      </w:tblGrid>
      <w:tr w:rsidR="003A339D" w:rsidRPr="00CE5143" w14:paraId="6B77CE92" w14:textId="77777777" w:rsidTr="003A339D">
        <w:tc>
          <w:tcPr>
            <w:tcW w:w="6120" w:type="dxa"/>
            <w:vAlign w:val="top"/>
          </w:tcPr>
          <w:p w14:paraId="3D222E2C" w14:textId="77777777" w:rsidR="003A339D" w:rsidRPr="00CE5143" w:rsidRDefault="003A339D" w:rsidP="00766D8B">
            <w:pPr>
              <w:pStyle w:val="TableSubhead"/>
            </w:pPr>
            <w:r w:rsidRPr="00CE5143">
              <w:t>MECHANICAL FEATURES</w:t>
            </w:r>
          </w:p>
        </w:tc>
        <w:tc>
          <w:tcPr>
            <w:tcW w:w="720" w:type="dxa"/>
            <w:vAlign w:val="bottom"/>
          </w:tcPr>
          <w:p w14:paraId="6352293F" w14:textId="77777777" w:rsidR="003A339D" w:rsidRPr="003A339D" w:rsidRDefault="003A339D" w:rsidP="003A339D">
            <w:pPr>
              <w:pStyle w:val="ModelSubhead"/>
            </w:pPr>
            <w:r w:rsidRPr="003A339D">
              <w:t>Pop AWD</w:t>
            </w:r>
          </w:p>
        </w:tc>
        <w:tc>
          <w:tcPr>
            <w:tcW w:w="1170" w:type="dxa"/>
            <w:vAlign w:val="bottom"/>
          </w:tcPr>
          <w:p w14:paraId="620538DE" w14:textId="77777777" w:rsidR="003A339D" w:rsidRPr="003A339D" w:rsidRDefault="003A339D" w:rsidP="003A339D">
            <w:pPr>
              <w:pStyle w:val="ModelSubhead"/>
            </w:pPr>
          </w:p>
        </w:tc>
        <w:tc>
          <w:tcPr>
            <w:tcW w:w="720" w:type="dxa"/>
            <w:vAlign w:val="bottom"/>
          </w:tcPr>
          <w:p w14:paraId="7D637476" w14:textId="77777777" w:rsidR="003A339D" w:rsidRPr="003A339D" w:rsidRDefault="003A339D" w:rsidP="003A339D">
            <w:pPr>
              <w:pStyle w:val="ModelSubhead"/>
            </w:pPr>
            <w:r w:rsidRPr="003A339D">
              <w:t>Sport AWD</w:t>
            </w:r>
          </w:p>
        </w:tc>
      </w:tr>
      <w:tr w:rsidR="003A339D" w:rsidRPr="00CE5143" w14:paraId="62C377BE" w14:textId="77777777" w:rsidTr="00766D8B">
        <w:tc>
          <w:tcPr>
            <w:tcW w:w="6120" w:type="dxa"/>
            <w:vAlign w:val="top"/>
          </w:tcPr>
          <w:p w14:paraId="6E3CB30B" w14:textId="77777777" w:rsidR="003A339D" w:rsidRPr="00CE5143" w:rsidRDefault="003A339D" w:rsidP="00766D8B">
            <w:pPr>
              <w:pStyle w:val="FABodyCopy"/>
            </w:pPr>
            <w:r w:rsidRPr="00CE5143">
              <w:t xml:space="preserve">Drive System </w:t>
            </w:r>
          </w:p>
        </w:tc>
        <w:tc>
          <w:tcPr>
            <w:tcW w:w="720" w:type="dxa"/>
            <w:vAlign w:val="top"/>
          </w:tcPr>
          <w:p w14:paraId="29AD9E84" w14:textId="77777777" w:rsidR="003A339D" w:rsidRPr="00CE5143" w:rsidRDefault="003A339D" w:rsidP="00766D8B">
            <w:pPr>
              <w:pStyle w:val="FABodyCopy"/>
            </w:pPr>
          </w:p>
        </w:tc>
        <w:tc>
          <w:tcPr>
            <w:tcW w:w="1170" w:type="dxa"/>
            <w:vAlign w:val="top"/>
          </w:tcPr>
          <w:p w14:paraId="04A6E8A0" w14:textId="77777777" w:rsidR="003A339D" w:rsidRPr="00CE5143" w:rsidRDefault="003A339D" w:rsidP="00766D8B">
            <w:pPr>
              <w:pStyle w:val="FABodyCopy"/>
            </w:pPr>
          </w:p>
        </w:tc>
        <w:tc>
          <w:tcPr>
            <w:tcW w:w="720" w:type="dxa"/>
            <w:vAlign w:val="top"/>
          </w:tcPr>
          <w:p w14:paraId="1236FE38" w14:textId="77777777" w:rsidR="003A339D" w:rsidRPr="00CE5143" w:rsidRDefault="003A339D" w:rsidP="00766D8B">
            <w:pPr>
              <w:pStyle w:val="FABodyCopy"/>
            </w:pPr>
          </w:p>
        </w:tc>
      </w:tr>
      <w:tr w:rsidR="003A339D" w:rsidRPr="00CE5143" w14:paraId="2458DFF1" w14:textId="77777777" w:rsidTr="00766D8B">
        <w:tc>
          <w:tcPr>
            <w:tcW w:w="6120" w:type="dxa"/>
            <w:vAlign w:val="top"/>
          </w:tcPr>
          <w:p w14:paraId="7FD5A636" w14:textId="77777777" w:rsidR="003A339D" w:rsidRPr="00CE5143" w:rsidRDefault="003A339D" w:rsidP="00FD7BC9">
            <w:pPr>
              <w:pStyle w:val="FABodyIndent1"/>
            </w:pPr>
            <w:r w:rsidRPr="00FD7BC9">
              <w:t>All-wheel drive (AWD</w:t>
            </w:r>
            <w:r w:rsidRPr="00CE5143">
              <w:t xml:space="preserve">) </w:t>
            </w:r>
          </w:p>
        </w:tc>
        <w:tc>
          <w:tcPr>
            <w:tcW w:w="720" w:type="dxa"/>
          </w:tcPr>
          <w:p w14:paraId="42565EED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068486F0" w14:textId="77777777" w:rsidR="003A339D" w:rsidRPr="00CE5143" w:rsidRDefault="003A339D" w:rsidP="00766D8B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5395AB0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6BB0E13A" w14:textId="77777777" w:rsidTr="00766D8B">
        <w:tc>
          <w:tcPr>
            <w:tcW w:w="6120" w:type="dxa"/>
            <w:vAlign w:val="top"/>
          </w:tcPr>
          <w:p w14:paraId="0093D767" w14:textId="77777777" w:rsidR="003A339D" w:rsidRPr="00CE5143" w:rsidRDefault="003A339D" w:rsidP="00766D8B">
            <w:pPr>
              <w:pStyle w:val="FABodyCopy"/>
            </w:pPr>
            <w:r w:rsidRPr="00CE5143">
              <w:t xml:space="preserve">Dynamic Selector — with three modes: Auto, Sport and Traction+ </w:t>
            </w:r>
          </w:p>
        </w:tc>
        <w:tc>
          <w:tcPr>
            <w:tcW w:w="720" w:type="dxa"/>
          </w:tcPr>
          <w:p w14:paraId="42BB3C65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2408CE74" w14:textId="77777777" w:rsidR="003A339D" w:rsidRPr="00CE5143" w:rsidRDefault="003A339D" w:rsidP="00766D8B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0E4FC54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3F6763D" w14:textId="77777777" w:rsidTr="00766D8B">
        <w:tc>
          <w:tcPr>
            <w:tcW w:w="6120" w:type="dxa"/>
            <w:vAlign w:val="top"/>
          </w:tcPr>
          <w:p w14:paraId="7BBD6F8B" w14:textId="77777777" w:rsidR="003A339D" w:rsidRPr="00CE5143" w:rsidRDefault="003A339D" w:rsidP="00766D8B">
            <w:pPr>
              <w:pStyle w:val="FABodyCopy"/>
            </w:pPr>
            <w:r w:rsidRPr="00CE5143">
              <w:t xml:space="preserve">Engine oil cooler </w:t>
            </w:r>
          </w:p>
        </w:tc>
        <w:tc>
          <w:tcPr>
            <w:tcW w:w="720" w:type="dxa"/>
          </w:tcPr>
          <w:p w14:paraId="2D6D2E72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509B8422" w14:textId="77777777" w:rsidR="003A339D" w:rsidRPr="00CE5143" w:rsidRDefault="003A339D" w:rsidP="00766D8B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7928F972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5C6F1F7" w14:textId="77777777" w:rsidTr="00766D8B">
        <w:tc>
          <w:tcPr>
            <w:tcW w:w="6120" w:type="dxa"/>
            <w:vAlign w:val="top"/>
          </w:tcPr>
          <w:p w14:paraId="1122C453" w14:textId="77777777" w:rsidR="003A339D" w:rsidRPr="00CE5143" w:rsidRDefault="003A339D" w:rsidP="00766D8B">
            <w:pPr>
              <w:pStyle w:val="FABodyCopy"/>
            </w:pPr>
            <w:r w:rsidRPr="00CE5143">
              <w:t>Final Drive Ratio</w:t>
            </w:r>
          </w:p>
        </w:tc>
        <w:tc>
          <w:tcPr>
            <w:tcW w:w="720" w:type="dxa"/>
          </w:tcPr>
          <w:p w14:paraId="7DD26689" w14:textId="77777777" w:rsidR="003A339D" w:rsidRPr="00CE5143" w:rsidRDefault="003A339D" w:rsidP="00766D8B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0BB4936E" w14:textId="77777777" w:rsidR="003A339D" w:rsidRPr="00CE5143" w:rsidRDefault="003A339D" w:rsidP="00766D8B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988879A" w14:textId="77777777" w:rsidR="003A339D" w:rsidRPr="00CE5143" w:rsidRDefault="003A339D" w:rsidP="00766D8B">
            <w:pPr>
              <w:pStyle w:val="FABodyCopy"/>
              <w:jc w:val="center"/>
            </w:pPr>
          </w:p>
        </w:tc>
      </w:tr>
      <w:tr w:rsidR="003A339D" w:rsidRPr="00CE5143" w14:paraId="5C1AD4B1" w14:textId="77777777" w:rsidTr="00766D8B">
        <w:tc>
          <w:tcPr>
            <w:tcW w:w="6120" w:type="dxa"/>
            <w:vAlign w:val="top"/>
          </w:tcPr>
          <w:p w14:paraId="6C3D7475" w14:textId="77777777" w:rsidR="003A339D" w:rsidRPr="00FD7BC9" w:rsidRDefault="003A339D" w:rsidP="00FD7BC9">
            <w:pPr>
              <w:pStyle w:val="FABodyIndent1"/>
            </w:pPr>
            <w:r w:rsidRPr="00FD7BC9">
              <w:t xml:space="preserve">3.734 </w:t>
            </w:r>
          </w:p>
        </w:tc>
        <w:tc>
          <w:tcPr>
            <w:tcW w:w="720" w:type="dxa"/>
          </w:tcPr>
          <w:p w14:paraId="0CA9A3B8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62FA7D05" w14:textId="77777777" w:rsidR="003A339D" w:rsidRPr="00CE5143" w:rsidRDefault="003A339D" w:rsidP="00766D8B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3E9B04FB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63EA0F70" w14:textId="77777777" w:rsidTr="00766D8B">
        <w:tc>
          <w:tcPr>
            <w:tcW w:w="6120" w:type="dxa"/>
            <w:vAlign w:val="top"/>
          </w:tcPr>
          <w:p w14:paraId="0C5E7D65" w14:textId="77777777" w:rsidR="003A339D" w:rsidRPr="00CE5143" w:rsidRDefault="003A339D" w:rsidP="00766D8B">
            <w:pPr>
              <w:pStyle w:val="FABodyCopy"/>
            </w:pPr>
            <w:r w:rsidRPr="00CE5143">
              <w:t>Fuel door — capless fuel filler</w:t>
            </w:r>
          </w:p>
        </w:tc>
        <w:tc>
          <w:tcPr>
            <w:tcW w:w="720" w:type="dxa"/>
          </w:tcPr>
          <w:p w14:paraId="1FFD3F2B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516D264B" w14:textId="77777777" w:rsidR="003A339D" w:rsidRPr="00CE5143" w:rsidRDefault="003A339D" w:rsidP="00766D8B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362E4A2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648EC677" w14:textId="77777777" w:rsidTr="00766D8B">
        <w:tc>
          <w:tcPr>
            <w:tcW w:w="6120" w:type="dxa"/>
            <w:vAlign w:val="top"/>
          </w:tcPr>
          <w:p w14:paraId="255F2DCE" w14:textId="77777777" w:rsidR="003A339D" w:rsidRPr="00CE5143" w:rsidRDefault="003A339D" w:rsidP="00766D8B">
            <w:pPr>
              <w:pStyle w:val="FABodyCopy"/>
            </w:pPr>
            <w:r w:rsidRPr="00CE5143">
              <w:t>Fuel tank — 12.7 gallons</w:t>
            </w:r>
          </w:p>
        </w:tc>
        <w:tc>
          <w:tcPr>
            <w:tcW w:w="720" w:type="dxa"/>
          </w:tcPr>
          <w:p w14:paraId="4F6D03D0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24382372" w14:textId="77777777" w:rsidR="003A339D" w:rsidRPr="00CE5143" w:rsidRDefault="003A339D" w:rsidP="00766D8B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8B4A0F0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658FC9A0" w14:textId="77777777" w:rsidTr="00766D8B">
        <w:tc>
          <w:tcPr>
            <w:tcW w:w="6120" w:type="dxa"/>
            <w:vAlign w:val="top"/>
          </w:tcPr>
          <w:p w14:paraId="5460B4AC" w14:textId="77777777" w:rsidR="003A339D" w:rsidRPr="00CE5143" w:rsidRDefault="003A339D" w:rsidP="00766D8B">
            <w:pPr>
              <w:pStyle w:val="FABodyCopy"/>
            </w:pPr>
            <w:r w:rsidRPr="00CE5143">
              <w:t xml:space="preserve">Push-button start </w:t>
            </w:r>
          </w:p>
        </w:tc>
        <w:tc>
          <w:tcPr>
            <w:tcW w:w="720" w:type="dxa"/>
          </w:tcPr>
          <w:p w14:paraId="1D00047A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24B87591" w14:textId="77777777" w:rsidR="003A339D" w:rsidRPr="00CE5143" w:rsidRDefault="003A339D" w:rsidP="00766D8B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3830CD2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6D485037" w14:textId="77777777" w:rsidTr="00766D8B">
        <w:tc>
          <w:tcPr>
            <w:tcW w:w="6120" w:type="dxa"/>
            <w:vAlign w:val="top"/>
          </w:tcPr>
          <w:p w14:paraId="5836EA32" w14:textId="77777777" w:rsidR="003A339D" w:rsidRPr="00CE5143" w:rsidRDefault="003A339D" w:rsidP="00766D8B">
            <w:pPr>
              <w:pStyle w:val="FABodyCopy"/>
            </w:pPr>
            <w:r w:rsidRPr="00CE5143">
              <w:t>Speed control</w:t>
            </w:r>
          </w:p>
        </w:tc>
        <w:tc>
          <w:tcPr>
            <w:tcW w:w="720" w:type="dxa"/>
          </w:tcPr>
          <w:p w14:paraId="4DC36FA8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5D9F64A9" w14:textId="77777777" w:rsidR="003A339D" w:rsidRPr="00CE5143" w:rsidRDefault="003A339D" w:rsidP="00766D8B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6E57F0F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14156272" w14:textId="77777777" w:rsidTr="00766D8B">
        <w:tc>
          <w:tcPr>
            <w:tcW w:w="6120" w:type="dxa"/>
            <w:vAlign w:val="top"/>
          </w:tcPr>
          <w:p w14:paraId="0A3A5228" w14:textId="77777777" w:rsidR="003A339D" w:rsidRPr="00CE5143" w:rsidRDefault="003A339D" w:rsidP="00766D8B">
            <w:pPr>
              <w:pStyle w:val="FABodyCopy"/>
            </w:pPr>
            <w:r w:rsidRPr="00CE5143">
              <w:t>Steering — electric power, rack and pinion, tilt/telescoping column</w:t>
            </w:r>
          </w:p>
        </w:tc>
        <w:tc>
          <w:tcPr>
            <w:tcW w:w="720" w:type="dxa"/>
          </w:tcPr>
          <w:p w14:paraId="7A6E8BE3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7DF98EFA" w14:textId="77777777" w:rsidR="003A339D" w:rsidRPr="00CE5143" w:rsidRDefault="003A339D" w:rsidP="00766D8B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9EF156A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6C588209" w14:textId="77777777" w:rsidTr="00766D8B">
        <w:tc>
          <w:tcPr>
            <w:tcW w:w="6120" w:type="dxa"/>
            <w:vAlign w:val="top"/>
          </w:tcPr>
          <w:p w14:paraId="136E6836" w14:textId="77777777" w:rsidR="003A339D" w:rsidRPr="00CE5143" w:rsidRDefault="003A339D" w:rsidP="00766D8B">
            <w:pPr>
              <w:pStyle w:val="FABodyCopy"/>
            </w:pPr>
            <w:r w:rsidRPr="00CE5143">
              <w:t xml:space="preserve">Suspension — MacPherson front suspension with coil springs and twin-tube struts with stabilizer bar; Chapman rear suspension with coil springs and twin-tube shock absorbers with </w:t>
            </w:r>
            <w:proofErr w:type="spellStart"/>
            <w:r w:rsidRPr="00CE5143">
              <w:t>Koni</w:t>
            </w:r>
            <w:proofErr w:type="spellEnd"/>
            <w:r w:rsidRPr="00CE5143">
              <w:t xml:space="preserve"> frequency selective damping technology</w:t>
            </w:r>
          </w:p>
        </w:tc>
        <w:tc>
          <w:tcPr>
            <w:tcW w:w="720" w:type="dxa"/>
          </w:tcPr>
          <w:p w14:paraId="0DA0AD52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6825E420" w14:textId="77777777" w:rsidR="003A339D" w:rsidRPr="00CE5143" w:rsidRDefault="003A339D" w:rsidP="00766D8B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0AD8874" w14:textId="77777777" w:rsidR="003A339D" w:rsidRPr="00CE5143" w:rsidRDefault="003A339D" w:rsidP="00766D8B">
            <w:pPr>
              <w:pStyle w:val="FABodyCopy"/>
              <w:jc w:val="center"/>
            </w:pPr>
            <w:r w:rsidRPr="00CE5143">
              <w:t>S</w:t>
            </w:r>
          </w:p>
        </w:tc>
      </w:tr>
    </w:tbl>
    <w:p w14:paraId="1A818071" w14:textId="77777777" w:rsidR="003A339D" w:rsidRPr="003A339D" w:rsidRDefault="003A339D" w:rsidP="003A339D">
      <w:pPr>
        <w:pStyle w:val="Heading3"/>
        <w:keepNext/>
      </w:pPr>
      <w:r w:rsidRPr="003A339D">
        <w:lastRenderedPageBreak/>
        <w:t>EXTERIOR FEATURES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7067"/>
        <w:gridCol w:w="831"/>
        <w:gridCol w:w="1351"/>
        <w:gridCol w:w="831"/>
      </w:tblGrid>
      <w:tr w:rsidR="003A339D" w:rsidRPr="00CE5143" w14:paraId="3606CD4F" w14:textId="77777777" w:rsidTr="003A339D">
        <w:trPr>
          <w:tblHeader/>
        </w:trPr>
        <w:tc>
          <w:tcPr>
            <w:tcW w:w="6120" w:type="dxa"/>
            <w:vAlign w:val="top"/>
          </w:tcPr>
          <w:p w14:paraId="75293B8D" w14:textId="77777777" w:rsidR="003A339D" w:rsidRPr="003A339D" w:rsidRDefault="003A339D" w:rsidP="003A339D">
            <w:pPr>
              <w:pStyle w:val="TableSubhead"/>
              <w:keepNext/>
              <w:widowControl w:val="0"/>
            </w:pPr>
            <w:r w:rsidRPr="003A339D">
              <w:t>EXTERIOR FEATURES</w:t>
            </w:r>
          </w:p>
        </w:tc>
        <w:tc>
          <w:tcPr>
            <w:tcW w:w="720" w:type="dxa"/>
            <w:vAlign w:val="bottom"/>
          </w:tcPr>
          <w:p w14:paraId="49DE7B85" w14:textId="77777777" w:rsidR="003A339D" w:rsidRPr="00CE5143" w:rsidRDefault="003A339D" w:rsidP="003A339D">
            <w:pPr>
              <w:pStyle w:val="ModelSubhead"/>
              <w:keepNext/>
            </w:pPr>
            <w:r w:rsidRPr="00CE5143">
              <w:t>Pop AWD</w:t>
            </w:r>
          </w:p>
        </w:tc>
        <w:tc>
          <w:tcPr>
            <w:tcW w:w="1170" w:type="dxa"/>
            <w:vAlign w:val="bottom"/>
          </w:tcPr>
          <w:p w14:paraId="77357B59" w14:textId="77777777" w:rsidR="003A339D" w:rsidRPr="00CE5143" w:rsidRDefault="003A339D" w:rsidP="003A339D">
            <w:pPr>
              <w:pStyle w:val="ModelSubhead"/>
              <w:keepNext/>
            </w:pPr>
          </w:p>
        </w:tc>
        <w:tc>
          <w:tcPr>
            <w:tcW w:w="720" w:type="dxa"/>
            <w:vAlign w:val="bottom"/>
          </w:tcPr>
          <w:p w14:paraId="59CA03F6" w14:textId="77777777" w:rsidR="003A339D" w:rsidRPr="00CE5143" w:rsidRDefault="003A339D" w:rsidP="003A339D">
            <w:pPr>
              <w:pStyle w:val="ModelSubhead"/>
              <w:keepNext/>
            </w:pPr>
            <w:r w:rsidRPr="00CE5143">
              <w:t>Sport AWD</w:t>
            </w:r>
          </w:p>
        </w:tc>
      </w:tr>
      <w:tr w:rsidR="003A339D" w:rsidRPr="00CE5143" w14:paraId="1952A545" w14:textId="77777777" w:rsidTr="003A339D">
        <w:tc>
          <w:tcPr>
            <w:tcW w:w="6120" w:type="dxa"/>
            <w:vAlign w:val="top"/>
          </w:tcPr>
          <w:p w14:paraId="3DFF1A7A" w14:textId="77777777" w:rsidR="003A339D" w:rsidRPr="00CE5143" w:rsidRDefault="003A339D" w:rsidP="003A339D">
            <w:pPr>
              <w:pStyle w:val="FABodyCopy"/>
            </w:pPr>
            <w:r w:rsidRPr="00CE5143">
              <w:t>Bodyside — lower sill and wheel arch accent moldings in black</w:t>
            </w:r>
          </w:p>
        </w:tc>
        <w:tc>
          <w:tcPr>
            <w:tcW w:w="720" w:type="dxa"/>
          </w:tcPr>
          <w:p w14:paraId="7EA79ECC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7F83E833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26FE28B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342472A8" w14:textId="77777777" w:rsidTr="003A339D">
        <w:tc>
          <w:tcPr>
            <w:tcW w:w="6120" w:type="dxa"/>
            <w:vAlign w:val="top"/>
          </w:tcPr>
          <w:p w14:paraId="129B1972" w14:textId="77777777" w:rsidR="003A339D" w:rsidRPr="00CE5143" w:rsidRDefault="003A339D" w:rsidP="003A339D">
            <w:pPr>
              <w:pStyle w:val="FABodyCopy"/>
            </w:pPr>
            <w:r w:rsidRPr="00CE5143">
              <w:t>Bodyside — lower sill and wheel arch accent moldings in body color</w:t>
            </w:r>
          </w:p>
        </w:tc>
        <w:tc>
          <w:tcPr>
            <w:tcW w:w="720" w:type="dxa"/>
          </w:tcPr>
          <w:p w14:paraId="632BD891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24202EAF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1ABBAA8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1F6AF734" w14:textId="77777777" w:rsidTr="003A339D">
        <w:tc>
          <w:tcPr>
            <w:tcW w:w="6120" w:type="dxa"/>
            <w:vAlign w:val="top"/>
          </w:tcPr>
          <w:p w14:paraId="754F76A4" w14:textId="77777777" w:rsidR="003A339D" w:rsidRPr="00CE5143" w:rsidRDefault="003A339D" w:rsidP="003A339D">
            <w:pPr>
              <w:pStyle w:val="FABodyCopy"/>
            </w:pPr>
            <w:r w:rsidRPr="00CE5143">
              <w:t xml:space="preserve">Door Handles </w:t>
            </w:r>
          </w:p>
        </w:tc>
        <w:tc>
          <w:tcPr>
            <w:tcW w:w="720" w:type="dxa"/>
          </w:tcPr>
          <w:p w14:paraId="048759BB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578A20FE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92083BE" w14:textId="77777777" w:rsidR="003A339D" w:rsidRPr="00CE5143" w:rsidRDefault="003A339D" w:rsidP="003A339D">
            <w:pPr>
              <w:pStyle w:val="FABodyCopy"/>
              <w:jc w:val="center"/>
            </w:pPr>
          </w:p>
        </w:tc>
      </w:tr>
      <w:tr w:rsidR="003A339D" w:rsidRPr="00CE5143" w14:paraId="5F6547F2" w14:textId="77777777" w:rsidTr="003A339D">
        <w:tc>
          <w:tcPr>
            <w:tcW w:w="6120" w:type="dxa"/>
            <w:vAlign w:val="top"/>
          </w:tcPr>
          <w:p w14:paraId="659A3DEF" w14:textId="77777777" w:rsidR="003A339D" w:rsidRPr="00CE5143" w:rsidRDefault="003A339D" w:rsidP="00FD7BC9">
            <w:pPr>
              <w:pStyle w:val="FABodyIndent1"/>
            </w:pPr>
            <w:r w:rsidRPr="00CE5143">
              <w:t>Chrome finish</w:t>
            </w:r>
          </w:p>
        </w:tc>
        <w:tc>
          <w:tcPr>
            <w:tcW w:w="720" w:type="dxa"/>
          </w:tcPr>
          <w:p w14:paraId="6946F4EE" w14:textId="02FB96A0" w:rsidR="003A339D" w:rsidRPr="00CE5143" w:rsidRDefault="004079FB" w:rsidP="003A339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622F3902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8AAE6CE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5368C072" w14:textId="77777777" w:rsidTr="003A339D">
        <w:tc>
          <w:tcPr>
            <w:tcW w:w="6120" w:type="dxa"/>
            <w:vAlign w:val="top"/>
          </w:tcPr>
          <w:p w14:paraId="4B860A52" w14:textId="77777777" w:rsidR="003A339D" w:rsidRPr="00CE5143" w:rsidRDefault="003A339D" w:rsidP="00FD7BC9">
            <w:pPr>
              <w:pStyle w:val="FABodyIndent1"/>
            </w:pPr>
            <w:r w:rsidRPr="00CE5143">
              <w:t xml:space="preserve">Satin Silver finish </w:t>
            </w:r>
          </w:p>
        </w:tc>
        <w:tc>
          <w:tcPr>
            <w:tcW w:w="720" w:type="dxa"/>
          </w:tcPr>
          <w:p w14:paraId="7046CBD8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6707186D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640EA49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3308DBB5" w14:textId="77777777" w:rsidTr="003A339D">
        <w:tc>
          <w:tcPr>
            <w:tcW w:w="6120" w:type="dxa"/>
            <w:vAlign w:val="top"/>
          </w:tcPr>
          <w:p w14:paraId="74ABABA7" w14:textId="77777777" w:rsidR="003A339D" w:rsidRPr="00CE5143" w:rsidRDefault="003A339D" w:rsidP="00FD7BC9">
            <w:pPr>
              <w:pStyle w:val="FABodyIndent1"/>
            </w:pPr>
            <w:r w:rsidRPr="00CE5143">
              <w:t xml:space="preserve">Dark Gray </w:t>
            </w:r>
          </w:p>
        </w:tc>
        <w:tc>
          <w:tcPr>
            <w:tcW w:w="720" w:type="dxa"/>
          </w:tcPr>
          <w:p w14:paraId="78E5287D" w14:textId="68D5DFD5" w:rsidR="003A339D" w:rsidRPr="00CE5143" w:rsidRDefault="004079FB" w:rsidP="003A339D">
            <w:pPr>
              <w:pStyle w:val="FABodyCopy"/>
              <w:jc w:val="center"/>
            </w:pPr>
            <w:r>
              <w:t>S</w:t>
            </w:r>
          </w:p>
        </w:tc>
        <w:tc>
          <w:tcPr>
            <w:tcW w:w="1170" w:type="dxa"/>
          </w:tcPr>
          <w:p w14:paraId="0A4F4950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EBC25F5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5F8A42BE" w14:textId="77777777" w:rsidTr="003A339D">
        <w:tc>
          <w:tcPr>
            <w:tcW w:w="6120" w:type="dxa"/>
            <w:vAlign w:val="top"/>
          </w:tcPr>
          <w:p w14:paraId="75E16EF7" w14:textId="77777777" w:rsidR="003A339D" w:rsidRPr="00CE5143" w:rsidRDefault="003A339D" w:rsidP="003A339D">
            <w:pPr>
              <w:pStyle w:val="FABodyCopy"/>
            </w:pPr>
            <w:r w:rsidRPr="00CE5143">
              <w:t xml:space="preserve">Daylight Opening Accent Moldings </w:t>
            </w:r>
          </w:p>
        </w:tc>
        <w:tc>
          <w:tcPr>
            <w:tcW w:w="720" w:type="dxa"/>
          </w:tcPr>
          <w:p w14:paraId="646AED1E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75178D9C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3A0813A" w14:textId="77777777" w:rsidR="003A339D" w:rsidRPr="00CE5143" w:rsidRDefault="003A339D" w:rsidP="003A339D">
            <w:pPr>
              <w:pStyle w:val="FABodyCopy"/>
              <w:jc w:val="center"/>
            </w:pPr>
          </w:p>
        </w:tc>
      </w:tr>
      <w:tr w:rsidR="003A339D" w:rsidRPr="00CE5143" w14:paraId="7809A21E" w14:textId="77777777" w:rsidTr="003A339D">
        <w:tc>
          <w:tcPr>
            <w:tcW w:w="6120" w:type="dxa"/>
            <w:vAlign w:val="top"/>
          </w:tcPr>
          <w:p w14:paraId="562F6776" w14:textId="77777777" w:rsidR="003A339D" w:rsidRPr="00CE5143" w:rsidRDefault="003A339D" w:rsidP="00FD7BC9">
            <w:pPr>
              <w:pStyle w:val="FABodyIndent1"/>
            </w:pPr>
            <w:r w:rsidRPr="00CE5143">
              <w:t>Black</w:t>
            </w:r>
          </w:p>
        </w:tc>
        <w:tc>
          <w:tcPr>
            <w:tcW w:w="720" w:type="dxa"/>
          </w:tcPr>
          <w:p w14:paraId="73A0FE0B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023EE695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2209BE6" w14:textId="58EEDDEB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2DC7E7A4" w14:textId="77777777" w:rsidTr="003A339D">
        <w:tc>
          <w:tcPr>
            <w:tcW w:w="6120" w:type="dxa"/>
            <w:vAlign w:val="top"/>
          </w:tcPr>
          <w:p w14:paraId="249D4865" w14:textId="77777777" w:rsidR="003A339D" w:rsidRPr="00CE5143" w:rsidRDefault="003A339D" w:rsidP="00FD7BC9">
            <w:pPr>
              <w:pStyle w:val="FABodyIndent1"/>
            </w:pPr>
            <w:r w:rsidRPr="00CE5143">
              <w:t xml:space="preserve">Black with chrome belt moldings </w:t>
            </w:r>
          </w:p>
        </w:tc>
        <w:tc>
          <w:tcPr>
            <w:tcW w:w="720" w:type="dxa"/>
          </w:tcPr>
          <w:p w14:paraId="40EF08F5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2D3776AC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3D06BE4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3101285B" w14:textId="77777777" w:rsidTr="003A339D">
        <w:tc>
          <w:tcPr>
            <w:tcW w:w="6120" w:type="dxa"/>
            <w:vAlign w:val="top"/>
          </w:tcPr>
          <w:p w14:paraId="690E41F0" w14:textId="77777777" w:rsidR="003A339D" w:rsidRPr="00CE5143" w:rsidRDefault="003A339D" w:rsidP="003A339D">
            <w:pPr>
              <w:pStyle w:val="FABodyCopy"/>
            </w:pPr>
            <w:r w:rsidRPr="00CE5143">
              <w:t xml:space="preserve">Fascia </w:t>
            </w:r>
          </w:p>
        </w:tc>
        <w:tc>
          <w:tcPr>
            <w:tcW w:w="720" w:type="dxa"/>
          </w:tcPr>
          <w:p w14:paraId="63047957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3DAFE0B0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F4B90DD" w14:textId="77777777" w:rsidR="003A339D" w:rsidRPr="00CE5143" w:rsidRDefault="003A339D" w:rsidP="003A339D">
            <w:pPr>
              <w:pStyle w:val="FABodyCopy"/>
              <w:jc w:val="center"/>
            </w:pPr>
          </w:p>
        </w:tc>
      </w:tr>
      <w:tr w:rsidR="003A339D" w:rsidRPr="00CE5143" w14:paraId="68E46A4C" w14:textId="77777777" w:rsidTr="003A339D">
        <w:tc>
          <w:tcPr>
            <w:tcW w:w="6120" w:type="dxa"/>
            <w:vAlign w:val="top"/>
          </w:tcPr>
          <w:p w14:paraId="1475FC22" w14:textId="77777777" w:rsidR="003A339D" w:rsidRPr="00FD7BC9" w:rsidRDefault="003A339D" w:rsidP="00FD7BC9">
            <w:pPr>
              <w:pStyle w:val="FABodyIndent1"/>
            </w:pPr>
            <w:r w:rsidRPr="00FD7BC9">
              <w:t>Body-color front and rear</w:t>
            </w:r>
          </w:p>
        </w:tc>
        <w:tc>
          <w:tcPr>
            <w:tcW w:w="720" w:type="dxa"/>
          </w:tcPr>
          <w:p w14:paraId="0D566C5C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4787CE41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0005C5E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7394D581" w14:textId="77777777" w:rsidTr="003A339D">
        <w:tc>
          <w:tcPr>
            <w:tcW w:w="6120" w:type="dxa"/>
            <w:vAlign w:val="top"/>
          </w:tcPr>
          <w:p w14:paraId="1DCED1E2" w14:textId="77777777" w:rsidR="003A339D" w:rsidRPr="00FD7BC9" w:rsidRDefault="003A339D" w:rsidP="00FD7BC9">
            <w:pPr>
              <w:pStyle w:val="FABodyIndent1"/>
            </w:pPr>
            <w:r w:rsidRPr="00FD7BC9">
              <w:t>Satin Silver accent/body-color front and rear</w:t>
            </w:r>
          </w:p>
        </w:tc>
        <w:tc>
          <w:tcPr>
            <w:tcW w:w="720" w:type="dxa"/>
          </w:tcPr>
          <w:p w14:paraId="225690A3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6DF78644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BE6E2BA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758ABAFF" w14:textId="77777777" w:rsidTr="003A339D">
        <w:tc>
          <w:tcPr>
            <w:tcW w:w="6120" w:type="dxa"/>
            <w:vAlign w:val="top"/>
          </w:tcPr>
          <w:p w14:paraId="2FCFB132" w14:textId="77777777" w:rsidR="003A339D" w:rsidRPr="00FD7BC9" w:rsidRDefault="003A339D" w:rsidP="00FD7BC9">
            <w:pPr>
              <w:pStyle w:val="FABodyIndent1"/>
            </w:pPr>
            <w:r w:rsidRPr="00FD7BC9">
              <w:t>Sport</w:t>
            </w:r>
          </w:p>
        </w:tc>
        <w:tc>
          <w:tcPr>
            <w:tcW w:w="720" w:type="dxa"/>
          </w:tcPr>
          <w:p w14:paraId="4DCDA467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6528EA11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DA88888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1C5683E0" w14:textId="77777777" w:rsidTr="003A339D">
        <w:tc>
          <w:tcPr>
            <w:tcW w:w="6120" w:type="dxa"/>
            <w:vAlign w:val="top"/>
          </w:tcPr>
          <w:p w14:paraId="6634B08F" w14:textId="77777777" w:rsidR="003A339D" w:rsidRPr="00CE5143" w:rsidRDefault="003A339D" w:rsidP="003A339D">
            <w:pPr>
              <w:pStyle w:val="FABodyCopy"/>
            </w:pPr>
            <w:r w:rsidRPr="00CE5143">
              <w:t xml:space="preserve">Glass — deep tint, sunscreen, second row and cargo area </w:t>
            </w:r>
          </w:p>
        </w:tc>
        <w:tc>
          <w:tcPr>
            <w:tcW w:w="720" w:type="dxa"/>
          </w:tcPr>
          <w:p w14:paraId="0E665BC2" w14:textId="39AC1965" w:rsidR="003A339D" w:rsidRPr="00CE5143" w:rsidRDefault="004079FB" w:rsidP="003A339D">
            <w:pPr>
              <w:pStyle w:val="FABodyCopy"/>
              <w:jc w:val="center"/>
            </w:pPr>
            <w:r>
              <w:t>S</w:t>
            </w:r>
          </w:p>
        </w:tc>
        <w:tc>
          <w:tcPr>
            <w:tcW w:w="1170" w:type="dxa"/>
          </w:tcPr>
          <w:p w14:paraId="07DAD3FB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710307FE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44CF296C" w14:textId="77777777" w:rsidTr="003A339D">
        <w:tc>
          <w:tcPr>
            <w:tcW w:w="6120" w:type="dxa"/>
            <w:vAlign w:val="top"/>
          </w:tcPr>
          <w:p w14:paraId="3E0DF1BB" w14:textId="77777777" w:rsidR="003A339D" w:rsidRPr="00CE5143" w:rsidRDefault="003A339D" w:rsidP="003A339D">
            <w:pPr>
              <w:pStyle w:val="FABodyCopy"/>
            </w:pPr>
            <w:r w:rsidRPr="00CE5143">
              <w:t xml:space="preserve">Lighting </w:t>
            </w:r>
          </w:p>
        </w:tc>
        <w:tc>
          <w:tcPr>
            <w:tcW w:w="720" w:type="dxa"/>
          </w:tcPr>
          <w:p w14:paraId="37FF661B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5BFCE51C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FEE5212" w14:textId="77777777" w:rsidR="003A339D" w:rsidRPr="00CE5143" w:rsidRDefault="003A339D" w:rsidP="003A339D">
            <w:pPr>
              <w:pStyle w:val="FABodyCopy"/>
              <w:jc w:val="center"/>
            </w:pPr>
          </w:p>
        </w:tc>
      </w:tr>
      <w:tr w:rsidR="003A339D" w:rsidRPr="00CE5143" w14:paraId="7BFF58F0" w14:textId="77777777" w:rsidTr="003A339D">
        <w:tc>
          <w:tcPr>
            <w:tcW w:w="6120" w:type="dxa"/>
            <w:vAlign w:val="top"/>
          </w:tcPr>
          <w:p w14:paraId="5A74E681" w14:textId="77777777" w:rsidR="003A339D" w:rsidRPr="00FD7BC9" w:rsidRDefault="003A339D" w:rsidP="00FD7BC9">
            <w:pPr>
              <w:pStyle w:val="FABodyIndent1"/>
            </w:pPr>
            <w:r w:rsidRPr="00FD7BC9">
              <w:t>Bi-functional halogen projector</w:t>
            </w:r>
          </w:p>
        </w:tc>
        <w:tc>
          <w:tcPr>
            <w:tcW w:w="720" w:type="dxa"/>
          </w:tcPr>
          <w:p w14:paraId="51BBCDA3" w14:textId="5535BD48" w:rsidR="003A339D" w:rsidRPr="00CE5143" w:rsidRDefault="004079FB" w:rsidP="003A339D">
            <w:pPr>
              <w:pStyle w:val="FABodyCopy"/>
              <w:jc w:val="center"/>
            </w:pPr>
            <w:r>
              <w:t>NA</w:t>
            </w:r>
          </w:p>
        </w:tc>
        <w:tc>
          <w:tcPr>
            <w:tcW w:w="1170" w:type="dxa"/>
          </w:tcPr>
          <w:p w14:paraId="2CCCB9D6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502157E" w14:textId="0CD23E2F" w:rsidR="003A339D" w:rsidRPr="00CE5143" w:rsidRDefault="004079FB" w:rsidP="003A339D">
            <w:pPr>
              <w:pStyle w:val="FABodyCopy"/>
              <w:jc w:val="center"/>
            </w:pPr>
            <w:r>
              <w:t>NA</w:t>
            </w:r>
          </w:p>
        </w:tc>
      </w:tr>
      <w:tr w:rsidR="003A339D" w:rsidRPr="00CE5143" w14:paraId="28378024" w14:textId="77777777" w:rsidTr="003A339D">
        <w:tc>
          <w:tcPr>
            <w:tcW w:w="6120" w:type="dxa"/>
            <w:vAlign w:val="top"/>
          </w:tcPr>
          <w:p w14:paraId="0E03EB0C" w14:textId="77777777" w:rsidR="003A339D" w:rsidRPr="00FD7BC9" w:rsidRDefault="003A339D" w:rsidP="00FD7BC9">
            <w:pPr>
              <w:pStyle w:val="FABodyIndent1"/>
            </w:pPr>
            <w:r w:rsidRPr="00FD7BC9">
              <w:t xml:space="preserve">Automatic </w:t>
            </w:r>
          </w:p>
        </w:tc>
        <w:tc>
          <w:tcPr>
            <w:tcW w:w="720" w:type="dxa"/>
          </w:tcPr>
          <w:p w14:paraId="475CE893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P</w:t>
            </w:r>
          </w:p>
        </w:tc>
        <w:tc>
          <w:tcPr>
            <w:tcW w:w="1170" w:type="dxa"/>
          </w:tcPr>
          <w:p w14:paraId="5253389A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DAF46AF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6D0A2ABA" w14:textId="77777777" w:rsidTr="003A339D">
        <w:tc>
          <w:tcPr>
            <w:tcW w:w="6120" w:type="dxa"/>
            <w:vAlign w:val="top"/>
          </w:tcPr>
          <w:p w14:paraId="743BB360" w14:textId="77777777" w:rsidR="003A339D" w:rsidRPr="00FD7BC9" w:rsidRDefault="003A339D" w:rsidP="00FD7BC9">
            <w:pPr>
              <w:pStyle w:val="FABodyIndent1"/>
            </w:pPr>
            <w:r w:rsidRPr="00FD7BC9">
              <w:t xml:space="preserve">Auto high-beam headlamp control </w:t>
            </w:r>
          </w:p>
        </w:tc>
        <w:tc>
          <w:tcPr>
            <w:tcW w:w="720" w:type="dxa"/>
          </w:tcPr>
          <w:p w14:paraId="315D62F6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66AA3F39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C484EF7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0DCBD3F4" w14:textId="77777777" w:rsidTr="003A339D">
        <w:tc>
          <w:tcPr>
            <w:tcW w:w="6120" w:type="dxa"/>
            <w:vAlign w:val="top"/>
          </w:tcPr>
          <w:p w14:paraId="3A1608F9" w14:textId="77777777" w:rsidR="003A339D" w:rsidRPr="00FD7BC9" w:rsidRDefault="003A339D" w:rsidP="00FD7BC9">
            <w:pPr>
              <w:pStyle w:val="FABodyIndent1"/>
            </w:pPr>
            <w:r w:rsidRPr="00FD7BC9">
              <w:t xml:space="preserve">LED headlamps </w:t>
            </w:r>
          </w:p>
        </w:tc>
        <w:tc>
          <w:tcPr>
            <w:tcW w:w="720" w:type="dxa"/>
          </w:tcPr>
          <w:p w14:paraId="7A630568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43D35586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D84E181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25F4814E" w14:textId="77777777" w:rsidTr="003A339D">
        <w:tc>
          <w:tcPr>
            <w:tcW w:w="6120" w:type="dxa"/>
            <w:vAlign w:val="top"/>
          </w:tcPr>
          <w:p w14:paraId="5F8EF30F" w14:textId="77777777" w:rsidR="003A339D" w:rsidRPr="00FD7BC9" w:rsidRDefault="003A339D" w:rsidP="00FD7BC9">
            <w:pPr>
              <w:pStyle w:val="FABodyIndent1"/>
            </w:pPr>
            <w:r w:rsidRPr="00FD7BC9">
              <w:t xml:space="preserve">Cornering front fog lamps </w:t>
            </w:r>
          </w:p>
        </w:tc>
        <w:tc>
          <w:tcPr>
            <w:tcW w:w="720" w:type="dxa"/>
          </w:tcPr>
          <w:p w14:paraId="0A0F61DE" w14:textId="6BDBD590" w:rsidR="003A339D" w:rsidRPr="00CE5143" w:rsidRDefault="004079FB" w:rsidP="003A339D">
            <w:pPr>
              <w:pStyle w:val="FABodyCopy"/>
              <w:jc w:val="center"/>
            </w:pPr>
            <w:r>
              <w:t>S</w:t>
            </w:r>
          </w:p>
        </w:tc>
        <w:tc>
          <w:tcPr>
            <w:tcW w:w="1170" w:type="dxa"/>
          </w:tcPr>
          <w:p w14:paraId="0B2A25D8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AFA78AD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0EE7417" w14:textId="77777777" w:rsidTr="003A339D">
        <w:tc>
          <w:tcPr>
            <w:tcW w:w="6120" w:type="dxa"/>
            <w:vAlign w:val="top"/>
          </w:tcPr>
          <w:p w14:paraId="30115BF0" w14:textId="77777777" w:rsidR="003A339D" w:rsidRPr="00FD7BC9" w:rsidRDefault="003A339D" w:rsidP="00FD7BC9">
            <w:pPr>
              <w:pStyle w:val="FABodyIndent1"/>
            </w:pPr>
            <w:r w:rsidRPr="00FD7BC9">
              <w:t>Daytime running lamps system</w:t>
            </w:r>
          </w:p>
        </w:tc>
        <w:tc>
          <w:tcPr>
            <w:tcW w:w="720" w:type="dxa"/>
          </w:tcPr>
          <w:p w14:paraId="2500CE6C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2AFBBC9C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67F6911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4EC59E69" w14:textId="77777777" w:rsidTr="003A339D">
        <w:tc>
          <w:tcPr>
            <w:tcW w:w="6120" w:type="dxa"/>
            <w:vAlign w:val="top"/>
          </w:tcPr>
          <w:p w14:paraId="46E851B3" w14:textId="77777777" w:rsidR="003A339D" w:rsidRPr="00FD7BC9" w:rsidRDefault="003A339D" w:rsidP="00FD7BC9">
            <w:pPr>
              <w:pStyle w:val="FABodyIndent1"/>
            </w:pPr>
            <w:r w:rsidRPr="00FD7BC9">
              <w:t>LED taillamps</w:t>
            </w:r>
          </w:p>
        </w:tc>
        <w:tc>
          <w:tcPr>
            <w:tcW w:w="720" w:type="dxa"/>
          </w:tcPr>
          <w:p w14:paraId="59931478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7A8534A1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340FA0D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2FD4FA81" w14:textId="77777777" w:rsidTr="003A339D">
        <w:tc>
          <w:tcPr>
            <w:tcW w:w="6120" w:type="dxa"/>
            <w:vAlign w:val="top"/>
          </w:tcPr>
          <w:p w14:paraId="0E5B0C3F" w14:textId="77777777" w:rsidR="003A339D" w:rsidRPr="00FD7BC9" w:rsidRDefault="003A339D" w:rsidP="00FD7BC9">
            <w:pPr>
              <w:pStyle w:val="FABodyIndent1"/>
            </w:pPr>
            <w:r w:rsidRPr="00FD7BC9">
              <w:t xml:space="preserve">Supplemental turn signal on mirror </w:t>
            </w:r>
          </w:p>
        </w:tc>
        <w:tc>
          <w:tcPr>
            <w:tcW w:w="720" w:type="dxa"/>
          </w:tcPr>
          <w:p w14:paraId="55F18827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2E013402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7F350385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084D51E4" w14:textId="77777777" w:rsidTr="003A339D">
        <w:tc>
          <w:tcPr>
            <w:tcW w:w="6120" w:type="dxa"/>
            <w:vAlign w:val="top"/>
          </w:tcPr>
          <w:p w14:paraId="189B0400" w14:textId="77777777" w:rsidR="003A339D" w:rsidRPr="00CE5143" w:rsidRDefault="003A339D" w:rsidP="003A339D">
            <w:pPr>
              <w:pStyle w:val="FABodyCopy"/>
            </w:pPr>
            <w:r w:rsidRPr="00CE5143">
              <w:t xml:space="preserve">Mirrors — power heated with supplemental turn signals </w:t>
            </w:r>
          </w:p>
        </w:tc>
        <w:tc>
          <w:tcPr>
            <w:tcW w:w="720" w:type="dxa"/>
          </w:tcPr>
          <w:p w14:paraId="0DF54560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15733165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7F3AA809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0D5F68BA" w14:textId="77777777" w:rsidTr="003A339D">
        <w:tc>
          <w:tcPr>
            <w:tcW w:w="6120" w:type="dxa"/>
            <w:vAlign w:val="top"/>
          </w:tcPr>
          <w:p w14:paraId="194B4B9B" w14:textId="77777777" w:rsidR="003A339D" w:rsidRPr="00CE5143" w:rsidRDefault="003A339D" w:rsidP="003A339D">
            <w:pPr>
              <w:pStyle w:val="FABodyCopy"/>
            </w:pPr>
            <w:r w:rsidRPr="00CE5143">
              <w:t>Al-Fresco soft top</w:t>
            </w:r>
          </w:p>
        </w:tc>
        <w:tc>
          <w:tcPr>
            <w:tcW w:w="720" w:type="dxa"/>
          </w:tcPr>
          <w:p w14:paraId="78A0407D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O</w:t>
            </w:r>
          </w:p>
        </w:tc>
        <w:tc>
          <w:tcPr>
            <w:tcW w:w="1170" w:type="dxa"/>
          </w:tcPr>
          <w:p w14:paraId="36D6EAAE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DF5E502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O</w:t>
            </w:r>
          </w:p>
        </w:tc>
      </w:tr>
      <w:tr w:rsidR="003A339D" w:rsidRPr="00CE5143" w14:paraId="5BF65BD1" w14:textId="77777777" w:rsidTr="003A339D">
        <w:tc>
          <w:tcPr>
            <w:tcW w:w="6120" w:type="dxa"/>
            <w:vAlign w:val="top"/>
          </w:tcPr>
          <w:p w14:paraId="204169BC" w14:textId="77777777" w:rsidR="003A339D" w:rsidRPr="00CE5143" w:rsidRDefault="003A339D" w:rsidP="00FD7BC9">
            <w:pPr>
              <w:pStyle w:val="FABodyCopy"/>
              <w:keepNext/>
            </w:pPr>
            <w:r w:rsidRPr="00CE5143">
              <w:lastRenderedPageBreak/>
              <w:t xml:space="preserve">Tires </w:t>
            </w:r>
          </w:p>
        </w:tc>
        <w:tc>
          <w:tcPr>
            <w:tcW w:w="720" w:type="dxa"/>
          </w:tcPr>
          <w:p w14:paraId="088213B0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0139F7DF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7E6CA94" w14:textId="77777777" w:rsidR="003A339D" w:rsidRPr="00CE5143" w:rsidRDefault="003A339D" w:rsidP="003A339D">
            <w:pPr>
              <w:pStyle w:val="FABodyCopy"/>
              <w:jc w:val="center"/>
            </w:pPr>
          </w:p>
        </w:tc>
      </w:tr>
      <w:tr w:rsidR="003A339D" w:rsidRPr="00CE5143" w14:paraId="46AE71C1" w14:textId="77777777" w:rsidTr="003A339D">
        <w:tc>
          <w:tcPr>
            <w:tcW w:w="6120" w:type="dxa"/>
            <w:vAlign w:val="top"/>
          </w:tcPr>
          <w:p w14:paraId="152D5448" w14:textId="77777777" w:rsidR="003A339D" w:rsidRPr="00FD7BC9" w:rsidRDefault="003A339D" w:rsidP="00FD7BC9">
            <w:pPr>
              <w:pStyle w:val="FABodyIndent1"/>
            </w:pPr>
            <w:r w:rsidRPr="00FD7BC9">
              <w:t xml:space="preserve">215/60R17 BSW all-season </w:t>
            </w:r>
          </w:p>
        </w:tc>
        <w:tc>
          <w:tcPr>
            <w:tcW w:w="720" w:type="dxa"/>
          </w:tcPr>
          <w:p w14:paraId="070706CE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339CCC9A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161F987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032F6B5C" w14:textId="77777777" w:rsidTr="003A339D">
        <w:tc>
          <w:tcPr>
            <w:tcW w:w="6120" w:type="dxa"/>
            <w:vAlign w:val="top"/>
          </w:tcPr>
          <w:p w14:paraId="2D4EDE6B" w14:textId="77777777" w:rsidR="003A339D" w:rsidRPr="00FD7BC9" w:rsidRDefault="003A339D" w:rsidP="00FD7BC9">
            <w:pPr>
              <w:pStyle w:val="FABodyIndent1"/>
            </w:pPr>
            <w:r w:rsidRPr="00FD7BC9">
              <w:t xml:space="preserve">225/55R18 all-season </w:t>
            </w:r>
          </w:p>
        </w:tc>
        <w:tc>
          <w:tcPr>
            <w:tcW w:w="720" w:type="dxa"/>
          </w:tcPr>
          <w:p w14:paraId="45B77887" w14:textId="77777777" w:rsidR="003A339D" w:rsidRPr="00CE5143" w:rsidRDefault="003A339D" w:rsidP="003A339D">
            <w:pPr>
              <w:pStyle w:val="FABodyCopy"/>
              <w:jc w:val="center"/>
              <w:rPr>
                <w:highlight w:val="yellow"/>
              </w:rPr>
            </w:pPr>
            <w:r w:rsidRPr="00CE5143">
              <w:t>O</w:t>
            </w:r>
          </w:p>
        </w:tc>
        <w:tc>
          <w:tcPr>
            <w:tcW w:w="1170" w:type="dxa"/>
          </w:tcPr>
          <w:p w14:paraId="2A979BBA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53DE964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632666FC" w14:textId="77777777" w:rsidTr="003A339D">
        <w:tc>
          <w:tcPr>
            <w:tcW w:w="6120" w:type="dxa"/>
            <w:vAlign w:val="top"/>
          </w:tcPr>
          <w:p w14:paraId="4D366D95" w14:textId="77777777" w:rsidR="003A339D" w:rsidRPr="00FD7BC9" w:rsidRDefault="003A339D" w:rsidP="00FD7BC9">
            <w:pPr>
              <w:pStyle w:val="FABodyIndent1"/>
            </w:pPr>
            <w:r w:rsidRPr="00FD7BC9">
              <w:t xml:space="preserve">Tire service kit </w:t>
            </w:r>
          </w:p>
        </w:tc>
        <w:tc>
          <w:tcPr>
            <w:tcW w:w="720" w:type="dxa"/>
          </w:tcPr>
          <w:p w14:paraId="3C16B9B5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4EDF37A9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4671F3E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5008A392" w14:textId="77777777" w:rsidTr="003A339D">
        <w:tc>
          <w:tcPr>
            <w:tcW w:w="6120" w:type="dxa"/>
            <w:vAlign w:val="top"/>
          </w:tcPr>
          <w:p w14:paraId="5349CD1A" w14:textId="77777777" w:rsidR="003A339D" w:rsidRPr="00FD7BC9" w:rsidRDefault="003A339D" w:rsidP="00FD7BC9">
            <w:pPr>
              <w:pStyle w:val="FABodyIndent1"/>
            </w:pPr>
            <w:r w:rsidRPr="00FD7BC9">
              <w:t>Compact spare tire</w:t>
            </w:r>
          </w:p>
        </w:tc>
        <w:tc>
          <w:tcPr>
            <w:tcW w:w="720" w:type="dxa"/>
          </w:tcPr>
          <w:p w14:paraId="514E4C70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O</w:t>
            </w:r>
          </w:p>
        </w:tc>
        <w:tc>
          <w:tcPr>
            <w:tcW w:w="1170" w:type="dxa"/>
          </w:tcPr>
          <w:p w14:paraId="43D75767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3740E7C8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O</w:t>
            </w:r>
          </w:p>
        </w:tc>
      </w:tr>
      <w:tr w:rsidR="003A339D" w:rsidRPr="00CE5143" w14:paraId="000183B7" w14:textId="77777777" w:rsidTr="003A339D">
        <w:tc>
          <w:tcPr>
            <w:tcW w:w="6120" w:type="dxa"/>
            <w:vAlign w:val="top"/>
          </w:tcPr>
          <w:p w14:paraId="7677EF8D" w14:textId="77777777" w:rsidR="003A339D" w:rsidRPr="00CE5143" w:rsidRDefault="003A339D" w:rsidP="003A339D">
            <w:pPr>
              <w:pStyle w:val="FABodyCopy"/>
            </w:pPr>
            <w:r w:rsidRPr="00CE5143">
              <w:t xml:space="preserve">Wheels </w:t>
            </w:r>
          </w:p>
        </w:tc>
        <w:tc>
          <w:tcPr>
            <w:tcW w:w="720" w:type="dxa"/>
          </w:tcPr>
          <w:p w14:paraId="722DFA6B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68ECC0FF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DB4E6A7" w14:textId="77777777" w:rsidR="003A339D" w:rsidRPr="00CE5143" w:rsidRDefault="003A339D" w:rsidP="003A339D">
            <w:pPr>
              <w:pStyle w:val="FABodyCopy"/>
              <w:jc w:val="center"/>
            </w:pPr>
          </w:p>
        </w:tc>
      </w:tr>
      <w:tr w:rsidR="003A339D" w:rsidRPr="00CE5143" w14:paraId="442137A7" w14:textId="77777777" w:rsidTr="003A339D">
        <w:tc>
          <w:tcPr>
            <w:tcW w:w="6120" w:type="dxa"/>
            <w:vAlign w:val="top"/>
          </w:tcPr>
          <w:p w14:paraId="5526BE4C" w14:textId="77777777" w:rsidR="003A339D" w:rsidRPr="00FD7BC9" w:rsidRDefault="003A339D" w:rsidP="00FD7BC9">
            <w:pPr>
              <w:pStyle w:val="FABodyIndent1"/>
            </w:pPr>
            <w:r w:rsidRPr="00FD7BC9">
              <w:t xml:space="preserve">17-in. painted aluminum </w:t>
            </w:r>
          </w:p>
        </w:tc>
        <w:tc>
          <w:tcPr>
            <w:tcW w:w="720" w:type="dxa"/>
          </w:tcPr>
          <w:p w14:paraId="4A5F5A01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470CAB62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C17B255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58665FAB" w14:textId="77777777" w:rsidTr="003A339D">
        <w:tc>
          <w:tcPr>
            <w:tcW w:w="6120" w:type="dxa"/>
            <w:vAlign w:val="top"/>
          </w:tcPr>
          <w:p w14:paraId="4960D42A" w14:textId="77777777" w:rsidR="003A339D" w:rsidRPr="00FD7BC9" w:rsidRDefault="003A339D" w:rsidP="00FD7BC9">
            <w:pPr>
              <w:pStyle w:val="FABodyIndent1"/>
            </w:pPr>
            <w:r w:rsidRPr="00FD7BC9">
              <w:t xml:space="preserve">17-in. machined aluminum </w:t>
            </w:r>
          </w:p>
        </w:tc>
        <w:tc>
          <w:tcPr>
            <w:tcW w:w="720" w:type="dxa"/>
          </w:tcPr>
          <w:p w14:paraId="22B82893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0DF956AA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317E6145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4CB06C90" w14:textId="77777777" w:rsidTr="003A339D">
        <w:tc>
          <w:tcPr>
            <w:tcW w:w="6120" w:type="dxa"/>
            <w:vAlign w:val="top"/>
          </w:tcPr>
          <w:p w14:paraId="6A710786" w14:textId="77777777" w:rsidR="003A339D" w:rsidRPr="00FD7BC9" w:rsidRDefault="003A339D" w:rsidP="00FD7BC9">
            <w:pPr>
              <w:pStyle w:val="FABodyIndent1"/>
            </w:pPr>
            <w:r w:rsidRPr="00FD7BC9">
              <w:t xml:space="preserve">18-in. Sport aluminum wheels </w:t>
            </w:r>
          </w:p>
        </w:tc>
        <w:tc>
          <w:tcPr>
            <w:tcW w:w="720" w:type="dxa"/>
          </w:tcPr>
          <w:p w14:paraId="0D3A88CF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P</w:t>
            </w:r>
          </w:p>
        </w:tc>
        <w:tc>
          <w:tcPr>
            <w:tcW w:w="1170" w:type="dxa"/>
          </w:tcPr>
          <w:p w14:paraId="199F1A9C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7CC8900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5A9D87D3" w14:textId="77777777" w:rsidTr="003A339D">
        <w:tc>
          <w:tcPr>
            <w:tcW w:w="6120" w:type="dxa"/>
            <w:vAlign w:val="top"/>
          </w:tcPr>
          <w:p w14:paraId="2741A68F" w14:textId="243A5E21" w:rsidR="003A339D" w:rsidRPr="00CE5143" w:rsidRDefault="003A339D" w:rsidP="003A339D">
            <w:pPr>
              <w:pStyle w:val="FABodyCopy"/>
            </w:pPr>
            <w:r w:rsidRPr="00CE5143">
              <w:t xml:space="preserve">Windows — power front and rear with front one-touch up/down </w:t>
            </w:r>
            <w:r w:rsidR="00822FEB">
              <w:br/>
            </w:r>
            <w:r w:rsidRPr="00CE5143">
              <w:t xml:space="preserve">and rear express down </w:t>
            </w:r>
          </w:p>
        </w:tc>
        <w:tc>
          <w:tcPr>
            <w:tcW w:w="720" w:type="dxa"/>
          </w:tcPr>
          <w:p w14:paraId="1C9F720D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2BE715BF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B39FCA1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8EC3AE6" w14:textId="77777777" w:rsidTr="003A339D">
        <w:tc>
          <w:tcPr>
            <w:tcW w:w="6120" w:type="dxa"/>
            <w:vAlign w:val="top"/>
          </w:tcPr>
          <w:p w14:paraId="68709399" w14:textId="77777777" w:rsidR="003A339D" w:rsidRPr="00CE5143" w:rsidRDefault="003A339D" w:rsidP="003A339D">
            <w:pPr>
              <w:pStyle w:val="FABodyCopy"/>
            </w:pPr>
            <w:r w:rsidRPr="00CE5143">
              <w:t xml:space="preserve">Wiper System </w:t>
            </w:r>
          </w:p>
        </w:tc>
        <w:tc>
          <w:tcPr>
            <w:tcW w:w="720" w:type="dxa"/>
          </w:tcPr>
          <w:p w14:paraId="41DB4EA4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1564BF4D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50B98A8" w14:textId="77777777" w:rsidR="003A339D" w:rsidRPr="00CE5143" w:rsidRDefault="003A339D" w:rsidP="003A339D">
            <w:pPr>
              <w:pStyle w:val="FABodyCopy"/>
              <w:jc w:val="center"/>
            </w:pPr>
          </w:p>
        </w:tc>
      </w:tr>
      <w:tr w:rsidR="003A339D" w:rsidRPr="00CE5143" w14:paraId="6BA41369" w14:textId="77777777" w:rsidTr="003A339D">
        <w:tc>
          <w:tcPr>
            <w:tcW w:w="6120" w:type="dxa"/>
            <w:vAlign w:val="top"/>
          </w:tcPr>
          <w:p w14:paraId="599C6989" w14:textId="77777777" w:rsidR="003A339D" w:rsidRPr="00FD7BC9" w:rsidRDefault="003A339D" w:rsidP="00FD7BC9">
            <w:pPr>
              <w:pStyle w:val="FABodyIndent1"/>
            </w:pPr>
            <w:r w:rsidRPr="00FD7BC9">
              <w:t>Front, variable/intermittent</w:t>
            </w:r>
          </w:p>
        </w:tc>
        <w:tc>
          <w:tcPr>
            <w:tcW w:w="720" w:type="dxa"/>
          </w:tcPr>
          <w:p w14:paraId="6089A0C2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1AE91336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7A92C532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1EEA7B8D" w14:textId="77777777" w:rsidTr="003A339D">
        <w:tc>
          <w:tcPr>
            <w:tcW w:w="6120" w:type="dxa"/>
            <w:vAlign w:val="top"/>
          </w:tcPr>
          <w:p w14:paraId="108993EA" w14:textId="77777777" w:rsidR="003A339D" w:rsidRPr="00FD7BC9" w:rsidRDefault="003A339D" w:rsidP="00FD7BC9">
            <w:pPr>
              <w:pStyle w:val="FABodyIndent1"/>
            </w:pPr>
            <w:r w:rsidRPr="00FD7BC9">
              <w:t xml:space="preserve">Rain-sensing wipers </w:t>
            </w:r>
          </w:p>
        </w:tc>
        <w:tc>
          <w:tcPr>
            <w:tcW w:w="720" w:type="dxa"/>
          </w:tcPr>
          <w:p w14:paraId="08FC39B9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4F3F2D25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5B3D476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10614B00" w14:textId="77777777" w:rsidTr="003A339D">
        <w:tc>
          <w:tcPr>
            <w:tcW w:w="6120" w:type="dxa"/>
            <w:vAlign w:val="top"/>
          </w:tcPr>
          <w:p w14:paraId="24928B0B" w14:textId="77777777" w:rsidR="003A339D" w:rsidRPr="00FD7BC9" w:rsidRDefault="003A339D" w:rsidP="00FD7BC9">
            <w:pPr>
              <w:pStyle w:val="FABodyIndent1"/>
            </w:pPr>
            <w:r w:rsidRPr="00FD7BC9">
              <w:t xml:space="preserve">Rear, defroster and wiper/washer </w:t>
            </w:r>
          </w:p>
        </w:tc>
        <w:tc>
          <w:tcPr>
            <w:tcW w:w="720" w:type="dxa"/>
          </w:tcPr>
          <w:p w14:paraId="24ECEF07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309AA4B4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37AD59F8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A397B6D" w14:textId="77777777" w:rsidTr="003A339D">
        <w:trPr>
          <w:trHeight w:val="408"/>
        </w:trPr>
        <w:tc>
          <w:tcPr>
            <w:tcW w:w="6120" w:type="dxa"/>
            <w:vAlign w:val="top"/>
          </w:tcPr>
          <w:p w14:paraId="7F86F28C" w14:textId="7D2DB599" w:rsidR="003A339D" w:rsidRPr="00FD7BC9" w:rsidRDefault="003A339D" w:rsidP="00FD7BC9">
            <w:pPr>
              <w:pStyle w:val="FABodyIndent1"/>
            </w:pPr>
            <w:r w:rsidRPr="00FD7BC9">
              <w:t>Windshield wiper deicer</w:t>
            </w:r>
          </w:p>
        </w:tc>
        <w:tc>
          <w:tcPr>
            <w:tcW w:w="720" w:type="dxa"/>
          </w:tcPr>
          <w:p w14:paraId="7713E3DC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51196AA1" w14:textId="77777777" w:rsidR="003A339D" w:rsidRPr="00CE5143" w:rsidRDefault="003A339D" w:rsidP="003A339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71C7821" w14:textId="77777777" w:rsidR="003A339D" w:rsidRPr="00CE5143" w:rsidRDefault="003A339D" w:rsidP="003A339D">
            <w:pPr>
              <w:pStyle w:val="FABodyCopy"/>
              <w:jc w:val="center"/>
            </w:pPr>
            <w:r w:rsidRPr="00CE5143">
              <w:t>S</w:t>
            </w:r>
          </w:p>
        </w:tc>
      </w:tr>
    </w:tbl>
    <w:p w14:paraId="0A4104F4" w14:textId="77777777" w:rsidR="003A339D" w:rsidRPr="003A16BD" w:rsidRDefault="003A339D" w:rsidP="003A16BD">
      <w:pPr>
        <w:pStyle w:val="Heading3"/>
      </w:pPr>
      <w:r w:rsidRPr="003A16BD">
        <w:t>INTERIOR FEATURES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7067"/>
        <w:gridCol w:w="831"/>
        <w:gridCol w:w="1351"/>
        <w:gridCol w:w="831"/>
      </w:tblGrid>
      <w:tr w:rsidR="003A339D" w:rsidRPr="00CE5143" w14:paraId="02D74FFA" w14:textId="77777777" w:rsidTr="003A16BD">
        <w:trPr>
          <w:tblHeader/>
        </w:trPr>
        <w:tc>
          <w:tcPr>
            <w:tcW w:w="6120" w:type="dxa"/>
            <w:vAlign w:val="top"/>
          </w:tcPr>
          <w:p w14:paraId="7B67BDF5" w14:textId="77777777" w:rsidR="003A339D" w:rsidRPr="003A16BD" w:rsidRDefault="003A339D" w:rsidP="003A16BD">
            <w:pPr>
              <w:pStyle w:val="TableSubhead"/>
            </w:pPr>
            <w:r w:rsidRPr="003A16BD">
              <w:t>INTERIOR FEATURES</w:t>
            </w:r>
          </w:p>
        </w:tc>
        <w:tc>
          <w:tcPr>
            <w:tcW w:w="720" w:type="dxa"/>
            <w:vAlign w:val="bottom"/>
          </w:tcPr>
          <w:p w14:paraId="55EF5E7B" w14:textId="77777777" w:rsidR="003A339D" w:rsidRPr="003A16BD" w:rsidRDefault="003A339D" w:rsidP="003A16BD">
            <w:pPr>
              <w:pStyle w:val="ModelSubhead"/>
            </w:pPr>
            <w:r w:rsidRPr="003A16BD">
              <w:t>Pop AWD</w:t>
            </w:r>
          </w:p>
        </w:tc>
        <w:tc>
          <w:tcPr>
            <w:tcW w:w="1170" w:type="dxa"/>
            <w:vAlign w:val="bottom"/>
          </w:tcPr>
          <w:p w14:paraId="5B0885E6" w14:textId="77777777" w:rsidR="003A339D" w:rsidRPr="003A16BD" w:rsidRDefault="003A339D" w:rsidP="003A16BD">
            <w:pPr>
              <w:pStyle w:val="ModelSubhead"/>
            </w:pPr>
          </w:p>
        </w:tc>
        <w:tc>
          <w:tcPr>
            <w:tcW w:w="720" w:type="dxa"/>
            <w:vAlign w:val="bottom"/>
          </w:tcPr>
          <w:p w14:paraId="7105B400" w14:textId="77777777" w:rsidR="003A339D" w:rsidRPr="003A16BD" w:rsidRDefault="003A339D" w:rsidP="003A16BD">
            <w:pPr>
              <w:pStyle w:val="ModelSubhead"/>
            </w:pPr>
            <w:r w:rsidRPr="003A16BD">
              <w:t>Sport AWD</w:t>
            </w:r>
          </w:p>
        </w:tc>
      </w:tr>
      <w:tr w:rsidR="003A339D" w:rsidRPr="00CE5143" w14:paraId="64E92C35" w14:textId="77777777" w:rsidTr="003A16BD">
        <w:tc>
          <w:tcPr>
            <w:tcW w:w="6120" w:type="dxa"/>
            <w:vAlign w:val="top"/>
          </w:tcPr>
          <w:p w14:paraId="1923D38F" w14:textId="77777777" w:rsidR="003A339D" w:rsidRPr="00CE5143" w:rsidRDefault="003A339D" w:rsidP="003A16BD">
            <w:pPr>
              <w:pStyle w:val="FABodyCopy"/>
            </w:pPr>
            <w:r w:rsidRPr="00CE5143">
              <w:t xml:space="preserve">Air conditioning </w:t>
            </w:r>
          </w:p>
        </w:tc>
        <w:tc>
          <w:tcPr>
            <w:tcW w:w="720" w:type="dxa"/>
          </w:tcPr>
          <w:p w14:paraId="0E77CF19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2550BAC4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519AC06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5790C60" w14:textId="77777777" w:rsidTr="003A16BD">
        <w:tc>
          <w:tcPr>
            <w:tcW w:w="6120" w:type="dxa"/>
            <w:vAlign w:val="top"/>
          </w:tcPr>
          <w:p w14:paraId="6051D8C6" w14:textId="77777777" w:rsidR="003A339D" w:rsidRPr="00CE5143" w:rsidRDefault="003A339D" w:rsidP="00FD7BC9">
            <w:pPr>
              <w:pStyle w:val="FABodyIndent1"/>
            </w:pPr>
            <w:r w:rsidRPr="00FD7BC9">
              <w:t>Dual-zone automatic</w:t>
            </w:r>
            <w:r w:rsidRPr="00CE5143">
              <w:t xml:space="preserve"> temperature control </w:t>
            </w:r>
          </w:p>
        </w:tc>
        <w:tc>
          <w:tcPr>
            <w:tcW w:w="720" w:type="dxa"/>
          </w:tcPr>
          <w:p w14:paraId="3EF616DF" w14:textId="5C2146D6" w:rsidR="003A339D" w:rsidRPr="00CE5143" w:rsidRDefault="004079FB" w:rsidP="003A16BD">
            <w:pPr>
              <w:pStyle w:val="FABodyCopy"/>
              <w:jc w:val="center"/>
            </w:pPr>
            <w:r>
              <w:t>P</w:t>
            </w:r>
          </w:p>
        </w:tc>
        <w:tc>
          <w:tcPr>
            <w:tcW w:w="1170" w:type="dxa"/>
          </w:tcPr>
          <w:p w14:paraId="01D834EB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E72CEEC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0119E214" w14:textId="77777777" w:rsidTr="003A16BD">
        <w:tc>
          <w:tcPr>
            <w:tcW w:w="6120" w:type="dxa"/>
            <w:vAlign w:val="top"/>
          </w:tcPr>
          <w:p w14:paraId="3FDCAB26" w14:textId="77777777" w:rsidR="003A339D" w:rsidRPr="00CE5143" w:rsidRDefault="003A339D" w:rsidP="003A16BD">
            <w:pPr>
              <w:pStyle w:val="FABodyCopy"/>
            </w:pPr>
            <w:r w:rsidRPr="00CE5143">
              <w:t>Assist handles — driver and passenger</w:t>
            </w:r>
          </w:p>
        </w:tc>
        <w:tc>
          <w:tcPr>
            <w:tcW w:w="720" w:type="dxa"/>
          </w:tcPr>
          <w:p w14:paraId="0F9E966B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51FD3088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793BAAF1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288E8CA" w14:textId="77777777" w:rsidTr="003A16BD">
        <w:tc>
          <w:tcPr>
            <w:tcW w:w="6120" w:type="dxa"/>
            <w:vAlign w:val="top"/>
          </w:tcPr>
          <w:p w14:paraId="5902DCED" w14:textId="77777777" w:rsidR="003A339D" w:rsidRPr="00CE5143" w:rsidRDefault="003A339D" w:rsidP="003A16BD">
            <w:pPr>
              <w:pStyle w:val="FABodyCopy"/>
            </w:pPr>
            <w:r w:rsidRPr="00CE5143">
              <w:t xml:space="preserve">Cargo Area </w:t>
            </w:r>
          </w:p>
        </w:tc>
        <w:tc>
          <w:tcPr>
            <w:tcW w:w="720" w:type="dxa"/>
          </w:tcPr>
          <w:p w14:paraId="5DE24AC3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4D5AF7E6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35E52353" w14:textId="77777777" w:rsidR="003A339D" w:rsidRPr="00CE5143" w:rsidRDefault="003A339D" w:rsidP="003A16BD">
            <w:pPr>
              <w:pStyle w:val="FABodyCopy"/>
              <w:jc w:val="center"/>
            </w:pPr>
          </w:p>
        </w:tc>
      </w:tr>
      <w:tr w:rsidR="003A339D" w:rsidRPr="00CE5143" w14:paraId="1489FD60" w14:textId="77777777" w:rsidTr="003A16BD">
        <w:tc>
          <w:tcPr>
            <w:tcW w:w="6120" w:type="dxa"/>
            <w:vAlign w:val="top"/>
          </w:tcPr>
          <w:p w14:paraId="49576BB8" w14:textId="77777777" w:rsidR="003A339D" w:rsidRPr="00FD7BC9" w:rsidRDefault="003A339D" w:rsidP="00FD7BC9">
            <w:pPr>
              <w:pStyle w:val="FABodyIndent1"/>
            </w:pPr>
            <w:r w:rsidRPr="00FD7BC9">
              <w:t>Lamp</w:t>
            </w:r>
          </w:p>
        </w:tc>
        <w:tc>
          <w:tcPr>
            <w:tcW w:w="720" w:type="dxa"/>
          </w:tcPr>
          <w:p w14:paraId="39CC3F9F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6BB17F11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36493E2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55CC8008" w14:textId="77777777" w:rsidTr="003A16BD">
        <w:tc>
          <w:tcPr>
            <w:tcW w:w="6120" w:type="dxa"/>
            <w:vAlign w:val="top"/>
          </w:tcPr>
          <w:p w14:paraId="0CCA0F2A" w14:textId="77777777" w:rsidR="003A339D" w:rsidRPr="00FD7BC9" w:rsidRDefault="003A339D" w:rsidP="00FD7BC9">
            <w:pPr>
              <w:pStyle w:val="FABodyIndent1"/>
            </w:pPr>
            <w:r w:rsidRPr="00FD7BC9">
              <w:t xml:space="preserve">Compartment cover </w:t>
            </w:r>
          </w:p>
        </w:tc>
        <w:tc>
          <w:tcPr>
            <w:tcW w:w="720" w:type="dxa"/>
          </w:tcPr>
          <w:p w14:paraId="3EB47614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2C22C378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CB1A324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70E4FBEE" w14:textId="77777777" w:rsidTr="003A16BD">
        <w:tc>
          <w:tcPr>
            <w:tcW w:w="6120" w:type="dxa"/>
            <w:vAlign w:val="top"/>
          </w:tcPr>
          <w:p w14:paraId="21589896" w14:textId="77777777" w:rsidR="003A339D" w:rsidRPr="00FD7BC9" w:rsidRDefault="003A339D" w:rsidP="00FD7BC9">
            <w:pPr>
              <w:pStyle w:val="FABodyIndent1"/>
            </w:pPr>
            <w:r w:rsidRPr="00FD7BC9">
              <w:t>Four D-ring tie-down loops</w:t>
            </w:r>
          </w:p>
        </w:tc>
        <w:tc>
          <w:tcPr>
            <w:tcW w:w="720" w:type="dxa"/>
          </w:tcPr>
          <w:p w14:paraId="5EE278A0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313A6C91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963B35F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4E09A90D" w14:textId="77777777" w:rsidTr="003A16BD">
        <w:tc>
          <w:tcPr>
            <w:tcW w:w="6120" w:type="dxa"/>
            <w:vAlign w:val="top"/>
          </w:tcPr>
          <w:p w14:paraId="1BA1D10D" w14:textId="77777777" w:rsidR="003A339D" w:rsidRPr="00FD7BC9" w:rsidRDefault="003A339D" w:rsidP="00FD7BC9">
            <w:pPr>
              <w:pStyle w:val="FABodyIndent1"/>
            </w:pPr>
            <w:r w:rsidRPr="00FD7BC9">
              <w:t xml:space="preserve">Height-adjustable floor </w:t>
            </w:r>
          </w:p>
        </w:tc>
        <w:tc>
          <w:tcPr>
            <w:tcW w:w="720" w:type="dxa"/>
          </w:tcPr>
          <w:p w14:paraId="29DD8F4E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33CF63ED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3639449A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1D73B204" w14:textId="77777777" w:rsidTr="003A16BD">
        <w:tc>
          <w:tcPr>
            <w:tcW w:w="6120" w:type="dxa"/>
            <w:vAlign w:val="top"/>
          </w:tcPr>
          <w:p w14:paraId="63A74125" w14:textId="77777777" w:rsidR="003A339D" w:rsidRPr="00CE5143" w:rsidRDefault="003A339D" w:rsidP="003A16BD">
            <w:pPr>
              <w:pStyle w:val="FABodyCopy"/>
            </w:pPr>
            <w:r w:rsidRPr="00CE5143">
              <w:lastRenderedPageBreak/>
              <w:t xml:space="preserve">Console </w:t>
            </w:r>
          </w:p>
        </w:tc>
        <w:tc>
          <w:tcPr>
            <w:tcW w:w="720" w:type="dxa"/>
          </w:tcPr>
          <w:p w14:paraId="227B1816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6757D031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EDADD97" w14:textId="77777777" w:rsidR="003A339D" w:rsidRPr="00CE5143" w:rsidRDefault="003A339D" w:rsidP="003A16BD">
            <w:pPr>
              <w:pStyle w:val="FABodyCopy"/>
              <w:jc w:val="center"/>
            </w:pPr>
          </w:p>
        </w:tc>
      </w:tr>
      <w:tr w:rsidR="003A339D" w:rsidRPr="00CE5143" w14:paraId="0A3B94C5" w14:textId="77777777" w:rsidTr="003A16BD">
        <w:tc>
          <w:tcPr>
            <w:tcW w:w="6120" w:type="dxa"/>
            <w:vAlign w:val="top"/>
          </w:tcPr>
          <w:p w14:paraId="7A80F3DB" w14:textId="77777777" w:rsidR="003A339D" w:rsidRPr="00FD7BC9" w:rsidRDefault="003A339D" w:rsidP="00FD7BC9">
            <w:pPr>
              <w:pStyle w:val="FABodyIndent1"/>
            </w:pPr>
            <w:r w:rsidRPr="00FD7BC9">
              <w:t>Center, floor with two front cup holders</w:t>
            </w:r>
          </w:p>
        </w:tc>
        <w:tc>
          <w:tcPr>
            <w:tcW w:w="720" w:type="dxa"/>
          </w:tcPr>
          <w:p w14:paraId="4017FF6F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73AF2E4C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29005CF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6B4A2451" w14:textId="77777777" w:rsidTr="003A16BD">
        <w:tc>
          <w:tcPr>
            <w:tcW w:w="6120" w:type="dxa"/>
            <w:vAlign w:val="top"/>
          </w:tcPr>
          <w:p w14:paraId="2AC6F062" w14:textId="77777777" w:rsidR="003A339D" w:rsidRPr="00FD7BC9" w:rsidRDefault="003A339D" w:rsidP="00FD7BC9">
            <w:pPr>
              <w:pStyle w:val="FABodyIndent1"/>
            </w:pPr>
            <w:r w:rsidRPr="00FD7BC9">
              <w:t>Front, overhead with map lights</w:t>
            </w:r>
          </w:p>
        </w:tc>
        <w:tc>
          <w:tcPr>
            <w:tcW w:w="720" w:type="dxa"/>
          </w:tcPr>
          <w:p w14:paraId="2D009687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0A9B71FE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870D28D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2971CA85" w14:textId="77777777" w:rsidTr="003A16BD">
        <w:tc>
          <w:tcPr>
            <w:tcW w:w="6120" w:type="dxa"/>
            <w:vAlign w:val="top"/>
          </w:tcPr>
          <w:p w14:paraId="16602101" w14:textId="77777777" w:rsidR="003A339D" w:rsidRPr="00CE5143" w:rsidRDefault="003A339D" w:rsidP="003A16BD">
            <w:pPr>
              <w:pStyle w:val="FABodyCopy"/>
            </w:pPr>
            <w:r w:rsidRPr="00CE5143">
              <w:t xml:space="preserve">Door locks — power, speed sensitive </w:t>
            </w:r>
          </w:p>
        </w:tc>
        <w:tc>
          <w:tcPr>
            <w:tcW w:w="720" w:type="dxa"/>
          </w:tcPr>
          <w:p w14:paraId="00DED44C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7F830C2C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176E666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52C84703" w14:textId="77777777" w:rsidTr="003A16BD">
        <w:tc>
          <w:tcPr>
            <w:tcW w:w="6120" w:type="dxa"/>
            <w:vAlign w:val="top"/>
          </w:tcPr>
          <w:p w14:paraId="0D7326A3" w14:textId="77777777" w:rsidR="003A339D" w:rsidRPr="00CE5143" w:rsidRDefault="003A339D" w:rsidP="003A16BD">
            <w:pPr>
              <w:pStyle w:val="FABodyCopy"/>
            </w:pPr>
            <w:r w:rsidRPr="00CE5143">
              <w:t xml:space="preserve">Electronic Vehicle Information Center </w:t>
            </w:r>
          </w:p>
        </w:tc>
        <w:tc>
          <w:tcPr>
            <w:tcW w:w="720" w:type="dxa"/>
          </w:tcPr>
          <w:p w14:paraId="159DF849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684ABD6B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65194DB" w14:textId="77777777" w:rsidR="003A339D" w:rsidRPr="00CE5143" w:rsidRDefault="003A339D" w:rsidP="003A16BD">
            <w:pPr>
              <w:pStyle w:val="FABodyCopy"/>
              <w:jc w:val="center"/>
            </w:pPr>
          </w:p>
        </w:tc>
      </w:tr>
      <w:tr w:rsidR="003A339D" w:rsidRPr="00CE5143" w14:paraId="60BF1FDC" w14:textId="77777777" w:rsidTr="003A16BD">
        <w:tc>
          <w:tcPr>
            <w:tcW w:w="6120" w:type="dxa"/>
            <w:vAlign w:val="top"/>
          </w:tcPr>
          <w:p w14:paraId="6859136E" w14:textId="77777777" w:rsidR="003A339D" w:rsidRPr="00CE5143" w:rsidRDefault="003A339D" w:rsidP="00FD7BC9">
            <w:pPr>
              <w:pStyle w:val="FABodyIndent1"/>
            </w:pPr>
            <w:r w:rsidRPr="00CE5143">
              <w:t>3.5-in. thin-film transistor black-and-white display</w:t>
            </w:r>
          </w:p>
        </w:tc>
        <w:tc>
          <w:tcPr>
            <w:tcW w:w="720" w:type="dxa"/>
          </w:tcPr>
          <w:p w14:paraId="3C4B5EE5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32843B4D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5E3D716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180A675D" w14:textId="77777777" w:rsidTr="003A16BD">
        <w:tc>
          <w:tcPr>
            <w:tcW w:w="6120" w:type="dxa"/>
            <w:vAlign w:val="top"/>
          </w:tcPr>
          <w:p w14:paraId="1F3635F5" w14:textId="77777777" w:rsidR="003A339D" w:rsidRPr="00CE5143" w:rsidRDefault="003A339D" w:rsidP="00FD7BC9">
            <w:pPr>
              <w:pStyle w:val="FABodyIndent1"/>
            </w:pPr>
            <w:r w:rsidRPr="00CE5143">
              <w:t xml:space="preserve">3.5-in. thin-film transistor color display </w:t>
            </w:r>
          </w:p>
        </w:tc>
        <w:tc>
          <w:tcPr>
            <w:tcW w:w="720" w:type="dxa"/>
          </w:tcPr>
          <w:p w14:paraId="7DC0B538" w14:textId="4ACD6521" w:rsidR="003A339D" w:rsidRPr="00CE5143" w:rsidRDefault="004079FB" w:rsidP="003A16BD">
            <w:pPr>
              <w:pStyle w:val="FABodyCopy"/>
              <w:jc w:val="center"/>
            </w:pPr>
            <w:r>
              <w:t>P</w:t>
            </w:r>
          </w:p>
        </w:tc>
        <w:tc>
          <w:tcPr>
            <w:tcW w:w="1170" w:type="dxa"/>
          </w:tcPr>
          <w:p w14:paraId="64F50E8B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83BC53C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6D6167F" w14:textId="77777777" w:rsidTr="003A16BD">
        <w:tc>
          <w:tcPr>
            <w:tcW w:w="6120" w:type="dxa"/>
            <w:vAlign w:val="top"/>
          </w:tcPr>
          <w:p w14:paraId="622C2915" w14:textId="77777777" w:rsidR="003A339D" w:rsidRPr="00CE5143" w:rsidRDefault="003A339D" w:rsidP="003A16BD">
            <w:pPr>
              <w:pStyle w:val="FABodyCopy"/>
            </w:pPr>
            <w:r w:rsidRPr="00CE5143">
              <w:t xml:space="preserve">Floor mats — carpeted, front and rear </w:t>
            </w:r>
          </w:p>
        </w:tc>
        <w:tc>
          <w:tcPr>
            <w:tcW w:w="720" w:type="dxa"/>
          </w:tcPr>
          <w:p w14:paraId="533103B6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1A684B57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E1F0380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259FC555" w14:textId="77777777" w:rsidTr="003A16BD">
        <w:tc>
          <w:tcPr>
            <w:tcW w:w="6120" w:type="dxa"/>
            <w:vAlign w:val="top"/>
          </w:tcPr>
          <w:p w14:paraId="0E29ED8B" w14:textId="77777777" w:rsidR="003A339D" w:rsidRPr="00CE5143" w:rsidRDefault="003A339D" w:rsidP="003A16BD">
            <w:pPr>
              <w:pStyle w:val="FABodyCopy"/>
            </w:pPr>
            <w:r w:rsidRPr="00CE5143">
              <w:t>Floor mats — Sport</w:t>
            </w:r>
          </w:p>
        </w:tc>
        <w:tc>
          <w:tcPr>
            <w:tcW w:w="720" w:type="dxa"/>
          </w:tcPr>
          <w:p w14:paraId="798A9415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545FD85F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7BFCA055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52AB6C5" w14:textId="77777777" w:rsidTr="003A16BD">
        <w:tc>
          <w:tcPr>
            <w:tcW w:w="6120" w:type="dxa"/>
            <w:vAlign w:val="top"/>
          </w:tcPr>
          <w:p w14:paraId="7D620972" w14:textId="77777777" w:rsidR="003A339D" w:rsidRPr="00CE5143" w:rsidRDefault="003A339D" w:rsidP="003A16BD">
            <w:pPr>
              <w:pStyle w:val="FABodyCopy"/>
            </w:pPr>
            <w:r w:rsidRPr="00CE5143">
              <w:t xml:space="preserve">Glove box — with lamp </w:t>
            </w:r>
          </w:p>
        </w:tc>
        <w:tc>
          <w:tcPr>
            <w:tcW w:w="720" w:type="dxa"/>
          </w:tcPr>
          <w:p w14:paraId="351143C4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726178A9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05EF005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FA141D1" w14:textId="77777777" w:rsidTr="003A16BD">
        <w:tc>
          <w:tcPr>
            <w:tcW w:w="6120" w:type="dxa"/>
            <w:vAlign w:val="top"/>
          </w:tcPr>
          <w:p w14:paraId="02B2A44C" w14:textId="77777777" w:rsidR="003A339D" w:rsidRPr="00CE5143" w:rsidRDefault="003A339D" w:rsidP="003A16BD">
            <w:pPr>
              <w:pStyle w:val="FABodyCopy"/>
            </w:pPr>
            <w:r w:rsidRPr="00CE5143">
              <w:t xml:space="preserve">Instrument Panel </w:t>
            </w:r>
          </w:p>
        </w:tc>
        <w:tc>
          <w:tcPr>
            <w:tcW w:w="720" w:type="dxa"/>
          </w:tcPr>
          <w:p w14:paraId="1A55AD7C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63ED3887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E9E72A7" w14:textId="77777777" w:rsidR="003A339D" w:rsidRPr="00CE5143" w:rsidRDefault="003A339D" w:rsidP="003A16BD">
            <w:pPr>
              <w:pStyle w:val="FABodyCopy"/>
              <w:jc w:val="center"/>
            </w:pPr>
          </w:p>
        </w:tc>
      </w:tr>
      <w:tr w:rsidR="003A339D" w:rsidRPr="00CE5143" w14:paraId="106B1636" w14:textId="77777777" w:rsidTr="003A16BD">
        <w:tc>
          <w:tcPr>
            <w:tcW w:w="6120" w:type="dxa"/>
            <w:vAlign w:val="top"/>
          </w:tcPr>
          <w:p w14:paraId="2866BDE7" w14:textId="77777777" w:rsidR="003A339D" w:rsidRPr="00FD7BC9" w:rsidRDefault="003A339D" w:rsidP="00FD7BC9">
            <w:pPr>
              <w:pStyle w:val="FABodyIndent1"/>
            </w:pPr>
            <w:r w:rsidRPr="00FD7BC9">
              <w:t>Satin finish</w:t>
            </w:r>
          </w:p>
        </w:tc>
        <w:tc>
          <w:tcPr>
            <w:tcW w:w="720" w:type="dxa"/>
          </w:tcPr>
          <w:p w14:paraId="08900BA2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191AE89F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385ADA07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76FEB71" w14:textId="77777777" w:rsidTr="003A16BD">
        <w:tc>
          <w:tcPr>
            <w:tcW w:w="6120" w:type="dxa"/>
            <w:vAlign w:val="top"/>
          </w:tcPr>
          <w:p w14:paraId="773FDD05" w14:textId="77777777" w:rsidR="003A339D" w:rsidRPr="00CE5143" w:rsidRDefault="003A339D" w:rsidP="003A16BD">
            <w:pPr>
              <w:pStyle w:val="FABodyCopy"/>
            </w:pPr>
            <w:r w:rsidRPr="00CE5143">
              <w:t xml:space="preserve">Lighting </w:t>
            </w:r>
          </w:p>
        </w:tc>
        <w:tc>
          <w:tcPr>
            <w:tcW w:w="720" w:type="dxa"/>
          </w:tcPr>
          <w:p w14:paraId="680F0CFD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24722FA3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B9A3F01" w14:textId="77777777" w:rsidR="003A339D" w:rsidRPr="00CE5143" w:rsidRDefault="003A339D" w:rsidP="003A16BD">
            <w:pPr>
              <w:pStyle w:val="FABodyCopy"/>
              <w:jc w:val="center"/>
            </w:pPr>
          </w:p>
        </w:tc>
      </w:tr>
      <w:tr w:rsidR="003A339D" w:rsidRPr="00CE5143" w14:paraId="58143BDA" w14:textId="77777777" w:rsidTr="003A16BD">
        <w:tc>
          <w:tcPr>
            <w:tcW w:w="6120" w:type="dxa"/>
            <w:vAlign w:val="top"/>
          </w:tcPr>
          <w:p w14:paraId="1BA84557" w14:textId="77777777" w:rsidR="003A339D" w:rsidRPr="00FD7BC9" w:rsidRDefault="003A339D" w:rsidP="00FD7BC9">
            <w:pPr>
              <w:pStyle w:val="FABodyIndent1"/>
            </w:pPr>
            <w:r w:rsidRPr="00FD7BC9">
              <w:t>Cargo compartment</w:t>
            </w:r>
          </w:p>
        </w:tc>
        <w:tc>
          <w:tcPr>
            <w:tcW w:w="720" w:type="dxa"/>
          </w:tcPr>
          <w:p w14:paraId="2178D4AD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3383C1EC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0B342BD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92215D6" w14:textId="77777777" w:rsidTr="003A16BD">
        <w:tc>
          <w:tcPr>
            <w:tcW w:w="6120" w:type="dxa"/>
            <w:vAlign w:val="top"/>
          </w:tcPr>
          <w:p w14:paraId="1B490951" w14:textId="77777777" w:rsidR="003A339D" w:rsidRPr="00FD7BC9" w:rsidRDefault="003A339D" w:rsidP="00FD7BC9">
            <w:pPr>
              <w:pStyle w:val="FABodyIndent1"/>
            </w:pPr>
            <w:r w:rsidRPr="00FD7BC9">
              <w:t>Reading/map lamps on overhead console </w:t>
            </w:r>
          </w:p>
        </w:tc>
        <w:tc>
          <w:tcPr>
            <w:tcW w:w="720" w:type="dxa"/>
          </w:tcPr>
          <w:p w14:paraId="5BF72A36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341B45E4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555015D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24354C7F" w14:textId="77777777" w:rsidTr="003A16BD">
        <w:tc>
          <w:tcPr>
            <w:tcW w:w="6120" w:type="dxa"/>
            <w:vAlign w:val="top"/>
          </w:tcPr>
          <w:p w14:paraId="2BACB6C4" w14:textId="77777777" w:rsidR="003A339D" w:rsidRPr="00FD7BC9" w:rsidRDefault="003A339D" w:rsidP="00FD7BC9">
            <w:pPr>
              <w:pStyle w:val="FABodyIndent1"/>
            </w:pPr>
            <w:r w:rsidRPr="00FD7BC9">
              <w:t>Illuminated entry</w:t>
            </w:r>
          </w:p>
        </w:tc>
        <w:tc>
          <w:tcPr>
            <w:tcW w:w="720" w:type="dxa"/>
          </w:tcPr>
          <w:p w14:paraId="1BEC5925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55248F0C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76909872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291AECAF" w14:textId="77777777" w:rsidTr="003A16BD">
        <w:tc>
          <w:tcPr>
            <w:tcW w:w="6120" w:type="dxa"/>
            <w:vAlign w:val="top"/>
          </w:tcPr>
          <w:p w14:paraId="2BC45A03" w14:textId="77777777" w:rsidR="003A339D" w:rsidRPr="00FD7BC9" w:rsidRDefault="003A339D" w:rsidP="00FD7BC9">
            <w:pPr>
              <w:pStyle w:val="FABodyIndent1"/>
            </w:pPr>
            <w:r w:rsidRPr="00FD7BC9">
              <w:t xml:space="preserve">Ambient interior </w:t>
            </w:r>
          </w:p>
        </w:tc>
        <w:tc>
          <w:tcPr>
            <w:tcW w:w="720" w:type="dxa"/>
          </w:tcPr>
          <w:p w14:paraId="26BDEF92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5F9C7CA5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166A029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0AFAE38D" w14:textId="77777777" w:rsidTr="003A16BD">
        <w:tc>
          <w:tcPr>
            <w:tcW w:w="6120" w:type="dxa"/>
            <w:vAlign w:val="top"/>
          </w:tcPr>
          <w:p w14:paraId="08F6BA5D" w14:textId="77777777" w:rsidR="003A339D" w:rsidRPr="00CE5143" w:rsidRDefault="003A339D" w:rsidP="003A16BD">
            <w:pPr>
              <w:pStyle w:val="FABodyCopy"/>
            </w:pPr>
            <w:r w:rsidRPr="00CE5143">
              <w:t xml:space="preserve">Mirrors </w:t>
            </w:r>
          </w:p>
        </w:tc>
        <w:tc>
          <w:tcPr>
            <w:tcW w:w="720" w:type="dxa"/>
          </w:tcPr>
          <w:p w14:paraId="7C582B84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5D8A6DD3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2A40FB2" w14:textId="77777777" w:rsidR="003A339D" w:rsidRPr="00CE5143" w:rsidRDefault="003A339D" w:rsidP="003A16BD">
            <w:pPr>
              <w:pStyle w:val="FABodyCopy"/>
              <w:jc w:val="center"/>
            </w:pPr>
          </w:p>
        </w:tc>
      </w:tr>
      <w:tr w:rsidR="003A339D" w:rsidRPr="00CE5143" w14:paraId="509319D8" w14:textId="77777777" w:rsidTr="003A16BD">
        <w:tc>
          <w:tcPr>
            <w:tcW w:w="6120" w:type="dxa"/>
            <w:vAlign w:val="top"/>
          </w:tcPr>
          <w:p w14:paraId="55F8616D" w14:textId="77777777" w:rsidR="003A339D" w:rsidRPr="00FD7BC9" w:rsidRDefault="003A339D" w:rsidP="00FD7BC9">
            <w:pPr>
              <w:pStyle w:val="FABodyIndent1"/>
            </w:pPr>
            <w:r w:rsidRPr="00FD7BC9">
              <w:t>Rearview, manual day/night adjust</w:t>
            </w:r>
          </w:p>
        </w:tc>
        <w:tc>
          <w:tcPr>
            <w:tcW w:w="720" w:type="dxa"/>
          </w:tcPr>
          <w:p w14:paraId="34BE7E32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0AFC17B6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42668E7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163C34F3" w14:textId="77777777" w:rsidTr="003A16BD">
        <w:tc>
          <w:tcPr>
            <w:tcW w:w="6120" w:type="dxa"/>
            <w:vAlign w:val="top"/>
          </w:tcPr>
          <w:p w14:paraId="36534897" w14:textId="77777777" w:rsidR="003A339D" w:rsidRPr="00FD7BC9" w:rsidRDefault="003A339D" w:rsidP="00FD7BC9">
            <w:pPr>
              <w:pStyle w:val="FABodyIndent1"/>
            </w:pPr>
            <w:r w:rsidRPr="00FD7BC9">
              <w:t xml:space="preserve">Rearview, auto-dimming </w:t>
            </w:r>
          </w:p>
        </w:tc>
        <w:tc>
          <w:tcPr>
            <w:tcW w:w="720" w:type="dxa"/>
          </w:tcPr>
          <w:p w14:paraId="34148985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12EC83CB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688B95F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C428A2C" w14:textId="77777777" w:rsidTr="003A16BD">
        <w:tc>
          <w:tcPr>
            <w:tcW w:w="6120" w:type="dxa"/>
            <w:vAlign w:val="top"/>
          </w:tcPr>
          <w:p w14:paraId="1EC8140A" w14:textId="77777777" w:rsidR="003A339D" w:rsidRPr="00FD7BC9" w:rsidRDefault="003A339D" w:rsidP="00FD7BC9">
            <w:pPr>
              <w:pStyle w:val="FABodyIndent1"/>
            </w:pPr>
            <w:r w:rsidRPr="00FD7BC9">
              <w:t xml:space="preserve">Sun visors with vanity mirrors </w:t>
            </w:r>
          </w:p>
        </w:tc>
        <w:tc>
          <w:tcPr>
            <w:tcW w:w="720" w:type="dxa"/>
          </w:tcPr>
          <w:p w14:paraId="7CB57B3A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594557BB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4437DEB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C706C11" w14:textId="77777777" w:rsidTr="003A16BD">
        <w:tc>
          <w:tcPr>
            <w:tcW w:w="6120" w:type="dxa"/>
            <w:vAlign w:val="top"/>
          </w:tcPr>
          <w:p w14:paraId="5FBB7FBE" w14:textId="77777777" w:rsidR="003A339D" w:rsidRPr="00CE5143" w:rsidRDefault="003A339D" w:rsidP="003A16BD">
            <w:pPr>
              <w:pStyle w:val="FABodyCopy"/>
            </w:pPr>
            <w:r w:rsidRPr="00CE5143">
              <w:t>Power outlet — 12-volt auxiliary</w:t>
            </w:r>
          </w:p>
        </w:tc>
        <w:tc>
          <w:tcPr>
            <w:tcW w:w="720" w:type="dxa"/>
          </w:tcPr>
          <w:p w14:paraId="372079FC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73F489D7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7590062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6A90C596" w14:textId="77777777" w:rsidTr="003A16BD">
        <w:tc>
          <w:tcPr>
            <w:tcW w:w="6120" w:type="dxa"/>
            <w:vAlign w:val="top"/>
          </w:tcPr>
          <w:p w14:paraId="7FEEB86A" w14:textId="77777777" w:rsidR="003A339D" w:rsidRPr="00CE5143" w:rsidRDefault="003A339D" w:rsidP="003A16BD">
            <w:pPr>
              <w:pStyle w:val="FABodyCopy"/>
            </w:pPr>
            <w:r w:rsidRPr="00CE5143">
              <w:t xml:space="preserve">Seating </w:t>
            </w:r>
          </w:p>
        </w:tc>
        <w:tc>
          <w:tcPr>
            <w:tcW w:w="720" w:type="dxa"/>
          </w:tcPr>
          <w:p w14:paraId="0425BE9C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370E2324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3466E5F5" w14:textId="77777777" w:rsidR="003A339D" w:rsidRPr="00CE5143" w:rsidRDefault="003A339D" w:rsidP="003A16BD">
            <w:pPr>
              <w:pStyle w:val="FABodyCopy"/>
              <w:jc w:val="center"/>
            </w:pPr>
          </w:p>
        </w:tc>
      </w:tr>
      <w:tr w:rsidR="003A339D" w:rsidRPr="00CE5143" w14:paraId="10831B4C" w14:textId="77777777" w:rsidTr="003A16BD">
        <w:tc>
          <w:tcPr>
            <w:tcW w:w="6120" w:type="dxa"/>
            <w:vAlign w:val="top"/>
          </w:tcPr>
          <w:p w14:paraId="4EF906AC" w14:textId="77777777" w:rsidR="003A339D" w:rsidRPr="00FD7BC9" w:rsidRDefault="003A339D" w:rsidP="00FD7BC9">
            <w:pPr>
              <w:pStyle w:val="FABodyIndent1"/>
            </w:pPr>
            <w:r w:rsidRPr="00FD7BC9">
              <w:t>Black cloth</w:t>
            </w:r>
          </w:p>
        </w:tc>
        <w:tc>
          <w:tcPr>
            <w:tcW w:w="720" w:type="dxa"/>
          </w:tcPr>
          <w:p w14:paraId="4281E600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0C616EF6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0EA887F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224D169C" w14:textId="77777777" w:rsidTr="003A16BD">
        <w:tc>
          <w:tcPr>
            <w:tcW w:w="6120" w:type="dxa"/>
            <w:vAlign w:val="top"/>
          </w:tcPr>
          <w:p w14:paraId="10BAFE11" w14:textId="77777777" w:rsidR="003A339D" w:rsidRPr="00FD7BC9" w:rsidRDefault="003A339D" w:rsidP="00FD7BC9">
            <w:pPr>
              <w:pStyle w:val="FABodyIndent1"/>
            </w:pPr>
            <w:r w:rsidRPr="00FD7BC9">
              <w:t>Sport cloth</w:t>
            </w:r>
          </w:p>
        </w:tc>
        <w:tc>
          <w:tcPr>
            <w:tcW w:w="720" w:type="dxa"/>
          </w:tcPr>
          <w:p w14:paraId="70B18247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64DFCF28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791B2AFD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CB68DFF" w14:textId="77777777" w:rsidTr="003A16BD">
        <w:tc>
          <w:tcPr>
            <w:tcW w:w="6120" w:type="dxa"/>
            <w:vAlign w:val="top"/>
          </w:tcPr>
          <w:p w14:paraId="02692B54" w14:textId="77777777" w:rsidR="003A339D" w:rsidRPr="00CE5143" w:rsidRDefault="003A339D" w:rsidP="005F33BA">
            <w:pPr>
              <w:pStyle w:val="FABodyCopy"/>
              <w:keepNext/>
            </w:pPr>
            <w:r w:rsidRPr="00CE5143">
              <w:lastRenderedPageBreak/>
              <w:t xml:space="preserve">Seats, Front </w:t>
            </w:r>
          </w:p>
        </w:tc>
        <w:tc>
          <w:tcPr>
            <w:tcW w:w="720" w:type="dxa"/>
          </w:tcPr>
          <w:p w14:paraId="17AFE207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517ED5F9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9E3A17A" w14:textId="77777777" w:rsidR="003A339D" w:rsidRPr="00CE5143" w:rsidRDefault="003A339D" w:rsidP="003A16BD">
            <w:pPr>
              <w:pStyle w:val="FABodyCopy"/>
              <w:jc w:val="center"/>
            </w:pPr>
          </w:p>
        </w:tc>
      </w:tr>
      <w:tr w:rsidR="003A339D" w:rsidRPr="00CE5143" w14:paraId="497538C2" w14:textId="77777777" w:rsidTr="003A16BD">
        <w:tc>
          <w:tcPr>
            <w:tcW w:w="6120" w:type="dxa"/>
            <w:vAlign w:val="top"/>
          </w:tcPr>
          <w:p w14:paraId="02727730" w14:textId="77777777" w:rsidR="003A339D" w:rsidRPr="00FD7BC9" w:rsidRDefault="003A339D" w:rsidP="005F33BA">
            <w:pPr>
              <w:pStyle w:val="FABodyIndent1"/>
              <w:keepNext/>
            </w:pPr>
            <w:r w:rsidRPr="00FD7BC9">
              <w:t>Passenger forward fold-flat</w:t>
            </w:r>
          </w:p>
        </w:tc>
        <w:tc>
          <w:tcPr>
            <w:tcW w:w="720" w:type="dxa"/>
          </w:tcPr>
          <w:p w14:paraId="7C53102D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19A080D8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3D7B97A4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485BF49E" w14:textId="77777777" w:rsidTr="003A16BD">
        <w:tc>
          <w:tcPr>
            <w:tcW w:w="6120" w:type="dxa"/>
            <w:vAlign w:val="top"/>
          </w:tcPr>
          <w:p w14:paraId="310F3D93" w14:textId="77777777" w:rsidR="003A339D" w:rsidRPr="00FD7BC9" w:rsidRDefault="003A339D" w:rsidP="005F33BA">
            <w:pPr>
              <w:pStyle w:val="FABodyIndent1"/>
              <w:keepNext/>
            </w:pPr>
            <w:r w:rsidRPr="00FD7BC9">
              <w:t xml:space="preserve">Heated </w:t>
            </w:r>
          </w:p>
        </w:tc>
        <w:tc>
          <w:tcPr>
            <w:tcW w:w="720" w:type="dxa"/>
          </w:tcPr>
          <w:p w14:paraId="30B9F4BD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68EEC34F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AC7A6EF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4D17E570" w14:textId="77777777" w:rsidTr="003A16BD">
        <w:tc>
          <w:tcPr>
            <w:tcW w:w="6120" w:type="dxa"/>
            <w:vAlign w:val="top"/>
          </w:tcPr>
          <w:p w14:paraId="0AC42A6B" w14:textId="77777777" w:rsidR="003A339D" w:rsidRPr="00FD7BC9" w:rsidRDefault="003A339D" w:rsidP="00FD7BC9">
            <w:pPr>
              <w:pStyle w:val="FABodyIndent1"/>
            </w:pPr>
            <w:r w:rsidRPr="00FD7BC9">
              <w:t xml:space="preserve">Driver and front passenger height adjuster </w:t>
            </w:r>
          </w:p>
        </w:tc>
        <w:tc>
          <w:tcPr>
            <w:tcW w:w="720" w:type="dxa"/>
          </w:tcPr>
          <w:p w14:paraId="229BF642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5442FBF8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8C94990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D80E03B" w14:textId="77777777" w:rsidTr="003A16BD">
        <w:tc>
          <w:tcPr>
            <w:tcW w:w="6120" w:type="dxa"/>
            <w:vAlign w:val="top"/>
          </w:tcPr>
          <w:p w14:paraId="28C9E882" w14:textId="77777777" w:rsidR="003A339D" w:rsidRPr="00FD7BC9" w:rsidRDefault="003A339D" w:rsidP="00FD7BC9">
            <w:pPr>
              <w:pStyle w:val="FABodyIndent1"/>
            </w:pPr>
            <w:r w:rsidRPr="00FD7BC9">
              <w:t xml:space="preserve">Manual six-way driver and passenger </w:t>
            </w:r>
          </w:p>
        </w:tc>
        <w:tc>
          <w:tcPr>
            <w:tcW w:w="720" w:type="dxa"/>
          </w:tcPr>
          <w:p w14:paraId="64E98F80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6F331E41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71C8E04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1B76AC8" w14:textId="77777777" w:rsidTr="003A16BD">
        <w:tc>
          <w:tcPr>
            <w:tcW w:w="6120" w:type="dxa"/>
            <w:vAlign w:val="top"/>
          </w:tcPr>
          <w:p w14:paraId="14271ACB" w14:textId="7B59A881" w:rsidR="003A339D" w:rsidRPr="00FD7BC9" w:rsidRDefault="003A339D" w:rsidP="00FD7BC9">
            <w:pPr>
              <w:pStyle w:val="FABodyIndent1"/>
            </w:pPr>
            <w:r w:rsidRPr="00FD7BC9">
              <w:t xml:space="preserve">Power eight-way driver with power four-way lumbar adjuster and </w:t>
            </w:r>
            <w:r w:rsidR="005F33BA">
              <w:br/>
            </w:r>
            <w:r w:rsidRPr="00FD7BC9">
              <w:t xml:space="preserve">manual passenger adjuster (packaged with Comfort Group) </w:t>
            </w:r>
          </w:p>
        </w:tc>
        <w:tc>
          <w:tcPr>
            <w:tcW w:w="720" w:type="dxa"/>
          </w:tcPr>
          <w:p w14:paraId="3B3B8BAE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766A52F2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7FD0BB7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18FEA78C" w14:textId="77777777" w:rsidTr="003A16BD">
        <w:tc>
          <w:tcPr>
            <w:tcW w:w="6120" w:type="dxa"/>
            <w:vAlign w:val="top"/>
          </w:tcPr>
          <w:p w14:paraId="24886BCD" w14:textId="77777777" w:rsidR="003A339D" w:rsidRPr="00CE5143" w:rsidRDefault="003A339D" w:rsidP="003A16BD">
            <w:pPr>
              <w:pStyle w:val="FABodyCopy"/>
            </w:pPr>
            <w:r w:rsidRPr="00CE5143">
              <w:t xml:space="preserve">Seats, Rear </w:t>
            </w:r>
          </w:p>
        </w:tc>
        <w:tc>
          <w:tcPr>
            <w:tcW w:w="720" w:type="dxa"/>
          </w:tcPr>
          <w:p w14:paraId="209C55BE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28920B54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5C95CED" w14:textId="77777777" w:rsidR="003A339D" w:rsidRPr="00CE5143" w:rsidRDefault="003A339D" w:rsidP="003A16BD">
            <w:pPr>
              <w:pStyle w:val="FABodyCopy"/>
              <w:jc w:val="center"/>
            </w:pPr>
          </w:p>
        </w:tc>
      </w:tr>
      <w:tr w:rsidR="003A339D" w:rsidRPr="00CE5143" w14:paraId="5BDC05EA" w14:textId="77777777" w:rsidTr="003A16BD">
        <w:tc>
          <w:tcPr>
            <w:tcW w:w="6120" w:type="dxa"/>
            <w:vAlign w:val="top"/>
          </w:tcPr>
          <w:p w14:paraId="7C6E6937" w14:textId="77777777" w:rsidR="003A339D" w:rsidRPr="00FD7BC9" w:rsidRDefault="003A339D" w:rsidP="00FD7BC9">
            <w:pPr>
              <w:pStyle w:val="BodyIndent1"/>
            </w:pPr>
            <w:r w:rsidRPr="00FD7BC9">
              <w:t>60/40 split-folding</w:t>
            </w:r>
          </w:p>
        </w:tc>
        <w:tc>
          <w:tcPr>
            <w:tcW w:w="720" w:type="dxa"/>
          </w:tcPr>
          <w:p w14:paraId="32C76E80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27E6E05F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F3A5502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A61B24D" w14:textId="77777777" w:rsidTr="003A16BD">
        <w:tc>
          <w:tcPr>
            <w:tcW w:w="6120" w:type="dxa"/>
            <w:vAlign w:val="top"/>
          </w:tcPr>
          <w:p w14:paraId="22DBDA32" w14:textId="77777777" w:rsidR="003A339D" w:rsidRPr="00FD7BC9" w:rsidRDefault="003A339D" w:rsidP="00FD7BC9">
            <w:pPr>
              <w:pStyle w:val="BodyIndent1"/>
            </w:pPr>
            <w:r w:rsidRPr="00FD7BC9">
              <w:t xml:space="preserve">Head restraints, three </w:t>
            </w:r>
          </w:p>
        </w:tc>
        <w:tc>
          <w:tcPr>
            <w:tcW w:w="720" w:type="dxa"/>
          </w:tcPr>
          <w:p w14:paraId="674E7120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4756C4F9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6CF50F5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2BBF622D" w14:textId="77777777" w:rsidTr="003A16BD">
        <w:tc>
          <w:tcPr>
            <w:tcW w:w="6120" w:type="dxa"/>
            <w:vAlign w:val="top"/>
          </w:tcPr>
          <w:p w14:paraId="51021202" w14:textId="77777777" w:rsidR="003A339D" w:rsidRPr="00CE5143" w:rsidRDefault="003A339D" w:rsidP="003A16BD">
            <w:pPr>
              <w:pStyle w:val="FABodyCopy"/>
            </w:pPr>
            <w:r w:rsidRPr="00CE5143">
              <w:t xml:space="preserve">Shift Knob </w:t>
            </w:r>
          </w:p>
        </w:tc>
        <w:tc>
          <w:tcPr>
            <w:tcW w:w="720" w:type="dxa"/>
          </w:tcPr>
          <w:p w14:paraId="5779AEFE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723B1F10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1238C04" w14:textId="77777777" w:rsidR="003A339D" w:rsidRPr="00CE5143" w:rsidRDefault="003A339D" w:rsidP="003A16BD">
            <w:pPr>
              <w:pStyle w:val="FABodyCopy"/>
              <w:jc w:val="center"/>
            </w:pPr>
          </w:p>
        </w:tc>
      </w:tr>
      <w:tr w:rsidR="003A339D" w:rsidRPr="00CE5143" w14:paraId="10574DDD" w14:textId="77777777" w:rsidTr="003A16BD">
        <w:tc>
          <w:tcPr>
            <w:tcW w:w="6120" w:type="dxa"/>
            <w:vAlign w:val="top"/>
          </w:tcPr>
          <w:p w14:paraId="68262153" w14:textId="77777777" w:rsidR="003A339D" w:rsidRPr="00FD7BC9" w:rsidRDefault="003A339D" w:rsidP="00FD7BC9">
            <w:pPr>
              <w:pStyle w:val="BodyIndent1"/>
            </w:pPr>
            <w:r w:rsidRPr="00FD7BC9">
              <w:t xml:space="preserve">Black, leatherette wrapped with chrome accent </w:t>
            </w:r>
          </w:p>
        </w:tc>
        <w:tc>
          <w:tcPr>
            <w:tcW w:w="720" w:type="dxa"/>
          </w:tcPr>
          <w:p w14:paraId="19D96A36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44CC532A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D9F38EA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DDBAB1C" w14:textId="77777777" w:rsidTr="003A16BD">
        <w:tc>
          <w:tcPr>
            <w:tcW w:w="6120" w:type="dxa"/>
            <w:vAlign w:val="top"/>
          </w:tcPr>
          <w:p w14:paraId="0052DDA6" w14:textId="77777777" w:rsidR="003A339D" w:rsidRPr="00CE5143" w:rsidRDefault="003A339D" w:rsidP="003A16BD">
            <w:pPr>
              <w:pStyle w:val="FABodyCopy"/>
            </w:pPr>
            <w:r w:rsidRPr="00CE5143">
              <w:t xml:space="preserve">Steering Wheel </w:t>
            </w:r>
          </w:p>
        </w:tc>
        <w:tc>
          <w:tcPr>
            <w:tcW w:w="720" w:type="dxa"/>
          </w:tcPr>
          <w:p w14:paraId="060DCBED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5A54F36D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80B8AE2" w14:textId="77777777" w:rsidR="003A339D" w:rsidRPr="00CE5143" w:rsidRDefault="003A339D" w:rsidP="003A16BD">
            <w:pPr>
              <w:pStyle w:val="FABodyCopy"/>
              <w:jc w:val="center"/>
            </w:pPr>
          </w:p>
        </w:tc>
      </w:tr>
      <w:tr w:rsidR="003A339D" w:rsidRPr="00CE5143" w14:paraId="27165C98" w14:textId="77777777" w:rsidTr="003A16BD">
        <w:tc>
          <w:tcPr>
            <w:tcW w:w="6120" w:type="dxa"/>
            <w:vAlign w:val="top"/>
          </w:tcPr>
          <w:p w14:paraId="2F40350D" w14:textId="77777777" w:rsidR="003A339D" w:rsidRPr="00FD7BC9" w:rsidRDefault="003A339D" w:rsidP="00FD7BC9">
            <w:pPr>
              <w:pStyle w:val="BodyIndent1"/>
            </w:pPr>
            <w:r w:rsidRPr="00FD7BC9">
              <w:t xml:space="preserve">Premium wrapped </w:t>
            </w:r>
          </w:p>
        </w:tc>
        <w:tc>
          <w:tcPr>
            <w:tcW w:w="720" w:type="dxa"/>
          </w:tcPr>
          <w:p w14:paraId="4D40126E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2E0FF694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357365D5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NA</w:t>
            </w:r>
          </w:p>
        </w:tc>
      </w:tr>
      <w:tr w:rsidR="003A339D" w:rsidRPr="00CE5143" w14:paraId="656B24D8" w14:textId="77777777" w:rsidTr="003A16BD">
        <w:tc>
          <w:tcPr>
            <w:tcW w:w="6120" w:type="dxa"/>
            <w:vAlign w:val="top"/>
          </w:tcPr>
          <w:p w14:paraId="1FEB003F" w14:textId="77777777" w:rsidR="003A339D" w:rsidRPr="00FD7BC9" w:rsidRDefault="003A339D" w:rsidP="00FD7BC9">
            <w:pPr>
              <w:pStyle w:val="BodyIndent1"/>
            </w:pPr>
            <w:r w:rsidRPr="00FD7BC9">
              <w:t xml:space="preserve">Mounted audio controls </w:t>
            </w:r>
          </w:p>
        </w:tc>
        <w:tc>
          <w:tcPr>
            <w:tcW w:w="720" w:type="dxa"/>
          </w:tcPr>
          <w:p w14:paraId="1575403D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4E2E2559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B5BA238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11B807B5" w14:textId="77777777" w:rsidTr="003A16BD">
        <w:tc>
          <w:tcPr>
            <w:tcW w:w="6120" w:type="dxa"/>
            <w:vAlign w:val="top"/>
          </w:tcPr>
          <w:p w14:paraId="5A715EE4" w14:textId="77777777" w:rsidR="003A339D" w:rsidRPr="00FD7BC9" w:rsidRDefault="003A339D" w:rsidP="00FD7BC9">
            <w:pPr>
              <w:pStyle w:val="BodyIndent1"/>
            </w:pPr>
            <w:r w:rsidRPr="00FD7BC9">
              <w:t>Sport – flat-bottom with paddle shifters</w:t>
            </w:r>
          </w:p>
        </w:tc>
        <w:tc>
          <w:tcPr>
            <w:tcW w:w="720" w:type="dxa"/>
          </w:tcPr>
          <w:p w14:paraId="4A52244C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4C475EC9" w14:textId="77777777" w:rsidR="003A339D" w:rsidRPr="00CE5143" w:rsidRDefault="003A339D" w:rsidP="003A16BD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90C236D" w14:textId="77777777" w:rsidR="003A339D" w:rsidRPr="00CE5143" w:rsidRDefault="003A339D" w:rsidP="003A16BD">
            <w:pPr>
              <w:pStyle w:val="FABodyCopy"/>
              <w:jc w:val="center"/>
            </w:pPr>
            <w:r w:rsidRPr="00CE5143">
              <w:t>S</w:t>
            </w:r>
          </w:p>
        </w:tc>
      </w:tr>
    </w:tbl>
    <w:p w14:paraId="5C0C6EF0" w14:textId="77777777" w:rsidR="003A339D" w:rsidRPr="002B4FF6" w:rsidRDefault="003A339D" w:rsidP="002B4FF6">
      <w:pPr>
        <w:pStyle w:val="Heading3"/>
      </w:pPr>
      <w:r w:rsidRPr="002B4FF6">
        <w:t>UCONNECT / MULTIMEDIA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7067"/>
        <w:gridCol w:w="831"/>
        <w:gridCol w:w="1351"/>
        <w:gridCol w:w="831"/>
      </w:tblGrid>
      <w:tr w:rsidR="003A339D" w:rsidRPr="00CE5143" w14:paraId="4230CDC3" w14:textId="77777777" w:rsidTr="00822FEB">
        <w:trPr>
          <w:tblHeader/>
        </w:trPr>
        <w:tc>
          <w:tcPr>
            <w:tcW w:w="6120" w:type="dxa"/>
            <w:vAlign w:val="top"/>
          </w:tcPr>
          <w:p w14:paraId="6408D244" w14:textId="77777777" w:rsidR="003A339D" w:rsidRPr="002B4FF6" w:rsidRDefault="003A339D" w:rsidP="002B4FF6">
            <w:pPr>
              <w:pStyle w:val="TableSubhead"/>
            </w:pPr>
            <w:r w:rsidRPr="002B4FF6">
              <w:t>UCONNECT / MULTIMEDIA</w:t>
            </w:r>
          </w:p>
        </w:tc>
        <w:tc>
          <w:tcPr>
            <w:tcW w:w="720" w:type="dxa"/>
            <w:vAlign w:val="bottom"/>
          </w:tcPr>
          <w:p w14:paraId="417755D1" w14:textId="77777777" w:rsidR="003A339D" w:rsidRPr="002B4FF6" w:rsidRDefault="003A339D" w:rsidP="002B4FF6">
            <w:pPr>
              <w:pStyle w:val="ModelSubhead"/>
            </w:pPr>
            <w:r w:rsidRPr="002B4FF6">
              <w:t>Pop AWD</w:t>
            </w:r>
          </w:p>
        </w:tc>
        <w:tc>
          <w:tcPr>
            <w:tcW w:w="1170" w:type="dxa"/>
            <w:vAlign w:val="bottom"/>
          </w:tcPr>
          <w:p w14:paraId="1A2407F9" w14:textId="77777777" w:rsidR="003A339D" w:rsidRPr="002B4FF6" w:rsidRDefault="003A339D" w:rsidP="002B4FF6">
            <w:pPr>
              <w:pStyle w:val="ModelSubhead"/>
            </w:pPr>
          </w:p>
        </w:tc>
        <w:tc>
          <w:tcPr>
            <w:tcW w:w="720" w:type="dxa"/>
            <w:vAlign w:val="bottom"/>
          </w:tcPr>
          <w:p w14:paraId="73529526" w14:textId="77777777" w:rsidR="003A339D" w:rsidRPr="002B4FF6" w:rsidRDefault="003A339D" w:rsidP="002B4FF6">
            <w:pPr>
              <w:pStyle w:val="ModelSubhead"/>
            </w:pPr>
            <w:r w:rsidRPr="002B4FF6">
              <w:t>Sport AWD</w:t>
            </w:r>
          </w:p>
        </w:tc>
      </w:tr>
      <w:tr w:rsidR="003A339D" w:rsidRPr="00CE5143" w14:paraId="278B51C7" w14:textId="77777777" w:rsidTr="005F33BA">
        <w:tc>
          <w:tcPr>
            <w:tcW w:w="6120" w:type="dxa"/>
            <w:vAlign w:val="top"/>
          </w:tcPr>
          <w:p w14:paraId="65528E86" w14:textId="77777777" w:rsidR="003A339D" w:rsidRPr="00CE5143" w:rsidRDefault="003A339D" w:rsidP="002B4FF6">
            <w:pPr>
              <w:pStyle w:val="FABodyCopy"/>
            </w:pPr>
            <w:r w:rsidRPr="00CE5143">
              <w:t xml:space="preserve">Apple CarPlay and Android Auto — compatible with Uconnect 4 </w:t>
            </w:r>
            <w:r w:rsidRPr="00CE5143">
              <w:br/>
              <w:t>with 7-in. display and Uconnect 4 NAV with 7-in. display</w:t>
            </w:r>
          </w:p>
        </w:tc>
        <w:tc>
          <w:tcPr>
            <w:tcW w:w="720" w:type="dxa"/>
          </w:tcPr>
          <w:p w14:paraId="2B329EF8" w14:textId="77777777" w:rsidR="003A339D" w:rsidRPr="005F33BA" w:rsidRDefault="003A339D" w:rsidP="005F33BA">
            <w:pPr>
              <w:pStyle w:val="S-O-P"/>
            </w:pPr>
            <w:r w:rsidRPr="005F33BA">
              <w:t>S</w:t>
            </w:r>
          </w:p>
        </w:tc>
        <w:tc>
          <w:tcPr>
            <w:tcW w:w="1170" w:type="dxa"/>
          </w:tcPr>
          <w:p w14:paraId="50096656" w14:textId="77777777" w:rsidR="003A339D" w:rsidRPr="005F33BA" w:rsidRDefault="003A339D" w:rsidP="005F33BA">
            <w:pPr>
              <w:pStyle w:val="S-O-P"/>
            </w:pPr>
          </w:p>
        </w:tc>
        <w:tc>
          <w:tcPr>
            <w:tcW w:w="720" w:type="dxa"/>
          </w:tcPr>
          <w:p w14:paraId="13A7CDB5" w14:textId="77777777" w:rsidR="003A339D" w:rsidRPr="005F33BA" w:rsidRDefault="003A339D" w:rsidP="005F33BA">
            <w:pPr>
              <w:pStyle w:val="S-O-P"/>
            </w:pPr>
            <w:r w:rsidRPr="005F33BA">
              <w:t>S</w:t>
            </w:r>
          </w:p>
        </w:tc>
      </w:tr>
      <w:tr w:rsidR="003A339D" w:rsidRPr="00CE5143" w14:paraId="7DF632C6" w14:textId="77777777" w:rsidTr="005F33BA">
        <w:tc>
          <w:tcPr>
            <w:tcW w:w="6120" w:type="dxa"/>
            <w:vAlign w:val="top"/>
          </w:tcPr>
          <w:p w14:paraId="26CCFB8A" w14:textId="296AA571" w:rsidR="003A339D" w:rsidRPr="00CE5143" w:rsidRDefault="003A339D" w:rsidP="002B4FF6">
            <w:pPr>
              <w:pStyle w:val="FABodyCopy"/>
            </w:pPr>
            <w:r w:rsidRPr="00CE5143">
              <w:t xml:space="preserve">Integrated voice command with Bluetooth for hands-free communication </w:t>
            </w:r>
            <w:r w:rsidR="005F33BA">
              <w:br/>
            </w:r>
            <w:r w:rsidRPr="00CE5143">
              <w:t>and streaming audio</w:t>
            </w:r>
          </w:p>
        </w:tc>
        <w:tc>
          <w:tcPr>
            <w:tcW w:w="720" w:type="dxa"/>
          </w:tcPr>
          <w:p w14:paraId="20DA921C" w14:textId="77777777" w:rsidR="003A339D" w:rsidRPr="005F33BA" w:rsidRDefault="003A339D" w:rsidP="005F33BA">
            <w:pPr>
              <w:pStyle w:val="S-O-P"/>
            </w:pPr>
            <w:r w:rsidRPr="005F33BA">
              <w:t>S</w:t>
            </w:r>
          </w:p>
        </w:tc>
        <w:tc>
          <w:tcPr>
            <w:tcW w:w="1170" w:type="dxa"/>
          </w:tcPr>
          <w:p w14:paraId="7C23FFC1" w14:textId="77777777" w:rsidR="003A339D" w:rsidRPr="005F33BA" w:rsidRDefault="003A339D" w:rsidP="005F33BA">
            <w:pPr>
              <w:pStyle w:val="S-O-P"/>
            </w:pPr>
          </w:p>
        </w:tc>
        <w:tc>
          <w:tcPr>
            <w:tcW w:w="720" w:type="dxa"/>
          </w:tcPr>
          <w:p w14:paraId="0C17892D" w14:textId="77777777" w:rsidR="003A339D" w:rsidRPr="005F33BA" w:rsidRDefault="003A339D" w:rsidP="005F33BA">
            <w:pPr>
              <w:pStyle w:val="S-O-P"/>
            </w:pPr>
            <w:r w:rsidRPr="005F33BA">
              <w:t>S</w:t>
            </w:r>
          </w:p>
        </w:tc>
      </w:tr>
      <w:tr w:rsidR="003A339D" w:rsidRPr="00CE5143" w14:paraId="5B678D65" w14:textId="77777777" w:rsidTr="005F33BA">
        <w:tc>
          <w:tcPr>
            <w:tcW w:w="6120" w:type="dxa"/>
            <w:vAlign w:val="top"/>
          </w:tcPr>
          <w:p w14:paraId="6906D54E" w14:textId="77777777" w:rsidR="003A339D" w:rsidRPr="00CE5143" w:rsidRDefault="003A339D" w:rsidP="002B4FF6">
            <w:pPr>
              <w:pStyle w:val="FABodyCopy"/>
            </w:pPr>
            <w:r w:rsidRPr="00CE5143">
              <w:t>Remote USB Port</w:t>
            </w:r>
          </w:p>
        </w:tc>
        <w:tc>
          <w:tcPr>
            <w:tcW w:w="720" w:type="dxa"/>
          </w:tcPr>
          <w:p w14:paraId="46320972" w14:textId="77777777" w:rsidR="003A339D" w:rsidRPr="005F33BA" w:rsidRDefault="003A339D" w:rsidP="005F33BA">
            <w:pPr>
              <w:pStyle w:val="S-O-P"/>
            </w:pPr>
          </w:p>
        </w:tc>
        <w:tc>
          <w:tcPr>
            <w:tcW w:w="1170" w:type="dxa"/>
          </w:tcPr>
          <w:p w14:paraId="08A13AC7" w14:textId="77777777" w:rsidR="003A339D" w:rsidRPr="005F33BA" w:rsidRDefault="003A339D" w:rsidP="005F33BA">
            <w:pPr>
              <w:pStyle w:val="S-O-P"/>
            </w:pPr>
          </w:p>
        </w:tc>
        <w:tc>
          <w:tcPr>
            <w:tcW w:w="720" w:type="dxa"/>
          </w:tcPr>
          <w:p w14:paraId="2C588809" w14:textId="77777777" w:rsidR="003A339D" w:rsidRPr="005F33BA" w:rsidRDefault="003A339D" w:rsidP="005F33BA">
            <w:pPr>
              <w:pStyle w:val="S-O-P"/>
            </w:pPr>
          </w:p>
        </w:tc>
      </w:tr>
      <w:tr w:rsidR="003A339D" w:rsidRPr="00CE5143" w14:paraId="5A1D4A0C" w14:textId="77777777" w:rsidTr="005F33BA">
        <w:tc>
          <w:tcPr>
            <w:tcW w:w="6120" w:type="dxa"/>
            <w:vAlign w:val="top"/>
          </w:tcPr>
          <w:p w14:paraId="2EA84A83" w14:textId="77777777" w:rsidR="003A339D" w:rsidRPr="00FD7BC9" w:rsidRDefault="003A339D" w:rsidP="00FD7BC9">
            <w:pPr>
              <w:pStyle w:val="FABodyIndent1"/>
            </w:pPr>
            <w:r w:rsidRPr="00FD7BC9">
              <w:t>Dual port</w:t>
            </w:r>
          </w:p>
        </w:tc>
        <w:tc>
          <w:tcPr>
            <w:tcW w:w="720" w:type="dxa"/>
          </w:tcPr>
          <w:p w14:paraId="093F4FDF" w14:textId="77777777" w:rsidR="003A339D" w:rsidRPr="005F33BA" w:rsidRDefault="003A339D" w:rsidP="005F33BA">
            <w:pPr>
              <w:pStyle w:val="S-O-P"/>
            </w:pPr>
            <w:r w:rsidRPr="005F33BA">
              <w:t>S</w:t>
            </w:r>
          </w:p>
        </w:tc>
        <w:tc>
          <w:tcPr>
            <w:tcW w:w="1170" w:type="dxa"/>
          </w:tcPr>
          <w:p w14:paraId="5CE7CE0A" w14:textId="77777777" w:rsidR="003A339D" w:rsidRPr="005F33BA" w:rsidRDefault="003A339D" w:rsidP="005F33BA">
            <w:pPr>
              <w:pStyle w:val="S-O-P"/>
            </w:pPr>
          </w:p>
        </w:tc>
        <w:tc>
          <w:tcPr>
            <w:tcW w:w="720" w:type="dxa"/>
          </w:tcPr>
          <w:p w14:paraId="43D84008" w14:textId="77777777" w:rsidR="003A339D" w:rsidRPr="005F33BA" w:rsidRDefault="003A339D" w:rsidP="005F33BA">
            <w:pPr>
              <w:pStyle w:val="S-O-P"/>
            </w:pPr>
            <w:r w:rsidRPr="005F33BA">
              <w:t>S</w:t>
            </w:r>
          </w:p>
        </w:tc>
      </w:tr>
      <w:tr w:rsidR="003A339D" w:rsidRPr="00CE5143" w14:paraId="4948DD32" w14:textId="77777777" w:rsidTr="005F33BA">
        <w:tc>
          <w:tcPr>
            <w:tcW w:w="6120" w:type="dxa"/>
            <w:vAlign w:val="top"/>
          </w:tcPr>
          <w:p w14:paraId="30AE91B7" w14:textId="77777777" w:rsidR="003A339D" w:rsidRPr="00FD7BC9" w:rsidRDefault="003A339D" w:rsidP="00FD7BC9">
            <w:pPr>
              <w:pStyle w:val="FABodyIndent1"/>
            </w:pPr>
            <w:r w:rsidRPr="00FD7BC9">
              <w:t xml:space="preserve">USB port located in center console </w:t>
            </w:r>
          </w:p>
        </w:tc>
        <w:tc>
          <w:tcPr>
            <w:tcW w:w="720" w:type="dxa"/>
          </w:tcPr>
          <w:p w14:paraId="3418EDC7" w14:textId="77777777" w:rsidR="003A339D" w:rsidRPr="005F33BA" w:rsidRDefault="003A339D" w:rsidP="005F33BA">
            <w:pPr>
              <w:pStyle w:val="S-O-P"/>
            </w:pPr>
            <w:r w:rsidRPr="005F33BA">
              <w:t>S</w:t>
            </w:r>
          </w:p>
        </w:tc>
        <w:tc>
          <w:tcPr>
            <w:tcW w:w="1170" w:type="dxa"/>
          </w:tcPr>
          <w:p w14:paraId="3B66AC08" w14:textId="77777777" w:rsidR="003A339D" w:rsidRPr="005F33BA" w:rsidRDefault="003A339D" w:rsidP="005F33BA">
            <w:pPr>
              <w:pStyle w:val="S-O-P"/>
            </w:pPr>
          </w:p>
        </w:tc>
        <w:tc>
          <w:tcPr>
            <w:tcW w:w="720" w:type="dxa"/>
          </w:tcPr>
          <w:p w14:paraId="6CE28658" w14:textId="77777777" w:rsidR="003A339D" w:rsidRPr="005F33BA" w:rsidRDefault="003A339D" w:rsidP="005F33BA">
            <w:pPr>
              <w:pStyle w:val="S-O-P"/>
            </w:pPr>
            <w:r w:rsidRPr="005F33BA">
              <w:t>S</w:t>
            </w:r>
          </w:p>
        </w:tc>
      </w:tr>
      <w:tr w:rsidR="003A339D" w:rsidRPr="00CE5143" w14:paraId="46F23CB1" w14:textId="77777777" w:rsidTr="005F33BA">
        <w:tc>
          <w:tcPr>
            <w:tcW w:w="6120" w:type="dxa"/>
            <w:vAlign w:val="top"/>
          </w:tcPr>
          <w:p w14:paraId="0B5AB17E" w14:textId="77777777" w:rsidR="003A339D" w:rsidRPr="00CE5143" w:rsidRDefault="003A339D" w:rsidP="002B4FF6">
            <w:pPr>
              <w:pStyle w:val="FABodyCopy"/>
            </w:pPr>
            <w:r w:rsidRPr="00CE5143">
              <w:t xml:space="preserve">Speakers </w:t>
            </w:r>
          </w:p>
        </w:tc>
        <w:tc>
          <w:tcPr>
            <w:tcW w:w="720" w:type="dxa"/>
          </w:tcPr>
          <w:p w14:paraId="3157D896" w14:textId="77777777" w:rsidR="003A339D" w:rsidRPr="005F33BA" w:rsidRDefault="003A339D" w:rsidP="005F33BA">
            <w:pPr>
              <w:pStyle w:val="S-O-P"/>
            </w:pPr>
          </w:p>
        </w:tc>
        <w:tc>
          <w:tcPr>
            <w:tcW w:w="1170" w:type="dxa"/>
          </w:tcPr>
          <w:p w14:paraId="121CB39C" w14:textId="77777777" w:rsidR="003A339D" w:rsidRPr="005F33BA" w:rsidRDefault="003A339D" w:rsidP="005F33BA">
            <w:pPr>
              <w:pStyle w:val="S-O-P"/>
            </w:pPr>
          </w:p>
        </w:tc>
        <w:tc>
          <w:tcPr>
            <w:tcW w:w="720" w:type="dxa"/>
          </w:tcPr>
          <w:p w14:paraId="7223153A" w14:textId="77777777" w:rsidR="003A339D" w:rsidRPr="005F33BA" w:rsidRDefault="003A339D" w:rsidP="005F33BA">
            <w:pPr>
              <w:pStyle w:val="S-O-P"/>
            </w:pPr>
          </w:p>
        </w:tc>
      </w:tr>
      <w:tr w:rsidR="003A339D" w:rsidRPr="00CE5143" w14:paraId="45471A20" w14:textId="77777777" w:rsidTr="005F33BA">
        <w:tc>
          <w:tcPr>
            <w:tcW w:w="6120" w:type="dxa"/>
            <w:vAlign w:val="top"/>
          </w:tcPr>
          <w:p w14:paraId="560F3E6C" w14:textId="77777777" w:rsidR="003A339D" w:rsidRPr="00FD7BC9" w:rsidRDefault="003A339D" w:rsidP="00FD7BC9">
            <w:pPr>
              <w:pStyle w:val="FABodyIndent1"/>
            </w:pPr>
            <w:r w:rsidRPr="00FD7BC9">
              <w:t>Six</w:t>
            </w:r>
          </w:p>
        </w:tc>
        <w:tc>
          <w:tcPr>
            <w:tcW w:w="720" w:type="dxa"/>
          </w:tcPr>
          <w:p w14:paraId="21DA9332" w14:textId="77777777" w:rsidR="003A339D" w:rsidRPr="005F33BA" w:rsidRDefault="003A339D" w:rsidP="005F33BA">
            <w:pPr>
              <w:pStyle w:val="S-O-P"/>
            </w:pPr>
            <w:r w:rsidRPr="005F33BA">
              <w:t>S</w:t>
            </w:r>
          </w:p>
        </w:tc>
        <w:tc>
          <w:tcPr>
            <w:tcW w:w="1170" w:type="dxa"/>
          </w:tcPr>
          <w:p w14:paraId="594DB676" w14:textId="77777777" w:rsidR="003A339D" w:rsidRPr="005F33BA" w:rsidRDefault="003A339D" w:rsidP="005F33BA">
            <w:pPr>
              <w:pStyle w:val="S-O-P"/>
            </w:pPr>
          </w:p>
        </w:tc>
        <w:tc>
          <w:tcPr>
            <w:tcW w:w="720" w:type="dxa"/>
          </w:tcPr>
          <w:p w14:paraId="155DA9C8" w14:textId="77777777" w:rsidR="003A339D" w:rsidRPr="005F33BA" w:rsidRDefault="003A339D" w:rsidP="005F33BA">
            <w:pPr>
              <w:pStyle w:val="S-O-P"/>
            </w:pPr>
            <w:r w:rsidRPr="005F33BA">
              <w:t>S</w:t>
            </w:r>
          </w:p>
        </w:tc>
      </w:tr>
      <w:tr w:rsidR="003A339D" w:rsidRPr="00CE5143" w14:paraId="67C72654" w14:textId="77777777" w:rsidTr="005F33BA">
        <w:tc>
          <w:tcPr>
            <w:tcW w:w="6120" w:type="dxa"/>
            <w:vAlign w:val="top"/>
          </w:tcPr>
          <w:p w14:paraId="53C20781" w14:textId="3B1FC61F" w:rsidR="003A339D" w:rsidRPr="00CE5143" w:rsidRDefault="003A339D" w:rsidP="002B4FF6">
            <w:pPr>
              <w:pStyle w:val="FABodyCopy"/>
            </w:pPr>
            <w:r w:rsidRPr="00CE5143">
              <w:lastRenderedPageBreak/>
              <w:t xml:space="preserve">SiriusXM Radio — includes six-month trial subscription </w:t>
            </w:r>
          </w:p>
        </w:tc>
        <w:tc>
          <w:tcPr>
            <w:tcW w:w="720" w:type="dxa"/>
          </w:tcPr>
          <w:p w14:paraId="55A6BD73" w14:textId="50F367A8" w:rsidR="003A339D" w:rsidRPr="005F33BA" w:rsidRDefault="004079FB" w:rsidP="005F33BA">
            <w:pPr>
              <w:pStyle w:val="S-O-P"/>
            </w:pPr>
            <w:r>
              <w:t>S</w:t>
            </w:r>
          </w:p>
        </w:tc>
        <w:tc>
          <w:tcPr>
            <w:tcW w:w="1170" w:type="dxa"/>
          </w:tcPr>
          <w:p w14:paraId="78BEB998" w14:textId="77777777" w:rsidR="003A339D" w:rsidRPr="005F33BA" w:rsidRDefault="003A339D" w:rsidP="005F33BA">
            <w:pPr>
              <w:pStyle w:val="S-O-P"/>
            </w:pPr>
          </w:p>
        </w:tc>
        <w:tc>
          <w:tcPr>
            <w:tcW w:w="720" w:type="dxa"/>
          </w:tcPr>
          <w:p w14:paraId="47E2EDBC" w14:textId="77777777" w:rsidR="003A339D" w:rsidRPr="005F33BA" w:rsidRDefault="003A339D" w:rsidP="005F33BA">
            <w:pPr>
              <w:pStyle w:val="S-O-P"/>
            </w:pPr>
            <w:r w:rsidRPr="005F33BA">
              <w:t>S</w:t>
            </w:r>
          </w:p>
        </w:tc>
      </w:tr>
      <w:tr w:rsidR="003A339D" w:rsidRPr="00CE5143" w14:paraId="5EB49380" w14:textId="77777777" w:rsidTr="005F33BA">
        <w:tc>
          <w:tcPr>
            <w:tcW w:w="6120" w:type="dxa"/>
            <w:vAlign w:val="top"/>
          </w:tcPr>
          <w:p w14:paraId="5E1646F8" w14:textId="2F7801F9" w:rsidR="003A339D" w:rsidRPr="00CE5143" w:rsidRDefault="003A339D" w:rsidP="002B4FF6">
            <w:pPr>
              <w:pStyle w:val="FABodyCopy"/>
            </w:pPr>
            <w:r w:rsidRPr="00CE5143">
              <w:t xml:space="preserve">Uconnect 4 with 7-in. display — includes 7-in. touchscreen display, </w:t>
            </w:r>
            <w:r w:rsidR="00822FEB">
              <w:br/>
            </w:r>
            <w:r w:rsidRPr="00CE5143">
              <w:t xml:space="preserve">integrated voice command with Bluetooth and AM/FM radio, </w:t>
            </w:r>
            <w:r w:rsidR="00822FEB">
              <w:br/>
            </w:r>
            <w:r w:rsidRPr="00CE5143">
              <w:t>Apple CarPlay and Android Auto compatible</w:t>
            </w:r>
          </w:p>
        </w:tc>
        <w:tc>
          <w:tcPr>
            <w:tcW w:w="720" w:type="dxa"/>
          </w:tcPr>
          <w:p w14:paraId="17AD8BDC" w14:textId="77777777" w:rsidR="003A339D" w:rsidRPr="005F33BA" w:rsidRDefault="003A339D" w:rsidP="005F33BA">
            <w:pPr>
              <w:pStyle w:val="S-O-P"/>
            </w:pPr>
            <w:r w:rsidRPr="005F33BA">
              <w:t>S</w:t>
            </w:r>
          </w:p>
        </w:tc>
        <w:tc>
          <w:tcPr>
            <w:tcW w:w="1170" w:type="dxa"/>
          </w:tcPr>
          <w:p w14:paraId="77DB42BF" w14:textId="77777777" w:rsidR="003A339D" w:rsidRPr="005F33BA" w:rsidRDefault="003A339D" w:rsidP="005F33BA">
            <w:pPr>
              <w:pStyle w:val="S-O-P"/>
            </w:pPr>
          </w:p>
        </w:tc>
        <w:tc>
          <w:tcPr>
            <w:tcW w:w="720" w:type="dxa"/>
          </w:tcPr>
          <w:p w14:paraId="319C92B2" w14:textId="77777777" w:rsidR="003A339D" w:rsidRPr="005F33BA" w:rsidRDefault="003A339D" w:rsidP="005F33BA">
            <w:pPr>
              <w:pStyle w:val="S-O-P"/>
            </w:pPr>
            <w:r w:rsidRPr="005F33BA">
              <w:t>S</w:t>
            </w:r>
          </w:p>
        </w:tc>
      </w:tr>
      <w:tr w:rsidR="003A339D" w:rsidRPr="00CE5143" w14:paraId="6D4CECC3" w14:textId="77777777" w:rsidTr="005F33BA">
        <w:tc>
          <w:tcPr>
            <w:tcW w:w="6120" w:type="dxa"/>
            <w:vAlign w:val="top"/>
          </w:tcPr>
          <w:p w14:paraId="508B715D" w14:textId="0BEABBA1" w:rsidR="003A339D" w:rsidRPr="00CE5143" w:rsidRDefault="003A339D" w:rsidP="002B4FF6">
            <w:pPr>
              <w:pStyle w:val="FABodyCopy"/>
            </w:pPr>
            <w:r w:rsidRPr="00CE5143">
              <w:t xml:space="preserve">Uconnect 4 NAV with 7-in. display — includes 7-in. touchscreen display, </w:t>
            </w:r>
            <w:r w:rsidR="00822FEB">
              <w:br/>
            </w:r>
            <w:r w:rsidRPr="00CE5143">
              <w:t xml:space="preserve">GPS navigation, Apple CarPlay and Android Auto compatible, </w:t>
            </w:r>
            <w:r w:rsidR="00822FEB">
              <w:br/>
            </w:r>
            <w:r w:rsidRPr="00CE5143">
              <w:t xml:space="preserve">integrated voice command with Bluetooth and AM/FM radio </w:t>
            </w:r>
          </w:p>
        </w:tc>
        <w:tc>
          <w:tcPr>
            <w:tcW w:w="720" w:type="dxa"/>
          </w:tcPr>
          <w:p w14:paraId="1088CACA" w14:textId="77777777" w:rsidR="003A339D" w:rsidRPr="005F33BA" w:rsidRDefault="003A339D" w:rsidP="005F33BA">
            <w:pPr>
              <w:pStyle w:val="S-O-P"/>
            </w:pPr>
            <w:r w:rsidRPr="005F33BA">
              <w:t>NA</w:t>
            </w:r>
          </w:p>
        </w:tc>
        <w:tc>
          <w:tcPr>
            <w:tcW w:w="1170" w:type="dxa"/>
          </w:tcPr>
          <w:p w14:paraId="6AD85E3A" w14:textId="77777777" w:rsidR="003A339D" w:rsidRPr="005F33BA" w:rsidRDefault="003A339D" w:rsidP="005F33BA">
            <w:pPr>
              <w:pStyle w:val="S-O-P"/>
            </w:pPr>
          </w:p>
        </w:tc>
        <w:tc>
          <w:tcPr>
            <w:tcW w:w="720" w:type="dxa"/>
          </w:tcPr>
          <w:p w14:paraId="09A3D5C7" w14:textId="77777777" w:rsidR="003A339D" w:rsidRPr="005F33BA" w:rsidRDefault="003A339D" w:rsidP="005F33BA">
            <w:pPr>
              <w:pStyle w:val="S-O-P"/>
            </w:pPr>
            <w:r w:rsidRPr="005F33BA">
              <w:t>O</w:t>
            </w:r>
          </w:p>
        </w:tc>
      </w:tr>
    </w:tbl>
    <w:p w14:paraId="3B23DAE5" w14:textId="77777777" w:rsidR="003A339D" w:rsidRPr="00CE5143" w:rsidRDefault="003A339D" w:rsidP="002B4FF6">
      <w:pPr>
        <w:pStyle w:val="Heading3"/>
      </w:pPr>
      <w:r w:rsidRPr="00CE5143">
        <w:t>SAFETY AND SECURITY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7067"/>
        <w:gridCol w:w="831"/>
        <w:gridCol w:w="1351"/>
        <w:gridCol w:w="831"/>
      </w:tblGrid>
      <w:tr w:rsidR="003A339D" w:rsidRPr="00CE5143" w14:paraId="37EC5C94" w14:textId="77777777" w:rsidTr="002B4FF6">
        <w:trPr>
          <w:tblHeader/>
        </w:trPr>
        <w:tc>
          <w:tcPr>
            <w:tcW w:w="6120" w:type="dxa"/>
            <w:vAlign w:val="top"/>
          </w:tcPr>
          <w:p w14:paraId="699145F3" w14:textId="77777777" w:rsidR="003A339D" w:rsidRPr="002B4FF6" w:rsidRDefault="003A339D" w:rsidP="002B4FF6">
            <w:pPr>
              <w:pStyle w:val="TableSubhead"/>
            </w:pPr>
            <w:r w:rsidRPr="002B4FF6">
              <w:t>SAFETY AND SECURITY</w:t>
            </w:r>
          </w:p>
        </w:tc>
        <w:tc>
          <w:tcPr>
            <w:tcW w:w="720" w:type="dxa"/>
            <w:vAlign w:val="bottom"/>
          </w:tcPr>
          <w:p w14:paraId="0535756A" w14:textId="77777777" w:rsidR="003A339D" w:rsidRPr="002B4FF6" w:rsidRDefault="003A339D" w:rsidP="002B4FF6">
            <w:pPr>
              <w:pStyle w:val="ModelSubhead"/>
            </w:pPr>
            <w:r w:rsidRPr="002B4FF6">
              <w:t>Pop AWD</w:t>
            </w:r>
          </w:p>
        </w:tc>
        <w:tc>
          <w:tcPr>
            <w:tcW w:w="1170" w:type="dxa"/>
            <w:vAlign w:val="bottom"/>
          </w:tcPr>
          <w:p w14:paraId="6EE619D4" w14:textId="77777777" w:rsidR="003A339D" w:rsidRPr="002B4FF6" w:rsidRDefault="003A339D" w:rsidP="002B4FF6">
            <w:pPr>
              <w:pStyle w:val="ModelSubhead"/>
            </w:pPr>
          </w:p>
        </w:tc>
        <w:tc>
          <w:tcPr>
            <w:tcW w:w="720" w:type="dxa"/>
            <w:vAlign w:val="bottom"/>
          </w:tcPr>
          <w:p w14:paraId="0C79CE4F" w14:textId="77777777" w:rsidR="003A339D" w:rsidRPr="002B4FF6" w:rsidRDefault="003A339D" w:rsidP="002B4FF6">
            <w:pPr>
              <w:pStyle w:val="ModelSubhead"/>
            </w:pPr>
            <w:r w:rsidRPr="002B4FF6">
              <w:t>Sport AWD</w:t>
            </w:r>
          </w:p>
        </w:tc>
      </w:tr>
      <w:tr w:rsidR="003A339D" w:rsidRPr="00CE5143" w14:paraId="73F34B5E" w14:textId="77777777" w:rsidTr="002B4FF6">
        <w:tc>
          <w:tcPr>
            <w:tcW w:w="6120" w:type="dxa"/>
            <w:vAlign w:val="top"/>
          </w:tcPr>
          <w:p w14:paraId="01A8763B" w14:textId="77777777" w:rsidR="003A339D" w:rsidRPr="00CE5143" w:rsidRDefault="003A339D" w:rsidP="002B4FF6">
            <w:pPr>
              <w:pStyle w:val="FABodyCopy"/>
            </w:pPr>
            <w:r w:rsidRPr="00CE5143">
              <w:t xml:space="preserve">Air Bags </w:t>
            </w:r>
          </w:p>
        </w:tc>
        <w:tc>
          <w:tcPr>
            <w:tcW w:w="720" w:type="dxa"/>
          </w:tcPr>
          <w:p w14:paraId="36CC6E74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5BB63ABF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78F8982F" w14:textId="77777777" w:rsidR="003A339D" w:rsidRPr="00CE5143" w:rsidRDefault="003A339D" w:rsidP="002B4FF6">
            <w:pPr>
              <w:pStyle w:val="FABodyCopy"/>
              <w:jc w:val="center"/>
            </w:pPr>
          </w:p>
        </w:tc>
      </w:tr>
      <w:tr w:rsidR="003A339D" w:rsidRPr="00CE5143" w14:paraId="314CC334" w14:textId="77777777" w:rsidTr="002B4FF6">
        <w:tc>
          <w:tcPr>
            <w:tcW w:w="6120" w:type="dxa"/>
            <w:vAlign w:val="top"/>
          </w:tcPr>
          <w:p w14:paraId="579F3E92" w14:textId="77777777" w:rsidR="003A339D" w:rsidRPr="00822FEB" w:rsidRDefault="003A339D" w:rsidP="00822FEB">
            <w:pPr>
              <w:pStyle w:val="FABodyIndent1"/>
            </w:pPr>
            <w:r w:rsidRPr="00822FEB">
              <w:t>Advanced multistage front</w:t>
            </w:r>
          </w:p>
        </w:tc>
        <w:tc>
          <w:tcPr>
            <w:tcW w:w="720" w:type="dxa"/>
          </w:tcPr>
          <w:p w14:paraId="133056C3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407D23A6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BCD629C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4D5086E5" w14:textId="77777777" w:rsidTr="002B4FF6">
        <w:tc>
          <w:tcPr>
            <w:tcW w:w="6120" w:type="dxa"/>
            <w:vAlign w:val="top"/>
          </w:tcPr>
          <w:p w14:paraId="68E97522" w14:textId="77777777" w:rsidR="003A339D" w:rsidRPr="00822FEB" w:rsidRDefault="003A339D" w:rsidP="00822FEB">
            <w:pPr>
              <w:pStyle w:val="FABodyIndent1"/>
            </w:pPr>
            <w:r w:rsidRPr="00822FEB">
              <w:t xml:space="preserve">Driver’s side knee bolster </w:t>
            </w:r>
          </w:p>
        </w:tc>
        <w:tc>
          <w:tcPr>
            <w:tcW w:w="720" w:type="dxa"/>
          </w:tcPr>
          <w:p w14:paraId="5F3F91FC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24D05B52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84C2C68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6517D25" w14:textId="77777777" w:rsidTr="002B4FF6">
        <w:tc>
          <w:tcPr>
            <w:tcW w:w="6120" w:type="dxa"/>
            <w:vAlign w:val="top"/>
          </w:tcPr>
          <w:p w14:paraId="2553D55C" w14:textId="77777777" w:rsidR="003A339D" w:rsidRPr="00822FEB" w:rsidRDefault="003A339D" w:rsidP="00822FEB">
            <w:pPr>
              <w:pStyle w:val="FABodyIndent1"/>
            </w:pPr>
            <w:r w:rsidRPr="00822FEB">
              <w:t xml:space="preserve">Supplemental front-seat mounted </w:t>
            </w:r>
          </w:p>
        </w:tc>
        <w:tc>
          <w:tcPr>
            <w:tcW w:w="720" w:type="dxa"/>
          </w:tcPr>
          <w:p w14:paraId="1C2CFFEB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05629784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325B5ED2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87E3A7E" w14:textId="77777777" w:rsidTr="002B4FF6">
        <w:tc>
          <w:tcPr>
            <w:tcW w:w="6120" w:type="dxa"/>
            <w:vAlign w:val="top"/>
          </w:tcPr>
          <w:p w14:paraId="2F3AF2FF" w14:textId="77777777" w:rsidR="003A339D" w:rsidRPr="00822FEB" w:rsidRDefault="003A339D" w:rsidP="00822FEB">
            <w:pPr>
              <w:pStyle w:val="FABodyIndent1"/>
            </w:pPr>
            <w:r w:rsidRPr="00822FEB">
              <w:t xml:space="preserve">Supplemental front and rear side-curtain </w:t>
            </w:r>
          </w:p>
        </w:tc>
        <w:tc>
          <w:tcPr>
            <w:tcW w:w="720" w:type="dxa"/>
          </w:tcPr>
          <w:p w14:paraId="0388F28A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37CD39B4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72B7040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E7CF473" w14:textId="77777777" w:rsidTr="002B4FF6">
        <w:tc>
          <w:tcPr>
            <w:tcW w:w="6120" w:type="dxa"/>
            <w:vAlign w:val="top"/>
          </w:tcPr>
          <w:p w14:paraId="5D96B52F" w14:textId="77777777" w:rsidR="003A339D" w:rsidRPr="00CE5143" w:rsidRDefault="003A339D" w:rsidP="002B4FF6">
            <w:pPr>
              <w:pStyle w:val="FABodyCopy"/>
            </w:pPr>
            <w:proofErr w:type="spellStart"/>
            <w:r w:rsidRPr="00CE5143">
              <w:t>BeltAlert</w:t>
            </w:r>
            <w:proofErr w:type="spellEnd"/>
            <w:r w:rsidRPr="00CE5143">
              <w:t xml:space="preserve"> — front passenger seat </w:t>
            </w:r>
          </w:p>
        </w:tc>
        <w:tc>
          <w:tcPr>
            <w:tcW w:w="720" w:type="dxa"/>
          </w:tcPr>
          <w:p w14:paraId="79B1BBDD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32810DCA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BFAC5A4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FCF9FC9" w14:textId="77777777" w:rsidTr="002B4FF6">
        <w:tc>
          <w:tcPr>
            <w:tcW w:w="6120" w:type="dxa"/>
            <w:vAlign w:val="top"/>
          </w:tcPr>
          <w:p w14:paraId="1ABAD1BF" w14:textId="77777777" w:rsidR="003A339D" w:rsidRPr="00CE5143" w:rsidRDefault="003A339D" w:rsidP="002B4FF6">
            <w:pPr>
              <w:pStyle w:val="FABodyCopy"/>
            </w:pPr>
            <w:r w:rsidRPr="00CE5143">
              <w:t xml:space="preserve">Blind-spot Monitoring and Rear Cross Path detection systems </w:t>
            </w:r>
            <w:r w:rsidRPr="00CE5143">
              <w:br/>
              <w:t xml:space="preserve">(packaged with Driver Assistance Group) </w:t>
            </w:r>
          </w:p>
        </w:tc>
        <w:tc>
          <w:tcPr>
            <w:tcW w:w="720" w:type="dxa"/>
          </w:tcPr>
          <w:p w14:paraId="0C0D4A81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74F00097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365396DE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P</w:t>
            </w:r>
          </w:p>
        </w:tc>
      </w:tr>
      <w:tr w:rsidR="003A339D" w:rsidRPr="00CE5143" w14:paraId="7305209C" w14:textId="77777777" w:rsidTr="002B4FF6">
        <w:tc>
          <w:tcPr>
            <w:tcW w:w="6120" w:type="dxa"/>
            <w:vAlign w:val="top"/>
          </w:tcPr>
          <w:p w14:paraId="1B31B365" w14:textId="77777777" w:rsidR="003A339D" w:rsidRPr="00CE5143" w:rsidRDefault="003A339D" w:rsidP="002B4FF6">
            <w:pPr>
              <w:pStyle w:val="FABodyCopy"/>
            </w:pPr>
            <w:r w:rsidRPr="00CE5143">
              <w:t xml:space="preserve">Brake System </w:t>
            </w:r>
          </w:p>
        </w:tc>
        <w:tc>
          <w:tcPr>
            <w:tcW w:w="720" w:type="dxa"/>
          </w:tcPr>
          <w:p w14:paraId="5CBBE735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2FA1BAF7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6A8E5FFB" w14:textId="77777777" w:rsidR="003A339D" w:rsidRPr="00CE5143" w:rsidRDefault="003A339D" w:rsidP="002B4FF6">
            <w:pPr>
              <w:pStyle w:val="FABodyCopy"/>
              <w:jc w:val="center"/>
            </w:pPr>
          </w:p>
        </w:tc>
      </w:tr>
      <w:tr w:rsidR="003A339D" w:rsidRPr="00CE5143" w14:paraId="1FACBDA8" w14:textId="77777777" w:rsidTr="002B4FF6">
        <w:tc>
          <w:tcPr>
            <w:tcW w:w="6120" w:type="dxa"/>
            <w:vAlign w:val="top"/>
          </w:tcPr>
          <w:p w14:paraId="26C0E740" w14:textId="77777777" w:rsidR="003A339D" w:rsidRPr="00822FEB" w:rsidRDefault="003A339D" w:rsidP="00822FEB">
            <w:pPr>
              <w:pStyle w:val="FABodyIndent1"/>
            </w:pPr>
            <w:r w:rsidRPr="00822FEB">
              <w:t>Four-wheel anti-lock disc</w:t>
            </w:r>
          </w:p>
        </w:tc>
        <w:tc>
          <w:tcPr>
            <w:tcW w:w="720" w:type="dxa"/>
          </w:tcPr>
          <w:p w14:paraId="51744F5A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76150602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F948486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DA0D72B" w14:textId="77777777" w:rsidTr="002B4FF6">
        <w:tc>
          <w:tcPr>
            <w:tcW w:w="6120" w:type="dxa"/>
            <w:vAlign w:val="top"/>
          </w:tcPr>
          <w:p w14:paraId="40F4999E" w14:textId="77777777" w:rsidR="003A339D" w:rsidRPr="00822FEB" w:rsidRDefault="003A339D" w:rsidP="00822FEB">
            <w:pPr>
              <w:pStyle w:val="FABodyIndent1"/>
            </w:pPr>
            <w:r w:rsidRPr="00822FEB">
              <w:t xml:space="preserve">Electronic park brake </w:t>
            </w:r>
          </w:p>
        </w:tc>
        <w:tc>
          <w:tcPr>
            <w:tcW w:w="720" w:type="dxa"/>
          </w:tcPr>
          <w:p w14:paraId="02B61619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1E7A6C70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99ED6BC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037B9FA6" w14:textId="77777777" w:rsidTr="002B4FF6">
        <w:tc>
          <w:tcPr>
            <w:tcW w:w="6120" w:type="dxa"/>
            <w:vAlign w:val="top"/>
          </w:tcPr>
          <w:p w14:paraId="5E6B6389" w14:textId="77777777" w:rsidR="003A339D" w:rsidRPr="00CE5143" w:rsidRDefault="003A339D" w:rsidP="002B4FF6">
            <w:pPr>
              <w:pStyle w:val="FABodyCopy"/>
            </w:pPr>
            <w:r w:rsidRPr="00CE5143">
              <w:t>Child Seat Anchor System — LATCH-ready</w:t>
            </w:r>
          </w:p>
        </w:tc>
        <w:tc>
          <w:tcPr>
            <w:tcW w:w="720" w:type="dxa"/>
          </w:tcPr>
          <w:p w14:paraId="58D67395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361CFBCA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0F43400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1C7B45C1" w14:textId="77777777" w:rsidTr="002B4FF6">
        <w:tc>
          <w:tcPr>
            <w:tcW w:w="6120" w:type="dxa"/>
            <w:vAlign w:val="top"/>
          </w:tcPr>
          <w:p w14:paraId="38A846E5" w14:textId="77777777" w:rsidR="003A339D" w:rsidRPr="00CE5143" w:rsidRDefault="003A339D" w:rsidP="002B4FF6">
            <w:pPr>
              <w:pStyle w:val="FABodyCopy"/>
            </w:pPr>
            <w:r w:rsidRPr="00CE5143">
              <w:t>Electronic stability control</w:t>
            </w:r>
          </w:p>
        </w:tc>
        <w:tc>
          <w:tcPr>
            <w:tcW w:w="720" w:type="dxa"/>
          </w:tcPr>
          <w:p w14:paraId="2AB4A3BF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6EFAA715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0E8C286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26A1F8B" w14:textId="77777777" w:rsidTr="002B4FF6">
        <w:tc>
          <w:tcPr>
            <w:tcW w:w="6120" w:type="dxa"/>
            <w:vAlign w:val="top"/>
          </w:tcPr>
          <w:p w14:paraId="402FC3FF" w14:textId="77777777" w:rsidR="003A339D" w:rsidRPr="00CE5143" w:rsidRDefault="003A339D" w:rsidP="002B4FF6">
            <w:pPr>
              <w:pStyle w:val="FABodyCopy"/>
            </w:pPr>
            <w:r w:rsidRPr="00CE5143">
              <w:t>Electronic roll mitigation</w:t>
            </w:r>
          </w:p>
        </w:tc>
        <w:tc>
          <w:tcPr>
            <w:tcW w:w="720" w:type="dxa"/>
          </w:tcPr>
          <w:p w14:paraId="037EE109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358BD01D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FBBCB11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5F0CFA2" w14:textId="77777777" w:rsidTr="002B4FF6">
        <w:tc>
          <w:tcPr>
            <w:tcW w:w="6120" w:type="dxa"/>
            <w:vAlign w:val="top"/>
          </w:tcPr>
          <w:p w14:paraId="6C490590" w14:textId="77777777" w:rsidR="003A339D" w:rsidRPr="00CE5143" w:rsidRDefault="003A339D" w:rsidP="002B4FF6">
            <w:pPr>
              <w:pStyle w:val="FABodyCopy"/>
            </w:pPr>
            <w:r w:rsidRPr="00CE5143">
              <w:t>Hill-start Assist</w:t>
            </w:r>
          </w:p>
        </w:tc>
        <w:tc>
          <w:tcPr>
            <w:tcW w:w="720" w:type="dxa"/>
          </w:tcPr>
          <w:p w14:paraId="48675F12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40B715D2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ACD02CA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05BDE0A5" w14:textId="77777777" w:rsidTr="002B4FF6">
        <w:tc>
          <w:tcPr>
            <w:tcW w:w="6120" w:type="dxa"/>
            <w:vAlign w:val="top"/>
          </w:tcPr>
          <w:p w14:paraId="725A41EE" w14:textId="77777777" w:rsidR="003A339D" w:rsidRPr="00CE5143" w:rsidRDefault="003A339D" w:rsidP="002B4FF6">
            <w:pPr>
              <w:pStyle w:val="FABodyCopy"/>
            </w:pPr>
            <w:r w:rsidRPr="00CE5143">
              <w:t xml:space="preserve">Full-speed Forward Collision Warning with Active Braking </w:t>
            </w:r>
            <w:r w:rsidRPr="00CE5143">
              <w:br/>
              <w:t xml:space="preserve">(packaged with Advanced Driver Assistance Group) </w:t>
            </w:r>
          </w:p>
        </w:tc>
        <w:tc>
          <w:tcPr>
            <w:tcW w:w="720" w:type="dxa"/>
          </w:tcPr>
          <w:p w14:paraId="0BA03DA0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1D68E7D6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C92C5DF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04D8AA5B" w14:textId="77777777" w:rsidTr="002B4FF6">
        <w:tc>
          <w:tcPr>
            <w:tcW w:w="6120" w:type="dxa"/>
            <w:vAlign w:val="top"/>
          </w:tcPr>
          <w:p w14:paraId="605FCB3E" w14:textId="77777777" w:rsidR="003A339D" w:rsidRPr="00CE5143" w:rsidRDefault="003A339D" w:rsidP="002B4FF6">
            <w:pPr>
              <w:pStyle w:val="FABodyCopy"/>
            </w:pPr>
            <w:proofErr w:type="spellStart"/>
            <w:r w:rsidRPr="00CE5143">
              <w:t>LaneSense</w:t>
            </w:r>
            <w:proofErr w:type="spellEnd"/>
            <w:r w:rsidRPr="00CE5143">
              <w:t xml:space="preserve"> Lane Departure Warning with Lane Keep Assist </w:t>
            </w:r>
            <w:r w:rsidRPr="00CE5143">
              <w:br/>
              <w:t xml:space="preserve">(packaged with Advanced Driver Assistance Group) </w:t>
            </w:r>
          </w:p>
        </w:tc>
        <w:tc>
          <w:tcPr>
            <w:tcW w:w="720" w:type="dxa"/>
          </w:tcPr>
          <w:p w14:paraId="5604F74B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178FD60F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413C0D0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O</w:t>
            </w:r>
          </w:p>
        </w:tc>
      </w:tr>
      <w:tr w:rsidR="003A339D" w:rsidRPr="00CE5143" w14:paraId="45D2E001" w14:textId="77777777" w:rsidTr="002B4FF6">
        <w:tc>
          <w:tcPr>
            <w:tcW w:w="6120" w:type="dxa"/>
            <w:vAlign w:val="top"/>
          </w:tcPr>
          <w:p w14:paraId="070C20C8" w14:textId="2138D4B8" w:rsidR="003A339D" w:rsidRPr="00CE5143" w:rsidRDefault="003A339D" w:rsidP="002B4FF6">
            <w:pPr>
              <w:pStyle w:val="FABodyCopy"/>
            </w:pPr>
            <w:proofErr w:type="spellStart"/>
            <w:r w:rsidRPr="00CE5143">
              <w:t>ParkSense</w:t>
            </w:r>
            <w:proofErr w:type="spellEnd"/>
            <w:r w:rsidRPr="00CE5143">
              <w:t xml:space="preserve"> rear park assist system</w:t>
            </w:r>
          </w:p>
        </w:tc>
        <w:tc>
          <w:tcPr>
            <w:tcW w:w="720" w:type="dxa"/>
          </w:tcPr>
          <w:p w14:paraId="77524336" w14:textId="2B7D03BA" w:rsidR="003A339D" w:rsidRPr="00CE5143" w:rsidRDefault="004079FB" w:rsidP="002B4FF6">
            <w:pPr>
              <w:pStyle w:val="FABodyCopy"/>
              <w:jc w:val="center"/>
            </w:pPr>
            <w:r>
              <w:t>S</w:t>
            </w:r>
          </w:p>
        </w:tc>
        <w:tc>
          <w:tcPr>
            <w:tcW w:w="1170" w:type="dxa"/>
          </w:tcPr>
          <w:p w14:paraId="29E9756A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7C4A34A7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402FE42" w14:textId="77777777" w:rsidTr="002B4FF6">
        <w:tc>
          <w:tcPr>
            <w:tcW w:w="6120" w:type="dxa"/>
            <w:vAlign w:val="top"/>
          </w:tcPr>
          <w:p w14:paraId="45E87196" w14:textId="77777777" w:rsidR="003A339D" w:rsidRPr="00CE5143" w:rsidRDefault="003A339D" w:rsidP="002B4FF6">
            <w:pPr>
              <w:pStyle w:val="FABodyCopy"/>
            </w:pPr>
            <w:proofErr w:type="spellStart"/>
            <w:r w:rsidRPr="00CE5143">
              <w:lastRenderedPageBreak/>
              <w:t>ParkView</w:t>
            </w:r>
            <w:proofErr w:type="spellEnd"/>
            <w:r w:rsidRPr="00CE5143">
              <w:t xml:space="preserve"> rear backup camera </w:t>
            </w:r>
          </w:p>
        </w:tc>
        <w:tc>
          <w:tcPr>
            <w:tcW w:w="720" w:type="dxa"/>
          </w:tcPr>
          <w:p w14:paraId="015A5E90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02EA7057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76E46BA8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C6D93D5" w14:textId="77777777" w:rsidTr="002B4FF6">
        <w:tc>
          <w:tcPr>
            <w:tcW w:w="6120" w:type="dxa"/>
            <w:vAlign w:val="top"/>
          </w:tcPr>
          <w:p w14:paraId="71E0FC9F" w14:textId="77777777" w:rsidR="003A339D" w:rsidRPr="00CE5143" w:rsidRDefault="003A339D" w:rsidP="002B4FF6">
            <w:pPr>
              <w:pStyle w:val="FABodyCopy"/>
            </w:pPr>
            <w:r w:rsidRPr="00CE5143">
              <w:t xml:space="preserve">Remote Entry </w:t>
            </w:r>
          </w:p>
        </w:tc>
        <w:tc>
          <w:tcPr>
            <w:tcW w:w="720" w:type="dxa"/>
          </w:tcPr>
          <w:p w14:paraId="5F484703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1170" w:type="dxa"/>
          </w:tcPr>
          <w:p w14:paraId="72D9239D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F3842F6" w14:textId="77777777" w:rsidR="003A339D" w:rsidRPr="00CE5143" w:rsidRDefault="003A339D" w:rsidP="002B4FF6">
            <w:pPr>
              <w:pStyle w:val="FABodyCopy"/>
              <w:jc w:val="center"/>
            </w:pPr>
          </w:p>
        </w:tc>
      </w:tr>
      <w:tr w:rsidR="003A339D" w:rsidRPr="00CE5143" w14:paraId="2E141C3A" w14:textId="77777777" w:rsidTr="002B4FF6">
        <w:tc>
          <w:tcPr>
            <w:tcW w:w="6120" w:type="dxa"/>
            <w:vAlign w:val="top"/>
          </w:tcPr>
          <w:p w14:paraId="12CD42A0" w14:textId="77777777" w:rsidR="003A339D" w:rsidRPr="00CE5143" w:rsidRDefault="003A339D" w:rsidP="00822FEB">
            <w:pPr>
              <w:pStyle w:val="FABodyIndent1"/>
            </w:pPr>
            <w:r w:rsidRPr="00822FEB">
              <w:t>Illuminated entry</w:t>
            </w:r>
            <w:r w:rsidRPr="00CE5143">
              <w:t xml:space="preserve"> system </w:t>
            </w:r>
          </w:p>
        </w:tc>
        <w:tc>
          <w:tcPr>
            <w:tcW w:w="720" w:type="dxa"/>
          </w:tcPr>
          <w:p w14:paraId="6781AB7F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749D09E4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4791591A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11CE0CBF" w14:textId="77777777" w:rsidTr="002B4FF6">
        <w:tc>
          <w:tcPr>
            <w:tcW w:w="6120" w:type="dxa"/>
            <w:vAlign w:val="top"/>
          </w:tcPr>
          <w:p w14:paraId="548BB87B" w14:textId="77777777" w:rsidR="003A339D" w:rsidRPr="00CE5143" w:rsidRDefault="003A339D" w:rsidP="00CB5F08">
            <w:pPr>
              <w:pStyle w:val="FABodyIndent1"/>
            </w:pPr>
            <w:r w:rsidRPr="00CE5143">
              <w:t xml:space="preserve">Keyless Enter ‘n Go </w:t>
            </w:r>
          </w:p>
        </w:tc>
        <w:tc>
          <w:tcPr>
            <w:tcW w:w="720" w:type="dxa"/>
          </w:tcPr>
          <w:p w14:paraId="0F31379B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6E2EDE84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71B6A69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10220557" w14:textId="77777777" w:rsidTr="002B4FF6">
        <w:tc>
          <w:tcPr>
            <w:tcW w:w="6120" w:type="dxa"/>
            <w:vAlign w:val="top"/>
          </w:tcPr>
          <w:p w14:paraId="28CBC39F" w14:textId="77777777" w:rsidR="003A339D" w:rsidRPr="00CE5143" w:rsidRDefault="003A339D" w:rsidP="002B4FF6">
            <w:pPr>
              <w:pStyle w:val="FABodyCopy"/>
            </w:pPr>
            <w:r w:rsidRPr="00CE5143">
              <w:t xml:space="preserve">Remote start system </w:t>
            </w:r>
          </w:p>
        </w:tc>
        <w:tc>
          <w:tcPr>
            <w:tcW w:w="720" w:type="dxa"/>
          </w:tcPr>
          <w:p w14:paraId="2C1C6223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57ED951B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07E1615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34792E47" w14:textId="77777777" w:rsidTr="002B4FF6">
        <w:tc>
          <w:tcPr>
            <w:tcW w:w="6120" w:type="dxa"/>
            <w:vAlign w:val="top"/>
          </w:tcPr>
          <w:p w14:paraId="043388B1" w14:textId="77777777" w:rsidR="003A339D" w:rsidRPr="00CE5143" w:rsidRDefault="003A339D" w:rsidP="002B4FF6">
            <w:pPr>
              <w:pStyle w:val="FABodyCopy"/>
            </w:pPr>
            <w:r w:rsidRPr="00CE5143">
              <w:t>Sentry Key engine immobilizer</w:t>
            </w:r>
          </w:p>
        </w:tc>
        <w:tc>
          <w:tcPr>
            <w:tcW w:w="720" w:type="dxa"/>
          </w:tcPr>
          <w:p w14:paraId="480F969D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1911D43D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C07DB69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197CAAB4" w14:textId="77777777" w:rsidTr="002B4FF6">
        <w:tc>
          <w:tcPr>
            <w:tcW w:w="6120" w:type="dxa"/>
            <w:vAlign w:val="top"/>
          </w:tcPr>
          <w:p w14:paraId="27F1192F" w14:textId="77777777" w:rsidR="003A339D" w:rsidRPr="00CE5143" w:rsidRDefault="003A339D" w:rsidP="002B4FF6">
            <w:pPr>
              <w:pStyle w:val="FABodyCopy"/>
            </w:pPr>
            <w:r w:rsidRPr="00CE5143">
              <w:t xml:space="preserve">Tire-pressure monitoring system </w:t>
            </w:r>
          </w:p>
        </w:tc>
        <w:tc>
          <w:tcPr>
            <w:tcW w:w="720" w:type="dxa"/>
          </w:tcPr>
          <w:p w14:paraId="675FED2C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661AADAA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28853630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76EDC6F4" w14:textId="77777777" w:rsidTr="002B4FF6">
        <w:tc>
          <w:tcPr>
            <w:tcW w:w="6120" w:type="dxa"/>
            <w:vAlign w:val="top"/>
          </w:tcPr>
          <w:p w14:paraId="5EAD7802" w14:textId="77777777" w:rsidR="003A339D" w:rsidRPr="00CE5143" w:rsidRDefault="003A339D" w:rsidP="002B4FF6">
            <w:pPr>
              <w:pStyle w:val="FABodyCopy"/>
            </w:pPr>
            <w:r w:rsidRPr="00CE5143">
              <w:t xml:space="preserve">Vehicle theft security alarm </w:t>
            </w:r>
          </w:p>
        </w:tc>
        <w:tc>
          <w:tcPr>
            <w:tcW w:w="720" w:type="dxa"/>
          </w:tcPr>
          <w:p w14:paraId="3FE1BC8B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  <w:tc>
          <w:tcPr>
            <w:tcW w:w="1170" w:type="dxa"/>
          </w:tcPr>
          <w:p w14:paraId="520AF5D7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09860EAD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  <w:tr w:rsidR="003A339D" w:rsidRPr="00CE5143" w14:paraId="517078D1" w14:textId="77777777" w:rsidTr="002B4FF6">
        <w:tc>
          <w:tcPr>
            <w:tcW w:w="6120" w:type="dxa"/>
            <w:vAlign w:val="top"/>
          </w:tcPr>
          <w:p w14:paraId="1AF6831E" w14:textId="77777777" w:rsidR="003A339D" w:rsidRPr="00CE5143" w:rsidRDefault="003A339D" w:rsidP="002B4FF6">
            <w:pPr>
              <w:pStyle w:val="FABodyCopy"/>
            </w:pPr>
            <w:r w:rsidRPr="00CE5143">
              <w:t xml:space="preserve">Adaptive cruise control </w:t>
            </w:r>
          </w:p>
        </w:tc>
        <w:tc>
          <w:tcPr>
            <w:tcW w:w="720" w:type="dxa"/>
          </w:tcPr>
          <w:p w14:paraId="7E10CEC4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NA</w:t>
            </w:r>
          </w:p>
        </w:tc>
        <w:tc>
          <w:tcPr>
            <w:tcW w:w="1170" w:type="dxa"/>
          </w:tcPr>
          <w:p w14:paraId="65D9303C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581C5186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O</w:t>
            </w:r>
          </w:p>
        </w:tc>
      </w:tr>
      <w:tr w:rsidR="003A339D" w:rsidRPr="00CE5143" w14:paraId="532C8B8D" w14:textId="77777777" w:rsidTr="002B4FF6">
        <w:tc>
          <w:tcPr>
            <w:tcW w:w="6120" w:type="dxa"/>
            <w:vAlign w:val="top"/>
          </w:tcPr>
          <w:p w14:paraId="62D7BC6C" w14:textId="77777777" w:rsidR="003A339D" w:rsidRPr="00CE5143" w:rsidRDefault="003A339D" w:rsidP="002B4FF6">
            <w:pPr>
              <w:pStyle w:val="FABodyCopy"/>
            </w:pPr>
            <w:r w:rsidRPr="00CE5143">
              <w:t>Front park assist</w:t>
            </w:r>
          </w:p>
        </w:tc>
        <w:tc>
          <w:tcPr>
            <w:tcW w:w="720" w:type="dxa"/>
          </w:tcPr>
          <w:p w14:paraId="0964548D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O</w:t>
            </w:r>
          </w:p>
        </w:tc>
        <w:tc>
          <w:tcPr>
            <w:tcW w:w="1170" w:type="dxa"/>
          </w:tcPr>
          <w:p w14:paraId="690C6C7A" w14:textId="77777777" w:rsidR="003A339D" w:rsidRPr="00CE5143" w:rsidRDefault="003A339D" w:rsidP="002B4FF6">
            <w:pPr>
              <w:pStyle w:val="FABodyCopy"/>
              <w:jc w:val="center"/>
            </w:pPr>
          </w:p>
        </w:tc>
        <w:tc>
          <w:tcPr>
            <w:tcW w:w="720" w:type="dxa"/>
          </w:tcPr>
          <w:p w14:paraId="1CAA7A8F" w14:textId="77777777" w:rsidR="003A339D" w:rsidRPr="00CE5143" w:rsidRDefault="003A339D" w:rsidP="002B4FF6">
            <w:pPr>
              <w:pStyle w:val="FABodyCopy"/>
              <w:jc w:val="center"/>
            </w:pPr>
            <w:r w:rsidRPr="00CE5143">
              <w:t>S</w:t>
            </w:r>
          </w:p>
        </w:tc>
      </w:tr>
    </w:tbl>
    <w:p w14:paraId="6EF284A0" w14:textId="77777777" w:rsidR="003A339D" w:rsidRPr="00CE5143" w:rsidRDefault="003A339D" w:rsidP="002B4FF6">
      <w:pPr>
        <w:pStyle w:val="Heading3"/>
      </w:pPr>
      <w:r w:rsidRPr="00CE5143">
        <w:t>GROUPS / PACKAGES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7067"/>
        <w:gridCol w:w="831"/>
        <w:gridCol w:w="1351"/>
        <w:gridCol w:w="831"/>
      </w:tblGrid>
      <w:tr w:rsidR="003A339D" w:rsidRPr="002B4FF6" w14:paraId="0FF9DFD5" w14:textId="77777777" w:rsidTr="002B4FF6">
        <w:trPr>
          <w:tblHeader/>
        </w:trPr>
        <w:tc>
          <w:tcPr>
            <w:tcW w:w="7067" w:type="dxa"/>
            <w:vAlign w:val="top"/>
          </w:tcPr>
          <w:p w14:paraId="68D6D73F" w14:textId="77777777" w:rsidR="003A339D" w:rsidRPr="002B4FF6" w:rsidRDefault="003A339D" w:rsidP="002B4FF6">
            <w:pPr>
              <w:pStyle w:val="TableSubhead"/>
            </w:pPr>
            <w:r w:rsidRPr="002B4FF6">
              <w:t>GROUPS / PACKAGES</w:t>
            </w:r>
          </w:p>
        </w:tc>
        <w:tc>
          <w:tcPr>
            <w:tcW w:w="831" w:type="dxa"/>
            <w:vAlign w:val="bottom"/>
          </w:tcPr>
          <w:p w14:paraId="150C8619" w14:textId="77777777" w:rsidR="003A339D" w:rsidRPr="002B4FF6" w:rsidRDefault="003A339D" w:rsidP="002B4FF6">
            <w:pPr>
              <w:pStyle w:val="ModelSubhead"/>
            </w:pPr>
            <w:r w:rsidRPr="002B4FF6">
              <w:t>Pop AWD</w:t>
            </w:r>
          </w:p>
        </w:tc>
        <w:tc>
          <w:tcPr>
            <w:tcW w:w="1351" w:type="dxa"/>
            <w:vAlign w:val="bottom"/>
          </w:tcPr>
          <w:p w14:paraId="1C812A60" w14:textId="77777777" w:rsidR="003A339D" w:rsidRPr="002B4FF6" w:rsidRDefault="003A339D" w:rsidP="002B4FF6">
            <w:pPr>
              <w:pStyle w:val="ModelSubhead"/>
            </w:pPr>
          </w:p>
        </w:tc>
        <w:tc>
          <w:tcPr>
            <w:tcW w:w="831" w:type="dxa"/>
            <w:vAlign w:val="bottom"/>
          </w:tcPr>
          <w:p w14:paraId="22436EAE" w14:textId="77777777" w:rsidR="003A339D" w:rsidRPr="002B4FF6" w:rsidRDefault="003A339D" w:rsidP="002B4FF6">
            <w:pPr>
              <w:pStyle w:val="ModelSubhead"/>
            </w:pPr>
            <w:r w:rsidRPr="002B4FF6">
              <w:t>Sport AWD</w:t>
            </w:r>
          </w:p>
        </w:tc>
      </w:tr>
      <w:tr w:rsidR="003A339D" w:rsidRPr="002B4FF6" w14:paraId="23277F66" w14:textId="77777777" w:rsidTr="002B4FF6">
        <w:tc>
          <w:tcPr>
            <w:tcW w:w="7067" w:type="dxa"/>
            <w:vAlign w:val="top"/>
          </w:tcPr>
          <w:p w14:paraId="000CA0F6" w14:textId="4351D78A" w:rsidR="003A339D" w:rsidRPr="002B4FF6" w:rsidRDefault="003A339D" w:rsidP="002B4FF6">
            <w:pPr>
              <w:pStyle w:val="FABodyCopy"/>
            </w:pPr>
            <w:r w:rsidRPr="0003556D">
              <w:rPr>
                <w:b/>
                <w:bCs/>
              </w:rPr>
              <w:t>Mopar All-weather Package – Base</w:t>
            </w:r>
            <w:r w:rsidRPr="002B4FF6">
              <w:t xml:space="preserve"> — includes Mopar front/rear slush mats and Mopar cargo-area slush mat (not available with Mopar All-weather Package </w:t>
            </w:r>
            <w:r w:rsidR="00CB5F08">
              <w:t>–</w:t>
            </w:r>
            <w:r w:rsidRPr="002B4FF6">
              <w:t xml:space="preserve"> Plus) </w:t>
            </w:r>
          </w:p>
        </w:tc>
        <w:tc>
          <w:tcPr>
            <w:tcW w:w="831" w:type="dxa"/>
          </w:tcPr>
          <w:p w14:paraId="7F87A1C7" w14:textId="77777777" w:rsidR="003A339D" w:rsidRPr="002B4FF6" w:rsidRDefault="003A339D" w:rsidP="005F33BA">
            <w:pPr>
              <w:pStyle w:val="S-O-P"/>
            </w:pPr>
            <w:r w:rsidRPr="002B4FF6">
              <w:t>O</w:t>
            </w:r>
          </w:p>
        </w:tc>
        <w:tc>
          <w:tcPr>
            <w:tcW w:w="1351" w:type="dxa"/>
          </w:tcPr>
          <w:p w14:paraId="11565A24" w14:textId="77777777" w:rsidR="003A339D" w:rsidRPr="002B4FF6" w:rsidRDefault="003A339D" w:rsidP="005F33BA">
            <w:pPr>
              <w:pStyle w:val="S-O-P"/>
            </w:pPr>
          </w:p>
        </w:tc>
        <w:tc>
          <w:tcPr>
            <w:tcW w:w="831" w:type="dxa"/>
          </w:tcPr>
          <w:p w14:paraId="38CCC828" w14:textId="77777777" w:rsidR="003A339D" w:rsidRPr="002B4FF6" w:rsidRDefault="003A339D" w:rsidP="005F33BA">
            <w:pPr>
              <w:pStyle w:val="S-O-P"/>
            </w:pPr>
            <w:r w:rsidRPr="002B4FF6">
              <w:t>O</w:t>
            </w:r>
          </w:p>
        </w:tc>
      </w:tr>
      <w:tr w:rsidR="003A339D" w:rsidRPr="002B4FF6" w14:paraId="1D942B53" w14:textId="77777777" w:rsidTr="002B4FF6">
        <w:tc>
          <w:tcPr>
            <w:tcW w:w="7067" w:type="dxa"/>
            <w:vAlign w:val="top"/>
          </w:tcPr>
          <w:p w14:paraId="3D4F2FDE" w14:textId="70C9AFD0" w:rsidR="003A339D" w:rsidRPr="002B4FF6" w:rsidRDefault="003A339D" w:rsidP="002B4FF6">
            <w:pPr>
              <w:pStyle w:val="FABodyCopy"/>
            </w:pPr>
            <w:r w:rsidRPr="0003556D">
              <w:rPr>
                <w:b/>
                <w:bCs/>
              </w:rPr>
              <w:t>Mopar All-weather Package – Plus</w:t>
            </w:r>
            <w:r w:rsidRPr="002B4FF6">
              <w:t xml:space="preserve"> — includes Mopar wheel locks, </w:t>
            </w:r>
            <w:r w:rsidR="00CB5F08">
              <w:br/>
            </w:r>
            <w:r w:rsidRPr="002B4FF6">
              <w:t xml:space="preserve">Mopar front and rear slush mats, Mopar cargo-area slush mat and Mopar </w:t>
            </w:r>
            <w:r w:rsidR="00CB5F08">
              <w:br/>
            </w:r>
            <w:r w:rsidRPr="002B4FF6">
              <w:t xml:space="preserve">front splash guards and rear splash guards with logo </w:t>
            </w:r>
          </w:p>
        </w:tc>
        <w:tc>
          <w:tcPr>
            <w:tcW w:w="831" w:type="dxa"/>
          </w:tcPr>
          <w:p w14:paraId="21EC19E3" w14:textId="77777777" w:rsidR="003A339D" w:rsidRPr="002B4FF6" w:rsidRDefault="003A339D" w:rsidP="005F33BA">
            <w:pPr>
              <w:pStyle w:val="S-O-P"/>
            </w:pPr>
            <w:r w:rsidRPr="002B4FF6">
              <w:t>O</w:t>
            </w:r>
          </w:p>
        </w:tc>
        <w:tc>
          <w:tcPr>
            <w:tcW w:w="1351" w:type="dxa"/>
          </w:tcPr>
          <w:p w14:paraId="79A9E2D1" w14:textId="77777777" w:rsidR="003A339D" w:rsidRPr="002B4FF6" w:rsidRDefault="003A339D" w:rsidP="005F33BA">
            <w:pPr>
              <w:pStyle w:val="S-O-P"/>
            </w:pPr>
          </w:p>
        </w:tc>
        <w:tc>
          <w:tcPr>
            <w:tcW w:w="831" w:type="dxa"/>
          </w:tcPr>
          <w:p w14:paraId="056F6577" w14:textId="77777777" w:rsidR="003A339D" w:rsidRPr="002B4FF6" w:rsidRDefault="003A339D" w:rsidP="005F33BA">
            <w:pPr>
              <w:pStyle w:val="S-O-P"/>
            </w:pPr>
            <w:r w:rsidRPr="002B4FF6">
              <w:t>O</w:t>
            </w:r>
          </w:p>
        </w:tc>
      </w:tr>
      <w:tr w:rsidR="003A339D" w:rsidRPr="002B4FF6" w14:paraId="7B4A1F88" w14:textId="77777777" w:rsidTr="002B4FF6">
        <w:tc>
          <w:tcPr>
            <w:tcW w:w="7067" w:type="dxa"/>
            <w:vAlign w:val="top"/>
          </w:tcPr>
          <w:p w14:paraId="584EBF41" w14:textId="35C6A2AC" w:rsidR="003A339D" w:rsidRPr="002B4FF6" w:rsidRDefault="003A339D" w:rsidP="002B4FF6">
            <w:pPr>
              <w:pStyle w:val="FABodyCopy"/>
            </w:pPr>
            <w:r w:rsidRPr="0003556D">
              <w:rPr>
                <w:b/>
                <w:bCs/>
              </w:rPr>
              <w:t>Mopar Appearance Package</w:t>
            </w:r>
            <w:r w:rsidRPr="002B4FF6">
              <w:t xml:space="preserve"> — includes Mopar premium floor mats with logo, </w:t>
            </w:r>
            <w:r w:rsidR="00CB5F08">
              <w:br/>
            </w:r>
            <w:r w:rsidRPr="002B4FF6">
              <w:t xml:space="preserve">Mopar bright door sills with logo and Mopar bright pedal kit. Chrome license plate frame with 500 logo and Mopar silver tire valve stem cover with logo </w:t>
            </w:r>
          </w:p>
        </w:tc>
        <w:tc>
          <w:tcPr>
            <w:tcW w:w="831" w:type="dxa"/>
          </w:tcPr>
          <w:p w14:paraId="600C11FA" w14:textId="77777777" w:rsidR="003A339D" w:rsidRPr="002B4FF6" w:rsidRDefault="003A339D" w:rsidP="005F33BA">
            <w:pPr>
              <w:pStyle w:val="S-O-P"/>
            </w:pPr>
            <w:r w:rsidRPr="002B4FF6">
              <w:t>O</w:t>
            </w:r>
          </w:p>
        </w:tc>
        <w:tc>
          <w:tcPr>
            <w:tcW w:w="1351" w:type="dxa"/>
          </w:tcPr>
          <w:p w14:paraId="4A1A9D34" w14:textId="77777777" w:rsidR="003A339D" w:rsidRPr="002B4FF6" w:rsidRDefault="003A339D" w:rsidP="005F33BA">
            <w:pPr>
              <w:pStyle w:val="S-O-P"/>
            </w:pPr>
          </w:p>
        </w:tc>
        <w:tc>
          <w:tcPr>
            <w:tcW w:w="831" w:type="dxa"/>
          </w:tcPr>
          <w:p w14:paraId="7A0DB79E" w14:textId="77777777" w:rsidR="003A339D" w:rsidRPr="002B4FF6" w:rsidRDefault="003A339D" w:rsidP="005F33BA">
            <w:pPr>
              <w:pStyle w:val="S-O-P"/>
            </w:pPr>
            <w:r w:rsidRPr="002B4FF6">
              <w:t>NA</w:t>
            </w:r>
          </w:p>
        </w:tc>
      </w:tr>
    </w:tbl>
    <w:p w14:paraId="4EB1291F" w14:textId="77777777" w:rsidR="0045101F" w:rsidRPr="002B4FF6" w:rsidRDefault="0031362B" w:rsidP="002B4FF6">
      <w:pPr>
        <w:pStyle w:val="EndofDocument"/>
      </w:pPr>
      <w:r w:rsidRPr="002B4FF6">
        <w:t>###</w:t>
      </w:r>
    </w:p>
    <w:sectPr w:rsidR="0045101F" w:rsidRPr="002B4FF6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2268C6" w14:textId="77777777" w:rsidR="00E2278D" w:rsidRDefault="00E2278D" w:rsidP="00B728F6">
      <w:r>
        <w:separator/>
      </w:r>
    </w:p>
    <w:p w14:paraId="601A59C1" w14:textId="77777777" w:rsidR="00E2278D" w:rsidRDefault="00E2278D"/>
  </w:endnote>
  <w:endnote w:type="continuationSeparator" w:id="0">
    <w:p w14:paraId="00E33C0F" w14:textId="77777777" w:rsidR="00E2278D" w:rsidRDefault="00E2278D" w:rsidP="00B728F6">
      <w:r>
        <w:continuationSeparator/>
      </w:r>
    </w:p>
    <w:p w14:paraId="2883C8F8" w14:textId="77777777" w:rsidR="00E2278D" w:rsidRDefault="00E227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0971F17-41E3-D544-964F-42D55B82E3F4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48E9F694-532E-8C44-BA89-AE2413467AEA}"/>
    <w:embedBold r:id="rId3" w:fontKey="{4BEDCA54-654E-9E4F-BE3C-12C4AB79C592}"/>
    <w:embedItalic r:id="rId4" w:fontKey="{BCC20D02-D95B-3247-B646-AF513B1BC7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2C1C4E5-BEBD-4D40-887D-8456FCE0ECC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F1A2B0F-76F2-9141-A713-69E1521CD3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74A6C16-6DB9-0647-9CDC-4A3D0C90AEEA}"/>
    <w:embedBold r:id="rId8" w:fontKey="{7143C296-9246-364B-9C40-57F214C91220}"/>
    <w:embedItalic r:id="rId9" w:fontKey="{6A801107-6891-474F-9A96-458B7052458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8A98373-6234-4A40-B576-9BFA217DB990}"/>
    <w:embedBold r:id="rId12" w:fontKey="{C1F3572E-381E-6849-8535-0420F02E9750}"/>
    <w:embedItalic r:id="rId13" w:fontKey="{800D19DD-8941-B340-A040-39F7809327AE}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9" w:fontKey="{FA835C7C-3B93-E545-95BA-BEEE841C64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2754BA28" w:rsidR="00D275B8" w:rsidRPr="00BF5BA0" w:rsidRDefault="00E3003F" w:rsidP="00BF5BA0">
    <w:pPr>
      <w:pStyle w:val="Footer"/>
    </w:pPr>
    <w:r w:rsidRPr="00BF5BA0">
      <w:t>202</w:t>
    </w:r>
    <w:r w:rsidR="00B953DF">
      <w:t>3</w:t>
    </w:r>
    <w:r w:rsidRPr="00BF5BA0">
      <w:t xml:space="preserve"> </w:t>
    </w:r>
    <w:r w:rsidR="00E0407B">
      <w:t>fiat</w:t>
    </w:r>
    <w:r w:rsidRPr="00BF5BA0">
      <w:t xml:space="preserve">  |  </w:t>
    </w:r>
    <w:r w:rsidR="00E0407B">
      <w:t>500X</w:t>
    </w:r>
    <w:r w:rsidRPr="00BF5BA0">
      <w:t xml:space="preserve">  |  </w:t>
    </w:r>
    <w:r w:rsidR="00BF5BA0">
      <w:t>feature availability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292B6" w14:textId="77777777" w:rsidR="00E2278D" w:rsidRDefault="00E2278D" w:rsidP="00B728F6">
      <w:r>
        <w:separator/>
      </w:r>
    </w:p>
    <w:p w14:paraId="500359D6" w14:textId="77777777" w:rsidR="00E2278D" w:rsidRDefault="00E2278D"/>
  </w:footnote>
  <w:footnote w:type="continuationSeparator" w:id="0">
    <w:p w14:paraId="56DD6F1C" w14:textId="77777777" w:rsidR="00E2278D" w:rsidRDefault="00E2278D" w:rsidP="00B728F6">
      <w:r>
        <w:continuationSeparator/>
      </w:r>
    </w:p>
    <w:p w14:paraId="07FC7ABD" w14:textId="77777777" w:rsidR="00E2278D" w:rsidRDefault="00E227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2D4C6E44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1"/>
  </w:num>
  <w:num w:numId="6" w16cid:durableId="1705598435">
    <w:abstractNumId w:val="19"/>
  </w:num>
  <w:num w:numId="7" w16cid:durableId="1010910202">
    <w:abstractNumId w:val="20"/>
  </w:num>
  <w:num w:numId="8" w16cid:durableId="1529180933">
    <w:abstractNumId w:val="16"/>
  </w:num>
  <w:num w:numId="9" w16cid:durableId="30541301">
    <w:abstractNumId w:val="17"/>
  </w:num>
  <w:num w:numId="10" w16cid:durableId="1009522990">
    <w:abstractNumId w:val="18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06D6F"/>
    <w:rsid w:val="00011B86"/>
    <w:rsid w:val="000157E1"/>
    <w:rsid w:val="00016582"/>
    <w:rsid w:val="00016CF5"/>
    <w:rsid w:val="000202B4"/>
    <w:rsid w:val="000203DB"/>
    <w:rsid w:val="0002157B"/>
    <w:rsid w:val="00021B27"/>
    <w:rsid w:val="0003556D"/>
    <w:rsid w:val="00050F47"/>
    <w:rsid w:val="00054492"/>
    <w:rsid w:val="000558C1"/>
    <w:rsid w:val="00055DF5"/>
    <w:rsid w:val="000577CC"/>
    <w:rsid w:val="00057969"/>
    <w:rsid w:val="000628F3"/>
    <w:rsid w:val="00065DCA"/>
    <w:rsid w:val="00071036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23045"/>
    <w:rsid w:val="00127DF4"/>
    <w:rsid w:val="001325DB"/>
    <w:rsid w:val="00147D6E"/>
    <w:rsid w:val="0015675F"/>
    <w:rsid w:val="0016137C"/>
    <w:rsid w:val="00172FDA"/>
    <w:rsid w:val="001907F0"/>
    <w:rsid w:val="00191733"/>
    <w:rsid w:val="00194E2E"/>
    <w:rsid w:val="001A35B9"/>
    <w:rsid w:val="001A51D4"/>
    <w:rsid w:val="001A52C2"/>
    <w:rsid w:val="001B1774"/>
    <w:rsid w:val="001B28BB"/>
    <w:rsid w:val="001E1EF1"/>
    <w:rsid w:val="001E31AA"/>
    <w:rsid w:val="001F6B13"/>
    <w:rsid w:val="00210F38"/>
    <w:rsid w:val="002117B6"/>
    <w:rsid w:val="00216628"/>
    <w:rsid w:val="00225453"/>
    <w:rsid w:val="00237A0D"/>
    <w:rsid w:val="00253A9B"/>
    <w:rsid w:val="002674B1"/>
    <w:rsid w:val="00277B0C"/>
    <w:rsid w:val="00287DED"/>
    <w:rsid w:val="002939D0"/>
    <w:rsid w:val="002A266B"/>
    <w:rsid w:val="002A5A7B"/>
    <w:rsid w:val="002A60BB"/>
    <w:rsid w:val="002B4FF6"/>
    <w:rsid w:val="002C5A74"/>
    <w:rsid w:val="002D1485"/>
    <w:rsid w:val="002D407E"/>
    <w:rsid w:val="002E27FD"/>
    <w:rsid w:val="002E3DB8"/>
    <w:rsid w:val="002F40AD"/>
    <w:rsid w:val="002F5ACE"/>
    <w:rsid w:val="00300F99"/>
    <w:rsid w:val="00306B9C"/>
    <w:rsid w:val="00313259"/>
    <w:rsid w:val="0031362B"/>
    <w:rsid w:val="00313F7E"/>
    <w:rsid w:val="003140A9"/>
    <w:rsid w:val="00334A61"/>
    <w:rsid w:val="00340788"/>
    <w:rsid w:val="00350679"/>
    <w:rsid w:val="00351DD3"/>
    <w:rsid w:val="00354338"/>
    <w:rsid w:val="00355846"/>
    <w:rsid w:val="003657F3"/>
    <w:rsid w:val="00383109"/>
    <w:rsid w:val="0038444A"/>
    <w:rsid w:val="003924AC"/>
    <w:rsid w:val="003A0BE1"/>
    <w:rsid w:val="003A16BD"/>
    <w:rsid w:val="003A339D"/>
    <w:rsid w:val="003B404F"/>
    <w:rsid w:val="003D3529"/>
    <w:rsid w:val="003D3846"/>
    <w:rsid w:val="003D573D"/>
    <w:rsid w:val="003E3025"/>
    <w:rsid w:val="003F58E5"/>
    <w:rsid w:val="004079FB"/>
    <w:rsid w:val="00411B63"/>
    <w:rsid w:val="004124FD"/>
    <w:rsid w:val="004228AE"/>
    <w:rsid w:val="0042797B"/>
    <w:rsid w:val="0043026E"/>
    <w:rsid w:val="0045101F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E3495"/>
    <w:rsid w:val="004E3FA8"/>
    <w:rsid w:val="004E66A4"/>
    <w:rsid w:val="004F1CBE"/>
    <w:rsid w:val="004F2F61"/>
    <w:rsid w:val="00500AD3"/>
    <w:rsid w:val="00506268"/>
    <w:rsid w:val="0052111B"/>
    <w:rsid w:val="0053079C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B78D9"/>
    <w:rsid w:val="005C1B4E"/>
    <w:rsid w:val="005D12C3"/>
    <w:rsid w:val="005D491B"/>
    <w:rsid w:val="005E3150"/>
    <w:rsid w:val="005F33BA"/>
    <w:rsid w:val="00621995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3DF6"/>
    <w:rsid w:val="00694BBF"/>
    <w:rsid w:val="006A70F8"/>
    <w:rsid w:val="006B02CC"/>
    <w:rsid w:val="006B5679"/>
    <w:rsid w:val="006D0E16"/>
    <w:rsid w:val="006D708C"/>
    <w:rsid w:val="006E3E58"/>
    <w:rsid w:val="006E44AC"/>
    <w:rsid w:val="006F3B3E"/>
    <w:rsid w:val="006F3FBB"/>
    <w:rsid w:val="006F7B95"/>
    <w:rsid w:val="00706B6E"/>
    <w:rsid w:val="0071087B"/>
    <w:rsid w:val="00712251"/>
    <w:rsid w:val="007128B4"/>
    <w:rsid w:val="00712AD2"/>
    <w:rsid w:val="00731FC5"/>
    <w:rsid w:val="00734D02"/>
    <w:rsid w:val="0073767F"/>
    <w:rsid w:val="00745B36"/>
    <w:rsid w:val="0075028B"/>
    <w:rsid w:val="00754323"/>
    <w:rsid w:val="00757C7A"/>
    <w:rsid w:val="00767A41"/>
    <w:rsid w:val="00791684"/>
    <w:rsid w:val="007A352A"/>
    <w:rsid w:val="007A37AB"/>
    <w:rsid w:val="007A424E"/>
    <w:rsid w:val="007B043A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22FEB"/>
    <w:rsid w:val="00831469"/>
    <w:rsid w:val="00833D23"/>
    <w:rsid w:val="00841486"/>
    <w:rsid w:val="00867081"/>
    <w:rsid w:val="00871556"/>
    <w:rsid w:val="00887B8C"/>
    <w:rsid w:val="008D3BC8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50B15"/>
    <w:rsid w:val="00963497"/>
    <w:rsid w:val="00963924"/>
    <w:rsid w:val="009714DF"/>
    <w:rsid w:val="0097761C"/>
    <w:rsid w:val="00993FA7"/>
    <w:rsid w:val="0099493F"/>
    <w:rsid w:val="009A1FFD"/>
    <w:rsid w:val="009C43A3"/>
    <w:rsid w:val="009D7DA1"/>
    <w:rsid w:val="009E0621"/>
    <w:rsid w:val="009E07B3"/>
    <w:rsid w:val="00A13DE6"/>
    <w:rsid w:val="00A21611"/>
    <w:rsid w:val="00A27B85"/>
    <w:rsid w:val="00A27C34"/>
    <w:rsid w:val="00A31F69"/>
    <w:rsid w:val="00A600EC"/>
    <w:rsid w:val="00A62DF6"/>
    <w:rsid w:val="00A70469"/>
    <w:rsid w:val="00A848C4"/>
    <w:rsid w:val="00A85C21"/>
    <w:rsid w:val="00A86694"/>
    <w:rsid w:val="00A966C8"/>
    <w:rsid w:val="00AB5DC4"/>
    <w:rsid w:val="00AC0EE1"/>
    <w:rsid w:val="00AC31E1"/>
    <w:rsid w:val="00AE5A22"/>
    <w:rsid w:val="00AF2CDE"/>
    <w:rsid w:val="00B04467"/>
    <w:rsid w:val="00B04C6E"/>
    <w:rsid w:val="00B160BB"/>
    <w:rsid w:val="00B27526"/>
    <w:rsid w:val="00B33800"/>
    <w:rsid w:val="00B372C9"/>
    <w:rsid w:val="00B46CB9"/>
    <w:rsid w:val="00B50F53"/>
    <w:rsid w:val="00B52E3B"/>
    <w:rsid w:val="00B5374E"/>
    <w:rsid w:val="00B57D79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746"/>
    <w:rsid w:val="00BA4CB4"/>
    <w:rsid w:val="00BB01CE"/>
    <w:rsid w:val="00BB1A14"/>
    <w:rsid w:val="00BB5AE1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13890"/>
    <w:rsid w:val="00C14FDF"/>
    <w:rsid w:val="00C23CEB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B5F08"/>
    <w:rsid w:val="00CC5546"/>
    <w:rsid w:val="00CD6FBA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53DE8"/>
    <w:rsid w:val="00D6088C"/>
    <w:rsid w:val="00D8186D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E0407B"/>
    <w:rsid w:val="00E12810"/>
    <w:rsid w:val="00E14688"/>
    <w:rsid w:val="00E2278D"/>
    <w:rsid w:val="00E273EF"/>
    <w:rsid w:val="00E3003F"/>
    <w:rsid w:val="00E36C52"/>
    <w:rsid w:val="00E426F0"/>
    <w:rsid w:val="00E52BFA"/>
    <w:rsid w:val="00E5312D"/>
    <w:rsid w:val="00E71ECA"/>
    <w:rsid w:val="00E82EDB"/>
    <w:rsid w:val="00E875AF"/>
    <w:rsid w:val="00EA3C52"/>
    <w:rsid w:val="00EA4474"/>
    <w:rsid w:val="00EA4A0A"/>
    <w:rsid w:val="00EB6148"/>
    <w:rsid w:val="00EB6877"/>
    <w:rsid w:val="00ED78E9"/>
    <w:rsid w:val="00EE0309"/>
    <w:rsid w:val="00EE2246"/>
    <w:rsid w:val="00EF207E"/>
    <w:rsid w:val="00F1414A"/>
    <w:rsid w:val="00F16EDE"/>
    <w:rsid w:val="00F25D13"/>
    <w:rsid w:val="00F26FDE"/>
    <w:rsid w:val="00F366DD"/>
    <w:rsid w:val="00F45F92"/>
    <w:rsid w:val="00F47F59"/>
    <w:rsid w:val="00F570A7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1FE0"/>
    <w:rsid w:val="00FB497B"/>
    <w:rsid w:val="00FB690B"/>
    <w:rsid w:val="00FC4A19"/>
    <w:rsid w:val="00FD07EB"/>
    <w:rsid w:val="00FD5AD8"/>
    <w:rsid w:val="00FD7BC9"/>
    <w:rsid w:val="00FD7F77"/>
    <w:rsid w:val="00FE03CE"/>
    <w:rsid w:val="00FE7414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79C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079C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079C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079C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079C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53079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3079C"/>
  </w:style>
  <w:style w:type="paragraph" w:styleId="Header">
    <w:name w:val="header"/>
    <w:basedOn w:val="Normal"/>
    <w:link w:val="HeaderChar"/>
    <w:uiPriority w:val="99"/>
    <w:unhideWhenUsed/>
    <w:qFormat/>
    <w:rsid w:val="0053079C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3079C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3079C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3079C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7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3079C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3079C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3079C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53079C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53079C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53079C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307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079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079C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0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079C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53079C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53079C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53079C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5307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3079C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3079C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3079C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53079C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53079C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53079C"/>
    <w:pPr>
      <w:jc w:val="center"/>
    </w:pPr>
  </w:style>
  <w:style w:type="paragraph" w:customStyle="1" w:styleId="TableSubhead">
    <w:name w:val="Table Subhead"/>
    <w:basedOn w:val="Normal"/>
    <w:qFormat/>
    <w:rsid w:val="0053079C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53079C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53079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53079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53079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53079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53079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53079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53079C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53079C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53079C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53079C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32</TotalTime>
  <Pages>7</Pages>
  <Words>988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6610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12</cp:revision>
  <cp:lastPrinted>2018-12-31T16:38:00Z</cp:lastPrinted>
  <dcterms:created xsi:type="dcterms:W3CDTF">2022-05-17T20:32:00Z</dcterms:created>
  <dcterms:modified xsi:type="dcterms:W3CDTF">2022-12-07T17:24:00Z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