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0D52" w14:textId="77777777" w:rsidR="00C56E5D" w:rsidRPr="000F771A" w:rsidRDefault="00C56E5D" w:rsidP="00C56E5D">
      <w:pPr>
        <w:pStyle w:val="Heading1"/>
        <w:spacing w:before="440"/>
      </w:pPr>
      <w:r w:rsidRPr="00984547">
        <w:t>202</w:t>
      </w:r>
      <w:r>
        <w:t>3</w:t>
      </w:r>
      <w:r w:rsidRPr="00984547">
        <w:t xml:space="preserve"> </w:t>
      </w:r>
      <w:r>
        <w:t>Dodge</w:t>
      </w:r>
      <w:r w:rsidRPr="00E11D81">
        <w:t xml:space="preserve"> </w:t>
      </w:r>
      <w:r>
        <w:t>Durango / Durango SRT</w:t>
      </w:r>
    </w:p>
    <w:p w14:paraId="10DCCBD9" w14:textId="77777777" w:rsidR="00C56E5D" w:rsidRDefault="00C56E5D" w:rsidP="00C56E5D">
      <w:pPr>
        <w:pStyle w:val="Heading2"/>
      </w:pPr>
      <w:r>
        <w:t>FACT SHEET</w:t>
      </w:r>
    </w:p>
    <w:p w14:paraId="0184FB22" w14:textId="57D16313" w:rsidR="00C56E5D" w:rsidRPr="00C56E5D" w:rsidRDefault="00C56E5D" w:rsidP="00C56E5D">
      <w:pPr>
        <w:pStyle w:val="BodyCopy"/>
      </w:pPr>
      <w:r w:rsidRPr="00C56E5D">
        <w:t xml:space="preserve">The Dodge Durango continues to demonstrate its proven performance with a combination of uncompromised utility, advanced technology, class-leading towing, confident driving dynamics, </w:t>
      </w:r>
      <w:r>
        <w:br/>
      </w:r>
      <w:r w:rsidRPr="00C56E5D">
        <w:t>iconic styling — and the return of the most powerful SUV on the planet with the 2023 Dodge Durango SRT Hellcat.</w:t>
      </w:r>
    </w:p>
    <w:p w14:paraId="65A2FCC6" w14:textId="77777777" w:rsidR="00C56E5D" w:rsidRPr="00C56E5D" w:rsidRDefault="00C56E5D" w:rsidP="00C56E5D">
      <w:pPr>
        <w:pStyle w:val="BodyCopy"/>
      </w:pPr>
      <w:r w:rsidRPr="00C56E5D">
        <w:t>The Durango SRT Hellcat, first introduced as a one-year-only model for 2021, storms back to life thanks to enthusiast demand and remains the perfect choice for SUV muscle enthusiasts with families. The 2023 Dodge Durango SRT Hellcat has numbers to back up its performance claims: the Hellcat can move from 0 to 60 miles per hour (mph) in 3.5 seconds, click off a National Hot Rod Association (NHRA)-certified quarter-mile elapsed time of 11.5 seconds and reach a top speed of 180 mph.</w:t>
      </w:r>
    </w:p>
    <w:p w14:paraId="38C82554" w14:textId="737B2F45" w:rsidR="00C56E5D" w:rsidRPr="00C56E5D" w:rsidRDefault="00C56E5D" w:rsidP="00C56E5D">
      <w:pPr>
        <w:pStyle w:val="BodyCopy"/>
      </w:pPr>
      <w:r w:rsidRPr="00C56E5D">
        <w:t xml:space="preserve">The Durango offers a range of engine options with its six distinct models, including the SXT, GT, Citadel, R/T, 475-horsepower SRT 392 and 710-horsepower SRT Hellcat. The Durango continues </w:t>
      </w:r>
      <w:r>
        <w:br/>
      </w:r>
      <w:r w:rsidRPr="00C56E5D">
        <w:t>to have best-in-class towing capacity across its lineup:</w:t>
      </w:r>
    </w:p>
    <w:p w14:paraId="714CCDF2" w14:textId="3E08D25E" w:rsidR="00C56E5D" w:rsidRPr="00C56E5D" w:rsidRDefault="00C56E5D" w:rsidP="00C56E5D">
      <w:pPr>
        <w:pStyle w:val="ListBullet"/>
      </w:pPr>
      <w:r w:rsidRPr="00C56E5D">
        <w:t xml:space="preserve">The legendary 392-cubic-inch HEMI V-8 and classic 5.7-liter HEMI V-8 engines with the </w:t>
      </w:r>
      <w:r>
        <w:br/>
      </w:r>
      <w:r w:rsidRPr="00C56E5D">
        <w:t>Tow N Go Package outhaul every full-size, three-row SUV on the road, with a towing capability of 8,700 pounds</w:t>
      </w:r>
    </w:p>
    <w:p w14:paraId="2A85B33A" w14:textId="77777777" w:rsidR="00C56E5D" w:rsidRPr="00C56E5D" w:rsidRDefault="00C56E5D" w:rsidP="00C56E5D">
      <w:pPr>
        <w:pStyle w:val="ListBullet"/>
      </w:pPr>
      <w:r w:rsidRPr="00C56E5D">
        <w:t>The award-winning 3.6-liter Pentastar V-6 engine has a towing capability of 6,200 pounds</w:t>
      </w:r>
    </w:p>
    <w:p w14:paraId="66398AB7" w14:textId="77777777" w:rsidR="00C56E5D" w:rsidRPr="00C56E5D" w:rsidRDefault="00C56E5D" w:rsidP="00C56E5D">
      <w:pPr>
        <w:pStyle w:val="BodyCopy"/>
      </w:pPr>
      <w:r w:rsidRPr="00C56E5D">
        <w:t>For the 2023 model year, the Durango continues to offer modern exterior styling and a driver-oriented cockpit. Five-times-faster Uconnect 5 is available on the 10.1-inch touchscreen which houses SRT Performance Pages on select models.</w:t>
      </w:r>
    </w:p>
    <w:p w14:paraId="488B75BB" w14:textId="77777777" w:rsidR="00C56E5D" w:rsidRPr="00C56E5D" w:rsidRDefault="00C56E5D" w:rsidP="00C56E5D">
      <w:pPr>
        <w:pStyle w:val="BodyCopy"/>
      </w:pPr>
      <w:r w:rsidRPr="00C56E5D">
        <w:t>Ranging from efficient V-6 power to the performance of the SRT Hellcat, there is an option for every modern muscle-car performance enthusiast with a family. With the ability to seat up to seven in its three rows of seats, the Durango maintains its claim of being a family-friendly SUV, one equipped with Dodge muscle car attitude and extremely capable with best-in-class towing leadership at every trim level.</w:t>
      </w:r>
    </w:p>
    <w:p w14:paraId="29306C50" w14:textId="746AF569" w:rsidR="00C56E5D" w:rsidRPr="00DB69F7" w:rsidRDefault="00C56E5D" w:rsidP="00C56E5D">
      <w:pPr>
        <w:pStyle w:val="Heading3"/>
      </w:pPr>
      <w:r w:rsidRPr="00DB69F7">
        <w:t>New for 202</w:t>
      </w:r>
      <w:r>
        <w:t>3</w:t>
      </w:r>
    </w:p>
    <w:p w14:paraId="41B809B0" w14:textId="08C66477" w:rsidR="00C56E5D" w:rsidRDefault="00C56E5D" w:rsidP="00C56E5D">
      <w:pPr>
        <w:pStyle w:val="ListBullet"/>
      </w:pPr>
      <w:r>
        <w:t xml:space="preserve">The Dodge Durango SRT Hellcat returns to the Durango model lineup, </w:t>
      </w:r>
      <w:r w:rsidRPr="007D345C">
        <w:t xml:space="preserve">delivering </w:t>
      </w:r>
      <w:r>
        <w:br/>
      </w:r>
      <w:r w:rsidRPr="007D345C">
        <w:t>710 horsepower and 645 lb.-ft. of torque</w:t>
      </w:r>
    </w:p>
    <w:p w14:paraId="4C58697F" w14:textId="77777777" w:rsidR="00C56E5D" w:rsidRDefault="00C56E5D" w:rsidP="00C56E5D">
      <w:pPr>
        <w:pStyle w:val="ListBullet"/>
      </w:pPr>
      <w:r w:rsidRPr="007D345C">
        <w:t>Durango once again joins Dodge Challenger and Dodge Charger in offering SRT Hellcat models</w:t>
      </w:r>
    </w:p>
    <w:p w14:paraId="76D40EB1" w14:textId="4655A020" w:rsidR="00C56E5D" w:rsidRDefault="00C56E5D" w:rsidP="00C56E5D">
      <w:pPr>
        <w:pStyle w:val="ListBullet"/>
      </w:pPr>
      <w:r w:rsidRPr="007D345C">
        <w:lastRenderedPageBreak/>
        <w:t>Durango SRT Hellcat</w:t>
      </w:r>
      <w:r>
        <w:t xml:space="preserve"> </w:t>
      </w:r>
      <w:r w:rsidRPr="007D345C">
        <w:t xml:space="preserve">expands the Durango lineup to six models, joining the Durango SXT, </w:t>
      </w:r>
      <w:r>
        <w:br/>
      </w:r>
      <w:r w:rsidRPr="007D345C">
        <w:t>GT, R/T, Citadel and SRT 392</w:t>
      </w:r>
    </w:p>
    <w:p w14:paraId="4044892C" w14:textId="5DECC384" w:rsidR="00C56E5D" w:rsidRPr="0000327D" w:rsidRDefault="00C56E5D" w:rsidP="00C56E5D">
      <w:pPr>
        <w:pStyle w:val="ListBullet"/>
      </w:pPr>
      <w:r w:rsidRPr="0000327D">
        <w:t>Newly available colors for the 2023 model year include Frostbite, Night Moves, Red Oxide and Triple Nickel, expanding the Durango color palette to eight available exterior colors</w:t>
      </w:r>
    </w:p>
    <w:p w14:paraId="204F33FA" w14:textId="77777777" w:rsidR="00C56E5D" w:rsidRDefault="00C56E5D" w:rsidP="00C56E5D">
      <w:pPr>
        <w:pStyle w:val="ListBullet"/>
      </w:pPr>
      <w:r>
        <w:t>Heated front seats are now standard for all Durango models</w:t>
      </w:r>
    </w:p>
    <w:p w14:paraId="1989D33E" w14:textId="77777777" w:rsidR="00C56E5D" w:rsidRPr="00DB69F7" w:rsidRDefault="00C56E5D" w:rsidP="00C56E5D">
      <w:pPr>
        <w:pStyle w:val="ListBullet"/>
      </w:pPr>
      <w:r>
        <w:t>Forward Collision Warning now available with optional package for the entry-level SXT model</w:t>
      </w:r>
    </w:p>
    <w:p w14:paraId="5779A7B2" w14:textId="77777777" w:rsidR="00C56E5D" w:rsidRPr="00AF52E7" w:rsidRDefault="00C56E5D" w:rsidP="00C56E5D">
      <w:pPr>
        <w:pStyle w:val="Heading3"/>
      </w:pPr>
      <w:r w:rsidRPr="00AF52E7">
        <w:t>Highlights</w:t>
      </w:r>
    </w:p>
    <w:p w14:paraId="71233E03" w14:textId="5F157B43" w:rsidR="00C56E5D" w:rsidRDefault="00C56E5D" w:rsidP="00C56E5D">
      <w:pPr>
        <w:pStyle w:val="ListBullet"/>
      </w:pPr>
      <w:r w:rsidRPr="00837886">
        <w:t>The 2023 Dodge Durango SRT Hellcat loses nothing in its rebirth, once again fueled by the supercharged 6.2-liter HEMI</w:t>
      </w:r>
      <w:r w:rsidRPr="00C56E5D">
        <w:rPr>
          <w:vertAlign w:val="superscript"/>
        </w:rPr>
        <w:t>®</w:t>
      </w:r>
      <w:r w:rsidRPr="00837886">
        <w:t xml:space="preserve"> Hellcat V-8 engine</w:t>
      </w:r>
      <w:r>
        <w:t>,</w:t>
      </w:r>
      <w:r w:rsidRPr="00837886">
        <w:t xml:space="preserve"> producing 710 horsepower and 645 lb.-ft. </w:t>
      </w:r>
      <w:r>
        <w:br/>
      </w:r>
      <w:r w:rsidRPr="00837886">
        <w:t>of torque</w:t>
      </w:r>
    </w:p>
    <w:p w14:paraId="700EFDEF" w14:textId="77777777" w:rsidR="00C56E5D" w:rsidRDefault="00C56E5D" w:rsidP="00C56E5D">
      <w:pPr>
        <w:pStyle w:val="ListBullet"/>
      </w:pPr>
      <w:r w:rsidRPr="00837886">
        <w:t>The 2023 Dodge Durango SRT Hellcat has numbers to back up its performance claims: the Hellcat can move from 0 to 60 mph in 3.5 seconds, click off a National Hot Rod Association (NHRA)-certified quarter-mile elapsed time of 11.5 seconds and reach a top speed of 180 mph</w:t>
      </w:r>
    </w:p>
    <w:p w14:paraId="0A30BBFA" w14:textId="77777777" w:rsidR="00C56E5D" w:rsidRDefault="00C56E5D" w:rsidP="00C56E5D">
      <w:pPr>
        <w:pStyle w:val="ListBullet"/>
      </w:pPr>
      <w:r w:rsidRPr="00837886">
        <w:t>As with the previous Durango SRT Hellcat, key engine performance features and components include:</w:t>
      </w:r>
    </w:p>
    <w:p w14:paraId="0AA82CEE" w14:textId="77777777" w:rsidR="00C56E5D" w:rsidRDefault="00C56E5D" w:rsidP="00C56E5D">
      <w:pPr>
        <w:pStyle w:val="ListBullet"/>
        <w:numPr>
          <w:ilvl w:val="1"/>
          <w:numId w:val="24"/>
        </w:numPr>
      </w:pPr>
      <w:r>
        <w:t>Dedicated cooling circuit for the charge air coolers integrated in the supercharger housing, including a pump, coolant reservoir and heat exchanger, designed to keep air flowing into the engine cooler than 140 degrees Fahrenheit</w:t>
      </w:r>
    </w:p>
    <w:p w14:paraId="70D06865" w14:textId="77777777" w:rsidR="00C56E5D" w:rsidRDefault="00C56E5D" w:rsidP="00C56E5D">
      <w:pPr>
        <w:pStyle w:val="ListBullet"/>
        <w:numPr>
          <w:ilvl w:val="1"/>
          <w:numId w:val="24"/>
        </w:numPr>
      </w:pPr>
      <w:r>
        <w:t>Twin-screw rotors in the supercharger set close to minimize air leakage and ensure maximum performance</w:t>
      </w:r>
    </w:p>
    <w:p w14:paraId="0641E4E7" w14:textId="77777777" w:rsidR="00C56E5D" w:rsidRDefault="00C56E5D" w:rsidP="00C56E5D">
      <w:pPr>
        <w:pStyle w:val="ListBullet"/>
        <w:numPr>
          <w:ilvl w:val="1"/>
          <w:numId w:val="24"/>
        </w:numPr>
      </w:pPr>
      <w:r>
        <w:t>Integrated electronic bypass valve regulates boost pressure to a maximum of 11.6 psi (80 kPa); the 2.38-liter supercharger uses a drive ratio of 2.36:1 and has a maximum speed of 14,600 rpm</w:t>
      </w:r>
    </w:p>
    <w:p w14:paraId="28F72F49" w14:textId="77777777" w:rsidR="00C56E5D" w:rsidRDefault="00C56E5D" w:rsidP="00C56E5D">
      <w:pPr>
        <w:pStyle w:val="ListBullet"/>
        <w:numPr>
          <w:ilvl w:val="1"/>
          <w:numId w:val="24"/>
        </w:numPr>
      </w:pPr>
      <w:r>
        <w:t>Cast-iron engine block with water jackets between the cylinders for optimal cooling</w:t>
      </w:r>
    </w:p>
    <w:p w14:paraId="2DDDD44B" w14:textId="77777777" w:rsidR="00C56E5D" w:rsidRDefault="00C56E5D" w:rsidP="00C56E5D">
      <w:pPr>
        <w:pStyle w:val="ListBullet"/>
        <w:numPr>
          <w:ilvl w:val="1"/>
          <w:numId w:val="24"/>
        </w:numPr>
      </w:pPr>
      <w:r>
        <w:t>Forged-steel crankshaft with induction-hardened bearing surfaces</w:t>
      </w:r>
    </w:p>
    <w:p w14:paraId="322613BE" w14:textId="77777777" w:rsidR="00C56E5D" w:rsidRDefault="00C56E5D" w:rsidP="00C56E5D">
      <w:pPr>
        <w:pStyle w:val="ListBullet"/>
        <w:numPr>
          <w:ilvl w:val="1"/>
          <w:numId w:val="24"/>
        </w:numPr>
      </w:pPr>
      <w:r>
        <w:t>Specially tuned crankshaft damper, burst tested to 13,000 rpm</w:t>
      </w:r>
    </w:p>
    <w:p w14:paraId="79D03956" w14:textId="77777777" w:rsidR="00C56E5D" w:rsidRDefault="00C56E5D" w:rsidP="00C56E5D">
      <w:pPr>
        <w:pStyle w:val="ListBullet"/>
        <w:numPr>
          <w:ilvl w:val="1"/>
          <w:numId w:val="24"/>
        </w:numPr>
      </w:pPr>
      <w:r>
        <w:t>High-strength, forged-alloy pistons</w:t>
      </w:r>
    </w:p>
    <w:p w14:paraId="443485DD" w14:textId="77777777" w:rsidR="00C56E5D" w:rsidRDefault="00C56E5D" w:rsidP="00C56E5D">
      <w:pPr>
        <w:pStyle w:val="ListBullet"/>
        <w:numPr>
          <w:ilvl w:val="1"/>
          <w:numId w:val="24"/>
        </w:numPr>
      </w:pPr>
      <w:r>
        <w:t>Powder-forged connecting rods with high-load-capacity bushings and diamond-like, carbon-coated piston pins</w:t>
      </w:r>
    </w:p>
    <w:p w14:paraId="2E003F3C" w14:textId="77777777" w:rsidR="00C56E5D" w:rsidRDefault="00C56E5D" w:rsidP="00C56E5D">
      <w:pPr>
        <w:pStyle w:val="ListBullet"/>
        <w:numPr>
          <w:ilvl w:val="1"/>
          <w:numId w:val="24"/>
        </w:numPr>
      </w:pPr>
      <w:r>
        <w:t>Piston-cooling oil jets</w:t>
      </w:r>
    </w:p>
    <w:p w14:paraId="5A86B35E" w14:textId="77777777" w:rsidR="00C56E5D" w:rsidRDefault="00C56E5D" w:rsidP="00C56E5D">
      <w:pPr>
        <w:pStyle w:val="ListBullet"/>
        <w:numPr>
          <w:ilvl w:val="1"/>
          <w:numId w:val="24"/>
        </w:numPr>
      </w:pPr>
      <w:r>
        <w:lastRenderedPageBreak/>
        <w:t>Heat-treated aluminum-alloy cylinder heads</w:t>
      </w:r>
    </w:p>
    <w:p w14:paraId="7C9BFD6E" w14:textId="77777777" w:rsidR="00C56E5D" w:rsidRDefault="00C56E5D" w:rsidP="00C56E5D">
      <w:pPr>
        <w:pStyle w:val="ListBullet"/>
        <w:numPr>
          <w:ilvl w:val="1"/>
          <w:numId w:val="24"/>
        </w:numPr>
      </w:pPr>
      <w:r>
        <w:t>Sodium-cooled exhaust valves, hollow-stem intake valves and steel-alloy heads that stand up to temperatures as high as 1,652 degrees Fahrenheit (900 degrees Celsius)</w:t>
      </w:r>
    </w:p>
    <w:p w14:paraId="07564E77" w14:textId="77777777" w:rsidR="00C56E5D" w:rsidRDefault="00C56E5D" w:rsidP="00C56E5D">
      <w:pPr>
        <w:pStyle w:val="ListBullet"/>
        <w:numPr>
          <w:ilvl w:val="1"/>
          <w:numId w:val="24"/>
        </w:numPr>
      </w:pPr>
      <w:r>
        <w:t>Cold-air scoop in lower front fascia helps feed the supercharger and the Hellcat engine’s 92-mm throttle body</w:t>
      </w:r>
    </w:p>
    <w:p w14:paraId="150CD51E" w14:textId="77777777" w:rsidR="00C56E5D" w:rsidRDefault="00C56E5D" w:rsidP="00C56E5D">
      <w:pPr>
        <w:pStyle w:val="ListBullet"/>
        <w:numPr>
          <w:ilvl w:val="1"/>
          <w:numId w:val="24"/>
        </w:numPr>
      </w:pPr>
      <w:r>
        <w:t>Exhaust system tuned to deliver a throaty Dodge DNA sound</w:t>
      </w:r>
    </w:p>
    <w:p w14:paraId="2858A7FB" w14:textId="77777777" w:rsidR="00C56E5D" w:rsidRDefault="00C56E5D" w:rsidP="00C56E5D">
      <w:pPr>
        <w:pStyle w:val="ListBullet"/>
        <w:numPr>
          <w:ilvl w:val="1"/>
          <w:numId w:val="24"/>
        </w:numPr>
      </w:pPr>
      <w:r>
        <w:t>TorqueFlite 8HP95 eight-speed automatic transmission includes steering-wheel-mounted paddles for manual-style shifting and has seven available Drive modes – Auto, Sport, Track, Snow, Tow, Eco and Valet.</w:t>
      </w:r>
    </w:p>
    <w:p w14:paraId="6C3117FB" w14:textId="77777777" w:rsidR="00C56E5D" w:rsidRDefault="00C56E5D" w:rsidP="00C56E5D">
      <w:pPr>
        <w:pStyle w:val="ListBullet"/>
      </w:pPr>
      <w:r>
        <w:t>Enthusiasts will have more options to personalize the 2023 Dodge Durango SRT Hellcat with available Plus and Premium packages that deliver even more content</w:t>
      </w:r>
    </w:p>
    <w:p w14:paraId="3271E32F" w14:textId="77777777" w:rsidR="00C56E5D" w:rsidRDefault="00C56E5D" w:rsidP="00C56E5D">
      <w:pPr>
        <w:pStyle w:val="ListBullet"/>
      </w:pPr>
      <w:r>
        <w:t>Plus Package for the Durango SRT Hellcat includes high-performance Laguna leather seats, Trailer-tow Group, a power sunroof and adaptive and advanced safety features</w:t>
      </w:r>
    </w:p>
    <w:p w14:paraId="5625443C" w14:textId="77777777" w:rsidR="00C56E5D" w:rsidRDefault="00C56E5D" w:rsidP="00C56E5D">
      <w:pPr>
        <w:pStyle w:val="ListBullet"/>
      </w:pPr>
      <w:r w:rsidRPr="00837886">
        <w:t xml:space="preserve">Premium </w:t>
      </w:r>
      <w:r>
        <w:t>P</w:t>
      </w:r>
      <w:r w:rsidRPr="00837886">
        <w:t>ackage</w:t>
      </w:r>
      <w:r>
        <w:t xml:space="preserve"> for the SRT Hellcat</w:t>
      </w:r>
      <w:r w:rsidRPr="00837886">
        <w:t xml:space="preserve"> adds to the Plus features with red seatbelts, a leather-wrapped instrument panel, carbon fiber interior accents and a Harman Kardon 19-speaker sound system.</w:t>
      </w:r>
    </w:p>
    <w:p w14:paraId="6EB79A8B" w14:textId="77777777" w:rsidR="00C56E5D" w:rsidRPr="00DB69F7" w:rsidRDefault="00C56E5D" w:rsidP="00C56E5D">
      <w:pPr>
        <w:pStyle w:val="ListBullet"/>
      </w:pPr>
      <w:r>
        <w:t>Additional powertrains in the Durango lineup include:</w:t>
      </w:r>
    </w:p>
    <w:p w14:paraId="14B0C427" w14:textId="77777777" w:rsidR="00C56E5D" w:rsidRPr="00AF52E7" w:rsidRDefault="00C56E5D" w:rsidP="00C56E5D">
      <w:pPr>
        <w:pStyle w:val="ListBullet2"/>
      </w:pPr>
      <w:r w:rsidRPr="00AF52E7">
        <w:t>The 392-cubic-inch HEMI V-8 engine on the Durango SRT 392 delivers 475 horsepower and 470 lb.-ft. of torque, 4.4-second 0-60 mile per hour (mph) acceleration, NHRA-certified 12.9-second quarter-mile and best-in-class towing capability of 8,700 pounds</w:t>
      </w:r>
    </w:p>
    <w:p w14:paraId="5C61D72B" w14:textId="77777777" w:rsidR="00C56E5D" w:rsidRPr="00AF52E7" w:rsidRDefault="00C56E5D" w:rsidP="00C56E5D">
      <w:pPr>
        <w:pStyle w:val="ListBullet2"/>
      </w:pPr>
      <w:r w:rsidRPr="00AF52E7">
        <w:t>The classic 5.7-liter HEMI V-8 engine, standard on the Durango R/T and available on the Citadel, produces a best-in-class 360 horsepower and 390 lb.-ft. of torque</w:t>
      </w:r>
    </w:p>
    <w:p w14:paraId="30888602" w14:textId="16D2B73B" w:rsidR="00C56E5D" w:rsidRPr="00AF52E7" w:rsidRDefault="00C56E5D" w:rsidP="00C56E5D">
      <w:pPr>
        <w:pStyle w:val="ListBullet2"/>
      </w:pPr>
      <w:r w:rsidRPr="00AF52E7">
        <w:t xml:space="preserve">The award-winning 3.6-liter Pentastar V-6 engine rated at up to 295 horsepower and </w:t>
      </w:r>
      <w:r>
        <w:br/>
      </w:r>
      <w:r w:rsidRPr="00AF52E7">
        <w:t>260 lb.-ft. of torque is standard on the Durango Citadel, GT and SXT</w:t>
      </w:r>
    </w:p>
    <w:p w14:paraId="0089B819" w14:textId="5626B126" w:rsidR="00C56E5D" w:rsidRPr="00AF52E7" w:rsidRDefault="00C56E5D" w:rsidP="00C56E5D">
      <w:pPr>
        <w:pStyle w:val="ListBullet"/>
      </w:pPr>
      <w:r w:rsidRPr="00AF52E7">
        <w:t>Standard TorqueFlite eight-speed automatic transmission, specifically calibrated for the Dodge Durango, optimizes shift points and delivers maximum torque to all four wheels:</w:t>
      </w:r>
    </w:p>
    <w:p w14:paraId="3E68417E" w14:textId="77777777" w:rsidR="00C56E5D" w:rsidRPr="00DB69F7" w:rsidRDefault="00C56E5D" w:rsidP="00C56E5D">
      <w:pPr>
        <w:pStyle w:val="ListBullet2"/>
      </w:pPr>
      <w:r w:rsidRPr="00DB69F7">
        <w:t>The transmission takes into account variables, including engine torque gradients, kick-down events, longitudinal and lateral acceleration, grade changes, tire slip and downshift detection to determine the appropriate transmission shift map. The end result is a fully adaptable performance experience</w:t>
      </w:r>
    </w:p>
    <w:p w14:paraId="40A55145" w14:textId="77777777" w:rsidR="00C56E5D" w:rsidRPr="00DB69F7" w:rsidRDefault="00C56E5D" w:rsidP="00C56E5D">
      <w:pPr>
        <w:pStyle w:val="ListBullet2"/>
      </w:pPr>
      <w:r w:rsidRPr="00DB69F7">
        <w:t>For the ultimate driver-controlled experience, the transmission can be manually shifted using the performance-inspired steering-wheel paddle shifters</w:t>
      </w:r>
    </w:p>
    <w:p w14:paraId="212BA8D9" w14:textId="77777777" w:rsidR="00C56E5D" w:rsidRPr="00AF52E7" w:rsidRDefault="00C56E5D" w:rsidP="00C56E5D">
      <w:pPr>
        <w:pStyle w:val="ListBullet"/>
      </w:pPr>
      <w:r w:rsidRPr="00AF52E7">
        <w:lastRenderedPageBreak/>
        <w:t>On both the 392 HEMI V-8 and the 5.7-liter HEMI V-8 engines, Fuel Saver Technology with cylinder-deactivation seamlessly alternates between smooth, high-fuel-economy, four-cylinder mode and V-8 mode when more power is in demand</w:t>
      </w:r>
    </w:p>
    <w:p w14:paraId="22F94C13" w14:textId="77777777" w:rsidR="00C56E5D" w:rsidRPr="00AF52E7" w:rsidRDefault="00C56E5D" w:rsidP="00C56E5D">
      <w:pPr>
        <w:pStyle w:val="ListBullet"/>
      </w:pPr>
      <w:r w:rsidRPr="00AF52E7">
        <w:t>Driver-oriented electronic T-shifter gives the driver intuitive gear selection and offers an Auto Stick selector gate for added control</w:t>
      </w:r>
    </w:p>
    <w:p w14:paraId="50E83411" w14:textId="2566E9A8" w:rsidR="00C56E5D" w:rsidRPr="00AF52E7" w:rsidRDefault="00C56E5D" w:rsidP="00C56E5D">
      <w:pPr>
        <w:pStyle w:val="ListBullet"/>
      </w:pPr>
      <w:r w:rsidRPr="00AF52E7">
        <w:t>Dodge Durango’s rear-wheel-drive-based drivetrain is the foundation for its outstanding on-road driving performance, providing weight balance front to rear and improving transfer of power to each wheel. Available all-wheel drive (AWD) further enhances driver confidence by leveraging the Durango’s near perfect 50/50 weight distribution:</w:t>
      </w:r>
    </w:p>
    <w:p w14:paraId="77224EBB" w14:textId="77777777" w:rsidR="00C56E5D" w:rsidRPr="00DB69F7" w:rsidRDefault="00C56E5D" w:rsidP="00C56E5D">
      <w:pPr>
        <w:pStyle w:val="ListBullet2"/>
      </w:pPr>
      <w:r w:rsidRPr="00DB69F7">
        <w:t>The Durango SRT 392</w:t>
      </w:r>
      <w:r>
        <w:t xml:space="preserve"> and SRT Hellcat</w:t>
      </w:r>
      <w:r w:rsidRPr="00DB69F7">
        <w:t xml:space="preserve"> feature standard AWD – greatly enhancing traction and handling</w:t>
      </w:r>
    </w:p>
    <w:p w14:paraId="7A3364F9" w14:textId="7311B129" w:rsidR="00C56E5D" w:rsidRDefault="00C56E5D" w:rsidP="00C56E5D">
      <w:pPr>
        <w:pStyle w:val="ListBullet"/>
      </w:pPr>
      <w:r w:rsidRPr="00AF52E7">
        <w:t xml:space="preserve">The Durango SRT performance look is available with all powertrains. The performance front fascia with functional SRT hood, including center air inlet duct flanked by heat extractors, is standard with the Blacktop Package on the Durango GT powered by the 3.6-liter V-6 engine </w:t>
      </w:r>
      <w:r>
        <w:br/>
      </w:r>
      <w:r w:rsidRPr="00AF52E7">
        <w:t>and on Durango R/T models powered by the 5.7-liter HEMI V-8</w:t>
      </w:r>
    </w:p>
    <w:p w14:paraId="20B5AD34" w14:textId="77777777" w:rsidR="00C56E5D" w:rsidRDefault="00C56E5D" w:rsidP="00C56E5D">
      <w:pPr>
        <w:pStyle w:val="ListBullet"/>
      </w:pPr>
      <w:r>
        <w:t xml:space="preserve">Introduced in 2022, the </w:t>
      </w:r>
      <w:r w:rsidRPr="00837886">
        <w:t xml:space="preserve">Durango R/T HEMI Orange </w:t>
      </w:r>
      <w:r>
        <w:t xml:space="preserve">appearance is available for 2023 and </w:t>
      </w:r>
      <w:r w:rsidRPr="00837886">
        <w:t>builds on orange cues inspired by the original color of the legendary HEMI engine</w:t>
      </w:r>
    </w:p>
    <w:p w14:paraId="74C26A65" w14:textId="77777777" w:rsidR="00C56E5D" w:rsidRDefault="00C56E5D" w:rsidP="00C56E5D">
      <w:pPr>
        <w:pStyle w:val="ListBullet"/>
      </w:pPr>
      <w:r>
        <w:t>Durango R/T HEMI Orange exterior highlights include orange and Gunmetal hood stripes, Midnight Grey and orange badging, Satin Black taillamps and painted 20-inch Black Noise wheels</w:t>
      </w:r>
    </w:p>
    <w:p w14:paraId="6178A1F8" w14:textId="77777777" w:rsidR="00C56E5D" w:rsidRDefault="00C56E5D" w:rsidP="00C56E5D">
      <w:pPr>
        <w:pStyle w:val="ListBullet"/>
      </w:pPr>
      <w:r>
        <w:t>Orange stitching inside embellishes all seats, including the SRT front seats and second-row captain’s chairs</w:t>
      </w:r>
    </w:p>
    <w:p w14:paraId="6BEA9BE8" w14:textId="77777777" w:rsidR="00C56E5D" w:rsidRDefault="00C56E5D" w:rsidP="00C56E5D">
      <w:pPr>
        <w:pStyle w:val="ListBullet"/>
      </w:pPr>
      <w:r>
        <w:t>Seatbacks on Durango R/T HEMI Orange embroidered with monochromatic Dodge Rhombi logo; orange stitching also extends to steering wheel, armrest, doors and more</w:t>
      </w:r>
    </w:p>
    <w:p w14:paraId="226BF3F1" w14:textId="781E8641" w:rsidR="00C56E5D" w:rsidRPr="00AF52E7" w:rsidRDefault="00C56E5D" w:rsidP="00C56E5D">
      <w:pPr>
        <w:pStyle w:val="ListBullet"/>
      </w:pPr>
      <w:r>
        <w:t xml:space="preserve">HEMI Orange Plus and HEMI Orange Tow N Go Packages offer optional content, including </w:t>
      </w:r>
      <w:r>
        <w:br/>
        <w:t>20-inch Lights Out wheels and orange Brembo brake calipers for HEMI Orange Tow N Go Package</w:t>
      </w:r>
    </w:p>
    <w:p w14:paraId="227A2451" w14:textId="46115C9B" w:rsidR="00C56E5D" w:rsidRPr="00AF52E7" w:rsidRDefault="00C56E5D" w:rsidP="00C56E5D">
      <w:pPr>
        <w:pStyle w:val="ListBullet"/>
      </w:pPr>
      <w:r w:rsidRPr="00AF52E7">
        <w:t>A driver’s SUV, the 202</w:t>
      </w:r>
      <w:r>
        <w:t>3</w:t>
      </w:r>
      <w:r w:rsidRPr="00AF52E7">
        <w:t xml:space="preserve"> Dodge Durango delivers excitement and modernized refinement thanks to its world-class suspension, structural refinements and performance driving characteristics, all of which are usually found on premium performance SUVs at higher </w:t>
      </w:r>
      <w:r>
        <w:br/>
      </w:r>
      <w:r w:rsidRPr="00AF52E7">
        <w:t>price points</w:t>
      </w:r>
    </w:p>
    <w:p w14:paraId="42D00101" w14:textId="77777777" w:rsidR="00C56E5D" w:rsidRPr="00AF52E7" w:rsidRDefault="00C56E5D" w:rsidP="00C56E5D">
      <w:pPr>
        <w:pStyle w:val="ListBullet"/>
        <w:keepNext/>
      </w:pPr>
      <w:r w:rsidRPr="00AF52E7">
        <w:lastRenderedPageBreak/>
        <w:t>The Durango exterior is distinctly Dodge, maintaining its muscular body and iconic styling, blending SRT and muscle car DNA throughout the Durango lineup:</w:t>
      </w:r>
    </w:p>
    <w:p w14:paraId="40C36B70" w14:textId="77777777" w:rsidR="00C56E5D" w:rsidRPr="00DB69F7" w:rsidRDefault="00C56E5D" w:rsidP="00C56E5D">
      <w:pPr>
        <w:pStyle w:val="ListBullet2"/>
        <w:keepNext/>
      </w:pPr>
      <w:r w:rsidRPr="00DB69F7">
        <w:t>Durango’s proud, forward-leaning profile captures some design cues from the Charger Widebody with the front fascia, LED low/high headlamps, LED daytime running lamp (DRL) signatures, sculpted hood, grille, rear spoiler and a variety of wheel options</w:t>
      </w:r>
    </w:p>
    <w:p w14:paraId="23FD8CFE" w14:textId="77777777" w:rsidR="00C56E5D" w:rsidRPr="00DB69F7" w:rsidRDefault="00C56E5D" w:rsidP="00C56E5D">
      <w:pPr>
        <w:pStyle w:val="ListBullet2"/>
      </w:pPr>
      <w:r>
        <w:t>The f</w:t>
      </w:r>
      <w:r w:rsidRPr="00DB69F7">
        <w:t>ront end creates a wide cross-car read</w:t>
      </w:r>
      <w:r>
        <w:t xml:space="preserve"> </w:t>
      </w:r>
      <w:r w:rsidRPr="00DB69F7">
        <w:t>with an upper grille that flows into the slim headlamp shape:</w:t>
      </w:r>
    </w:p>
    <w:p w14:paraId="5116B5ED" w14:textId="77777777" w:rsidR="00C56E5D" w:rsidRPr="00AF52E7" w:rsidRDefault="00C56E5D" w:rsidP="00C56E5D">
      <w:pPr>
        <w:pStyle w:val="ListBullet3"/>
      </w:pPr>
      <w:r w:rsidRPr="00AF52E7">
        <w:t>The LED headlamps are slim and offer a modern shape, making Durango look more sinister</w:t>
      </w:r>
    </w:p>
    <w:p w14:paraId="6F4E3424" w14:textId="77777777" w:rsidR="00C56E5D" w:rsidRPr="00AF52E7" w:rsidRDefault="00C56E5D" w:rsidP="00C56E5D">
      <w:pPr>
        <w:pStyle w:val="ListBullet3"/>
      </w:pPr>
      <w:r w:rsidRPr="00AF52E7">
        <w:t>Fog lamps are raised to make the front end feel more alert and aggressive</w:t>
      </w:r>
    </w:p>
    <w:p w14:paraId="26332A43" w14:textId="77777777" w:rsidR="00C56E5D" w:rsidRPr="00DB69F7" w:rsidRDefault="00C56E5D" w:rsidP="00C56E5D">
      <w:pPr>
        <w:pStyle w:val="ListBullet2"/>
        <w:keepNext/>
        <w:keepLines/>
      </w:pPr>
      <w:r w:rsidRPr="00DB69F7">
        <w:t>A variety of wheel options offered throughout the Durango lineup</w:t>
      </w:r>
      <w:r>
        <w:t xml:space="preserve"> include:</w:t>
      </w:r>
      <w:r w:rsidRPr="00DB69F7">
        <w:t xml:space="preserve"> </w:t>
      </w:r>
    </w:p>
    <w:p w14:paraId="13E91672" w14:textId="77777777" w:rsidR="00C56E5D" w:rsidRPr="00AF52E7" w:rsidRDefault="00C56E5D" w:rsidP="00C56E5D">
      <w:pPr>
        <w:pStyle w:val="ListBullet3"/>
        <w:keepNext/>
        <w:keepLines/>
      </w:pPr>
      <w:r w:rsidRPr="00AF52E7">
        <w:t>20-by-8-inch Fine Silver (GT and R/T)</w:t>
      </w:r>
    </w:p>
    <w:p w14:paraId="700EDF8A" w14:textId="77777777" w:rsidR="00C56E5D" w:rsidRPr="00AF52E7" w:rsidRDefault="00C56E5D" w:rsidP="00C56E5D">
      <w:pPr>
        <w:pStyle w:val="ListBullet3"/>
      </w:pPr>
      <w:r w:rsidRPr="00AF52E7">
        <w:t>20-by-8-inch Satin Carbon (Citadel) included with the SXT Platinum Package</w:t>
      </w:r>
    </w:p>
    <w:p w14:paraId="05A29FF5" w14:textId="77777777" w:rsidR="00C56E5D" w:rsidRPr="00AF52E7" w:rsidRDefault="00C56E5D" w:rsidP="00C56E5D">
      <w:pPr>
        <w:pStyle w:val="ListBullet3"/>
      </w:pPr>
      <w:r w:rsidRPr="00AF52E7">
        <w:t xml:space="preserve">20-by-10-inch Lights Out (included with </w:t>
      </w:r>
      <w:r>
        <w:t xml:space="preserve">SRT </w:t>
      </w:r>
      <w:r w:rsidRPr="00AF52E7">
        <w:t>Black Package on SRT 392</w:t>
      </w:r>
      <w:r>
        <w:t xml:space="preserve"> and SRT Hellcat and</w:t>
      </w:r>
      <w:r w:rsidRPr="00AF52E7">
        <w:t xml:space="preserve"> Blacktop Package on R/T Tow N Go)</w:t>
      </w:r>
    </w:p>
    <w:p w14:paraId="4ADF1FFE" w14:textId="77777777" w:rsidR="00C56E5D" w:rsidRDefault="00C56E5D" w:rsidP="00C56E5D">
      <w:pPr>
        <w:pStyle w:val="ListBullet3"/>
      </w:pPr>
      <w:r w:rsidRPr="00AF52E7">
        <w:t>20-by-8-inch Black Noise (included with Blacktop Package on SXT, GT, R/T)</w:t>
      </w:r>
    </w:p>
    <w:p w14:paraId="6CDB30A2" w14:textId="77777777" w:rsidR="00C56E5D" w:rsidRPr="00AF52E7" w:rsidRDefault="00C56E5D" w:rsidP="00C56E5D">
      <w:pPr>
        <w:pStyle w:val="ListBullet3"/>
      </w:pPr>
      <w:r>
        <w:t>20-by-10-inch Mid-gloss Black with machined face (SRT Hellcat)</w:t>
      </w:r>
    </w:p>
    <w:p w14:paraId="2FE59D21" w14:textId="77777777" w:rsidR="00C56E5D" w:rsidRPr="00DB69F7" w:rsidRDefault="00C56E5D" w:rsidP="00C56E5D">
      <w:pPr>
        <w:pStyle w:val="ListBullet"/>
      </w:pPr>
      <w:r w:rsidRPr="00DB69F7">
        <w:t>Along with its ultimate performance capabilities, the interior on the 202</w:t>
      </w:r>
      <w:r>
        <w:t>3</w:t>
      </w:r>
      <w:r w:rsidRPr="00DB69F7">
        <w:t xml:space="preserve"> Dodge Durango continues to deliver uncompromised utility, advanced technology and aggressive styling:</w:t>
      </w:r>
    </w:p>
    <w:p w14:paraId="16C9D295" w14:textId="77777777" w:rsidR="00C56E5D" w:rsidRPr="00DB69F7" w:rsidRDefault="00C56E5D" w:rsidP="00C56E5D">
      <w:pPr>
        <w:pStyle w:val="ListBullet2"/>
      </w:pPr>
      <w:r w:rsidRPr="00DB69F7">
        <w:t>The interior has a spacious feel and features a redesigned driver-centric cockpit, instrument panel, center console and front door uppers with seat memory switches for ease of access across the full Durango lineup</w:t>
      </w:r>
    </w:p>
    <w:p w14:paraId="57A05E91" w14:textId="77777777" w:rsidR="00C56E5D" w:rsidRPr="00DB69F7" w:rsidRDefault="00C56E5D" w:rsidP="00C56E5D">
      <w:pPr>
        <w:pStyle w:val="ListBullet2"/>
      </w:pPr>
      <w:r w:rsidRPr="00DB69F7">
        <w:t>The Challenger-inspired driver-oriented cockpit is refined, upscale and high-tech throughout, featuring an available</w:t>
      </w:r>
      <w:r>
        <w:t xml:space="preserve"> </w:t>
      </w:r>
      <w:r w:rsidRPr="00DB69F7">
        <w:t xml:space="preserve">10.1-inch touchscreen angled </w:t>
      </w:r>
      <w:r>
        <w:br/>
      </w:r>
      <w:r w:rsidRPr="00DB69F7">
        <w:t>7 degrees toward the driver:</w:t>
      </w:r>
    </w:p>
    <w:p w14:paraId="3E58C29C" w14:textId="77777777" w:rsidR="00C56E5D" w:rsidRPr="00DB69F7" w:rsidRDefault="00C56E5D" w:rsidP="00C56E5D">
      <w:pPr>
        <w:pStyle w:val="ListBullet3"/>
      </w:pPr>
      <w:r w:rsidRPr="00DB69F7">
        <w:t>Center stack features 10.1-inch touchscreen with Uconnect 5 system and is horizontally focused; mid-mounted switch bank is equipped with chrome stripped toggles</w:t>
      </w:r>
    </w:p>
    <w:p w14:paraId="6E2E9DA8" w14:textId="77777777" w:rsidR="00C56E5D" w:rsidRPr="00AF52E7" w:rsidRDefault="00C56E5D" w:rsidP="00C56E5D">
      <w:pPr>
        <w:pStyle w:val="ListBullet4"/>
      </w:pPr>
      <w:r w:rsidRPr="00AF52E7">
        <w:t>Comfort controls easier to access with dedicated heated and cooled seat buttons</w:t>
      </w:r>
    </w:p>
    <w:p w14:paraId="0D631EB6" w14:textId="77777777" w:rsidR="00C56E5D" w:rsidRPr="00AF52E7" w:rsidRDefault="00C56E5D" w:rsidP="00C56E5D">
      <w:pPr>
        <w:pStyle w:val="ListBullet4"/>
      </w:pPr>
      <w:r w:rsidRPr="00AF52E7">
        <w:t>Sporty feeling integrated toggle switches with bright accents</w:t>
      </w:r>
    </w:p>
    <w:p w14:paraId="2E9DD627" w14:textId="77777777" w:rsidR="00C56E5D" w:rsidRPr="00DB69F7" w:rsidRDefault="00C56E5D" w:rsidP="00C56E5D">
      <w:pPr>
        <w:pStyle w:val="ListBullet2"/>
      </w:pPr>
      <w:r w:rsidRPr="00DB69F7">
        <w:lastRenderedPageBreak/>
        <w:t>Wrapped and accent-stitched mid-bolster on the instrument panel is featured throughout the entire Durango lineup</w:t>
      </w:r>
    </w:p>
    <w:p w14:paraId="782D6C2F" w14:textId="77777777" w:rsidR="00C56E5D" w:rsidRPr="00DB69F7" w:rsidRDefault="00C56E5D" w:rsidP="00C56E5D">
      <w:pPr>
        <w:pStyle w:val="ListBullet2"/>
      </w:pPr>
      <w:r w:rsidRPr="00DB69F7">
        <w:t>On Durango GT models and up, each price class has an available wrapped instrument panel included in the Premium Group, standard on R/T Plus</w:t>
      </w:r>
    </w:p>
    <w:p w14:paraId="019C3500" w14:textId="77777777" w:rsidR="00C56E5D" w:rsidRPr="00DB69F7" w:rsidRDefault="00C56E5D" w:rsidP="00C56E5D">
      <w:pPr>
        <w:pStyle w:val="ListBullet2"/>
      </w:pPr>
      <w:r w:rsidRPr="00DB69F7">
        <w:t>More refined and high-end vent details and decorative elements</w:t>
      </w:r>
    </w:p>
    <w:p w14:paraId="60A9E018" w14:textId="77777777" w:rsidR="00C56E5D" w:rsidRPr="00DB69F7" w:rsidRDefault="00C56E5D" w:rsidP="00C56E5D">
      <w:pPr>
        <w:pStyle w:val="ListBullet2"/>
      </w:pPr>
      <w:r w:rsidRPr="00DB69F7">
        <w:t>Center console offers more bin storage, soft-wrapped surround with accent stitch on all price classes, key fob storage and available, convenient wireless charging</w:t>
      </w:r>
    </w:p>
    <w:p w14:paraId="7006E12B" w14:textId="77777777" w:rsidR="00C56E5D" w:rsidRPr="00DB69F7" w:rsidRDefault="00C56E5D" w:rsidP="00C56E5D">
      <w:pPr>
        <w:pStyle w:val="ListBullet"/>
      </w:pPr>
      <w:r w:rsidRPr="00DB69F7">
        <w:t>The Durango R/T AWD equipped with the Tow N Go Package leverages SRT’s menacing looks, 5.7-liter HEMI V-8 performance and unmatched towing with best-in-class towing of 8,700 pounds, an increased top speed of 145 mph, Track, Sport, Snow and Tow drive modes and a retuned SRT-performance exhaust with an unmistakable iconic Dodge exhaust rumble:</w:t>
      </w:r>
    </w:p>
    <w:p w14:paraId="52F91BDE" w14:textId="77777777" w:rsidR="00C56E5D" w:rsidRPr="00AF52E7" w:rsidRDefault="00C56E5D" w:rsidP="00C56E5D">
      <w:pPr>
        <w:pStyle w:val="ListBullet2"/>
      </w:pPr>
      <w:r w:rsidRPr="00AF52E7">
        <w:t>R/T AWD equipped with the Tow N Go Package also includes Performance Pages, retuned SRT active noise cancellation, Electronic Limited Slip Differential and SRT active damping suspension</w:t>
      </w:r>
    </w:p>
    <w:p w14:paraId="39AEE732" w14:textId="77777777" w:rsidR="00C56E5D" w:rsidRPr="00AF52E7" w:rsidRDefault="00C56E5D" w:rsidP="00C56E5D">
      <w:pPr>
        <w:pStyle w:val="ListBullet2"/>
      </w:pPr>
      <w:r w:rsidRPr="00AF52E7">
        <w:t>Updated styling includes SRT wheels and tires, black Brembo brakes, flares and sills, exhaust with tips and lower valence:</w:t>
      </w:r>
    </w:p>
    <w:p w14:paraId="05E830F3" w14:textId="77777777" w:rsidR="00C56E5D" w:rsidRPr="00AF52E7" w:rsidRDefault="00C56E5D" w:rsidP="00C56E5D">
      <w:pPr>
        <w:pStyle w:val="ListBullet3"/>
      </w:pPr>
      <w:r w:rsidRPr="00AF52E7">
        <w:t>Standard 20-by-10-inch aluminum wheels in Matte Vapor finish ride on Pirelli Scorpion Zero all-season tires</w:t>
      </w:r>
    </w:p>
    <w:p w14:paraId="37AA8E34" w14:textId="500CBF1B" w:rsidR="00C56E5D" w:rsidRPr="00AF52E7" w:rsidRDefault="00C56E5D" w:rsidP="00C56E5D">
      <w:pPr>
        <w:pStyle w:val="ListBullet"/>
      </w:pPr>
      <w:r w:rsidRPr="00AF52E7">
        <w:t>The Dodge Durango Citadel is the all-in luxury trim of the Durango lineup and delivers many premium features as standard equipment:</w:t>
      </w:r>
    </w:p>
    <w:p w14:paraId="251E3603" w14:textId="77777777" w:rsidR="00C56E5D" w:rsidRPr="00DB69F7" w:rsidRDefault="00C56E5D" w:rsidP="00C56E5D">
      <w:pPr>
        <w:pStyle w:val="ListBullet2"/>
      </w:pPr>
      <w:r w:rsidRPr="00DB69F7">
        <w:t>Durango Citadel offers two powertrain options, both include standard towing equipment:</w:t>
      </w:r>
    </w:p>
    <w:p w14:paraId="130AD1C2" w14:textId="77777777" w:rsidR="00C56E5D" w:rsidRPr="00DB69F7" w:rsidRDefault="00C56E5D" w:rsidP="00C56E5D">
      <w:pPr>
        <w:pStyle w:val="ListBullet3"/>
      </w:pPr>
      <w:r w:rsidRPr="00DB69F7">
        <w:t>The award-winning 3.6-liter Pentastar V-6 engine rated at up to 295 horsepower and 260 lb.-ft. of torque is standard</w:t>
      </w:r>
    </w:p>
    <w:p w14:paraId="211DA997" w14:textId="77777777" w:rsidR="00C56E5D" w:rsidRPr="00DB69F7" w:rsidRDefault="00C56E5D" w:rsidP="00C56E5D">
      <w:pPr>
        <w:pStyle w:val="ListBullet3"/>
      </w:pPr>
      <w:r w:rsidRPr="00DB69F7">
        <w:t>The classic 5.7-liter HEMI V-8 engine, available on the Citadel, produces a best-in-class 360 horsepower and 390 lb.-ft. of torque</w:t>
      </w:r>
    </w:p>
    <w:p w14:paraId="09FFBC7B" w14:textId="77777777" w:rsidR="00C56E5D" w:rsidRPr="00C642ED" w:rsidRDefault="00C56E5D" w:rsidP="00C56E5D">
      <w:pPr>
        <w:pStyle w:val="ListBullet2"/>
      </w:pPr>
      <w:r w:rsidRPr="00C642ED">
        <w:t>Trailer-tow Group IV equipment is standard on Citadel with an integrated trailer brake switch, heavy-duty engine oil cooler, Class IV hitch receiver, rear load-leveling shocks and full-size spare tire with the Class IV trailer receiver and integrated brake controller</w:t>
      </w:r>
    </w:p>
    <w:p w14:paraId="32EE7E1F" w14:textId="77777777" w:rsidR="00C56E5D" w:rsidRPr="00C642ED" w:rsidRDefault="00C56E5D" w:rsidP="00C56E5D">
      <w:pPr>
        <w:pStyle w:val="ListBullet2"/>
      </w:pPr>
      <w:r w:rsidRPr="00C642ED">
        <w:t>The Citadel exterior features unique cues and accents, including:</w:t>
      </w:r>
    </w:p>
    <w:p w14:paraId="02693106" w14:textId="77777777" w:rsidR="00C56E5D" w:rsidRPr="00DB69F7" w:rsidRDefault="00C56E5D" w:rsidP="00C56E5D">
      <w:pPr>
        <w:pStyle w:val="ListBullet3"/>
      </w:pPr>
      <w:r w:rsidRPr="00DB69F7">
        <w:t>Platinum chrome accents on door handles and mirror caps</w:t>
      </w:r>
    </w:p>
    <w:p w14:paraId="188A6AC7" w14:textId="77777777" w:rsidR="00C56E5D" w:rsidRPr="00DB69F7" w:rsidRDefault="00C56E5D" w:rsidP="00C56E5D">
      <w:pPr>
        <w:pStyle w:val="ListBullet3"/>
      </w:pPr>
      <w:r w:rsidRPr="00DB69F7">
        <w:t>20-by-8-inch Satin Carbon wheels</w:t>
      </w:r>
    </w:p>
    <w:p w14:paraId="112F2598" w14:textId="77777777" w:rsidR="00C56E5D" w:rsidRPr="00DB69F7" w:rsidRDefault="00C56E5D" w:rsidP="00C56E5D">
      <w:pPr>
        <w:pStyle w:val="ListBullet3"/>
      </w:pPr>
      <w:r w:rsidRPr="00DB69F7">
        <w:t>Dual rear exhaust with bright chrome tips</w:t>
      </w:r>
    </w:p>
    <w:p w14:paraId="58C205C5" w14:textId="140C56E3" w:rsidR="00C56E5D" w:rsidRPr="00DB69F7" w:rsidRDefault="00C56E5D" w:rsidP="00C56E5D">
      <w:pPr>
        <w:pStyle w:val="ListBullet2"/>
      </w:pPr>
      <w:r w:rsidRPr="00DB69F7">
        <w:lastRenderedPageBreak/>
        <w:t xml:space="preserve">With room for six people, the Citadel features heated and ventilated Nappa leather </w:t>
      </w:r>
      <w:r>
        <w:br/>
      </w:r>
      <w:r w:rsidRPr="00DB69F7">
        <w:t>front and passenger seats with embossed “Dodge stripes” // and heated second-row captain’s chairs</w:t>
      </w:r>
    </w:p>
    <w:p w14:paraId="26643055" w14:textId="386E0168" w:rsidR="00C56E5D" w:rsidRPr="00DB69F7" w:rsidRDefault="00C56E5D" w:rsidP="00C56E5D">
      <w:pPr>
        <w:pStyle w:val="ListBullet2"/>
      </w:pPr>
      <w:r w:rsidRPr="00DB69F7">
        <w:t xml:space="preserve">10.1-inch touchscreen with Uconnect 5 comes standard with TomTom navigation, </w:t>
      </w:r>
      <w:r>
        <w:br/>
      </w:r>
      <w:r w:rsidRPr="00DB69F7">
        <w:t>Sirius XM Radio, wireless Apple CarPlay and wireless Android Auto</w:t>
      </w:r>
    </w:p>
    <w:p w14:paraId="6C9EF794" w14:textId="77777777" w:rsidR="00C56E5D" w:rsidRPr="00DB69F7" w:rsidRDefault="00C56E5D" w:rsidP="00C56E5D">
      <w:pPr>
        <w:pStyle w:val="ListBullet2"/>
      </w:pPr>
      <w:r w:rsidRPr="00DB69F7">
        <w:t>Full suite of safety features includes Adaptive Cruise Control with Stop, Forward Collision Warning with Active Braking, Advanced Brake Assist, LaneSense Lane Departure Warning with Lane Keep Assist</w:t>
      </w:r>
    </w:p>
    <w:p w14:paraId="298CECA4" w14:textId="77777777" w:rsidR="00C56E5D" w:rsidRPr="00C642ED" w:rsidRDefault="00C56E5D" w:rsidP="00C56E5D">
      <w:pPr>
        <w:pStyle w:val="ListBullet"/>
      </w:pPr>
      <w:r w:rsidRPr="00C642ED">
        <w:t>10.1-inch touchscreen is nearly 20 percent larger than Uconnect 8.4-inch touchscreen and is standard on the Durango R/T, Citadel</w:t>
      </w:r>
      <w:r>
        <w:t>,</w:t>
      </w:r>
      <w:r w:rsidRPr="00C642ED">
        <w:t xml:space="preserve"> SRT 392</w:t>
      </w:r>
      <w:r>
        <w:t xml:space="preserve"> and SRT Hellcat</w:t>
      </w:r>
      <w:r w:rsidRPr="00C642ED">
        <w:t>; optional on the GT with Premium Group:</w:t>
      </w:r>
    </w:p>
    <w:p w14:paraId="1E5F1D6E" w14:textId="77777777" w:rsidR="00C56E5D" w:rsidRPr="00DB69F7" w:rsidRDefault="00C56E5D" w:rsidP="00C56E5D">
      <w:pPr>
        <w:pStyle w:val="ListBullet2"/>
      </w:pPr>
      <w:r w:rsidRPr="00DB69F7">
        <w:t>Apple CarPlay and Android Auto are standard on all Durango models</w:t>
      </w:r>
    </w:p>
    <w:p w14:paraId="41F8D43C" w14:textId="77777777" w:rsidR="00C56E5D" w:rsidRPr="00DB69F7" w:rsidRDefault="00C56E5D" w:rsidP="00C56E5D">
      <w:pPr>
        <w:pStyle w:val="ListBullet2"/>
      </w:pPr>
      <w:r w:rsidRPr="00DB69F7">
        <w:t>Available wireless charging keeps personal devices fully charged without cords cluttering up the cabin – standard on R/T, Citadel</w:t>
      </w:r>
      <w:r>
        <w:t xml:space="preserve">, </w:t>
      </w:r>
      <w:r w:rsidRPr="00DB69F7">
        <w:t>SRT 392</w:t>
      </w:r>
      <w:r>
        <w:t xml:space="preserve"> and SRT Hellcat</w:t>
      </w:r>
      <w:r w:rsidRPr="00DB69F7">
        <w:t>; optional on GT with Premium Group</w:t>
      </w:r>
    </w:p>
    <w:p w14:paraId="01F2E262" w14:textId="77777777" w:rsidR="00C56E5D" w:rsidRPr="00C642ED" w:rsidRDefault="00C56E5D" w:rsidP="00C56E5D">
      <w:pPr>
        <w:pStyle w:val="ListBullet"/>
      </w:pPr>
      <w:r w:rsidRPr="00C642ED">
        <w:t>The Durango offers the Uconnect 5 system, which is five times faster, more connected, helpful, content-rich and adds greater personalization, making it the most advanced Uconnect system ever:</w:t>
      </w:r>
    </w:p>
    <w:p w14:paraId="5DE3823F" w14:textId="77777777" w:rsidR="00C56E5D" w:rsidRPr="00DB69F7" w:rsidRDefault="00C56E5D" w:rsidP="00C56E5D">
      <w:pPr>
        <w:pStyle w:val="ListBullet2"/>
      </w:pPr>
      <w:r w:rsidRPr="00DB69F7">
        <w:t>The Uconnect 5 system includes unique appearances and features specific to the Durango, including:</w:t>
      </w:r>
    </w:p>
    <w:p w14:paraId="7C089103" w14:textId="77777777" w:rsidR="00C56E5D" w:rsidRPr="00C642ED" w:rsidRDefault="00C56E5D" w:rsidP="00C56E5D">
      <w:pPr>
        <w:pStyle w:val="ListBullet3"/>
      </w:pPr>
      <w:r w:rsidRPr="00C642ED">
        <w:t>Unique Dodge-themed appearance with black and red accents</w:t>
      </w:r>
    </w:p>
    <w:p w14:paraId="6FB02708" w14:textId="77777777" w:rsidR="00C56E5D" w:rsidRPr="00C642ED" w:rsidRDefault="00C56E5D" w:rsidP="00C56E5D">
      <w:pPr>
        <w:pStyle w:val="ListBullet3"/>
      </w:pPr>
      <w:r w:rsidRPr="00C642ED">
        <w:t>Vehicle icon on the category bar features Durango graphic</w:t>
      </w:r>
    </w:p>
    <w:p w14:paraId="53D6635A" w14:textId="77777777" w:rsidR="00C56E5D" w:rsidRPr="00DB69F7" w:rsidRDefault="00C56E5D" w:rsidP="00C56E5D">
      <w:pPr>
        <w:pStyle w:val="ListBullet2"/>
      </w:pPr>
      <w:r w:rsidRPr="00DB69F7">
        <w:t>SRT models have additional unique appearance features and Easter eggs, including:</w:t>
      </w:r>
    </w:p>
    <w:p w14:paraId="62AE60DD" w14:textId="77777777" w:rsidR="00C56E5D" w:rsidRPr="00C642ED" w:rsidRDefault="00C56E5D" w:rsidP="00C56E5D">
      <w:pPr>
        <w:pStyle w:val="ListBullet3"/>
      </w:pPr>
      <w:r w:rsidRPr="00C642ED">
        <w:t>Unique SRT “Smoke Show” start-up animation</w:t>
      </w:r>
    </w:p>
    <w:p w14:paraId="56C6F113" w14:textId="77777777" w:rsidR="00C56E5D" w:rsidRPr="00C642ED" w:rsidRDefault="00C56E5D" w:rsidP="00C56E5D">
      <w:pPr>
        <w:pStyle w:val="ListBullet3"/>
      </w:pPr>
      <w:r w:rsidRPr="00C642ED">
        <w:t>Climate control page features Dodge stripe adjustable climate control icon and “Mode person” with race helmet</w:t>
      </w:r>
    </w:p>
    <w:p w14:paraId="291B4A3C" w14:textId="77777777" w:rsidR="00C56E5D" w:rsidRPr="00C642ED" w:rsidRDefault="00C56E5D" w:rsidP="00C56E5D">
      <w:pPr>
        <w:pStyle w:val="ListBullet3"/>
      </w:pPr>
      <w:r w:rsidRPr="00C642ED">
        <w:t>Unique Serpentine font used throughout the Durango display system</w:t>
      </w:r>
    </w:p>
    <w:p w14:paraId="16FB9B98" w14:textId="77777777" w:rsidR="00C56E5D" w:rsidRPr="00C642ED" w:rsidRDefault="00C56E5D" w:rsidP="00C56E5D">
      <w:pPr>
        <w:pStyle w:val="ListBullet3"/>
      </w:pPr>
      <w:r w:rsidRPr="00C642ED">
        <w:t>Vehicle icon on the home page “category bar” features Durango graphic with SRT logo</w:t>
      </w:r>
    </w:p>
    <w:p w14:paraId="4D8CC7BF" w14:textId="77777777" w:rsidR="00C56E5D" w:rsidRPr="00C642ED" w:rsidRDefault="00C56E5D" w:rsidP="00C56E5D">
      <w:pPr>
        <w:pStyle w:val="ListBullet3"/>
      </w:pPr>
      <w:r w:rsidRPr="00C642ED">
        <w:t>SRT Performance Pages (standard on R/T</w:t>
      </w:r>
      <w:r>
        <w:t xml:space="preserve">, </w:t>
      </w:r>
      <w:r w:rsidRPr="00C642ED">
        <w:t>SRT 392</w:t>
      </w:r>
      <w:r>
        <w:t xml:space="preserve"> and SRT Hellcat</w:t>
      </w:r>
      <w:r w:rsidRPr="00C642ED">
        <w:t>) provide information on vehicle performance, including timers, g-force, gauges, engine and dyno readouts</w:t>
      </w:r>
    </w:p>
    <w:p w14:paraId="2CD7C6B3" w14:textId="77777777" w:rsidR="00C56E5D" w:rsidRPr="00C642ED" w:rsidRDefault="00C56E5D" w:rsidP="00C56E5D">
      <w:pPr>
        <w:pStyle w:val="ListBullet3"/>
      </w:pPr>
      <w:r w:rsidRPr="00C642ED">
        <w:lastRenderedPageBreak/>
        <w:t>Configurable Drive Modes provide more vehicle control</w:t>
      </w:r>
    </w:p>
    <w:p w14:paraId="6CEE9279" w14:textId="77777777" w:rsidR="00C56E5D" w:rsidRPr="00C642ED" w:rsidRDefault="00C56E5D" w:rsidP="00C56E5D">
      <w:pPr>
        <w:pStyle w:val="ListBullet3"/>
      </w:pPr>
      <w:r w:rsidRPr="00C642ED">
        <w:t>Race Options allow the driver to activate, deactivate and adjust the rpm values for Launch Control and Shift Light features</w:t>
      </w:r>
    </w:p>
    <w:p w14:paraId="177616CF" w14:textId="77777777" w:rsidR="00C56E5D" w:rsidRPr="00C642ED" w:rsidRDefault="00C56E5D" w:rsidP="00C56E5D">
      <w:pPr>
        <w:pStyle w:val="ListBullet2"/>
      </w:pPr>
      <w:r w:rsidRPr="00C642ED">
        <w:t>Available with the Uconnect LTE Wi-Fi Package,</w:t>
      </w:r>
      <w:r>
        <w:t xml:space="preserve"> </w:t>
      </w:r>
      <w:r w:rsidRPr="00C642ED">
        <w:t>customers with Alexa-enabled devices at home can easily ask Alexa to start the car, lock/unlock doors and more via Uconnect</w:t>
      </w:r>
    </w:p>
    <w:p w14:paraId="2855B793" w14:textId="77777777" w:rsidR="00C56E5D" w:rsidRPr="00DB69F7" w:rsidRDefault="00C56E5D" w:rsidP="00C56E5D">
      <w:pPr>
        <w:pStyle w:val="ListBullet"/>
      </w:pPr>
      <w:r w:rsidRPr="00DB69F7">
        <w:t>With standard seven-passenger seating and second-row captain’s chairs available on GT and R/T models, the seats in the 202</w:t>
      </w:r>
      <w:r>
        <w:t>3</w:t>
      </w:r>
      <w:r w:rsidRPr="00DB69F7">
        <w:t xml:space="preserve"> Dodge Durango can be configured in multiple ways. Durango Citadel</w:t>
      </w:r>
      <w:r>
        <w:t xml:space="preserve">, </w:t>
      </w:r>
      <w:r w:rsidRPr="00DB69F7">
        <w:t xml:space="preserve">SRT 392 </w:t>
      </w:r>
      <w:r>
        <w:t xml:space="preserve">and SRT Hellcat </w:t>
      </w:r>
      <w:r w:rsidRPr="00DB69F7">
        <w:t>models feature three rows of seating with standard second-row captain’s chairs and six-passenger seating</w:t>
      </w:r>
    </w:p>
    <w:p w14:paraId="7B705AF7" w14:textId="77777777" w:rsidR="00C56E5D" w:rsidRPr="00DB69F7" w:rsidRDefault="00C56E5D" w:rsidP="00C56E5D">
      <w:pPr>
        <w:pStyle w:val="ListBullet"/>
      </w:pPr>
      <w:r w:rsidRPr="00DB69F7">
        <w:t>Families with three or more children will find the Durango’s available captain’s chairs with pass-through especially helpful as child safety seats can be latched into each second-row seat, and there’s still easy pass-through for passengers to walk between to get to the third row</w:t>
      </w:r>
    </w:p>
    <w:p w14:paraId="205EAA65" w14:textId="77777777" w:rsidR="00C56E5D" w:rsidRPr="00DB69F7" w:rsidRDefault="00C56E5D" w:rsidP="00C56E5D">
      <w:pPr>
        <w:pStyle w:val="ListBullet"/>
      </w:pPr>
      <w:r w:rsidRPr="00DB69F7">
        <w:t>Dodge Durango offers consumers more than 60 available safety and security features, including standard Blind-spot Monitoring, seven standard air bags, full-length three-row side-curtain airbags, standard front-seat-mounted side-thorax air bags, front-row active head restraints, standard trailer-sway control and available forward collision warning with crash mitigation, Adaptive Cruise Control with Stop, Rear Cross Path detection and Uconnect Access with 9-1-1 call and roadside assistance</w:t>
      </w:r>
    </w:p>
    <w:p w14:paraId="6ABBB77C" w14:textId="77777777" w:rsidR="00C56E5D" w:rsidRDefault="00C56E5D" w:rsidP="00C56E5D">
      <w:pPr>
        <w:pStyle w:val="Heading3"/>
      </w:pPr>
      <w:r w:rsidRPr="00DB69F7">
        <w:t>Model Lineup</w:t>
      </w:r>
    </w:p>
    <w:p w14:paraId="3E7B053C" w14:textId="77777777" w:rsidR="00C56E5D" w:rsidRPr="00DB69F7" w:rsidRDefault="00C56E5D" w:rsidP="00C56E5D">
      <w:pPr>
        <w:pStyle w:val="BodyCopy"/>
      </w:pPr>
      <w:r w:rsidRPr="00DB69F7">
        <w:t>For 202</w:t>
      </w:r>
      <w:r>
        <w:t>3</w:t>
      </w:r>
      <w:r w:rsidRPr="00DB69F7">
        <w:t xml:space="preserve">, the Dodge Durango lineup consists of </w:t>
      </w:r>
      <w:r>
        <w:t>six</w:t>
      </w:r>
      <w:r w:rsidRPr="00DB69F7">
        <w:t xml:space="preserve"> models:</w:t>
      </w:r>
    </w:p>
    <w:p w14:paraId="1084ABF0" w14:textId="77777777" w:rsidR="00C56E5D" w:rsidRPr="00DB69F7" w:rsidRDefault="00C56E5D" w:rsidP="00C56E5D">
      <w:pPr>
        <w:pStyle w:val="ListBullet"/>
      </w:pPr>
      <w:r w:rsidRPr="00DB69F7">
        <w:t>SXT</w:t>
      </w:r>
    </w:p>
    <w:p w14:paraId="4CC4C132" w14:textId="77777777" w:rsidR="00C56E5D" w:rsidRPr="00DB69F7" w:rsidRDefault="00C56E5D" w:rsidP="00C56E5D">
      <w:pPr>
        <w:pStyle w:val="ListBullet"/>
      </w:pPr>
      <w:r w:rsidRPr="00DB69F7">
        <w:t>GT</w:t>
      </w:r>
    </w:p>
    <w:p w14:paraId="33347F0B" w14:textId="77777777" w:rsidR="00C56E5D" w:rsidRPr="00DB69F7" w:rsidRDefault="00C56E5D" w:rsidP="00C56E5D">
      <w:pPr>
        <w:pStyle w:val="ListBullet"/>
      </w:pPr>
      <w:r w:rsidRPr="00DB69F7">
        <w:t>R/T</w:t>
      </w:r>
    </w:p>
    <w:p w14:paraId="7FFAA7B4" w14:textId="77777777" w:rsidR="00C56E5D" w:rsidRPr="00DB69F7" w:rsidRDefault="00C56E5D" w:rsidP="00C56E5D">
      <w:pPr>
        <w:pStyle w:val="ListBullet"/>
      </w:pPr>
      <w:r w:rsidRPr="00DB69F7">
        <w:t>Citadel</w:t>
      </w:r>
    </w:p>
    <w:p w14:paraId="4E009502" w14:textId="77777777" w:rsidR="00C56E5D" w:rsidRDefault="00C56E5D" w:rsidP="00C56E5D">
      <w:pPr>
        <w:pStyle w:val="ListBullet"/>
      </w:pPr>
      <w:r w:rsidRPr="00DB69F7">
        <w:t>SRT 392</w:t>
      </w:r>
    </w:p>
    <w:p w14:paraId="076147DE" w14:textId="77777777" w:rsidR="00C56E5D" w:rsidRPr="00DB69F7" w:rsidRDefault="00C56E5D" w:rsidP="00C56E5D">
      <w:pPr>
        <w:pStyle w:val="ListBullet"/>
      </w:pPr>
      <w:r>
        <w:t>SRT Hellcat</w:t>
      </w:r>
    </w:p>
    <w:p w14:paraId="3A0ED6D5" w14:textId="77777777" w:rsidR="00C56E5D" w:rsidRPr="0000327D" w:rsidRDefault="00C56E5D" w:rsidP="00C56E5D">
      <w:pPr>
        <w:pStyle w:val="Heading3"/>
        <w:keepNext/>
        <w:spacing w:line="240" w:lineRule="auto"/>
      </w:pPr>
      <w:r w:rsidRPr="0000327D">
        <w:lastRenderedPageBreak/>
        <w:t>Available Exterior Colors</w:t>
      </w:r>
    </w:p>
    <w:p w14:paraId="66547248" w14:textId="77777777" w:rsidR="00C56E5D" w:rsidRPr="0000327D" w:rsidRDefault="00C56E5D" w:rsidP="00C56E5D">
      <w:pPr>
        <w:pStyle w:val="ListBullet"/>
        <w:keepNext/>
        <w:spacing w:line="240" w:lineRule="auto"/>
      </w:pPr>
      <w:r w:rsidRPr="0000327D">
        <w:t>DB Black</w:t>
      </w:r>
    </w:p>
    <w:p w14:paraId="50B12A3E" w14:textId="77777777" w:rsidR="00C56E5D" w:rsidRPr="0000327D" w:rsidRDefault="00C56E5D" w:rsidP="00C56E5D">
      <w:pPr>
        <w:pStyle w:val="ListBullet"/>
        <w:keepNext/>
        <w:spacing w:line="240" w:lineRule="auto"/>
      </w:pPr>
      <w:r w:rsidRPr="0000327D">
        <w:t>Destroyer Grey</w:t>
      </w:r>
    </w:p>
    <w:p w14:paraId="37AE708E" w14:textId="77777777" w:rsidR="00C56E5D" w:rsidRPr="0000327D" w:rsidRDefault="00C56E5D" w:rsidP="00C56E5D">
      <w:pPr>
        <w:pStyle w:val="ListBullet"/>
        <w:keepNext/>
        <w:spacing w:line="240" w:lineRule="auto"/>
      </w:pPr>
      <w:r w:rsidRPr="0000327D">
        <w:t>Frostbite (late availability)</w:t>
      </w:r>
    </w:p>
    <w:p w14:paraId="3A20BDDF" w14:textId="77777777" w:rsidR="00C56E5D" w:rsidRPr="0000327D" w:rsidRDefault="00C56E5D" w:rsidP="00C56E5D">
      <w:pPr>
        <w:pStyle w:val="ListBullet"/>
      </w:pPr>
      <w:r w:rsidRPr="0000327D">
        <w:t>Night Moves (late availability)</w:t>
      </w:r>
    </w:p>
    <w:p w14:paraId="1520D607" w14:textId="77777777" w:rsidR="00C56E5D" w:rsidRPr="0000327D" w:rsidRDefault="00C56E5D" w:rsidP="00C56E5D">
      <w:pPr>
        <w:pStyle w:val="ListBullet"/>
      </w:pPr>
      <w:r w:rsidRPr="0000327D">
        <w:t>Red Oxide (late availability)</w:t>
      </w:r>
    </w:p>
    <w:p w14:paraId="27BF7EFF" w14:textId="77777777" w:rsidR="00C56E5D" w:rsidRPr="0000327D" w:rsidRDefault="00C56E5D" w:rsidP="00C56E5D">
      <w:pPr>
        <w:pStyle w:val="ListBullet"/>
      </w:pPr>
      <w:r w:rsidRPr="0000327D">
        <w:t>Octane Red</w:t>
      </w:r>
    </w:p>
    <w:p w14:paraId="7877B5CE" w14:textId="77777777" w:rsidR="00C56E5D" w:rsidRPr="0000327D" w:rsidRDefault="00C56E5D" w:rsidP="00C56E5D">
      <w:pPr>
        <w:pStyle w:val="ListBullet"/>
      </w:pPr>
      <w:r w:rsidRPr="0000327D">
        <w:t>Triple Nickel (late availability)</w:t>
      </w:r>
    </w:p>
    <w:p w14:paraId="23869061" w14:textId="77777777" w:rsidR="00C56E5D" w:rsidRPr="0000327D" w:rsidRDefault="00C56E5D" w:rsidP="00C56E5D">
      <w:pPr>
        <w:pStyle w:val="ListBullet"/>
      </w:pPr>
      <w:r w:rsidRPr="0000327D">
        <w:t>White Knuckle</w:t>
      </w:r>
    </w:p>
    <w:p w14:paraId="7C5DAC7B" w14:textId="77777777" w:rsidR="00C56E5D" w:rsidRPr="0000327D" w:rsidRDefault="00C56E5D" w:rsidP="00C56E5D">
      <w:pPr>
        <w:pStyle w:val="Heading3"/>
      </w:pPr>
      <w:r w:rsidRPr="0000327D">
        <w:t>Available Interior Colors</w:t>
      </w:r>
    </w:p>
    <w:p w14:paraId="30AEE352" w14:textId="77777777" w:rsidR="00C56E5D" w:rsidRPr="0000327D" w:rsidRDefault="00C56E5D" w:rsidP="00C56E5D">
      <w:pPr>
        <w:pStyle w:val="ListBullet"/>
      </w:pPr>
      <w:r w:rsidRPr="0000327D">
        <w:t>Black</w:t>
      </w:r>
    </w:p>
    <w:p w14:paraId="40538559" w14:textId="77777777" w:rsidR="00C56E5D" w:rsidRPr="0000327D" w:rsidRDefault="00C56E5D" w:rsidP="00C56E5D">
      <w:pPr>
        <w:pStyle w:val="ListBullet"/>
      </w:pPr>
      <w:r w:rsidRPr="0000327D">
        <w:t>Black/Light Frost</w:t>
      </w:r>
    </w:p>
    <w:p w14:paraId="5F2F88E3" w14:textId="77777777" w:rsidR="00C56E5D" w:rsidRPr="0000327D" w:rsidRDefault="00C56E5D" w:rsidP="00C56E5D">
      <w:pPr>
        <w:pStyle w:val="ListBullet"/>
      </w:pPr>
      <w:r w:rsidRPr="0000327D">
        <w:t>Black/Radar Red</w:t>
      </w:r>
    </w:p>
    <w:p w14:paraId="3DA35956" w14:textId="77777777" w:rsidR="00C56E5D" w:rsidRPr="0000327D" w:rsidRDefault="00C56E5D" w:rsidP="00C56E5D">
      <w:pPr>
        <w:pStyle w:val="ListBullet"/>
      </w:pPr>
      <w:r w:rsidRPr="0000327D">
        <w:t>Black/Vitra Grey</w:t>
      </w:r>
    </w:p>
    <w:p w14:paraId="3EA70F29" w14:textId="77777777" w:rsidR="00C56E5D" w:rsidRPr="0000327D" w:rsidRDefault="00C56E5D" w:rsidP="00C56E5D">
      <w:pPr>
        <w:pStyle w:val="ListBullet"/>
      </w:pPr>
      <w:r w:rsidRPr="0000327D">
        <w:t>Black/Ebony Red</w:t>
      </w:r>
    </w:p>
    <w:p w14:paraId="29FD6659" w14:textId="77777777" w:rsidR="00C56E5D" w:rsidRPr="0000327D" w:rsidRDefault="00C56E5D" w:rsidP="00C56E5D">
      <w:pPr>
        <w:pStyle w:val="ListBullet"/>
      </w:pPr>
      <w:r w:rsidRPr="0000327D">
        <w:t>Black/Demonic Red</w:t>
      </w:r>
    </w:p>
    <w:p w14:paraId="794C1EA0" w14:textId="77777777" w:rsidR="00C56E5D" w:rsidRPr="00C642ED" w:rsidRDefault="00C56E5D" w:rsidP="00C56E5D">
      <w:pPr>
        <w:pStyle w:val="Heading3"/>
      </w:pPr>
      <w:r w:rsidRPr="00C642ED">
        <w:t>More Information</w:t>
      </w:r>
    </w:p>
    <w:p w14:paraId="783FC619" w14:textId="77777777" w:rsidR="00C56E5D" w:rsidRPr="00AF52E7" w:rsidRDefault="00C56E5D" w:rsidP="00C56E5D">
      <w:pPr>
        <w:pStyle w:val="BodyCopy"/>
      </w:pPr>
      <w:r w:rsidRPr="00DB69F7">
        <w:t xml:space="preserve">Please visit the Dodge </w:t>
      </w:r>
      <w:hyperlink r:id="rId8" w:tgtFrame="_blank" w:history="1">
        <w:r w:rsidRPr="00C56E5D">
          <w:rPr>
            <w:rStyle w:val="Hyperlink"/>
          </w:rPr>
          <w:t>Durango</w:t>
        </w:r>
      </w:hyperlink>
      <w:r w:rsidRPr="00DB69F7">
        <w:t xml:space="preserve"> and </w:t>
      </w:r>
      <w:hyperlink r:id="rId9" w:tgtFrame="_blank" w:history="1">
        <w:r w:rsidRPr="00C56E5D">
          <w:rPr>
            <w:rStyle w:val="Hyperlink"/>
          </w:rPr>
          <w:t>Durango SRT</w:t>
        </w:r>
      </w:hyperlink>
      <w:r w:rsidRPr="00DB69F7">
        <w:t xml:space="preserve"> newsrooms for the latest product information, photography and videography, plus access to specifications and feature availability documents.</w:t>
      </w:r>
    </w:p>
    <w:p w14:paraId="3AD14672" w14:textId="6EA1DD5E" w:rsidR="0045101F" w:rsidRPr="00EE36B9" w:rsidRDefault="00C56E5D" w:rsidP="00C56E5D">
      <w:pPr>
        <w:pStyle w:val="EndofDocument"/>
      </w:pPr>
      <w:r w:rsidRPr="00731FC5">
        <w:t>###</w:t>
      </w:r>
    </w:p>
    <w:sectPr w:rsidR="0045101F" w:rsidRPr="00EE36B9" w:rsidSect="00984547">
      <w:headerReference w:type="default" r:id="rId10"/>
      <w:footerReference w:type="even" r:id="rId11"/>
      <w:footerReference w:type="default" r:id="rId1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9A54" w14:textId="77777777" w:rsidR="00DA3DE5" w:rsidRDefault="00DA3DE5" w:rsidP="00B728F6">
      <w:r>
        <w:separator/>
      </w:r>
    </w:p>
    <w:p w14:paraId="4CAF47E8" w14:textId="77777777" w:rsidR="00DA3DE5" w:rsidRDefault="00DA3DE5"/>
  </w:endnote>
  <w:endnote w:type="continuationSeparator" w:id="0">
    <w:p w14:paraId="20F2F1EC" w14:textId="77777777" w:rsidR="00DA3DE5" w:rsidRDefault="00DA3DE5" w:rsidP="00B728F6">
      <w:r>
        <w:continuationSeparator/>
      </w:r>
    </w:p>
    <w:p w14:paraId="2337A7CE" w14:textId="77777777" w:rsidR="00DA3DE5" w:rsidRDefault="00DA3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076BAC2-AC4F-6B41-A559-40828FD75D62}"/>
  </w:font>
  <w:font w:name="Times New Roman">
    <w:panose1 w:val="020B0604020202020204"/>
    <w:charset w:val="00"/>
    <w:family w:val="roman"/>
    <w:pitch w:val="variable"/>
    <w:sig w:usb0="E0002EFF" w:usb1="C000785B" w:usb2="00000009" w:usb3="00000000" w:csb0="000001FF" w:csb1="00000000"/>
    <w:embedRegular r:id="rId2" w:fontKey="{3263200E-0762-D94F-A47D-0B9DB9A7A150}"/>
    <w:embedBold r:id="rId3" w:fontKey="{8001824B-8D06-D245-9FF6-4AD0E05833C9}"/>
  </w:font>
  <w:font w:name="Courier New">
    <w:panose1 w:val="02070309020205020404"/>
    <w:charset w:val="00"/>
    <w:family w:val="modern"/>
    <w:pitch w:val="fixed"/>
    <w:sig w:usb0="E0002EFF" w:usb1="C0007843" w:usb2="00000009" w:usb3="00000000" w:csb0="000001FF" w:csb1="00000000"/>
    <w:embedRegular r:id="rId4" w:fontKey="{0AA2BB91-FCE6-E142-98E4-AB584AF804C2}"/>
  </w:font>
  <w:font w:name="Wingdings">
    <w:panose1 w:val="05000000000000000000"/>
    <w:charset w:val="4D"/>
    <w:family w:val="decorative"/>
    <w:pitch w:val="variable"/>
    <w:sig w:usb0="00000003" w:usb1="00000000" w:usb2="00000000" w:usb3="00000000" w:csb0="80000001" w:csb1="00000000"/>
    <w:embedRegular r:id="rId5" w:fontKey="{BBE01179-A5AC-4746-AB7C-D6C308228C86}"/>
  </w:font>
  <w:font w:name="Arial">
    <w:panose1 w:val="020B0604020202020204"/>
    <w:charset w:val="00"/>
    <w:family w:val="swiss"/>
    <w:pitch w:val="variable"/>
    <w:sig w:usb0="E0002EFF" w:usb1="C000785B" w:usb2="00000009" w:usb3="00000000" w:csb0="000001FF" w:csb1="00000000"/>
    <w:embedRegular r:id="rId6" w:fontKey="{51A7E3D8-FF6B-6048-AE92-84231E6EFEEE}"/>
    <w:embedBold r:id="rId7" w:fontKey="{FAB311E3-AAB3-C04C-9756-D18CA4CB24E4}"/>
    <w:embedItalic r:id="rId8" w:fontKey="{AB7D210E-44F0-6040-8332-3FA17722DF19}"/>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C951F4E-7710-1A42-BC1F-467EC659B0EF}"/>
    <w:embedBold r:id="rId11" w:fontKey="{619233DA-E3B6-DE4E-9AE9-1E01E5AB2C3C}"/>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2E4AEA15-3FEA-5640-B216-0DDD568C0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3C0083D7" w:rsidR="00D275B8" w:rsidRPr="00734E18" w:rsidRDefault="007F3485" w:rsidP="00734E18">
    <w:pPr>
      <w:pStyle w:val="Footer"/>
    </w:pPr>
    <w:r w:rsidRPr="00E3312E">
      <w:t>202</w:t>
    </w:r>
    <w:r>
      <w:t>3</w:t>
    </w:r>
    <w:r w:rsidRPr="00E3312E">
      <w:t xml:space="preserve"> </w:t>
    </w:r>
    <w:r>
      <w:t>DODGE</w:t>
    </w:r>
    <w:r w:rsidRPr="00E3312E">
      <w:t xml:space="preserve">  |  </w:t>
    </w:r>
    <w:r>
      <w:t>DURANGO / DURANGO SRT</w:t>
    </w:r>
    <w:r w:rsidRPr="00E3312E">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B6D34" w14:textId="77777777" w:rsidR="00DA3DE5" w:rsidRDefault="00DA3DE5" w:rsidP="00B728F6">
      <w:r>
        <w:separator/>
      </w:r>
    </w:p>
    <w:p w14:paraId="76F94DE9" w14:textId="77777777" w:rsidR="00DA3DE5" w:rsidRDefault="00DA3DE5"/>
  </w:footnote>
  <w:footnote w:type="continuationSeparator" w:id="0">
    <w:p w14:paraId="03076C3C" w14:textId="77777777" w:rsidR="00DA3DE5" w:rsidRDefault="00DA3DE5" w:rsidP="00B728F6">
      <w:r>
        <w:continuationSeparator/>
      </w:r>
    </w:p>
    <w:p w14:paraId="4ECFF3CA" w14:textId="77777777" w:rsidR="00DA3DE5" w:rsidRDefault="00DA3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3DED8E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659"/>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0069"/>
    <w:rsid w:val="001E1EF1"/>
    <w:rsid w:val="001E31AA"/>
    <w:rsid w:val="001F6B13"/>
    <w:rsid w:val="00210F38"/>
    <w:rsid w:val="002117B6"/>
    <w:rsid w:val="00216628"/>
    <w:rsid w:val="00220749"/>
    <w:rsid w:val="00231D98"/>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22445"/>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8AC"/>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D64B2"/>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A323B"/>
    <w:rsid w:val="005A7216"/>
    <w:rsid w:val="005B5C93"/>
    <w:rsid w:val="005B78D9"/>
    <w:rsid w:val="005C1B4E"/>
    <w:rsid w:val="005D12C3"/>
    <w:rsid w:val="005D2DAE"/>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85"/>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227EA"/>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7272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830B4"/>
    <w:rsid w:val="00B911BA"/>
    <w:rsid w:val="00B91E86"/>
    <w:rsid w:val="00B9222E"/>
    <w:rsid w:val="00BA4CB4"/>
    <w:rsid w:val="00BB1A14"/>
    <w:rsid w:val="00BC132A"/>
    <w:rsid w:val="00BC7B5B"/>
    <w:rsid w:val="00BD0CC4"/>
    <w:rsid w:val="00BD35CC"/>
    <w:rsid w:val="00BE64A5"/>
    <w:rsid w:val="00BE64C8"/>
    <w:rsid w:val="00BF1D56"/>
    <w:rsid w:val="00BF21D7"/>
    <w:rsid w:val="00C13890"/>
    <w:rsid w:val="00C16116"/>
    <w:rsid w:val="00C27063"/>
    <w:rsid w:val="00C46F0D"/>
    <w:rsid w:val="00C54B3C"/>
    <w:rsid w:val="00C56E5D"/>
    <w:rsid w:val="00C65237"/>
    <w:rsid w:val="00C726A7"/>
    <w:rsid w:val="00C84178"/>
    <w:rsid w:val="00C95326"/>
    <w:rsid w:val="00CA0EC1"/>
    <w:rsid w:val="00CA256D"/>
    <w:rsid w:val="00CA305E"/>
    <w:rsid w:val="00CA737A"/>
    <w:rsid w:val="00CB1AFD"/>
    <w:rsid w:val="00CC37C8"/>
    <w:rsid w:val="00CC5546"/>
    <w:rsid w:val="00CD6B48"/>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A3DE5"/>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374D"/>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069"/>
    <w:rPr>
      <w:rFonts w:ascii="Times" w:hAnsi="Times"/>
      <w:sz w:val="24"/>
      <w:lang w:eastAsia="en-US"/>
    </w:rPr>
  </w:style>
  <w:style w:type="paragraph" w:styleId="Heading1">
    <w:name w:val="heading 1"/>
    <w:basedOn w:val="Normal"/>
    <w:next w:val="Normal"/>
    <w:link w:val="Heading1Char"/>
    <w:uiPriority w:val="9"/>
    <w:qFormat/>
    <w:rsid w:val="001E0069"/>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1E0069"/>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1E0069"/>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1E00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E0069"/>
  </w:style>
  <w:style w:type="paragraph" w:styleId="Header">
    <w:name w:val="header"/>
    <w:basedOn w:val="Normal"/>
    <w:link w:val="HeaderChar"/>
    <w:uiPriority w:val="99"/>
    <w:unhideWhenUsed/>
    <w:qFormat/>
    <w:rsid w:val="001E0069"/>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1E0069"/>
    <w:rPr>
      <w:rFonts w:ascii="Arial" w:hAnsi="Arial"/>
      <w:b/>
      <w:sz w:val="28"/>
      <w:lang w:val="x-none" w:eastAsia="en-US"/>
    </w:rPr>
  </w:style>
  <w:style w:type="paragraph" w:styleId="Footer">
    <w:name w:val="footer"/>
    <w:basedOn w:val="Normal"/>
    <w:link w:val="FooterChar"/>
    <w:uiPriority w:val="99"/>
    <w:unhideWhenUsed/>
    <w:qFormat/>
    <w:rsid w:val="001E0069"/>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1E0069"/>
    <w:rPr>
      <w:rFonts w:ascii="Arial" w:hAnsi="Arial"/>
      <w:b/>
      <w:caps/>
      <w:spacing w:val="20"/>
      <w:sz w:val="16"/>
      <w:lang w:eastAsia="en-US"/>
    </w:rPr>
  </w:style>
  <w:style w:type="paragraph" w:styleId="BalloonText">
    <w:name w:val="Balloon Text"/>
    <w:basedOn w:val="Normal"/>
    <w:link w:val="BalloonTextChar"/>
    <w:uiPriority w:val="99"/>
    <w:semiHidden/>
    <w:unhideWhenUsed/>
    <w:rsid w:val="001E00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0069"/>
    <w:rPr>
      <w:rFonts w:ascii="Lucida Grande" w:hAnsi="Lucida Grande" w:cs="Lucida Grande"/>
      <w:sz w:val="18"/>
      <w:szCs w:val="18"/>
      <w:lang w:eastAsia="en-US"/>
    </w:rPr>
  </w:style>
  <w:style w:type="character" w:styleId="Hyperlink">
    <w:name w:val="Hyperlink"/>
    <w:basedOn w:val="DefaultParagraphFont"/>
    <w:uiPriority w:val="99"/>
    <w:unhideWhenUsed/>
    <w:rsid w:val="001E0069"/>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1E0069"/>
    <w:rPr>
      <w:rFonts w:cs="Times New Roman"/>
    </w:rPr>
  </w:style>
  <w:style w:type="character" w:styleId="FollowedHyperlink">
    <w:name w:val="FollowedHyperlink"/>
    <w:basedOn w:val="DefaultParagraphFont"/>
    <w:uiPriority w:val="99"/>
    <w:semiHidden/>
    <w:unhideWhenUsed/>
    <w:rsid w:val="001E0069"/>
    <w:rPr>
      <w:rFonts w:ascii="Arial" w:hAnsi="Arial" w:cs="Times New Roman"/>
      <w:color w:val="800080" w:themeColor="followedHyperlink"/>
      <w:sz w:val="22"/>
      <w:u w:val="none"/>
    </w:rPr>
  </w:style>
  <w:style w:type="paragraph" w:customStyle="1" w:styleId="BodyCopy">
    <w:name w:val="Body Copy"/>
    <w:basedOn w:val="Normal"/>
    <w:qFormat/>
    <w:rsid w:val="001E0069"/>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1E0069"/>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1E0069"/>
    <w:rPr>
      <w:sz w:val="16"/>
      <w:szCs w:val="16"/>
    </w:rPr>
  </w:style>
  <w:style w:type="paragraph" w:styleId="CommentText">
    <w:name w:val="annotation text"/>
    <w:basedOn w:val="Normal"/>
    <w:link w:val="CommentTextChar"/>
    <w:uiPriority w:val="99"/>
    <w:semiHidden/>
    <w:unhideWhenUsed/>
    <w:rsid w:val="001E0069"/>
    <w:rPr>
      <w:sz w:val="20"/>
    </w:rPr>
  </w:style>
  <w:style w:type="character" w:customStyle="1" w:styleId="CommentTextChar">
    <w:name w:val="Comment Text Char"/>
    <w:basedOn w:val="DefaultParagraphFont"/>
    <w:link w:val="CommentText"/>
    <w:uiPriority w:val="99"/>
    <w:semiHidden/>
    <w:rsid w:val="001E006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1E0069"/>
    <w:rPr>
      <w:b/>
      <w:bCs/>
    </w:rPr>
  </w:style>
  <w:style w:type="character" w:customStyle="1" w:styleId="CommentSubjectChar">
    <w:name w:val="Comment Subject Char"/>
    <w:basedOn w:val="CommentTextChar"/>
    <w:link w:val="CommentSubject"/>
    <w:uiPriority w:val="99"/>
    <w:semiHidden/>
    <w:rsid w:val="001E0069"/>
    <w:rPr>
      <w:rFonts w:ascii="Times" w:hAnsi="Times"/>
      <w:b/>
      <w:bCs/>
      <w:lang w:eastAsia="en-US"/>
    </w:rPr>
  </w:style>
  <w:style w:type="paragraph" w:styleId="Revision">
    <w:name w:val="Revision"/>
    <w:hidden/>
    <w:uiPriority w:val="99"/>
    <w:semiHidden/>
    <w:rsid w:val="001E0069"/>
    <w:rPr>
      <w:rFonts w:ascii="Times" w:hAnsi="Times"/>
      <w:sz w:val="24"/>
      <w:lang w:eastAsia="en-US"/>
    </w:rPr>
  </w:style>
  <w:style w:type="table" w:styleId="TableGrid">
    <w:name w:val="Table Grid"/>
    <w:basedOn w:val="TableNormal"/>
    <w:uiPriority w:val="59"/>
    <w:rsid w:val="001E0069"/>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E0069"/>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E0069"/>
    <w:rPr>
      <w:color w:val="605E5C"/>
      <w:shd w:val="clear" w:color="auto" w:fill="E1DFDD"/>
    </w:rPr>
  </w:style>
  <w:style w:type="character" w:customStyle="1" w:styleId="Heading1Char">
    <w:name w:val="Heading 1 Char"/>
    <w:basedOn w:val="DefaultParagraphFont"/>
    <w:link w:val="Heading1"/>
    <w:uiPriority w:val="9"/>
    <w:rsid w:val="001E0069"/>
    <w:rPr>
      <w:rFonts w:ascii="Arial" w:hAnsi="Arial" w:cs="Arial"/>
      <w:sz w:val="28"/>
      <w:szCs w:val="28"/>
      <w:lang w:eastAsia="en-US"/>
    </w:rPr>
  </w:style>
  <w:style w:type="character" w:customStyle="1" w:styleId="Heading2Char">
    <w:name w:val="Heading 2 Char"/>
    <w:basedOn w:val="DefaultParagraphFont"/>
    <w:link w:val="Heading2"/>
    <w:uiPriority w:val="9"/>
    <w:rsid w:val="001E0069"/>
    <w:rPr>
      <w:rFonts w:ascii="Arial" w:hAnsi="Arial" w:cs="Arial"/>
      <w:b/>
      <w:bCs/>
      <w:caps/>
      <w:sz w:val="28"/>
      <w:lang w:eastAsia="en-US"/>
    </w:rPr>
  </w:style>
  <w:style w:type="character" w:customStyle="1" w:styleId="Heading3Char">
    <w:name w:val="Heading 3 Char"/>
    <w:basedOn w:val="DefaultParagraphFont"/>
    <w:link w:val="Heading3"/>
    <w:uiPriority w:val="9"/>
    <w:rsid w:val="001E0069"/>
    <w:rPr>
      <w:rFonts w:ascii="Arial" w:hAnsi="Arial" w:cs="Arial"/>
      <w:b/>
      <w:sz w:val="22"/>
      <w:szCs w:val="22"/>
      <w:lang w:eastAsia="en-US"/>
    </w:rPr>
  </w:style>
  <w:style w:type="paragraph" w:customStyle="1" w:styleId="Signoff">
    <w:name w:val="Signoff"/>
    <w:basedOn w:val="Normal"/>
    <w:qFormat/>
    <w:rsid w:val="001E0069"/>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1E0069"/>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1E0069"/>
    <w:rPr>
      <w:rFonts w:ascii="Arial" w:hAnsi="Arial"/>
      <w:sz w:val="18"/>
    </w:rPr>
    <w:tblPr/>
  </w:style>
  <w:style w:type="paragraph" w:styleId="ListBullet">
    <w:name w:val="List Bullet"/>
    <w:basedOn w:val="BodyCopy"/>
    <w:uiPriority w:val="99"/>
    <w:unhideWhenUsed/>
    <w:qFormat/>
    <w:rsid w:val="001E0069"/>
    <w:pPr>
      <w:numPr>
        <w:numId w:val="24"/>
      </w:numPr>
      <w:spacing w:after="120"/>
    </w:pPr>
  </w:style>
  <w:style w:type="paragraph" w:styleId="ListBullet2">
    <w:name w:val="List Bullet 2"/>
    <w:basedOn w:val="BodyCopy"/>
    <w:uiPriority w:val="99"/>
    <w:unhideWhenUsed/>
    <w:qFormat/>
    <w:rsid w:val="001E0069"/>
    <w:pPr>
      <w:numPr>
        <w:numId w:val="25"/>
      </w:numPr>
      <w:spacing w:after="120"/>
    </w:pPr>
  </w:style>
  <w:style w:type="paragraph" w:styleId="ListBullet3">
    <w:name w:val="List Bullet 3"/>
    <w:basedOn w:val="BodyCopy"/>
    <w:uiPriority w:val="99"/>
    <w:unhideWhenUsed/>
    <w:qFormat/>
    <w:rsid w:val="001E0069"/>
    <w:pPr>
      <w:numPr>
        <w:numId w:val="28"/>
      </w:numPr>
      <w:spacing w:after="120"/>
    </w:pPr>
  </w:style>
  <w:style w:type="paragraph" w:styleId="ListBullet4">
    <w:name w:val="List Bullet 4"/>
    <w:basedOn w:val="BodyCopy"/>
    <w:uiPriority w:val="99"/>
    <w:unhideWhenUsed/>
    <w:qFormat/>
    <w:rsid w:val="001E0069"/>
    <w:pPr>
      <w:numPr>
        <w:numId w:val="30"/>
      </w:numPr>
      <w:spacing w:after="120"/>
    </w:pPr>
  </w:style>
  <w:style w:type="paragraph" w:customStyle="1" w:styleId="EmbargoLine">
    <w:name w:val="Embargo Line"/>
    <w:basedOn w:val="Normal"/>
    <w:autoRedefine/>
    <w:qFormat/>
    <w:rsid w:val="001E0069"/>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1E0069"/>
    <w:pPr>
      <w:spacing w:after="480"/>
    </w:pPr>
  </w:style>
  <w:style w:type="paragraph" w:styleId="Title">
    <w:name w:val="Title"/>
    <w:basedOn w:val="Normal"/>
    <w:next w:val="Normal"/>
    <w:link w:val="TitleChar"/>
    <w:autoRedefine/>
    <w:uiPriority w:val="10"/>
    <w:qFormat/>
    <w:rsid w:val="001E006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1E006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1E0069"/>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25&amp;mid=2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377&amp;mid=82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11</TotalTime>
  <Pages>9</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17005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8</cp:revision>
  <cp:lastPrinted>2018-12-31T16:38:00Z</cp:lastPrinted>
  <dcterms:created xsi:type="dcterms:W3CDTF">2022-05-17T20:16:00Z</dcterms:created>
  <dcterms:modified xsi:type="dcterms:W3CDTF">2022-10-31T15:48:00Z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