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D095B" w14:textId="77777777" w:rsidR="00CB621A" w:rsidRPr="000F771A" w:rsidRDefault="00CB621A" w:rsidP="00CB621A">
      <w:pPr>
        <w:pStyle w:val="Heading1"/>
        <w:spacing w:before="440"/>
      </w:pPr>
      <w:r w:rsidRPr="000F771A">
        <w:t>202</w:t>
      </w:r>
      <w:r>
        <w:t>3</w:t>
      </w:r>
      <w:r w:rsidRPr="000F771A">
        <w:t xml:space="preserve"> </w:t>
      </w:r>
      <w:r>
        <w:t>Dodge</w:t>
      </w:r>
      <w:r w:rsidRPr="000F771A">
        <w:t xml:space="preserve"> </w:t>
      </w:r>
      <w:r>
        <w:t>Durango / Durango SRT</w:t>
      </w:r>
    </w:p>
    <w:p w14:paraId="705CDE25" w14:textId="77777777" w:rsidR="00CB621A" w:rsidRPr="000F771A" w:rsidRDefault="00CB621A" w:rsidP="00CB621A">
      <w:pPr>
        <w:pStyle w:val="Heading2"/>
      </w:pPr>
      <w:r>
        <w:t>FEATURE AVAILABILITY</w:t>
      </w:r>
    </w:p>
    <w:p w14:paraId="35C31579" w14:textId="77777777" w:rsidR="00CB621A" w:rsidRDefault="00CB621A" w:rsidP="00CB621A">
      <w:pPr>
        <w:pStyle w:val="BodyNotes"/>
      </w:pPr>
      <w:r w:rsidRPr="00C6234F">
        <w:t>S = Standard. O = Optional. P = Part of package.</w:t>
      </w:r>
      <w:r>
        <w:t xml:space="preserve"> NA = Not available.</w:t>
      </w:r>
      <w:r w:rsidRPr="00C6234F">
        <w:t xml:space="preserve"> </w:t>
      </w:r>
      <w:r w:rsidRPr="00C6234F">
        <w:br/>
        <w:t>Note: some features and/or applications may be late availability.</w:t>
      </w:r>
    </w:p>
    <w:p w14:paraId="181B8951" w14:textId="77777777" w:rsidR="00CB621A" w:rsidRPr="00E111B0" w:rsidRDefault="00CB621A" w:rsidP="00CB621A">
      <w:pPr>
        <w:pStyle w:val="Heading3"/>
      </w:pPr>
      <w:r w:rsidRPr="00E111B0">
        <w:t>ENGINES/TRANSMISSIONS</w:t>
      </w:r>
    </w:p>
    <w:tbl>
      <w:tblPr>
        <w:tblStyle w:val="FATABLESTYLE"/>
        <w:tblW w:w="5000" w:type="pct"/>
        <w:tblLook w:val="0020" w:firstRow="1" w:lastRow="0" w:firstColumn="0" w:lastColumn="0" w:noHBand="0" w:noVBand="0"/>
      </w:tblPr>
      <w:tblGrid>
        <w:gridCol w:w="4373"/>
        <w:gridCol w:w="958"/>
        <w:gridCol w:w="940"/>
        <w:gridCol w:w="948"/>
        <w:gridCol w:w="1003"/>
        <w:gridCol w:w="961"/>
        <w:gridCol w:w="897"/>
      </w:tblGrid>
      <w:tr w:rsidR="00CB621A" w:rsidRPr="00E111B0" w14:paraId="24AD6045" w14:textId="77777777" w:rsidTr="00384301">
        <w:trPr>
          <w:tblHeader/>
        </w:trPr>
        <w:tc>
          <w:tcPr>
            <w:tcW w:w="4373" w:type="dxa"/>
          </w:tcPr>
          <w:p w14:paraId="736FB167" w14:textId="77777777" w:rsidR="00CB621A" w:rsidRPr="00E111B0" w:rsidRDefault="00CB621A" w:rsidP="00384301">
            <w:pPr>
              <w:pStyle w:val="TableSubhead"/>
            </w:pPr>
            <w:r w:rsidRPr="00E111B0">
              <w:t>ENGINES/TRANSMISSIONS</w:t>
            </w:r>
          </w:p>
        </w:tc>
        <w:tc>
          <w:tcPr>
            <w:tcW w:w="958" w:type="dxa"/>
            <w:vAlign w:val="bottom"/>
          </w:tcPr>
          <w:p w14:paraId="1EF5B97A" w14:textId="77777777" w:rsidR="00CB621A" w:rsidRPr="00E111B0" w:rsidRDefault="00CB621A" w:rsidP="00384301">
            <w:pPr>
              <w:pStyle w:val="ModelSubhead"/>
            </w:pPr>
            <w:r w:rsidRPr="00E111B0">
              <w:t>SXT</w:t>
            </w:r>
          </w:p>
        </w:tc>
        <w:tc>
          <w:tcPr>
            <w:tcW w:w="940" w:type="dxa"/>
            <w:vAlign w:val="bottom"/>
          </w:tcPr>
          <w:p w14:paraId="53D936F0" w14:textId="77777777" w:rsidR="00CB621A" w:rsidRPr="00E111B0" w:rsidRDefault="00CB621A" w:rsidP="00384301">
            <w:pPr>
              <w:pStyle w:val="ModelSubhead"/>
            </w:pPr>
            <w:r w:rsidRPr="00E111B0">
              <w:t>GT</w:t>
            </w:r>
          </w:p>
        </w:tc>
        <w:tc>
          <w:tcPr>
            <w:tcW w:w="948" w:type="dxa"/>
            <w:vAlign w:val="bottom"/>
          </w:tcPr>
          <w:p w14:paraId="4F1D892D" w14:textId="77777777" w:rsidR="00CB621A" w:rsidRPr="00E111B0" w:rsidRDefault="00CB621A" w:rsidP="00384301">
            <w:pPr>
              <w:pStyle w:val="ModelSubhead"/>
            </w:pPr>
            <w:r w:rsidRPr="00E111B0">
              <w:t>R/T</w:t>
            </w:r>
          </w:p>
        </w:tc>
        <w:tc>
          <w:tcPr>
            <w:tcW w:w="1003" w:type="dxa"/>
            <w:vAlign w:val="bottom"/>
          </w:tcPr>
          <w:p w14:paraId="3B246415" w14:textId="77777777" w:rsidR="00CB621A" w:rsidRPr="00E111B0" w:rsidRDefault="00CB621A" w:rsidP="00384301">
            <w:pPr>
              <w:pStyle w:val="ModelSubhead"/>
            </w:pPr>
            <w:r w:rsidRPr="00E111B0">
              <w:t>Citadel</w:t>
            </w:r>
          </w:p>
        </w:tc>
        <w:tc>
          <w:tcPr>
            <w:tcW w:w="961" w:type="dxa"/>
            <w:vAlign w:val="bottom"/>
          </w:tcPr>
          <w:p w14:paraId="7E204035" w14:textId="77777777" w:rsidR="00CB621A" w:rsidRPr="00E111B0" w:rsidRDefault="00CB621A" w:rsidP="00384301">
            <w:pPr>
              <w:pStyle w:val="ModelSubhead"/>
            </w:pPr>
            <w:r w:rsidRPr="00E111B0">
              <w:t>SRT 392</w:t>
            </w:r>
          </w:p>
        </w:tc>
        <w:tc>
          <w:tcPr>
            <w:tcW w:w="897" w:type="dxa"/>
          </w:tcPr>
          <w:p w14:paraId="364C3581" w14:textId="77777777" w:rsidR="00CB621A" w:rsidRPr="00E111B0" w:rsidRDefault="00CB621A" w:rsidP="00384301">
            <w:pPr>
              <w:pStyle w:val="ModelSubhead"/>
            </w:pPr>
            <w:r>
              <w:t>SRT Hellcat</w:t>
            </w:r>
          </w:p>
        </w:tc>
      </w:tr>
      <w:tr w:rsidR="00CB621A" w:rsidRPr="00E111B0" w14:paraId="5C30FA46" w14:textId="77777777" w:rsidTr="00384301">
        <w:tc>
          <w:tcPr>
            <w:tcW w:w="4373" w:type="dxa"/>
          </w:tcPr>
          <w:p w14:paraId="2A52F8B5" w14:textId="77777777" w:rsidR="00CB621A" w:rsidRPr="00E111B0" w:rsidRDefault="00CB621A" w:rsidP="00384301">
            <w:pPr>
              <w:pStyle w:val="FABodyCopy"/>
            </w:pPr>
            <w:r w:rsidRPr="00E111B0">
              <w:t>3.6-liter Pentastar variable-valve timing (VVT) V-6 with TorqueFlite eight-speed automatic transmission</w:t>
            </w:r>
          </w:p>
        </w:tc>
        <w:tc>
          <w:tcPr>
            <w:tcW w:w="958" w:type="dxa"/>
          </w:tcPr>
          <w:p w14:paraId="4C1BEFBA" w14:textId="77777777" w:rsidR="00CB621A" w:rsidRPr="00E111B0" w:rsidRDefault="00CB621A" w:rsidP="00384301">
            <w:pPr>
              <w:pStyle w:val="S-O-P"/>
            </w:pPr>
            <w:r w:rsidRPr="00E111B0">
              <w:t>S</w:t>
            </w:r>
          </w:p>
        </w:tc>
        <w:tc>
          <w:tcPr>
            <w:tcW w:w="940" w:type="dxa"/>
          </w:tcPr>
          <w:p w14:paraId="66C88058" w14:textId="77777777" w:rsidR="00CB621A" w:rsidRPr="00E111B0" w:rsidRDefault="00CB621A" w:rsidP="00384301">
            <w:pPr>
              <w:pStyle w:val="S-O-P"/>
            </w:pPr>
            <w:r w:rsidRPr="00E111B0">
              <w:t>S</w:t>
            </w:r>
          </w:p>
        </w:tc>
        <w:tc>
          <w:tcPr>
            <w:tcW w:w="948" w:type="dxa"/>
          </w:tcPr>
          <w:p w14:paraId="34F09EA4" w14:textId="77777777" w:rsidR="00CB621A" w:rsidRPr="00E111B0" w:rsidRDefault="00CB621A" w:rsidP="00384301">
            <w:pPr>
              <w:pStyle w:val="S-O-P"/>
            </w:pPr>
            <w:r>
              <w:t>NA</w:t>
            </w:r>
          </w:p>
        </w:tc>
        <w:tc>
          <w:tcPr>
            <w:tcW w:w="1003" w:type="dxa"/>
          </w:tcPr>
          <w:p w14:paraId="0E02B7EC" w14:textId="77777777" w:rsidR="00CB621A" w:rsidRPr="00E111B0" w:rsidRDefault="00CB621A" w:rsidP="00384301">
            <w:pPr>
              <w:pStyle w:val="S-O-P"/>
            </w:pPr>
            <w:r w:rsidRPr="00E111B0">
              <w:t>S</w:t>
            </w:r>
          </w:p>
        </w:tc>
        <w:tc>
          <w:tcPr>
            <w:tcW w:w="961" w:type="dxa"/>
          </w:tcPr>
          <w:p w14:paraId="19569102" w14:textId="77777777" w:rsidR="00CB621A" w:rsidRPr="00E111B0" w:rsidRDefault="00CB621A" w:rsidP="00384301">
            <w:pPr>
              <w:pStyle w:val="S-O-P"/>
            </w:pPr>
            <w:r>
              <w:t>NA</w:t>
            </w:r>
          </w:p>
        </w:tc>
        <w:tc>
          <w:tcPr>
            <w:tcW w:w="897" w:type="dxa"/>
          </w:tcPr>
          <w:p w14:paraId="2905BD04" w14:textId="77777777" w:rsidR="00CB621A" w:rsidRDefault="00CB621A" w:rsidP="00384301">
            <w:pPr>
              <w:pStyle w:val="S-O-P"/>
            </w:pPr>
            <w:r>
              <w:t>NA</w:t>
            </w:r>
          </w:p>
        </w:tc>
      </w:tr>
      <w:tr w:rsidR="00CB621A" w:rsidRPr="00E111B0" w14:paraId="1FAE4E52" w14:textId="77777777" w:rsidTr="00384301">
        <w:tc>
          <w:tcPr>
            <w:tcW w:w="4373" w:type="dxa"/>
          </w:tcPr>
          <w:p w14:paraId="5DFE35A1" w14:textId="77777777" w:rsidR="00CB621A" w:rsidRPr="00E111B0" w:rsidRDefault="00CB621A" w:rsidP="00384301">
            <w:pPr>
              <w:pStyle w:val="FABodyCopy"/>
            </w:pPr>
            <w:r w:rsidRPr="00E111B0">
              <w:t>5.7-liter HEMI</w:t>
            </w:r>
            <w:r w:rsidRPr="00E111B0">
              <w:rPr>
                <w:vertAlign w:val="superscript"/>
              </w:rPr>
              <w:t>®</w:t>
            </w:r>
            <w:r w:rsidRPr="00E111B0">
              <w:t xml:space="preserve"> variable-camshaft timing (VCT) V-8 with Fuel Saver Technology paired to the TorqueFlite eight-speed automatic transmission</w:t>
            </w:r>
          </w:p>
        </w:tc>
        <w:tc>
          <w:tcPr>
            <w:tcW w:w="958" w:type="dxa"/>
          </w:tcPr>
          <w:p w14:paraId="7C5C5865" w14:textId="77777777" w:rsidR="00CB621A" w:rsidRPr="00E111B0" w:rsidRDefault="00CB621A" w:rsidP="00384301">
            <w:pPr>
              <w:pStyle w:val="S-O-P"/>
            </w:pPr>
            <w:r>
              <w:t>NA</w:t>
            </w:r>
          </w:p>
        </w:tc>
        <w:tc>
          <w:tcPr>
            <w:tcW w:w="940" w:type="dxa"/>
          </w:tcPr>
          <w:p w14:paraId="7DB82501" w14:textId="77777777" w:rsidR="00CB621A" w:rsidRPr="00E111B0" w:rsidRDefault="00CB621A" w:rsidP="00384301">
            <w:pPr>
              <w:pStyle w:val="S-O-P"/>
            </w:pPr>
            <w:r>
              <w:t>NA</w:t>
            </w:r>
          </w:p>
        </w:tc>
        <w:tc>
          <w:tcPr>
            <w:tcW w:w="948" w:type="dxa"/>
          </w:tcPr>
          <w:p w14:paraId="1C70A38E" w14:textId="77777777" w:rsidR="00CB621A" w:rsidRPr="00E111B0" w:rsidRDefault="00CB621A" w:rsidP="00384301">
            <w:pPr>
              <w:pStyle w:val="S-O-P"/>
            </w:pPr>
            <w:r w:rsidRPr="00E111B0">
              <w:t>S</w:t>
            </w:r>
          </w:p>
        </w:tc>
        <w:tc>
          <w:tcPr>
            <w:tcW w:w="1003" w:type="dxa"/>
          </w:tcPr>
          <w:p w14:paraId="283F52BB" w14:textId="77777777" w:rsidR="00CB621A" w:rsidRPr="00E111B0" w:rsidRDefault="00CB621A" w:rsidP="00384301">
            <w:pPr>
              <w:pStyle w:val="S-O-P"/>
            </w:pPr>
            <w:r w:rsidRPr="00E111B0">
              <w:t>O</w:t>
            </w:r>
          </w:p>
        </w:tc>
        <w:tc>
          <w:tcPr>
            <w:tcW w:w="961" w:type="dxa"/>
          </w:tcPr>
          <w:p w14:paraId="2055A91A" w14:textId="77777777" w:rsidR="00CB621A" w:rsidRPr="00E111B0" w:rsidRDefault="00CB621A" w:rsidP="00384301">
            <w:pPr>
              <w:pStyle w:val="S-O-P"/>
            </w:pPr>
            <w:r>
              <w:t>NA</w:t>
            </w:r>
          </w:p>
        </w:tc>
        <w:tc>
          <w:tcPr>
            <w:tcW w:w="897" w:type="dxa"/>
          </w:tcPr>
          <w:p w14:paraId="114503C5" w14:textId="77777777" w:rsidR="00CB621A" w:rsidRDefault="00CB621A" w:rsidP="00384301">
            <w:pPr>
              <w:pStyle w:val="S-O-P"/>
            </w:pPr>
            <w:r>
              <w:t>NA</w:t>
            </w:r>
          </w:p>
        </w:tc>
      </w:tr>
      <w:tr w:rsidR="00CB621A" w:rsidRPr="00E111B0" w14:paraId="7E1C1B2C" w14:textId="77777777" w:rsidTr="00384301">
        <w:tc>
          <w:tcPr>
            <w:tcW w:w="4373" w:type="dxa"/>
          </w:tcPr>
          <w:p w14:paraId="7CFF6AA4" w14:textId="77777777" w:rsidR="00CB621A" w:rsidRPr="00E111B0" w:rsidRDefault="00CB621A" w:rsidP="00384301">
            <w:pPr>
              <w:pStyle w:val="FABodyCopy"/>
            </w:pPr>
            <w:r w:rsidRPr="00E111B0">
              <w:t>392-cu.-in. HEMI VCT V-8 with Fuel Saver Technology and TorqueFlite eight-speed automatic transmission</w:t>
            </w:r>
          </w:p>
        </w:tc>
        <w:tc>
          <w:tcPr>
            <w:tcW w:w="958" w:type="dxa"/>
          </w:tcPr>
          <w:p w14:paraId="6DAB0106" w14:textId="77777777" w:rsidR="00CB621A" w:rsidRPr="00E111B0" w:rsidRDefault="00CB621A" w:rsidP="00384301">
            <w:pPr>
              <w:pStyle w:val="S-O-P"/>
            </w:pPr>
            <w:r>
              <w:t>NA</w:t>
            </w:r>
          </w:p>
        </w:tc>
        <w:tc>
          <w:tcPr>
            <w:tcW w:w="940" w:type="dxa"/>
          </w:tcPr>
          <w:p w14:paraId="54532F4D" w14:textId="77777777" w:rsidR="00CB621A" w:rsidRPr="00E111B0" w:rsidRDefault="00CB621A" w:rsidP="00384301">
            <w:pPr>
              <w:pStyle w:val="S-O-P"/>
            </w:pPr>
            <w:r>
              <w:t>NA</w:t>
            </w:r>
          </w:p>
        </w:tc>
        <w:tc>
          <w:tcPr>
            <w:tcW w:w="948" w:type="dxa"/>
          </w:tcPr>
          <w:p w14:paraId="164A7B03" w14:textId="77777777" w:rsidR="00CB621A" w:rsidRPr="00E111B0" w:rsidRDefault="00CB621A" w:rsidP="00384301">
            <w:pPr>
              <w:pStyle w:val="S-O-P"/>
            </w:pPr>
            <w:r>
              <w:t>NA</w:t>
            </w:r>
          </w:p>
        </w:tc>
        <w:tc>
          <w:tcPr>
            <w:tcW w:w="1003" w:type="dxa"/>
          </w:tcPr>
          <w:p w14:paraId="425DD3FE" w14:textId="77777777" w:rsidR="00CB621A" w:rsidRPr="00E111B0" w:rsidRDefault="00CB621A" w:rsidP="00384301">
            <w:pPr>
              <w:pStyle w:val="S-O-P"/>
            </w:pPr>
            <w:r>
              <w:t>NA</w:t>
            </w:r>
          </w:p>
        </w:tc>
        <w:tc>
          <w:tcPr>
            <w:tcW w:w="961" w:type="dxa"/>
          </w:tcPr>
          <w:p w14:paraId="249A9011" w14:textId="77777777" w:rsidR="00CB621A" w:rsidRPr="00E111B0" w:rsidRDefault="00CB621A" w:rsidP="00384301">
            <w:pPr>
              <w:pStyle w:val="S-O-P"/>
            </w:pPr>
            <w:r w:rsidRPr="00E111B0">
              <w:t>S</w:t>
            </w:r>
          </w:p>
        </w:tc>
        <w:tc>
          <w:tcPr>
            <w:tcW w:w="897" w:type="dxa"/>
          </w:tcPr>
          <w:p w14:paraId="58959904" w14:textId="77777777" w:rsidR="00CB621A" w:rsidRPr="00E111B0" w:rsidRDefault="00CB621A" w:rsidP="00384301">
            <w:pPr>
              <w:pStyle w:val="S-O-P"/>
            </w:pPr>
            <w:r>
              <w:t>NA</w:t>
            </w:r>
          </w:p>
        </w:tc>
      </w:tr>
      <w:tr w:rsidR="00CB621A" w:rsidRPr="00E111B0" w14:paraId="0FB08B06" w14:textId="77777777" w:rsidTr="00384301">
        <w:tc>
          <w:tcPr>
            <w:tcW w:w="4373" w:type="dxa"/>
          </w:tcPr>
          <w:p w14:paraId="403BAB5C" w14:textId="3D76AC60" w:rsidR="00CB621A" w:rsidRPr="00E111B0" w:rsidRDefault="00CB621A" w:rsidP="00384301">
            <w:pPr>
              <w:pStyle w:val="FABodyCopy"/>
            </w:pPr>
            <w:r>
              <w:t>Supercharged 6.2-liter HEMI SRT Hellcat V-8 with</w:t>
            </w:r>
            <w:r w:rsidR="00EC3DE2">
              <w:t xml:space="preserve"> </w:t>
            </w:r>
            <w:r>
              <w:t>TorqueFlite eight-speed automatic transmission</w:t>
            </w:r>
          </w:p>
        </w:tc>
        <w:tc>
          <w:tcPr>
            <w:tcW w:w="958" w:type="dxa"/>
          </w:tcPr>
          <w:p w14:paraId="4C29AFE7" w14:textId="77777777" w:rsidR="00CB621A" w:rsidRDefault="00CB621A" w:rsidP="00384301">
            <w:pPr>
              <w:pStyle w:val="S-O-P"/>
            </w:pPr>
            <w:r>
              <w:t>NA</w:t>
            </w:r>
          </w:p>
        </w:tc>
        <w:tc>
          <w:tcPr>
            <w:tcW w:w="940" w:type="dxa"/>
          </w:tcPr>
          <w:p w14:paraId="764E15B2" w14:textId="77777777" w:rsidR="00CB621A" w:rsidRDefault="00CB621A" w:rsidP="00384301">
            <w:pPr>
              <w:pStyle w:val="S-O-P"/>
            </w:pPr>
            <w:r>
              <w:t>NA</w:t>
            </w:r>
          </w:p>
        </w:tc>
        <w:tc>
          <w:tcPr>
            <w:tcW w:w="948" w:type="dxa"/>
          </w:tcPr>
          <w:p w14:paraId="2CA33345" w14:textId="77777777" w:rsidR="00CB621A" w:rsidRDefault="00CB621A" w:rsidP="00384301">
            <w:pPr>
              <w:pStyle w:val="S-O-P"/>
            </w:pPr>
            <w:r>
              <w:t>NA</w:t>
            </w:r>
          </w:p>
        </w:tc>
        <w:tc>
          <w:tcPr>
            <w:tcW w:w="1003" w:type="dxa"/>
          </w:tcPr>
          <w:p w14:paraId="0BF29D3C" w14:textId="77777777" w:rsidR="00CB621A" w:rsidRDefault="00CB621A" w:rsidP="00384301">
            <w:pPr>
              <w:pStyle w:val="S-O-P"/>
            </w:pPr>
            <w:r>
              <w:t>NA</w:t>
            </w:r>
          </w:p>
        </w:tc>
        <w:tc>
          <w:tcPr>
            <w:tcW w:w="961" w:type="dxa"/>
          </w:tcPr>
          <w:p w14:paraId="7586BEFD" w14:textId="77777777" w:rsidR="00CB621A" w:rsidRPr="00E111B0" w:rsidRDefault="00CB621A" w:rsidP="00384301">
            <w:pPr>
              <w:pStyle w:val="S-O-P"/>
            </w:pPr>
            <w:r>
              <w:t>NA</w:t>
            </w:r>
          </w:p>
        </w:tc>
        <w:tc>
          <w:tcPr>
            <w:tcW w:w="897" w:type="dxa"/>
          </w:tcPr>
          <w:p w14:paraId="4D59F8F4" w14:textId="77777777" w:rsidR="00CB621A" w:rsidRPr="00E111B0" w:rsidRDefault="00CB621A" w:rsidP="00384301">
            <w:pPr>
              <w:pStyle w:val="S-O-P"/>
            </w:pPr>
            <w:r>
              <w:t>S</w:t>
            </w:r>
          </w:p>
        </w:tc>
      </w:tr>
    </w:tbl>
    <w:p w14:paraId="02D22B9E" w14:textId="77777777" w:rsidR="00CB621A" w:rsidRDefault="00CB621A" w:rsidP="00CB621A">
      <w:pPr>
        <w:pStyle w:val="Heading3"/>
      </w:pPr>
      <w:r w:rsidRPr="00E111B0">
        <w:t>MECHANICAL FEATURES</w:t>
      </w:r>
    </w:p>
    <w:tbl>
      <w:tblPr>
        <w:tblStyle w:val="FATABLESTYLE"/>
        <w:tblW w:w="5000" w:type="pct"/>
        <w:tblLook w:val="0020" w:firstRow="1" w:lastRow="0" w:firstColumn="0" w:lastColumn="0" w:noHBand="0" w:noVBand="0"/>
      </w:tblPr>
      <w:tblGrid>
        <w:gridCol w:w="4282"/>
        <w:gridCol w:w="972"/>
        <w:gridCol w:w="957"/>
        <w:gridCol w:w="964"/>
        <w:gridCol w:w="1010"/>
        <w:gridCol w:w="974"/>
        <w:gridCol w:w="921"/>
      </w:tblGrid>
      <w:tr w:rsidR="00CB621A" w:rsidRPr="00E111B0" w14:paraId="4D256D3A" w14:textId="77777777" w:rsidTr="00384301">
        <w:trPr>
          <w:tblHeader/>
        </w:trPr>
        <w:tc>
          <w:tcPr>
            <w:tcW w:w="4282" w:type="dxa"/>
          </w:tcPr>
          <w:p w14:paraId="53DFF5FC" w14:textId="77777777" w:rsidR="00CB621A" w:rsidRPr="00E111B0" w:rsidRDefault="00CB621A" w:rsidP="00384301">
            <w:pPr>
              <w:pStyle w:val="TableSubhead"/>
            </w:pPr>
            <w:r w:rsidRPr="00E111B0">
              <w:t>MECHANICAL FEATURES</w:t>
            </w:r>
          </w:p>
        </w:tc>
        <w:tc>
          <w:tcPr>
            <w:tcW w:w="972" w:type="dxa"/>
            <w:vAlign w:val="bottom"/>
          </w:tcPr>
          <w:p w14:paraId="51EC971F" w14:textId="77777777" w:rsidR="00CB621A" w:rsidRPr="00E111B0" w:rsidRDefault="00CB621A" w:rsidP="00384301">
            <w:pPr>
              <w:pStyle w:val="ModelSubhead"/>
            </w:pPr>
            <w:r w:rsidRPr="00E111B0">
              <w:t>SXT</w:t>
            </w:r>
          </w:p>
        </w:tc>
        <w:tc>
          <w:tcPr>
            <w:tcW w:w="957" w:type="dxa"/>
            <w:vAlign w:val="bottom"/>
          </w:tcPr>
          <w:p w14:paraId="7C6E512E" w14:textId="77777777" w:rsidR="00CB621A" w:rsidRPr="00E111B0" w:rsidRDefault="00CB621A" w:rsidP="00384301">
            <w:pPr>
              <w:pStyle w:val="ModelSubhead"/>
            </w:pPr>
            <w:r w:rsidRPr="00E111B0">
              <w:t>GT</w:t>
            </w:r>
          </w:p>
        </w:tc>
        <w:tc>
          <w:tcPr>
            <w:tcW w:w="964" w:type="dxa"/>
            <w:vAlign w:val="bottom"/>
          </w:tcPr>
          <w:p w14:paraId="2F2D5882" w14:textId="77777777" w:rsidR="00CB621A" w:rsidRPr="00E111B0" w:rsidRDefault="00CB621A" w:rsidP="00384301">
            <w:pPr>
              <w:pStyle w:val="ModelSubhead"/>
            </w:pPr>
            <w:r w:rsidRPr="00E111B0">
              <w:t>R/T</w:t>
            </w:r>
          </w:p>
        </w:tc>
        <w:tc>
          <w:tcPr>
            <w:tcW w:w="1010" w:type="dxa"/>
            <w:vAlign w:val="bottom"/>
          </w:tcPr>
          <w:p w14:paraId="79A9445F" w14:textId="77777777" w:rsidR="00CB621A" w:rsidRPr="00E111B0" w:rsidRDefault="00CB621A" w:rsidP="00384301">
            <w:pPr>
              <w:pStyle w:val="ModelSubhead"/>
            </w:pPr>
            <w:r w:rsidRPr="00E111B0">
              <w:t>Citadel</w:t>
            </w:r>
          </w:p>
        </w:tc>
        <w:tc>
          <w:tcPr>
            <w:tcW w:w="974" w:type="dxa"/>
            <w:vAlign w:val="bottom"/>
          </w:tcPr>
          <w:p w14:paraId="6DB0E5D9" w14:textId="77777777" w:rsidR="00CB621A" w:rsidRPr="00E111B0" w:rsidRDefault="00CB621A" w:rsidP="00384301">
            <w:pPr>
              <w:pStyle w:val="ModelSubhead"/>
            </w:pPr>
            <w:r w:rsidRPr="00E111B0">
              <w:t>SRT 392</w:t>
            </w:r>
          </w:p>
        </w:tc>
        <w:tc>
          <w:tcPr>
            <w:tcW w:w="921" w:type="dxa"/>
          </w:tcPr>
          <w:p w14:paraId="366EA10E" w14:textId="77777777" w:rsidR="00CB621A" w:rsidRPr="00E111B0" w:rsidRDefault="00CB621A" w:rsidP="00384301">
            <w:pPr>
              <w:pStyle w:val="ModelSubhead"/>
            </w:pPr>
            <w:r>
              <w:t>SRT Hellcat</w:t>
            </w:r>
          </w:p>
        </w:tc>
      </w:tr>
      <w:tr w:rsidR="00CB621A" w:rsidRPr="00E111B0" w14:paraId="3BA71FF5" w14:textId="77777777" w:rsidTr="00384301">
        <w:tc>
          <w:tcPr>
            <w:tcW w:w="4282" w:type="dxa"/>
          </w:tcPr>
          <w:p w14:paraId="2FDC2D6D" w14:textId="77777777" w:rsidR="00CB621A" w:rsidRPr="00E111B0" w:rsidRDefault="00CB621A" w:rsidP="00384301">
            <w:pPr>
              <w:pStyle w:val="FABodyCopy"/>
            </w:pPr>
            <w:r w:rsidRPr="00E111B0">
              <w:t>Brakes</w:t>
            </w:r>
          </w:p>
        </w:tc>
        <w:tc>
          <w:tcPr>
            <w:tcW w:w="972" w:type="dxa"/>
          </w:tcPr>
          <w:p w14:paraId="2CC782E5" w14:textId="77777777" w:rsidR="00CB621A" w:rsidRPr="00E111B0" w:rsidRDefault="00CB621A" w:rsidP="00384301">
            <w:pPr>
              <w:pStyle w:val="S-O-P"/>
            </w:pPr>
          </w:p>
        </w:tc>
        <w:tc>
          <w:tcPr>
            <w:tcW w:w="957" w:type="dxa"/>
          </w:tcPr>
          <w:p w14:paraId="7CF54BED" w14:textId="77777777" w:rsidR="00CB621A" w:rsidRPr="00E111B0" w:rsidRDefault="00CB621A" w:rsidP="00384301">
            <w:pPr>
              <w:pStyle w:val="S-O-P"/>
            </w:pPr>
          </w:p>
        </w:tc>
        <w:tc>
          <w:tcPr>
            <w:tcW w:w="964" w:type="dxa"/>
          </w:tcPr>
          <w:p w14:paraId="696EC0E6" w14:textId="77777777" w:rsidR="00CB621A" w:rsidRPr="00E111B0" w:rsidRDefault="00CB621A" w:rsidP="00384301">
            <w:pPr>
              <w:pStyle w:val="S-O-P"/>
            </w:pPr>
          </w:p>
        </w:tc>
        <w:tc>
          <w:tcPr>
            <w:tcW w:w="1010" w:type="dxa"/>
          </w:tcPr>
          <w:p w14:paraId="58EB36DB" w14:textId="77777777" w:rsidR="00CB621A" w:rsidRPr="00E111B0" w:rsidRDefault="00CB621A" w:rsidP="00384301">
            <w:pPr>
              <w:pStyle w:val="S-O-P"/>
            </w:pPr>
          </w:p>
        </w:tc>
        <w:tc>
          <w:tcPr>
            <w:tcW w:w="974" w:type="dxa"/>
          </w:tcPr>
          <w:p w14:paraId="52A460B3" w14:textId="77777777" w:rsidR="00CB621A" w:rsidRPr="00E111B0" w:rsidRDefault="00CB621A" w:rsidP="00384301">
            <w:pPr>
              <w:pStyle w:val="S-O-P"/>
            </w:pPr>
          </w:p>
        </w:tc>
        <w:tc>
          <w:tcPr>
            <w:tcW w:w="921" w:type="dxa"/>
          </w:tcPr>
          <w:p w14:paraId="071E9783" w14:textId="77777777" w:rsidR="00CB621A" w:rsidRPr="00E111B0" w:rsidRDefault="00CB621A" w:rsidP="00384301">
            <w:pPr>
              <w:pStyle w:val="S-O-P"/>
            </w:pPr>
          </w:p>
        </w:tc>
      </w:tr>
      <w:tr w:rsidR="00CB621A" w:rsidRPr="00E111B0" w14:paraId="51A258A8" w14:textId="77777777" w:rsidTr="00384301">
        <w:tc>
          <w:tcPr>
            <w:tcW w:w="4282" w:type="dxa"/>
          </w:tcPr>
          <w:p w14:paraId="1581C9A8" w14:textId="77777777" w:rsidR="00CB621A" w:rsidRPr="00E111B0" w:rsidRDefault="00CB621A" w:rsidP="00384301">
            <w:pPr>
              <w:pStyle w:val="FABodyIndent1"/>
            </w:pPr>
            <w:r w:rsidRPr="00E111B0">
              <w:t>Antilock four-wheel disc heavy-duty</w:t>
            </w:r>
          </w:p>
        </w:tc>
        <w:tc>
          <w:tcPr>
            <w:tcW w:w="972" w:type="dxa"/>
          </w:tcPr>
          <w:p w14:paraId="2F21E8BB" w14:textId="77777777" w:rsidR="00CB621A" w:rsidRPr="00E111B0" w:rsidRDefault="00CB621A" w:rsidP="00384301">
            <w:pPr>
              <w:pStyle w:val="S-O-P"/>
            </w:pPr>
            <w:r w:rsidRPr="00E111B0">
              <w:t>S</w:t>
            </w:r>
          </w:p>
        </w:tc>
        <w:tc>
          <w:tcPr>
            <w:tcW w:w="957" w:type="dxa"/>
          </w:tcPr>
          <w:p w14:paraId="42EA1856" w14:textId="77777777" w:rsidR="00CB621A" w:rsidRPr="00E111B0" w:rsidRDefault="00CB621A" w:rsidP="00384301">
            <w:pPr>
              <w:pStyle w:val="S-O-P"/>
            </w:pPr>
            <w:r w:rsidRPr="00E111B0">
              <w:t>S</w:t>
            </w:r>
          </w:p>
        </w:tc>
        <w:tc>
          <w:tcPr>
            <w:tcW w:w="964" w:type="dxa"/>
          </w:tcPr>
          <w:p w14:paraId="29B4833F" w14:textId="77777777" w:rsidR="00CB621A" w:rsidRPr="00E111B0" w:rsidRDefault="00CB621A" w:rsidP="00384301">
            <w:pPr>
              <w:pStyle w:val="S-O-P"/>
            </w:pPr>
            <w:r w:rsidRPr="00E111B0">
              <w:t>S</w:t>
            </w:r>
          </w:p>
        </w:tc>
        <w:tc>
          <w:tcPr>
            <w:tcW w:w="1010" w:type="dxa"/>
          </w:tcPr>
          <w:p w14:paraId="0D1BBFDD" w14:textId="77777777" w:rsidR="00CB621A" w:rsidRPr="00E111B0" w:rsidRDefault="00CB621A" w:rsidP="00384301">
            <w:pPr>
              <w:pStyle w:val="S-O-P"/>
            </w:pPr>
            <w:r w:rsidRPr="00E111B0">
              <w:t>S</w:t>
            </w:r>
          </w:p>
        </w:tc>
        <w:tc>
          <w:tcPr>
            <w:tcW w:w="974" w:type="dxa"/>
          </w:tcPr>
          <w:p w14:paraId="7C9C28B2" w14:textId="77777777" w:rsidR="00CB621A" w:rsidRPr="00E111B0" w:rsidRDefault="00CB621A" w:rsidP="00384301">
            <w:pPr>
              <w:pStyle w:val="S-O-P"/>
            </w:pPr>
            <w:r>
              <w:t>NA</w:t>
            </w:r>
          </w:p>
        </w:tc>
        <w:tc>
          <w:tcPr>
            <w:tcW w:w="921" w:type="dxa"/>
          </w:tcPr>
          <w:p w14:paraId="0DD22356" w14:textId="77777777" w:rsidR="00CB621A" w:rsidRDefault="00CB621A" w:rsidP="00384301">
            <w:pPr>
              <w:pStyle w:val="S-O-P"/>
            </w:pPr>
            <w:r>
              <w:t>NA</w:t>
            </w:r>
          </w:p>
        </w:tc>
      </w:tr>
      <w:tr w:rsidR="00CB621A" w:rsidRPr="00E111B0" w14:paraId="68A6D37F" w14:textId="77777777" w:rsidTr="00384301">
        <w:tc>
          <w:tcPr>
            <w:tcW w:w="4282" w:type="dxa"/>
          </w:tcPr>
          <w:p w14:paraId="5C300AA2" w14:textId="32FB6C32" w:rsidR="00CB621A" w:rsidRPr="00E111B0" w:rsidRDefault="00CB621A" w:rsidP="00384301">
            <w:pPr>
              <w:pStyle w:val="FABodyIndent1"/>
            </w:pPr>
            <w:r w:rsidRPr="00E111B0">
              <w:t xml:space="preserve">Antilock four-wheel disc performance </w:t>
            </w:r>
            <w:r w:rsidR="00EC3DE2">
              <w:t>—</w:t>
            </w:r>
            <w:r w:rsidRPr="00E111B0">
              <w:t xml:space="preserve"> Red Brembo brake calipers with SRT logo (</w:t>
            </w:r>
            <w:r>
              <w:t xml:space="preserve">included </w:t>
            </w:r>
            <w:r w:rsidRPr="00E111B0">
              <w:t>with Tow N Go Package)</w:t>
            </w:r>
          </w:p>
        </w:tc>
        <w:tc>
          <w:tcPr>
            <w:tcW w:w="972" w:type="dxa"/>
          </w:tcPr>
          <w:p w14:paraId="3A14CE61" w14:textId="77777777" w:rsidR="00CB621A" w:rsidRPr="00E111B0" w:rsidRDefault="00CB621A" w:rsidP="00384301">
            <w:pPr>
              <w:pStyle w:val="S-O-P"/>
            </w:pPr>
            <w:r>
              <w:t>NA</w:t>
            </w:r>
          </w:p>
        </w:tc>
        <w:tc>
          <w:tcPr>
            <w:tcW w:w="957" w:type="dxa"/>
          </w:tcPr>
          <w:p w14:paraId="4B3E3DCC" w14:textId="77777777" w:rsidR="00CB621A" w:rsidRPr="00E111B0" w:rsidRDefault="00CB621A" w:rsidP="00384301">
            <w:pPr>
              <w:pStyle w:val="S-O-P"/>
            </w:pPr>
            <w:r>
              <w:t>NA</w:t>
            </w:r>
          </w:p>
        </w:tc>
        <w:tc>
          <w:tcPr>
            <w:tcW w:w="964" w:type="dxa"/>
          </w:tcPr>
          <w:p w14:paraId="2DD59DCB" w14:textId="77777777" w:rsidR="00CB621A" w:rsidRPr="00E111B0" w:rsidRDefault="00CB621A" w:rsidP="00384301">
            <w:pPr>
              <w:pStyle w:val="S-O-P"/>
            </w:pPr>
            <w:r>
              <w:t>P</w:t>
            </w:r>
          </w:p>
        </w:tc>
        <w:tc>
          <w:tcPr>
            <w:tcW w:w="1010" w:type="dxa"/>
          </w:tcPr>
          <w:p w14:paraId="771330B0" w14:textId="77777777" w:rsidR="00CB621A" w:rsidRPr="00E111B0" w:rsidRDefault="00CB621A" w:rsidP="00384301">
            <w:pPr>
              <w:pStyle w:val="S-O-P"/>
            </w:pPr>
            <w:r>
              <w:t>NA</w:t>
            </w:r>
          </w:p>
        </w:tc>
        <w:tc>
          <w:tcPr>
            <w:tcW w:w="974" w:type="dxa"/>
          </w:tcPr>
          <w:p w14:paraId="363FB5C4" w14:textId="77777777" w:rsidR="00CB621A" w:rsidRPr="00E111B0" w:rsidRDefault="00CB621A" w:rsidP="00384301">
            <w:pPr>
              <w:pStyle w:val="S-O-P"/>
            </w:pPr>
            <w:r w:rsidRPr="00E111B0">
              <w:t>S</w:t>
            </w:r>
          </w:p>
        </w:tc>
        <w:tc>
          <w:tcPr>
            <w:tcW w:w="921" w:type="dxa"/>
          </w:tcPr>
          <w:p w14:paraId="452CF459" w14:textId="77777777" w:rsidR="00CB621A" w:rsidRPr="00E111B0" w:rsidRDefault="00CB621A" w:rsidP="00384301">
            <w:pPr>
              <w:pStyle w:val="S-O-P"/>
            </w:pPr>
            <w:r>
              <w:t>NA</w:t>
            </w:r>
          </w:p>
        </w:tc>
      </w:tr>
      <w:tr w:rsidR="00CB621A" w:rsidRPr="00E111B0" w14:paraId="44A41749" w14:textId="77777777" w:rsidTr="00384301">
        <w:tc>
          <w:tcPr>
            <w:tcW w:w="4282" w:type="dxa"/>
          </w:tcPr>
          <w:p w14:paraId="630C8ED1" w14:textId="2F03EECA" w:rsidR="00CB621A" w:rsidRPr="00E111B0" w:rsidRDefault="00CB621A" w:rsidP="00384301">
            <w:pPr>
              <w:pStyle w:val="FABodyIndent1"/>
            </w:pPr>
            <w:r w:rsidRPr="00E111B0">
              <w:t xml:space="preserve">Antilock four-wheel disc performance </w:t>
            </w:r>
            <w:r w:rsidR="00EC3DE2">
              <w:t>—</w:t>
            </w:r>
            <w:r w:rsidRPr="00E111B0">
              <w:t xml:space="preserve"> Red Brembo brake calipers with SRT logo (two-piece front rotors)</w:t>
            </w:r>
          </w:p>
        </w:tc>
        <w:tc>
          <w:tcPr>
            <w:tcW w:w="972" w:type="dxa"/>
          </w:tcPr>
          <w:p w14:paraId="73CFE667" w14:textId="77777777" w:rsidR="00CB621A" w:rsidRPr="00E111B0" w:rsidRDefault="00CB621A" w:rsidP="00384301">
            <w:pPr>
              <w:pStyle w:val="S-O-P"/>
            </w:pPr>
            <w:r>
              <w:t>NA</w:t>
            </w:r>
          </w:p>
        </w:tc>
        <w:tc>
          <w:tcPr>
            <w:tcW w:w="957" w:type="dxa"/>
          </w:tcPr>
          <w:p w14:paraId="09C6EEA3" w14:textId="77777777" w:rsidR="00CB621A" w:rsidRPr="00E111B0" w:rsidRDefault="00CB621A" w:rsidP="00384301">
            <w:pPr>
              <w:pStyle w:val="S-O-P"/>
            </w:pPr>
            <w:r>
              <w:t>NA</w:t>
            </w:r>
          </w:p>
        </w:tc>
        <w:tc>
          <w:tcPr>
            <w:tcW w:w="964" w:type="dxa"/>
          </w:tcPr>
          <w:p w14:paraId="2FBDA860" w14:textId="77777777" w:rsidR="00CB621A" w:rsidRPr="00E111B0" w:rsidRDefault="00CB621A" w:rsidP="00384301">
            <w:pPr>
              <w:pStyle w:val="S-O-P"/>
            </w:pPr>
            <w:r>
              <w:t>NA</w:t>
            </w:r>
          </w:p>
        </w:tc>
        <w:tc>
          <w:tcPr>
            <w:tcW w:w="1010" w:type="dxa"/>
          </w:tcPr>
          <w:p w14:paraId="19F13774" w14:textId="77777777" w:rsidR="00CB621A" w:rsidRPr="00E111B0" w:rsidRDefault="00CB621A" w:rsidP="00384301">
            <w:pPr>
              <w:pStyle w:val="S-O-P"/>
            </w:pPr>
            <w:r>
              <w:t>NA</w:t>
            </w:r>
          </w:p>
        </w:tc>
        <w:tc>
          <w:tcPr>
            <w:tcW w:w="974" w:type="dxa"/>
          </w:tcPr>
          <w:p w14:paraId="55E9290B" w14:textId="77777777" w:rsidR="00CB621A" w:rsidRPr="00E111B0" w:rsidRDefault="00CB621A" w:rsidP="00384301">
            <w:pPr>
              <w:pStyle w:val="S-O-P"/>
            </w:pPr>
            <w:r w:rsidRPr="00E111B0">
              <w:t>O</w:t>
            </w:r>
          </w:p>
        </w:tc>
        <w:tc>
          <w:tcPr>
            <w:tcW w:w="921" w:type="dxa"/>
          </w:tcPr>
          <w:p w14:paraId="6CD864E8" w14:textId="77777777" w:rsidR="00CB621A" w:rsidRPr="00E111B0" w:rsidRDefault="00CB621A" w:rsidP="00384301">
            <w:pPr>
              <w:pStyle w:val="S-O-P"/>
            </w:pPr>
            <w:r>
              <w:t>S</w:t>
            </w:r>
          </w:p>
        </w:tc>
      </w:tr>
      <w:tr w:rsidR="00CB621A" w:rsidRPr="00E111B0" w14:paraId="5A441A91" w14:textId="77777777" w:rsidTr="00384301">
        <w:tc>
          <w:tcPr>
            <w:tcW w:w="4282" w:type="dxa"/>
          </w:tcPr>
          <w:p w14:paraId="661E20DC" w14:textId="77777777" w:rsidR="00CB621A" w:rsidRPr="00E111B0" w:rsidRDefault="00CB621A" w:rsidP="00384301">
            <w:pPr>
              <w:pStyle w:val="FABodyCopy"/>
            </w:pPr>
            <w:r w:rsidRPr="00E111B0">
              <w:t>Drivetrain</w:t>
            </w:r>
          </w:p>
        </w:tc>
        <w:tc>
          <w:tcPr>
            <w:tcW w:w="972" w:type="dxa"/>
          </w:tcPr>
          <w:p w14:paraId="2CDF93DB" w14:textId="77777777" w:rsidR="00CB621A" w:rsidRPr="00E111B0" w:rsidRDefault="00CB621A" w:rsidP="00384301">
            <w:pPr>
              <w:pStyle w:val="S-O-P"/>
            </w:pPr>
          </w:p>
        </w:tc>
        <w:tc>
          <w:tcPr>
            <w:tcW w:w="957" w:type="dxa"/>
          </w:tcPr>
          <w:p w14:paraId="1837FCAC" w14:textId="77777777" w:rsidR="00CB621A" w:rsidRPr="00E111B0" w:rsidRDefault="00CB621A" w:rsidP="00384301">
            <w:pPr>
              <w:pStyle w:val="S-O-P"/>
            </w:pPr>
          </w:p>
        </w:tc>
        <w:tc>
          <w:tcPr>
            <w:tcW w:w="964" w:type="dxa"/>
          </w:tcPr>
          <w:p w14:paraId="36E50A3B" w14:textId="77777777" w:rsidR="00CB621A" w:rsidRPr="00E111B0" w:rsidRDefault="00CB621A" w:rsidP="00384301">
            <w:pPr>
              <w:pStyle w:val="S-O-P"/>
            </w:pPr>
          </w:p>
        </w:tc>
        <w:tc>
          <w:tcPr>
            <w:tcW w:w="1010" w:type="dxa"/>
          </w:tcPr>
          <w:p w14:paraId="0BC658AC" w14:textId="77777777" w:rsidR="00CB621A" w:rsidRPr="00E111B0" w:rsidRDefault="00CB621A" w:rsidP="00384301">
            <w:pPr>
              <w:pStyle w:val="S-O-P"/>
            </w:pPr>
          </w:p>
        </w:tc>
        <w:tc>
          <w:tcPr>
            <w:tcW w:w="974" w:type="dxa"/>
          </w:tcPr>
          <w:p w14:paraId="53446CCA" w14:textId="77777777" w:rsidR="00CB621A" w:rsidRPr="00E111B0" w:rsidRDefault="00CB621A" w:rsidP="00384301">
            <w:pPr>
              <w:pStyle w:val="S-O-P"/>
            </w:pPr>
          </w:p>
        </w:tc>
        <w:tc>
          <w:tcPr>
            <w:tcW w:w="921" w:type="dxa"/>
          </w:tcPr>
          <w:p w14:paraId="030E64F7" w14:textId="77777777" w:rsidR="00CB621A" w:rsidRPr="00E111B0" w:rsidRDefault="00CB621A" w:rsidP="00384301">
            <w:pPr>
              <w:pStyle w:val="S-O-P"/>
            </w:pPr>
          </w:p>
        </w:tc>
      </w:tr>
      <w:tr w:rsidR="00CB621A" w:rsidRPr="00E111B0" w14:paraId="7BE04302" w14:textId="77777777" w:rsidTr="00384301">
        <w:tc>
          <w:tcPr>
            <w:tcW w:w="4282" w:type="dxa"/>
          </w:tcPr>
          <w:p w14:paraId="01BC076C" w14:textId="77777777" w:rsidR="00CB621A" w:rsidRPr="00D36116" w:rsidRDefault="00CB621A" w:rsidP="00384301">
            <w:pPr>
              <w:pStyle w:val="FABodyIndent1"/>
            </w:pPr>
            <w:r w:rsidRPr="00D36116">
              <w:t>Rear-wheel drive (RWD)</w:t>
            </w:r>
          </w:p>
        </w:tc>
        <w:tc>
          <w:tcPr>
            <w:tcW w:w="972" w:type="dxa"/>
          </w:tcPr>
          <w:p w14:paraId="25755D14" w14:textId="77777777" w:rsidR="00CB621A" w:rsidRPr="00E111B0" w:rsidRDefault="00CB621A" w:rsidP="00384301">
            <w:pPr>
              <w:pStyle w:val="S-O-P"/>
            </w:pPr>
            <w:r w:rsidRPr="00E111B0">
              <w:t>S</w:t>
            </w:r>
          </w:p>
        </w:tc>
        <w:tc>
          <w:tcPr>
            <w:tcW w:w="957" w:type="dxa"/>
          </w:tcPr>
          <w:p w14:paraId="22808D81" w14:textId="77777777" w:rsidR="00CB621A" w:rsidRPr="00E111B0" w:rsidRDefault="00CB621A" w:rsidP="00384301">
            <w:pPr>
              <w:pStyle w:val="S-O-P"/>
            </w:pPr>
            <w:r w:rsidRPr="00E111B0">
              <w:t>S</w:t>
            </w:r>
          </w:p>
        </w:tc>
        <w:tc>
          <w:tcPr>
            <w:tcW w:w="964" w:type="dxa"/>
          </w:tcPr>
          <w:p w14:paraId="38C1520C" w14:textId="77777777" w:rsidR="00CB621A" w:rsidRPr="00E111B0" w:rsidRDefault="00CB621A" w:rsidP="00384301">
            <w:pPr>
              <w:pStyle w:val="S-O-P"/>
            </w:pPr>
            <w:r w:rsidRPr="00E111B0">
              <w:t>S</w:t>
            </w:r>
          </w:p>
        </w:tc>
        <w:tc>
          <w:tcPr>
            <w:tcW w:w="1010" w:type="dxa"/>
          </w:tcPr>
          <w:p w14:paraId="6B757B6F" w14:textId="77777777" w:rsidR="00CB621A" w:rsidRPr="00E111B0" w:rsidRDefault="00CB621A" w:rsidP="00384301">
            <w:pPr>
              <w:pStyle w:val="S-O-P"/>
            </w:pPr>
            <w:r w:rsidRPr="00E111B0">
              <w:t>S</w:t>
            </w:r>
          </w:p>
        </w:tc>
        <w:tc>
          <w:tcPr>
            <w:tcW w:w="974" w:type="dxa"/>
          </w:tcPr>
          <w:p w14:paraId="150D52CE" w14:textId="77777777" w:rsidR="00CB621A" w:rsidRPr="00E111B0" w:rsidRDefault="00CB621A" w:rsidP="00384301">
            <w:pPr>
              <w:pStyle w:val="S-O-P"/>
            </w:pPr>
            <w:r>
              <w:t>NA</w:t>
            </w:r>
          </w:p>
        </w:tc>
        <w:tc>
          <w:tcPr>
            <w:tcW w:w="921" w:type="dxa"/>
          </w:tcPr>
          <w:p w14:paraId="3B2E5784" w14:textId="77777777" w:rsidR="00CB621A" w:rsidRDefault="00CB621A" w:rsidP="00384301">
            <w:pPr>
              <w:pStyle w:val="S-O-P"/>
            </w:pPr>
            <w:r>
              <w:t>NA</w:t>
            </w:r>
          </w:p>
        </w:tc>
      </w:tr>
      <w:tr w:rsidR="00CB621A" w:rsidRPr="00E111B0" w14:paraId="22228978" w14:textId="77777777" w:rsidTr="00384301">
        <w:tc>
          <w:tcPr>
            <w:tcW w:w="4282" w:type="dxa"/>
          </w:tcPr>
          <w:p w14:paraId="65779EAF" w14:textId="77777777" w:rsidR="00CB621A" w:rsidRPr="00D36116" w:rsidRDefault="00CB621A" w:rsidP="00384301">
            <w:pPr>
              <w:pStyle w:val="FABodyIndent1"/>
            </w:pPr>
            <w:r w:rsidRPr="00D36116">
              <w:t>All-wheel drive (AWD)</w:t>
            </w:r>
          </w:p>
        </w:tc>
        <w:tc>
          <w:tcPr>
            <w:tcW w:w="972" w:type="dxa"/>
          </w:tcPr>
          <w:p w14:paraId="390F7C43" w14:textId="77777777" w:rsidR="00CB621A" w:rsidRPr="00E111B0" w:rsidRDefault="00CB621A" w:rsidP="00384301">
            <w:pPr>
              <w:pStyle w:val="S-O-P"/>
            </w:pPr>
            <w:r w:rsidRPr="00E111B0">
              <w:t>O</w:t>
            </w:r>
          </w:p>
        </w:tc>
        <w:tc>
          <w:tcPr>
            <w:tcW w:w="957" w:type="dxa"/>
          </w:tcPr>
          <w:p w14:paraId="221EE444" w14:textId="77777777" w:rsidR="00CB621A" w:rsidRPr="00E111B0" w:rsidRDefault="00CB621A" w:rsidP="00384301">
            <w:pPr>
              <w:pStyle w:val="S-O-P"/>
            </w:pPr>
            <w:r w:rsidRPr="00E111B0">
              <w:t>O</w:t>
            </w:r>
          </w:p>
        </w:tc>
        <w:tc>
          <w:tcPr>
            <w:tcW w:w="964" w:type="dxa"/>
          </w:tcPr>
          <w:p w14:paraId="1627DAF3" w14:textId="77777777" w:rsidR="00CB621A" w:rsidRPr="00E111B0" w:rsidRDefault="00CB621A" w:rsidP="00384301">
            <w:pPr>
              <w:pStyle w:val="S-O-P"/>
            </w:pPr>
            <w:r w:rsidRPr="00E111B0">
              <w:t>O</w:t>
            </w:r>
          </w:p>
        </w:tc>
        <w:tc>
          <w:tcPr>
            <w:tcW w:w="1010" w:type="dxa"/>
          </w:tcPr>
          <w:p w14:paraId="12075261" w14:textId="77777777" w:rsidR="00CB621A" w:rsidRPr="00E111B0" w:rsidRDefault="00CB621A" w:rsidP="00384301">
            <w:pPr>
              <w:pStyle w:val="S-O-P"/>
            </w:pPr>
            <w:r w:rsidRPr="00E111B0">
              <w:t>O</w:t>
            </w:r>
          </w:p>
        </w:tc>
        <w:tc>
          <w:tcPr>
            <w:tcW w:w="974" w:type="dxa"/>
          </w:tcPr>
          <w:p w14:paraId="3DF00C42" w14:textId="77777777" w:rsidR="00CB621A" w:rsidRPr="00E111B0" w:rsidRDefault="00CB621A" w:rsidP="00384301">
            <w:pPr>
              <w:pStyle w:val="S-O-P"/>
            </w:pPr>
            <w:r w:rsidRPr="00E111B0">
              <w:t>S</w:t>
            </w:r>
          </w:p>
        </w:tc>
        <w:tc>
          <w:tcPr>
            <w:tcW w:w="921" w:type="dxa"/>
          </w:tcPr>
          <w:p w14:paraId="3D132295" w14:textId="77777777" w:rsidR="00CB621A" w:rsidRPr="00E111B0" w:rsidRDefault="00CB621A" w:rsidP="00384301">
            <w:pPr>
              <w:pStyle w:val="S-O-P"/>
            </w:pPr>
            <w:r>
              <w:t>S</w:t>
            </w:r>
          </w:p>
        </w:tc>
      </w:tr>
      <w:tr w:rsidR="00CB621A" w:rsidRPr="00E111B0" w14:paraId="4041CBA1" w14:textId="77777777" w:rsidTr="00384301">
        <w:tc>
          <w:tcPr>
            <w:tcW w:w="4282" w:type="dxa"/>
          </w:tcPr>
          <w:p w14:paraId="2200842E" w14:textId="77777777" w:rsidR="00CB621A" w:rsidRPr="00E111B0" w:rsidRDefault="00CB621A" w:rsidP="00384301">
            <w:pPr>
              <w:pStyle w:val="FABodyCopy"/>
            </w:pPr>
            <w:r w:rsidRPr="00E111B0">
              <w:lastRenderedPageBreak/>
              <w:t xml:space="preserve">Exhaust System </w:t>
            </w:r>
          </w:p>
        </w:tc>
        <w:tc>
          <w:tcPr>
            <w:tcW w:w="972" w:type="dxa"/>
          </w:tcPr>
          <w:p w14:paraId="08DBAC69" w14:textId="77777777" w:rsidR="00CB621A" w:rsidRPr="00E111B0" w:rsidRDefault="00CB621A" w:rsidP="00384301">
            <w:pPr>
              <w:pStyle w:val="S-O-P"/>
            </w:pPr>
          </w:p>
        </w:tc>
        <w:tc>
          <w:tcPr>
            <w:tcW w:w="957" w:type="dxa"/>
          </w:tcPr>
          <w:p w14:paraId="6E71E77F" w14:textId="77777777" w:rsidR="00CB621A" w:rsidRPr="00E111B0" w:rsidRDefault="00CB621A" w:rsidP="00384301">
            <w:pPr>
              <w:pStyle w:val="S-O-P"/>
            </w:pPr>
          </w:p>
        </w:tc>
        <w:tc>
          <w:tcPr>
            <w:tcW w:w="964" w:type="dxa"/>
          </w:tcPr>
          <w:p w14:paraId="22CAEB8C" w14:textId="77777777" w:rsidR="00CB621A" w:rsidRPr="00E111B0" w:rsidRDefault="00CB621A" w:rsidP="00384301">
            <w:pPr>
              <w:pStyle w:val="S-O-P"/>
            </w:pPr>
          </w:p>
        </w:tc>
        <w:tc>
          <w:tcPr>
            <w:tcW w:w="1010" w:type="dxa"/>
          </w:tcPr>
          <w:p w14:paraId="5DBB2FCD" w14:textId="77777777" w:rsidR="00CB621A" w:rsidRPr="00E111B0" w:rsidRDefault="00CB621A" w:rsidP="00384301">
            <w:pPr>
              <w:pStyle w:val="S-O-P"/>
            </w:pPr>
          </w:p>
        </w:tc>
        <w:tc>
          <w:tcPr>
            <w:tcW w:w="974" w:type="dxa"/>
          </w:tcPr>
          <w:p w14:paraId="7125B26C" w14:textId="77777777" w:rsidR="00CB621A" w:rsidRPr="00E111B0" w:rsidRDefault="00CB621A" w:rsidP="00384301">
            <w:pPr>
              <w:pStyle w:val="S-O-P"/>
            </w:pPr>
          </w:p>
        </w:tc>
        <w:tc>
          <w:tcPr>
            <w:tcW w:w="921" w:type="dxa"/>
          </w:tcPr>
          <w:p w14:paraId="4E3AC91A" w14:textId="77777777" w:rsidR="00CB621A" w:rsidRPr="00E111B0" w:rsidRDefault="00CB621A" w:rsidP="00384301">
            <w:pPr>
              <w:pStyle w:val="S-O-P"/>
            </w:pPr>
          </w:p>
        </w:tc>
      </w:tr>
      <w:tr w:rsidR="00CB621A" w:rsidRPr="00E111B0" w14:paraId="4D83C577" w14:textId="77777777" w:rsidTr="00384301">
        <w:tc>
          <w:tcPr>
            <w:tcW w:w="4282" w:type="dxa"/>
          </w:tcPr>
          <w:p w14:paraId="372DA985" w14:textId="77777777" w:rsidR="00CB621A" w:rsidRPr="00E111B0" w:rsidRDefault="00CB621A" w:rsidP="00384301">
            <w:pPr>
              <w:pStyle w:val="FABodyIndent1"/>
            </w:pPr>
            <w:r w:rsidRPr="00E111B0">
              <w:t>Single rear exhaust on right side with bright tip</w:t>
            </w:r>
            <w:r>
              <w:t xml:space="preserve"> </w:t>
            </w:r>
            <w:r w:rsidRPr="00E111B0">
              <w:t>(included with 3.6-liter V-6 engine)</w:t>
            </w:r>
          </w:p>
        </w:tc>
        <w:tc>
          <w:tcPr>
            <w:tcW w:w="972" w:type="dxa"/>
          </w:tcPr>
          <w:p w14:paraId="6DCD1879" w14:textId="77777777" w:rsidR="00CB621A" w:rsidRPr="00E111B0" w:rsidDel="00526972" w:rsidRDefault="00CB621A" w:rsidP="00384301">
            <w:pPr>
              <w:pStyle w:val="S-O-P"/>
            </w:pPr>
            <w:r w:rsidRPr="00E111B0">
              <w:t>S</w:t>
            </w:r>
          </w:p>
        </w:tc>
        <w:tc>
          <w:tcPr>
            <w:tcW w:w="957" w:type="dxa"/>
          </w:tcPr>
          <w:p w14:paraId="7030CCE5" w14:textId="77777777" w:rsidR="00CB621A" w:rsidRPr="00E111B0" w:rsidRDefault="00CB621A" w:rsidP="00384301">
            <w:pPr>
              <w:pStyle w:val="S-O-P"/>
            </w:pPr>
            <w:r>
              <w:t>NA</w:t>
            </w:r>
          </w:p>
        </w:tc>
        <w:tc>
          <w:tcPr>
            <w:tcW w:w="964" w:type="dxa"/>
          </w:tcPr>
          <w:p w14:paraId="1B315F9C" w14:textId="77777777" w:rsidR="00CB621A" w:rsidRPr="00E111B0" w:rsidRDefault="00CB621A" w:rsidP="00384301">
            <w:pPr>
              <w:pStyle w:val="S-O-P"/>
            </w:pPr>
            <w:r>
              <w:t>NA</w:t>
            </w:r>
          </w:p>
        </w:tc>
        <w:tc>
          <w:tcPr>
            <w:tcW w:w="1010" w:type="dxa"/>
          </w:tcPr>
          <w:p w14:paraId="502DA53C" w14:textId="77777777" w:rsidR="00CB621A" w:rsidRPr="00E111B0" w:rsidRDefault="00CB621A" w:rsidP="00384301">
            <w:pPr>
              <w:pStyle w:val="S-O-P"/>
            </w:pPr>
            <w:r>
              <w:t>NA</w:t>
            </w:r>
          </w:p>
        </w:tc>
        <w:tc>
          <w:tcPr>
            <w:tcW w:w="974" w:type="dxa"/>
          </w:tcPr>
          <w:p w14:paraId="0228C62B" w14:textId="77777777" w:rsidR="00CB621A" w:rsidRPr="00E111B0" w:rsidRDefault="00CB621A" w:rsidP="00384301">
            <w:pPr>
              <w:pStyle w:val="S-O-P"/>
            </w:pPr>
            <w:r>
              <w:t>NA</w:t>
            </w:r>
          </w:p>
        </w:tc>
        <w:tc>
          <w:tcPr>
            <w:tcW w:w="921" w:type="dxa"/>
          </w:tcPr>
          <w:p w14:paraId="71470B27" w14:textId="77777777" w:rsidR="00CB621A" w:rsidRDefault="00CB621A" w:rsidP="00384301">
            <w:pPr>
              <w:pStyle w:val="S-O-P"/>
            </w:pPr>
            <w:r>
              <w:t>NA</w:t>
            </w:r>
          </w:p>
        </w:tc>
      </w:tr>
      <w:tr w:rsidR="00CB621A" w:rsidRPr="00E111B0" w14:paraId="5CD5E1CE" w14:textId="77777777" w:rsidTr="00384301">
        <w:tc>
          <w:tcPr>
            <w:tcW w:w="4282" w:type="dxa"/>
          </w:tcPr>
          <w:p w14:paraId="533B3F2B" w14:textId="77777777" w:rsidR="00CB621A" w:rsidRPr="00662BCE" w:rsidRDefault="00CB621A" w:rsidP="00384301">
            <w:pPr>
              <w:pStyle w:val="FABodyIndent1"/>
            </w:pPr>
            <w:r w:rsidRPr="00662BCE">
              <w:t>Dual rear exhaust with bright tips (included with Blacktop Package)</w:t>
            </w:r>
          </w:p>
        </w:tc>
        <w:tc>
          <w:tcPr>
            <w:tcW w:w="972" w:type="dxa"/>
          </w:tcPr>
          <w:p w14:paraId="22F345C4" w14:textId="77777777" w:rsidR="00CB621A" w:rsidRPr="00E111B0" w:rsidRDefault="00CB621A" w:rsidP="00384301">
            <w:pPr>
              <w:pStyle w:val="S-O-P"/>
            </w:pPr>
            <w:r>
              <w:t>NA</w:t>
            </w:r>
          </w:p>
        </w:tc>
        <w:tc>
          <w:tcPr>
            <w:tcW w:w="957" w:type="dxa"/>
          </w:tcPr>
          <w:p w14:paraId="69C82E51" w14:textId="77777777" w:rsidR="00CB621A" w:rsidRPr="00E111B0" w:rsidRDefault="00CB621A" w:rsidP="00384301">
            <w:pPr>
              <w:pStyle w:val="S-O-P"/>
            </w:pPr>
            <w:r w:rsidRPr="00E111B0">
              <w:t>S</w:t>
            </w:r>
          </w:p>
        </w:tc>
        <w:tc>
          <w:tcPr>
            <w:tcW w:w="964" w:type="dxa"/>
          </w:tcPr>
          <w:p w14:paraId="3FA5C985" w14:textId="77777777" w:rsidR="00CB621A" w:rsidRPr="00E111B0" w:rsidRDefault="00CB621A" w:rsidP="00384301">
            <w:pPr>
              <w:pStyle w:val="S-O-P"/>
            </w:pPr>
            <w:r w:rsidRPr="00E111B0">
              <w:t>S</w:t>
            </w:r>
          </w:p>
        </w:tc>
        <w:tc>
          <w:tcPr>
            <w:tcW w:w="1010" w:type="dxa"/>
          </w:tcPr>
          <w:p w14:paraId="5630C2F7" w14:textId="77777777" w:rsidR="00CB621A" w:rsidRPr="00E111B0" w:rsidRDefault="00CB621A" w:rsidP="00384301">
            <w:pPr>
              <w:pStyle w:val="S-O-P"/>
            </w:pPr>
            <w:r w:rsidRPr="00E111B0">
              <w:t>S</w:t>
            </w:r>
          </w:p>
        </w:tc>
        <w:tc>
          <w:tcPr>
            <w:tcW w:w="974" w:type="dxa"/>
          </w:tcPr>
          <w:p w14:paraId="27B45ACB" w14:textId="77777777" w:rsidR="00CB621A" w:rsidRPr="00E111B0" w:rsidRDefault="00CB621A" w:rsidP="00384301">
            <w:pPr>
              <w:pStyle w:val="S-O-P"/>
            </w:pPr>
            <w:r w:rsidRPr="00E111B0">
              <w:t>S</w:t>
            </w:r>
          </w:p>
        </w:tc>
        <w:tc>
          <w:tcPr>
            <w:tcW w:w="921" w:type="dxa"/>
          </w:tcPr>
          <w:p w14:paraId="4D0BE826" w14:textId="77777777" w:rsidR="00CB621A" w:rsidRPr="00E111B0" w:rsidRDefault="00CB621A" w:rsidP="00384301">
            <w:pPr>
              <w:pStyle w:val="S-O-P"/>
            </w:pPr>
            <w:r>
              <w:t>S</w:t>
            </w:r>
          </w:p>
        </w:tc>
      </w:tr>
      <w:tr w:rsidR="00CB621A" w:rsidRPr="00E111B0" w14:paraId="470ABEFC" w14:textId="77777777" w:rsidTr="00384301">
        <w:tc>
          <w:tcPr>
            <w:tcW w:w="4282" w:type="dxa"/>
          </w:tcPr>
          <w:p w14:paraId="14447A2C" w14:textId="77777777" w:rsidR="00CB621A" w:rsidRPr="00662BCE" w:rsidRDefault="00CB621A" w:rsidP="00384301">
            <w:pPr>
              <w:pStyle w:val="FABodyIndent1"/>
            </w:pPr>
            <w:r w:rsidRPr="00662BCE">
              <w:t>Dual rear exhaust with Eclipse Black Tint tips (included with SRT Black Package)</w:t>
            </w:r>
          </w:p>
        </w:tc>
        <w:tc>
          <w:tcPr>
            <w:tcW w:w="972" w:type="dxa"/>
          </w:tcPr>
          <w:p w14:paraId="220FB7C3" w14:textId="77777777" w:rsidR="00CB621A" w:rsidRPr="00E111B0" w:rsidRDefault="00CB621A" w:rsidP="00384301">
            <w:pPr>
              <w:pStyle w:val="S-O-P"/>
            </w:pPr>
            <w:r>
              <w:t>NA</w:t>
            </w:r>
          </w:p>
        </w:tc>
        <w:tc>
          <w:tcPr>
            <w:tcW w:w="957" w:type="dxa"/>
          </w:tcPr>
          <w:p w14:paraId="50097C25" w14:textId="77777777" w:rsidR="00CB621A" w:rsidRPr="00E111B0" w:rsidRDefault="00CB621A" w:rsidP="00384301">
            <w:pPr>
              <w:pStyle w:val="S-O-P"/>
            </w:pPr>
            <w:r>
              <w:t>NA</w:t>
            </w:r>
          </w:p>
        </w:tc>
        <w:tc>
          <w:tcPr>
            <w:tcW w:w="964" w:type="dxa"/>
          </w:tcPr>
          <w:p w14:paraId="16EC7C26" w14:textId="77777777" w:rsidR="00CB621A" w:rsidRPr="00E111B0" w:rsidRDefault="00CB621A" w:rsidP="00384301">
            <w:pPr>
              <w:pStyle w:val="S-O-P"/>
            </w:pPr>
            <w:r>
              <w:t>NA</w:t>
            </w:r>
          </w:p>
        </w:tc>
        <w:tc>
          <w:tcPr>
            <w:tcW w:w="1010" w:type="dxa"/>
          </w:tcPr>
          <w:p w14:paraId="09637614" w14:textId="77777777" w:rsidR="00CB621A" w:rsidRPr="00E111B0" w:rsidRDefault="00CB621A" w:rsidP="00384301">
            <w:pPr>
              <w:pStyle w:val="S-O-P"/>
            </w:pPr>
            <w:r>
              <w:t>NA</w:t>
            </w:r>
          </w:p>
        </w:tc>
        <w:tc>
          <w:tcPr>
            <w:tcW w:w="974" w:type="dxa"/>
          </w:tcPr>
          <w:p w14:paraId="47B5A08D" w14:textId="77777777" w:rsidR="00CB621A" w:rsidRPr="00E111B0" w:rsidRDefault="00CB621A" w:rsidP="00384301">
            <w:pPr>
              <w:pStyle w:val="S-O-P"/>
            </w:pPr>
            <w:r w:rsidRPr="00E111B0">
              <w:t>P</w:t>
            </w:r>
          </w:p>
        </w:tc>
        <w:tc>
          <w:tcPr>
            <w:tcW w:w="921" w:type="dxa"/>
          </w:tcPr>
          <w:p w14:paraId="1DDD1F69" w14:textId="77777777" w:rsidR="00CB621A" w:rsidRPr="00E111B0" w:rsidRDefault="00CB621A" w:rsidP="00384301">
            <w:pPr>
              <w:pStyle w:val="S-O-P"/>
            </w:pPr>
            <w:r>
              <w:t>P</w:t>
            </w:r>
          </w:p>
        </w:tc>
      </w:tr>
      <w:tr w:rsidR="00CB621A" w:rsidRPr="00E111B0" w14:paraId="23878537" w14:textId="77777777" w:rsidTr="00384301">
        <w:tc>
          <w:tcPr>
            <w:tcW w:w="4282" w:type="dxa"/>
          </w:tcPr>
          <w:p w14:paraId="024D9A19" w14:textId="77777777" w:rsidR="00CB621A" w:rsidRPr="00E111B0" w:rsidRDefault="00CB621A" w:rsidP="00384301">
            <w:pPr>
              <w:pStyle w:val="FABodyCopy"/>
            </w:pPr>
            <w:r w:rsidRPr="00E111B0">
              <w:t>Fuel door — push-push</w:t>
            </w:r>
          </w:p>
        </w:tc>
        <w:tc>
          <w:tcPr>
            <w:tcW w:w="972" w:type="dxa"/>
          </w:tcPr>
          <w:p w14:paraId="761D6EAC" w14:textId="77777777" w:rsidR="00CB621A" w:rsidRPr="00E111B0" w:rsidRDefault="00CB621A" w:rsidP="00384301">
            <w:pPr>
              <w:pStyle w:val="S-O-P"/>
            </w:pPr>
            <w:r w:rsidRPr="00E111B0">
              <w:t>S</w:t>
            </w:r>
          </w:p>
        </w:tc>
        <w:tc>
          <w:tcPr>
            <w:tcW w:w="957" w:type="dxa"/>
          </w:tcPr>
          <w:p w14:paraId="622BA22A" w14:textId="77777777" w:rsidR="00CB621A" w:rsidRPr="00E111B0" w:rsidRDefault="00CB621A" w:rsidP="00384301">
            <w:pPr>
              <w:pStyle w:val="S-O-P"/>
            </w:pPr>
            <w:r w:rsidRPr="00E111B0">
              <w:t>S</w:t>
            </w:r>
          </w:p>
        </w:tc>
        <w:tc>
          <w:tcPr>
            <w:tcW w:w="964" w:type="dxa"/>
          </w:tcPr>
          <w:p w14:paraId="3EF90265" w14:textId="77777777" w:rsidR="00CB621A" w:rsidRPr="00E111B0" w:rsidRDefault="00CB621A" w:rsidP="00384301">
            <w:pPr>
              <w:pStyle w:val="S-O-P"/>
            </w:pPr>
            <w:r w:rsidRPr="00E111B0">
              <w:t>S</w:t>
            </w:r>
          </w:p>
        </w:tc>
        <w:tc>
          <w:tcPr>
            <w:tcW w:w="1010" w:type="dxa"/>
          </w:tcPr>
          <w:p w14:paraId="71DDAE10" w14:textId="77777777" w:rsidR="00CB621A" w:rsidRPr="00E111B0" w:rsidRDefault="00CB621A" w:rsidP="00384301">
            <w:pPr>
              <w:pStyle w:val="S-O-P"/>
            </w:pPr>
            <w:r w:rsidRPr="00E111B0">
              <w:t>S</w:t>
            </w:r>
          </w:p>
        </w:tc>
        <w:tc>
          <w:tcPr>
            <w:tcW w:w="974" w:type="dxa"/>
          </w:tcPr>
          <w:p w14:paraId="606B7FB1" w14:textId="77777777" w:rsidR="00CB621A" w:rsidRPr="00E111B0" w:rsidRDefault="00CB621A" w:rsidP="00384301">
            <w:pPr>
              <w:pStyle w:val="S-O-P"/>
            </w:pPr>
            <w:r w:rsidRPr="00E111B0">
              <w:t>S</w:t>
            </w:r>
          </w:p>
        </w:tc>
        <w:tc>
          <w:tcPr>
            <w:tcW w:w="921" w:type="dxa"/>
          </w:tcPr>
          <w:p w14:paraId="170E8817" w14:textId="77777777" w:rsidR="00CB621A" w:rsidRPr="00E111B0" w:rsidRDefault="00CB621A" w:rsidP="00384301">
            <w:pPr>
              <w:pStyle w:val="S-O-P"/>
            </w:pPr>
            <w:r>
              <w:t>S</w:t>
            </w:r>
          </w:p>
        </w:tc>
      </w:tr>
      <w:tr w:rsidR="00CB621A" w:rsidRPr="00E111B0" w14:paraId="4E4874A1" w14:textId="77777777" w:rsidTr="00384301">
        <w:tc>
          <w:tcPr>
            <w:tcW w:w="4282" w:type="dxa"/>
          </w:tcPr>
          <w:p w14:paraId="210E64ED" w14:textId="77777777" w:rsidR="00CB621A" w:rsidRPr="00E111B0" w:rsidRDefault="00CB621A" w:rsidP="00384301">
            <w:pPr>
              <w:pStyle w:val="FABodyCopy"/>
            </w:pPr>
            <w:r w:rsidRPr="00E111B0">
              <w:t xml:space="preserve">Fuel tank — 24.6-gallon </w:t>
            </w:r>
          </w:p>
        </w:tc>
        <w:tc>
          <w:tcPr>
            <w:tcW w:w="972" w:type="dxa"/>
          </w:tcPr>
          <w:p w14:paraId="404298B0" w14:textId="77777777" w:rsidR="00CB621A" w:rsidRPr="00E111B0" w:rsidRDefault="00CB621A" w:rsidP="00384301">
            <w:pPr>
              <w:pStyle w:val="S-O-P"/>
            </w:pPr>
            <w:r w:rsidRPr="00E111B0">
              <w:t>S</w:t>
            </w:r>
          </w:p>
        </w:tc>
        <w:tc>
          <w:tcPr>
            <w:tcW w:w="957" w:type="dxa"/>
          </w:tcPr>
          <w:p w14:paraId="55E86171" w14:textId="77777777" w:rsidR="00CB621A" w:rsidRPr="00E111B0" w:rsidRDefault="00CB621A" w:rsidP="00384301">
            <w:pPr>
              <w:pStyle w:val="S-O-P"/>
            </w:pPr>
            <w:r w:rsidRPr="00E111B0">
              <w:t>S</w:t>
            </w:r>
          </w:p>
        </w:tc>
        <w:tc>
          <w:tcPr>
            <w:tcW w:w="964" w:type="dxa"/>
          </w:tcPr>
          <w:p w14:paraId="4EEF0D28" w14:textId="77777777" w:rsidR="00CB621A" w:rsidRPr="00E111B0" w:rsidRDefault="00CB621A" w:rsidP="00384301">
            <w:pPr>
              <w:pStyle w:val="S-O-P"/>
            </w:pPr>
            <w:r w:rsidRPr="00E111B0">
              <w:t>S</w:t>
            </w:r>
          </w:p>
        </w:tc>
        <w:tc>
          <w:tcPr>
            <w:tcW w:w="1010" w:type="dxa"/>
          </w:tcPr>
          <w:p w14:paraId="43D8A0F5" w14:textId="77777777" w:rsidR="00CB621A" w:rsidRPr="00E111B0" w:rsidRDefault="00CB621A" w:rsidP="00384301">
            <w:pPr>
              <w:pStyle w:val="S-O-P"/>
            </w:pPr>
            <w:r w:rsidRPr="00E111B0">
              <w:t>S</w:t>
            </w:r>
          </w:p>
        </w:tc>
        <w:tc>
          <w:tcPr>
            <w:tcW w:w="974" w:type="dxa"/>
          </w:tcPr>
          <w:p w14:paraId="68A3A048" w14:textId="77777777" w:rsidR="00CB621A" w:rsidRPr="00E111B0" w:rsidRDefault="00CB621A" w:rsidP="00384301">
            <w:pPr>
              <w:pStyle w:val="S-O-P"/>
            </w:pPr>
            <w:r w:rsidRPr="00E111B0">
              <w:t>S</w:t>
            </w:r>
          </w:p>
        </w:tc>
        <w:tc>
          <w:tcPr>
            <w:tcW w:w="921" w:type="dxa"/>
          </w:tcPr>
          <w:p w14:paraId="6848DCB8" w14:textId="77777777" w:rsidR="00CB621A" w:rsidRPr="00E111B0" w:rsidRDefault="00CB621A" w:rsidP="00384301">
            <w:pPr>
              <w:pStyle w:val="S-O-P"/>
            </w:pPr>
            <w:r>
              <w:t>S</w:t>
            </w:r>
          </w:p>
        </w:tc>
      </w:tr>
      <w:tr w:rsidR="00CB621A" w:rsidRPr="00E111B0" w14:paraId="437D2CA5" w14:textId="77777777" w:rsidTr="00384301">
        <w:tc>
          <w:tcPr>
            <w:tcW w:w="4282" w:type="dxa"/>
          </w:tcPr>
          <w:p w14:paraId="4CAF3302" w14:textId="77777777" w:rsidR="00CB621A" w:rsidRPr="00E111B0" w:rsidRDefault="00CB621A" w:rsidP="00384301">
            <w:pPr>
              <w:pStyle w:val="FABodyCopy"/>
            </w:pPr>
            <w:r w:rsidRPr="00E111B0">
              <w:t xml:space="preserve">Steering </w:t>
            </w:r>
          </w:p>
        </w:tc>
        <w:tc>
          <w:tcPr>
            <w:tcW w:w="972" w:type="dxa"/>
          </w:tcPr>
          <w:p w14:paraId="7844AA7E" w14:textId="77777777" w:rsidR="00CB621A" w:rsidRPr="00E111B0" w:rsidRDefault="00CB621A" w:rsidP="00384301">
            <w:pPr>
              <w:pStyle w:val="S-O-P"/>
            </w:pPr>
          </w:p>
        </w:tc>
        <w:tc>
          <w:tcPr>
            <w:tcW w:w="957" w:type="dxa"/>
          </w:tcPr>
          <w:p w14:paraId="7D4D8AA6" w14:textId="77777777" w:rsidR="00CB621A" w:rsidRPr="00E111B0" w:rsidRDefault="00CB621A" w:rsidP="00384301">
            <w:pPr>
              <w:pStyle w:val="S-O-P"/>
            </w:pPr>
          </w:p>
        </w:tc>
        <w:tc>
          <w:tcPr>
            <w:tcW w:w="964" w:type="dxa"/>
          </w:tcPr>
          <w:p w14:paraId="22CCEB48" w14:textId="77777777" w:rsidR="00CB621A" w:rsidRPr="00E111B0" w:rsidRDefault="00CB621A" w:rsidP="00384301">
            <w:pPr>
              <w:pStyle w:val="S-O-P"/>
            </w:pPr>
          </w:p>
        </w:tc>
        <w:tc>
          <w:tcPr>
            <w:tcW w:w="1010" w:type="dxa"/>
          </w:tcPr>
          <w:p w14:paraId="2A6AEF11" w14:textId="77777777" w:rsidR="00CB621A" w:rsidRPr="00E111B0" w:rsidRDefault="00CB621A" w:rsidP="00384301">
            <w:pPr>
              <w:pStyle w:val="S-O-P"/>
            </w:pPr>
          </w:p>
        </w:tc>
        <w:tc>
          <w:tcPr>
            <w:tcW w:w="974" w:type="dxa"/>
          </w:tcPr>
          <w:p w14:paraId="636224B5" w14:textId="77777777" w:rsidR="00CB621A" w:rsidRPr="00E111B0" w:rsidRDefault="00CB621A" w:rsidP="00384301">
            <w:pPr>
              <w:pStyle w:val="S-O-P"/>
            </w:pPr>
          </w:p>
        </w:tc>
        <w:tc>
          <w:tcPr>
            <w:tcW w:w="921" w:type="dxa"/>
          </w:tcPr>
          <w:p w14:paraId="4727232C" w14:textId="77777777" w:rsidR="00CB621A" w:rsidRPr="00E111B0" w:rsidRDefault="00CB621A" w:rsidP="00384301">
            <w:pPr>
              <w:pStyle w:val="S-O-P"/>
            </w:pPr>
          </w:p>
        </w:tc>
      </w:tr>
      <w:tr w:rsidR="00CB621A" w:rsidRPr="00E111B0" w14:paraId="13104C48" w14:textId="77777777" w:rsidTr="00384301">
        <w:tc>
          <w:tcPr>
            <w:tcW w:w="4282" w:type="dxa"/>
          </w:tcPr>
          <w:p w14:paraId="342691BB" w14:textId="77777777" w:rsidR="00CB621A" w:rsidRPr="00662BCE" w:rsidRDefault="00CB621A" w:rsidP="00384301">
            <w:pPr>
              <w:pStyle w:val="FABodyIndent1"/>
            </w:pPr>
            <w:r w:rsidRPr="00662BCE">
              <w:t xml:space="preserve">Electric power </w:t>
            </w:r>
          </w:p>
        </w:tc>
        <w:tc>
          <w:tcPr>
            <w:tcW w:w="972" w:type="dxa"/>
          </w:tcPr>
          <w:p w14:paraId="46B179F7" w14:textId="77777777" w:rsidR="00CB621A" w:rsidRPr="00E111B0" w:rsidRDefault="00CB621A" w:rsidP="00384301">
            <w:pPr>
              <w:pStyle w:val="S-O-P"/>
            </w:pPr>
            <w:r w:rsidRPr="00E111B0">
              <w:t>S</w:t>
            </w:r>
          </w:p>
        </w:tc>
        <w:tc>
          <w:tcPr>
            <w:tcW w:w="957" w:type="dxa"/>
          </w:tcPr>
          <w:p w14:paraId="21A0DA11" w14:textId="77777777" w:rsidR="00CB621A" w:rsidRPr="00E111B0" w:rsidRDefault="00CB621A" w:rsidP="00384301">
            <w:pPr>
              <w:pStyle w:val="S-O-P"/>
            </w:pPr>
            <w:r w:rsidRPr="00E111B0">
              <w:t>S</w:t>
            </w:r>
          </w:p>
        </w:tc>
        <w:tc>
          <w:tcPr>
            <w:tcW w:w="964" w:type="dxa"/>
          </w:tcPr>
          <w:p w14:paraId="32DA6FC8" w14:textId="77777777" w:rsidR="00CB621A" w:rsidRPr="00E111B0" w:rsidRDefault="00CB621A" w:rsidP="00384301">
            <w:pPr>
              <w:pStyle w:val="S-O-P"/>
            </w:pPr>
            <w:r w:rsidRPr="00E111B0">
              <w:t>S</w:t>
            </w:r>
          </w:p>
        </w:tc>
        <w:tc>
          <w:tcPr>
            <w:tcW w:w="1010" w:type="dxa"/>
          </w:tcPr>
          <w:p w14:paraId="00FF0894" w14:textId="77777777" w:rsidR="00CB621A" w:rsidRPr="00E111B0" w:rsidRDefault="00CB621A" w:rsidP="00384301">
            <w:pPr>
              <w:pStyle w:val="S-O-P"/>
            </w:pPr>
            <w:r w:rsidRPr="00E111B0">
              <w:t>S</w:t>
            </w:r>
          </w:p>
        </w:tc>
        <w:tc>
          <w:tcPr>
            <w:tcW w:w="974" w:type="dxa"/>
          </w:tcPr>
          <w:p w14:paraId="52F8BCBA" w14:textId="77777777" w:rsidR="00CB621A" w:rsidRPr="00E111B0" w:rsidRDefault="00CB621A" w:rsidP="00384301">
            <w:pPr>
              <w:pStyle w:val="S-O-P"/>
            </w:pPr>
            <w:r w:rsidRPr="00E111B0">
              <w:t>S</w:t>
            </w:r>
          </w:p>
        </w:tc>
        <w:tc>
          <w:tcPr>
            <w:tcW w:w="921" w:type="dxa"/>
          </w:tcPr>
          <w:p w14:paraId="2B6D16CC" w14:textId="77777777" w:rsidR="00CB621A" w:rsidRPr="00E111B0" w:rsidRDefault="00CB621A" w:rsidP="00384301">
            <w:pPr>
              <w:pStyle w:val="S-O-P"/>
            </w:pPr>
            <w:r>
              <w:t>S</w:t>
            </w:r>
          </w:p>
        </w:tc>
      </w:tr>
      <w:tr w:rsidR="00CB621A" w:rsidRPr="00E111B0" w14:paraId="1FF03938" w14:textId="77777777" w:rsidTr="00384301">
        <w:tc>
          <w:tcPr>
            <w:tcW w:w="4282" w:type="dxa"/>
          </w:tcPr>
          <w:p w14:paraId="734B1429" w14:textId="77777777" w:rsidR="00CB621A" w:rsidRPr="00662BCE" w:rsidRDefault="00CB621A" w:rsidP="00384301">
            <w:pPr>
              <w:pStyle w:val="FABodyIndent1"/>
            </w:pPr>
            <w:r w:rsidRPr="00662BCE">
              <w:t xml:space="preserve">Performance tuned </w:t>
            </w:r>
          </w:p>
        </w:tc>
        <w:tc>
          <w:tcPr>
            <w:tcW w:w="972" w:type="dxa"/>
          </w:tcPr>
          <w:p w14:paraId="225156F7" w14:textId="77777777" w:rsidR="00CB621A" w:rsidRPr="00E111B0" w:rsidRDefault="00CB621A" w:rsidP="00384301">
            <w:pPr>
              <w:pStyle w:val="S-O-P"/>
            </w:pPr>
            <w:r>
              <w:t>NA</w:t>
            </w:r>
          </w:p>
        </w:tc>
        <w:tc>
          <w:tcPr>
            <w:tcW w:w="957" w:type="dxa"/>
          </w:tcPr>
          <w:p w14:paraId="25821521" w14:textId="77777777" w:rsidR="00CB621A" w:rsidRPr="00E111B0" w:rsidRDefault="00CB621A" w:rsidP="00384301">
            <w:pPr>
              <w:pStyle w:val="S-O-P"/>
            </w:pPr>
            <w:r>
              <w:t>NA</w:t>
            </w:r>
          </w:p>
        </w:tc>
        <w:tc>
          <w:tcPr>
            <w:tcW w:w="964" w:type="dxa"/>
          </w:tcPr>
          <w:p w14:paraId="0A714CD6" w14:textId="77777777" w:rsidR="00CB621A" w:rsidRPr="00E111B0" w:rsidRDefault="00CB621A" w:rsidP="00384301">
            <w:pPr>
              <w:pStyle w:val="S-O-P"/>
            </w:pPr>
            <w:r w:rsidRPr="00E111B0">
              <w:t>S</w:t>
            </w:r>
          </w:p>
        </w:tc>
        <w:tc>
          <w:tcPr>
            <w:tcW w:w="1010" w:type="dxa"/>
          </w:tcPr>
          <w:p w14:paraId="379D69E9" w14:textId="77777777" w:rsidR="00CB621A" w:rsidRPr="00E111B0" w:rsidRDefault="00CB621A" w:rsidP="00384301">
            <w:pPr>
              <w:pStyle w:val="S-O-P"/>
            </w:pPr>
            <w:r>
              <w:t>NA</w:t>
            </w:r>
          </w:p>
        </w:tc>
        <w:tc>
          <w:tcPr>
            <w:tcW w:w="974" w:type="dxa"/>
          </w:tcPr>
          <w:p w14:paraId="2CF4E404" w14:textId="77777777" w:rsidR="00CB621A" w:rsidRPr="00E111B0" w:rsidRDefault="00CB621A" w:rsidP="00384301">
            <w:pPr>
              <w:pStyle w:val="S-O-P"/>
            </w:pPr>
            <w:r>
              <w:t>NA</w:t>
            </w:r>
          </w:p>
        </w:tc>
        <w:tc>
          <w:tcPr>
            <w:tcW w:w="921" w:type="dxa"/>
          </w:tcPr>
          <w:p w14:paraId="49DC3529" w14:textId="77777777" w:rsidR="00CB621A" w:rsidRDefault="00CB621A" w:rsidP="00384301">
            <w:pPr>
              <w:pStyle w:val="S-O-P"/>
            </w:pPr>
            <w:r>
              <w:t>NA</w:t>
            </w:r>
          </w:p>
        </w:tc>
      </w:tr>
      <w:tr w:rsidR="00CB621A" w:rsidRPr="00E111B0" w14:paraId="5EB3613F" w14:textId="77777777" w:rsidTr="00384301">
        <w:tc>
          <w:tcPr>
            <w:tcW w:w="4282" w:type="dxa"/>
          </w:tcPr>
          <w:p w14:paraId="5DCFCC38" w14:textId="77777777" w:rsidR="00CB621A" w:rsidRPr="00662BCE" w:rsidRDefault="00CB621A" w:rsidP="00384301">
            <w:pPr>
              <w:pStyle w:val="FABodyIndent1"/>
            </w:pPr>
            <w:r w:rsidRPr="00662BCE">
              <w:t>SRT performance tuned (included with Tow N Go Package)</w:t>
            </w:r>
          </w:p>
        </w:tc>
        <w:tc>
          <w:tcPr>
            <w:tcW w:w="972" w:type="dxa"/>
          </w:tcPr>
          <w:p w14:paraId="07DA6700" w14:textId="77777777" w:rsidR="00CB621A" w:rsidRPr="00E111B0" w:rsidRDefault="00CB621A" w:rsidP="00384301">
            <w:pPr>
              <w:pStyle w:val="S-O-P"/>
            </w:pPr>
            <w:r>
              <w:t>NA</w:t>
            </w:r>
          </w:p>
        </w:tc>
        <w:tc>
          <w:tcPr>
            <w:tcW w:w="957" w:type="dxa"/>
          </w:tcPr>
          <w:p w14:paraId="60AE18A1" w14:textId="77777777" w:rsidR="00CB621A" w:rsidRPr="00E111B0" w:rsidRDefault="00CB621A" w:rsidP="00384301">
            <w:pPr>
              <w:pStyle w:val="S-O-P"/>
            </w:pPr>
            <w:r>
              <w:t>NA</w:t>
            </w:r>
          </w:p>
        </w:tc>
        <w:tc>
          <w:tcPr>
            <w:tcW w:w="964" w:type="dxa"/>
          </w:tcPr>
          <w:p w14:paraId="11F3CA15" w14:textId="77777777" w:rsidR="00CB621A" w:rsidRPr="00E111B0" w:rsidRDefault="00CB621A" w:rsidP="00384301">
            <w:pPr>
              <w:pStyle w:val="S-O-P"/>
            </w:pPr>
            <w:r w:rsidRPr="00E111B0">
              <w:t>P</w:t>
            </w:r>
          </w:p>
        </w:tc>
        <w:tc>
          <w:tcPr>
            <w:tcW w:w="1010" w:type="dxa"/>
          </w:tcPr>
          <w:p w14:paraId="509C4931" w14:textId="77777777" w:rsidR="00CB621A" w:rsidRPr="00E111B0" w:rsidRDefault="00CB621A" w:rsidP="00384301">
            <w:pPr>
              <w:pStyle w:val="S-O-P"/>
            </w:pPr>
            <w:r>
              <w:t>NA</w:t>
            </w:r>
          </w:p>
        </w:tc>
        <w:tc>
          <w:tcPr>
            <w:tcW w:w="974" w:type="dxa"/>
          </w:tcPr>
          <w:p w14:paraId="16B0B42C" w14:textId="77777777" w:rsidR="00CB621A" w:rsidRPr="00E111B0" w:rsidRDefault="00CB621A" w:rsidP="00384301">
            <w:pPr>
              <w:pStyle w:val="S-O-P"/>
            </w:pPr>
            <w:r w:rsidRPr="00E111B0">
              <w:t>S</w:t>
            </w:r>
          </w:p>
        </w:tc>
        <w:tc>
          <w:tcPr>
            <w:tcW w:w="921" w:type="dxa"/>
          </w:tcPr>
          <w:p w14:paraId="13FCA785" w14:textId="77777777" w:rsidR="00CB621A" w:rsidRPr="00E111B0" w:rsidRDefault="00CB621A" w:rsidP="00384301">
            <w:pPr>
              <w:pStyle w:val="S-O-P"/>
            </w:pPr>
            <w:r>
              <w:t>S</w:t>
            </w:r>
          </w:p>
        </w:tc>
      </w:tr>
      <w:tr w:rsidR="00CB621A" w:rsidRPr="00E111B0" w14:paraId="0EDE3E6C" w14:textId="77777777" w:rsidTr="00384301">
        <w:tc>
          <w:tcPr>
            <w:tcW w:w="4282" w:type="dxa"/>
          </w:tcPr>
          <w:p w14:paraId="22A6961D" w14:textId="77777777" w:rsidR="00CB621A" w:rsidRPr="00E111B0" w:rsidRDefault="00CB621A" w:rsidP="00384301">
            <w:pPr>
              <w:pStyle w:val="FABodyIndent1"/>
            </w:pPr>
            <w:r w:rsidRPr="00E111B0">
              <w:t>Tilt/telescoping steering column (manual)</w:t>
            </w:r>
          </w:p>
        </w:tc>
        <w:tc>
          <w:tcPr>
            <w:tcW w:w="972" w:type="dxa"/>
          </w:tcPr>
          <w:p w14:paraId="6BD9A369" w14:textId="77777777" w:rsidR="00CB621A" w:rsidRPr="00E111B0" w:rsidRDefault="00CB621A" w:rsidP="00384301">
            <w:pPr>
              <w:pStyle w:val="S-O-P"/>
            </w:pPr>
            <w:r w:rsidRPr="00E111B0">
              <w:t>S</w:t>
            </w:r>
          </w:p>
        </w:tc>
        <w:tc>
          <w:tcPr>
            <w:tcW w:w="957" w:type="dxa"/>
          </w:tcPr>
          <w:p w14:paraId="175EDAEC" w14:textId="77777777" w:rsidR="00CB621A" w:rsidRPr="00E111B0" w:rsidRDefault="00CB621A" w:rsidP="00384301">
            <w:pPr>
              <w:pStyle w:val="S-O-P"/>
            </w:pPr>
            <w:r w:rsidRPr="00E111B0">
              <w:t>S</w:t>
            </w:r>
          </w:p>
        </w:tc>
        <w:tc>
          <w:tcPr>
            <w:tcW w:w="964" w:type="dxa"/>
          </w:tcPr>
          <w:p w14:paraId="2D01593E" w14:textId="77777777" w:rsidR="00CB621A" w:rsidRPr="00E111B0" w:rsidRDefault="00CB621A" w:rsidP="00384301">
            <w:pPr>
              <w:pStyle w:val="S-O-P"/>
            </w:pPr>
            <w:r w:rsidRPr="00E111B0">
              <w:t>S</w:t>
            </w:r>
          </w:p>
        </w:tc>
        <w:tc>
          <w:tcPr>
            <w:tcW w:w="1010" w:type="dxa"/>
          </w:tcPr>
          <w:p w14:paraId="27C95A45" w14:textId="77777777" w:rsidR="00CB621A" w:rsidRPr="00E111B0" w:rsidRDefault="00CB621A" w:rsidP="00384301">
            <w:pPr>
              <w:pStyle w:val="S-O-P"/>
            </w:pPr>
            <w:r>
              <w:t>NA</w:t>
            </w:r>
          </w:p>
        </w:tc>
        <w:tc>
          <w:tcPr>
            <w:tcW w:w="974" w:type="dxa"/>
          </w:tcPr>
          <w:p w14:paraId="7298CC20" w14:textId="77777777" w:rsidR="00CB621A" w:rsidRPr="00E111B0" w:rsidRDefault="00CB621A" w:rsidP="00384301">
            <w:pPr>
              <w:pStyle w:val="S-O-P"/>
            </w:pPr>
            <w:r>
              <w:t>NA</w:t>
            </w:r>
          </w:p>
        </w:tc>
        <w:tc>
          <w:tcPr>
            <w:tcW w:w="921" w:type="dxa"/>
          </w:tcPr>
          <w:p w14:paraId="6ADBD744" w14:textId="77777777" w:rsidR="00CB621A" w:rsidRDefault="00CB621A" w:rsidP="00384301">
            <w:pPr>
              <w:pStyle w:val="S-O-P"/>
            </w:pPr>
            <w:r>
              <w:t>NA</w:t>
            </w:r>
          </w:p>
        </w:tc>
      </w:tr>
      <w:tr w:rsidR="00CB621A" w:rsidRPr="00E111B0" w14:paraId="0E16E076" w14:textId="77777777" w:rsidTr="00384301">
        <w:tc>
          <w:tcPr>
            <w:tcW w:w="4282" w:type="dxa"/>
          </w:tcPr>
          <w:p w14:paraId="7F0D6C4E" w14:textId="77777777" w:rsidR="00CB621A" w:rsidRPr="00E111B0" w:rsidRDefault="00CB621A" w:rsidP="00384301">
            <w:pPr>
              <w:pStyle w:val="FABodyIndent1"/>
            </w:pPr>
            <w:r w:rsidRPr="00E111B0">
              <w:t xml:space="preserve">Tilt/telescoping steering column (power) (included with </w:t>
            </w:r>
            <w:r>
              <w:t xml:space="preserve">Plus Package and </w:t>
            </w:r>
            <w:r w:rsidRPr="00E111B0">
              <w:t xml:space="preserve">Premium </w:t>
            </w:r>
            <w:r>
              <w:t>Package</w:t>
            </w:r>
            <w:r w:rsidRPr="00E111B0">
              <w:t>)</w:t>
            </w:r>
          </w:p>
        </w:tc>
        <w:tc>
          <w:tcPr>
            <w:tcW w:w="972" w:type="dxa"/>
          </w:tcPr>
          <w:p w14:paraId="4100D995" w14:textId="77777777" w:rsidR="00CB621A" w:rsidRPr="00E111B0" w:rsidRDefault="00CB621A" w:rsidP="00384301">
            <w:pPr>
              <w:pStyle w:val="S-O-P"/>
            </w:pPr>
            <w:r>
              <w:t>NA</w:t>
            </w:r>
          </w:p>
        </w:tc>
        <w:tc>
          <w:tcPr>
            <w:tcW w:w="957" w:type="dxa"/>
          </w:tcPr>
          <w:p w14:paraId="58A7FCAC" w14:textId="77777777" w:rsidR="00CB621A" w:rsidRPr="00E111B0" w:rsidRDefault="00CB621A" w:rsidP="00384301">
            <w:pPr>
              <w:pStyle w:val="S-O-P"/>
            </w:pPr>
            <w:r w:rsidRPr="00E111B0">
              <w:t>P</w:t>
            </w:r>
          </w:p>
        </w:tc>
        <w:tc>
          <w:tcPr>
            <w:tcW w:w="964" w:type="dxa"/>
          </w:tcPr>
          <w:p w14:paraId="3F9540A1" w14:textId="77777777" w:rsidR="00CB621A" w:rsidRPr="00E111B0" w:rsidRDefault="00CB621A" w:rsidP="00384301">
            <w:pPr>
              <w:pStyle w:val="S-O-P"/>
            </w:pPr>
            <w:r>
              <w:t>P</w:t>
            </w:r>
          </w:p>
        </w:tc>
        <w:tc>
          <w:tcPr>
            <w:tcW w:w="1010" w:type="dxa"/>
          </w:tcPr>
          <w:p w14:paraId="5BDD3AC7" w14:textId="77777777" w:rsidR="00CB621A" w:rsidRPr="00E111B0" w:rsidRDefault="00CB621A" w:rsidP="00384301">
            <w:pPr>
              <w:pStyle w:val="S-O-P"/>
            </w:pPr>
            <w:r w:rsidRPr="00E111B0">
              <w:t>S</w:t>
            </w:r>
          </w:p>
        </w:tc>
        <w:tc>
          <w:tcPr>
            <w:tcW w:w="974" w:type="dxa"/>
          </w:tcPr>
          <w:p w14:paraId="5124B969" w14:textId="77777777" w:rsidR="00CB621A" w:rsidRPr="00E111B0" w:rsidRDefault="00CB621A" w:rsidP="00384301">
            <w:pPr>
              <w:pStyle w:val="S-O-P"/>
            </w:pPr>
            <w:r w:rsidRPr="00E111B0">
              <w:t>S</w:t>
            </w:r>
          </w:p>
        </w:tc>
        <w:tc>
          <w:tcPr>
            <w:tcW w:w="921" w:type="dxa"/>
          </w:tcPr>
          <w:p w14:paraId="08E9D82D" w14:textId="77777777" w:rsidR="00CB621A" w:rsidRPr="00E111B0" w:rsidRDefault="00CB621A" w:rsidP="00384301">
            <w:pPr>
              <w:pStyle w:val="S-O-P"/>
            </w:pPr>
            <w:r>
              <w:t>S</w:t>
            </w:r>
          </w:p>
        </w:tc>
      </w:tr>
      <w:tr w:rsidR="00CB621A" w:rsidRPr="00E111B0" w14:paraId="11BCA566" w14:textId="77777777" w:rsidTr="00384301">
        <w:tc>
          <w:tcPr>
            <w:tcW w:w="4282" w:type="dxa"/>
          </w:tcPr>
          <w:p w14:paraId="1EADC57E" w14:textId="77777777" w:rsidR="00CB621A" w:rsidRPr="00E111B0" w:rsidRDefault="00CB621A" w:rsidP="00384301">
            <w:pPr>
              <w:pStyle w:val="FABodyCopy"/>
            </w:pPr>
            <w:r w:rsidRPr="00E111B0">
              <w:t>Suspensions</w:t>
            </w:r>
          </w:p>
        </w:tc>
        <w:tc>
          <w:tcPr>
            <w:tcW w:w="972" w:type="dxa"/>
          </w:tcPr>
          <w:p w14:paraId="0B7E3636" w14:textId="77777777" w:rsidR="00CB621A" w:rsidRPr="00E111B0" w:rsidRDefault="00CB621A" w:rsidP="00384301">
            <w:pPr>
              <w:pStyle w:val="S-O-P"/>
            </w:pPr>
          </w:p>
        </w:tc>
        <w:tc>
          <w:tcPr>
            <w:tcW w:w="957" w:type="dxa"/>
          </w:tcPr>
          <w:p w14:paraId="03F27B61" w14:textId="77777777" w:rsidR="00CB621A" w:rsidRPr="00E111B0" w:rsidRDefault="00CB621A" w:rsidP="00384301">
            <w:pPr>
              <w:pStyle w:val="S-O-P"/>
            </w:pPr>
          </w:p>
        </w:tc>
        <w:tc>
          <w:tcPr>
            <w:tcW w:w="964" w:type="dxa"/>
          </w:tcPr>
          <w:p w14:paraId="0873EFD7" w14:textId="77777777" w:rsidR="00CB621A" w:rsidRPr="00E111B0" w:rsidRDefault="00CB621A" w:rsidP="00384301">
            <w:pPr>
              <w:pStyle w:val="S-O-P"/>
            </w:pPr>
          </w:p>
        </w:tc>
        <w:tc>
          <w:tcPr>
            <w:tcW w:w="1010" w:type="dxa"/>
          </w:tcPr>
          <w:p w14:paraId="62C4B60A" w14:textId="77777777" w:rsidR="00CB621A" w:rsidRPr="00E111B0" w:rsidRDefault="00CB621A" w:rsidP="00384301">
            <w:pPr>
              <w:pStyle w:val="S-O-P"/>
            </w:pPr>
          </w:p>
        </w:tc>
        <w:tc>
          <w:tcPr>
            <w:tcW w:w="974" w:type="dxa"/>
          </w:tcPr>
          <w:p w14:paraId="2F887A8C" w14:textId="77777777" w:rsidR="00CB621A" w:rsidRPr="00E111B0" w:rsidRDefault="00CB621A" w:rsidP="00384301">
            <w:pPr>
              <w:pStyle w:val="S-O-P"/>
            </w:pPr>
          </w:p>
        </w:tc>
        <w:tc>
          <w:tcPr>
            <w:tcW w:w="921" w:type="dxa"/>
          </w:tcPr>
          <w:p w14:paraId="21D20954" w14:textId="77777777" w:rsidR="00CB621A" w:rsidRPr="00E111B0" w:rsidRDefault="00CB621A" w:rsidP="00384301">
            <w:pPr>
              <w:pStyle w:val="S-O-P"/>
            </w:pPr>
          </w:p>
        </w:tc>
      </w:tr>
      <w:tr w:rsidR="00CB621A" w:rsidRPr="00E111B0" w14:paraId="1B15758B" w14:textId="77777777" w:rsidTr="00384301">
        <w:tc>
          <w:tcPr>
            <w:tcW w:w="4282" w:type="dxa"/>
          </w:tcPr>
          <w:p w14:paraId="0D21F148" w14:textId="77777777" w:rsidR="00CB621A" w:rsidRPr="00662BCE" w:rsidRDefault="00CB621A" w:rsidP="00384301">
            <w:pPr>
              <w:pStyle w:val="FABodyIndent1"/>
            </w:pPr>
            <w:r w:rsidRPr="00662BCE">
              <w:t>Eco Suspension III</w:t>
            </w:r>
          </w:p>
        </w:tc>
        <w:tc>
          <w:tcPr>
            <w:tcW w:w="972" w:type="dxa"/>
          </w:tcPr>
          <w:p w14:paraId="6A32059C" w14:textId="77777777" w:rsidR="00CB621A" w:rsidRPr="00E111B0" w:rsidDel="00526972" w:rsidRDefault="00CB621A" w:rsidP="00384301">
            <w:pPr>
              <w:pStyle w:val="S-O-P"/>
            </w:pPr>
            <w:r w:rsidRPr="00E111B0">
              <w:t>S</w:t>
            </w:r>
          </w:p>
        </w:tc>
        <w:tc>
          <w:tcPr>
            <w:tcW w:w="957" w:type="dxa"/>
          </w:tcPr>
          <w:p w14:paraId="1C0E2331" w14:textId="77777777" w:rsidR="00CB621A" w:rsidRPr="00E111B0" w:rsidDel="00526972" w:rsidRDefault="00CB621A" w:rsidP="00384301">
            <w:pPr>
              <w:pStyle w:val="S-O-P"/>
            </w:pPr>
            <w:r w:rsidRPr="00E111B0">
              <w:t>S</w:t>
            </w:r>
          </w:p>
        </w:tc>
        <w:tc>
          <w:tcPr>
            <w:tcW w:w="964" w:type="dxa"/>
          </w:tcPr>
          <w:p w14:paraId="6568C965" w14:textId="77777777" w:rsidR="00CB621A" w:rsidRPr="00E111B0" w:rsidRDefault="00CB621A" w:rsidP="00384301">
            <w:pPr>
              <w:pStyle w:val="S-O-P"/>
            </w:pPr>
            <w:r>
              <w:t>NA</w:t>
            </w:r>
          </w:p>
        </w:tc>
        <w:tc>
          <w:tcPr>
            <w:tcW w:w="1010" w:type="dxa"/>
          </w:tcPr>
          <w:p w14:paraId="0003032F" w14:textId="77777777" w:rsidR="00CB621A" w:rsidRPr="00E111B0" w:rsidDel="00526972" w:rsidRDefault="00CB621A" w:rsidP="00384301">
            <w:pPr>
              <w:pStyle w:val="S-O-P"/>
            </w:pPr>
            <w:r w:rsidRPr="00E111B0">
              <w:t>S</w:t>
            </w:r>
          </w:p>
        </w:tc>
        <w:tc>
          <w:tcPr>
            <w:tcW w:w="974" w:type="dxa"/>
          </w:tcPr>
          <w:p w14:paraId="0E9DCD3C" w14:textId="77777777" w:rsidR="00CB621A" w:rsidRPr="00E111B0" w:rsidRDefault="00CB621A" w:rsidP="00384301">
            <w:pPr>
              <w:pStyle w:val="S-O-P"/>
            </w:pPr>
            <w:r>
              <w:t>NA</w:t>
            </w:r>
          </w:p>
        </w:tc>
        <w:tc>
          <w:tcPr>
            <w:tcW w:w="921" w:type="dxa"/>
          </w:tcPr>
          <w:p w14:paraId="56D74240" w14:textId="77777777" w:rsidR="00CB621A" w:rsidRDefault="00CB621A" w:rsidP="00384301">
            <w:pPr>
              <w:pStyle w:val="S-O-P"/>
            </w:pPr>
            <w:r>
              <w:t>NA</w:t>
            </w:r>
          </w:p>
        </w:tc>
      </w:tr>
      <w:tr w:rsidR="00CB621A" w:rsidRPr="00E111B0" w14:paraId="39049526" w14:textId="77777777" w:rsidTr="00384301">
        <w:tc>
          <w:tcPr>
            <w:tcW w:w="4282" w:type="dxa"/>
          </w:tcPr>
          <w:p w14:paraId="214B2107" w14:textId="77777777" w:rsidR="00CB621A" w:rsidRPr="00662BCE" w:rsidRDefault="00CB621A" w:rsidP="00384301">
            <w:pPr>
              <w:pStyle w:val="FABodyIndent1"/>
            </w:pPr>
            <w:r w:rsidRPr="00662BCE">
              <w:t>Normal duty (on all-wheel drive only)</w:t>
            </w:r>
          </w:p>
        </w:tc>
        <w:tc>
          <w:tcPr>
            <w:tcW w:w="972" w:type="dxa"/>
          </w:tcPr>
          <w:p w14:paraId="5A3EC09D" w14:textId="77777777" w:rsidR="00CB621A" w:rsidRPr="00E111B0" w:rsidRDefault="00CB621A" w:rsidP="00384301">
            <w:pPr>
              <w:pStyle w:val="S-O-P"/>
            </w:pPr>
            <w:r w:rsidRPr="00E111B0">
              <w:t>S</w:t>
            </w:r>
          </w:p>
        </w:tc>
        <w:tc>
          <w:tcPr>
            <w:tcW w:w="957" w:type="dxa"/>
          </w:tcPr>
          <w:p w14:paraId="34703448" w14:textId="77777777" w:rsidR="00CB621A" w:rsidRPr="00E111B0" w:rsidRDefault="00CB621A" w:rsidP="00384301">
            <w:pPr>
              <w:pStyle w:val="S-O-P"/>
            </w:pPr>
            <w:r w:rsidRPr="00E111B0">
              <w:t>S</w:t>
            </w:r>
          </w:p>
        </w:tc>
        <w:tc>
          <w:tcPr>
            <w:tcW w:w="964" w:type="dxa"/>
          </w:tcPr>
          <w:p w14:paraId="4F92818D" w14:textId="77777777" w:rsidR="00CB621A" w:rsidRPr="00E111B0" w:rsidRDefault="00CB621A" w:rsidP="00384301">
            <w:pPr>
              <w:pStyle w:val="S-O-P"/>
            </w:pPr>
            <w:r>
              <w:t>NA</w:t>
            </w:r>
          </w:p>
        </w:tc>
        <w:tc>
          <w:tcPr>
            <w:tcW w:w="1010" w:type="dxa"/>
          </w:tcPr>
          <w:p w14:paraId="4280DE6E" w14:textId="77777777" w:rsidR="00CB621A" w:rsidRPr="00E111B0" w:rsidRDefault="00CB621A" w:rsidP="00384301">
            <w:pPr>
              <w:pStyle w:val="S-O-P"/>
            </w:pPr>
            <w:r>
              <w:t>NA</w:t>
            </w:r>
          </w:p>
        </w:tc>
        <w:tc>
          <w:tcPr>
            <w:tcW w:w="974" w:type="dxa"/>
          </w:tcPr>
          <w:p w14:paraId="64E2047D" w14:textId="77777777" w:rsidR="00CB621A" w:rsidRPr="00E111B0" w:rsidRDefault="00CB621A" w:rsidP="00384301">
            <w:pPr>
              <w:pStyle w:val="S-O-P"/>
            </w:pPr>
            <w:r>
              <w:t>NA</w:t>
            </w:r>
          </w:p>
        </w:tc>
        <w:tc>
          <w:tcPr>
            <w:tcW w:w="921" w:type="dxa"/>
          </w:tcPr>
          <w:p w14:paraId="4DD32A24" w14:textId="77777777" w:rsidR="00CB621A" w:rsidRDefault="00CB621A" w:rsidP="00384301">
            <w:pPr>
              <w:pStyle w:val="S-O-P"/>
            </w:pPr>
            <w:r>
              <w:t>NA</w:t>
            </w:r>
          </w:p>
        </w:tc>
      </w:tr>
      <w:tr w:rsidR="00CB621A" w:rsidRPr="00E111B0" w14:paraId="4C3DEEF0" w14:textId="77777777" w:rsidTr="00384301">
        <w:tc>
          <w:tcPr>
            <w:tcW w:w="4282" w:type="dxa"/>
          </w:tcPr>
          <w:p w14:paraId="7FDAA61F" w14:textId="482CA943" w:rsidR="00CB621A" w:rsidRPr="00662BCE" w:rsidRDefault="00CB621A" w:rsidP="00384301">
            <w:pPr>
              <w:pStyle w:val="FABodyIndent1"/>
            </w:pPr>
            <w:r w:rsidRPr="00662BCE">
              <w:t xml:space="preserve">Rear load-leveling (included with RWD, </w:t>
            </w:r>
            <w:r>
              <w:br/>
            </w:r>
            <w:r w:rsidRPr="00662BCE">
              <w:t>Trailer-tow Group IV, or Trailer-tow)</w:t>
            </w:r>
          </w:p>
        </w:tc>
        <w:tc>
          <w:tcPr>
            <w:tcW w:w="972" w:type="dxa"/>
          </w:tcPr>
          <w:p w14:paraId="0223F2DE" w14:textId="77777777" w:rsidR="00CB621A" w:rsidRPr="00E111B0" w:rsidRDefault="00CB621A" w:rsidP="00384301">
            <w:pPr>
              <w:pStyle w:val="S-O-P"/>
            </w:pPr>
            <w:r w:rsidRPr="00E111B0">
              <w:t>P</w:t>
            </w:r>
          </w:p>
        </w:tc>
        <w:tc>
          <w:tcPr>
            <w:tcW w:w="957" w:type="dxa"/>
          </w:tcPr>
          <w:p w14:paraId="3828EF03" w14:textId="77777777" w:rsidR="00CB621A" w:rsidRPr="00E111B0" w:rsidRDefault="00CB621A" w:rsidP="00384301">
            <w:pPr>
              <w:pStyle w:val="S-O-P"/>
            </w:pPr>
            <w:r w:rsidRPr="00E111B0">
              <w:t>P</w:t>
            </w:r>
          </w:p>
        </w:tc>
        <w:tc>
          <w:tcPr>
            <w:tcW w:w="964" w:type="dxa"/>
          </w:tcPr>
          <w:p w14:paraId="1566210F" w14:textId="77777777" w:rsidR="00CB621A" w:rsidRPr="00E111B0" w:rsidRDefault="00CB621A" w:rsidP="00384301">
            <w:pPr>
              <w:pStyle w:val="S-O-P"/>
            </w:pPr>
            <w:r w:rsidRPr="00E111B0">
              <w:t>S</w:t>
            </w:r>
          </w:p>
        </w:tc>
        <w:tc>
          <w:tcPr>
            <w:tcW w:w="1010" w:type="dxa"/>
          </w:tcPr>
          <w:p w14:paraId="0A0EF433" w14:textId="77777777" w:rsidR="00CB621A" w:rsidRPr="00E111B0" w:rsidRDefault="00CB621A" w:rsidP="00384301">
            <w:pPr>
              <w:pStyle w:val="S-O-P"/>
            </w:pPr>
            <w:r w:rsidRPr="00E111B0">
              <w:t>S</w:t>
            </w:r>
          </w:p>
        </w:tc>
        <w:tc>
          <w:tcPr>
            <w:tcW w:w="974" w:type="dxa"/>
          </w:tcPr>
          <w:p w14:paraId="7ABB0165" w14:textId="77777777" w:rsidR="00CB621A" w:rsidRPr="00E111B0" w:rsidRDefault="00CB621A" w:rsidP="00384301">
            <w:pPr>
              <w:pStyle w:val="S-O-P"/>
            </w:pPr>
            <w:r>
              <w:t>NA</w:t>
            </w:r>
          </w:p>
        </w:tc>
        <w:tc>
          <w:tcPr>
            <w:tcW w:w="921" w:type="dxa"/>
          </w:tcPr>
          <w:p w14:paraId="73317AB9" w14:textId="77777777" w:rsidR="00CB621A" w:rsidRDefault="00CB621A" w:rsidP="00384301">
            <w:pPr>
              <w:pStyle w:val="S-O-P"/>
            </w:pPr>
            <w:r>
              <w:t>NA</w:t>
            </w:r>
          </w:p>
        </w:tc>
      </w:tr>
      <w:tr w:rsidR="00CB621A" w:rsidRPr="00E111B0" w14:paraId="096F0AEA" w14:textId="77777777" w:rsidTr="00384301">
        <w:tc>
          <w:tcPr>
            <w:tcW w:w="4282" w:type="dxa"/>
          </w:tcPr>
          <w:p w14:paraId="7F043E08" w14:textId="77777777" w:rsidR="00CB621A" w:rsidRPr="00662BCE" w:rsidRDefault="00CB621A" w:rsidP="00384301">
            <w:pPr>
              <w:pStyle w:val="FABodyIndent1"/>
            </w:pPr>
            <w:r w:rsidRPr="00662BCE">
              <w:t xml:space="preserve">Sport </w:t>
            </w:r>
          </w:p>
        </w:tc>
        <w:tc>
          <w:tcPr>
            <w:tcW w:w="972" w:type="dxa"/>
          </w:tcPr>
          <w:p w14:paraId="60CCB8BB" w14:textId="77777777" w:rsidR="00CB621A" w:rsidRPr="00E111B0" w:rsidRDefault="00CB621A" w:rsidP="00384301">
            <w:pPr>
              <w:pStyle w:val="S-O-P"/>
            </w:pPr>
            <w:r>
              <w:t>NA</w:t>
            </w:r>
          </w:p>
        </w:tc>
        <w:tc>
          <w:tcPr>
            <w:tcW w:w="957" w:type="dxa"/>
          </w:tcPr>
          <w:p w14:paraId="28D7D9A4" w14:textId="77777777" w:rsidR="00CB621A" w:rsidRPr="00E111B0" w:rsidRDefault="00CB621A" w:rsidP="00384301">
            <w:pPr>
              <w:pStyle w:val="S-O-P"/>
            </w:pPr>
            <w:r>
              <w:t>NA</w:t>
            </w:r>
          </w:p>
        </w:tc>
        <w:tc>
          <w:tcPr>
            <w:tcW w:w="964" w:type="dxa"/>
          </w:tcPr>
          <w:p w14:paraId="7BC53E25" w14:textId="77777777" w:rsidR="00CB621A" w:rsidRPr="00E111B0" w:rsidRDefault="00CB621A" w:rsidP="00384301">
            <w:pPr>
              <w:pStyle w:val="S-O-P"/>
            </w:pPr>
            <w:r w:rsidRPr="00E111B0">
              <w:t>S</w:t>
            </w:r>
          </w:p>
        </w:tc>
        <w:tc>
          <w:tcPr>
            <w:tcW w:w="1010" w:type="dxa"/>
          </w:tcPr>
          <w:p w14:paraId="58EDFBEA" w14:textId="77777777" w:rsidR="00CB621A" w:rsidRPr="00E111B0" w:rsidRDefault="00CB621A" w:rsidP="00384301">
            <w:pPr>
              <w:pStyle w:val="S-O-P"/>
            </w:pPr>
            <w:r>
              <w:t>NA</w:t>
            </w:r>
          </w:p>
        </w:tc>
        <w:tc>
          <w:tcPr>
            <w:tcW w:w="974" w:type="dxa"/>
          </w:tcPr>
          <w:p w14:paraId="3CE61E31" w14:textId="77777777" w:rsidR="00CB621A" w:rsidRPr="00E111B0" w:rsidRDefault="00CB621A" w:rsidP="00384301">
            <w:pPr>
              <w:pStyle w:val="S-O-P"/>
            </w:pPr>
            <w:r>
              <w:t>NA</w:t>
            </w:r>
          </w:p>
        </w:tc>
        <w:tc>
          <w:tcPr>
            <w:tcW w:w="921" w:type="dxa"/>
          </w:tcPr>
          <w:p w14:paraId="63212400" w14:textId="77777777" w:rsidR="00CB621A" w:rsidRDefault="00CB621A" w:rsidP="00384301">
            <w:pPr>
              <w:pStyle w:val="S-O-P"/>
            </w:pPr>
            <w:r>
              <w:t>NA</w:t>
            </w:r>
          </w:p>
        </w:tc>
      </w:tr>
      <w:tr w:rsidR="00CB621A" w:rsidRPr="00E111B0" w14:paraId="1B070A33" w14:textId="77777777" w:rsidTr="00384301">
        <w:tc>
          <w:tcPr>
            <w:tcW w:w="4282" w:type="dxa"/>
          </w:tcPr>
          <w:p w14:paraId="0402709A" w14:textId="77777777" w:rsidR="00CB621A" w:rsidRPr="00662BCE" w:rsidRDefault="00CB621A" w:rsidP="00384301">
            <w:pPr>
              <w:pStyle w:val="FABodyIndent1"/>
            </w:pPr>
            <w:r w:rsidRPr="00662BCE">
              <w:t>High-performance and adaptive damping (included with Tow N Go Package)</w:t>
            </w:r>
          </w:p>
        </w:tc>
        <w:tc>
          <w:tcPr>
            <w:tcW w:w="972" w:type="dxa"/>
          </w:tcPr>
          <w:p w14:paraId="6CA68342" w14:textId="77777777" w:rsidR="00CB621A" w:rsidRPr="00E111B0" w:rsidRDefault="00CB621A" w:rsidP="00384301">
            <w:pPr>
              <w:pStyle w:val="S-O-P"/>
            </w:pPr>
            <w:r>
              <w:t>NA</w:t>
            </w:r>
          </w:p>
        </w:tc>
        <w:tc>
          <w:tcPr>
            <w:tcW w:w="957" w:type="dxa"/>
          </w:tcPr>
          <w:p w14:paraId="4B066779" w14:textId="77777777" w:rsidR="00CB621A" w:rsidRPr="00E111B0" w:rsidRDefault="00CB621A" w:rsidP="00384301">
            <w:pPr>
              <w:pStyle w:val="S-O-P"/>
            </w:pPr>
            <w:r>
              <w:t>NA</w:t>
            </w:r>
          </w:p>
        </w:tc>
        <w:tc>
          <w:tcPr>
            <w:tcW w:w="964" w:type="dxa"/>
          </w:tcPr>
          <w:p w14:paraId="4FBC6765" w14:textId="77777777" w:rsidR="00CB621A" w:rsidRPr="00E111B0" w:rsidRDefault="00CB621A" w:rsidP="00384301">
            <w:pPr>
              <w:pStyle w:val="S-O-P"/>
            </w:pPr>
            <w:r w:rsidRPr="00E111B0">
              <w:t>P</w:t>
            </w:r>
          </w:p>
        </w:tc>
        <w:tc>
          <w:tcPr>
            <w:tcW w:w="1010" w:type="dxa"/>
          </w:tcPr>
          <w:p w14:paraId="09D770C0" w14:textId="77777777" w:rsidR="00CB621A" w:rsidRPr="00E111B0" w:rsidRDefault="00CB621A" w:rsidP="00384301">
            <w:pPr>
              <w:pStyle w:val="S-O-P"/>
            </w:pPr>
            <w:r>
              <w:t>NA</w:t>
            </w:r>
          </w:p>
        </w:tc>
        <w:tc>
          <w:tcPr>
            <w:tcW w:w="974" w:type="dxa"/>
          </w:tcPr>
          <w:p w14:paraId="290D2E2C" w14:textId="77777777" w:rsidR="00CB621A" w:rsidRPr="00E111B0" w:rsidRDefault="00CB621A" w:rsidP="00384301">
            <w:pPr>
              <w:pStyle w:val="S-O-P"/>
            </w:pPr>
            <w:r w:rsidRPr="00E111B0">
              <w:t>S</w:t>
            </w:r>
          </w:p>
        </w:tc>
        <w:tc>
          <w:tcPr>
            <w:tcW w:w="921" w:type="dxa"/>
          </w:tcPr>
          <w:p w14:paraId="79B11F34" w14:textId="77777777" w:rsidR="00CB621A" w:rsidRPr="00E111B0" w:rsidRDefault="00CB621A" w:rsidP="00384301">
            <w:pPr>
              <w:pStyle w:val="S-O-P"/>
            </w:pPr>
            <w:r>
              <w:t>S</w:t>
            </w:r>
          </w:p>
        </w:tc>
      </w:tr>
      <w:tr w:rsidR="00CB621A" w:rsidRPr="00E111B0" w14:paraId="18B466C5" w14:textId="77777777" w:rsidTr="00384301">
        <w:tc>
          <w:tcPr>
            <w:tcW w:w="4282" w:type="dxa"/>
          </w:tcPr>
          <w:p w14:paraId="781F0730" w14:textId="77777777" w:rsidR="00CB621A" w:rsidRPr="00E111B0" w:rsidRDefault="00CB621A" w:rsidP="00384301">
            <w:pPr>
              <w:pStyle w:val="FABodyCopy"/>
            </w:pPr>
            <w:r w:rsidRPr="00E111B0">
              <w:t>Transfer Case (when equipped with AWD)</w:t>
            </w:r>
          </w:p>
        </w:tc>
        <w:tc>
          <w:tcPr>
            <w:tcW w:w="972" w:type="dxa"/>
          </w:tcPr>
          <w:p w14:paraId="5963B346" w14:textId="77777777" w:rsidR="00CB621A" w:rsidRPr="00E111B0" w:rsidRDefault="00CB621A" w:rsidP="00384301">
            <w:pPr>
              <w:pStyle w:val="S-O-P"/>
            </w:pPr>
          </w:p>
        </w:tc>
        <w:tc>
          <w:tcPr>
            <w:tcW w:w="957" w:type="dxa"/>
          </w:tcPr>
          <w:p w14:paraId="60E16190" w14:textId="77777777" w:rsidR="00CB621A" w:rsidRPr="00E111B0" w:rsidRDefault="00CB621A" w:rsidP="00384301">
            <w:pPr>
              <w:pStyle w:val="S-O-P"/>
            </w:pPr>
          </w:p>
        </w:tc>
        <w:tc>
          <w:tcPr>
            <w:tcW w:w="964" w:type="dxa"/>
          </w:tcPr>
          <w:p w14:paraId="4168C90C" w14:textId="77777777" w:rsidR="00CB621A" w:rsidRPr="00E111B0" w:rsidRDefault="00CB621A" w:rsidP="00384301">
            <w:pPr>
              <w:pStyle w:val="S-O-P"/>
            </w:pPr>
          </w:p>
        </w:tc>
        <w:tc>
          <w:tcPr>
            <w:tcW w:w="1010" w:type="dxa"/>
          </w:tcPr>
          <w:p w14:paraId="6BF5B53D" w14:textId="77777777" w:rsidR="00CB621A" w:rsidRPr="00E111B0" w:rsidRDefault="00CB621A" w:rsidP="00384301">
            <w:pPr>
              <w:pStyle w:val="S-O-P"/>
            </w:pPr>
          </w:p>
        </w:tc>
        <w:tc>
          <w:tcPr>
            <w:tcW w:w="974" w:type="dxa"/>
          </w:tcPr>
          <w:p w14:paraId="4C36C3DE" w14:textId="77777777" w:rsidR="00CB621A" w:rsidRPr="00E111B0" w:rsidRDefault="00CB621A" w:rsidP="00384301">
            <w:pPr>
              <w:pStyle w:val="S-O-P"/>
            </w:pPr>
          </w:p>
        </w:tc>
        <w:tc>
          <w:tcPr>
            <w:tcW w:w="921" w:type="dxa"/>
          </w:tcPr>
          <w:p w14:paraId="6C050C43" w14:textId="77777777" w:rsidR="00CB621A" w:rsidRPr="00E111B0" w:rsidRDefault="00CB621A" w:rsidP="00384301">
            <w:pPr>
              <w:pStyle w:val="S-O-P"/>
            </w:pPr>
          </w:p>
        </w:tc>
      </w:tr>
      <w:tr w:rsidR="00CB621A" w:rsidRPr="00E111B0" w14:paraId="0F2E6C74" w14:textId="77777777" w:rsidTr="00384301">
        <w:tc>
          <w:tcPr>
            <w:tcW w:w="4282" w:type="dxa"/>
          </w:tcPr>
          <w:p w14:paraId="5BD753EE" w14:textId="77777777" w:rsidR="00CB621A" w:rsidRPr="00662BCE" w:rsidRDefault="00CB621A" w:rsidP="00384301">
            <w:pPr>
              <w:pStyle w:val="FABodyIndent1"/>
            </w:pPr>
            <w:r w:rsidRPr="00662BCE">
              <w:t>Single-speed, full-time AWD, includes MP310 transfer case (included with Tow N Go Package)</w:t>
            </w:r>
          </w:p>
        </w:tc>
        <w:tc>
          <w:tcPr>
            <w:tcW w:w="972" w:type="dxa"/>
          </w:tcPr>
          <w:p w14:paraId="6EBBAC6C" w14:textId="77777777" w:rsidR="00CB621A" w:rsidRPr="00E111B0" w:rsidDel="00526972" w:rsidRDefault="00CB621A" w:rsidP="00384301">
            <w:pPr>
              <w:pStyle w:val="S-O-P"/>
            </w:pPr>
            <w:r w:rsidRPr="00E111B0">
              <w:t>S</w:t>
            </w:r>
          </w:p>
        </w:tc>
        <w:tc>
          <w:tcPr>
            <w:tcW w:w="957" w:type="dxa"/>
          </w:tcPr>
          <w:p w14:paraId="30D298B5" w14:textId="77777777" w:rsidR="00CB621A" w:rsidRPr="00E111B0" w:rsidDel="00526972" w:rsidRDefault="00CB621A" w:rsidP="00384301">
            <w:pPr>
              <w:pStyle w:val="S-O-P"/>
            </w:pPr>
            <w:r w:rsidRPr="00E111B0">
              <w:t>S</w:t>
            </w:r>
          </w:p>
        </w:tc>
        <w:tc>
          <w:tcPr>
            <w:tcW w:w="964" w:type="dxa"/>
          </w:tcPr>
          <w:p w14:paraId="1A3919C5" w14:textId="77777777" w:rsidR="00CB621A" w:rsidRPr="00E111B0" w:rsidRDefault="00CB621A" w:rsidP="00384301">
            <w:pPr>
              <w:pStyle w:val="S-O-P"/>
            </w:pPr>
            <w:r w:rsidRPr="00E111B0">
              <w:t>S</w:t>
            </w:r>
          </w:p>
        </w:tc>
        <w:tc>
          <w:tcPr>
            <w:tcW w:w="1010" w:type="dxa"/>
          </w:tcPr>
          <w:p w14:paraId="1B9E4F05" w14:textId="77777777" w:rsidR="00CB621A" w:rsidRPr="00E111B0" w:rsidDel="00526972" w:rsidRDefault="00CB621A" w:rsidP="00384301">
            <w:pPr>
              <w:pStyle w:val="S-O-P"/>
            </w:pPr>
            <w:r w:rsidRPr="00E111B0">
              <w:t>S</w:t>
            </w:r>
          </w:p>
        </w:tc>
        <w:tc>
          <w:tcPr>
            <w:tcW w:w="974" w:type="dxa"/>
          </w:tcPr>
          <w:p w14:paraId="234A2BFD" w14:textId="77777777" w:rsidR="00CB621A" w:rsidRPr="00E111B0" w:rsidRDefault="00CB621A" w:rsidP="00384301">
            <w:pPr>
              <w:pStyle w:val="S-O-P"/>
            </w:pPr>
            <w:r>
              <w:t>NA</w:t>
            </w:r>
          </w:p>
        </w:tc>
        <w:tc>
          <w:tcPr>
            <w:tcW w:w="921" w:type="dxa"/>
          </w:tcPr>
          <w:p w14:paraId="6F865316" w14:textId="77777777" w:rsidR="00CB621A" w:rsidRDefault="00CB621A" w:rsidP="00384301">
            <w:pPr>
              <w:pStyle w:val="S-O-P"/>
            </w:pPr>
            <w:r>
              <w:t>NA</w:t>
            </w:r>
          </w:p>
        </w:tc>
      </w:tr>
      <w:tr w:rsidR="00CB621A" w:rsidRPr="00E111B0" w14:paraId="766AE078" w14:textId="77777777" w:rsidTr="00384301">
        <w:tc>
          <w:tcPr>
            <w:tcW w:w="4282" w:type="dxa"/>
          </w:tcPr>
          <w:p w14:paraId="0303628E" w14:textId="77777777" w:rsidR="00CB621A" w:rsidRPr="00662BCE" w:rsidRDefault="00CB621A" w:rsidP="00384301">
            <w:pPr>
              <w:pStyle w:val="FABodyIndent1"/>
            </w:pPr>
            <w:r w:rsidRPr="00662BCE">
              <w:t>Two-speed, active on-demand AWD (included with 5.7-liter V-8 engine, AWD models with Trailer</w:t>
            </w:r>
            <w:r>
              <w:t>-t</w:t>
            </w:r>
            <w:r w:rsidRPr="00662BCE">
              <w:t>ow only)</w:t>
            </w:r>
          </w:p>
        </w:tc>
        <w:tc>
          <w:tcPr>
            <w:tcW w:w="972" w:type="dxa"/>
          </w:tcPr>
          <w:p w14:paraId="33E88ED8" w14:textId="77777777" w:rsidR="00CB621A" w:rsidRPr="00E111B0" w:rsidRDefault="00CB621A" w:rsidP="00384301">
            <w:pPr>
              <w:pStyle w:val="S-O-P"/>
            </w:pPr>
            <w:r>
              <w:t>NA</w:t>
            </w:r>
          </w:p>
        </w:tc>
        <w:tc>
          <w:tcPr>
            <w:tcW w:w="957" w:type="dxa"/>
          </w:tcPr>
          <w:p w14:paraId="7BBCC338" w14:textId="77777777" w:rsidR="00CB621A" w:rsidRPr="00E111B0" w:rsidRDefault="00CB621A" w:rsidP="00384301">
            <w:pPr>
              <w:pStyle w:val="S-O-P"/>
            </w:pPr>
            <w:r>
              <w:t>NA</w:t>
            </w:r>
          </w:p>
        </w:tc>
        <w:tc>
          <w:tcPr>
            <w:tcW w:w="964" w:type="dxa"/>
          </w:tcPr>
          <w:p w14:paraId="139A2884" w14:textId="77777777" w:rsidR="00CB621A" w:rsidRPr="00E111B0" w:rsidRDefault="00CB621A" w:rsidP="00384301">
            <w:pPr>
              <w:pStyle w:val="S-O-P"/>
            </w:pPr>
            <w:r w:rsidRPr="00E111B0">
              <w:t>P</w:t>
            </w:r>
          </w:p>
        </w:tc>
        <w:tc>
          <w:tcPr>
            <w:tcW w:w="1010" w:type="dxa"/>
          </w:tcPr>
          <w:p w14:paraId="1C111C75" w14:textId="77777777" w:rsidR="00CB621A" w:rsidRPr="00E111B0" w:rsidRDefault="00CB621A" w:rsidP="00384301">
            <w:pPr>
              <w:pStyle w:val="S-O-P"/>
            </w:pPr>
            <w:r w:rsidRPr="00E111B0">
              <w:t>P</w:t>
            </w:r>
          </w:p>
        </w:tc>
        <w:tc>
          <w:tcPr>
            <w:tcW w:w="974" w:type="dxa"/>
          </w:tcPr>
          <w:p w14:paraId="577D7970" w14:textId="77777777" w:rsidR="00CB621A" w:rsidRPr="00E111B0" w:rsidRDefault="00CB621A" w:rsidP="00384301">
            <w:pPr>
              <w:pStyle w:val="S-O-P"/>
            </w:pPr>
            <w:r>
              <w:t>NA</w:t>
            </w:r>
          </w:p>
        </w:tc>
        <w:tc>
          <w:tcPr>
            <w:tcW w:w="921" w:type="dxa"/>
          </w:tcPr>
          <w:p w14:paraId="03A89BBA" w14:textId="77777777" w:rsidR="00CB621A" w:rsidRDefault="00CB621A" w:rsidP="00384301">
            <w:pPr>
              <w:pStyle w:val="S-O-P"/>
            </w:pPr>
            <w:r>
              <w:t>NA</w:t>
            </w:r>
          </w:p>
        </w:tc>
      </w:tr>
      <w:tr w:rsidR="00CB621A" w:rsidRPr="00E111B0" w14:paraId="64053747" w14:textId="77777777" w:rsidTr="00384301">
        <w:tc>
          <w:tcPr>
            <w:tcW w:w="4282" w:type="dxa"/>
          </w:tcPr>
          <w:p w14:paraId="7D325ABE" w14:textId="77777777" w:rsidR="00CB621A" w:rsidRPr="00662BCE" w:rsidRDefault="00CB621A" w:rsidP="00384301">
            <w:pPr>
              <w:pStyle w:val="FABodyIndent1"/>
            </w:pPr>
            <w:r w:rsidRPr="00662BCE">
              <w:lastRenderedPageBreak/>
              <w:t>Performance-tuned AWD system (included with Tow N Go Package)</w:t>
            </w:r>
          </w:p>
        </w:tc>
        <w:tc>
          <w:tcPr>
            <w:tcW w:w="972" w:type="dxa"/>
          </w:tcPr>
          <w:p w14:paraId="0FD034AC" w14:textId="77777777" w:rsidR="00CB621A" w:rsidRPr="00E111B0" w:rsidRDefault="00CB621A" w:rsidP="00384301">
            <w:pPr>
              <w:pStyle w:val="S-O-P"/>
            </w:pPr>
            <w:r>
              <w:t>NA</w:t>
            </w:r>
          </w:p>
        </w:tc>
        <w:tc>
          <w:tcPr>
            <w:tcW w:w="957" w:type="dxa"/>
          </w:tcPr>
          <w:p w14:paraId="41815186" w14:textId="77777777" w:rsidR="00CB621A" w:rsidRPr="00E111B0" w:rsidRDefault="00CB621A" w:rsidP="00384301">
            <w:pPr>
              <w:pStyle w:val="S-O-P"/>
            </w:pPr>
            <w:r>
              <w:t>NA</w:t>
            </w:r>
          </w:p>
        </w:tc>
        <w:tc>
          <w:tcPr>
            <w:tcW w:w="964" w:type="dxa"/>
          </w:tcPr>
          <w:p w14:paraId="19214D83" w14:textId="77777777" w:rsidR="00CB621A" w:rsidRPr="00E111B0" w:rsidRDefault="00CB621A" w:rsidP="00384301">
            <w:pPr>
              <w:pStyle w:val="S-O-P"/>
            </w:pPr>
            <w:r w:rsidRPr="00E111B0">
              <w:t>P</w:t>
            </w:r>
          </w:p>
        </w:tc>
        <w:tc>
          <w:tcPr>
            <w:tcW w:w="1010" w:type="dxa"/>
          </w:tcPr>
          <w:p w14:paraId="2DA7472C" w14:textId="77777777" w:rsidR="00CB621A" w:rsidRPr="00E111B0" w:rsidRDefault="00CB621A" w:rsidP="00384301">
            <w:pPr>
              <w:pStyle w:val="S-O-P"/>
            </w:pPr>
            <w:r>
              <w:t>NA</w:t>
            </w:r>
          </w:p>
        </w:tc>
        <w:tc>
          <w:tcPr>
            <w:tcW w:w="974" w:type="dxa"/>
          </w:tcPr>
          <w:p w14:paraId="05623FC0" w14:textId="77777777" w:rsidR="00CB621A" w:rsidRPr="00E111B0" w:rsidRDefault="00CB621A" w:rsidP="00384301">
            <w:pPr>
              <w:pStyle w:val="S-O-P"/>
            </w:pPr>
            <w:r w:rsidRPr="00E111B0">
              <w:t>S</w:t>
            </w:r>
          </w:p>
        </w:tc>
        <w:tc>
          <w:tcPr>
            <w:tcW w:w="921" w:type="dxa"/>
          </w:tcPr>
          <w:p w14:paraId="25345748" w14:textId="77777777" w:rsidR="00CB621A" w:rsidRPr="00E111B0" w:rsidRDefault="00CB621A" w:rsidP="00384301">
            <w:pPr>
              <w:pStyle w:val="S-O-P"/>
            </w:pPr>
            <w:r>
              <w:t>S</w:t>
            </w:r>
          </w:p>
        </w:tc>
      </w:tr>
    </w:tbl>
    <w:p w14:paraId="37267BA1" w14:textId="77777777" w:rsidR="00CB621A" w:rsidRPr="00E111B0" w:rsidRDefault="00CB621A" w:rsidP="00CB621A">
      <w:pPr>
        <w:pStyle w:val="Heading3"/>
        <w:keepNext/>
        <w:keepLines/>
      </w:pPr>
      <w:r w:rsidRPr="00E111B0">
        <w:t>EXTERIOR FEATURES</w:t>
      </w:r>
    </w:p>
    <w:tbl>
      <w:tblPr>
        <w:tblStyle w:val="FATABLESTYLE"/>
        <w:tblW w:w="5000" w:type="pct"/>
        <w:tblLook w:val="0020" w:firstRow="1" w:lastRow="0" w:firstColumn="0" w:lastColumn="0" w:noHBand="0" w:noVBand="0"/>
      </w:tblPr>
      <w:tblGrid>
        <w:gridCol w:w="4312"/>
        <w:gridCol w:w="967"/>
        <w:gridCol w:w="951"/>
        <w:gridCol w:w="959"/>
        <w:gridCol w:w="1008"/>
        <w:gridCol w:w="970"/>
        <w:gridCol w:w="913"/>
      </w:tblGrid>
      <w:tr w:rsidR="00CB621A" w:rsidRPr="00E111B0" w14:paraId="57F0837E" w14:textId="77777777" w:rsidTr="00384301">
        <w:trPr>
          <w:tblHeader/>
        </w:trPr>
        <w:tc>
          <w:tcPr>
            <w:tcW w:w="4312" w:type="dxa"/>
          </w:tcPr>
          <w:p w14:paraId="5A61AB59" w14:textId="77777777" w:rsidR="00CB621A" w:rsidRPr="00E111B0" w:rsidRDefault="00CB621A" w:rsidP="00384301">
            <w:pPr>
              <w:pStyle w:val="TableSubhead"/>
              <w:keepNext/>
              <w:keepLines/>
            </w:pPr>
            <w:r w:rsidRPr="00E111B0">
              <w:t>EXTERIOR FEATURES</w:t>
            </w:r>
          </w:p>
        </w:tc>
        <w:tc>
          <w:tcPr>
            <w:tcW w:w="967" w:type="dxa"/>
            <w:vAlign w:val="bottom"/>
          </w:tcPr>
          <w:p w14:paraId="6FF769B1" w14:textId="77777777" w:rsidR="00CB621A" w:rsidRPr="00E111B0" w:rsidRDefault="00CB621A" w:rsidP="00384301">
            <w:pPr>
              <w:pStyle w:val="ModelSubhead"/>
              <w:keepNext/>
              <w:keepLines/>
            </w:pPr>
            <w:r w:rsidRPr="00E111B0">
              <w:t>SXT</w:t>
            </w:r>
          </w:p>
        </w:tc>
        <w:tc>
          <w:tcPr>
            <w:tcW w:w="951" w:type="dxa"/>
            <w:vAlign w:val="bottom"/>
          </w:tcPr>
          <w:p w14:paraId="019EAEE1" w14:textId="77777777" w:rsidR="00CB621A" w:rsidRPr="00E111B0" w:rsidRDefault="00CB621A" w:rsidP="00384301">
            <w:pPr>
              <w:pStyle w:val="ModelSubhead"/>
              <w:keepNext/>
              <w:keepLines/>
            </w:pPr>
            <w:r w:rsidRPr="00E111B0">
              <w:t>GT</w:t>
            </w:r>
          </w:p>
        </w:tc>
        <w:tc>
          <w:tcPr>
            <w:tcW w:w="959" w:type="dxa"/>
            <w:vAlign w:val="bottom"/>
          </w:tcPr>
          <w:p w14:paraId="3FA79FB7" w14:textId="77777777" w:rsidR="00CB621A" w:rsidRPr="00E111B0" w:rsidRDefault="00CB621A" w:rsidP="00384301">
            <w:pPr>
              <w:pStyle w:val="ModelSubhead"/>
              <w:keepNext/>
              <w:keepLines/>
            </w:pPr>
            <w:r w:rsidRPr="00E111B0">
              <w:t>R/T</w:t>
            </w:r>
          </w:p>
        </w:tc>
        <w:tc>
          <w:tcPr>
            <w:tcW w:w="1008" w:type="dxa"/>
            <w:vAlign w:val="bottom"/>
          </w:tcPr>
          <w:p w14:paraId="1CA70F3E" w14:textId="77777777" w:rsidR="00CB621A" w:rsidRPr="00E111B0" w:rsidRDefault="00CB621A" w:rsidP="00384301">
            <w:pPr>
              <w:pStyle w:val="ModelSubhead"/>
              <w:keepNext/>
              <w:keepLines/>
            </w:pPr>
            <w:r w:rsidRPr="00E111B0">
              <w:t>Citadel</w:t>
            </w:r>
          </w:p>
        </w:tc>
        <w:tc>
          <w:tcPr>
            <w:tcW w:w="970" w:type="dxa"/>
            <w:vAlign w:val="bottom"/>
          </w:tcPr>
          <w:p w14:paraId="500081B5" w14:textId="77777777" w:rsidR="00CB621A" w:rsidRPr="00E111B0" w:rsidRDefault="00CB621A" w:rsidP="00384301">
            <w:pPr>
              <w:pStyle w:val="ModelSubhead"/>
              <w:keepNext/>
              <w:keepLines/>
            </w:pPr>
            <w:r w:rsidRPr="00E111B0">
              <w:t>SRT 392</w:t>
            </w:r>
          </w:p>
        </w:tc>
        <w:tc>
          <w:tcPr>
            <w:tcW w:w="913" w:type="dxa"/>
          </w:tcPr>
          <w:p w14:paraId="3E7CE1D5" w14:textId="77777777" w:rsidR="00CB621A" w:rsidRPr="00E111B0" w:rsidRDefault="00CB621A" w:rsidP="00384301">
            <w:pPr>
              <w:pStyle w:val="ModelSubhead"/>
              <w:keepNext/>
              <w:keepLines/>
            </w:pPr>
            <w:r>
              <w:t>SRT Hellcat</w:t>
            </w:r>
          </w:p>
        </w:tc>
      </w:tr>
      <w:tr w:rsidR="00CB621A" w:rsidRPr="00E111B0" w14:paraId="55D4EBF2" w14:textId="77777777" w:rsidTr="00384301">
        <w:tc>
          <w:tcPr>
            <w:tcW w:w="4312" w:type="dxa"/>
          </w:tcPr>
          <w:p w14:paraId="40F14DD1" w14:textId="77777777" w:rsidR="00CB621A" w:rsidRPr="00E111B0" w:rsidRDefault="00CB621A" w:rsidP="00384301">
            <w:pPr>
              <w:pStyle w:val="FABodyCopy"/>
            </w:pPr>
            <w:r w:rsidRPr="00E111B0">
              <w:t xml:space="preserve">Fascias </w:t>
            </w:r>
          </w:p>
        </w:tc>
        <w:tc>
          <w:tcPr>
            <w:tcW w:w="967" w:type="dxa"/>
          </w:tcPr>
          <w:p w14:paraId="04432AFD" w14:textId="77777777" w:rsidR="00CB621A" w:rsidRPr="00E111B0" w:rsidRDefault="00CB621A" w:rsidP="00384301">
            <w:pPr>
              <w:pStyle w:val="S-O-P"/>
            </w:pPr>
          </w:p>
        </w:tc>
        <w:tc>
          <w:tcPr>
            <w:tcW w:w="951" w:type="dxa"/>
          </w:tcPr>
          <w:p w14:paraId="1FD4DA25" w14:textId="77777777" w:rsidR="00CB621A" w:rsidRPr="00E111B0" w:rsidRDefault="00CB621A" w:rsidP="00384301">
            <w:pPr>
              <w:pStyle w:val="S-O-P"/>
            </w:pPr>
          </w:p>
        </w:tc>
        <w:tc>
          <w:tcPr>
            <w:tcW w:w="959" w:type="dxa"/>
          </w:tcPr>
          <w:p w14:paraId="43C173B1" w14:textId="77777777" w:rsidR="00CB621A" w:rsidRPr="00E111B0" w:rsidRDefault="00CB621A" w:rsidP="00384301">
            <w:pPr>
              <w:pStyle w:val="S-O-P"/>
            </w:pPr>
          </w:p>
        </w:tc>
        <w:tc>
          <w:tcPr>
            <w:tcW w:w="1008" w:type="dxa"/>
          </w:tcPr>
          <w:p w14:paraId="6F801441" w14:textId="77777777" w:rsidR="00CB621A" w:rsidRPr="00E111B0" w:rsidRDefault="00CB621A" w:rsidP="00384301">
            <w:pPr>
              <w:pStyle w:val="S-O-P"/>
            </w:pPr>
          </w:p>
        </w:tc>
        <w:tc>
          <w:tcPr>
            <w:tcW w:w="970" w:type="dxa"/>
          </w:tcPr>
          <w:p w14:paraId="1F960258" w14:textId="77777777" w:rsidR="00CB621A" w:rsidRPr="00E111B0" w:rsidRDefault="00CB621A" w:rsidP="00384301">
            <w:pPr>
              <w:pStyle w:val="S-O-P"/>
            </w:pPr>
          </w:p>
        </w:tc>
        <w:tc>
          <w:tcPr>
            <w:tcW w:w="913" w:type="dxa"/>
          </w:tcPr>
          <w:p w14:paraId="58E49FD7" w14:textId="77777777" w:rsidR="00CB621A" w:rsidRPr="00E111B0" w:rsidRDefault="00CB621A" w:rsidP="00384301">
            <w:pPr>
              <w:pStyle w:val="S-O-P"/>
            </w:pPr>
          </w:p>
        </w:tc>
      </w:tr>
      <w:tr w:rsidR="00CB621A" w:rsidRPr="00E111B0" w14:paraId="0A1A748E" w14:textId="77777777" w:rsidTr="00384301">
        <w:tc>
          <w:tcPr>
            <w:tcW w:w="4312" w:type="dxa"/>
          </w:tcPr>
          <w:p w14:paraId="646C91E2" w14:textId="77777777" w:rsidR="00CB621A" w:rsidRPr="00662BCE" w:rsidRDefault="00CB621A" w:rsidP="00384301">
            <w:pPr>
              <w:pStyle w:val="FABodyIndent1"/>
            </w:pPr>
            <w:r w:rsidRPr="00662BCE">
              <w:t>Body-color upper</w:t>
            </w:r>
          </w:p>
        </w:tc>
        <w:tc>
          <w:tcPr>
            <w:tcW w:w="967" w:type="dxa"/>
          </w:tcPr>
          <w:p w14:paraId="34256551" w14:textId="77777777" w:rsidR="00CB621A" w:rsidRPr="00E111B0" w:rsidDel="00526972" w:rsidRDefault="00CB621A" w:rsidP="00384301">
            <w:pPr>
              <w:pStyle w:val="S-O-P"/>
            </w:pPr>
            <w:r w:rsidRPr="00E111B0">
              <w:t>S</w:t>
            </w:r>
          </w:p>
        </w:tc>
        <w:tc>
          <w:tcPr>
            <w:tcW w:w="951" w:type="dxa"/>
          </w:tcPr>
          <w:p w14:paraId="19ACA294" w14:textId="77777777" w:rsidR="00CB621A" w:rsidRPr="00E111B0" w:rsidRDefault="00CB621A" w:rsidP="00384301">
            <w:pPr>
              <w:pStyle w:val="S-O-P"/>
            </w:pPr>
            <w:r w:rsidRPr="00E111B0">
              <w:t>S</w:t>
            </w:r>
          </w:p>
        </w:tc>
        <w:tc>
          <w:tcPr>
            <w:tcW w:w="959" w:type="dxa"/>
          </w:tcPr>
          <w:p w14:paraId="0EE5CC8E" w14:textId="77777777" w:rsidR="00CB621A" w:rsidRPr="00E111B0" w:rsidRDefault="00CB621A" w:rsidP="00384301">
            <w:pPr>
              <w:pStyle w:val="S-O-P"/>
            </w:pPr>
            <w:r w:rsidRPr="00E111B0">
              <w:t>S</w:t>
            </w:r>
          </w:p>
        </w:tc>
        <w:tc>
          <w:tcPr>
            <w:tcW w:w="1008" w:type="dxa"/>
          </w:tcPr>
          <w:p w14:paraId="20E50D53" w14:textId="77777777" w:rsidR="00CB621A" w:rsidRPr="00E111B0" w:rsidRDefault="00CB621A" w:rsidP="00384301">
            <w:pPr>
              <w:pStyle w:val="S-O-P"/>
            </w:pPr>
            <w:r w:rsidRPr="00E111B0">
              <w:t>S</w:t>
            </w:r>
          </w:p>
        </w:tc>
        <w:tc>
          <w:tcPr>
            <w:tcW w:w="970" w:type="dxa"/>
          </w:tcPr>
          <w:p w14:paraId="0E3CE34D" w14:textId="77777777" w:rsidR="00CB621A" w:rsidRPr="00E111B0" w:rsidRDefault="00CB621A" w:rsidP="00384301">
            <w:pPr>
              <w:pStyle w:val="S-O-P"/>
            </w:pPr>
            <w:r w:rsidRPr="00E111B0">
              <w:t>S</w:t>
            </w:r>
          </w:p>
        </w:tc>
        <w:tc>
          <w:tcPr>
            <w:tcW w:w="913" w:type="dxa"/>
          </w:tcPr>
          <w:p w14:paraId="50E8B2A6" w14:textId="77777777" w:rsidR="00CB621A" w:rsidRPr="00E111B0" w:rsidRDefault="00CB621A" w:rsidP="00384301">
            <w:pPr>
              <w:pStyle w:val="S-O-P"/>
            </w:pPr>
            <w:r>
              <w:t>S</w:t>
            </w:r>
          </w:p>
        </w:tc>
      </w:tr>
      <w:tr w:rsidR="00CB621A" w:rsidRPr="00E111B0" w14:paraId="30788D6B" w14:textId="77777777" w:rsidTr="00384301">
        <w:tc>
          <w:tcPr>
            <w:tcW w:w="4312" w:type="dxa"/>
          </w:tcPr>
          <w:p w14:paraId="33F634CB" w14:textId="77777777" w:rsidR="00CB621A" w:rsidRPr="00662BCE" w:rsidRDefault="00CB621A" w:rsidP="00384301">
            <w:pPr>
              <w:pStyle w:val="FABodyIndent1"/>
            </w:pPr>
            <w:r w:rsidRPr="00662BCE">
              <w:t>Accent-color lower</w:t>
            </w:r>
          </w:p>
        </w:tc>
        <w:tc>
          <w:tcPr>
            <w:tcW w:w="967" w:type="dxa"/>
          </w:tcPr>
          <w:p w14:paraId="075414FC" w14:textId="77777777" w:rsidR="00CB621A" w:rsidRPr="00E111B0" w:rsidRDefault="00CB621A" w:rsidP="00384301">
            <w:pPr>
              <w:pStyle w:val="S-O-P"/>
            </w:pPr>
            <w:r w:rsidRPr="00E111B0">
              <w:t>S</w:t>
            </w:r>
          </w:p>
        </w:tc>
        <w:tc>
          <w:tcPr>
            <w:tcW w:w="951" w:type="dxa"/>
          </w:tcPr>
          <w:p w14:paraId="3FB5B4BB" w14:textId="77777777" w:rsidR="00CB621A" w:rsidRPr="00E111B0" w:rsidRDefault="00CB621A" w:rsidP="00384301">
            <w:pPr>
              <w:pStyle w:val="S-O-P"/>
            </w:pPr>
            <w:r>
              <w:t>NA</w:t>
            </w:r>
          </w:p>
        </w:tc>
        <w:tc>
          <w:tcPr>
            <w:tcW w:w="959" w:type="dxa"/>
          </w:tcPr>
          <w:p w14:paraId="38E331B7" w14:textId="77777777" w:rsidR="00CB621A" w:rsidRPr="00E111B0" w:rsidRDefault="00CB621A" w:rsidP="00384301">
            <w:pPr>
              <w:pStyle w:val="S-O-P"/>
            </w:pPr>
            <w:r>
              <w:t>NA</w:t>
            </w:r>
          </w:p>
        </w:tc>
        <w:tc>
          <w:tcPr>
            <w:tcW w:w="1008" w:type="dxa"/>
          </w:tcPr>
          <w:p w14:paraId="7EF713C4" w14:textId="77777777" w:rsidR="00CB621A" w:rsidRPr="00E111B0" w:rsidRDefault="00CB621A" w:rsidP="00384301">
            <w:pPr>
              <w:pStyle w:val="S-O-P"/>
            </w:pPr>
            <w:r>
              <w:t>NA</w:t>
            </w:r>
          </w:p>
        </w:tc>
        <w:tc>
          <w:tcPr>
            <w:tcW w:w="970" w:type="dxa"/>
          </w:tcPr>
          <w:p w14:paraId="67BE41AF" w14:textId="77777777" w:rsidR="00CB621A" w:rsidRPr="00E111B0" w:rsidRDefault="00CB621A" w:rsidP="00384301">
            <w:pPr>
              <w:pStyle w:val="S-O-P"/>
            </w:pPr>
            <w:r>
              <w:t>NA</w:t>
            </w:r>
          </w:p>
        </w:tc>
        <w:tc>
          <w:tcPr>
            <w:tcW w:w="913" w:type="dxa"/>
          </w:tcPr>
          <w:p w14:paraId="08EABD9B" w14:textId="77777777" w:rsidR="00CB621A" w:rsidRDefault="00CB621A" w:rsidP="00384301">
            <w:pPr>
              <w:pStyle w:val="S-O-P"/>
            </w:pPr>
            <w:r>
              <w:t>NA</w:t>
            </w:r>
          </w:p>
        </w:tc>
      </w:tr>
      <w:tr w:rsidR="00CB621A" w:rsidRPr="00E111B0" w14:paraId="40E3832B" w14:textId="77777777" w:rsidTr="00384301">
        <w:tc>
          <w:tcPr>
            <w:tcW w:w="4312" w:type="dxa"/>
          </w:tcPr>
          <w:p w14:paraId="1BD61EDC" w14:textId="77777777" w:rsidR="00CB621A" w:rsidRPr="00662BCE" w:rsidRDefault="00CB621A" w:rsidP="00384301">
            <w:pPr>
              <w:pStyle w:val="FABodyIndent1"/>
            </w:pPr>
            <w:r w:rsidRPr="00662BCE">
              <w:t>Body-color lower</w:t>
            </w:r>
          </w:p>
        </w:tc>
        <w:tc>
          <w:tcPr>
            <w:tcW w:w="967" w:type="dxa"/>
          </w:tcPr>
          <w:p w14:paraId="006AA15D" w14:textId="77777777" w:rsidR="00CB621A" w:rsidRPr="00E111B0" w:rsidRDefault="00CB621A" w:rsidP="00384301">
            <w:pPr>
              <w:pStyle w:val="S-O-P"/>
            </w:pPr>
            <w:r w:rsidRPr="00E111B0">
              <w:t>P</w:t>
            </w:r>
          </w:p>
        </w:tc>
        <w:tc>
          <w:tcPr>
            <w:tcW w:w="951" w:type="dxa"/>
          </w:tcPr>
          <w:p w14:paraId="15BD0C2F" w14:textId="77777777" w:rsidR="00CB621A" w:rsidRPr="00E111B0" w:rsidRDefault="00CB621A" w:rsidP="00384301">
            <w:pPr>
              <w:pStyle w:val="S-O-P"/>
            </w:pPr>
            <w:r w:rsidRPr="00E111B0">
              <w:t>S</w:t>
            </w:r>
          </w:p>
        </w:tc>
        <w:tc>
          <w:tcPr>
            <w:tcW w:w="959" w:type="dxa"/>
          </w:tcPr>
          <w:p w14:paraId="10891EAD" w14:textId="77777777" w:rsidR="00CB621A" w:rsidRPr="00E111B0" w:rsidRDefault="00CB621A" w:rsidP="00384301">
            <w:pPr>
              <w:pStyle w:val="S-O-P"/>
            </w:pPr>
            <w:r w:rsidRPr="00E111B0">
              <w:t>S</w:t>
            </w:r>
          </w:p>
        </w:tc>
        <w:tc>
          <w:tcPr>
            <w:tcW w:w="1008" w:type="dxa"/>
          </w:tcPr>
          <w:p w14:paraId="776A8948" w14:textId="77777777" w:rsidR="00CB621A" w:rsidRPr="00E111B0" w:rsidRDefault="00CB621A" w:rsidP="00384301">
            <w:pPr>
              <w:pStyle w:val="S-O-P"/>
            </w:pPr>
            <w:r w:rsidRPr="00E111B0">
              <w:t>S</w:t>
            </w:r>
          </w:p>
        </w:tc>
        <w:tc>
          <w:tcPr>
            <w:tcW w:w="970" w:type="dxa"/>
          </w:tcPr>
          <w:p w14:paraId="4D217AB7" w14:textId="77777777" w:rsidR="00CB621A" w:rsidRPr="00E111B0" w:rsidRDefault="00CB621A" w:rsidP="00384301">
            <w:pPr>
              <w:pStyle w:val="S-O-P"/>
            </w:pPr>
            <w:r w:rsidRPr="00E111B0">
              <w:t>S</w:t>
            </w:r>
          </w:p>
        </w:tc>
        <w:tc>
          <w:tcPr>
            <w:tcW w:w="913" w:type="dxa"/>
          </w:tcPr>
          <w:p w14:paraId="186DA1C3" w14:textId="77777777" w:rsidR="00CB621A" w:rsidRPr="00E111B0" w:rsidRDefault="00CB621A" w:rsidP="00384301">
            <w:pPr>
              <w:pStyle w:val="S-O-P"/>
            </w:pPr>
            <w:r>
              <w:t>S</w:t>
            </w:r>
          </w:p>
        </w:tc>
      </w:tr>
      <w:tr w:rsidR="00CB621A" w:rsidRPr="00E111B0" w14:paraId="53413994" w14:textId="77777777" w:rsidTr="00384301">
        <w:tc>
          <w:tcPr>
            <w:tcW w:w="4312" w:type="dxa"/>
          </w:tcPr>
          <w:p w14:paraId="732BCD7A" w14:textId="77777777" w:rsidR="00CB621A" w:rsidRPr="00E111B0" w:rsidRDefault="00CB621A" w:rsidP="00384301">
            <w:pPr>
              <w:pStyle w:val="FABodyCopy"/>
            </w:pPr>
            <w:r w:rsidRPr="00E111B0">
              <w:t xml:space="preserve">Grille </w:t>
            </w:r>
          </w:p>
        </w:tc>
        <w:tc>
          <w:tcPr>
            <w:tcW w:w="967" w:type="dxa"/>
          </w:tcPr>
          <w:p w14:paraId="7276BEBF" w14:textId="77777777" w:rsidR="00CB621A" w:rsidRPr="00E111B0" w:rsidRDefault="00CB621A" w:rsidP="00384301">
            <w:pPr>
              <w:pStyle w:val="S-O-P"/>
            </w:pPr>
          </w:p>
        </w:tc>
        <w:tc>
          <w:tcPr>
            <w:tcW w:w="951" w:type="dxa"/>
          </w:tcPr>
          <w:p w14:paraId="5080A849" w14:textId="77777777" w:rsidR="00CB621A" w:rsidRPr="00E111B0" w:rsidRDefault="00CB621A" w:rsidP="00384301">
            <w:pPr>
              <w:pStyle w:val="S-O-P"/>
            </w:pPr>
          </w:p>
        </w:tc>
        <w:tc>
          <w:tcPr>
            <w:tcW w:w="959" w:type="dxa"/>
          </w:tcPr>
          <w:p w14:paraId="72C4DEF2" w14:textId="77777777" w:rsidR="00CB621A" w:rsidRPr="00E111B0" w:rsidRDefault="00CB621A" w:rsidP="00384301">
            <w:pPr>
              <w:pStyle w:val="S-O-P"/>
            </w:pPr>
          </w:p>
        </w:tc>
        <w:tc>
          <w:tcPr>
            <w:tcW w:w="1008" w:type="dxa"/>
          </w:tcPr>
          <w:p w14:paraId="05A9CF5F" w14:textId="77777777" w:rsidR="00CB621A" w:rsidRPr="00E111B0" w:rsidRDefault="00CB621A" w:rsidP="00384301">
            <w:pPr>
              <w:pStyle w:val="S-O-P"/>
            </w:pPr>
          </w:p>
        </w:tc>
        <w:tc>
          <w:tcPr>
            <w:tcW w:w="970" w:type="dxa"/>
          </w:tcPr>
          <w:p w14:paraId="5E8520E3" w14:textId="77777777" w:rsidR="00CB621A" w:rsidRPr="00E111B0" w:rsidRDefault="00CB621A" w:rsidP="00384301">
            <w:pPr>
              <w:pStyle w:val="S-O-P"/>
            </w:pPr>
          </w:p>
        </w:tc>
        <w:tc>
          <w:tcPr>
            <w:tcW w:w="913" w:type="dxa"/>
          </w:tcPr>
          <w:p w14:paraId="344B9934" w14:textId="77777777" w:rsidR="00CB621A" w:rsidRPr="00E111B0" w:rsidRDefault="00CB621A" w:rsidP="00384301">
            <w:pPr>
              <w:pStyle w:val="S-O-P"/>
            </w:pPr>
          </w:p>
        </w:tc>
      </w:tr>
      <w:tr w:rsidR="00CB621A" w:rsidRPr="00E111B0" w14:paraId="5911EF4E" w14:textId="77777777" w:rsidTr="00384301">
        <w:tc>
          <w:tcPr>
            <w:tcW w:w="4312" w:type="dxa"/>
          </w:tcPr>
          <w:p w14:paraId="084ACCDE" w14:textId="77777777" w:rsidR="00CB621A" w:rsidRPr="00662BCE" w:rsidRDefault="00CB621A" w:rsidP="00384301">
            <w:pPr>
              <w:pStyle w:val="FABodyIndent1"/>
            </w:pPr>
            <w:r w:rsidRPr="00662BCE">
              <w:t>Platinum Chrome with Granite Crystal inner</w:t>
            </w:r>
          </w:p>
        </w:tc>
        <w:tc>
          <w:tcPr>
            <w:tcW w:w="967" w:type="dxa"/>
          </w:tcPr>
          <w:p w14:paraId="38A21BEB" w14:textId="77777777" w:rsidR="00CB621A" w:rsidRPr="00E111B0" w:rsidRDefault="00CB621A" w:rsidP="00384301">
            <w:pPr>
              <w:pStyle w:val="S-O-P"/>
            </w:pPr>
            <w:r>
              <w:t>S</w:t>
            </w:r>
          </w:p>
        </w:tc>
        <w:tc>
          <w:tcPr>
            <w:tcW w:w="951" w:type="dxa"/>
          </w:tcPr>
          <w:p w14:paraId="3E15D3D9" w14:textId="77777777" w:rsidR="00CB621A" w:rsidRPr="00E111B0" w:rsidRDefault="00CB621A" w:rsidP="00384301">
            <w:pPr>
              <w:pStyle w:val="S-O-P"/>
            </w:pPr>
            <w:r>
              <w:t>NA</w:t>
            </w:r>
          </w:p>
        </w:tc>
        <w:tc>
          <w:tcPr>
            <w:tcW w:w="959" w:type="dxa"/>
          </w:tcPr>
          <w:p w14:paraId="666CFEA0" w14:textId="77777777" w:rsidR="00CB621A" w:rsidRPr="00E111B0" w:rsidRDefault="00CB621A" w:rsidP="00384301">
            <w:pPr>
              <w:pStyle w:val="S-O-P"/>
            </w:pPr>
            <w:r>
              <w:t>NA</w:t>
            </w:r>
          </w:p>
        </w:tc>
        <w:tc>
          <w:tcPr>
            <w:tcW w:w="1008" w:type="dxa"/>
          </w:tcPr>
          <w:p w14:paraId="7E71354F" w14:textId="77777777" w:rsidR="00CB621A" w:rsidRPr="00E111B0" w:rsidRDefault="00CB621A" w:rsidP="00384301">
            <w:pPr>
              <w:pStyle w:val="S-O-P"/>
            </w:pPr>
            <w:r w:rsidRPr="00E111B0">
              <w:t>S</w:t>
            </w:r>
          </w:p>
        </w:tc>
        <w:tc>
          <w:tcPr>
            <w:tcW w:w="970" w:type="dxa"/>
          </w:tcPr>
          <w:p w14:paraId="58171B32" w14:textId="77777777" w:rsidR="00CB621A" w:rsidRPr="00E111B0" w:rsidRDefault="00CB621A" w:rsidP="00384301">
            <w:pPr>
              <w:pStyle w:val="S-O-P"/>
            </w:pPr>
            <w:r>
              <w:t>NA</w:t>
            </w:r>
          </w:p>
        </w:tc>
        <w:tc>
          <w:tcPr>
            <w:tcW w:w="913" w:type="dxa"/>
          </w:tcPr>
          <w:p w14:paraId="097B44FA" w14:textId="77777777" w:rsidR="00CB621A" w:rsidRDefault="00CB621A" w:rsidP="00384301">
            <w:pPr>
              <w:pStyle w:val="S-O-P"/>
            </w:pPr>
            <w:r>
              <w:t>NA</w:t>
            </w:r>
          </w:p>
        </w:tc>
      </w:tr>
      <w:tr w:rsidR="00CB621A" w:rsidRPr="00E111B0" w14:paraId="0AE9E039" w14:textId="77777777" w:rsidTr="00384301">
        <w:tc>
          <w:tcPr>
            <w:tcW w:w="4312" w:type="dxa"/>
          </w:tcPr>
          <w:p w14:paraId="20165DED" w14:textId="77777777" w:rsidR="00CB621A" w:rsidRPr="00662BCE" w:rsidRDefault="00CB621A" w:rsidP="00384301">
            <w:pPr>
              <w:pStyle w:val="FABodyIndent1"/>
            </w:pPr>
            <w:r w:rsidRPr="00662BCE">
              <w:t>Black with Sport inner</w:t>
            </w:r>
          </w:p>
        </w:tc>
        <w:tc>
          <w:tcPr>
            <w:tcW w:w="967" w:type="dxa"/>
          </w:tcPr>
          <w:p w14:paraId="151E17BB" w14:textId="77777777" w:rsidR="00CB621A" w:rsidRPr="00E111B0" w:rsidRDefault="00CB621A" w:rsidP="00384301">
            <w:pPr>
              <w:pStyle w:val="S-O-P"/>
            </w:pPr>
            <w:r>
              <w:t>NA</w:t>
            </w:r>
          </w:p>
        </w:tc>
        <w:tc>
          <w:tcPr>
            <w:tcW w:w="951" w:type="dxa"/>
          </w:tcPr>
          <w:p w14:paraId="3E81111D" w14:textId="77777777" w:rsidR="00CB621A" w:rsidRPr="00E111B0" w:rsidRDefault="00CB621A" w:rsidP="00384301">
            <w:pPr>
              <w:pStyle w:val="S-O-P"/>
            </w:pPr>
            <w:r w:rsidRPr="00E111B0">
              <w:t>S</w:t>
            </w:r>
          </w:p>
        </w:tc>
        <w:tc>
          <w:tcPr>
            <w:tcW w:w="959" w:type="dxa"/>
          </w:tcPr>
          <w:p w14:paraId="787A5781" w14:textId="77777777" w:rsidR="00CB621A" w:rsidRPr="00E111B0" w:rsidRDefault="00CB621A" w:rsidP="00384301">
            <w:pPr>
              <w:pStyle w:val="S-O-P"/>
            </w:pPr>
            <w:r w:rsidRPr="00E111B0">
              <w:t>S</w:t>
            </w:r>
          </w:p>
        </w:tc>
        <w:tc>
          <w:tcPr>
            <w:tcW w:w="1008" w:type="dxa"/>
          </w:tcPr>
          <w:p w14:paraId="087BE521" w14:textId="77777777" w:rsidR="00CB621A" w:rsidRPr="00E111B0" w:rsidRDefault="00CB621A" w:rsidP="00384301">
            <w:pPr>
              <w:pStyle w:val="S-O-P"/>
            </w:pPr>
            <w:r>
              <w:t>NA</w:t>
            </w:r>
          </w:p>
        </w:tc>
        <w:tc>
          <w:tcPr>
            <w:tcW w:w="970" w:type="dxa"/>
          </w:tcPr>
          <w:p w14:paraId="1411E0CF" w14:textId="77777777" w:rsidR="00CB621A" w:rsidRPr="00E111B0" w:rsidRDefault="00CB621A" w:rsidP="00384301">
            <w:pPr>
              <w:pStyle w:val="S-O-P"/>
            </w:pPr>
            <w:r w:rsidRPr="00E111B0">
              <w:t>S</w:t>
            </w:r>
          </w:p>
        </w:tc>
        <w:tc>
          <w:tcPr>
            <w:tcW w:w="913" w:type="dxa"/>
          </w:tcPr>
          <w:p w14:paraId="0CEA130F" w14:textId="77777777" w:rsidR="00CB621A" w:rsidRPr="00E111B0" w:rsidRDefault="00CB621A" w:rsidP="00384301">
            <w:pPr>
              <w:pStyle w:val="S-O-P"/>
            </w:pPr>
            <w:r>
              <w:t>NA</w:t>
            </w:r>
          </w:p>
        </w:tc>
      </w:tr>
      <w:tr w:rsidR="00CB621A" w:rsidRPr="00E111B0" w14:paraId="0FDD317F" w14:textId="77777777" w:rsidTr="00384301">
        <w:tc>
          <w:tcPr>
            <w:tcW w:w="4312" w:type="dxa"/>
          </w:tcPr>
          <w:p w14:paraId="494B9FE8" w14:textId="77777777" w:rsidR="00CB621A" w:rsidRPr="00662BCE" w:rsidRDefault="00CB621A" w:rsidP="00384301">
            <w:pPr>
              <w:pStyle w:val="FABodyIndent1"/>
            </w:pPr>
            <w:r w:rsidRPr="00662BCE">
              <w:t>Gloss Black with Granite Crystal inner (included with Blacktop Package)</w:t>
            </w:r>
          </w:p>
        </w:tc>
        <w:tc>
          <w:tcPr>
            <w:tcW w:w="967" w:type="dxa"/>
          </w:tcPr>
          <w:p w14:paraId="75425FC5" w14:textId="77777777" w:rsidR="00CB621A" w:rsidRPr="00E111B0" w:rsidRDefault="00CB621A" w:rsidP="00384301">
            <w:pPr>
              <w:pStyle w:val="S-O-P"/>
            </w:pPr>
            <w:r>
              <w:t>NA</w:t>
            </w:r>
          </w:p>
        </w:tc>
        <w:tc>
          <w:tcPr>
            <w:tcW w:w="951" w:type="dxa"/>
          </w:tcPr>
          <w:p w14:paraId="0E60F644" w14:textId="77777777" w:rsidR="00CB621A" w:rsidRPr="00E111B0" w:rsidRDefault="00CB621A" w:rsidP="00384301">
            <w:pPr>
              <w:pStyle w:val="S-O-P"/>
            </w:pPr>
            <w:r>
              <w:t>NA</w:t>
            </w:r>
          </w:p>
        </w:tc>
        <w:tc>
          <w:tcPr>
            <w:tcW w:w="959" w:type="dxa"/>
          </w:tcPr>
          <w:p w14:paraId="38D43F2F" w14:textId="77777777" w:rsidR="00CB621A" w:rsidRPr="00E111B0" w:rsidRDefault="00CB621A" w:rsidP="00384301">
            <w:pPr>
              <w:pStyle w:val="S-O-P"/>
            </w:pPr>
            <w:r>
              <w:t>NA</w:t>
            </w:r>
          </w:p>
        </w:tc>
        <w:tc>
          <w:tcPr>
            <w:tcW w:w="1008" w:type="dxa"/>
          </w:tcPr>
          <w:p w14:paraId="4188B58E" w14:textId="77777777" w:rsidR="00CB621A" w:rsidRPr="00E111B0" w:rsidRDefault="00CB621A" w:rsidP="00384301">
            <w:pPr>
              <w:pStyle w:val="S-O-P"/>
            </w:pPr>
            <w:r>
              <w:t>NA</w:t>
            </w:r>
          </w:p>
        </w:tc>
        <w:tc>
          <w:tcPr>
            <w:tcW w:w="970" w:type="dxa"/>
          </w:tcPr>
          <w:p w14:paraId="34A9ED5E" w14:textId="77777777" w:rsidR="00CB621A" w:rsidRPr="00E111B0" w:rsidRDefault="00CB621A" w:rsidP="00384301">
            <w:pPr>
              <w:pStyle w:val="S-O-P"/>
            </w:pPr>
            <w:r>
              <w:t>NA</w:t>
            </w:r>
          </w:p>
        </w:tc>
        <w:tc>
          <w:tcPr>
            <w:tcW w:w="913" w:type="dxa"/>
          </w:tcPr>
          <w:p w14:paraId="7603EE63" w14:textId="77777777" w:rsidR="00CB621A" w:rsidRDefault="00CB621A" w:rsidP="00384301">
            <w:pPr>
              <w:pStyle w:val="S-O-P"/>
            </w:pPr>
            <w:r w:rsidRPr="00F92B6E">
              <w:t>S</w:t>
            </w:r>
          </w:p>
        </w:tc>
      </w:tr>
      <w:tr w:rsidR="00CB621A" w:rsidRPr="00E111B0" w14:paraId="40EFE7BC" w14:textId="77777777" w:rsidTr="00384301">
        <w:tc>
          <w:tcPr>
            <w:tcW w:w="4312" w:type="dxa"/>
          </w:tcPr>
          <w:p w14:paraId="33C08D69" w14:textId="77777777" w:rsidR="00CB621A" w:rsidRPr="00E111B0" w:rsidRDefault="00CB621A" w:rsidP="00384301">
            <w:pPr>
              <w:pStyle w:val="FABodyCopy"/>
            </w:pPr>
            <w:r w:rsidRPr="00E111B0">
              <w:t xml:space="preserve">Hood </w:t>
            </w:r>
          </w:p>
        </w:tc>
        <w:tc>
          <w:tcPr>
            <w:tcW w:w="967" w:type="dxa"/>
          </w:tcPr>
          <w:p w14:paraId="7CFDB86D" w14:textId="77777777" w:rsidR="00CB621A" w:rsidRPr="00E111B0" w:rsidRDefault="00CB621A" w:rsidP="00384301">
            <w:pPr>
              <w:pStyle w:val="S-O-P"/>
            </w:pPr>
          </w:p>
        </w:tc>
        <w:tc>
          <w:tcPr>
            <w:tcW w:w="951" w:type="dxa"/>
          </w:tcPr>
          <w:p w14:paraId="2C993226" w14:textId="77777777" w:rsidR="00CB621A" w:rsidRPr="00E111B0" w:rsidRDefault="00CB621A" w:rsidP="00384301">
            <w:pPr>
              <w:pStyle w:val="S-O-P"/>
            </w:pPr>
          </w:p>
        </w:tc>
        <w:tc>
          <w:tcPr>
            <w:tcW w:w="959" w:type="dxa"/>
          </w:tcPr>
          <w:p w14:paraId="0C259BB9" w14:textId="77777777" w:rsidR="00CB621A" w:rsidRPr="00E111B0" w:rsidRDefault="00CB621A" w:rsidP="00384301">
            <w:pPr>
              <w:pStyle w:val="S-O-P"/>
            </w:pPr>
          </w:p>
        </w:tc>
        <w:tc>
          <w:tcPr>
            <w:tcW w:w="1008" w:type="dxa"/>
          </w:tcPr>
          <w:p w14:paraId="19D3B95D" w14:textId="77777777" w:rsidR="00CB621A" w:rsidRPr="00E111B0" w:rsidRDefault="00CB621A" w:rsidP="00384301">
            <w:pPr>
              <w:pStyle w:val="S-O-P"/>
            </w:pPr>
          </w:p>
        </w:tc>
        <w:tc>
          <w:tcPr>
            <w:tcW w:w="970" w:type="dxa"/>
          </w:tcPr>
          <w:p w14:paraId="6A7ADE41" w14:textId="77777777" w:rsidR="00CB621A" w:rsidRPr="00E111B0" w:rsidRDefault="00CB621A" w:rsidP="00384301">
            <w:pPr>
              <w:pStyle w:val="S-O-P"/>
            </w:pPr>
          </w:p>
        </w:tc>
        <w:tc>
          <w:tcPr>
            <w:tcW w:w="913" w:type="dxa"/>
          </w:tcPr>
          <w:p w14:paraId="06AD49AB" w14:textId="77777777" w:rsidR="00CB621A" w:rsidRPr="00E111B0" w:rsidRDefault="00CB621A" w:rsidP="00384301">
            <w:pPr>
              <w:pStyle w:val="S-O-P"/>
            </w:pPr>
          </w:p>
        </w:tc>
      </w:tr>
      <w:tr w:rsidR="00CB621A" w:rsidRPr="00E111B0" w14:paraId="3E63168C" w14:textId="77777777" w:rsidTr="00384301">
        <w:tc>
          <w:tcPr>
            <w:tcW w:w="4312" w:type="dxa"/>
          </w:tcPr>
          <w:p w14:paraId="4E99DD21" w14:textId="77777777" w:rsidR="00CB621A" w:rsidRPr="00662BCE" w:rsidRDefault="00CB621A" w:rsidP="00384301">
            <w:pPr>
              <w:pStyle w:val="FABodyIndent1"/>
            </w:pPr>
            <w:r w:rsidRPr="00662BCE">
              <w:t xml:space="preserve">Body color </w:t>
            </w:r>
          </w:p>
        </w:tc>
        <w:tc>
          <w:tcPr>
            <w:tcW w:w="967" w:type="dxa"/>
          </w:tcPr>
          <w:p w14:paraId="7FC51FEA" w14:textId="77777777" w:rsidR="00CB621A" w:rsidRPr="00E111B0" w:rsidRDefault="00CB621A" w:rsidP="00384301">
            <w:pPr>
              <w:pStyle w:val="S-O-P"/>
            </w:pPr>
            <w:r w:rsidRPr="00E111B0">
              <w:t>S</w:t>
            </w:r>
          </w:p>
        </w:tc>
        <w:tc>
          <w:tcPr>
            <w:tcW w:w="951" w:type="dxa"/>
          </w:tcPr>
          <w:p w14:paraId="4866478C" w14:textId="77777777" w:rsidR="00CB621A" w:rsidRPr="00E111B0" w:rsidRDefault="00CB621A" w:rsidP="00384301">
            <w:pPr>
              <w:pStyle w:val="S-O-P"/>
            </w:pPr>
            <w:r w:rsidRPr="00E111B0">
              <w:t>S</w:t>
            </w:r>
          </w:p>
        </w:tc>
        <w:tc>
          <w:tcPr>
            <w:tcW w:w="959" w:type="dxa"/>
          </w:tcPr>
          <w:p w14:paraId="16D3A34C" w14:textId="77777777" w:rsidR="00CB621A" w:rsidRPr="00E111B0" w:rsidRDefault="00CB621A" w:rsidP="00384301">
            <w:pPr>
              <w:pStyle w:val="S-O-P"/>
            </w:pPr>
            <w:r>
              <w:t>NA</w:t>
            </w:r>
          </w:p>
        </w:tc>
        <w:tc>
          <w:tcPr>
            <w:tcW w:w="1008" w:type="dxa"/>
          </w:tcPr>
          <w:p w14:paraId="502C617E" w14:textId="77777777" w:rsidR="00CB621A" w:rsidRPr="00E111B0" w:rsidRDefault="00CB621A" w:rsidP="00384301">
            <w:pPr>
              <w:pStyle w:val="S-O-P"/>
            </w:pPr>
            <w:r w:rsidRPr="00E111B0">
              <w:t>S</w:t>
            </w:r>
          </w:p>
        </w:tc>
        <w:tc>
          <w:tcPr>
            <w:tcW w:w="970" w:type="dxa"/>
          </w:tcPr>
          <w:p w14:paraId="51A4F22B" w14:textId="77777777" w:rsidR="00CB621A" w:rsidRPr="00E111B0" w:rsidRDefault="00CB621A" w:rsidP="00384301">
            <w:pPr>
              <w:pStyle w:val="S-O-P"/>
            </w:pPr>
            <w:r>
              <w:t>NA</w:t>
            </w:r>
          </w:p>
        </w:tc>
        <w:tc>
          <w:tcPr>
            <w:tcW w:w="913" w:type="dxa"/>
          </w:tcPr>
          <w:p w14:paraId="3FEB3BD4" w14:textId="77777777" w:rsidR="00CB621A" w:rsidRDefault="00CB621A" w:rsidP="00384301">
            <w:pPr>
              <w:pStyle w:val="S-O-P"/>
            </w:pPr>
            <w:r>
              <w:t>NA</w:t>
            </w:r>
          </w:p>
        </w:tc>
      </w:tr>
      <w:tr w:rsidR="00CB621A" w:rsidRPr="00E111B0" w14:paraId="66A8A69B" w14:textId="77777777" w:rsidTr="00384301">
        <w:tc>
          <w:tcPr>
            <w:tcW w:w="4312" w:type="dxa"/>
          </w:tcPr>
          <w:p w14:paraId="7A64CD3A" w14:textId="77777777" w:rsidR="00CB621A" w:rsidRPr="00662BCE" w:rsidRDefault="00CB621A" w:rsidP="00384301">
            <w:pPr>
              <w:pStyle w:val="FABodyIndent1"/>
            </w:pPr>
            <w:r w:rsidRPr="00662BCE">
              <w:t>Body-color performance design with center air intake</w:t>
            </w:r>
            <w:r>
              <w:t xml:space="preserve"> </w:t>
            </w:r>
            <w:r w:rsidRPr="00662BCE">
              <w:t>and dual heat extractors (included with Blacktop Package)</w:t>
            </w:r>
          </w:p>
        </w:tc>
        <w:tc>
          <w:tcPr>
            <w:tcW w:w="967" w:type="dxa"/>
          </w:tcPr>
          <w:p w14:paraId="08221825" w14:textId="77777777" w:rsidR="00CB621A" w:rsidRPr="00E111B0" w:rsidRDefault="00CB621A" w:rsidP="00384301">
            <w:pPr>
              <w:pStyle w:val="S-O-P"/>
            </w:pPr>
            <w:r>
              <w:t>NA</w:t>
            </w:r>
          </w:p>
        </w:tc>
        <w:tc>
          <w:tcPr>
            <w:tcW w:w="951" w:type="dxa"/>
          </w:tcPr>
          <w:p w14:paraId="1F04F07A" w14:textId="77777777" w:rsidR="00CB621A" w:rsidRPr="00E111B0" w:rsidRDefault="00CB621A" w:rsidP="00384301">
            <w:pPr>
              <w:pStyle w:val="S-O-P"/>
            </w:pPr>
            <w:r w:rsidRPr="00E111B0">
              <w:t>P</w:t>
            </w:r>
          </w:p>
        </w:tc>
        <w:tc>
          <w:tcPr>
            <w:tcW w:w="959" w:type="dxa"/>
          </w:tcPr>
          <w:p w14:paraId="1B8A322B" w14:textId="77777777" w:rsidR="00CB621A" w:rsidRPr="00E111B0" w:rsidRDefault="00CB621A" w:rsidP="00384301">
            <w:pPr>
              <w:pStyle w:val="S-O-P"/>
            </w:pPr>
            <w:r w:rsidRPr="00E111B0">
              <w:t>S</w:t>
            </w:r>
          </w:p>
        </w:tc>
        <w:tc>
          <w:tcPr>
            <w:tcW w:w="1008" w:type="dxa"/>
          </w:tcPr>
          <w:p w14:paraId="1FB357CA" w14:textId="77777777" w:rsidR="00CB621A" w:rsidRPr="00E111B0" w:rsidRDefault="00CB621A" w:rsidP="00384301">
            <w:pPr>
              <w:pStyle w:val="S-O-P"/>
            </w:pPr>
            <w:r>
              <w:t>NA</w:t>
            </w:r>
          </w:p>
        </w:tc>
        <w:tc>
          <w:tcPr>
            <w:tcW w:w="970" w:type="dxa"/>
          </w:tcPr>
          <w:p w14:paraId="3E3BB4C1" w14:textId="77777777" w:rsidR="00CB621A" w:rsidRPr="00E111B0" w:rsidRDefault="00CB621A" w:rsidP="00384301">
            <w:pPr>
              <w:pStyle w:val="S-O-P"/>
            </w:pPr>
            <w:r w:rsidRPr="00E111B0">
              <w:t>S</w:t>
            </w:r>
          </w:p>
        </w:tc>
        <w:tc>
          <w:tcPr>
            <w:tcW w:w="913" w:type="dxa"/>
          </w:tcPr>
          <w:p w14:paraId="139217D3" w14:textId="77777777" w:rsidR="00CB621A" w:rsidRPr="00E111B0" w:rsidRDefault="00CB621A" w:rsidP="00384301">
            <w:pPr>
              <w:pStyle w:val="S-O-P"/>
            </w:pPr>
            <w:r>
              <w:t>S</w:t>
            </w:r>
          </w:p>
        </w:tc>
      </w:tr>
      <w:tr w:rsidR="00CB621A" w:rsidRPr="00E111B0" w14:paraId="48E6EB94" w14:textId="77777777" w:rsidTr="00384301">
        <w:tc>
          <w:tcPr>
            <w:tcW w:w="4312" w:type="dxa"/>
          </w:tcPr>
          <w:p w14:paraId="6F0C87E9" w14:textId="77777777" w:rsidR="00CB621A" w:rsidRPr="00E111B0" w:rsidRDefault="00CB621A" w:rsidP="00384301">
            <w:pPr>
              <w:pStyle w:val="FABodyCopy"/>
            </w:pPr>
            <w:r w:rsidRPr="00E111B0">
              <w:t>Liftgate — power with key fob, overhead console and rear cargo area controls</w:t>
            </w:r>
          </w:p>
        </w:tc>
        <w:tc>
          <w:tcPr>
            <w:tcW w:w="967" w:type="dxa"/>
          </w:tcPr>
          <w:p w14:paraId="4EC6DC4C" w14:textId="77777777" w:rsidR="00CB621A" w:rsidRPr="00E111B0" w:rsidRDefault="00CB621A" w:rsidP="00384301">
            <w:pPr>
              <w:pStyle w:val="S-O-P"/>
            </w:pPr>
            <w:r>
              <w:t>NA</w:t>
            </w:r>
          </w:p>
        </w:tc>
        <w:tc>
          <w:tcPr>
            <w:tcW w:w="951" w:type="dxa"/>
          </w:tcPr>
          <w:p w14:paraId="3DFE23C1" w14:textId="77777777" w:rsidR="00CB621A" w:rsidRPr="00E111B0" w:rsidRDefault="00CB621A" w:rsidP="00384301">
            <w:pPr>
              <w:pStyle w:val="S-O-P"/>
            </w:pPr>
            <w:r w:rsidRPr="00E111B0">
              <w:t>S</w:t>
            </w:r>
          </w:p>
        </w:tc>
        <w:tc>
          <w:tcPr>
            <w:tcW w:w="959" w:type="dxa"/>
          </w:tcPr>
          <w:p w14:paraId="59AE7C47" w14:textId="77777777" w:rsidR="00CB621A" w:rsidRPr="00E111B0" w:rsidRDefault="00CB621A" w:rsidP="00384301">
            <w:pPr>
              <w:pStyle w:val="S-O-P"/>
            </w:pPr>
            <w:r w:rsidRPr="00E111B0">
              <w:t>S</w:t>
            </w:r>
          </w:p>
        </w:tc>
        <w:tc>
          <w:tcPr>
            <w:tcW w:w="1008" w:type="dxa"/>
          </w:tcPr>
          <w:p w14:paraId="15E28F7B" w14:textId="77777777" w:rsidR="00CB621A" w:rsidRPr="00E111B0" w:rsidRDefault="00CB621A" w:rsidP="00384301">
            <w:pPr>
              <w:pStyle w:val="S-O-P"/>
            </w:pPr>
            <w:r w:rsidRPr="00E111B0">
              <w:t>S</w:t>
            </w:r>
          </w:p>
        </w:tc>
        <w:tc>
          <w:tcPr>
            <w:tcW w:w="970" w:type="dxa"/>
          </w:tcPr>
          <w:p w14:paraId="2FA71370" w14:textId="77777777" w:rsidR="00CB621A" w:rsidRPr="00E111B0" w:rsidRDefault="00CB621A" w:rsidP="00384301">
            <w:pPr>
              <w:pStyle w:val="S-O-P"/>
            </w:pPr>
            <w:r w:rsidRPr="00E111B0">
              <w:t>S</w:t>
            </w:r>
          </w:p>
        </w:tc>
        <w:tc>
          <w:tcPr>
            <w:tcW w:w="913" w:type="dxa"/>
          </w:tcPr>
          <w:p w14:paraId="37A17A8B" w14:textId="77777777" w:rsidR="00CB621A" w:rsidRPr="00E111B0" w:rsidRDefault="00CB621A" w:rsidP="00384301">
            <w:pPr>
              <w:pStyle w:val="S-O-P"/>
            </w:pPr>
            <w:r>
              <w:t>S</w:t>
            </w:r>
          </w:p>
        </w:tc>
      </w:tr>
      <w:tr w:rsidR="00CB621A" w:rsidRPr="00E111B0" w14:paraId="619484EB" w14:textId="77777777" w:rsidTr="00384301">
        <w:tc>
          <w:tcPr>
            <w:tcW w:w="4312" w:type="dxa"/>
          </w:tcPr>
          <w:p w14:paraId="5DE878BC" w14:textId="77777777" w:rsidR="00CB621A" w:rsidRPr="00E111B0" w:rsidRDefault="00CB621A" w:rsidP="00384301">
            <w:pPr>
              <w:pStyle w:val="FABodyCopy"/>
            </w:pPr>
            <w:r w:rsidRPr="00E111B0">
              <w:t>Lighting</w:t>
            </w:r>
          </w:p>
        </w:tc>
        <w:tc>
          <w:tcPr>
            <w:tcW w:w="967" w:type="dxa"/>
          </w:tcPr>
          <w:p w14:paraId="3A6CBAAF" w14:textId="77777777" w:rsidR="00CB621A" w:rsidRPr="00E111B0" w:rsidRDefault="00CB621A" w:rsidP="00384301">
            <w:pPr>
              <w:pStyle w:val="S-O-P"/>
            </w:pPr>
          </w:p>
        </w:tc>
        <w:tc>
          <w:tcPr>
            <w:tcW w:w="951" w:type="dxa"/>
          </w:tcPr>
          <w:p w14:paraId="7842A51C" w14:textId="77777777" w:rsidR="00CB621A" w:rsidRPr="00E111B0" w:rsidRDefault="00CB621A" w:rsidP="00384301">
            <w:pPr>
              <w:pStyle w:val="S-O-P"/>
            </w:pPr>
          </w:p>
        </w:tc>
        <w:tc>
          <w:tcPr>
            <w:tcW w:w="959" w:type="dxa"/>
          </w:tcPr>
          <w:p w14:paraId="2FC525B3" w14:textId="77777777" w:rsidR="00CB621A" w:rsidRPr="00E111B0" w:rsidRDefault="00CB621A" w:rsidP="00384301">
            <w:pPr>
              <w:pStyle w:val="S-O-P"/>
            </w:pPr>
          </w:p>
        </w:tc>
        <w:tc>
          <w:tcPr>
            <w:tcW w:w="1008" w:type="dxa"/>
          </w:tcPr>
          <w:p w14:paraId="394407B0" w14:textId="77777777" w:rsidR="00CB621A" w:rsidRPr="00E111B0" w:rsidRDefault="00CB621A" w:rsidP="00384301">
            <w:pPr>
              <w:pStyle w:val="S-O-P"/>
            </w:pPr>
          </w:p>
        </w:tc>
        <w:tc>
          <w:tcPr>
            <w:tcW w:w="970" w:type="dxa"/>
          </w:tcPr>
          <w:p w14:paraId="01E7C59B" w14:textId="77777777" w:rsidR="00CB621A" w:rsidRPr="00E111B0" w:rsidRDefault="00CB621A" w:rsidP="00384301">
            <w:pPr>
              <w:pStyle w:val="S-O-P"/>
            </w:pPr>
          </w:p>
        </w:tc>
        <w:tc>
          <w:tcPr>
            <w:tcW w:w="913" w:type="dxa"/>
          </w:tcPr>
          <w:p w14:paraId="3394768B" w14:textId="77777777" w:rsidR="00CB621A" w:rsidRPr="00E111B0" w:rsidRDefault="00CB621A" w:rsidP="00384301">
            <w:pPr>
              <w:pStyle w:val="S-O-P"/>
            </w:pPr>
          </w:p>
        </w:tc>
      </w:tr>
      <w:tr w:rsidR="00CB621A" w:rsidRPr="00E111B0" w14:paraId="71F727DC" w14:textId="77777777" w:rsidTr="00384301">
        <w:tc>
          <w:tcPr>
            <w:tcW w:w="4312" w:type="dxa"/>
          </w:tcPr>
          <w:p w14:paraId="19BC14B9" w14:textId="77777777" w:rsidR="00CB621A" w:rsidRPr="00E111B0" w:rsidRDefault="00CB621A" w:rsidP="00384301">
            <w:pPr>
              <w:pStyle w:val="FABodyIndent1"/>
            </w:pPr>
            <w:r w:rsidRPr="00E111B0">
              <w:t>Auto high-beam headlamp control (included with Premium Group and Plus Group)</w:t>
            </w:r>
          </w:p>
        </w:tc>
        <w:tc>
          <w:tcPr>
            <w:tcW w:w="967" w:type="dxa"/>
          </w:tcPr>
          <w:p w14:paraId="5F73BF84" w14:textId="77777777" w:rsidR="00CB621A" w:rsidRPr="00E111B0" w:rsidRDefault="00CB621A" w:rsidP="00384301">
            <w:pPr>
              <w:pStyle w:val="S-O-P"/>
            </w:pPr>
            <w:r>
              <w:t>NA</w:t>
            </w:r>
          </w:p>
        </w:tc>
        <w:tc>
          <w:tcPr>
            <w:tcW w:w="951" w:type="dxa"/>
          </w:tcPr>
          <w:p w14:paraId="768721A3" w14:textId="77777777" w:rsidR="00CB621A" w:rsidRPr="00E111B0" w:rsidRDefault="00CB621A" w:rsidP="00384301">
            <w:pPr>
              <w:pStyle w:val="S-O-P"/>
            </w:pPr>
            <w:r w:rsidRPr="00E111B0">
              <w:t>P</w:t>
            </w:r>
          </w:p>
        </w:tc>
        <w:tc>
          <w:tcPr>
            <w:tcW w:w="959" w:type="dxa"/>
          </w:tcPr>
          <w:p w14:paraId="39225FA1" w14:textId="77777777" w:rsidR="00CB621A" w:rsidRPr="00E111B0" w:rsidDel="00526972" w:rsidRDefault="00CB621A" w:rsidP="00384301">
            <w:pPr>
              <w:pStyle w:val="S-O-P"/>
            </w:pPr>
            <w:r w:rsidRPr="00E111B0">
              <w:t>S</w:t>
            </w:r>
          </w:p>
        </w:tc>
        <w:tc>
          <w:tcPr>
            <w:tcW w:w="1008" w:type="dxa"/>
          </w:tcPr>
          <w:p w14:paraId="76BB6F3D" w14:textId="77777777" w:rsidR="00CB621A" w:rsidRPr="00E111B0" w:rsidDel="00526972" w:rsidRDefault="00CB621A" w:rsidP="00384301">
            <w:pPr>
              <w:pStyle w:val="S-O-P"/>
            </w:pPr>
            <w:r w:rsidRPr="00E111B0">
              <w:t>S</w:t>
            </w:r>
          </w:p>
        </w:tc>
        <w:tc>
          <w:tcPr>
            <w:tcW w:w="970" w:type="dxa"/>
          </w:tcPr>
          <w:p w14:paraId="0FA76981" w14:textId="77777777" w:rsidR="00CB621A" w:rsidRPr="00E111B0" w:rsidDel="00526972" w:rsidRDefault="00CB621A" w:rsidP="00384301">
            <w:pPr>
              <w:pStyle w:val="S-O-P"/>
            </w:pPr>
            <w:r w:rsidRPr="00E111B0">
              <w:t>S</w:t>
            </w:r>
          </w:p>
        </w:tc>
        <w:tc>
          <w:tcPr>
            <w:tcW w:w="913" w:type="dxa"/>
          </w:tcPr>
          <w:p w14:paraId="24873489" w14:textId="77777777" w:rsidR="00CB621A" w:rsidRPr="00E111B0" w:rsidRDefault="00CB621A" w:rsidP="00384301">
            <w:pPr>
              <w:pStyle w:val="S-O-P"/>
            </w:pPr>
            <w:r>
              <w:t>S</w:t>
            </w:r>
          </w:p>
        </w:tc>
      </w:tr>
      <w:tr w:rsidR="00CB621A" w:rsidRPr="00E111B0" w14:paraId="641661BB" w14:textId="77777777" w:rsidTr="00384301">
        <w:tc>
          <w:tcPr>
            <w:tcW w:w="4312" w:type="dxa"/>
          </w:tcPr>
          <w:p w14:paraId="31C116B0" w14:textId="77777777" w:rsidR="00CB621A" w:rsidRPr="00E111B0" w:rsidRDefault="00CB621A" w:rsidP="00384301">
            <w:pPr>
              <w:pStyle w:val="FABodyIndent1"/>
            </w:pPr>
            <w:r w:rsidRPr="00E111B0">
              <w:t>Automatic headlamps (ON/OFF) actuate when ambient light is at low levels; includes headlamps-on-with-wipers</w:t>
            </w:r>
          </w:p>
        </w:tc>
        <w:tc>
          <w:tcPr>
            <w:tcW w:w="967" w:type="dxa"/>
          </w:tcPr>
          <w:p w14:paraId="579029D7" w14:textId="77777777" w:rsidR="00CB621A" w:rsidRPr="00E111B0" w:rsidRDefault="00CB621A" w:rsidP="00384301">
            <w:pPr>
              <w:pStyle w:val="S-O-P"/>
            </w:pPr>
            <w:r w:rsidRPr="00E111B0">
              <w:t>S</w:t>
            </w:r>
          </w:p>
        </w:tc>
        <w:tc>
          <w:tcPr>
            <w:tcW w:w="951" w:type="dxa"/>
          </w:tcPr>
          <w:p w14:paraId="50A1F705" w14:textId="77777777" w:rsidR="00CB621A" w:rsidRPr="00E111B0" w:rsidRDefault="00CB621A" w:rsidP="00384301">
            <w:pPr>
              <w:pStyle w:val="S-O-P"/>
            </w:pPr>
            <w:r w:rsidRPr="00E111B0">
              <w:t>S</w:t>
            </w:r>
          </w:p>
        </w:tc>
        <w:tc>
          <w:tcPr>
            <w:tcW w:w="959" w:type="dxa"/>
          </w:tcPr>
          <w:p w14:paraId="708E5374" w14:textId="77777777" w:rsidR="00CB621A" w:rsidRPr="00E111B0" w:rsidRDefault="00CB621A" w:rsidP="00384301">
            <w:pPr>
              <w:pStyle w:val="S-O-P"/>
            </w:pPr>
            <w:r w:rsidRPr="00E111B0">
              <w:t>S</w:t>
            </w:r>
          </w:p>
        </w:tc>
        <w:tc>
          <w:tcPr>
            <w:tcW w:w="1008" w:type="dxa"/>
          </w:tcPr>
          <w:p w14:paraId="1F2484C6" w14:textId="77777777" w:rsidR="00CB621A" w:rsidRPr="00E111B0" w:rsidRDefault="00CB621A" w:rsidP="00384301">
            <w:pPr>
              <w:pStyle w:val="S-O-P"/>
            </w:pPr>
            <w:r w:rsidRPr="00E111B0">
              <w:t>S</w:t>
            </w:r>
          </w:p>
        </w:tc>
        <w:tc>
          <w:tcPr>
            <w:tcW w:w="970" w:type="dxa"/>
          </w:tcPr>
          <w:p w14:paraId="57066EAE" w14:textId="77777777" w:rsidR="00CB621A" w:rsidRPr="00E111B0" w:rsidRDefault="00CB621A" w:rsidP="00384301">
            <w:pPr>
              <w:pStyle w:val="S-O-P"/>
            </w:pPr>
            <w:r w:rsidRPr="00E111B0">
              <w:t>S</w:t>
            </w:r>
          </w:p>
        </w:tc>
        <w:tc>
          <w:tcPr>
            <w:tcW w:w="913" w:type="dxa"/>
          </w:tcPr>
          <w:p w14:paraId="2CD0DF61" w14:textId="77777777" w:rsidR="00CB621A" w:rsidRPr="00E111B0" w:rsidRDefault="00CB621A" w:rsidP="00384301">
            <w:pPr>
              <w:pStyle w:val="S-O-P"/>
            </w:pPr>
            <w:r>
              <w:t>S</w:t>
            </w:r>
          </w:p>
        </w:tc>
      </w:tr>
      <w:tr w:rsidR="00CB621A" w:rsidRPr="00E111B0" w14:paraId="2A29C6BB" w14:textId="77777777" w:rsidTr="00384301">
        <w:tc>
          <w:tcPr>
            <w:tcW w:w="4312" w:type="dxa"/>
          </w:tcPr>
          <w:p w14:paraId="49B02670" w14:textId="77777777" w:rsidR="00CB621A" w:rsidRPr="00E111B0" w:rsidRDefault="00CB621A" w:rsidP="00384301">
            <w:pPr>
              <w:pStyle w:val="FABodyIndent1"/>
            </w:pPr>
            <w:r w:rsidRPr="00E111B0">
              <w:t xml:space="preserve">Automatic headlamp leveling system </w:t>
            </w:r>
          </w:p>
        </w:tc>
        <w:tc>
          <w:tcPr>
            <w:tcW w:w="967" w:type="dxa"/>
          </w:tcPr>
          <w:p w14:paraId="05BF78EC" w14:textId="77777777" w:rsidR="00CB621A" w:rsidRPr="00E111B0" w:rsidRDefault="00CB621A" w:rsidP="00384301">
            <w:pPr>
              <w:pStyle w:val="S-O-P"/>
            </w:pPr>
            <w:r>
              <w:t>NA</w:t>
            </w:r>
          </w:p>
        </w:tc>
        <w:tc>
          <w:tcPr>
            <w:tcW w:w="951" w:type="dxa"/>
          </w:tcPr>
          <w:p w14:paraId="1D8EAE3C" w14:textId="77777777" w:rsidR="00CB621A" w:rsidRPr="00E111B0" w:rsidRDefault="00CB621A" w:rsidP="00384301">
            <w:pPr>
              <w:pStyle w:val="S-O-P"/>
            </w:pPr>
            <w:r>
              <w:t>NA</w:t>
            </w:r>
          </w:p>
        </w:tc>
        <w:tc>
          <w:tcPr>
            <w:tcW w:w="959" w:type="dxa"/>
          </w:tcPr>
          <w:p w14:paraId="05BEE5A1" w14:textId="77777777" w:rsidR="00CB621A" w:rsidRPr="00E111B0" w:rsidRDefault="00CB621A" w:rsidP="00384301">
            <w:pPr>
              <w:pStyle w:val="S-O-P"/>
            </w:pPr>
            <w:r>
              <w:t>NA</w:t>
            </w:r>
          </w:p>
        </w:tc>
        <w:tc>
          <w:tcPr>
            <w:tcW w:w="1008" w:type="dxa"/>
          </w:tcPr>
          <w:p w14:paraId="077BFCF3" w14:textId="77777777" w:rsidR="00CB621A" w:rsidRPr="00E111B0" w:rsidRDefault="00CB621A" w:rsidP="00384301">
            <w:pPr>
              <w:pStyle w:val="S-O-P"/>
            </w:pPr>
            <w:r>
              <w:t>NA</w:t>
            </w:r>
          </w:p>
        </w:tc>
        <w:tc>
          <w:tcPr>
            <w:tcW w:w="970" w:type="dxa"/>
          </w:tcPr>
          <w:p w14:paraId="3AA3B73E" w14:textId="77777777" w:rsidR="00CB621A" w:rsidRPr="00E111B0" w:rsidRDefault="00CB621A" w:rsidP="00384301">
            <w:pPr>
              <w:pStyle w:val="S-O-P"/>
            </w:pPr>
            <w:r w:rsidRPr="00E111B0">
              <w:t>S</w:t>
            </w:r>
          </w:p>
        </w:tc>
        <w:tc>
          <w:tcPr>
            <w:tcW w:w="913" w:type="dxa"/>
          </w:tcPr>
          <w:p w14:paraId="35B98B82" w14:textId="77777777" w:rsidR="00CB621A" w:rsidRPr="00E111B0" w:rsidRDefault="00CB621A" w:rsidP="00384301">
            <w:pPr>
              <w:pStyle w:val="S-O-P"/>
            </w:pPr>
            <w:r>
              <w:t>S</w:t>
            </w:r>
          </w:p>
        </w:tc>
      </w:tr>
      <w:tr w:rsidR="00CB621A" w:rsidRPr="00E111B0" w14:paraId="1598B31B" w14:textId="77777777" w:rsidTr="00384301">
        <w:tc>
          <w:tcPr>
            <w:tcW w:w="4312" w:type="dxa"/>
          </w:tcPr>
          <w:p w14:paraId="1FB9B8DF" w14:textId="77777777" w:rsidR="00CB621A" w:rsidRPr="00E111B0" w:rsidRDefault="00CB621A" w:rsidP="00384301">
            <w:pPr>
              <w:pStyle w:val="FABodyIndent1"/>
            </w:pPr>
            <w:r w:rsidRPr="00E111B0">
              <w:t>LED low/high headlamps</w:t>
            </w:r>
          </w:p>
        </w:tc>
        <w:tc>
          <w:tcPr>
            <w:tcW w:w="967" w:type="dxa"/>
          </w:tcPr>
          <w:p w14:paraId="32F5FAAF" w14:textId="77777777" w:rsidR="00CB621A" w:rsidRPr="00E111B0" w:rsidRDefault="00CB621A" w:rsidP="00384301">
            <w:pPr>
              <w:pStyle w:val="S-O-P"/>
            </w:pPr>
            <w:r w:rsidRPr="00E111B0">
              <w:t>S</w:t>
            </w:r>
          </w:p>
        </w:tc>
        <w:tc>
          <w:tcPr>
            <w:tcW w:w="951" w:type="dxa"/>
          </w:tcPr>
          <w:p w14:paraId="219EE3D8" w14:textId="77777777" w:rsidR="00CB621A" w:rsidRPr="00E111B0" w:rsidRDefault="00CB621A" w:rsidP="00384301">
            <w:pPr>
              <w:pStyle w:val="S-O-P"/>
            </w:pPr>
            <w:r w:rsidRPr="00E111B0">
              <w:t>S</w:t>
            </w:r>
          </w:p>
        </w:tc>
        <w:tc>
          <w:tcPr>
            <w:tcW w:w="959" w:type="dxa"/>
          </w:tcPr>
          <w:p w14:paraId="679787E5" w14:textId="77777777" w:rsidR="00CB621A" w:rsidRPr="00E111B0" w:rsidRDefault="00CB621A" w:rsidP="00384301">
            <w:pPr>
              <w:pStyle w:val="S-O-P"/>
            </w:pPr>
            <w:r w:rsidRPr="00E111B0">
              <w:t>S</w:t>
            </w:r>
          </w:p>
        </w:tc>
        <w:tc>
          <w:tcPr>
            <w:tcW w:w="1008" w:type="dxa"/>
          </w:tcPr>
          <w:p w14:paraId="3B453F66" w14:textId="77777777" w:rsidR="00CB621A" w:rsidRPr="00E111B0" w:rsidRDefault="00CB621A" w:rsidP="00384301">
            <w:pPr>
              <w:pStyle w:val="S-O-P"/>
            </w:pPr>
            <w:r w:rsidRPr="00E111B0">
              <w:t>S</w:t>
            </w:r>
          </w:p>
        </w:tc>
        <w:tc>
          <w:tcPr>
            <w:tcW w:w="970" w:type="dxa"/>
          </w:tcPr>
          <w:p w14:paraId="6A9DF269" w14:textId="77777777" w:rsidR="00CB621A" w:rsidRPr="00E111B0" w:rsidRDefault="00CB621A" w:rsidP="00384301">
            <w:pPr>
              <w:pStyle w:val="S-O-P"/>
            </w:pPr>
            <w:r w:rsidRPr="00E111B0">
              <w:t>S</w:t>
            </w:r>
          </w:p>
        </w:tc>
        <w:tc>
          <w:tcPr>
            <w:tcW w:w="913" w:type="dxa"/>
          </w:tcPr>
          <w:p w14:paraId="4869957D" w14:textId="77777777" w:rsidR="00CB621A" w:rsidRPr="00E111B0" w:rsidRDefault="00CB621A" w:rsidP="00384301">
            <w:pPr>
              <w:pStyle w:val="S-O-P"/>
            </w:pPr>
            <w:r>
              <w:t>S</w:t>
            </w:r>
          </w:p>
        </w:tc>
      </w:tr>
      <w:tr w:rsidR="00CB621A" w:rsidRPr="00E111B0" w14:paraId="79DDAF2A" w14:textId="77777777" w:rsidTr="00384301">
        <w:tc>
          <w:tcPr>
            <w:tcW w:w="4312" w:type="dxa"/>
          </w:tcPr>
          <w:p w14:paraId="1E1BCC5B" w14:textId="77777777" w:rsidR="00CB621A" w:rsidRPr="00E111B0" w:rsidRDefault="00CB621A" w:rsidP="00384301">
            <w:pPr>
              <w:pStyle w:val="FABodyIndent1"/>
            </w:pPr>
            <w:r w:rsidRPr="00E111B0">
              <w:t>LED auxiliary low beam (included with Premium Group)</w:t>
            </w:r>
          </w:p>
        </w:tc>
        <w:tc>
          <w:tcPr>
            <w:tcW w:w="967" w:type="dxa"/>
          </w:tcPr>
          <w:p w14:paraId="2B7B85B8" w14:textId="77777777" w:rsidR="00CB621A" w:rsidRPr="00E111B0" w:rsidRDefault="00CB621A" w:rsidP="00384301">
            <w:pPr>
              <w:pStyle w:val="S-O-P"/>
            </w:pPr>
            <w:r>
              <w:t>NA</w:t>
            </w:r>
          </w:p>
        </w:tc>
        <w:tc>
          <w:tcPr>
            <w:tcW w:w="951" w:type="dxa"/>
          </w:tcPr>
          <w:p w14:paraId="3CC5A256" w14:textId="77777777" w:rsidR="00CB621A" w:rsidRPr="00E111B0" w:rsidRDefault="00CB621A" w:rsidP="00384301">
            <w:pPr>
              <w:pStyle w:val="S-O-P"/>
            </w:pPr>
            <w:r w:rsidRPr="00E111B0">
              <w:t>P</w:t>
            </w:r>
          </w:p>
        </w:tc>
        <w:tc>
          <w:tcPr>
            <w:tcW w:w="959" w:type="dxa"/>
          </w:tcPr>
          <w:p w14:paraId="04F18374" w14:textId="77777777" w:rsidR="00CB621A" w:rsidRPr="00E111B0" w:rsidRDefault="00CB621A" w:rsidP="00384301">
            <w:pPr>
              <w:pStyle w:val="S-O-P"/>
            </w:pPr>
            <w:r w:rsidRPr="00E111B0">
              <w:t>S</w:t>
            </w:r>
          </w:p>
        </w:tc>
        <w:tc>
          <w:tcPr>
            <w:tcW w:w="1008" w:type="dxa"/>
          </w:tcPr>
          <w:p w14:paraId="404CB42F" w14:textId="77777777" w:rsidR="00CB621A" w:rsidRPr="00E111B0" w:rsidRDefault="00CB621A" w:rsidP="00384301">
            <w:pPr>
              <w:pStyle w:val="S-O-P"/>
            </w:pPr>
            <w:r w:rsidRPr="00E111B0">
              <w:t>S</w:t>
            </w:r>
          </w:p>
        </w:tc>
        <w:tc>
          <w:tcPr>
            <w:tcW w:w="970" w:type="dxa"/>
          </w:tcPr>
          <w:p w14:paraId="59A94E02" w14:textId="77777777" w:rsidR="00CB621A" w:rsidRPr="00E111B0" w:rsidRDefault="00CB621A" w:rsidP="00384301">
            <w:pPr>
              <w:pStyle w:val="S-O-P"/>
            </w:pPr>
            <w:r w:rsidRPr="00E111B0">
              <w:t>S</w:t>
            </w:r>
          </w:p>
        </w:tc>
        <w:tc>
          <w:tcPr>
            <w:tcW w:w="913" w:type="dxa"/>
          </w:tcPr>
          <w:p w14:paraId="4F2281E3" w14:textId="77777777" w:rsidR="00CB621A" w:rsidRPr="00E111B0" w:rsidRDefault="00CB621A" w:rsidP="00384301">
            <w:pPr>
              <w:pStyle w:val="S-O-P"/>
            </w:pPr>
            <w:r>
              <w:t>S</w:t>
            </w:r>
          </w:p>
        </w:tc>
      </w:tr>
      <w:tr w:rsidR="00CB621A" w:rsidRPr="00E111B0" w14:paraId="4DDBF53B" w14:textId="77777777" w:rsidTr="00384301">
        <w:tc>
          <w:tcPr>
            <w:tcW w:w="4312" w:type="dxa"/>
          </w:tcPr>
          <w:p w14:paraId="4895C5F5" w14:textId="77777777" w:rsidR="00CB621A" w:rsidRPr="00E111B0" w:rsidRDefault="00CB621A" w:rsidP="00384301">
            <w:pPr>
              <w:pStyle w:val="FABodyIndent1"/>
            </w:pPr>
            <w:r w:rsidRPr="00E111B0">
              <w:lastRenderedPageBreak/>
              <w:t>LED fog lamps</w:t>
            </w:r>
            <w:r>
              <w:t xml:space="preserve"> (included with Plus Package and Premium Package)</w:t>
            </w:r>
          </w:p>
        </w:tc>
        <w:tc>
          <w:tcPr>
            <w:tcW w:w="967" w:type="dxa"/>
          </w:tcPr>
          <w:p w14:paraId="34D830D4" w14:textId="77777777" w:rsidR="00CB621A" w:rsidRPr="00E111B0" w:rsidRDefault="00CB621A" w:rsidP="00384301">
            <w:pPr>
              <w:pStyle w:val="S-O-P"/>
            </w:pPr>
            <w:r>
              <w:t>NA</w:t>
            </w:r>
          </w:p>
        </w:tc>
        <w:tc>
          <w:tcPr>
            <w:tcW w:w="951" w:type="dxa"/>
          </w:tcPr>
          <w:p w14:paraId="64D61346" w14:textId="77777777" w:rsidR="00CB621A" w:rsidRPr="00E111B0" w:rsidRDefault="00CB621A" w:rsidP="00384301">
            <w:pPr>
              <w:pStyle w:val="S-O-P"/>
            </w:pPr>
            <w:r>
              <w:t>P</w:t>
            </w:r>
          </w:p>
        </w:tc>
        <w:tc>
          <w:tcPr>
            <w:tcW w:w="959" w:type="dxa"/>
          </w:tcPr>
          <w:p w14:paraId="03AE519B" w14:textId="77777777" w:rsidR="00CB621A" w:rsidRPr="00E111B0" w:rsidRDefault="00CB621A" w:rsidP="00384301">
            <w:pPr>
              <w:pStyle w:val="S-O-P"/>
            </w:pPr>
            <w:r>
              <w:t>P</w:t>
            </w:r>
          </w:p>
        </w:tc>
        <w:tc>
          <w:tcPr>
            <w:tcW w:w="1008" w:type="dxa"/>
          </w:tcPr>
          <w:p w14:paraId="517D4D5F" w14:textId="77777777" w:rsidR="00CB621A" w:rsidRPr="00E111B0" w:rsidRDefault="00CB621A" w:rsidP="00384301">
            <w:pPr>
              <w:pStyle w:val="S-O-P"/>
            </w:pPr>
            <w:r w:rsidRPr="00E111B0">
              <w:t>S</w:t>
            </w:r>
          </w:p>
        </w:tc>
        <w:tc>
          <w:tcPr>
            <w:tcW w:w="970" w:type="dxa"/>
          </w:tcPr>
          <w:p w14:paraId="4F0E19D7" w14:textId="77777777" w:rsidR="00CB621A" w:rsidRPr="00E111B0" w:rsidRDefault="00CB621A" w:rsidP="00384301">
            <w:pPr>
              <w:pStyle w:val="S-O-P"/>
            </w:pPr>
            <w:r w:rsidRPr="00E111B0">
              <w:t>S</w:t>
            </w:r>
          </w:p>
        </w:tc>
        <w:tc>
          <w:tcPr>
            <w:tcW w:w="913" w:type="dxa"/>
          </w:tcPr>
          <w:p w14:paraId="6B022F42" w14:textId="77777777" w:rsidR="00CB621A" w:rsidRPr="00E111B0" w:rsidRDefault="00CB621A" w:rsidP="00384301">
            <w:pPr>
              <w:pStyle w:val="S-O-P"/>
            </w:pPr>
            <w:r w:rsidRPr="009E72B4">
              <w:t>NA</w:t>
            </w:r>
          </w:p>
        </w:tc>
      </w:tr>
      <w:tr w:rsidR="00CB621A" w:rsidRPr="00E111B0" w14:paraId="572F35E7" w14:textId="77777777" w:rsidTr="00384301">
        <w:tc>
          <w:tcPr>
            <w:tcW w:w="4312" w:type="dxa"/>
          </w:tcPr>
          <w:p w14:paraId="0A5BB4D3" w14:textId="77777777" w:rsidR="00CB621A" w:rsidRPr="00E111B0" w:rsidRDefault="00CB621A" w:rsidP="00384301">
            <w:pPr>
              <w:pStyle w:val="FABodyIndent1"/>
            </w:pPr>
            <w:r w:rsidRPr="00E111B0">
              <w:t>LED daytime running lamps</w:t>
            </w:r>
          </w:p>
        </w:tc>
        <w:tc>
          <w:tcPr>
            <w:tcW w:w="967" w:type="dxa"/>
          </w:tcPr>
          <w:p w14:paraId="7B34B4B3" w14:textId="77777777" w:rsidR="00CB621A" w:rsidRPr="00E111B0" w:rsidRDefault="00CB621A" w:rsidP="00384301">
            <w:pPr>
              <w:pStyle w:val="S-O-P"/>
            </w:pPr>
            <w:r w:rsidRPr="00E111B0">
              <w:t>S</w:t>
            </w:r>
          </w:p>
        </w:tc>
        <w:tc>
          <w:tcPr>
            <w:tcW w:w="951" w:type="dxa"/>
          </w:tcPr>
          <w:p w14:paraId="3005441E" w14:textId="77777777" w:rsidR="00CB621A" w:rsidRPr="00E111B0" w:rsidRDefault="00CB621A" w:rsidP="00384301">
            <w:pPr>
              <w:pStyle w:val="S-O-P"/>
            </w:pPr>
            <w:r w:rsidRPr="00E111B0">
              <w:t>S</w:t>
            </w:r>
          </w:p>
        </w:tc>
        <w:tc>
          <w:tcPr>
            <w:tcW w:w="959" w:type="dxa"/>
          </w:tcPr>
          <w:p w14:paraId="55130DEF" w14:textId="77777777" w:rsidR="00CB621A" w:rsidRPr="00E111B0" w:rsidRDefault="00CB621A" w:rsidP="00384301">
            <w:pPr>
              <w:pStyle w:val="S-O-P"/>
            </w:pPr>
            <w:r w:rsidRPr="00E111B0">
              <w:t>S</w:t>
            </w:r>
          </w:p>
        </w:tc>
        <w:tc>
          <w:tcPr>
            <w:tcW w:w="1008" w:type="dxa"/>
          </w:tcPr>
          <w:p w14:paraId="570A7E43" w14:textId="77777777" w:rsidR="00CB621A" w:rsidRPr="00E111B0" w:rsidRDefault="00CB621A" w:rsidP="00384301">
            <w:pPr>
              <w:pStyle w:val="S-O-P"/>
            </w:pPr>
            <w:r w:rsidRPr="00E111B0">
              <w:t>S</w:t>
            </w:r>
          </w:p>
        </w:tc>
        <w:tc>
          <w:tcPr>
            <w:tcW w:w="970" w:type="dxa"/>
          </w:tcPr>
          <w:p w14:paraId="489AB485" w14:textId="77777777" w:rsidR="00CB621A" w:rsidRPr="00E111B0" w:rsidRDefault="00CB621A" w:rsidP="00384301">
            <w:pPr>
              <w:pStyle w:val="S-O-P"/>
            </w:pPr>
            <w:r w:rsidRPr="00E111B0">
              <w:t>S</w:t>
            </w:r>
          </w:p>
        </w:tc>
        <w:tc>
          <w:tcPr>
            <w:tcW w:w="913" w:type="dxa"/>
          </w:tcPr>
          <w:p w14:paraId="720C2688" w14:textId="77777777" w:rsidR="00CB621A" w:rsidRPr="00E111B0" w:rsidRDefault="00CB621A" w:rsidP="00384301">
            <w:pPr>
              <w:pStyle w:val="S-O-P"/>
            </w:pPr>
            <w:r>
              <w:t>S</w:t>
            </w:r>
          </w:p>
        </w:tc>
      </w:tr>
      <w:tr w:rsidR="00CB621A" w:rsidRPr="00E111B0" w14:paraId="4DB02937" w14:textId="77777777" w:rsidTr="00384301">
        <w:tc>
          <w:tcPr>
            <w:tcW w:w="4312" w:type="dxa"/>
          </w:tcPr>
          <w:p w14:paraId="4933BA8E" w14:textId="77777777" w:rsidR="00CB621A" w:rsidRPr="00E111B0" w:rsidRDefault="00CB621A" w:rsidP="00384301">
            <w:pPr>
              <w:pStyle w:val="FABodyCopy"/>
              <w:keepNext/>
              <w:keepLines/>
            </w:pPr>
            <w:r w:rsidRPr="00E111B0">
              <w:t>Mirrors</w:t>
            </w:r>
          </w:p>
        </w:tc>
        <w:tc>
          <w:tcPr>
            <w:tcW w:w="967" w:type="dxa"/>
          </w:tcPr>
          <w:p w14:paraId="6088B90B" w14:textId="77777777" w:rsidR="00CB621A" w:rsidRPr="00E111B0" w:rsidRDefault="00CB621A" w:rsidP="00384301">
            <w:pPr>
              <w:pStyle w:val="FABodyCopy"/>
            </w:pPr>
          </w:p>
        </w:tc>
        <w:tc>
          <w:tcPr>
            <w:tcW w:w="951" w:type="dxa"/>
          </w:tcPr>
          <w:p w14:paraId="782FC491" w14:textId="77777777" w:rsidR="00CB621A" w:rsidRPr="00E111B0" w:rsidRDefault="00CB621A" w:rsidP="00384301">
            <w:pPr>
              <w:pStyle w:val="FABodyCopy"/>
            </w:pPr>
          </w:p>
        </w:tc>
        <w:tc>
          <w:tcPr>
            <w:tcW w:w="959" w:type="dxa"/>
          </w:tcPr>
          <w:p w14:paraId="5B94EC41" w14:textId="77777777" w:rsidR="00CB621A" w:rsidRPr="00E111B0" w:rsidRDefault="00CB621A" w:rsidP="00384301">
            <w:pPr>
              <w:pStyle w:val="FABodyCopy"/>
            </w:pPr>
          </w:p>
        </w:tc>
        <w:tc>
          <w:tcPr>
            <w:tcW w:w="1008" w:type="dxa"/>
          </w:tcPr>
          <w:p w14:paraId="7B3863EF" w14:textId="77777777" w:rsidR="00CB621A" w:rsidRPr="00E111B0" w:rsidRDefault="00CB621A" w:rsidP="00384301">
            <w:pPr>
              <w:pStyle w:val="FABodyCopy"/>
            </w:pPr>
          </w:p>
        </w:tc>
        <w:tc>
          <w:tcPr>
            <w:tcW w:w="970" w:type="dxa"/>
          </w:tcPr>
          <w:p w14:paraId="3D5EBE5C" w14:textId="77777777" w:rsidR="00CB621A" w:rsidRPr="00E111B0" w:rsidRDefault="00CB621A" w:rsidP="00384301">
            <w:pPr>
              <w:pStyle w:val="FABodyCopy"/>
            </w:pPr>
          </w:p>
        </w:tc>
        <w:tc>
          <w:tcPr>
            <w:tcW w:w="913" w:type="dxa"/>
          </w:tcPr>
          <w:p w14:paraId="76B9B70B" w14:textId="77777777" w:rsidR="00CB621A" w:rsidRPr="00E111B0" w:rsidRDefault="00CB621A" w:rsidP="00384301">
            <w:pPr>
              <w:pStyle w:val="FABodyCopy"/>
            </w:pPr>
          </w:p>
        </w:tc>
      </w:tr>
      <w:tr w:rsidR="00CB621A" w:rsidRPr="00E111B0" w14:paraId="79E639ED" w14:textId="77777777" w:rsidTr="00384301">
        <w:tc>
          <w:tcPr>
            <w:tcW w:w="4312" w:type="dxa"/>
          </w:tcPr>
          <w:p w14:paraId="7A2A0582" w14:textId="77777777" w:rsidR="00CB621A" w:rsidRPr="00E111B0" w:rsidRDefault="00CB621A" w:rsidP="00384301">
            <w:pPr>
              <w:pStyle w:val="FABodyIndent1"/>
              <w:keepNext/>
              <w:keepLines/>
            </w:pPr>
            <w:r w:rsidRPr="00E111B0">
              <w:t>B</w:t>
            </w:r>
            <w:r>
              <w:t>lack</w:t>
            </w:r>
            <w:r w:rsidRPr="00E111B0">
              <w:t>, power, manual foldaway, heating element</w:t>
            </w:r>
          </w:p>
        </w:tc>
        <w:tc>
          <w:tcPr>
            <w:tcW w:w="967" w:type="dxa"/>
          </w:tcPr>
          <w:p w14:paraId="392246F6" w14:textId="77777777" w:rsidR="00CB621A" w:rsidRPr="00E111B0" w:rsidRDefault="00CB621A" w:rsidP="00384301">
            <w:pPr>
              <w:pStyle w:val="S-O-P"/>
            </w:pPr>
            <w:r w:rsidRPr="00E111B0">
              <w:t>S</w:t>
            </w:r>
          </w:p>
        </w:tc>
        <w:tc>
          <w:tcPr>
            <w:tcW w:w="951" w:type="dxa"/>
          </w:tcPr>
          <w:p w14:paraId="73091338" w14:textId="77777777" w:rsidR="00CB621A" w:rsidRPr="00E111B0" w:rsidRDefault="00CB621A" w:rsidP="00384301">
            <w:pPr>
              <w:pStyle w:val="S-O-P"/>
            </w:pPr>
            <w:r w:rsidRPr="00E111B0">
              <w:t>S</w:t>
            </w:r>
          </w:p>
        </w:tc>
        <w:tc>
          <w:tcPr>
            <w:tcW w:w="959" w:type="dxa"/>
          </w:tcPr>
          <w:p w14:paraId="3E3352F7" w14:textId="77777777" w:rsidR="00CB621A" w:rsidRPr="00E111B0" w:rsidRDefault="00CB621A" w:rsidP="00384301">
            <w:pPr>
              <w:pStyle w:val="S-O-P"/>
            </w:pPr>
            <w:r>
              <w:t>S</w:t>
            </w:r>
          </w:p>
        </w:tc>
        <w:tc>
          <w:tcPr>
            <w:tcW w:w="1008" w:type="dxa"/>
          </w:tcPr>
          <w:p w14:paraId="52029EE1" w14:textId="77777777" w:rsidR="00CB621A" w:rsidRPr="00E111B0" w:rsidRDefault="00CB621A" w:rsidP="00384301">
            <w:pPr>
              <w:pStyle w:val="S-O-P"/>
            </w:pPr>
            <w:r>
              <w:t>NA</w:t>
            </w:r>
          </w:p>
        </w:tc>
        <w:tc>
          <w:tcPr>
            <w:tcW w:w="970" w:type="dxa"/>
          </w:tcPr>
          <w:p w14:paraId="4995ECB6" w14:textId="77777777" w:rsidR="00CB621A" w:rsidRPr="00E111B0" w:rsidRDefault="00CB621A" w:rsidP="00384301">
            <w:pPr>
              <w:pStyle w:val="S-O-P"/>
            </w:pPr>
            <w:r>
              <w:t>NA</w:t>
            </w:r>
          </w:p>
        </w:tc>
        <w:tc>
          <w:tcPr>
            <w:tcW w:w="913" w:type="dxa"/>
          </w:tcPr>
          <w:p w14:paraId="17A6ED31" w14:textId="77777777" w:rsidR="00CB621A" w:rsidRDefault="00CB621A" w:rsidP="00384301">
            <w:pPr>
              <w:pStyle w:val="S-O-P"/>
            </w:pPr>
            <w:r>
              <w:t>NA</w:t>
            </w:r>
          </w:p>
        </w:tc>
      </w:tr>
      <w:tr w:rsidR="00CB621A" w:rsidRPr="00E111B0" w14:paraId="699962E5" w14:textId="77777777" w:rsidTr="00384301">
        <w:tc>
          <w:tcPr>
            <w:tcW w:w="4312" w:type="dxa"/>
          </w:tcPr>
          <w:p w14:paraId="10494418" w14:textId="77777777" w:rsidR="00CB621A" w:rsidRPr="00E111B0" w:rsidRDefault="00CB621A" w:rsidP="00384301">
            <w:pPr>
              <w:pStyle w:val="FABodyIndent1"/>
            </w:pPr>
            <w:r w:rsidRPr="00E111B0">
              <w:t>B</w:t>
            </w:r>
            <w:r>
              <w:t>lack</w:t>
            </w:r>
            <w:r w:rsidRPr="00E111B0">
              <w:t xml:space="preserve">, power, manual foldaway, heating element, auto-dimming driver’s side mirror, supplemental turn signals and memory (included with Plus </w:t>
            </w:r>
            <w:r>
              <w:t>Package and Premium Package</w:t>
            </w:r>
            <w:r w:rsidRPr="00E111B0">
              <w:t>)</w:t>
            </w:r>
          </w:p>
        </w:tc>
        <w:tc>
          <w:tcPr>
            <w:tcW w:w="967" w:type="dxa"/>
          </w:tcPr>
          <w:p w14:paraId="65C5FE18" w14:textId="77777777" w:rsidR="00CB621A" w:rsidRPr="00E111B0" w:rsidRDefault="00CB621A" w:rsidP="00384301">
            <w:pPr>
              <w:pStyle w:val="S-O-P"/>
            </w:pPr>
            <w:r>
              <w:t>NA</w:t>
            </w:r>
          </w:p>
        </w:tc>
        <w:tc>
          <w:tcPr>
            <w:tcW w:w="951" w:type="dxa"/>
          </w:tcPr>
          <w:p w14:paraId="77B1D374" w14:textId="77777777" w:rsidR="00CB621A" w:rsidRPr="00E111B0" w:rsidRDefault="00CB621A" w:rsidP="00384301">
            <w:pPr>
              <w:pStyle w:val="S-O-P"/>
            </w:pPr>
            <w:r w:rsidRPr="00E111B0">
              <w:t>P</w:t>
            </w:r>
          </w:p>
        </w:tc>
        <w:tc>
          <w:tcPr>
            <w:tcW w:w="959" w:type="dxa"/>
          </w:tcPr>
          <w:p w14:paraId="7C0A0931" w14:textId="77777777" w:rsidR="00CB621A" w:rsidRPr="00E111B0" w:rsidRDefault="00CB621A" w:rsidP="00384301">
            <w:pPr>
              <w:pStyle w:val="S-O-P"/>
            </w:pPr>
            <w:r>
              <w:t>P</w:t>
            </w:r>
          </w:p>
        </w:tc>
        <w:tc>
          <w:tcPr>
            <w:tcW w:w="1008" w:type="dxa"/>
          </w:tcPr>
          <w:p w14:paraId="280F86FA" w14:textId="77777777" w:rsidR="00CB621A" w:rsidRPr="00E111B0" w:rsidRDefault="00CB621A" w:rsidP="00384301">
            <w:pPr>
              <w:pStyle w:val="S-O-P"/>
            </w:pPr>
            <w:r>
              <w:t>NA</w:t>
            </w:r>
          </w:p>
        </w:tc>
        <w:tc>
          <w:tcPr>
            <w:tcW w:w="970" w:type="dxa"/>
          </w:tcPr>
          <w:p w14:paraId="76B9E721" w14:textId="77777777" w:rsidR="00CB621A" w:rsidRPr="00E111B0" w:rsidRDefault="00CB621A" w:rsidP="00384301">
            <w:pPr>
              <w:pStyle w:val="S-O-P"/>
            </w:pPr>
            <w:r w:rsidRPr="00E111B0">
              <w:t>S</w:t>
            </w:r>
          </w:p>
        </w:tc>
        <w:tc>
          <w:tcPr>
            <w:tcW w:w="913" w:type="dxa"/>
          </w:tcPr>
          <w:p w14:paraId="54E4D3AC" w14:textId="77777777" w:rsidR="00CB621A" w:rsidRPr="00E111B0" w:rsidRDefault="00CB621A" w:rsidP="00384301">
            <w:pPr>
              <w:pStyle w:val="S-O-P"/>
            </w:pPr>
            <w:r w:rsidRPr="009E72B4">
              <w:t>S</w:t>
            </w:r>
          </w:p>
        </w:tc>
      </w:tr>
      <w:tr w:rsidR="00CB621A" w:rsidRPr="00E111B0" w14:paraId="0A03FD3A" w14:textId="77777777" w:rsidTr="00384301">
        <w:tc>
          <w:tcPr>
            <w:tcW w:w="4312" w:type="dxa"/>
          </w:tcPr>
          <w:p w14:paraId="3C73DD3C" w14:textId="77777777" w:rsidR="00CB621A" w:rsidRPr="00E111B0" w:rsidRDefault="00CB621A" w:rsidP="00384301">
            <w:pPr>
              <w:pStyle w:val="FABodyIndent1"/>
            </w:pPr>
            <w:r w:rsidRPr="00E111B0">
              <w:t>Platinum, power, manual foldaway, heating element, auto-dimming driver’s side mirror, supplemental turn signals and memory</w:t>
            </w:r>
          </w:p>
        </w:tc>
        <w:tc>
          <w:tcPr>
            <w:tcW w:w="967" w:type="dxa"/>
          </w:tcPr>
          <w:p w14:paraId="43FB0BCE" w14:textId="77777777" w:rsidR="00CB621A" w:rsidRPr="00E111B0" w:rsidRDefault="00CB621A" w:rsidP="00384301">
            <w:pPr>
              <w:pStyle w:val="S-O-P"/>
            </w:pPr>
            <w:r>
              <w:t>NA</w:t>
            </w:r>
          </w:p>
        </w:tc>
        <w:tc>
          <w:tcPr>
            <w:tcW w:w="951" w:type="dxa"/>
          </w:tcPr>
          <w:p w14:paraId="1100C2D8" w14:textId="77777777" w:rsidR="00CB621A" w:rsidRPr="00E111B0" w:rsidRDefault="00CB621A" w:rsidP="00384301">
            <w:pPr>
              <w:pStyle w:val="S-O-P"/>
            </w:pPr>
            <w:r>
              <w:t>NA</w:t>
            </w:r>
          </w:p>
        </w:tc>
        <w:tc>
          <w:tcPr>
            <w:tcW w:w="959" w:type="dxa"/>
          </w:tcPr>
          <w:p w14:paraId="653F863F" w14:textId="77777777" w:rsidR="00CB621A" w:rsidRPr="00E111B0" w:rsidRDefault="00CB621A" w:rsidP="00384301">
            <w:pPr>
              <w:pStyle w:val="S-O-P"/>
            </w:pPr>
            <w:r>
              <w:t>NA</w:t>
            </w:r>
          </w:p>
        </w:tc>
        <w:tc>
          <w:tcPr>
            <w:tcW w:w="1008" w:type="dxa"/>
          </w:tcPr>
          <w:p w14:paraId="510E1E6A" w14:textId="77777777" w:rsidR="00CB621A" w:rsidRPr="00E111B0" w:rsidRDefault="00CB621A" w:rsidP="00384301">
            <w:pPr>
              <w:pStyle w:val="S-O-P"/>
            </w:pPr>
            <w:r w:rsidRPr="00E111B0">
              <w:t>S</w:t>
            </w:r>
          </w:p>
        </w:tc>
        <w:tc>
          <w:tcPr>
            <w:tcW w:w="970" w:type="dxa"/>
          </w:tcPr>
          <w:p w14:paraId="25B1A831" w14:textId="77777777" w:rsidR="00CB621A" w:rsidRPr="00E111B0" w:rsidRDefault="00CB621A" w:rsidP="00384301">
            <w:pPr>
              <w:pStyle w:val="S-O-P"/>
            </w:pPr>
            <w:r>
              <w:t>NA</w:t>
            </w:r>
          </w:p>
        </w:tc>
        <w:tc>
          <w:tcPr>
            <w:tcW w:w="913" w:type="dxa"/>
          </w:tcPr>
          <w:p w14:paraId="2B8E37EB" w14:textId="77777777" w:rsidR="00CB621A" w:rsidRDefault="00CB621A" w:rsidP="00384301">
            <w:pPr>
              <w:pStyle w:val="S-O-P"/>
            </w:pPr>
            <w:r>
              <w:t>NA</w:t>
            </w:r>
          </w:p>
        </w:tc>
      </w:tr>
      <w:tr w:rsidR="00CB621A" w:rsidRPr="00E111B0" w14:paraId="41A34E9A" w14:textId="77777777" w:rsidTr="00384301">
        <w:tc>
          <w:tcPr>
            <w:tcW w:w="4312" w:type="dxa"/>
          </w:tcPr>
          <w:p w14:paraId="56165F27" w14:textId="77777777" w:rsidR="00CB621A" w:rsidRPr="00E111B0" w:rsidRDefault="00CB621A" w:rsidP="00384301">
            <w:pPr>
              <w:pStyle w:val="FABodyCopy"/>
            </w:pPr>
            <w:r w:rsidRPr="00E111B0">
              <w:t>Black (Blacktop and SRT Black Package)</w:t>
            </w:r>
          </w:p>
        </w:tc>
        <w:tc>
          <w:tcPr>
            <w:tcW w:w="967" w:type="dxa"/>
          </w:tcPr>
          <w:p w14:paraId="334D4724" w14:textId="77777777" w:rsidR="00CB621A" w:rsidRPr="00E111B0" w:rsidRDefault="00CB621A" w:rsidP="00384301">
            <w:pPr>
              <w:pStyle w:val="S-O-P"/>
            </w:pPr>
            <w:r w:rsidRPr="00E111B0">
              <w:t>P</w:t>
            </w:r>
          </w:p>
        </w:tc>
        <w:tc>
          <w:tcPr>
            <w:tcW w:w="951" w:type="dxa"/>
          </w:tcPr>
          <w:p w14:paraId="36AF001A" w14:textId="77777777" w:rsidR="00CB621A" w:rsidRPr="00E111B0" w:rsidRDefault="00CB621A" w:rsidP="00384301">
            <w:pPr>
              <w:pStyle w:val="S-O-P"/>
            </w:pPr>
            <w:r w:rsidRPr="00E111B0">
              <w:t>P</w:t>
            </w:r>
          </w:p>
        </w:tc>
        <w:tc>
          <w:tcPr>
            <w:tcW w:w="959" w:type="dxa"/>
          </w:tcPr>
          <w:p w14:paraId="72A3BEFB" w14:textId="77777777" w:rsidR="00CB621A" w:rsidRPr="00E111B0" w:rsidRDefault="00CB621A" w:rsidP="00384301">
            <w:pPr>
              <w:pStyle w:val="S-O-P"/>
            </w:pPr>
            <w:r w:rsidRPr="00E111B0">
              <w:t>P</w:t>
            </w:r>
          </w:p>
        </w:tc>
        <w:tc>
          <w:tcPr>
            <w:tcW w:w="1008" w:type="dxa"/>
          </w:tcPr>
          <w:p w14:paraId="0EE2A5B6" w14:textId="77777777" w:rsidR="00CB621A" w:rsidRPr="00E111B0" w:rsidRDefault="00CB621A" w:rsidP="00384301">
            <w:pPr>
              <w:pStyle w:val="S-O-P"/>
            </w:pPr>
            <w:r>
              <w:t>NA</w:t>
            </w:r>
          </w:p>
        </w:tc>
        <w:tc>
          <w:tcPr>
            <w:tcW w:w="970" w:type="dxa"/>
          </w:tcPr>
          <w:p w14:paraId="27FBFAC7" w14:textId="77777777" w:rsidR="00CB621A" w:rsidRPr="00E111B0" w:rsidRDefault="00CB621A" w:rsidP="00384301">
            <w:pPr>
              <w:pStyle w:val="S-O-P"/>
            </w:pPr>
            <w:r w:rsidRPr="00E111B0">
              <w:t>P</w:t>
            </w:r>
          </w:p>
        </w:tc>
        <w:tc>
          <w:tcPr>
            <w:tcW w:w="913" w:type="dxa"/>
          </w:tcPr>
          <w:p w14:paraId="08D07EF6" w14:textId="77777777" w:rsidR="00CB621A" w:rsidRPr="00E111B0" w:rsidRDefault="00CB621A" w:rsidP="00384301">
            <w:pPr>
              <w:pStyle w:val="S-O-P"/>
            </w:pPr>
            <w:r>
              <w:t>P</w:t>
            </w:r>
          </w:p>
        </w:tc>
      </w:tr>
      <w:tr w:rsidR="00CB621A" w:rsidRPr="00E111B0" w14:paraId="6837E481" w14:textId="77777777" w:rsidTr="00384301">
        <w:tc>
          <w:tcPr>
            <w:tcW w:w="4312" w:type="dxa"/>
          </w:tcPr>
          <w:p w14:paraId="310B3C5E" w14:textId="77777777" w:rsidR="00CB621A" w:rsidRPr="00E111B0" w:rsidRDefault="00CB621A" w:rsidP="00384301">
            <w:pPr>
              <w:pStyle w:val="FABodyCopy"/>
            </w:pPr>
            <w:r w:rsidRPr="00E111B0">
              <w:t>Remote start system — control integrated into key fob, radio frequency system with 300-ft. range</w:t>
            </w:r>
          </w:p>
        </w:tc>
        <w:tc>
          <w:tcPr>
            <w:tcW w:w="967" w:type="dxa"/>
          </w:tcPr>
          <w:p w14:paraId="1717B47F" w14:textId="77777777" w:rsidR="00CB621A" w:rsidRPr="00E111B0" w:rsidRDefault="00CB621A" w:rsidP="00384301">
            <w:pPr>
              <w:pStyle w:val="S-O-P"/>
            </w:pPr>
            <w:r>
              <w:t>NA</w:t>
            </w:r>
          </w:p>
        </w:tc>
        <w:tc>
          <w:tcPr>
            <w:tcW w:w="951" w:type="dxa"/>
          </w:tcPr>
          <w:p w14:paraId="03743785" w14:textId="77777777" w:rsidR="00CB621A" w:rsidRPr="00E111B0" w:rsidRDefault="00CB621A" w:rsidP="00384301">
            <w:pPr>
              <w:pStyle w:val="S-O-P"/>
            </w:pPr>
            <w:r w:rsidRPr="00E111B0">
              <w:t>S</w:t>
            </w:r>
          </w:p>
        </w:tc>
        <w:tc>
          <w:tcPr>
            <w:tcW w:w="959" w:type="dxa"/>
          </w:tcPr>
          <w:p w14:paraId="1C829274" w14:textId="77777777" w:rsidR="00CB621A" w:rsidRPr="00E111B0" w:rsidRDefault="00CB621A" w:rsidP="00384301">
            <w:pPr>
              <w:pStyle w:val="S-O-P"/>
            </w:pPr>
            <w:r w:rsidRPr="00E111B0">
              <w:t>S</w:t>
            </w:r>
          </w:p>
        </w:tc>
        <w:tc>
          <w:tcPr>
            <w:tcW w:w="1008" w:type="dxa"/>
          </w:tcPr>
          <w:p w14:paraId="58393B44" w14:textId="77777777" w:rsidR="00CB621A" w:rsidRPr="00E111B0" w:rsidRDefault="00CB621A" w:rsidP="00384301">
            <w:pPr>
              <w:pStyle w:val="S-O-P"/>
            </w:pPr>
            <w:r w:rsidRPr="00E111B0">
              <w:t>S</w:t>
            </w:r>
          </w:p>
        </w:tc>
        <w:tc>
          <w:tcPr>
            <w:tcW w:w="970" w:type="dxa"/>
          </w:tcPr>
          <w:p w14:paraId="26A3725A" w14:textId="77777777" w:rsidR="00CB621A" w:rsidRPr="00E111B0" w:rsidRDefault="00CB621A" w:rsidP="00384301">
            <w:pPr>
              <w:pStyle w:val="S-O-P"/>
            </w:pPr>
            <w:r w:rsidRPr="00E111B0">
              <w:t>S</w:t>
            </w:r>
          </w:p>
        </w:tc>
        <w:tc>
          <w:tcPr>
            <w:tcW w:w="913" w:type="dxa"/>
          </w:tcPr>
          <w:p w14:paraId="6766A795" w14:textId="77777777" w:rsidR="00CB621A" w:rsidRPr="00E111B0" w:rsidRDefault="00CB621A" w:rsidP="00384301">
            <w:pPr>
              <w:pStyle w:val="S-O-P"/>
            </w:pPr>
            <w:r>
              <w:t>S</w:t>
            </w:r>
          </w:p>
        </w:tc>
      </w:tr>
      <w:tr w:rsidR="00CB621A" w:rsidRPr="00E111B0" w14:paraId="46E3B446" w14:textId="77777777" w:rsidTr="00384301">
        <w:tc>
          <w:tcPr>
            <w:tcW w:w="4312" w:type="dxa"/>
          </w:tcPr>
          <w:p w14:paraId="43461FD9" w14:textId="77777777" w:rsidR="00CB621A" w:rsidRPr="00E111B0" w:rsidRDefault="00CB621A" w:rsidP="00384301">
            <w:pPr>
              <w:pStyle w:val="FABodyCopy"/>
            </w:pPr>
            <w:r w:rsidRPr="00E111B0">
              <w:t>Stow N Place</w:t>
            </w:r>
            <w:r w:rsidRPr="00662BCE">
              <w:rPr>
                <w:vertAlign w:val="superscript"/>
              </w:rPr>
              <w:t>®</w:t>
            </w:r>
            <w:r w:rsidRPr="00E111B0">
              <w:t xml:space="preserve"> Roof Rails</w:t>
            </w:r>
          </w:p>
        </w:tc>
        <w:tc>
          <w:tcPr>
            <w:tcW w:w="967" w:type="dxa"/>
          </w:tcPr>
          <w:p w14:paraId="7440B2C0" w14:textId="77777777" w:rsidR="00CB621A" w:rsidRPr="00E111B0" w:rsidRDefault="00CB621A" w:rsidP="00384301">
            <w:pPr>
              <w:pStyle w:val="S-O-P"/>
            </w:pPr>
          </w:p>
        </w:tc>
        <w:tc>
          <w:tcPr>
            <w:tcW w:w="951" w:type="dxa"/>
          </w:tcPr>
          <w:p w14:paraId="711677AB" w14:textId="77777777" w:rsidR="00CB621A" w:rsidRPr="00E111B0" w:rsidRDefault="00CB621A" w:rsidP="00384301">
            <w:pPr>
              <w:pStyle w:val="S-O-P"/>
            </w:pPr>
          </w:p>
        </w:tc>
        <w:tc>
          <w:tcPr>
            <w:tcW w:w="959" w:type="dxa"/>
          </w:tcPr>
          <w:p w14:paraId="05F9C825" w14:textId="77777777" w:rsidR="00CB621A" w:rsidRPr="00E111B0" w:rsidRDefault="00CB621A" w:rsidP="00384301">
            <w:pPr>
              <w:pStyle w:val="S-O-P"/>
            </w:pPr>
          </w:p>
        </w:tc>
        <w:tc>
          <w:tcPr>
            <w:tcW w:w="1008" w:type="dxa"/>
          </w:tcPr>
          <w:p w14:paraId="5A7FF201" w14:textId="77777777" w:rsidR="00CB621A" w:rsidRPr="00E111B0" w:rsidRDefault="00CB621A" w:rsidP="00384301">
            <w:pPr>
              <w:pStyle w:val="S-O-P"/>
            </w:pPr>
          </w:p>
        </w:tc>
        <w:tc>
          <w:tcPr>
            <w:tcW w:w="970" w:type="dxa"/>
          </w:tcPr>
          <w:p w14:paraId="797403E6" w14:textId="77777777" w:rsidR="00CB621A" w:rsidRPr="00E111B0" w:rsidRDefault="00CB621A" w:rsidP="00384301">
            <w:pPr>
              <w:pStyle w:val="S-O-P"/>
            </w:pPr>
          </w:p>
        </w:tc>
        <w:tc>
          <w:tcPr>
            <w:tcW w:w="913" w:type="dxa"/>
          </w:tcPr>
          <w:p w14:paraId="72C69233" w14:textId="77777777" w:rsidR="00CB621A" w:rsidRPr="00E111B0" w:rsidRDefault="00CB621A" w:rsidP="00384301">
            <w:pPr>
              <w:pStyle w:val="S-O-P"/>
            </w:pPr>
          </w:p>
        </w:tc>
      </w:tr>
      <w:tr w:rsidR="00CB621A" w:rsidRPr="00E111B0" w14:paraId="5F37615C" w14:textId="77777777" w:rsidTr="00384301">
        <w:tc>
          <w:tcPr>
            <w:tcW w:w="4312" w:type="dxa"/>
          </w:tcPr>
          <w:p w14:paraId="2887C41D" w14:textId="77777777" w:rsidR="00CB621A" w:rsidRPr="00662BCE" w:rsidRDefault="00CB621A" w:rsidP="00384301">
            <w:pPr>
              <w:pStyle w:val="FABodyIndent1"/>
            </w:pPr>
            <w:r w:rsidRPr="00662BCE">
              <w:t>Bright side with integrated, storable cross rails</w:t>
            </w:r>
          </w:p>
        </w:tc>
        <w:tc>
          <w:tcPr>
            <w:tcW w:w="967" w:type="dxa"/>
          </w:tcPr>
          <w:p w14:paraId="7B7B4879" w14:textId="77777777" w:rsidR="00CB621A" w:rsidRPr="00E111B0" w:rsidRDefault="00CB621A" w:rsidP="00384301">
            <w:pPr>
              <w:pStyle w:val="S-O-P"/>
            </w:pPr>
            <w:r w:rsidRPr="00E111B0">
              <w:t>S</w:t>
            </w:r>
          </w:p>
        </w:tc>
        <w:tc>
          <w:tcPr>
            <w:tcW w:w="951" w:type="dxa"/>
          </w:tcPr>
          <w:p w14:paraId="43985626" w14:textId="77777777" w:rsidR="00CB621A" w:rsidRPr="00E111B0" w:rsidRDefault="00CB621A" w:rsidP="00384301">
            <w:pPr>
              <w:pStyle w:val="S-O-P"/>
            </w:pPr>
            <w:r>
              <w:t>NA</w:t>
            </w:r>
          </w:p>
        </w:tc>
        <w:tc>
          <w:tcPr>
            <w:tcW w:w="959" w:type="dxa"/>
          </w:tcPr>
          <w:p w14:paraId="462DC3F3" w14:textId="77777777" w:rsidR="00CB621A" w:rsidRPr="00E111B0" w:rsidRDefault="00CB621A" w:rsidP="00384301">
            <w:pPr>
              <w:pStyle w:val="S-O-P"/>
            </w:pPr>
            <w:r>
              <w:t>NA</w:t>
            </w:r>
          </w:p>
        </w:tc>
        <w:tc>
          <w:tcPr>
            <w:tcW w:w="1008" w:type="dxa"/>
          </w:tcPr>
          <w:p w14:paraId="64C31A71" w14:textId="77777777" w:rsidR="00CB621A" w:rsidRPr="00E111B0" w:rsidDel="00526972" w:rsidRDefault="00CB621A" w:rsidP="00384301">
            <w:pPr>
              <w:pStyle w:val="S-O-P"/>
            </w:pPr>
            <w:r>
              <w:t>NA</w:t>
            </w:r>
          </w:p>
        </w:tc>
        <w:tc>
          <w:tcPr>
            <w:tcW w:w="970" w:type="dxa"/>
          </w:tcPr>
          <w:p w14:paraId="2BDA40BC" w14:textId="77777777" w:rsidR="00CB621A" w:rsidRPr="00E111B0" w:rsidRDefault="00CB621A" w:rsidP="00384301">
            <w:pPr>
              <w:pStyle w:val="S-O-P"/>
            </w:pPr>
            <w:r>
              <w:t>NA</w:t>
            </w:r>
          </w:p>
        </w:tc>
        <w:tc>
          <w:tcPr>
            <w:tcW w:w="913" w:type="dxa"/>
          </w:tcPr>
          <w:p w14:paraId="6EF24469" w14:textId="77777777" w:rsidR="00CB621A" w:rsidRDefault="00CB621A" w:rsidP="00384301">
            <w:pPr>
              <w:pStyle w:val="S-O-P"/>
            </w:pPr>
            <w:r>
              <w:t>NA</w:t>
            </w:r>
          </w:p>
        </w:tc>
      </w:tr>
      <w:tr w:rsidR="00CB621A" w:rsidRPr="00E111B0" w14:paraId="35C18120" w14:textId="77777777" w:rsidTr="00384301">
        <w:tc>
          <w:tcPr>
            <w:tcW w:w="4312" w:type="dxa"/>
          </w:tcPr>
          <w:p w14:paraId="6A9EF1F1" w14:textId="77777777" w:rsidR="00CB621A" w:rsidRPr="00662BCE" w:rsidRDefault="00CB621A" w:rsidP="00384301">
            <w:pPr>
              <w:pStyle w:val="FABodyIndent1"/>
            </w:pPr>
            <w:r w:rsidRPr="00662BCE">
              <w:t>Black side with integrated, storable cross rails (included with Premium Group or Cargo Plus Group)</w:t>
            </w:r>
          </w:p>
        </w:tc>
        <w:tc>
          <w:tcPr>
            <w:tcW w:w="967" w:type="dxa"/>
          </w:tcPr>
          <w:p w14:paraId="6EB49D7D" w14:textId="77777777" w:rsidR="00CB621A" w:rsidRPr="00E111B0" w:rsidRDefault="00CB621A" w:rsidP="00384301">
            <w:pPr>
              <w:pStyle w:val="S-O-P"/>
            </w:pPr>
            <w:r>
              <w:t>NA</w:t>
            </w:r>
          </w:p>
        </w:tc>
        <w:tc>
          <w:tcPr>
            <w:tcW w:w="951" w:type="dxa"/>
          </w:tcPr>
          <w:p w14:paraId="220AB6AE" w14:textId="77777777" w:rsidR="00CB621A" w:rsidRPr="00E111B0" w:rsidRDefault="00CB621A" w:rsidP="00384301">
            <w:pPr>
              <w:pStyle w:val="S-O-P"/>
            </w:pPr>
            <w:r w:rsidRPr="00E111B0">
              <w:t>P</w:t>
            </w:r>
          </w:p>
        </w:tc>
        <w:tc>
          <w:tcPr>
            <w:tcW w:w="959" w:type="dxa"/>
          </w:tcPr>
          <w:p w14:paraId="100EE4D7" w14:textId="77777777" w:rsidR="00CB621A" w:rsidRPr="00E111B0" w:rsidRDefault="00CB621A" w:rsidP="00384301">
            <w:pPr>
              <w:pStyle w:val="S-O-P"/>
            </w:pPr>
            <w:r w:rsidRPr="00E111B0">
              <w:t>P</w:t>
            </w:r>
          </w:p>
        </w:tc>
        <w:tc>
          <w:tcPr>
            <w:tcW w:w="1008" w:type="dxa"/>
          </w:tcPr>
          <w:p w14:paraId="266DC55A" w14:textId="77777777" w:rsidR="00CB621A" w:rsidRPr="00E111B0" w:rsidRDefault="00CB621A" w:rsidP="00384301">
            <w:pPr>
              <w:pStyle w:val="S-O-P"/>
            </w:pPr>
            <w:r w:rsidRPr="00E111B0">
              <w:t>S</w:t>
            </w:r>
          </w:p>
        </w:tc>
        <w:tc>
          <w:tcPr>
            <w:tcW w:w="970" w:type="dxa"/>
          </w:tcPr>
          <w:p w14:paraId="5C38DED7" w14:textId="77777777" w:rsidR="00CB621A" w:rsidRPr="00E111B0" w:rsidRDefault="00CB621A" w:rsidP="00384301">
            <w:pPr>
              <w:pStyle w:val="S-O-P"/>
            </w:pPr>
            <w:r w:rsidRPr="00E111B0">
              <w:t>P</w:t>
            </w:r>
          </w:p>
        </w:tc>
        <w:tc>
          <w:tcPr>
            <w:tcW w:w="913" w:type="dxa"/>
          </w:tcPr>
          <w:p w14:paraId="0CC9D372" w14:textId="77777777" w:rsidR="00CB621A" w:rsidRPr="00E111B0" w:rsidRDefault="00CB621A" w:rsidP="00384301">
            <w:pPr>
              <w:pStyle w:val="S-O-P"/>
            </w:pPr>
            <w:r>
              <w:t>NA</w:t>
            </w:r>
          </w:p>
        </w:tc>
      </w:tr>
      <w:tr w:rsidR="00CB621A" w:rsidRPr="00E111B0" w14:paraId="58D4F877" w14:textId="77777777" w:rsidTr="00384301">
        <w:tc>
          <w:tcPr>
            <w:tcW w:w="4312" w:type="dxa"/>
          </w:tcPr>
          <w:p w14:paraId="5B8371C1" w14:textId="77777777" w:rsidR="00CB621A" w:rsidRPr="00E111B0" w:rsidRDefault="00CB621A" w:rsidP="00384301">
            <w:pPr>
              <w:pStyle w:val="FABodyCopy"/>
            </w:pPr>
            <w:r w:rsidRPr="00E111B0">
              <w:t>Stripes — dual-center design available in five colors: Bright Blue, Flame Red, Gun Metal Low Gloss (metallic finish), Sterling Silver (metallic finish) and Redline (SRT models only)</w:t>
            </w:r>
          </w:p>
        </w:tc>
        <w:tc>
          <w:tcPr>
            <w:tcW w:w="967" w:type="dxa"/>
          </w:tcPr>
          <w:p w14:paraId="5CAFDDBE" w14:textId="77777777" w:rsidR="00CB621A" w:rsidRPr="00E111B0" w:rsidRDefault="00CB621A" w:rsidP="00384301">
            <w:pPr>
              <w:pStyle w:val="S-O-P"/>
            </w:pPr>
            <w:r>
              <w:t>NA</w:t>
            </w:r>
          </w:p>
        </w:tc>
        <w:tc>
          <w:tcPr>
            <w:tcW w:w="951" w:type="dxa"/>
          </w:tcPr>
          <w:p w14:paraId="61DA99B0" w14:textId="77777777" w:rsidR="00CB621A" w:rsidRPr="00E111B0" w:rsidRDefault="00CB621A" w:rsidP="00384301">
            <w:pPr>
              <w:pStyle w:val="S-O-P"/>
            </w:pPr>
            <w:r w:rsidRPr="00E111B0">
              <w:t>O</w:t>
            </w:r>
          </w:p>
        </w:tc>
        <w:tc>
          <w:tcPr>
            <w:tcW w:w="959" w:type="dxa"/>
          </w:tcPr>
          <w:p w14:paraId="1A46E2B6" w14:textId="77777777" w:rsidR="00CB621A" w:rsidRPr="00E111B0" w:rsidRDefault="00CB621A" w:rsidP="00384301">
            <w:pPr>
              <w:pStyle w:val="S-O-P"/>
            </w:pPr>
            <w:r w:rsidRPr="00E111B0">
              <w:t>O</w:t>
            </w:r>
          </w:p>
        </w:tc>
        <w:tc>
          <w:tcPr>
            <w:tcW w:w="1008" w:type="dxa"/>
          </w:tcPr>
          <w:p w14:paraId="2C741791" w14:textId="77777777" w:rsidR="00CB621A" w:rsidRPr="00E111B0" w:rsidRDefault="00CB621A" w:rsidP="00384301">
            <w:pPr>
              <w:pStyle w:val="S-O-P"/>
            </w:pPr>
            <w:r>
              <w:t>NA</w:t>
            </w:r>
          </w:p>
        </w:tc>
        <w:tc>
          <w:tcPr>
            <w:tcW w:w="970" w:type="dxa"/>
          </w:tcPr>
          <w:p w14:paraId="7CB8D908" w14:textId="77777777" w:rsidR="00CB621A" w:rsidRPr="00E111B0" w:rsidRDefault="00CB621A" w:rsidP="00384301">
            <w:pPr>
              <w:pStyle w:val="S-O-P"/>
            </w:pPr>
            <w:r w:rsidRPr="00E111B0">
              <w:t>O</w:t>
            </w:r>
          </w:p>
        </w:tc>
        <w:tc>
          <w:tcPr>
            <w:tcW w:w="913" w:type="dxa"/>
          </w:tcPr>
          <w:p w14:paraId="5A6B136C" w14:textId="77777777" w:rsidR="00CB621A" w:rsidRPr="00E111B0" w:rsidRDefault="00CB621A" w:rsidP="00384301">
            <w:pPr>
              <w:pStyle w:val="S-O-P"/>
            </w:pPr>
            <w:r>
              <w:t>O</w:t>
            </w:r>
          </w:p>
        </w:tc>
      </w:tr>
      <w:tr w:rsidR="00CB621A" w:rsidRPr="00E111B0" w14:paraId="2B2B94A3" w14:textId="77777777" w:rsidTr="00384301">
        <w:tc>
          <w:tcPr>
            <w:tcW w:w="4312" w:type="dxa"/>
          </w:tcPr>
          <w:p w14:paraId="7D4CCC16" w14:textId="77777777" w:rsidR="00CB621A" w:rsidRPr="00E111B0" w:rsidRDefault="00CB621A" w:rsidP="00384301">
            <w:pPr>
              <w:pStyle w:val="FABodyCopy"/>
            </w:pPr>
            <w:r w:rsidRPr="00E111B0">
              <w:t>Sunroof — power with express open/close and comfort-stop features (included with Premium Group and Plus Group)</w:t>
            </w:r>
          </w:p>
        </w:tc>
        <w:tc>
          <w:tcPr>
            <w:tcW w:w="967" w:type="dxa"/>
          </w:tcPr>
          <w:p w14:paraId="063E668D" w14:textId="77777777" w:rsidR="00CB621A" w:rsidRPr="00E111B0" w:rsidRDefault="00CB621A" w:rsidP="00384301">
            <w:pPr>
              <w:pStyle w:val="S-O-P"/>
            </w:pPr>
            <w:r>
              <w:t>P</w:t>
            </w:r>
          </w:p>
        </w:tc>
        <w:tc>
          <w:tcPr>
            <w:tcW w:w="951" w:type="dxa"/>
          </w:tcPr>
          <w:p w14:paraId="22F0DAC2" w14:textId="77777777" w:rsidR="00CB621A" w:rsidRPr="00E111B0" w:rsidRDefault="00CB621A" w:rsidP="00384301">
            <w:pPr>
              <w:pStyle w:val="S-O-P"/>
            </w:pPr>
            <w:r w:rsidRPr="00E111B0">
              <w:t>P</w:t>
            </w:r>
          </w:p>
        </w:tc>
        <w:tc>
          <w:tcPr>
            <w:tcW w:w="959" w:type="dxa"/>
          </w:tcPr>
          <w:p w14:paraId="0D050C69" w14:textId="77777777" w:rsidR="00CB621A" w:rsidRPr="00E111B0" w:rsidRDefault="00CB621A" w:rsidP="00384301">
            <w:pPr>
              <w:pStyle w:val="S-O-P"/>
            </w:pPr>
            <w:r w:rsidRPr="00E111B0">
              <w:t>P</w:t>
            </w:r>
          </w:p>
        </w:tc>
        <w:tc>
          <w:tcPr>
            <w:tcW w:w="1008" w:type="dxa"/>
          </w:tcPr>
          <w:p w14:paraId="15B9DA02" w14:textId="77777777" w:rsidR="00CB621A" w:rsidRPr="00E111B0" w:rsidRDefault="00CB621A" w:rsidP="00384301">
            <w:pPr>
              <w:pStyle w:val="S-O-P"/>
            </w:pPr>
            <w:r w:rsidRPr="00E111B0">
              <w:t>S</w:t>
            </w:r>
          </w:p>
        </w:tc>
        <w:tc>
          <w:tcPr>
            <w:tcW w:w="970" w:type="dxa"/>
          </w:tcPr>
          <w:p w14:paraId="15ED4B9B" w14:textId="77777777" w:rsidR="00CB621A" w:rsidRPr="00E111B0" w:rsidRDefault="00CB621A" w:rsidP="00384301">
            <w:pPr>
              <w:pStyle w:val="S-O-P"/>
            </w:pPr>
            <w:r>
              <w:t>P</w:t>
            </w:r>
          </w:p>
        </w:tc>
        <w:tc>
          <w:tcPr>
            <w:tcW w:w="913" w:type="dxa"/>
          </w:tcPr>
          <w:p w14:paraId="4B7A3AB8" w14:textId="77777777" w:rsidR="00CB621A" w:rsidRDefault="00CB621A" w:rsidP="00384301">
            <w:pPr>
              <w:pStyle w:val="S-O-P"/>
            </w:pPr>
            <w:r>
              <w:t>O</w:t>
            </w:r>
          </w:p>
        </w:tc>
      </w:tr>
      <w:tr w:rsidR="00CB621A" w:rsidRPr="00E111B0" w14:paraId="6C13F29D" w14:textId="77777777" w:rsidTr="00384301">
        <w:tc>
          <w:tcPr>
            <w:tcW w:w="4312" w:type="dxa"/>
          </w:tcPr>
          <w:p w14:paraId="41F20B5B" w14:textId="77777777" w:rsidR="00CB621A" w:rsidRPr="00E111B0" w:rsidRDefault="00CB621A" w:rsidP="00384301">
            <w:pPr>
              <w:pStyle w:val="FABodyCopy"/>
            </w:pPr>
            <w:r w:rsidRPr="00E111B0">
              <w:t>Tires</w:t>
            </w:r>
          </w:p>
        </w:tc>
        <w:tc>
          <w:tcPr>
            <w:tcW w:w="967" w:type="dxa"/>
          </w:tcPr>
          <w:p w14:paraId="7DAA693D" w14:textId="77777777" w:rsidR="00CB621A" w:rsidRPr="00E111B0" w:rsidRDefault="00CB621A" w:rsidP="00384301">
            <w:pPr>
              <w:pStyle w:val="S-O-P"/>
            </w:pPr>
          </w:p>
        </w:tc>
        <w:tc>
          <w:tcPr>
            <w:tcW w:w="951" w:type="dxa"/>
          </w:tcPr>
          <w:p w14:paraId="0D94386F" w14:textId="77777777" w:rsidR="00CB621A" w:rsidRPr="00E111B0" w:rsidRDefault="00CB621A" w:rsidP="00384301">
            <w:pPr>
              <w:pStyle w:val="S-O-P"/>
            </w:pPr>
          </w:p>
        </w:tc>
        <w:tc>
          <w:tcPr>
            <w:tcW w:w="959" w:type="dxa"/>
          </w:tcPr>
          <w:p w14:paraId="0A45A3C3" w14:textId="77777777" w:rsidR="00CB621A" w:rsidRPr="00E111B0" w:rsidRDefault="00CB621A" w:rsidP="00384301">
            <w:pPr>
              <w:pStyle w:val="S-O-P"/>
            </w:pPr>
          </w:p>
        </w:tc>
        <w:tc>
          <w:tcPr>
            <w:tcW w:w="1008" w:type="dxa"/>
          </w:tcPr>
          <w:p w14:paraId="2CA8347A" w14:textId="77777777" w:rsidR="00CB621A" w:rsidRPr="00E111B0" w:rsidRDefault="00CB621A" w:rsidP="00384301">
            <w:pPr>
              <w:pStyle w:val="S-O-P"/>
            </w:pPr>
          </w:p>
        </w:tc>
        <w:tc>
          <w:tcPr>
            <w:tcW w:w="970" w:type="dxa"/>
          </w:tcPr>
          <w:p w14:paraId="4BF1EE7B" w14:textId="77777777" w:rsidR="00CB621A" w:rsidRPr="00E111B0" w:rsidRDefault="00CB621A" w:rsidP="00384301">
            <w:pPr>
              <w:pStyle w:val="S-O-P"/>
            </w:pPr>
          </w:p>
        </w:tc>
        <w:tc>
          <w:tcPr>
            <w:tcW w:w="913" w:type="dxa"/>
          </w:tcPr>
          <w:p w14:paraId="1B56CD70" w14:textId="77777777" w:rsidR="00CB621A" w:rsidRPr="00E111B0" w:rsidRDefault="00CB621A" w:rsidP="00384301">
            <w:pPr>
              <w:pStyle w:val="S-O-P"/>
            </w:pPr>
          </w:p>
        </w:tc>
      </w:tr>
      <w:tr w:rsidR="00CB621A" w:rsidRPr="00E111B0" w14:paraId="52B6DEDC" w14:textId="77777777" w:rsidTr="00384301">
        <w:tc>
          <w:tcPr>
            <w:tcW w:w="4312" w:type="dxa"/>
          </w:tcPr>
          <w:p w14:paraId="544F6253" w14:textId="77777777" w:rsidR="00CB621A" w:rsidRPr="00662BCE" w:rsidRDefault="00CB621A" w:rsidP="00384301">
            <w:pPr>
              <w:pStyle w:val="FABodyIndent1"/>
            </w:pPr>
            <w:r w:rsidRPr="00662BCE">
              <w:t>P265/60R18 All-season, low-rolling resistance</w:t>
            </w:r>
          </w:p>
        </w:tc>
        <w:tc>
          <w:tcPr>
            <w:tcW w:w="967" w:type="dxa"/>
          </w:tcPr>
          <w:p w14:paraId="047BFC92" w14:textId="77777777" w:rsidR="00CB621A" w:rsidRPr="00E111B0" w:rsidDel="00526972" w:rsidRDefault="00CB621A" w:rsidP="00384301">
            <w:pPr>
              <w:pStyle w:val="S-O-P"/>
            </w:pPr>
            <w:r w:rsidRPr="00E111B0">
              <w:t>S</w:t>
            </w:r>
          </w:p>
        </w:tc>
        <w:tc>
          <w:tcPr>
            <w:tcW w:w="951" w:type="dxa"/>
            <w:vAlign w:val="top"/>
          </w:tcPr>
          <w:p w14:paraId="23952E87" w14:textId="77777777" w:rsidR="00CB621A" w:rsidRPr="00E111B0" w:rsidRDefault="00CB621A" w:rsidP="00384301">
            <w:pPr>
              <w:pStyle w:val="S-O-P"/>
            </w:pPr>
            <w:r w:rsidRPr="001952C7">
              <w:t>NA</w:t>
            </w:r>
          </w:p>
        </w:tc>
        <w:tc>
          <w:tcPr>
            <w:tcW w:w="959" w:type="dxa"/>
            <w:vAlign w:val="top"/>
          </w:tcPr>
          <w:p w14:paraId="2D26C171" w14:textId="77777777" w:rsidR="00CB621A" w:rsidRPr="00E111B0" w:rsidRDefault="00CB621A" w:rsidP="00384301">
            <w:pPr>
              <w:pStyle w:val="S-O-P"/>
            </w:pPr>
            <w:r w:rsidRPr="001952C7">
              <w:t>NA</w:t>
            </w:r>
          </w:p>
        </w:tc>
        <w:tc>
          <w:tcPr>
            <w:tcW w:w="1008" w:type="dxa"/>
            <w:vAlign w:val="top"/>
          </w:tcPr>
          <w:p w14:paraId="42D7E212" w14:textId="77777777" w:rsidR="00CB621A" w:rsidRPr="00E111B0" w:rsidRDefault="00CB621A" w:rsidP="00384301">
            <w:pPr>
              <w:pStyle w:val="S-O-P"/>
            </w:pPr>
            <w:r w:rsidRPr="001952C7">
              <w:t>NA</w:t>
            </w:r>
          </w:p>
        </w:tc>
        <w:tc>
          <w:tcPr>
            <w:tcW w:w="970" w:type="dxa"/>
            <w:vAlign w:val="top"/>
          </w:tcPr>
          <w:p w14:paraId="6F089418" w14:textId="77777777" w:rsidR="00CB621A" w:rsidRPr="00E111B0" w:rsidRDefault="00CB621A" w:rsidP="00384301">
            <w:pPr>
              <w:pStyle w:val="S-O-P"/>
            </w:pPr>
            <w:r w:rsidRPr="001952C7">
              <w:t>NA</w:t>
            </w:r>
          </w:p>
        </w:tc>
        <w:tc>
          <w:tcPr>
            <w:tcW w:w="913" w:type="dxa"/>
          </w:tcPr>
          <w:p w14:paraId="37264877" w14:textId="77777777" w:rsidR="00CB621A" w:rsidRPr="001952C7" w:rsidRDefault="00CB621A" w:rsidP="00384301">
            <w:pPr>
              <w:pStyle w:val="S-O-P"/>
            </w:pPr>
            <w:r>
              <w:t>NA</w:t>
            </w:r>
          </w:p>
        </w:tc>
      </w:tr>
      <w:tr w:rsidR="00CB621A" w:rsidRPr="00E111B0" w14:paraId="117E91B9" w14:textId="77777777" w:rsidTr="00384301">
        <w:tc>
          <w:tcPr>
            <w:tcW w:w="4312" w:type="dxa"/>
          </w:tcPr>
          <w:p w14:paraId="4C9091C3" w14:textId="77777777" w:rsidR="00CB621A" w:rsidRPr="00662BCE" w:rsidRDefault="00CB621A" w:rsidP="00384301">
            <w:pPr>
              <w:pStyle w:val="FABodyIndent1"/>
            </w:pPr>
            <w:r w:rsidRPr="00662BCE">
              <w:t>P265/50R20 All-season, low-rolling resistance</w:t>
            </w:r>
            <w:r w:rsidRPr="00662BCE" w:rsidDel="00725157">
              <w:t xml:space="preserve"> </w:t>
            </w:r>
            <w:r w:rsidRPr="00662BCE">
              <w:t>(included with Blacktop and Anodized Platinum packages)</w:t>
            </w:r>
          </w:p>
        </w:tc>
        <w:tc>
          <w:tcPr>
            <w:tcW w:w="967" w:type="dxa"/>
          </w:tcPr>
          <w:p w14:paraId="6134B8A2" w14:textId="77777777" w:rsidR="00CB621A" w:rsidRPr="00E111B0" w:rsidRDefault="00CB621A" w:rsidP="00384301">
            <w:pPr>
              <w:pStyle w:val="S-O-P"/>
            </w:pPr>
            <w:r w:rsidRPr="00E111B0">
              <w:t>P</w:t>
            </w:r>
          </w:p>
        </w:tc>
        <w:tc>
          <w:tcPr>
            <w:tcW w:w="951" w:type="dxa"/>
          </w:tcPr>
          <w:p w14:paraId="3E9C140A" w14:textId="77777777" w:rsidR="00CB621A" w:rsidRPr="00E111B0" w:rsidRDefault="00CB621A" w:rsidP="00384301">
            <w:pPr>
              <w:pStyle w:val="S-O-P"/>
            </w:pPr>
            <w:r w:rsidRPr="00E111B0">
              <w:t>S</w:t>
            </w:r>
          </w:p>
        </w:tc>
        <w:tc>
          <w:tcPr>
            <w:tcW w:w="959" w:type="dxa"/>
          </w:tcPr>
          <w:p w14:paraId="04B9A0C6" w14:textId="77777777" w:rsidR="00CB621A" w:rsidRPr="00E111B0" w:rsidRDefault="00CB621A" w:rsidP="00384301">
            <w:pPr>
              <w:pStyle w:val="S-O-P"/>
            </w:pPr>
            <w:r w:rsidRPr="00E111B0">
              <w:t>S</w:t>
            </w:r>
          </w:p>
        </w:tc>
        <w:tc>
          <w:tcPr>
            <w:tcW w:w="1008" w:type="dxa"/>
          </w:tcPr>
          <w:p w14:paraId="605976F0" w14:textId="77777777" w:rsidR="00CB621A" w:rsidRPr="00E111B0" w:rsidRDefault="00CB621A" w:rsidP="00384301">
            <w:pPr>
              <w:pStyle w:val="S-O-P"/>
            </w:pPr>
            <w:r w:rsidRPr="00E111B0">
              <w:t>S</w:t>
            </w:r>
          </w:p>
        </w:tc>
        <w:tc>
          <w:tcPr>
            <w:tcW w:w="970" w:type="dxa"/>
          </w:tcPr>
          <w:p w14:paraId="6334B911" w14:textId="77777777" w:rsidR="00CB621A" w:rsidRPr="00E111B0" w:rsidRDefault="00CB621A" w:rsidP="00384301">
            <w:pPr>
              <w:pStyle w:val="S-O-P"/>
            </w:pPr>
            <w:r>
              <w:t>NA</w:t>
            </w:r>
          </w:p>
        </w:tc>
        <w:tc>
          <w:tcPr>
            <w:tcW w:w="913" w:type="dxa"/>
          </w:tcPr>
          <w:p w14:paraId="78AC9FE2" w14:textId="77777777" w:rsidR="00CB621A" w:rsidRDefault="00CB621A" w:rsidP="00384301">
            <w:pPr>
              <w:pStyle w:val="S-O-P"/>
            </w:pPr>
            <w:r>
              <w:t>NA</w:t>
            </w:r>
          </w:p>
        </w:tc>
      </w:tr>
      <w:tr w:rsidR="00CB621A" w:rsidRPr="00E111B0" w14:paraId="4C7AFD74" w14:textId="77777777" w:rsidTr="00384301">
        <w:tc>
          <w:tcPr>
            <w:tcW w:w="4312" w:type="dxa"/>
          </w:tcPr>
          <w:p w14:paraId="3FA919FC" w14:textId="77777777" w:rsidR="00CB621A" w:rsidRPr="00662BCE" w:rsidRDefault="00CB621A" w:rsidP="00384301">
            <w:pPr>
              <w:pStyle w:val="FABodyIndent1"/>
            </w:pPr>
            <w:r w:rsidRPr="00662BCE">
              <w:t>P265/50R20 performance All-season (included with Blacktop Package)</w:t>
            </w:r>
          </w:p>
        </w:tc>
        <w:tc>
          <w:tcPr>
            <w:tcW w:w="967" w:type="dxa"/>
          </w:tcPr>
          <w:p w14:paraId="55569FBA" w14:textId="77777777" w:rsidR="00CB621A" w:rsidRPr="00E111B0" w:rsidRDefault="00CB621A" w:rsidP="00384301">
            <w:pPr>
              <w:pStyle w:val="S-O-P"/>
            </w:pPr>
            <w:r>
              <w:t>NA</w:t>
            </w:r>
          </w:p>
        </w:tc>
        <w:tc>
          <w:tcPr>
            <w:tcW w:w="951" w:type="dxa"/>
          </w:tcPr>
          <w:p w14:paraId="773A91D6" w14:textId="77777777" w:rsidR="00CB621A" w:rsidRPr="00E111B0" w:rsidRDefault="00CB621A" w:rsidP="00384301">
            <w:pPr>
              <w:pStyle w:val="S-O-P"/>
            </w:pPr>
            <w:r w:rsidRPr="00E111B0">
              <w:t>P</w:t>
            </w:r>
          </w:p>
        </w:tc>
        <w:tc>
          <w:tcPr>
            <w:tcW w:w="959" w:type="dxa"/>
          </w:tcPr>
          <w:p w14:paraId="1CF9B4D5" w14:textId="77777777" w:rsidR="00CB621A" w:rsidRPr="00E111B0" w:rsidRDefault="00CB621A" w:rsidP="00384301">
            <w:pPr>
              <w:pStyle w:val="S-O-P"/>
            </w:pPr>
            <w:r w:rsidRPr="00E111B0">
              <w:t>P</w:t>
            </w:r>
          </w:p>
        </w:tc>
        <w:tc>
          <w:tcPr>
            <w:tcW w:w="1008" w:type="dxa"/>
          </w:tcPr>
          <w:p w14:paraId="329B0D0C" w14:textId="77777777" w:rsidR="00CB621A" w:rsidRPr="00E111B0" w:rsidRDefault="00CB621A" w:rsidP="00384301">
            <w:pPr>
              <w:pStyle w:val="S-O-P"/>
            </w:pPr>
            <w:r>
              <w:t>NA</w:t>
            </w:r>
          </w:p>
        </w:tc>
        <w:tc>
          <w:tcPr>
            <w:tcW w:w="970" w:type="dxa"/>
          </w:tcPr>
          <w:p w14:paraId="01504BA5" w14:textId="77777777" w:rsidR="00CB621A" w:rsidRPr="00E111B0" w:rsidRDefault="00CB621A" w:rsidP="00384301">
            <w:pPr>
              <w:pStyle w:val="S-O-P"/>
            </w:pPr>
            <w:r>
              <w:t>NA</w:t>
            </w:r>
          </w:p>
        </w:tc>
        <w:tc>
          <w:tcPr>
            <w:tcW w:w="913" w:type="dxa"/>
          </w:tcPr>
          <w:p w14:paraId="0072BAF5" w14:textId="77777777" w:rsidR="00CB621A" w:rsidRDefault="00CB621A" w:rsidP="00384301">
            <w:pPr>
              <w:pStyle w:val="S-O-P"/>
            </w:pPr>
            <w:r>
              <w:t>NA</w:t>
            </w:r>
          </w:p>
        </w:tc>
      </w:tr>
      <w:tr w:rsidR="00CB621A" w:rsidRPr="00E111B0" w14:paraId="1A7421A9" w14:textId="77777777" w:rsidTr="00384301">
        <w:tc>
          <w:tcPr>
            <w:tcW w:w="4312" w:type="dxa"/>
          </w:tcPr>
          <w:p w14:paraId="255A362D" w14:textId="77777777" w:rsidR="00CB621A" w:rsidRPr="00662BCE" w:rsidRDefault="00CB621A" w:rsidP="00384301">
            <w:pPr>
              <w:pStyle w:val="FABodyIndent1"/>
            </w:pPr>
            <w:r w:rsidRPr="00662BCE">
              <w:lastRenderedPageBreak/>
              <w:t>P295/45ZR20 All-season run-flat (included with Tow N Go Package)</w:t>
            </w:r>
          </w:p>
        </w:tc>
        <w:tc>
          <w:tcPr>
            <w:tcW w:w="967" w:type="dxa"/>
          </w:tcPr>
          <w:p w14:paraId="10DD1E36" w14:textId="77777777" w:rsidR="00CB621A" w:rsidRPr="00E111B0" w:rsidRDefault="00CB621A" w:rsidP="00384301">
            <w:pPr>
              <w:pStyle w:val="S-O-P"/>
            </w:pPr>
            <w:r>
              <w:t>NA</w:t>
            </w:r>
          </w:p>
        </w:tc>
        <w:tc>
          <w:tcPr>
            <w:tcW w:w="951" w:type="dxa"/>
          </w:tcPr>
          <w:p w14:paraId="0DDCCA7F" w14:textId="77777777" w:rsidR="00CB621A" w:rsidRPr="00E111B0" w:rsidRDefault="00CB621A" w:rsidP="00384301">
            <w:pPr>
              <w:pStyle w:val="S-O-P"/>
            </w:pPr>
            <w:r>
              <w:t>NA</w:t>
            </w:r>
          </w:p>
        </w:tc>
        <w:tc>
          <w:tcPr>
            <w:tcW w:w="959" w:type="dxa"/>
          </w:tcPr>
          <w:p w14:paraId="6A512B8C" w14:textId="77777777" w:rsidR="00CB621A" w:rsidRPr="00E111B0" w:rsidRDefault="00CB621A" w:rsidP="00384301">
            <w:pPr>
              <w:pStyle w:val="S-O-P"/>
            </w:pPr>
            <w:r w:rsidRPr="00E111B0">
              <w:t>P</w:t>
            </w:r>
          </w:p>
        </w:tc>
        <w:tc>
          <w:tcPr>
            <w:tcW w:w="1008" w:type="dxa"/>
          </w:tcPr>
          <w:p w14:paraId="470089A7" w14:textId="77777777" w:rsidR="00CB621A" w:rsidRPr="00E111B0" w:rsidRDefault="00CB621A" w:rsidP="00384301">
            <w:pPr>
              <w:pStyle w:val="S-O-P"/>
            </w:pPr>
            <w:r>
              <w:t>NA</w:t>
            </w:r>
          </w:p>
        </w:tc>
        <w:tc>
          <w:tcPr>
            <w:tcW w:w="970" w:type="dxa"/>
          </w:tcPr>
          <w:p w14:paraId="7AADA5CE" w14:textId="77777777" w:rsidR="00CB621A" w:rsidRPr="00E111B0" w:rsidRDefault="00CB621A" w:rsidP="00384301">
            <w:pPr>
              <w:pStyle w:val="S-O-P"/>
            </w:pPr>
            <w:r w:rsidRPr="00E111B0">
              <w:t>S</w:t>
            </w:r>
          </w:p>
        </w:tc>
        <w:tc>
          <w:tcPr>
            <w:tcW w:w="913" w:type="dxa"/>
          </w:tcPr>
          <w:p w14:paraId="72BEBD61" w14:textId="77777777" w:rsidR="00CB621A" w:rsidRPr="00E111B0" w:rsidRDefault="00CB621A" w:rsidP="00384301">
            <w:pPr>
              <w:pStyle w:val="S-O-P"/>
            </w:pPr>
            <w:r>
              <w:t>S</w:t>
            </w:r>
          </w:p>
        </w:tc>
      </w:tr>
      <w:tr w:rsidR="00CB621A" w:rsidRPr="00E111B0" w14:paraId="5E89F583" w14:textId="77777777" w:rsidTr="00384301">
        <w:tc>
          <w:tcPr>
            <w:tcW w:w="4312" w:type="dxa"/>
          </w:tcPr>
          <w:p w14:paraId="743C07C4" w14:textId="77777777" w:rsidR="00CB621A" w:rsidRPr="00662BCE" w:rsidRDefault="00CB621A" w:rsidP="00384301">
            <w:pPr>
              <w:pStyle w:val="FABodyIndent1"/>
            </w:pPr>
            <w:r w:rsidRPr="00662BCE">
              <w:t>P295/45ZR20 Three-season run-flat</w:t>
            </w:r>
          </w:p>
        </w:tc>
        <w:tc>
          <w:tcPr>
            <w:tcW w:w="967" w:type="dxa"/>
          </w:tcPr>
          <w:p w14:paraId="3E02CCF6" w14:textId="77777777" w:rsidR="00CB621A" w:rsidRPr="00E111B0" w:rsidRDefault="00CB621A" w:rsidP="00384301">
            <w:pPr>
              <w:pStyle w:val="S-O-P"/>
            </w:pPr>
            <w:r>
              <w:t>NA</w:t>
            </w:r>
          </w:p>
        </w:tc>
        <w:tc>
          <w:tcPr>
            <w:tcW w:w="951" w:type="dxa"/>
          </w:tcPr>
          <w:p w14:paraId="0C7DBC6E" w14:textId="77777777" w:rsidR="00CB621A" w:rsidRPr="00E111B0" w:rsidRDefault="00CB621A" w:rsidP="00384301">
            <w:pPr>
              <w:pStyle w:val="S-O-P"/>
            </w:pPr>
            <w:r>
              <w:t>NA</w:t>
            </w:r>
          </w:p>
        </w:tc>
        <w:tc>
          <w:tcPr>
            <w:tcW w:w="959" w:type="dxa"/>
          </w:tcPr>
          <w:p w14:paraId="4EB2913E" w14:textId="77777777" w:rsidR="00CB621A" w:rsidRPr="00E111B0" w:rsidRDefault="00CB621A" w:rsidP="00384301">
            <w:pPr>
              <w:pStyle w:val="S-O-P"/>
            </w:pPr>
            <w:r>
              <w:t>NA</w:t>
            </w:r>
          </w:p>
        </w:tc>
        <w:tc>
          <w:tcPr>
            <w:tcW w:w="1008" w:type="dxa"/>
          </w:tcPr>
          <w:p w14:paraId="337AC3BA" w14:textId="77777777" w:rsidR="00CB621A" w:rsidRPr="00E111B0" w:rsidRDefault="00CB621A" w:rsidP="00384301">
            <w:pPr>
              <w:pStyle w:val="S-O-P"/>
            </w:pPr>
            <w:r>
              <w:t>NA</w:t>
            </w:r>
          </w:p>
        </w:tc>
        <w:tc>
          <w:tcPr>
            <w:tcW w:w="970" w:type="dxa"/>
          </w:tcPr>
          <w:p w14:paraId="07B38600" w14:textId="77777777" w:rsidR="00CB621A" w:rsidRPr="00E111B0" w:rsidRDefault="00CB621A" w:rsidP="00384301">
            <w:pPr>
              <w:pStyle w:val="S-O-P"/>
            </w:pPr>
            <w:r w:rsidRPr="00E111B0">
              <w:t>O</w:t>
            </w:r>
          </w:p>
        </w:tc>
        <w:tc>
          <w:tcPr>
            <w:tcW w:w="913" w:type="dxa"/>
          </w:tcPr>
          <w:p w14:paraId="0D284FCC" w14:textId="77777777" w:rsidR="00CB621A" w:rsidRPr="00E111B0" w:rsidRDefault="00CB621A" w:rsidP="00384301">
            <w:pPr>
              <w:pStyle w:val="S-O-P"/>
            </w:pPr>
            <w:r>
              <w:t>O</w:t>
            </w:r>
          </w:p>
        </w:tc>
      </w:tr>
      <w:tr w:rsidR="00CB621A" w:rsidRPr="00E111B0" w14:paraId="7BD3DD1F" w14:textId="77777777" w:rsidTr="00384301">
        <w:tc>
          <w:tcPr>
            <w:tcW w:w="4312" w:type="dxa"/>
          </w:tcPr>
          <w:p w14:paraId="6D9C8977" w14:textId="77777777" w:rsidR="00CB621A" w:rsidRPr="00E111B0" w:rsidRDefault="00CB621A" w:rsidP="00384301">
            <w:pPr>
              <w:pStyle w:val="FABodyCopy"/>
              <w:keepNext/>
              <w:keepLines/>
            </w:pPr>
            <w:r w:rsidRPr="00E111B0">
              <w:t>Wheel Lip Moldings</w:t>
            </w:r>
          </w:p>
        </w:tc>
        <w:tc>
          <w:tcPr>
            <w:tcW w:w="967" w:type="dxa"/>
          </w:tcPr>
          <w:p w14:paraId="29528322" w14:textId="77777777" w:rsidR="00CB621A" w:rsidRPr="00E111B0" w:rsidRDefault="00CB621A" w:rsidP="00384301">
            <w:pPr>
              <w:pStyle w:val="S-O-P"/>
              <w:keepNext/>
              <w:keepLines/>
            </w:pPr>
          </w:p>
        </w:tc>
        <w:tc>
          <w:tcPr>
            <w:tcW w:w="951" w:type="dxa"/>
          </w:tcPr>
          <w:p w14:paraId="5D7D6E37" w14:textId="77777777" w:rsidR="00CB621A" w:rsidRPr="00E111B0" w:rsidRDefault="00CB621A" w:rsidP="00384301">
            <w:pPr>
              <w:pStyle w:val="S-O-P"/>
              <w:keepNext/>
              <w:keepLines/>
            </w:pPr>
          </w:p>
        </w:tc>
        <w:tc>
          <w:tcPr>
            <w:tcW w:w="959" w:type="dxa"/>
          </w:tcPr>
          <w:p w14:paraId="2FFA1D08" w14:textId="77777777" w:rsidR="00CB621A" w:rsidRPr="00E111B0" w:rsidRDefault="00CB621A" w:rsidP="00384301">
            <w:pPr>
              <w:pStyle w:val="S-O-P"/>
              <w:keepNext/>
              <w:keepLines/>
            </w:pPr>
          </w:p>
        </w:tc>
        <w:tc>
          <w:tcPr>
            <w:tcW w:w="1008" w:type="dxa"/>
          </w:tcPr>
          <w:p w14:paraId="293888B6" w14:textId="77777777" w:rsidR="00CB621A" w:rsidRPr="00E111B0" w:rsidRDefault="00CB621A" w:rsidP="00384301">
            <w:pPr>
              <w:pStyle w:val="S-O-P"/>
              <w:keepNext/>
              <w:keepLines/>
            </w:pPr>
          </w:p>
        </w:tc>
        <w:tc>
          <w:tcPr>
            <w:tcW w:w="970" w:type="dxa"/>
          </w:tcPr>
          <w:p w14:paraId="78E1688F" w14:textId="77777777" w:rsidR="00CB621A" w:rsidRPr="00E111B0" w:rsidRDefault="00CB621A" w:rsidP="00384301">
            <w:pPr>
              <w:pStyle w:val="S-O-P"/>
              <w:keepNext/>
              <w:keepLines/>
            </w:pPr>
          </w:p>
        </w:tc>
        <w:tc>
          <w:tcPr>
            <w:tcW w:w="913" w:type="dxa"/>
          </w:tcPr>
          <w:p w14:paraId="7A7529DC" w14:textId="77777777" w:rsidR="00CB621A" w:rsidRPr="00E111B0" w:rsidRDefault="00CB621A" w:rsidP="00384301">
            <w:pPr>
              <w:pStyle w:val="S-O-P"/>
              <w:keepNext/>
              <w:keepLines/>
            </w:pPr>
          </w:p>
        </w:tc>
      </w:tr>
      <w:tr w:rsidR="00CB621A" w:rsidRPr="00E111B0" w14:paraId="1A6C92D5" w14:textId="77777777" w:rsidTr="00384301">
        <w:tc>
          <w:tcPr>
            <w:tcW w:w="4312" w:type="dxa"/>
          </w:tcPr>
          <w:p w14:paraId="09D6E660" w14:textId="77777777" w:rsidR="00CB621A" w:rsidRPr="00662BCE" w:rsidRDefault="00CB621A" w:rsidP="00384301">
            <w:pPr>
              <w:pStyle w:val="FABodyIndent1"/>
              <w:keepNext/>
              <w:keepLines/>
            </w:pPr>
            <w:r w:rsidRPr="00662BCE">
              <w:t>Accent color</w:t>
            </w:r>
          </w:p>
        </w:tc>
        <w:tc>
          <w:tcPr>
            <w:tcW w:w="967" w:type="dxa"/>
          </w:tcPr>
          <w:p w14:paraId="1450AAF3" w14:textId="77777777" w:rsidR="00CB621A" w:rsidRPr="00E111B0" w:rsidDel="00526972" w:rsidRDefault="00CB621A" w:rsidP="00384301">
            <w:pPr>
              <w:pStyle w:val="S-O-P"/>
              <w:keepNext/>
              <w:keepLines/>
            </w:pPr>
            <w:r w:rsidRPr="00E111B0">
              <w:t>S</w:t>
            </w:r>
          </w:p>
        </w:tc>
        <w:tc>
          <w:tcPr>
            <w:tcW w:w="951" w:type="dxa"/>
          </w:tcPr>
          <w:p w14:paraId="75BAD6FC" w14:textId="77777777" w:rsidR="00CB621A" w:rsidRPr="00E111B0" w:rsidRDefault="00CB621A" w:rsidP="00384301">
            <w:pPr>
              <w:pStyle w:val="S-O-P"/>
              <w:keepNext/>
              <w:keepLines/>
            </w:pPr>
            <w:r>
              <w:t>NA</w:t>
            </w:r>
          </w:p>
        </w:tc>
        <w:tc>
          <w:tcPr>
            <w:tcW w:w="959" w:type="dxa"/>
          </w:tcPr>
          <w:p w14:paraId="1BD66FEB" w14:textId="77777777" w:rsidR="00CB621A" w:rsidRPr="00E111B0" w:rsidRDefault="00CB621A" w:rsidP="00384301">
            <w:pPr>
              <w:pStyle w:val="S-O-P"/>
              <w:keepNext/>
              <w:keepLines/>
            </w:pPr>
            <w:r>
              <w:t>NA</w:t>
            </w:r>
          </w:p>
        </w:tc>
        <w:tc>
          <w:tcPr>
            <w:tcW w:w="1008" w:type="dxa"/>
          </w:tcPr>
          <w:p w14:paraId="0C905348" w14:textId="77777777" w:rsidR="00CB621A" w:rsidRPr="00E111B0" w:rsidRDefault="00CB621A" w:rsidP="00384301">
            <w:pPr>
              <w:pStyle w:val="S-O-P"/>
              <w:keepNext/>
              <w:keepLines/>
            </w:pPr>
            <w:r>
              <w:t>NA</w:t>
            </w:r>
          </w:p>
        </w:tc>
        <w:tc>
          <w:tcPr>
            <w:tcW w:w="970" w:type="dxa"/>
          </w:tcPr>
          <w:p w14:paraId="17D79A85" w14:textId="77777777" w:rsidR="00CB621A" w:rsidRPr="00E111B0" w:rsidRDefault="00CB621A" w:rsidP="00384301">
            <w:pPr>
              <w:pStyle w:val="S-O-P"/>
              <w:keepNext/>
              <w:keepLines/>
            </w:pPr>
            <w:r>
              <w:t>NA</w:t>
            </w:r>
          </w:p>
        </w:tc>
        <w:tc>
          <w:tcPr>
            <w:tcW w:w="913" w:type="dxa"/>
          </w:tcPr>
          <w:p w14:paraId="454F9DFB" w14:textId="77777777" w:rsidR="00CB621A" w:rsidRDefault="00CB621A" w:rsidP="00384301">
            <w:pPr>
              <w:pStyle w:val="S-O-P"/>
              <w:keepNext/>
              <w:keepLines/>
            </w:pPr>
            <w:r>
              <w:t>NA</w:t>
            </w:r>
          </w:p>
        </w:tc>
      </w:tr>
      <w:tr w:rsidR="00CB621A" w:rsidRPr="00E111B0" w14:paraId="1AA5529B" w14:textId="77777777" w:rsidTr="00384301">
        <w:tc>
          <w:tcPr>
            <w:tcW w:w="4312" w:type="dxa"/>
          </w:tcPr>
          <w:p w14:paraId="5249B764" w14:textId="77777777" w:rsidR="00CB621A" w:rsidRPr="00662BCE" w:rsidRDefault="00CB621A" w:rsidP="00384301">
            <w:pPr>
              <w:pStyle w:val="FABodyIndent1"/>
              <w:keepNext/>
              <w:keepLines/>
            </w:pPr>
            <w:r w:rsidRPr="00662BCE">
              <w:t>Body color (included with Blacktop and Anodized Platinum packages)</w:t>
            </w:r>
          </w:p>
        </w:tc>
        <w:tc>
          <w:tcPr>
            <w:tcW w:w="967" w:type="dxa"/>
          </w:tcPr>
          <w:p w14:paraId="710D5223" w14:textId="77777777" w:rsidR="00CB621A" w:rsidRPr="00E111B0" w:rsidRDefault="00CB621A" w:rsidP="00384301">
            <w:pPr>
              <w:pStyle w:val="S-O-P"/>
              <w:keepNext/>
              <w:keepLines/>
            </w:pPr>
            <w:r w:rsidRPr="00E111B0">
              <w:t>P</w:t>
            </w:r>
          </w:p>
        </w:tc>
        <w:tc>
          <w:tcPr>
            <w:tcW w:w="951" w:type="dxa"/>
          </w:tcPr>
          <w:p w14:paraId="27150E9D" w14:textId="77777777" w:rsidR="00CB621A" w:rsidRPr="00E111B0" w:rsidRDefault="00CB621A" w:rsidP="00384301">
            <w:pPr>
              <w:pStyle w:val="S-O-P"/>
              <w:keepNext/>
              <w:keepLines/>
            </w:pPr>
            <w:r w:rsidRPr="00E111B0">
              <w:t>S</w:t>
            </w:r>
          </w:p>
        </w:tc>
        <w:tc>
          <w:tcPr>
            <w:tcW w:w="959" w:type="dxa"/>
          </w:tcPr>
          <w:p w14:paraId="6DDE6749" w14:textId="77777777" w:rsidR="00CB621A" w:rsidRPr="00E111B0" w:rsidRDefault="00CB621A" w:rsidP="00384301">
            <w:pPr>
              <w:pStyle w:val="S-O-P"/>
              <w:keepNext/>
              <w:keepLines/>
            </w:pPr>
            <w:r w:rsidRPr="00E111B0">
              <w:t>S</w:t>
            </w:r>
          </w:p>
        </w:tc>
        <w:tc>
          <w:tcPr>
            <w:tcW w:w="1008" w:type="dxa"/>
          </w:tcPr>
          <w:p w14:paraId="082D5BF3" w14:textId="77777777" w:rsidR="00CB621A" w:rsidRPr="00E111B0" w:rsidRDefault="00CB621A" w:rsidP="00384301">
            <w:pPr>
              <w:pStyle w:val="S-O-P"/>
              <w:keepNext/>
              <w:keepLines/>
            </w:pPr>
            <w:r w:rsidRPr="00E111B0">
              <w:t>S</w:t>
            </w:r>
          </w:p>
        </w:tc>
        <w:tc>
          <w:tcPr>
            <w:tcW w:w="970" w:type="dxa"/>
          </w:tcPr>
          <w:p w14:paraId="4F2D39A4" w14:textId="77777777" w:rsidR="00CB621A" w:rsidRPr="00E111B0" w:rsidRDefault="00CB621A" w:rsidP="00384301">
            <w:pPr>
              <w:pStyle w:val="S-O-P"/>
              <w:keepNext/>
              <w:keepLines/>
            </w:pPr>
            <w:r w:rsidRPr="00E111B0">
              <w:t>S</w:t>
            </w:r>
          </w:p>
        </w:tc>
        <w:tc>
          <w:tcPr>
            <w:tcW w:w="913" w:type="dxa"/>
          </w:tcPr>
          <w:p w14:paraId="1509238B" w14:textId="77777777" w:rsidR="00CB621A" w:rsidRPr="00E111B0" w:rsidRDefault="00CB621A" w:rsidP="00384301">
            <w:pPr>
              <w:pStyle w:val="S-O-P"/>
              <w:keepNext/>
              <w:keepLines/>
            </w:pPr>
            <w:r>
              <w:t>S</w:t>
            </w:r>
          </w:p>
        </w:tc>
      </w:tr>
      <w:tr w:rsidR="00CB621A" w:rsidRPr="00E111B0" w14:paraId="24FF604B" w14:textId="77777777" w:rsidTr="00384301">
        <w:tc>
          <w:tcPr>
            <w:tcW w:w="4312" w:type="dxa"/>
          </w:tcPr>
          <w:p w14:paraId="535EC63F" w14:textId="77777777" w:rsidR="00CB621A" w:rsidRPr="00E111B0" w:rsidRDefault="00CB621A" w:rsidP="00384301">
            <w:pPr>
              <w:pStyle w:val="FABodyCopy"/>
            </w:pPr>
            <w:r w:rsidRPr="00E111B0">
              <w:t>Wheels (aluminum)</w:t>
            </w:r>
          </w:p>
        </w:tc>
        <w:tc>
          <w:tcPr>
            <w:tcW w:w="967" w:type="dxa"/>
          </w:tcPr>
          <w:p w14:paraId="75E832BA" w14:textId="77777777" w:rsidR="00CB621A" w:rsidRPr="00E111B0" w:rsidRDefault="00CB621A" w:rsidP="00384301">
            <w:pPr>
              <w:pStyle w:val="S-O-P"/>
            </w:pPr>
          </w:p>
        </w:tc>
        <w:tc>
          <w:tcPr>
            <w:tcW w:w="951" w:type="dxa"/>
          </w:tcPr>
          <w:p w14:paraId="67EF1396" w14:textId="77777777" w:rsidR="00CB621A" w:rsidRPr="00E111B0" w:rsidRDefault="00CB621A" w:rsidP="00384301">
            <w:pPr>
              <w:pStyle w:val="S-O-P"/>
            </w:pPr>
          </w:p>
        </w:tc>
        <w:tc>
          <w:tcPr>
            <w:tcW w:w="959" w:type="dxa"/>
          </w:tcPr>
          <w:p w14:paraId="59CF51CF" w14:textId="77777777" w:rsidR="00CB621A" w:rsidRPr="00E111B0" w:rsidRDefault="00CB621A" w:rsidP="00384301">
            <w:pPr>
              <w:pStyle w:val="S-O-P"/>
            </w:pPr>
          </w:p>
        </w:tc>
        <w:tc>
          <w:tcPr>
            <w:tcW w:w="1008" w:type="dxa"/>
          </w:tcPr>
          <w:p w14:paraId="018256C2" w14:textId="77777777" w:rsidR="00CB621A" w:rsidRPr="00E111B0" w:rsidRDefault="00CB621A" w:rsidP="00384301">
            <w:pPr>
              <w:pStyle w:val="S-O-P"/>
            </w:pPr>
          </w:p>
        </w:tc>
        <w:tc>
          <w:tcPr>
            <w:tcW w:w="970" w:type="dxa"/>
          </w:tcPr>
          <w:p w14:paraId="0046FAD1" w14:textId="77777777" w:rsidR="00CB621A" w:rsidRPr="00E111B0" w:rsidRDefault="00CB621A" w:rsidP="00384301">
            <w:pPr>
              <w:pStyle w:val="S-O-P"/>
            </w:pPr>
          </w:p>
        </w:tc>
        <w:tc>
          <w:tcPr>
            <w:tcW w:w="913" w:type="dxa"/>
          </w:tcPr>
          <w:p w14:paraId="3E10C918" w14:textId="77777777" w:rsidR="00CB621A" w:rsidRPr="00E111B0" w:rsidRDefault="00CB621A" w:rsidP="00384301">
            <w:pPr>
              <w:pStyle w:val="S-O-P"/>
            </w:pPr>
          </w:p>
        </w:tc>
      </w:tr>
      <w:tr w:rsidR="00CB621A" w:rsidRPr="00E111B0" w14:paraId="0F8E1194" w14:textId="77777777" w:rsidTr="00384301">
        <w:tc>
          <w:tcPr>
            <w:tcW w:w="4312" w:type="dxa"/>
          </w:tcPr>
          <w:p w14:paraId="741DDEA8" w14:textId="77777777" w:rsidR="00CB621A" w:rsidRPr="00662BCE" w:rsidRDefault="00CB621A" w:rsidP="00384301">
            <w:pPr>
              <w:pStyle w:val="FABodyIndent1"/>
            </w:pPr>
            <w:r w:rsidRPr="00662BCE">
              <w:t xml:space="preserve">18 x 8-in. Technical Silver </w:t>
            </w:r>
          </w:p>
        </w:tc>
        <w:tc>
          <w:tcPr>
            <w:tcW w:w="967" w:type="dxa"/>
          </w:tcPr>
          <w:p w14:paraId="38F3C2D3" w14:textId="77777777" w:rsidR="00CB621A" w:rsidRPr="00E111B0" w:rsidDel="00526972" w:rsidRDefault="00CB621A" w:rsidP="00384301">
            <w:pPr>
              <w:pStyle w:val="S-O-P"/>
            </w:pPr>
            <w:r w:rsidRPr="00E111B0">
              <w:t>S</w:t>
            </w:r>
          </w:p>
        </w:tc>
        <w:tc>
          <w:tcPr>
            <w:tcW w:w="951" w:type="dxa"/>
          </w:tcPr>
          <w:p w14:paraId="7A85F2CA" w14:textId="77777777" w:rsidR="00CB621A" w:rsidRPr="00E111B0" w:rsidRDefault="00CB621A" w:rsidP="00384301">
            <w:pPr>
              <w:pStyle w:val="S-O-P"/>
            </w:pPr>
            <w:r w:rsidRPr="001952C7">
              <w:t>NA</w:t>
            </w:r>
          </w:p>
        </w:tc>
        <w:tc>
          <w:tcPr>
            <w:tcW w:w="959" w:type="dxa"/>
          </w:tcPr>
          <w:p w14:paraId="7FC01CED" w14:textId="77777777" w:rsidR="00CB621A" w:rsidRPr="00E111B0" w:rsidRDefault="00CB621A" w:rsidP="00384301">
            <w:pPr>
              <w:pStyle w:val="S-O-P"/>
            </w:pPr>
            <w:r w:rsidRPr="001952C7">
              <w:t>NA</w:t>
            </w:r>
          </w:p>
        </w:tc>
        <w:tc>
          <w:tcPr>
            <w:tcW w:w="1008" w:type="dxa"/>
          </w:tcPr>
          <w:p w14:paraId="08229F85" w14:textId="77777777" w:rsidR="00CB621A" w:rsidRPr="00E111B0" w:rsidRDefault="00CB621A" w:rsidP="00384301">
            <w:pPr>
              <w:pStyle w:val="S-O-P"/>
            </w:pPr>
            <w:r w:rsidRPr="001952C7">
              <w:t>NA</w:t>
            </w:r>
          </w:p>
        </w:tc>
        <w:tc>
          <w:tcPr>
            <w:tcW w:w="970" w:type="dxa"/>
          </w:tcPr>
          <w:p w14:paraId="334E68B1" w14:textId="77777777" w:rsidR="00CB621A" w:rsidRPr="00E111B0" w:rsidRDefault="00CB621A" w:rsidP="00384301">
            <w:pPr>
              <w:pStyle w:val="S-O-P"/>
            </w:pPr>
            <w:r w:rsidRPr="001952C7">
              <w:t>NA</w:t>
            </w:r>
          </w:p>
        </w:tc>
        <w:tc>
          <w:tcPr>
            <w:tcW w:w="913" w:type="dxa"/>
          </w:tcPr>
          <w:p w14:paraId="62130AB1" w14:textId="77777777" w:rsidR="00CB621A" w:rsidRPr="001952C7" w:rsidRDefault="00CB621A" w:rsidP="00384301">
            <w:pPr>
              <w:pStyle w:val="S-O-P"/>
            </w:pPr>
            <w:r>
              <w:t>NA</w:t>
            </w:r>
          </w:p>
        </w:tc>
      </w:tr>
      <w:tr w:rsidR="00CB621A" w:rsidRPr="00E111B0" w14:paraId="4E218E74" w14:textId="77777777" w:rsidTr="00384301">
        <w:tc>
          <w:tcPr>
            <w:tcW w:w="4312" w:type="dxa"/>
          </w:tcPr>
          <w:p w14:paraId="5845161C" w14:textId="77777777" w:rsidR="00CB621A" w:rsidRPr="00662BCE" w:rsidRDefault="00CB621A" w:rsidP="00384301">
            <w:pPr>
              <w:pStyle w:val="FABodyIndent1"/>
            </w:pPr>
            <w:r w:rsidRPr="00662BCE">
              <w:t xml:space="preserve">20 x 8-in. Fine Silver </w:t>
            </w:r>
          </w:p>
        </w:tc>
        <w:tc>
          <w:tcPr>
            <w:tcW w:w="967" w:type="dxa"/>
          </w:tcPr>
          <w:p w14:paraId="6D6E049D" w14:textId="77777777" w:rsidR="00CB621A" w:rsidRPr="00E111B0" w:rsidRDefault="00CB621A" w:rsidP="00384301">
            <w:pPr>
              <w:pStyle w:val="S-O-P"/>
            </w:pPr>
            <w:r w:rsidRPr="001952C7">
              <w:t>NA</w:t>
            </w:r>
          </w:p>
        </w:tc>
        <w:tc>
          <w:tcPr>
            <w:tcW w:w="951" w:type="dxa"/>
          </w:tcPr>
          <w:p w14:paraId="30B3F013" w14:textId="77777777" w:rsidR="00CB621A" w:rsidRPr="00E111B0" w:rsidRDefault="00CB621A" w:rsidP="00384301">
            <w:pPr>
              <w:pStyle w:val="S-O-P"/>
            </w:pPr>
            <w:r w:rsidRPr="00E111B0">
              <w:t>S</w:t>
            </w:r>
          </w:p>
        </w:tc>
        <w:tc>
          <w:tcPr>
            <w:tcW w:w="959" w:type="dxa"/>
          </w:tcPr>
          <w:p w14:paraId="020DD841" w14:textId="77777777" w:rsidR="00CB621A" w:rsidRPr="00E111B0" w:rsidRDefault="00CB621A" w:rsidP="00384301">
            <w:pPr>
              <w:pStyle w:val="S-O-P"/>
            </w:pPr>
            <w:r w:rsidRPr="00E111B0">
              <w:t>S</w:t>
            </w:r>
          </w:p>
        </w:tc>
        <w:tc>
          <w:tcPr>
            <w:tcW w:w="1008" w:type="dxa"/>
          </w:tcPr>
          <w:p w14:paraId="682DF6CC" w14:textId="77777777" w:rsidR="00CB621A" w:rsidRPr="00E111B0" w:rsidRDefault="00CB621A" w:rsidP="00384301">
            <w:pPr>
              <w:pStyle w:val="S-O-P"/>
            </w:pPr>
            <w:r w:rsidRPr="001952C7">
              <w:t>NA</w:t>
            </w:r>
          </w:p>
        </w:tc>
        <w:tc>
          <w:tcPr>
            <w:tcW w:w="970" w:type="dxa"/>
          </w:tcPr>
          <w:p w14:paraId="4661F15D" w14:textId="77777777" w:rsidR="00CB621A" w:rsidRPr="00E111B0" w:rsidRDefault="00CB621A" w:rsidP="00384301">
            <w:pPr>
              <w:pStyle w:val="S-O-P"/>
            </w:pPr>
            <w:r w:rsidRPr="001952C7">
              <w:t>NA</w:t>
            </w:r>
          </w:p>
        </w:tc>
        <w:tc>
          <w:tcPr>
            <w:tcW w:w="913" w:type="dxa"/>
          </w:tcPr>
          <w:p w14:paraId="367553ED" w14:textId="77777777" w:rsidR="00CB621A" w:rsidRPr="001952C7" w:rsidRDefault="00CB621A" w:rsidP="00384301">
            <w:pPr>
              <w:pStyle w:val="S-O-P"/>
            </w:pPr>
            <w:r>
              <w:t>NA</w:t>
            </w:r>
          </w:p>
        </w:tc>
      </w:tr>
      <w:tr w:rsidR="00CB621A" w:rsidRPr="00E111B0" w14:paraId="69C42F52" w14:textId="77777777" w:rsidTr="00384301">
        <w:tc>
          <w:tcPr>
            <w:tcW w:w="4312" w:type="dxa"/>
          </w:tcPr>
          <w:p w14:paraId="7862CC6F" w14:textId="77777777" w:rsidR="00CB621A" w:rsidRPr="00662BCE" w:rsidRDefault="00CB621A" w:rsidP="00384301">
            <w:pPr>
              <w:pStyle w:val="FABodyIndent1"/>
            </w:pPr>
            <w:r w:rsidRPr="00662BCE">
              <w:t xml:space="preserve">20 x 8-in. Satin Carbon (included with Anodized Platinum Appearance Package) </w:t>
            </w:r>
          </w:p>
        </w:tc>
        <w:tc>
          <w:tcPr>
            <w:tcW w:w="967" w:type="dxa"/>
          </w:tcPr>
          <w:p w14:paraId="0149A56E" w14:textId="77777777" w:rsidR="00CB621A" w:rsidRPr="00E111B0" w:rsidRDefault="00CB621A" w:rsidP="00384301">
            <w:pPr>
              <w:pStyle w:val="S-O-P"/>
            </w:pPr>
            <w:r w:rsidRPr="00E111B0">
              <w:t>P</w:t>
            </w:r>
          </w:p>
        </w:tc>
        <w:tc>
          <w:tcPr>
            <w:tcW w:w="951" w:type="dxa"/>
          </w:tcPr>
          <w:p w14:paraId="015C1E0B" w14:textId="77777777" w:rsidR="00CB621A" w:rsidRPr="00E111B0" w:rsidRDefault="00CB621A" w:rsidP="00384301">
            <w:pPr>
              <w:pStyle w:val="S-O-P"/>
            </w:pPr>
            <w:r w:rsidRPr="001952C7">
              <w:t>NA</w:t>
            </w:r>
          </w:p>
        </w:tc>
        <w:tc>
          <w:tcPr>
            <w:tcW w:w="959" w:type="dxa"/>
          </w:tcPr>
          <w:p w14:paraId="45F93E80" w14:textId="77777777" w:rsidR="00CB621A" w:rsidRPr="00E111B0" w:rsidRDefault="00CB621A" w:rsidP="00384301">
            <w:pPr>
              <w:pStyle w:val="S-O-P"/>
            </w:pPr>
            <w:r w:rsidRPr="001952C7">
              <w:t>NA</w:t>
            </w:r>
          </w:p>
        </w:tc>
        <w:tc>
          <w:tcPr>
            <w:tcW w:w="1008" w:type="dxa"/>
          </w:tcPr>
          <w:p w14:paraId="05DF83D0" w14:textId="77777777" w:rsidR="00CB621A" w:rsidRPr="00E111B0" w:rsidRDefault="00CB621A" w:rsidP="00384301">
            <w:pPr>
              <w:pStyle w:val="S-O-P"/>
            </w:pPr>
            <w:r w:rsidRPr="00E111B0">
              <w:t>S</w:t>
            </w:r>
          </w:p>
        </w:tc>
        <w:tc>
          <w:tcPr>
            <w:tcW w:w="970" w:type="dxa"/>
          </w:tcPr>
          <w:p w14:paraId="6AD07C7B" w14:textId="77777777" w:rsidR="00CB621A" w:rsidRPr="00E111B0" w:rsidRDefault="00CB621A" w:rsidP="00384301">
            <w:pPr>
              <w:pStyle w:val="S-O-P"/>
            </w:pPr>
            <w:r w:rsidRPr="001952C7">
              <w:t>NA</w:t>
            </w:r>
          </w:p>
        </w:tc>
        <w:tc>
          <w:tcPr>
            <w:tcW w:w="913" w:type="dxa"/>
          </w:tcPr>
          <w:p w14:paraId="5B44642E" w14:textId="77777777" w:rsidR="00CB621A" w:rsidRPr="001952C7" w:rsidRDefault="00CB621A" w:rsidP="00384301">
            <w:pPr>
              <w:pStyle w:val="S-O-P"/>
            </w:pPr>
            <w:r>
              <w:t>NA</w:t>
            </w:r>
          </w:p>
        </w:tc>
      </w:tr>
      <w:tr w:rsidR="00CB621A" w:rsidRPr="00E111B0" w14:paraId="76AB69BE" w14:textId="77777777" w:rsidTr="00384301">
        <w:tc>
          <w:tcPr>
            <w:tcW w:w="4312" w:type="dxa"/>
          </w:tcPr>
          <w:p w14:paraId="26584B3C" w14:textId="77777777" w:rsidR="00CB621A" w:rsidRPr="00662BCE" w:rsidRDefault="00CB621A" w:rsidP="00384301">
            <w:pPr>
              <w:pStyle w:val="FABodyIndent1"/>
            </w:pPr>
            <w:r w:rsidRPr="00662BCE">
              <w:t>20 x 8-in. Black Noise (included with Blacktop Package)</w:t>
            </w:r>
          </w:p>
        </w:tc>
        <w:tc>
          <w:tcPr>
            <w:tcW w:w="967" w:type="dxa"/>
          </w:tcPr>
          <w:p w14:paraId="244B0C99" w14:textId="77777777" w:rsidR="00CB621A" w:rsidRPr="00E111B0" w:rsidRDefault="00CB621A" w:rsidP="00384301">
            <w:pPr>
              <w:pStyle w:val="S-O-P"/>
            </w:pPr>
            <w:r w:rsidRPr="00E111B0">
              <w:t>P</w:t>
            </w:r>
          </w:p>
        </w:tc>
        <w:tc>
          <w:tcPr>
            <w:tcW w:w="951" w:type="dxa"/>
          </w:tcPr>
          <w:p w14:paraId="6E2F0E37" w14:textId="77777777" w:rsidR="00CB621A" w:rsidRPr="00E111B0" w:rsidRDefault="00CB621A" w:rsidP="00384301">
            <w:pPr>
              <w:pStyle w:val="S-O-P"/>
            </w:pPr>
            <w:r w:rsidRPr="00E111B0">
              <w:t>P</w:t>
            </w:r>
          </w:p>
        </w:tc>
        <w:tc>
          <w:tcPr>
            <w:tcW w:w="959" w:type="dxa"/>
          </w:tcPr>
          <w:p w14:paraId="1E413C82" w14:textId="77777777" w:rsidR="00CB621A" w:rsidRPr="00E111B0" w:rsidRDefault="00CB621A" w:rsidP="00384301">
            <w:pPr>
              <w:pStyle w:val="S-O-P"/>
            </w:pPr>
            <w:r w:rsidRPr="00E111B0">
              <w:t>P</w:t>
            </w:r>
          </w:p>
        </w:tc>
        <w:tc>
          <w:tcPr>
            <w:tcW w:w="1008" w:type="dxa"/>
          </w:tcPr>
          <w:p w14:paraId="47BB09B0" w14:textId="77777777" w:rsidR="00CB621A" w:rsidRPr="00E111B0" w:rsidRDefault="00CB621A" w:rsidP="00384301">
            <w:pPr>
              <w:pStyle w:val="S-O-P"/>
            </w:pPr>
            <w:r w:rsidRPr="001952C7">
              <w:t>NA</w:t>
            </w:r>
          </w:p>
        </w:tc>
        <w:tc>
          <w:tcPr>
            <w:tcW w:w="970" w:type="dxa"/>
          </w:tcPr>
          <w:p w14:paraId="6D6F8332" w14:textId="77777777" w:rsidR="00CB621A" w:rsidRPr="00E111B0" w:rsidRDefault="00CB621A" w:rsidP="00384301">
            <w:pPr>
              <w:pStyle w:val="S-O-P"/>
            </w:pPr>
            <w:r w:rsidRPr="001952C7">
              <w:t>NA</w:t>
            </w:r>
          </w:p>
        </w:tc>
        <w:tc>
          <w:tcPr>
            <w:tcW w:w="913" w:type="dxa"/>
          </w:tcPr>
          <w:p w14:paraId="6A090255" w14:textId="77777777" w:rsidR="00CB621A" w:rsidRPr="001952C7" w:rsidRDefault="00CB621A" w:rsidP="00384301">
            <w:pPr>
              <w:pStyle w:val="S-O-P"/>
            </w:pPr>
            <w:r>
              <w:t>NA</w:t>
            </w:r>
          </w:p>
        </w:tc>
      </w:tr>
      <w:tr w:rsidR="00CB621A" w:rsidRPr="00E111B0" w14:paraId="405BE8D2" w14:textId="77777777" w:rsidTr="00384301">
        <w:tc>
          <w:tcPr>
            <w:tcW w:w="4312" w:type="dxa"/>
          </w:tcPr>
          <w:p w14:paraId="29048953" w14:textId="77777777" w:rsidR="00CB621A" w:rsidRPr="00662BCE" w:rsidRDefault="00CB621A" w:rsidP="00384301">
            <w:pPr>
              <w:pStyle w:val="FABodyIndent1"/>
            </w:pPr>
            <w:r w:rsidRPr="00662BCE">
              <w:t>20 x 10-in. Hyper Black (included with Tow N Go Package)</w:t>
            </w:r>
          </w:p>
        </w:tc>
        <w:tc>
          <w:tcPr>
            <w:tcW w:w="967" w:type="dxa"/>
          </w:tcPr>
          <w:p w14:paraId="2E14ECD3" w14:textId="77777777" w:rsidR="00CB621A" w:rsidRPr="00E111B0" w:rsidRDefault="00CB621A" w:rsidP="00384301">
            <w:pPr>
              <w:pStyle w:val="S-O-P"/>
            </w:pPr>
            <w:r w:rsidRPr="001952C7">
              <w:t>NA</w:t>
            </w:r>
          </w:p>
        </w:tc>
        <w:tc>
          <w:tcPr>
            <w:tcW w:w="951" w:type="dxa"/>
          </w:tcPr>
          <w:p w14:paraId="73CE32EA" w14:textId="77777777" w:rsidR="00CB621A" w:rsidRPr="00E111B0" w:rsidRDefault="00CB621A" w:rsidP="00384301">
            <w:pPr>
              <w:pStyle w:val="S-O-P"/>
            </w:pPr>
            <w:r w:rsidRPr="001952C7">
              <w:t>NA</w:t>
            </w:r>
          </w:p>
        </w:tc>
        <w:tc>
          <w:tcPr>
            <w:tcW w:w="959" w:type="dxa"/>
          </w:tcPr>
          <w:p w14:paraId="48843A29" w14:textId="77777777" w:rsidR="00CB621A" w:rsidRPr="00E111B0" w:rsidRDefault="00CB621A" w:rsidP="00384301">
            <w:pPr>
              <w:pStyle w:val="S-O-P"/>
            </w:pPr>
            <w:r w:rsidRPr="00E111B0">
              <w:t>P</w:t>
            </w:r>
          </w:p>
        </w:tc>
        <w:tc>
          <w:tcPr>
            <w:tcW w:w="1008" w:type="dxa"/>
          </w:tcPr>
          <w:p w14:paraId="13B81A2D" w14:textId="77777777" w:rsidR="00CB621A" w:rsidRPr="00E111B0" w:rsidRDefault="00CB621A" w:rsidP="00384301">
            <w:pPr>
              <w:pStyle w:val="S-O-P"/>
            </w:pPr>
            <w:r w:rsidRPr="001952C7">
              <w:t>NA</w:t>
            </w:r>
          </w:p>
        </w:tc>
        <w:tc>
          <w:tcPr>
            <w:tcW w:w="970" w:type="dxa"/>
          </w:tcPr>
          <w:p w14:paraId="18D0FDAD" w14:textId="77777777" w:rsidR="00CB621A" w:rsidRPr="00E111B0" w:rsidRDefault="00CB621A" w:rsidP="00384301">
            <w:pPr>
              <w:pStyle w:val="S-O-P"/>
            </w:pPr>
            <w:r w:rsidRPr="00E111B0">
              <w:t>S</w:t>
            </w:r>
          </w:p>
        </w:tc>
        <w:tc>
          <w:tcPr>
            <w:tcW w:w="913" w:type="dxa"/>
          </w:tcPr>
          <w:p w14:paraId="24A09AB5" w14:textId="77777777" w:rsidR="00CB621A" w:rsidRPr="00E111B0" w:rsidRDefault="00CB621A" w:rsidP="00384301">
            <w:pPr>
              <w:pStyle w:val="S-O-P"/>
            </w:pPr>
            <w:r w:rsidRPr="009E72B4">
              <w:t>NA</w:t>
            </w:r>
          </w:p>
        </w:tc>
      </w:tr>
      <w:tr w:rsidR="00CB621A" w:rsidRPr="00E111B0" w14:paraId="410CF880" w14:textId="77777777" w:rsidTr="00384301">
        <w:tc>
          <w:tcPr>
            <w:tcW w:w="4312" w:type="dxa"/>
          </w:tcPr>
          <w:p w14:paraId="20FF9CAE" w14:textId="77777777" w:rsidR="00CB621A" w:rsidRPr="00662BCE" w:rsidRDefault="00CB621A" w:rsidP="00384301">
            <w:pPr>
              <w:pStyle w:val="FABodyIndent1"/>
            </w:pPr>
            <w:r>
              <w:t>20 x 10-in. Mid-gloss Black with machined face</w:t>
            </w:r>
          </w:p>
        </w:tc>
        <w:tc>
          <w:tcPr>
            <w:tcW w:w="967" w:type="dxa"/>
          </w:tcPr>
          <w:p w14:paraId="092A7144" w14:textId="77777777" w:rsidR="00CB621A" w:rsidRPr="001952C7" w:rsidRDefault="00CB621A" w:rsidP="00384301">
            <w:pPr>
              <w:pStyle w:val="S-O-P"/>
            </w:pPr>
            <w:r>
              <w:t>NA</w:t>
            </w:r>
          </w:p>
        </w:tc>
        <w:tc>
          <w:tcPr>
            <w:tcW w:w="951" w:type="dxa"/>
          </w:tcPr>
          <w:p w14:paraId="3C47FE11" w14:textId="77777777" w:rsidR="00CB621A" w:rsidRPr="001952C7" w:rsidRDefault="00CB621A" w:rsidP="00384301">
            <w:pPr>
              <w:pStyle w:val="S-O-P"/>
            </w:pPr>
            <w:r>
              <w:t>NA</w:t>
            </w:r>
          </w:p>
        </w:tc>
        <w:tc>
          <w:tcPr>
            <w:tcW w:w="959" w:type="dxa"/>
          </w:tcPr>
          <w:p w14:paraId="30EAAD24" w14:textId="77777777" w:rsidR="00CB621A" w:rsidRPr="00E111B0" w:rsidRDefault="00CB621A" w:rsidP="00384301">
            <w:pPr>
              <w:pStyle w:val="S-O-P"/>
            </w:pPr>
            <w:r>
              <w:t>NA</w:t>
            </w:r>
          </w:p>
        </w:tc>
        <w:tc>
          <w:tcPr>
            <w:tcW w:w="1008" w:type="dxa"/>
          </w:tcPr>
          <w:p w14:paraId="36010530" w14:textId="77777777" w:rsidR="00CB621A" w:rsidRPr="001952C7" w:rsidRDefault="00CB621A" w:rsidP="00384301">
            <w:pPr>
              <w:pStyle w:val="S-O-P"/>
            </w:pPr>
            <w:r>
              <w:t>NA</w:t>
            </w:r>
          </w:p>
        </w:tc>
        <w:tc>
          <w:tcPr>
            <w:tcW w:w="970" w:type="dxa"/>
          </w:tcPr>
          <w:p w14:paraId="6030C45F" w14:textId="77777777" w:rsidR="00CB621A" w:rsidRPr="00E111B0" w:rsidRDefault="00CB621A" w:rsidP="00384301">
            <w:pPr>
              <w:pStyle w:val="S-O-P"/>
            </w:pPr>
            <w:r>
              <w:t>NA</w:t>
            </w:r>
          </w:p>
        </w:tc>
        <w:tc>
          <w:tcPr>
            <w:tcW w:w="913" w:type="dxa"/>
          </w:tcPr>
          <w:p w14:paraId="49EA6AB8" w14:textId="77777777" w:rsidR="00CB621A" w:rsidRPr="009E72B4" w:rsidRDefault="00CB621A" w:rsidP="00384301">
            <w:pPr>
              <w:pStyle w:val="S-O-P"/>
            </w:pPr>
            <w:r>
              <w:t>S</w:t>
            </w:r>
          </w:p>
        </w:tc>
      </w:tr>
      <w:tr w:rsidR="00CB621A" w:rsidRPr="00E111B0" w14:paraId="63F12012" w14:textId="77777777" w:rsidTr="00384301">
        <w:tc>
          <w:tcPr>
            <w:tcW w:w="4312" w:type="dxa"/>
          </w:tcPr>
          <w:p w14:paraId="29A6104E" w14:textId="77777777" w:rsidR="00CB621A" w:rsidRPr="00662BCE" w:rsidRDefault="00CB621A" w:rsidP="00384301">
            <w:pPr>
              <w:pStyle w:val="FABodyIndent1"/>
            </w:pPr>
            <w:r w:rsidRPr="00662BCE">
              <w:t>20 x 10-in. Lights Out (included with Tow N Go with Blacktop Package, SRT Black Package)</w:t>
            </w:r>
          </w:p>
        </w:tc>
        <w:tc>
          <w:tcPr>
            <w:tcW w:w="967" w:type="dxa"/>
          </w:tcPr>
          <w:p w14:paraId="62CC56F4" w14:textId="77777777" w:rsidR="00CB621A" w:rsidRPr="00E111B0" w:rsidRDefault="00CB621A" w:rsidP="00384301">
            <w:pPr>
              <w:pStyle w:val="S-O-P"/>
            </w:pPr>
            <w:r w:rsidRPr="001952C7">
              <w:t>NA</w:t>
            </w:r>
          </w:p>
        </w:tc>
        <w:tc>
          <w:tcPr>
            <w:tcW w:w="951" w:type="dxa"/>
          </w:tcPr>
          <w:p w14:paraId="5430A794" w14:textId="77777777" w:rsidR="00CB621A" w:rsidRPr="00E111B0" w:rsidRDefault="00CB621A" w:rsidP="00384301">
            <w:pPr>
              <w:pStyle w:val="S-O-P"/>
            </w:pPr>
            <w:r w:rsidRPr="001952C7">
              <w:t>NA</w:t>
            </w:r>
          </w:p>
        </w:tc>
        <w:tc>
          <w:tcPr>
            <w:tcW w:w="959" w:type="dxa"/>
          </w:tcPr>
          <w:p w14:paraId="6999C9E8" w14:textId="77777777" w:rsidR="00CB621A" w:rsidRPr="00E111B0" w:rsidRDefault="00CB621A" w:rsidP="00384301">
            <w:pPr>
              <w:pStyle w:val="S-O-P"/>
            </w:pPr>
            <w:r w:rsidRPr="00E111B0">
              <w:t>P</w:t>
            </w:r>
          </w:p>
        </w:tc>
        <w:tc>
          <w:tcPr>
            <w:tcW w:w="1008" w:type="dxa"/>
          </w:tcPr>
          <w:p w14:paraId="4BE3ADC2" w14:textId="77777777" w:rsidR="00CB621A" w:rsidRPr="00E111B0" w:rsidRDefault="00CB621A" w:rsidP="00384301">
            <w:pPr>
              <w:pStyle w:val="S-O-P"/>
            </w:pPr>
            <w:r w:rsidRPr="001952C7">
              <w:t>NA</w:t>
            </w:r>
          </w:p>
        </w:tc>
        <w:tc>
          <w:tcPr>
            <w:tcW w:w="970" w:type="dxa"/>
          </w:tcPr>
          <w:p w14:paraId="788DDB91" w14:textId="77777777" w:rsidR="00CB621A" w:rsidRPr="00E111B0" w:rsidRDefault="00CB621A" w:rsidP="00384301">
            <w:pPr>
              <w:pStyle w:val="S-O-P"/>
            </w:pPr>
            <w:r w:rsidRPr="00E111B0">
              <w:t>P</w:t>
            </w:r>
          </w:p>
        </w:tc>
        <w:tc>
          <w:tcPr>
            <w:tcW w:w="913" w:type="dxa"/>
          </w:tcPr>
          <w:p w14:paraId="752D3FAF" w14:textId="77777777" w:rsidR="00CB621A" w:rsidRPr="00E111B0" w:rsidRDefault="00CB621A" w:rsidP="00384301">
            <w:pPr>
              <w:pStyle w:val="S-O-P"/>
            </w:pPr>
            <w:r>
              <w:t>P</w:t>
            </w:r>
          </w:p>
        </w:tc>
      </w:tr>
      <w:tr w:rsidR="00CB621A" w:rsidRPr="00E111B0" w14:paraId="4E2C089B" w14:textId="77777777" w:rsidTr="00384301">
        <w:tc>
          <w:tcPr>
            <w:tcW w:w="4312" w:type="dxa"/>
          </w:tcPr>
          <w:p w14:paraId="34684A5A" w14:textId="77777777" w:rsidR="00CB621A" w:rsidRPr="00E111B0" w:rsidRDefault="00CB621A" w:rsidP="00384301">
            <w:pPr>
              <w:pStyle w:val="FABodyCopy"/>
            </w:pPr>
            <w:r w:rsidRPr="00E111B0">
              <w:t>Wiper System</w:t>
            </w:r>
          </w:p>
        </w:tc>
        <w:tc>
          <w:tcPr>
            <w:tcW w:w="967" w:type="dxa"/>
          </w:tcPr>
          <w:p w14:paraId="1FF9232F" w14:textId="77777777" w:rsidR="00CB621A" w:rsidRPr="00E111B0" w:rsidRDefault="00CB621A" w:rsidP="00384301">
            <w:pPr>
              <w:pStyle w:val="S-O-P"/>
            </w:pPr>
          </w:p>
        </w:tc>
        <w:tc>
          <w:tcPr>
            <w:tcW w:w="951" w:type="dxa"/>
          </w:tcPr>
          <w:p w14:paraId="33C7764D" w14:textId="77777777" w:rsidR="00CB621A" w:rsidRPr="00E111B0" w:rsidRDefault="00CB621A" w:rsidP="00384301">
            <w:pPr>
              <w:pStyle w:val="S-O-P"/>
            </w:pPr>
          </w:p>
        </w:tc>
        <w:tc>
          <w:tcPr>
            <w:tcW w:w="959" w:type="dxa"/>
          </w:tcPr>
          <w:p w14:paraId="0612329B" w14:textId="77777777" w:rsidR="00CB621A" w:rsidRPr="00E111B0" w:rsidRDefault="00CB621A" w:rsidP="00384301">
            <w:pPr>
              <w:pStyle w:val="S-O-P"/>
            </w:pPr>
          </w:p>
        </w:tc>
        <w:tc>
          <w:tcPr>
            <w:tcW w:w="1008" w:type="dxa"/>
          </w:tcPr>
          <w:p w14:paraId="032C147E" w14:textId="77777777" w:rsidR="00CB621A" w:rsidRPr="00E111B0" w:rsidRDefault="00CB621A" w:rsidP="00384301">
            <w:pPr>
              <w:pStyle w:val="S-O-P"/>
            </w:pPr>
          </w:p>
        </w:tc>
        <w:tc>
          <w:tcPr>
            <w:tcW w:w="970" w:type="dxa"/>
          </w:tcPr>
          <w:p w14:paraId="4D1AD162" w14:textId="77777777" w:rsidR="00CB621A" w:rsidRPr="00E111B0" w:rsidRDefault="00CB621A" w:rsidP="00384301">
            <w:pPr>
              <w:pStyle w:val="S-O-P"/>
            </w:pPr>
          </w:p>
        </w:tc>
        <w:tc>
          <w:tcPr>
            <w:tcW w:w="913" w:type="dxa"/>
          </w:tcPr>
          <w:p w14:paraId="18DF6B82" w14:textId="77777777" w:rsidR="00CB621A" w:rsidRPr="00E111B0" w:rsidRDefault="00CB621A" w:rsidP="00384301">
            <w:pPr>
              <w:pStyle w:val="S-O-P"/>
            </w:pPr>
          </w:p>
        </w:tc>
      </w:tr>
      <w:tr w:rsidR="00CB621A" w:rsidRPr="00E111B0" w14:paraId="5A363860" w14:textId="77777777" w:rsidTr="00384301">
        <w:tc>
          <w:tcPr>
            <w:tcW w:w="4312" w:type="dxa"/>
          </w:tcPr>
          <w:p w14:paraId="0A530CDC" w14:textId="77777777" w:rsidR="00CB621A" w:rsidRPr="00662BCE" w:rsidRDefault="00CB621A" w:rsidP="00384301">
            <w:pPr>
              <w:pStyle w:val="FABodyIndent1"/>
            </w:pPr>
            <w:r w:rsidRPr="00662BCE">
              <w:t>Front, speed-sensitive, variable/intermittent with one-gallon fluid capacity</w:t>
            </w:r>
          </w:p>
        </w:tc>
        <w:tc>
          <w:tcPr>
            <w:tcW w:w="967" w:type="dxa"/>
          </w:tcPr>
          <w:p w14:paraId="2F2112A3" w14:textId="77777777" w:rsidR="00CB621A" w:rsidRPr="00E111B0" w:rsidRDefault="00CB621A" w:rsidP="00384301">
            <w:pPr>
              <w:pStyle w:val="S-O-P"/>
            </w:pPr>
            <w:r w:rsidRPr="00E111B0">
              <w:t>S</w:t>
            </w:r>
          </w:p>
        </w:tc>
        <w:tc>
          <w:tcPr>
            <w:tcW w:w="951" w:type="dxa"/>
          </w:tcPr>
          <w:p w14:paraId="22D4D254" w14:textId="77777777" w:rsidR="00CB621A" w:rsidRPr="00E111B0" w:rsidRDefault="00CB621A" w:rsidP="00384301">
            <w:pPr>
              <w:pStyle w:val="S-O-P"/>
            </w:pPr>
            <w:r w:rsidRPr="00E111B0">
              <w:t>S</w:t>
            </w:r>
          </w:p>
        </w:tc>
        <w:tc>
          <w:tcPr>
            <w:tcW w:w="959" w:type="dxa"/>
          </w:tcPr>
          <w:p w14:paraId="5995B58F" w14:textId="77777777" w:rsidR="00CB621A" w:rsidRPr="00E111B0" w:rsidRDefault="00CB621A" w:rsidP="00384301">
            <w:pPr>
              <w:pStyle w:val="S-O-P"/>
            </w:pPr>
            <w:r w:rsidRPr="001952C7">
              <w:t>NA</w:t>
            </w:r>
          </w:p>
        </w:tc>
        <w:tc>
          <w:tcPr>
            <w:tcW w:w="1008" w:type="dxa"/>
          </w:tcPr>
          <w:p w14:paraId="5F630F01" w14:textId="77777777" w:rsidR="00CB621A" w:rsidRPr="00E111B0" w:rsidRDefault="00CB621A" w:rsidP="00384301">
            <w:pPr>
              <w:pStyle w:val="S-O-P"/>
            </w:pPr>
            <w:r w:rsidRPr="001952C7">
              <w:t>NA</w:t>
            </w:r>
          </w:p>
        </w:tc>
        <w:tc>
          <w:tcPr>
            <w:tcW w:w="970" w:type="dxa"/>
          </w:tcPr>
          <w:p w14:paraId="76439451" w14:textId="77777777" w:rsidR="00CB621A" w:rsidRPr="00E111B0" w:rsidRDefault="00CB621A" w:rsidP="00384301">
            <w:pPr>
              <w:pStyle w:val="S-O-P"/>
            </w:pPr>
            <w:r w:rsidRPr="001952C7">
              <w:t>NA</w:t>
            </w:r>
          </w:p>
        </w:tc>
        <w:tc>
          <w:tcPr>
            <w:tcW w:w="913" w:type="dxa"/>
          </w:tcPr>
          <w:p w14:paraId="199DEA67" w14:textId="77777777" w:rsidR="00CB621A" w:rsidRPr="001952C7" w:rsidRDefault="00CB621A" w:rsidP="00384301">
            <w:pPr>
              <w:pStyle w:val="S-O-P"/>
            </w:pPr>
            <w:r>
              <w:t>NA</w:t>
            </w:r>
          </w:p>
        </w:tc>
      </w:tr>
      <w:tr w:rsidR="00CB621A" w:rsidRPr="00E111B0" w14:paraId="6E95D6C8" w14:textId="77777777" w:rsidTr="00384301">
        <w:tc>
          <w:tcPr>
            <w:tcW w:w="4312" w:type="dxa"/>
          </w:tcPr>
          <w:p w14:paraId="6D1D953C" w14:textId="77777777" w:rsidR="00CB621A" w:rsidRPr="00662BCE" w:rsidRDefault="00CB621A" w:rsidP="00384301">
            <w:pPr>
              <w:pStyle w:val="FABodyIndent1"/>
            </w:pPr>
            <w:r w:rsidRPr="00662BCE">
              <w:t>Front, rain-sensing automatic feature with one-gallon fluid capacity (included with Plus Group)</w:t>
            </w:r>
          </w:p>
        </w:tc>
        <w:tc>
          <w:tcPr>
            <w:tcW w:w="967" w:type="dxa"/>
          </w:tcPr>
          <w:p w14:paraId="22F32140" w14:textId="77777777" w:rsidR="00CB621A" w:rsidRPr="00E111B0" w:rsidRDefault="00CB621A" w:rsidP="00384301">
            <w:pPr>
              <w:pStyle w:val="S-O-P"/>
            </w:pPr>
            <w:r w:rsidRPr="001952C7">
              <w:t>NA</w:t>
            </w:r>
          </w:p>
        </w:tc>
        <w:tc>
          <w:tcPr>
            <w:tcW w:w="951" w:type="dxa"/>
          </w:tcPr>
          <w:p w14:paraId="644F50DD" w14:textId="77777777" w:rsidR="00CB621A" w:rsidRPr="00E111B0" w:rsidRDefault="00CB621A" w:rsidP="00384301">
            <w:pPr>
              <w:pStyle w:val="S-O-P"/>
            </w:pPr>
            <w:r w:rsidRPr="00E111B0">
              <w:t>P</w:t>
            </w:r>
          </w:p>
        </w:tc>
        <w:tc>
          <w:tcPr>
            <w:tcW w:w="959" w:type="dxa"/>
          </w:tcPr>
          <w:p w14:paraId="51DE2C77" w14:textId="77777777" w:rsidR="00CB621A" w:rsidRPr="00E111B0" w:rsidDel="00526972" w:rsidRDefault="00CB621A" w:rsidP="00384301">
            <w:pPr>
              <w:pStyle w:val="S-O-P"/>
            </w:pPr>
            <w:r w:rsidRPr="00E111B0">
              <w:t>S</w:t>
            </w:r>
          </w:p>
        </w:tc>
        <w:tc>
          <w:tcPr>
            <w:tcW w:w="1008" w:type="dxa"/>
          </w:tcPr>
          <w:p w14:paraId="535CA693" w14:textId="77777777" w:rsidR="00CB621A" w:rsidRPr="00E111B0" w:rsidDel="00526972" w:rsidRDefault="00CB621A" w:rsidP="00384301">
            <w:pPr>
              <w:pStyle w:val="S-O-P"/>
            </w:pPr>
            <w:r w:rsidRPr="00E111B0">
              <w:t>S</w:t>
            </w:r>
          </w:p>
        </w:tc>
        <w:tc>
          <w:tcPr>
            <w:tcW w:w="970" w:type="dxa"/>
          </w:tcPr>
          <w:p w14:paraId="246F2AF9" w14:textId="77777777" w:rsidR="00CB621A" w:rsidRPr="00E111B0" w:rsidDel="00526972" w:rsidRDefault="00CB621A" w:rsidP="00384301">
            <w:pPr>
              <w:pStyle w:val="S-O-P"/>
            </w:pPr>
            <w:r w:rsidRPr="00E111B0">
              <w:t>S</w:t>
            </w:r>
          </w:p>
        </w:tc>
        <w:tc>
          <w:tcPr>
            <w:tcW w:w="913" w:type="dxa"/>
          </w:tcPr>
          <w:p w14:paraId="57D05691" w14:textId="77777777" w:rsidR="00CB621A" w:rsidRPr="00E111B0" w:rsidRDefault="00CB621A" w:rsidP="00384301">
            <w:pPr>
              <w:pStyle w:val="S-O-P"/>
            </w:pPr>
            <w:r>
              <w:t>S</w:t>
            </w:r>
          </w:p>
        </w:tc>
      </w:tr>
      <w:tr w:rsidR="00CB621A" w:rsidRPr="00E111B0" w14:paraId="08197E84" w14:textId="77777777" w:rsidTr="00384301">
        <w:tc>
          <w:tcPr>
            <w:tcW w:w="4312" w:type="dxa"/>
          </w:tcPr>
          <w:p w14:paraId="055DBC42" w14:textId="77777777" w:rsidR="00CB621A" w:rsidRPr="00662BCE" w:rsidRDefault="00CB621A" w:rsidP="00384301">
            <w:pPr>
              <w:pStyle w:val="FABodyIndent1"/>
            </w:pPr>
            <w:r w:rsidRPr="00662BCE">
              <w:t>Rear,</w:t>
            </w:r>
            <w:r>
              <w:t xml:space="preserve"> </w:t>
            </w:r>
            <w:r w:rsidRPr="00662BCE">
              <w:t>fixed intermittent and continuous speeds, with washer</w:t>
            </w:r>
          </w:p>
        </w:tc>
        <w:tc>
          <w:tcPr>
            <w:tcW w:w="967" w:type="dxa"/>
          </w:tcPr>
          <w:p w14:paraId="780BDE5B" w14:textId="77777777" w:rsidR="00CB621A" w:rsidRPr="00E111B0" w:rsidRDefault="00CB621A" w:rsidP="00384301">
            <w:pPr>
              <w:pStyle w:val="S-O-P"/>
            </w:pPr>
            <w:r w:rsidRPr="00E111B0">
              <w:t>S</w:t>
            </w:r>
          </w:p>
        </w:tc>
        <w:tc>
          <w:tcPr>
            <w:tcW w:w="951" w:type="dxa"/>
          </w:tcPr>
          <w:p w14:paraId="7A5E339A" w14:textId="77777777" w:rsidR="00CB621A" w:rsidRPr="00E111B0" w:rsidRDefault="00CB621A" w:rsidP="00384301">
            <w:pPr>
              <w:pStyle w:val="S-O-P"/>
            </w:pPr>
            <w:r w:rsidRPr="00E111B0">
              <w:t>S</w:t>
            </w:r>
          </w:p>
        </w:tc>
        <w:tc>
          <w:tcPr>
            <w:tcW w:w="959" w:type="dxa"/>
          </w:tcPr>
          <w:p w14:paraId="0AEEA68A" w14:textId="77777777" w:rsidR="00CB621A" w:rsidRPr="00E111B0" w:rsidRDefault="00CB621A" w:rsidP="00384301">
            <w:pPr>
              <w:pStyle w:val="S-O-P"/>
            </w:pPr>
            <w:r w:rsidRPr="00E111B0">
              <w:t>S</w:t>
            </w:r>
          </w:p>
        </w:tc>
        <w:tc>
          <w:tcPr>
            <w:tcW w:w="1008" w:type="dxa"/>
          </w:tcPr>
          <w:p w14:paraId="0077BEE6" w14:textId="77777777" w:rsidR="00CB621A" w:rsidRPr="00E111B0" w:rsidRDefault="00CB621A" w:rsidP="00384301">
            <w:pPr>
              <w:pStyle w:val="S-O-P"/>
            </w:pPr>
            <w:r w:rsidRPr="00E111B0">
              <w:t>S</w:t>
            </w:r>
          </w:p>
        </w:tc>
        <w:tc>
          <w:tcPr>
            <w:tcW w:w="970" w:type="dxa"/>
          </w:tcPr>
          <w:p w14:paraId="0CE32AF7" w14:textId="77777777" w:rsidR="00CB621A" w:rsidRPr="00E111B0" w:rsidRDefault="00CB621A" w:rsidP="00384301">
            <w:pPr>
              <w:pStyle w:val="S-O-P"/>
            </w:pPr>
            <w:r w:rsidRPr="00E111B0">
              <w:t>S</w:t>
            </w:r>
          </w:p>
        </w:tc>
        <w:tc>
          <w:tcPr>
            <w:tcW w:w="913" w:type="dxa"/>
          </w:tcPr>
          <w:p w14:paraId="01F3FC0F" w14:textId="77777777" w:rsidR="00CB621A" w:rsidRPr="00E111B0" w:rsidRDefault="00CB621A" w:rsidP="00384301">
            <w:pPr>
              <w:pStyle w:val="S-O-P"/>
            </w:pPr>
            <w:r>
              <w:t>S</w:t>
            </w:r>
          </w:p>
        </w:tc>
      </w:tr>
    </w:tbl>
    <w:p w14:paraId="55174C7B" w14:textId="77777777" w:rsidR="00CB621A" w:rsidRDefault="00CB621A" w:rsidP="00CB621A">
      <w:pPr>
        <w:pStyle w:val="Heading3"/>
      </w:pPr>
      <w:r w:rsidRPr="00E111B0">
        <w:t>INTERIOR FEATURES</w:t>
      </w:r>
    </w:p>
    <w:tbl>
      <w:tblPr>
        <w:tblStyle w:val="FATABLESTYLE"/>
        <w:tblW w:w="5000" w:type="pct"/>
        <w:tblLook w:val="0020" w:firstRow="1" w:lastRow="0" w:firstColumn="0" w:lastColumn="0" w:noHBand="0" w:noVBand="0"/>
      </w:tblPr>
      <w:tblGrid>
        <w:gridCol w:w="4301"/>
        <w:gridCol w:w="969"/>
        <w:gridCol w:w="954"/>
        <w:gridCol w:w="961"/>
        <w:gridCol w:w="1008"/>
        <w:gridCol w:w="971"/>
        <w:gridCol w:w="916"/>
      </w:tblGrid>
      <w:tr w:rsidR="00CB621A" w:rsidRPr="00E111B0" w14:paraId="057123A9" w14:textId="77777777" w:rsidTr="00384301">
        <w:trPr>
          <w:tblHeader/>
        </w:trPr>
        <w:tc>
          <w:tcPr>
            <w:tcW w:w="4301" w:type="dxa"/>
          </w:tcPr>
          <w:p w14:paraId="79DDFE8C" w14:textId="77777777" w:rsidR="00CB621A" w:rsidRPr="001252AA" w:rsidRDefault="00CB621A" w:rsidP="00384301">
            <w:pPr>
              <w:pStyle w:val="TableSubhead"/>
            </w:pPr>
            <w:r w:rsidRPr="001252AA">
              <w:t>INTERIOR FEATURES</w:t>
            </w:r>
          </w:p>
        </w:tc>
        <w:tc>
          <w:tcPr>
            <w:tcW w:w="969" w:type="dxa"/>
            <w:vAlign w:val="bottom"/>
          </w:tcPr>
          <w:p w14:paraId="547B416F" w14:textId="77777777" w:rsidR="00CB621A" w:rsidRPr="001252AA" w:rsidRDefault="00CB621A" w:rsidP="00384301">
            <w:pPr>
              <w:pStyle w:val="ModelSubhead"/>
            </w:pPr>
            <w:r w:rsidRPr="001252AA">
              <w:t>SXT</w:t>
            </w:r>
          </w:p>
        </w:tc>
        <w:tc>
          <w:tcPr>
            <w:tcW w:w="954" w:type="dxa"/>
            <w:vAlign w:val="bottom"/>
          </w:tcPr>
          <w:p w14:paraId="178A33D7" w14:textId="77777777" w:rsidR="00CB621A" w:rsidRPr="001252AA" w:rsidRDefault="00CB621A" w:rsidP="00384301">
            <w:pPr>
              <w:pStyle w:val="ModelSubhead"/>
            </w:pPr>
            <w:r w:rsidRPr="001252AA">
              <w:t>GT</w:t>
            </w:r>
          </w:p>
        </w:tc>
        <w:tc>
          <w:tcPr>
            <w:tcW w:w="961" w:type="dxa"/>
            <w:vAlign w:val="bottom"/>
          </w:tcPr>
          <w:p w14:paraId="2BF383E4" w14:textId="77777777" w:rsidR="00CB621A" w:rsidRPr="001252AA" w:rsidRDefault="00CB621A" w:rsidP="00384301">
            <w:pPr>
              <w:pStyle w:val="ModelSubhead"/>
            </w:pPr>
            <w:r w:rsidRPr="001252AA">
              <w:t>R/T</w:t>
            </w:r>
          </w:p>
        </w:tc>
        <w:tc>
          <w:tcPr>
            <w:tcW w:w="1008" w:type="dxa"/>
            <w:vAlign w:val="bottom"/>
          </w:tcPr>
          <w:p w14:paraId="381791ED" w14:textId="77777777" w:rsidR="00CB621A" w:rsidRPr="001252AA" w:rsidRDefault="00CB621A" w:rsidP="00384301">
            <w:pPr>
              <w:pStyle w:val="ModelSubhead"/>
            </w:pPr>
            <w:r w:rsidRPr="001252AA">
              <w:t>Citadel</w:t>
            </w:r>
          </w:p>
        </w:tc>
        <w:tc>
          <w:tcPr>
            <w:tcW w:w="971" w:type="dxa"/>
            <w:vAlign w:val="bottom"/>
          </w:tcPr>
          <w:p w14:paraId="7B46119A" w14:textId="77777777" w:rsidR="00CB621A" w:rsidRPr="001252AA" w:rsidRDefault="00CB621A" w:rsidP="00384301">
            <w:pPr>
              <w:pStyle w:val="ModelSubhead"/>
            </w:pPr>
            <w:r w:rsidRPr="001252AA">
              <w:t>SRT 392</w:t>
            </w:r>
          </w:p>
        </w:tc>
        <w:tc>
          <w:tcPr>
            <w:tcW w:w="916" w:type="dxa"/>
          </w:tcPr>
          <w:p w14:paraId="4A1E3F59" w14:textId="77777777" w:rsidR="00CB621A" w:rsidRPr="001252AA" w:rsidRDefault="00CB621A" w:rsidP="00384301">
            <w:pPr>
              <w:pStyle w:val="ModelSubhead"/>
            </w:pPr>
            <w:r>
              <w:t>SRT Hellcat</w:t>
            </w:r>
          </w:p>
        </w:tc>
      </w:tr>
      <w:tr w:rsidR="00CB621A" w:rsidRPr="00E111B0" w14:paraId="33C2BED3" w14:textId="77777777" w:rsidTr="00384301">
        <w:tc>
          <w:tcPr>
            <w:tcW w:w="4301" w:type="dxa"/>
          </w:tcPr>
          <w:p w14:paraId="6071B434" w14:textId="77777777" w:rsidR="00CB621A" w:rsidRPr="00E111B0" w:rsidRDefault="00CB621A" w:rsidP="00384301">
            <w:pPr>
              <w:pStyle w:val="FABodyCopy"/>
              <w:spacing w:line="220" w:lineRule="exact"/>
            </w:pPr>
            <w:r w:rsidRPr="00E111B0">
              <w:t>7-in. thin-film transistor reconfigurable digital gauge cluster — includes custom programmable features</w:t>
            </w:r>
          </w:p>
        </w:tc>
        <w:tc>
          <w:tcPr>
            <w:tcW w:w="969" w:type="dxa"/>
          </w:tcPr>
          <w:p w14:paraId="051B165F" w14:textId="77777777" w:rsidR="00CB621A" w:rsidRPr="00E111B0" w:rsidRDefault="00CB621A" w:rsidP="00384301">
            <w:pPr>
              <w:pStyle w:val="S-O-P"/>
              <w:spacing w:line="220" w:lineRule="exact"/>
            </w:pPr>
            <w:r w:rsidRPr="00E111B0">
              <w:t>S</w:t>
            </w:r>
          </w:p>
        </w:tc>
        <w:tc>
          <w:tcPr>
            <w:tcW w:w="954" w:type="dxa"/>
          </w:tcPr>
          <w:p w14:paraId="7B35E811" w14:textId="77777777" w:rsidR="00CB621A" w:rsidRPr="00E111B0" w:rsidRDefault="00CB621A" w:rsidP="00384301">
            <w:pPr>
              <w:pStyle w:val="S-O-P"/>
              <w:spacing w:line="220" w:lineRule="exact"/>
            </w:pPr>
            <w:r w:rsidRPr="00E111B0">
              <w:t>S</w:t>
            </w:r>
          </w:p>
        </w:tc>
        <w:tc>
          <w:tcPr>
            <w:tcW w:w="961" w:type="dxa"/>
          </w:tcPr>
          <w:p w14:paraId="5E14BECC" w14:textId="77777777" w:rsidR="00CB621A" w:rsidRPr="00E111B0" w:rsidRDefault="00CB621A" w:rsidP="00384301">
            <w:pPr>
              <w:pStyle w:val="S-O-P"/>
              <w:spacing w:line="220" w:lineRule="exact"/>
            </w:pPr>
            <w:r w:rsidRPr="00E111B0">
              <w:t>S</w:t>
            </w:r>
          </w:p>
        </w:tc>
        <w:tc>
          <w:tcPr>
            <w:tcW w:w="1008" w:type="dxa"/>
          </w:tcPr>
          <w:p w14:paraId="5CE8843B" w14:textId="77777777" w:rsidR="00CB621A" w:rsidRPr="00E111B0" w:rsidRDefault="00CB621A" w:rsidP="00384301">
            <w:pPr>
              <w:pStyle w:val="S-O-P"/>
              <w:spacing w:line="220" w:lineRule="exact"/>
            </w:pPr>
            <w:r w:rsidRPr="00E111B0">
              <w:t>S</w:t>
            </w:r>
          </w:p>
        </w:tc>
        <w:tc>
          <w:tcPr>
            <w:tcW w:w="971" w:type="dxa"/>
          </w:tcPr>
          <w:p w14:paraId="5F25A964" w14:textId="77777777" w:rsidR="00CB621A" w:rsidRPr="00E111B0" w:rsidRDefault="00CB621A" w:rsidP="00384301">
            <w:pPr>
              <w:pStyle w:val="S-O-P"/>
              <w:spacing w:line="220" w:lineRule="exact"/>
            </w:pPr>
            <w:r w:rsidRPr="00E111B0">
              <w:t>S</w:t>
            </w:r>
          </w:p>
        </w:tc>
        <w:tc>
          <w:tcPr>
            <w:tcW w:w="916" w:type="dxa"/>
          </w:tcPr>
          <w:p w14:paraId="42E058FD" w14:textId="77777777" w:rsidR="00CB621A" w:rsidRPr="00E111B0" w:rsidRDefault="00CB621A" w:rsidP="00384301">
            <w:pPr>
              <w:pStyle w:val="S-O-P"/>
              <w:spacing w:line="220" w:lineRule="exact"/>
            </w:pPr>
            <w:r>
              <w:t>S</w:t>
            </w:r>
          </w:p>
        </w:tc>
      </w:tr>
      <w:tr w:rsidR="00CB621A" w:rsidRPr="00E111B0" w14:paraId="368DA5E3" w14:textId="77777777" w:rsidTr="00384301">
        <w:tc>
          <w:tcPr>
            <w:tcW w:w="4301" w:type="dxa"/>
          </w:tcPr>
          <w:p w14:paraId="511F611E" w14:textId="77777777" w:rsidR="00CB621A" w:rsidRPr="00E111B0" w:rsidRDefault="00CB621A" w:rsidP="00384301">
            <w:pPr>
              <w:pStyle w:val="FABodyCopy"/>
              <w:spacing w:line="220" w:lineRule="exact"/>
            </w:pPr>
            <w:r w:rsidRPr="00E111B0">
              <w:lastRenderedPageBreak/>
              <w:t>Air Conditioning</w:t>
            </w:r>
          </w:p>
        </w:tc>
        <w:tc>
          <w:tcPr>
            <w:tcW w:w="969" w:type="dxa"/>
          </w:tcPr>
          <w:p w14:paraId="3BDDAC24" w14:textId="77777777" w:rsidR="00CB621A" w:rsidRPr="00E111B0" w:rsidRDefault="00CB621A" w:rsidP="00384301">
            <w:pPr>
              <w:pStyle w:val="S-O-P"/>
              <w:spacing w:line="220" w:lineRule="exact"/>
            </w:pPr>
          </w:p>
        </w:tc>
        <w:tc>
          <w:tcPr>
            <w:tcW w:w="954" w:type="dxa"/>
          </w:tcPr>
          <w:p w14:paraId="4221BEAA" w14:textId="77777777" w:rsidR="00CB621A" w:rsidRPr="00E111B0" w:rsidRDefault="00CB621A" w:rsidP="00384301">
            <w:pPr>
              <w:pStyle w:val="S-O-P"/>
              <w:spacing w:line="220" w:lineRule="exact"/>
            </w:pPr>
          </w:p>
        </w:tc>
        <w:tc>
          <w:tcPr>
            <w:tcW w:w="961" w:type="dxa"/>
          </w:tcPr>
          <w:p w14:paraId="239C5494" w14:textId="77777777" w:rsidR="00CB621A" w:rsidRPr="00E111B0" w:rsidRDefault="00CB621A" w:rsidP="00384301">
            <w:pPr>
              <w:pStyle w:val="S-O-P"/>
              <w:spacing w:line="220" w:lineRule="exact"/>
            </w:pPr>
          </w:p>
        </w:tc>
        <w:tc>
          <w:tcPr>
            <w:tcW w:w="1008" w:type="dxa"/>
          </w:tcPr>
          <w:p w14:paraId="3F657CEB" w14:textId="77777777" w:rsidR="00CB621A" w:rsidRPr="00E111B0" w:rsidRDefault="00CB621A" w:rsidP="00384301">
            <w:pPr>
              <w:pStyle w:val="S-O-P"/>
              <w:spacing w:line="220" w:lineRule="exact"/>
            </w:pPr>
          </w:p>
        </w:tc>
        <w:tc>
          <w:tcPr>
            <w:tcW w:w="971" w:type="dxa"/>
          </w:tcPr>
          <w:p w14:paraId="33762454" w14:textId="77777777" w:rsidR="00CB621A" w:rsidRPr="00E111B0" w:rsidRDefault="00CB621A" w:rsidP="00384301">
            <w:pPr>
              <w:pStyle w:val="S-O-P"/>
              <w:spacing w:line="220" w:lineRule="exact"/>
            </w:pPr>
          </w:p>
        </w:tc>
        <w:tc>
          <w:tcPr>
            <w:tcW w:w="916" w:type="dxa"/>
          </w:tcPr>
          <w:p w14:paraId="565C8601" w14:textId="77777777" w:rsidR="00CB621A" w:rsidRPr="00E111B0" w:rsidRDefault="00CB621A" w:rsidP="00384301">
            <w:pPr>
              <w:pStyle w:val="S-O-P"/>
              <w:spacing w:line="220" w:lineRule="exact"/>
            </w:pPr>
          </w:p>
        </w:tc>
      </w:tr>
      <w:tr w:rsidR="00CB621A" w:rsidRPr="00E111B0" w14:paraId="2B5DCC9F" w14:textId="77777777" w:rsidTr="00384301">
        <w:tc>
          <w:tcPr>
            <w:tcW w:w="4301" w:type="dxa"/>
          </w:tcPr>
          <w:p w14:paraId="7321C0EA" w14:textId="77777777" w:rsidR="00CB621A" w:rsidRPr="00577E8C" w:rsidRDefault="00CB621A" w:rsidP="00384301">
            <w:pPr>
              <w:pStyle w:val="FABodyIndent1"/>
              <w:spacing w:line="220" w:lineRule="exact"/>
            </w:pPr>
            <w:r w:rsidRPr="00577E8C">
              <w:t>Rear air conditioning with headliner vents and rear-seat controls</w:t>
            </w:r>
          </w:p>
        </w:tc>
        <w:tc>
          <w:tcPr>
            <w:tcW w:w="969" w:type="dxa"/>
          </w:tcPr>
          <w:p w14:paraId="70F2CDD6" w14:textId="77777777" w:rsidR="00CB621A" w:rsidRPr="00E111B0" w:rsidDel="00526972" w:rsidRDefault="00CB621A" w:rsidP="00384301">
            <w:pPr>
              <w:pStyle w:val="S-O-P"/>
              <w:spacing w:line="220" w:lineRule="exact"/>
            </w:pPr>
            <w:r w:rsidRPr="00E111B0">
              <w:t>S</w:t>
            </w:r>
          </w:p>
        </w:tc>
        <w:tc>
          <w:tcPr>
            <w:tcW w:w="954" w:type="dxa"/>
          </w:tcPr>
          <w:p w14:paraId="2DCF7C43" w14:textId="77777777" w:rsidR="00CB621A" w:rsidRPr="00E111B0" w:rsidDel="00526972" w:rsidRDefault="00CB621A" w:rsidP="00384301">
            <w:pPr>
              <w:pStyle w:val="S-O-P"/>
              <w:spacing w:line="220" w:lineRule="exact"/>
            </w:pPr>
            <w:r w:rsidRPr="00E111B0">
              <w:t>S</w:t>
            </w:r>
          </w:p>
        </w:tc>
        <w:tc>
          <w:tcPr>
            <w:tcW w:w="961" w:type="dxa"/>
          </w:tcPr>
          <w:p w14:paraId="0BDED103" w14:textId="77777777" w:rsidR="00CB621A" w:rsidRPr="00E111B0" w:rsidDel="00526972" w:rsidRDefault="00CB621A" w:rsidP="00384301">
            <w:pPr>
              <w:pStyle w:val="S-O-P"/>
              <w:spacing w:line="220" w:lineRule="exact"/>
            </w:pPr>
            <w:r w:rsidRPr="00E111B0">
              <w:t>S</w:t>
            </w:r>
          </w:p>
        </w:tc>
        <w:tc>
          <w:tcPr>
            <w:tcW w:w="1008" w:type="dxa"/>
          </w:tcPr>
          <w:p w14:paraId="7E051C2E" w14:textId="77777777" w:rsidR="00CB621A" w:rsidRPr="00E111B0" w:rsidDel="00526972" w:rsidRDefault="00CB621A" w:rsidP="00384301">
            <w:pPr>
              <w:pStyle w:val="S-O-P"/>
              <w:spacing w:line="220" w:lineRule="exact"/>
            </w:pPr>
            <w:r w:rsidRPr="00E111B0">
              <w:t>S</w:t>
            </w:r>
          </w:p>
        </w:tc>
        <w:tc>
          <w:tcPr>
            <w:tcW w:w="971" w:type="dxa"/>
          </w:tcPr>
          <w:p w14:paraId="2517047A" w14:textId="77777777" w:rsidR="00CB621A" w:rsidRPr="00E111B0" w:rsidDel="00526972" w:rsidRDefault="00CB621A" w:rsidP="00384301">
            <w:pPr>
              <w:pStyle w:val="S-O-P"/>
              <w:spacing w:line="220" w:lineRule="exact"/>
            </w:pPr>
            <w:r w:rsidRPr="00E111B0">
              <w:t>S</w:t>
            </w:r>
          </w:p>
        </w:tc>
        <w:tc>
          <w:tcPr>
            <w:tcW w:w="916" w:type="dxa"/>
          </w:tcPr>
          <w:p w14:paraId="7F138838" w14:textId="77777777" w:rsidR="00CB621A" w:rsidRPr="00E111B0" w:rsidRDefault="00CB621A" w:rsidP="00384301">
            <w:pPr>
              <w:pStyle w:val="S-O-P"/>
              <w:spacing w:line="220" w:lineRule="exact"/>
            </w:pPr>
            <w:r>
              <w:t>S</w:t>
            </w:r>
          </w:p>
        </w:tc>
      </w:tr>
      <w:tr w:rsidR="00CB621A" w:rsidRPr="00E111B0" w14:paraId="01A76E59" w14:textId="77777777" w:rsidTr="00384301">
        <w:tc>
          <w:tcPr>
            <w:tcW w:w="4301" w:type="dxa"/>
          </w:tcPr>
          <w:p w14:paraId="487FC867" w14:textId="77777777" w:rsidR="00CB621A" w:rsidRPr="00577E8C" w:rsidRDefault="00CB621A" w:rsidP="00384301">
            <w:pPr>
              <w:pStyle w:val="FABodyIndent1"/>
              <w:spacing w:line="220" w:lineRule="exact"/>
            </w:pPr>
            <w:r w:rsidRPr="00577E8C">
              <w:t>Three-zone, automatic temperature control, includes infrared sensors and rear-seat outlets</w:t>
            </w:r>
          </w:p>
        </w:tc>
        <w:tc>
          <w:tcPr>
            <w:tcW w:w="969" w:type="dxa"/>
          </w:tcPr>
          <w:p w14:paraId="6937ECAF" w14:textId="77777777" w:rsidR="00CB621A" w:rsidRPr="00E111B0" w:rsidRDefault="00CB621A" w:rsidP="00384301">
            <w:pPr>
              <w:pStyle w:val="S-O-P"/>
              <w:spacing w:line="220" w:lineRule="exact"/>
            </w:pPr>
            <w:r w:rsidRPr="00E111B0">
              <w:t>S</w:t>
            </w:r>
          </w:p>
        </w:tc>
        <w:tc>
          <w:tcPr>
            <w:tcW w:w="954" w:type="dxa"/>
          </w:tcPr>
          <w:p w14:paraId="217FEA8A" w14:textId="77777777" w:rsidR="00CB621A" w:rsidRPr="00E111B0" w:rsidRDefault="00CB621A" w:rsidP="00384301">
            <w:pPr>
              <w:pStyle w:val="S-O-P"/>
              <w:spacing w:line="220" w:lineRule="exact"/>
            </w:pPr>
            <w:r w:rsidRPr="00E111B0">
              <w:t>S</w:t>
            </w:r>
          </w:p>
        </w:tc>
        <w:tc>
          <w:tcPr>
            <w:tcW w:w="961" w:type="dxa"/>
          </w:tcPr>
          <w:p w14:paraId="4355785D" w14:textId="77777777" w:rsidR="00CB621A" w:rsidRPr="00E111B0" w:rsidRDefault="00CB621A" w:rsidP="00384301">
            <w:pPr>
              <w:pStyle w:val="S-O-P"/>
              <w:spacing w:line="220" w:lineRule="exact"/>
            </w:pPr>
            <w:r w:rsidRPr="00E111B0">
              <w:t>S</w:t>
            </w:r>
          </w:p>
        </w:tc>
        <w:tc>
          <w:tcPr>
            <w:tcW w:w="1008" w:type="dxa"/>
          </w:tcPr>
          <w:p w14:paraId="40F76585" w14:textId="77777777" w:rsidR="00CB621A" w:rsidRPr="00E111B0" w:rsidRDefault="00CB621A" w:rsidP="00384301">
            <w:pPr>
              <w:pStyle w:val="S-O-P"/>
              <w:spacing w:line="220" w:lineRule="exact"/>
            </w:pPr>
            <w:r w:rsidRPr="00E111B0">
              <w:t>S</w:t>
            </w:r>
          </w:p>
        </w:tc>
        <w:tc>
          <w:tcPr>
            <w:tcW w:w="971" w:type="dxa"/>
          </w:tcPr>
          <w:p w14:paraId="6DFE8212" w14:textId="77777777" w:rsidR="00CB621A" w:rsidRPr="00E111B0" w:rsidRDefault="00CB621A" w:rsidP="00384301">
            <w:pPr>
              <w:pStyle w:val="S-O-P"/>
              <w:spacing w:line="220" w:lineRule="exact"/>
            </w:pPr>
            <w:r w:rsidRPr="00E111B0">
              <w:t>S</w:t>
            </w:r>
          </w:p>
        </w:tc>
        <w:tc>
          <w:tcPr>
            <w:tcW w:w="916" w:type="dxa"/>
          </w:tcPr>
          <w:p w14:paraId="57D0D5D0" w14:textId="77777777" w:rsidR="00CB621A" w:rsidRPr="00E111B0" w:rsidRDefault="00CB621A" w:rsidP="00384301">
            <w:pPr>
              <w:pStyle w:val="S-O-P"/>
              <w:spacing w:line="220" w:lineRule="exact"/>
            </w:pPr>
            <w:r>
              <w:t>S</w:t>
            </w:r>
          </w:p>
        </w:tc>
      </w:tr>
      <w:tr w:rsidR="00CB621A" w:rsidRPr="00E111B0" w14:paraId="45FFEC3A" w14:textId="77777777" w:rsidTr="00384301">
        <w:tc>
          <w:tcPr>
            <w:tcW w:w="4301" w:type="dxa"/>
          </w:tcPr>
          <w:p w14:paraId="0F410162" w14:textId="77777777" w:rsidR="00CB621A" w:rsidRPr="00E111B0" w:rsidRDefault="00CB621A" w:rsidP="00384301">
            <w:pPr>
              <w:pStyle w:val="FABodyCopy"/>
            </w:pPr>
            <w:r w:rsidRPr="00E111B0">
              <w:t>Air filtration (N95) system</w:t>
            </w:r>
          </w:p>
        </w:tc>
        <w:tc>
          <w:tcPr>
            <w:tcW w:w="969" w:type="dxa"/>
          </w:tcPr>
          <w:p w14:paraId="4BDED728" w14:textId="77777777" w:rsidR="00CB621A" w:rsidRPr="00E111B0" w:rsidRDefault="00CB621A" w:rsidP="00384301">
            <w:pPr>
              <w:pStyle w:val="S-O-P"/>
            </w:pPr>
            <w:r w:rsidRPr="00E111B0">
              <w:t>S</w:t>
            </w:r>
          </w:p>
        </w:tc>
        <w:tc>
          <w:tcPr>
            <w:tcW w:w="954" w:type="dxa"/>
          </w:tcPr>
          <w:p w14:paraId="3EF0F49B" w14:textId="77777777" w:rsidR="00CB621A" w:rsidRPr="00E111B0" w:rsidRDefault="00CB621A" w:rsidP="00384301">
            <w:pPr>
              <w:pStyle w:val="S-O-P"/>
            </w:pPr>
            <w:r w:rsidRPr="00E111B0">
              <w:t>S</w:t>
            </w:r>
          </w:p>
        </w:tc>
        <w:tc>
          <w:tcPr>
            <w:tcW w:w="961" w:type="dxa"/>
          </w:tcPr>
          <w:p w14:paraId="3CE4C303" w14:textId="77777777" w:rsidR="00CB621A" w:rsidRPr="00E111B0" w:rsidRDefault="00CB621A" w:rsidP="00384301">
            <w:pPr>
              <w:pStyle w:val="S-O-P"/>
            </w:pPr>
            <w:r w:rsidRPr="00E111B0">
              <w:t>S</w:t>
            </w:r>
          </w:p>
        </w:tc>
        <w:tc>
          <w:tcPr>
            <w:tcW w:w="1008" w:type="dxa"/>
          </w:tcPr>
          <w:p w14:paraId="2F1A28BA" w14:textId="77777777" w:rsidR="00CB621A" w:rsidRPr="00E111B0" w:rsidRDefault="00CB621A" w:rsidP="00384301">
            <w:pPr>
              <w:pStyle w:val="S-O-P"/>
            </w:pPr>
            <w:r w:rsidRPr="00E111B0">
              <w:t>S</w:t>
            </w:r>
          </w:p>
        </w:tc>
        <w:tc>
          <w:tcPr>
            <w:tcW w:w="971" w:type="dxa"/>
          </w:tcPr>
          <w:p w14:paraId="19992ADC" w14:textId="77777777" w:rsidR="00CB621A" w:rsidRPr="00E111B0" w:rsidRDefault="00CB621A" w:rsidP="00384301">
            <w:pPr>
              <w:pStyle w:val="S-O-P"/>
            </w:pPr>
            <w:r w:rsidRPr="00E111B0">
              <w:t>S</w:t>
            </w:r>
          </w:p>
        </w:tc>
        <w:tc>
          <w:tcPr>
            <w:tcW w:w="916" w:type="dxa"/>
          </w:tcPr>
          <w:p w14:paraId="240DF1BF" w14:textId="77777777" w:rsidR="00CB621A" w:rsidRPr="00E111B0" w:rsidRDefault="00CB621A" w:rsidP="00384301">
            <w:pPr>
              <w:pStyle w:val="S-O-P"/>
            </w:pPr>
            <w:r>
              <w:t>S</w:t>
            </w:r>
          </w:p>
        </w:tc>
      </w:tr>
      <w:tr w:rsidR="00CB621A" w:rsidRPr="00E111B0" w14:paraId="238E3A0F" w14:textId="77777777" w:rsidTr="00384301">
        <w:tc>
          <w:tcPr>
            <w:tcW w:w="4301" w:type="dxa"/>
          </w:tcPr>
          <w:p w14:paraId="06163D9F" w14:textId="77777777" w:rsidR="00CB621A" w:rsidRPr="00E111B0" w:rsidRDefault="00CB621A" w:rsidP="00384301">
            <w:pPr>
              <w:pStyle w:val="FABodyCopy"/>
            </w:pPr>
            <w:r w:rsidRPr="00E111B0">
              <w:t>Cargo Area</w:t>
            </w:r>
          </w:p>
        </w:tc>
        <w:tc>
          <w:tcPr>
            <w:tcW w:w="969" w:type="dxa"/>
          </w:tcPr>
          <w:p w14:paraId="1E46BA5B" w14:textId="77777777" w:rsidR="00CB621A" w:rsidRPr="00E111B0" w:rsidRDefault="00CB621A" w:rsidP="00384301">
            <w:pPr>
              <w:pStyle w:val="S-O-P"/>
            </w:pPr>
          </w:p>
        </w:tc>
        <w:tc>
          <w:tcPr>
            <w:tcW w:w="954" w:type="dxa"/>
          </w:tcPr>
          <w:p w14:paraId="1A67F460" w14:textId="77777777" w:rsidR="00CB621A" w:rsidRPr="00E111B0" w:rsidRDefault="00CB621A" w:rsidP="00384301">
            <w:pPr>
              <w:pStyle w:val="S-O-P"/>
            </w:pPr>
          </w:p>
        </w:tc>
        <w:tc>
          <w:tcPr>
            <w:tcW w:w="961" w:type="dxa"/>
          </w:tcPr>
          <w:p w14:paraId="2116CD03" w14:textId="77777777" w:rsidR="00CB621A" w:rsidRPr="00E111B0" w:rsidRDefault="00CB621A" w:rsidP="00384301">
            <w:pPr>
              <w:pStyle w:val="S-O-P"/>
            </w:pPr>
          </w:p>
        </w:tc>
        <w:tc>
          <w:tcPr>
            <w:tcW w:w="1008" w:type="dxa"/>
          </w:tcPr>
          <w:p w14:paraId="02C3A02B" w14:textId="77777777" w:rsidR="00CB621A" w:rsidRPr="00E111B0" w:rsidRDefault="00CB621A" w:rsidP="00384301">
            <w:pPr>
              <w:pStyle w:val="S-O-P"/>
            </w:pPr>
          </w:p>
        </w:tc>
        <w:tc>
          <w:tcPr>
            <w:tcW w:w="971" w:type="dxa"/>
          </w:tcPr>
          <w:p w14:paraId="25E44E51" w14:textId="77777777" w:rsidR="00CB621A" w:rsidRPr="00E111B0" w:rsidRDefault="00CB621A" w:rsidP="00384301">
            <w:pPr>
              <w:pStyle w:val="S-O-P"/>
            </w:pPr>
          </w:p>
        </w:tc>
        <w:tc>
          <w:tcPr>
            <w:tcW w:w="916" w:type="dxa"/>
          </w:tcPr>
          <w:p w14:paraId="429D31D9" w14:textId="77777777" w:rsidR="00CB621A" w:rsidRPr="00E111B0" w:rsidRDefault="00CB621A" w:rsidP="00384301">
            <w:pPr>
              <w:pStyle w:val="S-O-P"/>
            </w:pPr>
          </w:p>
        </w:tc>
      </w:tr>
      <w:tr w:rsidR="00CB621A" w:rsidRPr="00E111B0" w14:paraId="07C5B4C8" w14:textId="77777777" w:rsidTr="00384301">
        <w:tc>
          <w:tcPr>
            <w:tcW w:w="4301" w:type="dxa"/>
          </w:tcPr>
          <w:p w14:paraId="22561E54" w14:textId="77777777" w:rsidR="00CB621A" w:rsidRPr="00577E8C" w:rsidRDefault="00CB621A" w:rsidP="00384301">
            <w:pPr>
              <w:pStyle w:val="FABodyIndent1"/>
            </w:pPr>
            <w:r w:rsidRPr="00577E8C">
              <w:t>Bright cargo area scuff plates (included with P</w:t>
            </w:r>
            <w:r>
              <w:t>remium Package</w:t>
            </w:r>
            <w:r w:rsidRPr="00577E8C">
              <w:t>)</w:t>
            </w:r>
          </w:p>
        </w:tc>
        <w:tc>
          <w:tcPr>
            <w:tcW w:w="969" w:type="dxa"/>
          </w:tcPr>
          <w:p w14:paraId="5CD63DED" w14:textId="77777777" w:rsidR="00CB621A" w:rsidRPr="00E111B0" w:rsidRDefault="00CB621A" w:rsidP="00384301">
            <w:pPr>
              <w:pStyle w:val="S-O-P"/>
            </w:pPr>
            <w:r w:rsidRPr="001952C7">
              <w:t>NA</w:t>
            </w:r>
          </w:p>
        </w:tc>
        <w:tc>
          <w:tcPr>
            <w:tcW w:w="954" w:type="dxa"/>
          </w:tcPr>
          <w:p w14:paraId="22129CE5" w14:textId="77777777" w:rsidR="00CB621A" w:rsidRPr="00E111B0" w:rsidDel="00526972" w:rsidRDefault="00CB621A" w:rsidP="00384301">
            <w:pPr>
              <w:pStyle w:val="S-O-P"/>
            </w:pPr>
            <w:r w:rsidRPr="00E111B0">
              <w:t>P</w:t>
            </w:r>
          </w:p>
        </w:tc>
        <w:tc>
          <w:tcPr>
            <w:tcW w:w="961" w:type="dxa"/>
          </w:tcPr>
          <w:p w14:paraId="3F19B0F8" w14:textId="77777777" w:rsidR="00CB621A" w:rsidRPr="00E111B0" w:rsidDel="00526972" w:rsidRDefault="00CB621A" w:rsidP="00384301">
            <w:pPr>
              <w:pStyle w:val="S-O-P"/>
            </w:pPr>
            <w:r>
              <w:t>P</w:t>
            </w:r>
          </w:p>
        </w:tc>
        <w:tc>
          <w:tcPr>
            <w:tcW w:w="1008" w:type="dxa"/>
          </w:tcPr>
          <w:p w14:paraId="57A6E146" w14:textId="77777777" w:rsidR="00CB621A" w:rsidRPr="00E111B0" w:rsidDel="00526972" w:rsidRDefault="00CB621A" w:rsidP="00384301">
            <w:pPr>
              <w:pStyle w:val="S-O-P"/>
            </w:pPr>
            <w:r w:rsidRPr="00E111B0">
              <w:t>S</w:t>
            </w:r>
          </w:p>
        </w:tc>
        <w:tc>
          <w:tcPr>
            <w:tcW w:w="971" w:type="dxa"/>
          </w:tcPr>
          <w:p w14:paraId="381D29B3" w14:textId="77777777" w:rsidR="00CB621A" w:rsidRPr="00E111B0" w:rsidDel="00526972" w:rsidRDefault="00CB621A" w:rsidP="00384301">
            <w:pPr>
              <w:pStyle w:val="S-O-P"/>
            </w:pPr>
            <w:r w:rsidRPr="00E111B0">
              <w:t>S</w:t>
            </w:r>
          </w:p>
        </w:tc>
        <w:tc>
          <w:tcPr>
            <w:tcW w:w="916" w:type="dxa"/>
          </w:tcPr>
          <w:p w14:paraId="51D587C0" w14:textId="77777777" w:rsidR="00CB621A" w:rsidRPr="00E111B0" w:rsidRDefault="00CB621A" w:rsidP="00384301">
            <w:pPr>
              <w:pStyle w:val="S-O-P"/>
            </w:pPr>
            <w:r>
              <w:t>S</w:t>
            </w:r>
          </w:p>
        </w:tc>
      </w:tr>
      <w:tr w:rsidR="00CB621A" w:rsidRPr="00E111B0" w14:paraId="222669C4" w14:textId="77777777" w:rsidTr="00384301">
        <w:tc>
          <w:tcPr>
            <w:tcW w:w="4301" w:type="dxa"/>
          </w:tcPr>
          <w:p w14:paraId="46B522F0" w14:textId="77777777" w:rsidR="00CB621A" w:rsidRPr="00577E8C" w:rsidRDefault="00CB621A" w:rsidP="00384301">
            <w:pPr>
              <w:pStyle w:val="FABodyIndent1"/>
            </w:pPr>
            <w:r w:rsidRPr="00577E8C">
              <w:t>Carpeted — includes storage tray and cargo tie-down loops in floor, driver’s side storage bin and 12-volt auxiliary power outlet</w:t>
            </w:r>
          </w:p>
        </w:tc>
        <w:tc>
          <w:tcPr>
            <w:tcW w:w="969" w:type="dxa"/>
          </w:tcPr>
          <w:p w14:paraId="2E0A3990" w14:textId="77777777" w:rsidR="00CB621A" w:rsidRPr="00E111B0" w:rsidRDefault="00CB621A" w:rsidP="00384301">
            <w:pPr>
              <w:pStyle w:val="S-O-P"/>
            </w:pPr>
            <w:r w:rsidRPr="00E111B0">
              <w:t>S</w:t>
            </w:r>
          </w:p>
        </w:tc>
        <w:tc>
          <w:tcPr>
            <w:tcW w:w="954" w:type="dxa"/>
          </w:tcPr>
          <w:p w14:paraId="594F2420" w14:textId="77777777" w:rsidR="00CB621A" w:rsidRPr="00E111B0" w:rsidRDefault="00CB621A" w:rsidP="00384301">
            <w:pPr>
              <w:pStyle w:val="S-O-P"/>
            </w:pPr>
            <w:r w:rsidRPr="00E111B0">
              <w:t>S</w:t>
            </w:r>
          </w:p>
        </w:tc>
        <w:tc>
          <w:tcPr>
            <w:tcW w:w="961" w:type="dxa"/>
          </w:tcPr>
          <w:p w14:paraId="4C29BF28" w14:textId="77777777" w:rsidR="00CB621A" w:rsidRPr="00E111B0" w:rsidRDefault="00CB621A" w:rsidP="00384301">
            <w:pPr>
              <w:pStyle w:val="S-O-P"/>
            </w:pPr>
            <w:r w:rsidRPr="00E111B0">
              <w:t>S</w:t>
            </w:r>
          </w:p>
        </w:tc>
        <w:tc>
          <w:tcPr>
            <w:tcW w:w="1008" w:type="dxa"/>
          </w:tcPr>
          <w:p w14:paraId="78975212" w14:textId="77777777" w:rsidR="00CB621A" w:rsidRPr="00E111B0" w:rsidRDefault="00CB621A" w:rsidP="00384301">
            <w:pPr>
              <w:pStyle w:val="S-O-P"/>
            </w:pPr>
            <w:r w:rsidRPr="00E111B0">
              <w:t>S</w:t>
            </w:r>
          </w:p>
        </w:tc>
        <w:tc>
          <w:tcPr>
            <w:tcW w:w="971" w:type="dxa"/>
          </w:tcPr>
          <w:p w14:paraId="603475FF" w14:textId="77777777" w:rsidR="00CB621A" w:rsidRPr="00E111B0" w:rsidRDefault="00CB621A" w:rsidP="00384301">
            <w:pPr>
              <w:pStyle w:val="S-O-P"/>
            </w:pPr>
            <w:r w:rsidRPr="00E111B0">
              <w:t>S</w:t>
            </w:r>
          </w:p>
        </w:tc>
        <w:tc>
          <w:tcPr>
            <w:tcW w:w="916" w:type="dxa"/>
          </w:tcPr>
          <w:p w14:paraId="579FA269" w14:textId="77777777" w:rsidR="00CB621A" w:rsidRPr="00E111B0" w:rsidRDefault="00CB621A" w:rsidP="00384301">
            <w:pPr>
              <w:pStyle w:val="S-O-P"/>
            </w:pPr>
            <w:r>
              <w:t>S</w:t>
            </w:r>
          </w:p>
        </w:tc>
      </w:tr>
      <w:tr w:rsidR="00CB621A" w:rsidRPr="00E111B0" w14:paraId="5177BA94" w14:textId="77777777" w:rsidTr="00384301">
        <w:tc>
          <w:tcPr>
            <w:tcW w:w="4301" w:type="dxa"/>
          </w:tcPr>
          <w:p w14:paraId="36B452F4" w14:textId="77777777" w:rsidR="00CB621A" w:rsidRPr="00577E8C" w:rsidRDefault="00CB621A" w:rsidP="00384301">
            <w:pPr>
              <w:pStyle w:val="FABodyIndent1"/>
            </w:pPr>
            <w:r w:rsidRPr="00577E8C">
              <w:t>Covered cargo storage</w:t>
            </w:r>
          </w:p>
        </w:tc>
        <w:tc>
          <w:tcPr>
            <w:tcW w:w="969" w:type="dxa"/>
          </w:tcPr>
          <w:p w14:paraId="3EDF30CF" w14:textId="77777777" w:rsidR="00CB621A" w:rsidRPr="00E111B0" w:rsidRDefault="00CB621A" w:rsidP="00384301">
            <w:pPr>
              <w:pStyle w:val="S-O-P"/>
            </w:pPr>
            <w:r w:rsidRPr="00E111B0">
              <w:t>S</w:t>
            </w:r>
          </w:p>
        </w:tc>
        <w:tc>
          <w:tcPr>
            <w:tcW w:w="954" w:type="dxa"/>
          </w:tcPr>
          <w:p w14:paraId="13604AB2" w14:textId="77777777" w:rsidR="00CB621A" w:rsidRPr="00E111B0" w:rsidRDefault="00CB621A" w:rsidP="00384301">
            <w:pPr>
              <w:pStyle w:val="S-O-P"/>
            </w:pPr>
            <w:r w:rsidRPr="00E111B0">
              <w:t>S</w:t>
            </w:r>
          </w:p>
        </w:tc>
        <w:tc>
          <w:tcPr>
            <w:tcW w:w="961" w:type="dxa"/>
          </w:tcPr>
          <w:p w14:paraId="701E4BCE" w14:textId="77777777" w:rsidR="00CB621A" w:rsidRPr="00E111B0" w:rsidRDefault="00CB621A" w:rsidP="00384301">
            <w:pPr>
              <w:pStyle w:val="S-O-P"/>
            </w:pPr>
            <w:r w:rsidRPr="00E111B0">
              <w:t>S</w:t>
            </w:r>
          </w:p>
        </w:tc>
        <w:tc>
          <w:tcPr>
            <w:tcW w:w="1008" w:type="dxa"/>
          </w:tcPr>
          <w:p w14:paraId="554F0011" w14:textId="77777777" w:rsidR="00CB621A" w:rsidRPr="00E111B0" w:rsidRDefault="00CB621A" w:rsidP="00384301">
            <w:pPr>
              <w:pStyle w:val="S-O-P"/>
            </w:pPr>
            <w:r w:rsidRPr="00E111B0">
              <w:t>S</w:t>
            </w:r>
          </w:p>
        </w:tc>
        <w:tc>
          <w:tcPr>
            <w:tcW w:w="971" w:type="dxa"/>
          </w:tcPr>
          <w:p w14:paraId="52C26B1C" w14:textId="77777777" w:rsidR="00CB621A" w:rsidRPr="00E111B0" w:rsidRDefault="00CB621A" w:rsidP="00384301">
            <w:pPr>
              <w:pStyle w:val="S-O-P"/>
            </w:pPr>
            <w:r w:rsidRPr="00E111B0">
              <w:t>S</w:t>
            </w:r>
          </w:p>
        </w:tc>
        <w:tc>
          <w:tcPr>
            <w:tcW w:w="916" w:type="dxa"/>
          </w:tcPr>
          <w:p w14:paraId="0793F056" w14:textId="77777777" w:rsidR="00CB621A" w:rsidRPr="00E111B0" w:rsidRDefault="00CB621A" w:rsidP="00384301">
            <w:pPr>
              <w:pStyle w:val="S-O-P"/>
            </w:pPr>
            <w:r>
              <w:t>S</w:t>
            </w:r>
          </w:p>
        </w:tc>
      </w:tr>
      <w:tr w:rsidR="00CB621A" w:rsidRPr="00E111B0" w14:paraId="759ED5E0" w14:textId="77777777" w:rsidTr="00384301">
        <w:tc>
          <w:tcPr>
            <w:tcW w:w="4301" w:type="dxa"/>
          </w:tcPr>
          <w:p w14:paraId="793DA777" w14:textId="77777777" w:rsidR="00CB621A" w:rsidRPr="00E111B0" w:rsidRDefault="00CB621A" w:rsidP="00384301">
            <w:pPr>
              <w:pStyle w:val="FABodyCopy"/>
            </w:pPr>
            <w:r w:rsidRPr="00E111B0">
              <w:t>Console</w:t>
            </w:r>
          </w:p>
        </w:tc>
        <w:tc>
          <w:tcPr>
            <w:tcW w:w="969" w:type="dxa"/>
          </w:tcPr>
          <w:p w14:paraId="4D4E690E" w14:textId="77777777" w:rsidR="00CB621A" w:rsidRPr="00E111B0" w:rsidRDefault="00CB621A" w:rsidP="00384301">
            <w:pPr>
              <w:pStyle w:val="S-O-P"/>
            </w:pPr>
          </w:p>
        </w:tc>
        <w:tc>
          <w:tcPr>
            <w:tcW w:w="954" w:type="dxa"/>
          </w:tcPr>
          <w:p w14:paraId="54211C6B" w14:textId="77777777" w:rsidR="00CB621A" w:rsidRPr="00E111B0" w:rsidRDefault="00CB621A" w:rsidP="00384301">
            <w:pPr>
              <w:pStyle w:val="S-O-P"/>
            </w:pPr>
          </w:p>
        </w:tc>
        <w:tc>
          <w:tcPr>
            <w:tcW w:w="961" w:type="dxa"/>
          </w:tcPr>
          <w:p w14:paraId="154C2903" w14:textId="77777777" w:rsidR="00CB621A" w:rsidRPr="00E111B0" w:rsidRDefault="00CB621A" w:rsidP="00384301">
            <w:pPr>
              <w:pStyle w:val="S-O-P"/>
            </w:pPr>
          </w:p>
        </w:tc>
        <w:tc>
          <w:tcPr>
            <w:tcW w:w="1008" w:type="dxa"/>
          </w:tcPr>
          <w:p w14:paraId="25CE2066" w14:textId="77777777" w:rsidR="00CB621A" w:rsidRPr="00E111B0" w:rsidRDefault="00CB621A" w:rsidP="00384301">
            <w:pPr>
              <w:pStyle w:val="S-O-P"/>
            </w:pPr>
          </w:p>
        </w:tc>
        <w:tc>
          <w:tcPr>
            <w:tcW w:w="971" w:type="dxa"/>
          </w:tcPr>
          <w:p w14:paraId="6FBDA764" w14:textId="77777777" w:rsidR="00CB621A" w:rsidRPr="00E111B0" w:rsidRDefault="00CB621A" w:rsidP="00384301">
            <w:pPr>
              <w:pStyle w:val="S-O-P"/>
            </w:pPr>
          </w:p>
        </w:tc>
        <w:tc>
          <w:tcPr>
            <w:tcW w:w="916" w:type="dxa"/>
          </w:tcPr>
          <w:p w14:paraId="59CBAC53" w14:textId="77777777" w:rsidR="00CB621A" w:rsidRPr="00E111B0" w:rsidRDefault="00CB621A" w:rsidP="00384301">
            <w:pPr>
              <w:pStyle w:val="S-O-P"/>
            </w:pPr>
          </w:p>
        </w:tc>
      </w:tr>
      <w:tr w:rsidR="00CB621A" w:rsidRPr="00E111B0" w14:paraId="6EB519C6" w14:textId="77777777" w:rsidTr="00384301">
        <w:tc>
          <w:tcPr>
            <w:tcW w:w="4301" w:type="dxa"/>
          </w:tcPr>
          <w:p w14:paraId="697FD787" w14:textId="77777777" w:rsidR="00CB621A" w:rsidRPr="00E111B0" w:rsidRDefault="00CB621A" w:rsidP="00384301">
            <w:pPr>
              <w:pStyle w:val="FABodyIndent1"/>
            </w:pPr>
            <w:r w:rsidRPr="00E111B0">
              <w:t>Full-length front floor console with two illuminated cup holders, interior 12-volt power outlet and LED-illuminated USB connection (if equipped), console lid tissue holder and storage tray with anodized shifter bezel; rear of console features air-conditioning vent controls, rear-seat heat controls (if equipped) and video jacks (if equipped)</w:t>
            </w:r>
          </w:p>
        </w:tc>
        <w:tc>
          <w:tcPr>
            <w:tcW w:w="969" w:type="dxa"/>
          </w:tcPr>
          <w:p w14:paraId="687C3846" w14:textId="77777777" w:rsidR="00CB621A" w:rsidRPr="00E111B0" w:rsidDel="00526972" w:rsidRDefault="00CB621A" w:rsidP="00384301">
            <w:pPr>
              <w:pStyle w:val="S-O-P"/>
            </w:pPr>
            <w:r w:rsidRPr="00E111B0">
              <w:t>S</w:t>
            </w:r>
          </w:p>
        </w:tc>
        <w:tc>
          <w:tcPr>
            <w:tcW w:w="954" w:type="dxa"/>
          </w:tcPr>
          <w:p w14:paraId="0087B44B" w14:textId="77777777" w:rsidR="00CB621A" w:rsidRPr="00E111B0" w:rsidDel="00526972" w:rsidRDefault="00CB621A" w:rsidP="00384301">
            <w:pPr>
              <w:pStyle w:val="S-O-P"/>
            </w:pPr>
            <w:r w:rsidRPr="00E111B0">
              <w:t>S</w:t>
            </w:r>
          </w:p>
        </w:tc>
        <w:tc>
          <w:tcPr>
            <w:tcW w:w="961" w:type="dxa"/>
          </w:tcPr>
          <w:p w14:paraId="711C5312" w14:textId="77777777" w:rsidR="00CB621A" w:rsidRPr="00E111B0" w:rsidDel="00526972" w:rsidRDefault="00CB621A" w:rsidP="00384301">
            <w:pPr>
              <w:pStyle w:val="S-O-P"/>
            </w:pPr>
            <w:r w:rsidRPr="00E111B0">
              <w:t>S</w:t>
            </w:r>
          </w:p>
        </w:tc>
        <w:tc>
          <w:tcPr>
            <w:tcW w:w="1008" w:type="dxa"/>
          </w:tcPr>
          <w:p w14:paraId="66ABD1B9" w14:textId="77777777" w:rsidR="00CB621A" w:rsidRPr="00E111B0" w:rsidDel="00526972" w:rsidRDefault="00CB621A" w:rsidP="00384301">
            <w:pPr>
              <w:pStyle w:val="S-O-P"/>
            </w:pPr>
            <w:r w:rsidRPr="00E111B0">
              <w:t>S</w:t>
            </w:r>
          </w:p>
        </w:tc>
        <w:tc>
          <w:tcPr>
            <w:tcW w:w="971" w:type="dxa"/>
          </w:tcPr>
          <w:p w14:paraId="68999912" w14:textId="77777777" w:rsidR="00CB621A" w:rsidRPr="00E111B0" w:rsidDel="00526972" w:rsidRDefault="00CB621A" w:rsidP="00384301">
            <w:pPr>
              <w:pStyle w:val="S-O-P"/>
            </w:pPr>
            <w:r w:rsidRPr="00E111B0">
              <w:t>S</w:t>
            </w:r>
          </w:p>
        </w:tc>
        <w:tc>
          <w:tcPr>
            <w:tcW w:w="916" w:type="dxa"/>
          </w:tcPr>
          <w:p w14:paraId="679232D6" w14:textId="77777777" w:rsidR="00CB621A" w:rsidRPr="00E111B0" w:rsidRDefault="00CB621A" w:rsidP="00384301">
            <w:pPr>
              <w:pStyle w:val="S-O-P"/>
            </w:pPr>
            <w:r>
              <w:t>S</w:t>
            </w:r>
          </w:p>
        </w:tc>
      </w:tr>
      <w:tr w:rsidR="00CB621A" w:rsidRPr="00E111B0" w14:paraId="31B82453" w14:textId="77777777" w:rsidTr="00384301">
        <w:tc>
          <w:tcPr>
            <w:tcW w:w="4301" w:type="dxa"/>
          </w:tcPr>
          <w:p w14:paraId="34AABF8F" w14:textId="77777777" w:rsidR="00CB621A" w:rsidRPr="00E111B0" w:rsidRDefault="00CB621A" w:rsidP="00384301">
            <w:pPr>
              <w:pStyle w:val="FABodyIndent1"/>
            </w:pPr>
            <w:r w:rsidRPr="00E111B0">
              <w:t>Second-row mini floor console with cup holders and storage; also includes a floor mat for the third row (included with second-row, fold-and-tumble captain’s chairs)</w:t>
            </w:r>
          </w:p>
        </w:tc>
        <w:tc>
          <w:tcPr>
            <w:tcW w:w="969" w:type="dxa"/>
          </w:tcPr>
          <w:p w14:paraId="1583A9E4" w14:textId="77777777" w:rsidR="00CB621A" w:rsidRPr="00E111B0" w:rsidRDefault="00CB621A" w:rsidP="00384301">
            <w:pPr>
              <w:pStyle w:val="S-O-P"/>
            </w:pPr>
            <w:r w:rsidRPr="00E111B0">
              <w:t>P</w:t>
            </w:r>
          </w:p>
        </w:tc>
        <w:tc>
          <w:tcPr>
            <w:tcW w:w="954" w:type="dxa"/>
          </w:tcPr>
          <w:p w14:paraId="77195A9B" w14:textId="77777777" w:rsidR="00CB621A" w:rsidRPr="00E111B0" w:rsidRDefault="00CB621A" w:rsidP="00384301">
            <w:pPr>
              <w:pStyle w:val="S-O-P"/>
            </w:pPr>
            <w:r w:rsidRPr="00E111B0">
              <w:t>P</w:t>
            </w:r>
          </w:p>
        </w:tc>
        <w:tc>
          <w:tcPr>
            <w:tcW w:w="961" w:type="dxa"/>
          </w:tcPr>
          <w:p w14:paraId="22B5D0CA" w14:textId="77777777" w:rsidR="00CB621A" w:rsidRPr="00E111B0" w:rsidRDefault="00CB621A" w:rsidP="00384301">
            <w:pPr>
              <w:pStyle w:val="S-O-P"/>
            </w:pPr>
            <w:r w:rsidRPr="00E111B0">
              <w:t>P</w:t>
            </w:r>
          </w:p>
        </w:tc>
        <w:tc>
          <w:tcPr>
            <w:tcW w:w="1008" w:type="dxa"/>
          </w:tcPr>
          <w:p w14:paraId="34179F30" w14:textId="77777777" w:rsidR="00CB621A" w:rsidRPr="00E111B0" w:rsidRDefault="00CB621A" w:rsidP="00384301">
            <w:pPr>
              <w:pStyle w:val="S-O-P"/>
            </w:pPr>
            <w:r w:rsidRPr="001952C7">
              <w:t>NA</w:t>
            </w:r>
          </w:p>
        </w:tc>
        <w:tc>
          <w:tcPr>
            <w:tcW w:w="971" w:type="dxa"/>
          </w:tcPr>
          <w:p w14:paraId="0942CB0F" w14:textId="77777777" w:rsidR="00CB621A" w:rsidRPr="00E111B0" w:rsidRDefault="00CB621A" w:rsidP="00384301">
            <w:pPr>
              <w:pStyle w:val="S-O-P"/>
            </w:pPr>
            <w:r>
              <w:t>NA</w:t>
            </w:r>
          </w:p>
        </w:tc>
        <w:tc>
          <w:tcPr>
            <w:tcW w:w="916" w:type="dxa"/>
          </w:tcPr>
          <w:p w14:paraId="6274B106" w14:textId="77777777" w:rsidR="00CB621A" w:rsidRPr="00E111B0" w:rsidRDefault="00CB621A" w:rsidP="00384301">
            <w:pPr>
              <w:pStyle w:val="S-O-P"/>
            </w:pPr>
            <w:r>
              <w:t>MA</w:t>
            </w:r>
          </w:p>
        </w:tc>
      </w:tr>
      <w:tr w:rsidR="00CB621A" w:rsidRPr="00E111B0" w14:paraId="57B982BD" w14:textId="77777777" w:rsidTr="00384301">
        <w:tc>
          <w:tcPr>
            <w:tcW w:w="4301" w:type="dxa"/>
          </w:tcPr>
          <w:p w14:paraId="00564246" w14:textId="77777777" w:rsidR="00CB621A" w:rsidRPr="00E111B0" w:rsidRDefault="00CB621A" w:rsidP="00384301">
            <w:pPr>
              <w:pStyle w:val="FABodyIndent1"/>
            </w:pPr>
            <w:r w:rsidRPr="00E111B0">
              <w:t>Overhead front console with two LED map lamps, two dome lamps, sunglasses storage bin, universal garage door opener control switches (if equipped) and power sunroof/sunshade controls (if equipped)</w:t>
            </w:r>
          </w:p>
        </w:tc>
        <w:tc>
          <w:tcPr>
            <w:tcW w:w="969" w:type="dxa"/>
          </w:tcPr>
          <w:p w14:paraId="08391ACD" w14:textId="77777777" w:rsidR="00CB621A" w:rsidRPr="00E111B0" w:rsidRDefault="00CB621A" w:rsidP="00384301">
            <w:pPr>
              <w:pStyle w:val="S-O-P"/>
            </w:pPr>
            <w:r w:rsidRPr="00E111B0">
              <w:t>S</w:t>
            </w:r>
          </w:p>
        </w:tc>
        <w:tc>
          <w:tcPr>
            <w:tcW w:w="954" w:type="dxa"/>
          </w:tcPr>
          <w:p w14:paraId="11C5D3C3" w14:textId="77777777" w:rsidR="00CB621A" w:rsidRPr="00E111B0" w:rsidRDefault="00CB621A" w:rsidP="00384301">
            <w:pPr>
              <w:pStyle w:val="S-O-P"/>
            </w:pPr>
            <w:r w:rsidRPr="00E111B0">
              <w:t>S</w:t>
            </w:r>
          </w:p>
        </w:tc>
        <w:tc>
          <w:tcPr>
            <w:tcW w:w="961" w:type="dxa"/>
          </w:tcPr>
          <w:p w14:paraId="6D59A4E9" w14:textId="77777777" w:rsidR="00CB621A" w:rsidRPr="00E111B0" w:rsidRDefault="00CB621A" w:rsidP="00384301">
            <w:pPr>
              <w:pStyle w:val="S-O-P"/>
            </w:pPr>
            <w:r w:rsidRPr="00E111B0">
              <w:t>S</w:t>
            </w:r>
          </w:p>
        </w:tc>
        <w:tc>
          <w:tcPr>
            <w:tcW w:w="1008" w:type="dxa"/>
          </w:tcPr>
          <w:p w14:paraId="231881BC" w14:textId="77777777" w:rsidR="00CB621A" w:rsidRPr="00E111B0" w:rsidRDefault="00CB621A" w:rsidP="00384301">
            <w:pPr>
              <w:pStyle w:val="S-O-P"/>
            </w:pPr>
            <w:r w:rsidRPr="00E111B0">
              <w:t>S</w:t>
            </w:r>
          </w:p>
        </w:tc>
        <w:tc>
          <w:tcPr>
            <w:tcW w:w="971" w:type="dxa"/>
          </w:tcPr>
          <w:p w14:paraId="7E35C78F" w14:textId="77777777" w:rsidR="00CB621A" w:rsidRPr="00E111B0" w:rsidRDefault="00CB621A" w:rsidP="00384301">
            <w:pPr>
              <w:pStyle w:val="S-O-P"/>
            </w:pPr>
            <w:r w:rsidRPr="00E111B0">
              <w:t>S</w:t>
            </w:r>
          </w:p>
        </w:tc>
        <w:tc>
          <w:tcPr>
            <w:tcW w:w="916" w:type="dxa"/>
          </w:tcPr>
          <w:p w14:paraId="7035B6FA" w14:textId="77777777" w:rsidR="00CB621A" w:rsidRPr="00E111B0" w:rsidRDefault="00CB621A" w:rsidP="00384301">
            <w:pPr>
              <w:pStyle w:val="S-O-P"/>
            </w:pPr>
            <w:r>
              <w:t>S</w:t>
            </w:r>
          </w:p>
        </w:tc>
      </w:tr>
      <w:tr w:rsidR="00CB621A" w:rsidRPr="00E111B0" w14:paraId="4147CA03" w14:textId="77777777" w:rsidTr="00384301">
        <w:tc>
          <w:tcPr>
            <w:tcW w:w="4301" w:type="dxa"/>
          </w:tcPr>
          <w:p w14:paraId="02D9787C" w14:textId="77777777" w:rsidR="00CB621A" w:rsidRPr="00E111B0" w:rsidRDefault="00CB621A" w:rsidP="00384301">
            <w:pPr>
              <w:pStyle w:val="FABodyIndent1"/>
            </w:pPr>
            <w:r w:rsidRPr="00E111B0">
              <w:t>Second-row floor console with armrest, covered storage, illuminated cup holders, 12-volt auxiliary outlet and USB charging port; also includes floor mat for third row (requires second-row, fold-and-tumble captain’s chairs)</w:t>
            </w:r>
          </w:p>
        </w:tc>
        <w:tc>
          <w:tcPr>
            <w:tcW w:w="969" w:type="dxa"/>
          </w:tcPr>
          <w:p w14:paraId="6BEFEF22" w14:textId="77777777" w:rsidR="00CB621A" w:rsidRPr="00E111B0" w:rsidRDefault="00CB621A" w:rsidP="00384301">
            <w:pPr>
              <w:pStyle w:val="S-O-P"/>
            </w:pPr>
            <w:r w:rsidRPr="001952C7">
              <w:t>NA</w:t>
            </w:r>
          </w:p>
        </w:tc>
        <w:tc>
          <w:tcPr>
            <w:tcW w:w="954" w:type="dxa"/>
          </w:tcPr>
          <w:p w14:paraId="6EB5CD22" w14:textId="77777777" w:rsidR="00CB621A" w:rsidRPr="00E111B0" w:rsidRDefault="00CB621A" w:rsidP="00384301">
            <w:pPr>
              <w:pStyle w:val="S-O-P"/>
            </w:pPr>
            <w:r>
              <w:t>NA</w:t>
            </w:r>
          </w:p>
        </w:tc>
        <w:tc>
          <w:tcPr>
            <w:tcW w:w="961" w:type="dxa"/>
          </w:tcPr>
          <w:p w14:paraId="4F8B83C4" w14:textId="77777777" w:rsidR="00CB621A" w:rsidRPr="00E111B0" w:rsidRDefault="00CB621A" w:rsidP="00384301">
            <w:pPr>
              <w:pStyle w:val="S-O-P"/>
            </w:pPr>
            <w:r>
              <w:t>NA</w:t>
            </w:r>
          </w:p>
        </w:tc>
        <w:tc>
          <w:tcPr>
            <w:tcW w:w="1008" w:type="dxa"/>
          </w:tcPr>
          <w:p w14:paraId="364ADE21" w14:textId="77777777" w:rsidR="00CB621A" w:rsidRPr="00E111B0" w:rsidRDefault="00CB621A" w:rsidP="00384301">
            <w:pPr>
              <w:pStyle w:val="S-O-P"/>
            </w:pPr>
            <w:r w:rsidRPr="00E111B0">
              <w:t>S</w:t>
            </w:r>
          </w:p>
        </w:tc>
        <w:tc>
          <w:tcPr>
            <w:tcW w:w="971" w:type="dxa"/>
          </w:tcPr>
          <w:p w14:paraId="71386F5A" w14:textId="77777777" w:rsidR="00CB621A" w:rsidRPr="00E111B0" w:rsidRDefault="00CB621A" w:rsidP="00384301">
            <w:pPr>
              <w:pStyle w:val="S-O-P"/>
            </w:pPr>
            <w:r>
              <w:t>S</w:t>
            </w:r>
          </w:p>
        </w:tc>
        <w:tc>
          <w:tcPr>
            <w:tcW w:w="916" w:type="dxa"/>
          </w:tcPr>
          <w:p w14:paraId="1D14C7F5" w14:textId="77777777" w:rsidR="00CB621A" w:rsidRPr="00E111B0" w:rsidRDefault="00CB621A" w:rsidP="00384301">
            <w:pPr>
              <w:pStyle w:val="S-O-P"/>
            </w:pPr>
            <w:r>
              <w:t>S</w:t>
            </w:r>
          </w:p>
        </w:tc>
      </w:tr>
      <w:tr w:rsidR="00CB621A" w:rsidRPr="00E111B0" w14:paraId="144EC299" w14:textId="77777777" w:rsidTr="00384301">
        <w:tc>
          <w:tcPr>
            <w:tcW w:w="4301" w:type="dxa"/>
          </w:tcPr>
          <w:p w14:paraId="7A1D9DEB" w14:textId="77777777" w:rsidR="00CB621A" w:rsidRPr="00E111B0" w:rsidRDefault="00CB621A" w:rsidP="00384301">
            <w:pPr>
              <w:pStyle w:val="FABodyIndent1"/>
            </w:pPr>
            <w:r w:rsidRPr="00E111B0">
              <w:t xml:space="preserve">Leather-wrapped armrest, center console (included with </w:t>
            </w:r>
            <w:r>
              <w:t>Plus and Premium packages</w:t>
            </w:r>
            <w:r w:rsidRPr="00E111B0">
              <w:t>)</w:t>
            </w:r>
          </w:p>
        </w:tc>
        <w:tc>
          <w:tcPr>
            <w:tcW w:w="969" w:type="dxa"/>
          </w:tcPr>
          <w:p w14:paraId="5D402F7D" w14:textId="77777777" w:rsidR="00CB621A" w:rsidRPr="00E111B0" w:rsidRDefault="00CB621A" w:rsidP="00384301">
            <w:pPr>
              <w:pStyle w:val="S-O-P"/>
            </w:pPr>
            <w:r w:rsidRPr="001952C7">
              <w:t>NA</w:t>
            </w:r>
          </w:p>
        </w:tc>
        <w:tc>
          <w:tcPr>
            <w:tcW w:w="954" w:type="dxa"/>
          </w:tcPr>
          <w:p w14:paraId="026AB6A4" w14:textId="77777777" w:rsidR="00CB621A" w:rsidRPr="00E111B0" w:rsidRDefault="00CB621A" w:rsidP="00384301">
            <w:pPr>
              <w:pStyle w:val="S-O-P"/>
            </w:pPr>
            <w:r>
              <w:t>P</w:t>
            </w:r>
          </w:p>
        </w:tc>
        <w:tc>
          <w:tcPr>
            <w:tcW w:w="961" w:type="dxa"/>
          </w:tcPr>
          <w:p w14:paraId="52ED5817" w14:textId="77777777" w:rsidR="00CB621A" w:rsidRPr="00E111B0" w:rsidRDefault="00CB621A" w:rsidP="00384301">
            <w:pPr>
              <w:pStyle w:val="S-O-P"/>
            </w:pPr>
            <w:r w:rsidRPr="00E111B0">
              <w:t>P</w:t>
            </w:r>
          </w:p>
        </w:tc>
        <w:tc>
          <w:tcPr>
            <w:tcW w:w="1008" w:type="dxa"/>
          </w:tcPr>
          <w:p w14:paraId="76595221" w14:textId="77777777" w:rsidR="00CB621A" w:rsidRPr="00E111B0" w:rsidRDefault="00CB621A" w:rsidP="00384301">
            <w:pPr>
              <w:pStyle w:val="S-O-P"/>
            </w:pPr>
            <w:r w:rsidRPr="00E111B0">
              <w:t>P</w:t>
            </w:r>
          </w:p>
        </w:tc>
        <w:tc>
          <w:tcPr>
            <w:tcW w:w="971" w:type="dxa"/>
          </w:tcPr>
          <w:p w14:paraId="5BB0C2C8" w14:textId="77777777" w:rsidR="00CB621A" w:rsidRPr="00E111B0" w:rsidRDefault="00CB621A" w:rsidP="00384301">
            <w:pPr>
              <w:pStyle w:val="S-O-P"/>
            </w:pPr>
            <w:r w:rsidRPr="00E111B0">
              <w:t>S</w:t>
            </w:r>
          </w:p>
        </w:tc>
        <w:tc>
          <w:tcPr>
            <w:tcW w:w="916" w:type="dxa"/>
          </w:tcPr>
          <w:p w14:paraId="272D6A2B" w14:textId="77777777" w:rsidR="00CB621A" w:rsidRPr="00E111B0" w:rsidRDefault="00CB621A" w:rsidP="00384301">
            <w:pPr>
              <w:pStyle w:val="S-O-P"/>
            </w:pPr>
            <w:r>
              <w:t>S</w:t>
            </w:r>
          </w:p>
        </w:tc>
      </w:tr>
      <w:tr w:rsidR="00CB621A" w:rsidRPr="00E111B0" w14:paraId="1C5D62F4" w14:textId="77777777" w:rsidTr="00384301">
        <w:tc>
          <w:tcPr>
            <w:tcW w:w="4301" w:type="dxa"/>
          </w:tcPr>
          <w:p w14:paraId="2C8C2C4B" w14:textId="77777777" w:rsidR="00CB621A" w:rsidRPr="00E111B0" w:rsidRDefault="00CB621A" w:rsidP="00384301">
            <w:pPr>
              <w:pStyle w:val="FABodyCopy"/>
              <w:keepNext/>
              <w:keepLines/>
            </w:pPr>
            <w:r w:rsidRPr="00E111B0">
              <w:t>Floor Mats</w:t>
            </w:r>
          </w:p>
        </w:tc>
        <w:tc>
          <w:tcPr>
            <w:tcW w:w="969" w:type="dxa"/>
          </w:tcPr>
          <w:p w14:paraId="188C0261" w14:textId="77777777" w:rsidR="00CB621A" w:rsidRPr="00E111B0" w:rsidRDefault="00CB621A" w:rsidP="00384301">
            <w:pPr>
              <w:pStyle w:val="S-O-P"/>
              <w:keepNext/>
              <w:keepLines/>
            </w:pPr>
          </w:p>
        </w:tc>
        <w:tc>
          <w:tcPr>
            <w:tcW w:w="954" w:type="dxa"/>
          </w:tcPr>
          <w:p w14:paraId="4E440181" w14:textId="77777777" w:rsidR="00CB621A" w:rsidRPr="00E111B0" w:rsidRDefault="00CB621A" w:rsidP="00384301">
            <w:pPr>
              <w:pStyle w:val="S-O-P"/>
              <w:keepNext/>
              <w:keepLines/>
            </w:pPr>
          </w:p>
        </w:tc>
        <w:tc>
          <w:tcPr>
            <w:tcW w:w="961" w:type="dxa"/>
          </w:tcPr>
          <w:p w14:paraId="21FA8988" w14:textId="77777777" w:rsidR="00CB621A" w:rsidRPr="00E111B0" w:rsidRDefault="00CB621A" w:rsidP="00384301">
            <w:pPr>
              <w:pStyle w:val="S-O-P"/>
              <w:keepNext/>
              <w:keepLines/>
            </w:pPr>
          </w:p>
        </w:tc>
        <w:tc>
          <w:tcPr>
            <w:tcW w:w="1008" w:type="dxa"/>
          </w:tcPr>
          <w:p w14:paraId="237AEDD1" w14:textId="77777777" w:rsidR="00CB621A" w:rsidRPr="00E111B0" w:rsidRDefault="00CB621A" w:rsidP="00384301">
            <w:pPr>
              <w:pStyle w:val="S-O-P"/>
              <w:keepNext/>
              <w:keepLines/>
            </w:pPr>
          </w:p>
        </w:tc>
        <w:tc>
          <w:tcPr>
            <w:tcW w:w="971" w:type="dxa"/>
          </w:tcPr>
          <w:p w14:paraId="3E022260" w14:textId="77777777" w:rsidR="00CB621A" w:rsidRPr="00E111B0" w:rsidRDefault="00CB621A" w:rsidP="00384301">
            <w:pPr>
              <w:pStyle w:val="S-O-P"/>
              <w:keepNext/>
              <w:keepLines/>
            </w:pPr>
          </w:p>
        </w:tc>
        <w:tc>
          <w:tcPr>
            <w:tcW w:w="916" w:type="dxa"/>
          </w:tcPr>
          <w:p w14:paraId="72ED803C" w14:textId="77777777" w:rsidR="00CB621A" w:rsidRPr="00E111B0" w:rsidRDefault="00CB621A" w:rsidP="00384301">
            <w:pPr>
              <w:pStyle w:val="S-O-P"/>
              <w:keepNext/>
              <w:keepLines/>
            </w:pPr>
          </w:p>
        </w:tc>
      </w:tr>
      <w:tr w:rsidR="00CB621A" w:rsidRPr="00E111B0" w14:paraId="30464F41" w14:textId="77777777" w:rsidTr="00384301">
        <w:tc>
          <w:tcPr>
            <w:tcW w:w="4301" w:type="dxa"/>
          </w:tcPr>
          <w:p w14:paraId="45A9E682" w14:textId="77777777" w:rsidR="00CB621A" w:rsidRPr="00577E8C" w:rsidRDefault="00CB621A" w:rsidP="00384301">
            <w:pPr>
              <w:pStyle w:val="FABodyIndent1"/>
              <w:keepNext/>
              <w:keepLines/>
            </w:pPr>
            <w:r w:rsidRPr="00577E8C">
              <w:t>Luxury front and rear</w:t>
            </w:r>
          </w:p>
        </w:tc>
        <w:tc>
          <w:tcPr>
            <w:tcW w:w="969" w:type="dxa"/>
          </w:tcPr>
          <w:p w14:paraId="21FCE817" w14:textId="77777777" w:rsidR="00CB621A" w:rsidRPr="00E111B0" w:rsidDel="00526972" w:rsidRDefault="00CB621A" w:rsidP="00384301">
            <w:pPr>
              <w:pStyle w:val="S-O-P"/>
              <w:keepNext/>
              <w:keepLines/>
            </w:pPr>
            <w:r w:rsidRPr="00E111B0">
              <w:t>S</w:t>
            </w:r>
          </w:p>
        </w:tc>
        <w:tc>
          <w:tcPr>
            <w:tcW w:w="954" w:type="dxa"/>
          </w:tcPr>
          <w:p w14:paraId="7E606C2E" w14:textId="77777777" w:rsidR="00CB621A" w:rsidRPr="00E111B0" w:rsidDel="00526972" w:rsidRDefault="00CB621A" w:rsidP="00384301">
            <w:pPr>
              <w:pStyle w:val="S-O-P"/>
              <w:keepNext/>
              <w:keepLines/>
            </w:pPr>
            <w:r w:rsidRPr="00E111B0">
              <w:t>S</w:t>
            </w:r>
          </w:p>
        </w:tc>
        <w:tc>
          <w:tcPr>
            <w:tcW w:w="961" w:type="dxa"/>
          </w:tcPr>
          <w:p w14:paraId="542318E5" w14:textId="77777777" w:rsidR="00CB621A" w:rsidRPr="00E111B0" w:rsidDel="00526972" w:rsidRDefault="00CB621A" w:rsidP="00384301">
            <w:pPr>
              <w:pStyle w:val="S-O-P"/>
              <w:keepNext/>
              <w:keepLines/>
            </w:pPr>
            <w:r w:rsidRPr="00E111B0">
              <w:t>S</w:t>
            </w:r>
          </w:p>
        </w:tc>
        <w:tc>
          <w:tcPr>
            <w:tcW w:w="1008" w:type="dxa"/>
          </w:tcPr>
          <w:p w14:paraId="617EF084" w14:textId="77777777" w:rsidR="00CB621A" w:rsidRPr="00E111B0" w:rsidDel="00526972" w:rsidRDefault="00CB621A" w:rsidP="00384301">
            <w:pPr>
              <w:pStyle w:val="S-O-P"/>
              <w:keepNext/>
              <w:keepLines/>
            </w:pPr>
            <w:r w:rsidRPr="00E111B0">
              <w:t>S</w:t>
            </w:r>
          </w:p>
        </w:tc>
        <w:tc>
          <w:tcPr>
            <w:tcW w:w="971" w:type="dxa"/>
          </w:tcPr>
          <w:p w14:paraId="5DDDE44C" w14:textId="77777777" w:rsidR="00CB621A" w:rsidRPr="00E111B0" w:rsidRDefault="00CB621A" w:rsidP="00384301">
            <w:pPr>
              <w:pStyle w:val="S-O-P"/>
              <w:keepNext/>
              <w:keepLines/>
            </w:pPr>
            <w:r w:rsidRPr="001952C7">
              <w:t>NA</w:t>
            </w:r>
          </w:p>
        </w:tc>
        <w:tc>
          <w:tcPr>
            <w:tcW w:w="916" w:type="dxa"/>
          </w:tcPr>
          <w:p w14:paraId="248C2A7A" w14:textId="77777777" w:rsidR="00CB621A" w:rsidRPr="001952C7" w:rsidRDefault="00CB621A" w:rsidP="00384301">
            <w:pPr>
              <w:pStyle w:val="S-O-P"/>
              <w:keepNext/>
              <w:keepLines/>
            </w:pPr>
            <w:r>
              <w:t>NA</w:t>
            </w:r>
          </w:p>
        </w:tc>
      </w:tr>
      <w:tr w:rsidR="00CB621A" w:rsidRPr="00E111B0" w14:paraId="6AD4E89D" w14:textId="77777777" w:rsidTr="00384301">
        <w:tc>
          <w:tcPr>
            <w:tcW w:w="4301" w:type="dxa"/>
          </w:tcPr>
          <w:p w14:paraId="145B4EA7" w14:textId="77777777" w:rsidR="00CB621A" w:rsidRPr="00577E8C" w:rsidRDefault="00CB621A" w:rsidP="00384301">
            <w:pPr>
              <w:pStyle w:val="FABodyIndent1"/>
              <w:keepNext/>
              <w:keepLines/>
            </w:pPr>
            <w:r w:rsidRPr="00577E8C">
              <w:t>Third-row, bench seat mat</w:t>
            </w:r>
          </w:p>
        </w:tc>
        <w:tc>
          <w:tcPr>
            <w:tcW w:w="969" w:type="dxa"/>
          </w:tcPr>
          <w:p w14:paraId="0DE50E93" w14:textId="77777777" w:rsidR="00CB621A" w:rsidRPr="00E111B0" w:rsidRDefault="00CB621A" w:rsidP="00384301">
            <w:pPr>
              <w:pStyle w:val="S-O-P"/>
              <w:keepNext/>
              <w:keepLines/>
            </w:pPr>
            <w:r w:rsidRPr="001952C7">
              <w:t>NA</w:t>
            </w:r>
          </w:p>
        </w:tc>
        <w:tc>
          <w:tcPr>
            <w:tcW w:w="954" w:type="dxa"/>
          </w:tcPr>
          <w:p w14:paraId="276CCFD5" w14:textId="77777777" w:rsidR="00CB621A" w:rsidRPr="00E111B0" w:rsidRDefault="00CB621A" w:rsidP="00384301">
            <w:pPr>
              <w:pStyle w:val="S-O-P"/>
              <w:keepNext/>
              <w:keepLines/>
            </w:pPr>
            <w:r w:rsidRPr="00E111B0">
              <w:t>S</w:t>
            </w:r>
          </w:p>
        </w:tc>
        <w:tc>
          <w:tcPr>
            <w:tcW w:w="961" w:type="dxa"/>
          </w:tcPr>
          <w:p w14:paraId="146DDB39" w14:textId="77777777" w:rsidR="00CB621A" w:rsidRPr="00E111B0" w:rsidRDefault="00CB621A" w:rsidP="00384301">
            <w:pPr>
              <w:pStyle w:val="S-O-P"/>
              <w:keepNext/>
              <w:keepLines/>
            </w:pPr>
            <w:r w:rsidRPr="00E111B0">
              <w:t>S</w:t>
            </w:r>
          </w:p>
        </w:tc>
        <w:tc>
          <w:tcPr>
            <w:tcW w:w="1008" w:type="dxa"/>
          </w:tcPr>
          <w:p w14:paraId="557FE010" w14:textId="77777777" w:rsidR="00CB621A" w:rsidRPr="00E111B0" w:rsidRDefault="00CB621A" w:rsidP="00384301">
            <w:pPr>
              <w:pStyle w:val="S-O-P"/>
              <w:keepNext/>
              <w:keepLines/>
            </w:pPr>
            <w:r w:rsidRPr="001952C7">
              <w:t>NA</w:t>
            </w:r>
          </w:p>
        </w:tc>
        <w:tc>
          <w:tcPr>
            <w:tcW w:w="971" w:type="dxa"/>
          </w:tcPr>
          <w:p w14:paraId="25C3B528" w14:textId="77777777" w:rsidR="00CB621A" w:rsidRPr="00E111B0" w:rsidRDefault="00CB621A" w:rsidP="00384301">
            <w:pPr>
              <w:pStyle w:val="S-O-P"/>
              <w:keepNext/>
              <w:keepLines/>
            </w:pPr>
            <w:r w:rsidRPr="001952C7">
              <w:t>NA</w:t>
            </w:r>
          </w:p>
        </w:tc>
        <w:tc>
          <w:tcPr>
            <w:tcW w:w="916" w:type="dxa"/>
          </w:tcPr>
          <w:p w14:paraId="60099639" w14:textId="77777777" w:rsidR="00CB621A" w:rsidRPr="001952C7" w:rsidRDefault="00CB621A" w:rsidP="00384301">
            <w:pPr>
              <w:pStyle w:val="S-O-P"/>
              <w:keepNext/>
              <w:keepLines/>
            </w:pPr>
            <w:r>
              <w:t>NA</w:t>
            </w:r>
          </w:p>
        </w:tc>
      </w:tr>
      <w:tr w:rsidR="00CB621A" w:rsidRPr="00E111B0" w14:paraId="2438D440" w14:textId="77777777" w:rsidTr="00384301">
        <w:tc>
          <w:tcPr>
            <w:tcW w:w="4301" w:type="dxa"/>
          </w:tcPr>
          <w:p w14:paraId="04ECBC0F" w14:textId="77777777" w:rsidR="00CB621A" w:rsidRPr="00577E8C" w:rsidRDefault="00CB621A" w:rsidP="00384301">
            <w:pPr>
              <w:pStyle w:val="FABodyIndent1"/>
              <w:keepNext/>
              <w:keepLines/>
            </w:pPr>
            <w:r w:rsidRPr="00577E8C">
              <w:t>Third-row, full console mat (included with second-row console)</w:t>
            </w:r>
          </w:p>
        </w:tc>
        <w:tc>
          <w:tcPr>
            <w:tcW w:w="969" w:type="dxa"/>
          </w:tcPr>
          <w:p w14:paraId="08F74A05" w14:textId="77777777" w:rsidR="00CB621A" w:rsidRPr="00E111B0" w:rsidRDefault="00CB621A" w:rsidP="00384301">
            <w:pPr>
              <w:pStyle w:val="S-O-P"/>
              <w:keepNext/>
              <w:keepLines/>
            </w:pPr>
            <w:r w:rsidRPr="001952C7">
              <w:t>NA</w:t>
            </w:r>
          </w:p>
        </w:tc>
        <w:tc>
          <w:tcPr>
            <w:tcW w:w="954" w:type="dxa"/>
          </w:tcPr>
          <w:p w14:paraId="11DF48A2" w14:textId="77777777" w:rsidR="00CB621A" w:rsidRPr="00E111B0" w:rsidRDefault="00CB621A" w:rsidP="00384301">
            <w:pPr>
              <w:pStyle w:val="S-O-P"/>
              <w:keepNext/>
              <w:keepLines/>
            </w:pPr>
            <w:r w:rsidRPr="00E111B0">
              <w:t>P</w:t>
            </w:r>
          </w:p>
        </w:tc>
        <w:tc>
          <w:tcPr>
            <w:tcW w:w="961" w:type="dxa"/>
          </w:tcPr>
          <w:p w14:paraId="3DF225C6" w14:textId="77777777" w:rsidR="00CB621A" w:rsidRPr="00E111B0" w:rsidRDefault="00CB621A" w:rsidP="00384301">
            <w:pPr>
              <w:pStyle w:val="S-O-P"/>
              <w:keepNext/>
              <w:keepLines/>
            </w:pPr>
            <w:r w:rsidRPr="00E111B0">
              <w:t>P</w:t>
            </w:r>
          </w:p>
        </w:tc>
        <w:tc>
          <w:tcPr>
            <w:tcW w:w="1008" w:type="dxa"/>
          </w:tcPr>
          <w:p w14:paraId="0D9FFC3E" w14:textId="77777777" w:rsidR="00CB621A" w:rsidRPr="00E111B0" w:rsidRDefault="00CB621A" w:rsidP="00384301">
            <w:pPr>
              <w:pStyle w:val="S-O-P"/>
              <w:keepNext/>
              <w:keepLines/>
            </w:pPr>
            <w:r w:rsidRPr="00E111B0">
              <w:t>S</w:t>
            </w:r>
          </w:p>
        </w:tc>
        <w:tc>
          <w:tcPr>
            <w:tcW w:w="971" w:type="dxa"/>
          </w:tcPr>
          <w:p w14:paraId="4D9C8BCC" w14:textId="77777777" w:rsidR="00CB621A" w:rsidRPr="00E111B0" w:rsidRDefault="00CB621A" w:rsidP="00384301">
            <w:pPr>
              <w:pStyle w:val="S-O-P"/>
              <w:keepNext/>
              <w:keepLines/>
            </w:pPr>
            <w:r w:rsidRPr="00E111B0">
              <w:t>P</w:t>
            </w:r>
          </w:p>
        </w:tc>
        <w:tc>
          <w:tcPr>
            <w:tcW w:w="916" w:type="dxa"/>
          </w:tcPr>
          <w:p w14:paraId="09ABF092" w14:textId="77777777" w:rsidR="00CB621A" w:rsidRPr="00E111B0" w:rsidRDefault="00CB621A" w:rsidP="00384301">
            <w:pPr>
              <w:pStyle w:val="S-O-P"/>
              <w:keepNext/>
              <w:keepLines/>
            </w:pPr>
            <w:r>
              <w:t>S</w:t>
            </w:r>
          </w:p>
        </w:tc>
      </w:tr>
      <w:tr w:rsidR="00CB621A" w:rsidRPr="00E111B0" w14:paraId="65A63CFB" w14:textId="77777777" w:rsidTr="00384301">
        <w:tc>
          <w:tcPr>
            <w:tcW w:w="4301" w:type="dxa"/>
          </w:tcPr>
          <w:p w14:paraId="33337278" w14:textId="77777777" w:rsidR="00CB621A" w:rsidRPr="00577E8C" w:rsidRDefault="00CB621A" w:rsidP="00384301">
            <w:pPr>
              <w:pStyle w:val="FABodyIndent1"/>
            </w:pPr>
            <w:r w:rsidRPr="00577E8C">
              <w:t>Third-row, mini console mat (included with second-row mini console)</w:t>
            </w:r>
          </w:p>
        </w:tc>
        <w:tc>
          <w:tcPr>
            <w:tcW w:w="969" w:type="dxa"/>
          </w:tcPr>
          <w:p w14:paraId="57BB298D" w14:textId="77777777" w:rsidR="00CB621A" w:rsidRPr="00E111B0" w:rsidRDefault="00CB621A" w:rsidP="00384301">
            <w:pPr>
              <w:pStyle w:val="S-O-P"/>
            </w:pPr>
            <w:r w:rsidRPr="00E111B0">
              <w:t>P</w:t>
            </w:r>
          </w:p>
        </w:tc>
        <w:tc>
          <w:tcPr>
            <w:tcW w:w="954" w:type="dxa"/>
          </w:tcPr>
          <w:p w14:paraId="4235FCC2" w14:textId="77777777" w:rsidR="00CB621A" w:rsidRPr="00E111B0" w:rsidRDefault="00CB621A" w:rsidP="00384301">
            <w:pPr>
              <w:pStyle w:val="S-O-P"/>
            </w:pPr>
            <w:r w:rsidRPr="00E111B0">
              <w:t>P</w:t>
            </w:r>
          </w:p>
        </w:tc>
        <w:tc>
          <w:tcPr>
            <w:tcW w:w="961" w:type="dxa"/>
          </w:tcPr>
          <w:p w14:paraId="2C2E85F4" w14:textId="77777777" w:rsidR="00CB621A" w:rsidRPr="00E111B0" w:rsidRDefault="00CB621A" w:rsidP="00384301">
            <w:pPr>
              <w:pStyle w:val="S-O-P"/>
            </w:pPr>
            <w:r w:rsidRPr="00E111B0">
              <w:t>P</w:t>
            </w:r>
          </w:p>
        </w:tc>
        <w:tc>
          <w:tcPr>
            <w:tcW w:w="1008" w:type="dxa"/>
          </w:tcPr>
          <w:p w14:paraId="0FD5B590" w14:textId="77777777" w:rsidR="00CB621A" w:rsidRPr="00E111B0" w:rsidRDefault="00CB621A" w:rsidP="00384301">
            <w:pPr>
              <w:pStyle w:val="S-O-P"/>
            </w:pPr>
            <w:r w:rsidRPr="001952C7">
              <w:t>NA</w:t>
            </w:r>
          </w:p>
        </w:tc>
        <w:tc>
          <w:tcPr>
            <w:tcW w:w="971" w:type="dxa"/>
          </w:tcPr>
          <w:p w14:paraId="14A31993" w14:textId="77777777" w:rsidR="00CB621A" w:rsidRPr="00E111B0" w:rsidRDefault="00CB621A" w:rsidP="00384301">
            <w:pPr>
              <w:pStyle w:val="S-O-P"/>
            </w:pPr>
            <w:r w:rsidRPr="00E111B0">
              <w:t>S</w:t>
            </w:r>
          </w:p>
        </w:tc>
        <w:tc>
          <w:tcPr>
            <w:tcW w:w="916" w:type="dxa"/>
          </w:tcPr>
          <w:p w14:paraId="5018E216" w14:textId="77777777" w:rsidR="00CB621A" w:rsidRPr="00E111B0" w:rsidRDefault="00CB621A" w:rsidP="00384301">
            <w:pPr>
              <w:pStyle w:val="S-O-P"/>
            </w:pPr>
            <w:r>
              <w:t>NA</w:t>
            </w:r>
          </w:p>
        </w:tc>
      </w:tr>
      <w:tr w:rsidR="00CB621A" w:rsidRPr="00E111B0" w14:paraId="7FB7850F" w14:textId="77777777" w:rsidTr="00384301">
        <w:tc>
          <w:tcPr>
            <w:tcW w:w="4301" w:type="dxa"/>
          </w:tcPr>
          <w:p w14:paraId="357E64F7" w14:textId="77777777" w:rsidR="00CB621A" w:rsidRPr="00577E8C" w:rsidRDefault="00CB621A" w:rsidP="00384301">
            <w:pPr>
              <w:pStyle w:val="FABodyIndent1"/>
            </w:pPr>
            <w:r w:rsidRPr="00577E8C">
              <w:t>Black Velour with SRT Logo</w:t>
            </w:r>
          </w:p>
        </w:tc>
        <w:tc>
          <w:tcPr>
            <w:tcW w:w="969" w:type="dxa"/>
          </w:tcPr>
          <w:p w14:paraId="4CF43444" w14:textId="77777777" w:rsidR="00CB621A" w:rsidRPr="00E111B0" w:rsidRDefault="00CB621A" w:rsidP="00384301">
            <w:pPr>
              <w:pStyle w:val="S-O-P"/>
            </w:pPr>
            <w:r w:rsidRPr="001952C7">
              <w:t>NA</w:t>
            </w:r>
          </w:p>
        </w:tc>
        <w:tc>
          <w:tcPr>
            <w:tcW w:w="954" w:type="dxa"/>
          </w:tcPr>
          <w:p w14:paraId="4F85FB0E" w14:textId="77777777" w:rsidR="00CB621A" w:rsidRPr="00E111B0" w:rsidRDefault="00CB621A" w:rsidP="00384301">
            <w:pPr>
              <w:pStyle w:val="S-O-P"/>
            </w:pPr>
            <w:r w:rsidRPr="001952C7">
              <w:t>NA</w:t>
            </w:r>
          </w:p>
        </w:tc>
        <w:tc>
          <w:tcPr>
            <w:tcW w:w="961" w:type="dxa"/>
          </w:tcPr>
          <w:p w14:paraId="61FD2692" w14:textId="77777777" w:rsidR="00CB621A" w:rsidRPr="00E111B0" w:rsidRDefault="00CB621A" w:rsidP="00384301">
            <w:pPr>
              <w:pStyle w:val="S-O-P"/>
            </w:pPr>
            <w:r w:rsidRPr="001952C7">
              <w:t>NA</w:t>
            </w:r>
          </w:p>
        </w:tc>
        <w:tc>
          <w:tcPr>
            <w:tcW w:w="1008" w:type="dxa"/>
          </w:tcPr>
          <w:p w14:paraId="47BD8AC0" w14:textId="77777777" w:rsidR="00CB621A" w:rsidRPr="00E111B0" w:rsidRDefault="00CB621A" w:rsidP="00384301">
            <w:pPr>
              <w:pStyle w:val="S-O-P"/>
            </w:pPr>
            <w:r w:rsidRPr="001952C7">
              <w:t>NA</w:t>
            </w:r>
          </w:p>
        </w:tc>
        <w:tc>
          <w:tcPr>
            <w:tcW w:w="971" w:type="dxa"/>
          </w:tcPr>
          <w:p w14:paraId="4D80CE2D" w14:textId="77777777" w:rsidR="00CB621A" w:rsidRPr="00E111B0" w:rsidRDefault="00CB621A" w:rsidP="00384301">
            <w:pPr>
              <w:pStyle w:val="S-O-P"/>
            </w:pPr>
            <w:r w:rsidRPr="00E111B0">
              <w:t>S</w:t>
            </w:r>
          </w:p>
        </w:tc>
        <w:tc>
          <w:tcPr>
            <w:tcW w:w="916" w:type="dxa"/>
          </w:tcPr>
          <w:p w14:paraId="617279CD" w14:textId="77777777" w:rsidR="00CB621A" w:rsidRPr="00E111B0" w:rsidRDefault="00CB621A" w:rsidP="00384301">
            <w:pPr>
              <w:pStyle w:val="S-O-P"/>
            </w:pPr>
            <w:r>
              <w:t>S</w:t>
            </w:r>
          </w:p>
        </w:tc>
      </w:tr>
      <w:tr w:rsidR="00CB621A" w:rsidRPr="00E111B0" w14:paraId="7A8F6FCC" w14:textId="77777777" w:rsidTr="00384301">
        <w:tc>
          <w:tcPr>
            <w:tcW w:w="4301" w:type="dxa"/>
          </w:tcPr>
          <w:p w14:paraId="3E789D9D" w14:textId="77777777" w:rsidR="00CB621A" w:rsidRPr="00E111B0" w:rsidRDefault="00CB621A" w:rsidP="00384301">
            <w:pPr>
              <w:pStyle w:val="FABodyCopy"/>
            </w:pPr>
            <w:r w:rsidRPr="00E111B0">
              <w:t>Instrument Panel</w:t>
            </w:r>
          </w:p>
        </w:tc>
        <w:tc>
          <w:tcPr>
            <w:tcW w:w="969" w:type="dxa"/>
          </w:tcPr>
          <w:p w14:paraId="344371F8" w14:textId="77777777" w:rsidR="00CB621A" w:rsidRPr="00E111B0" w:rsidRDefault="00CB621A" w:rsidP="00384301">
            <w:pPr>
              <w:pStyle w:val="S-O-P"/>
            </w:pPr>
          </w:p>
        </w:tc>
        <w:tc>
          <w:tcPr>
            <w:tcW w:w="954" w:type="dxa"/>
          </w:tcPr>
          <w:p w14:paraId="1A77FA15" w14:textId="77777777" w:rsidR="00CB621A" w:rsidRPr="00E111B0" w:rsidRDefault="00CB621A" w:rsidP="00384301">
            <w:pPr>
              <w:pStyle w:val="S-O-P"/>
            </w:pPr>
          </w:p>
        </w:tc>
        <w:tc>
          <w:tcPr>
            <w:tcW w:w="961" w:type="dxa"/>
          </w:tcPr>
          <w:p w14:paraId="07C1B9F2" w14:textId="77777777" w:rsidR="00CB621A" w:rsidRPr="00E111B0" w:rsidRDefault="00CB621A" w:rsidP="00384301">
            <w:pPr>
              <w:pStyle w:val="S-O-P"/>
            </w:pPr>
          </w:p>
        </w:tc>
        <w:tc>
          <w:tcPr>
            <w:tcW w:w="1008" w:type="dxa"/>
          </w:tcPr>
          <w:p w14:paraId="2E0722E0" w14:textId="77777777" w:rsidR="00CB621A" w:rsidRPr="00E111B0" w:rsidRDefault="00CB621A" w:rsidP="00384301">
            <w:pPr>
              <w:pStyle w:val="S-O-P"/>
            </w:pPr>
          </w:p>
        </w:tc>
        <w:tc>
          <w:tcPr>
            <w:tcW w:w="971" w:type="dxa"/>
          </w:tcPr>
          <w:p w14:paraId="62D1BA6C" w14:textId="77777777" w:rsidR="00CB621A" w:rsidRPr="00E111B0" w:rsidRDefault="00CB621A" w:rsidP="00384301">
            <w:pPr>
              <w:pStyle w:val="S-O-P"/>
            </w:pPr>
          </w:p>
        </w:tc>
        <w:tc>
          <w:tcPr>
            <w:tcW w:w="916" w:type="dxa"/>
          </w:tcPr>
          <w:p w14:paraId="22E9B347" w14:textId="77777777" w:rsidR="00CB621A" w:rsidRPr="00E111B0" w:rsidRDefault="00CB621A" w:rsidP="00384301">
            <w:pPr>
              <w:pStyle w:val="S-O-P"/>
            </w:pPr>
          </w:p>
        </w:tc>
      </w:tr>
      <w:tr w:rsidR="00CB621A" w:rsidRPr="00E111B0" w14:paraId="280C956B" w14:textId="77777777" w:rsidTr="00384301">
        <w:tc>
          <w:tcPr>
            <w:tcW w:w="4301" w:type="dxa"/>
          </w:tcPr>
          <w:p w14:paraId="6BC0F079" w14:textId="77777777" w:rsidR="00CB621A" w:rsidRPr="00577E8C" w:rsidRDefault="00CB621A" w:rsidP="00384301">
            <w:pPr>
              <w:pStyle w:val="FABodyIndent1"/>
            </w:pPr>
            <w:r w:rsidRPr="00577E8C">
              <w:t>Hand-wrapped with live stitch (included with Premium Package)</w:t>
            </w:r>
          </w:p>
        </w:tc>
        <w:tc>
          <w:tcPr>
            <w:tcW w:w="969" w:type="dxa"/>
          </w:tcPr>
          <w:p w14:paraId="63D64C77" w14:textId="77777777" w:rsidR="00CB621A" w:rsidRPr="00E111B0" w:rsidRDefault="00CB621A" w:rsidP="00384301">
            <w:pPr>
              <w:pStyle w:val="S-O-P"/>
            </w:pPr>
            <w:r w:rsidRPr="001952C7">
              <w:t>NA</w:t>
            </w:r>
          </w:p>
        </w:tc>
        <w:tc>
          <w:tcPr>
            <w:tcW w:w="954" w:type="dxa"/>
          </w:tcPr>
          <w:p w14:paraId="2F404A79" w14:textId="77777777" w:rsidR="00CB621A" w:rsidRPr="00E111B0" w:rsidRDefault="00CB621A" w:rsidP="00384301">
            <w:pPr>
              <w:pStyle w:val="S-O-P"/>
            </w:pPr>
            <w:r>
              <w:t>P</w:t>
            </w:r>
          </w:p>
        </w:tc>
        <w:tc>
          <w:tcPr>
            <w:tcW w:w="961" w:type="dxa"/>
          </w:tcPr>
          <w:p w14:paraId="5075C43F" w14:textId="77777777" w:rsidR="00CB621A" w:rsidRPr="00E111B0" w:rsidRDefault="00CB621A" w:rsidP="00384301">
            <w:pPr>
              <w:pStyle w:val="S-O-P"/>
            </w:pPr>
            <w:r w:rsidRPr="00E111B0">
              <w:t>P</w:t>
            </w:r>
          </w:p>
        </w:tc>
        <w:tc>
          <w:tcPr>
            <w:tcW w:w="1008" w:type="dxa"/>
          </w:tcPr>
          <w:p w14:paraId="50F678E1" w14:textId="77777777" w:rsidR="00CB621A" w:rsidRPr="00E111B0" w:rsidRDefault="00CB621A" w:rsidP="00384301">
            <w:pPr>
              <w:pStyle w:val="S-O-P"/>
            </w:pPr>
            <w:r w:rsidRPr="00E111B0">
              <w:t>S</w:t>
            </w:r>
          </w:p>
        </w:tc>
        <w:tc>
          <w:tcPr>
            <w:tcW w:w="971" w:type="dxa"/>
          </w:tcPr>
          <w:p w14:paraId="1A884155" w14:textId="77777777" w:rsidR="00CB621A" w:rsidRPr="00E111B0" w:rsidRDefault="00CB621A" w:rsidP="00384301">
            <w:pPr>
              <w:pStyle w:val="S-O-P"/>
            </w:pPr>
            <w:r w:rsidRPr="00E111B0">
              <w:t>P</w:t>
            </w:r>
          </w:p>
        </w:tc>
        <w:tc>
          <w:tcPr>
            <w:tcW w:w="916" w:type="dxa"/>
          </w:tcPr>
          <w:p w14:paraId="783F1B70" w14:textId="77777777" w:rsidR="00CB621A" w:rsidRPr="00E111B0" w:rsidRDefault="00CB621A" w:rsidP="00384301">
            <w:pPr>
              <w:pStyle w:val="S-O-P"/>
            </w:pPr>
            <w:r>
              <w:t>P</w:t>
            </w:r>
          </w:p>
        </w:tc>
      </w:tr>
      <w:tr w:rsidR="00CB621A" w:rsidRPr="00E111B0" w14:paraId="1A886556" w14:textId="77777777" w:rsidTr="00384301">
        <w:tc>
          <w:tcPr>
            <w:tcW w:w="4301" w:type="dxa"/>
          </w:tcPr>
          <w:p w14:paraId="05CCFBEC" w14:textId="77777777" w:rsidR="00CB621A" w:rsidRPr="00577E8C" w:rsidRDefault="00CB621A" w:rsidP="00384301">
            <w:pPr>
              <w:pStyle w:val="FABodyIndent1"/>
            </w:pPr>
            <w:r w:rsidRPr="00577E8C">
              <w:t xml:space="preserve">Forged Carbon Fiber accents (included in Premium </w:t>
            </w:r>
            <w:r>
              <w:t>Package</w:t>
            </w:r>
            <w:r w:rsidRPr="00577E8C">
              <w:t>)</w:t>
            </w:r>
          </w:p>
        </w:tc>
        <w:tc>
          <w:tcPr>
            <w:tcW w:w="969" w:type="dxa"/>
          </w:tcPr>
          <w:p w14:paraId="23E93C3E" w14:textId="77777777" w:rsidR="00CB621A" w:rsidRPr="00E111B0" w:rsidRDefault="00CB621A" w:rsidP="00384301">
            <w:pPr>
              <w:pStyle w:val="S-O-P"/>
            </w:pPr>
            <w:r w:rsidRPr="001952C7">
              <w:t>NA</w:t>
            </w:r>
          </w:p>
        </w:tc>
        <w:tc>
          <w:tcPr>
            <w:tcW w:w="954" w:type="dxa"/>
          </w:tcPr>
          <w:p w14:paraId="45B8D025" w14:textId="77777777" w:rsidR="00CB621A" w:rsidRPr="00E111B0" w:rsidRDefault="00CB621A" w:rsidP="00384301">
            <w:pPr>
              <w:pStyle w:val="S-O-P"/>
            </w:pPr>
            <w:r>
              <w:t>P</w:t>
            </w:r>
          </w:p>
        </w:tc>
        <w:tc>
          <w:tcPr>
            <w:tcW w:w="961" w:type="dxa"/>
          </w:tcPr>
          <w:p w14:paraId="5E15E911" w14:textId="77777777" w:rsidR="00CB621A" w:rsidRPr="00E111B0" w:rsidRDefault="00CB621A" w:rsidP="00384301">
            <w:pPr>
              <w:pStyle w:val="S-O-P"/>
            </w:pPr>
            <w:r>
              <w:t>P</w:t>
            </w:r>
          </w:p>
        </w:tc>
        <w:tc>
          <w:tcPr>
            <w:tcW w:w="1008" w:type="dxa"/>
          </w:tcPr>
          <w:p w14:paraId="099B11E9" w14:textId="77777777" w:rsidR="00CB621A" w:rsidRPr="00E111B0" w:rsidRDefault="00CB621A" w:rsidP="00384301">
            <w:pPr>
              <w:pStyle w:val="S-O-P"/>
            </w:pPr>
            <w:r w:rsidRPr="001952C7">
              <w:t>NA</w:t>
            </w:r>
          </w:p>
        </w:tc>
        <w:tc>
          <w:tcPr>
            <w:tcW w:w="971" w:type="dxa"/>
          </w:tcPr>
          <w:p w14:paraId="1D0ADE3B" w14:textId="77777777" w:rsidR="00CB621A" w:rsidRPr="00E111B0" w:rsidRDefault="00CB621A" w:rsidP="00384301">
            <w:pPr>
              <w:pStyle w:val="S-O-P"/>
            </w:pPr>
            <w:r w:rsidRPr="00E111B0">
              <w:t>P</w:t>
            </w:r>
          </w:p>
        </w:tc>
        <w:tc>
          <w:tcPr>
            <w:tcW w:w="916" w:type="dxa"/>
          </w:tcPr>
          <w:p w14:paraId="44FC34F5" w14:textId="77777777" w:rsidR="00CB621A" w:rsidRPr="00E111B0" w:rsidRDefault="00CB621A" w:rsidP="00384301">
            <w:pPr>
              <w:pStyle w:val="S-O-P"/>
            </w:pPr>
            <w:r w:rsidRPr="00FB3524">
              <w:t>P</w:t>
            </w:r>
          </w:p>
        </w:tc>
      </w:tr>
      <w:tr w:rsidR="00CB621A" w:rsidRPr="00E111B0" w14:paraId="65393601" w14:textId="77777777" w:rsidTr="00384301">
        <w:tc>
          <w:tcPr>
            <w:tcW w:w="4301" w:type="dxa"/>
          </w:tcPr>
          <w:p w14:paraId="7DA44EE8" w14:textId="77777777" w:rsidR="00CB621A" w:rsidRPr="00E111B0" w:rsidRDefault="00CB621A" w:rsidP="00384301">
            <w:pPr>
              <w:pStyle w:val="FABodyCopy"/>
            </w:pPr>
            <w:r w:rsidRPr="00E111B0">
              <w:t>Lighting — glove-box lamp, front LED map lamps, second-row aimable LED map lamps, courtesy door</w:t>
            </w:r>
            <w:r>
              <w:t xml:space="preserve"> </w:t>
            </w:r>
            <w:r w:rsidRPr="00E111B0">
              <w:t xml:space="preserve">lamps, overhead console/rear-passenger overhead reading/courtesy lamps, cargo compartment lamp, Sapphire Blue interior switch lighting and Sapphire Blue ambient LED lighting for front-door inside handles and map pockets </w:t>
            </w:r>
          </w:p>
        </w:tc>
        <w:tc>
          <w:tcPr>
            <w:tcW w:w="969" w:type="dxa"/>
          </w:tcPr>
          <w:p w14:paraId="2374231A" w14:textId="77777777" w:rsidR="00CB621A" w:rsidRPr="00E111B0" w:rsidRDefault="00CB621A" w:rsidP="00384301">
            <w:pPr>
              <w:pStyle w:val="S-O-P"/>
            </w:pPr>
            <w:r w:rsidRPr="00E111B0">
              <w:t>S</w:t>
            </w:r>
          </w:p>
        </w:tc>
        <w:tc>
          <w:tcPr>
            <w:tcW w:w="954" w:type="dxa"/>
          </w:tcPr>
          <w:p w14:paraId="397369FF" w14:textId="77777777" w:rsidR="00CB621A" w:rsidRPr="00E111B0" w:rsidRDefault="00CB621A" w:rsidP="00384301">
            <w:pPr>
              <w:pStyle w:val="S-O-P"/>
            </w:pPr>
            <w:r w:rsidRPr="00E111B0">
              <w:t>S</w:t>
            </w:r>
          </w:p>
        </w:tc>
        <w:tc>
          <w:tcPr>
            <w:tcW w:w="961" w:type="dxa"/>
          </w:tcPr>
          <w:p w14:paraId="1BB63567" w14:textId="77777777" w:rsidR="00CB621A" w:rsidRPr="00E111B0" w:rsidRDefault="00CB621A" w:rsidP="00384301">
            <w:pPr>
              <w:pStyle w:val="S-O-P"/>
            </w:pPr>
            <w:r w:rsidRPr="00E111B0">
              <w:t>S</w:t>
            </w:r>
          </w:p>
        </w:tc>
        <w:tc>
          <w:tcPr>
            <w:tcW w:w="1008" w:type="dxa"/>
          </w:tcPr>
          <w:p w14:paraId="382B7B1F" w14:textId="77777777" w:rsidR="00CB621A" w:rsidRPr="00E111B0" w:rsidRDefault="00CB621A" w:rsidP="00384301">
            <w:pPr>
              <w:pStyle w:val="S-O-P"/>
            </w:pPr>
            <w:r w:rsidRPr="00E111B0">
              <w:t>S</w:t>
            </w:r>
          </w:p>
        </w:tc>
        <w:tc>
          <w:tcPr>
            <w:tcW w:w="971" w:type="dxa"/>
          </w:tcPr>
          <w:p w14:paraId="771F31C5" w14:textId="77777777" w:rsidR="00CB621A" w:rsidRPr="00E111B0" w:rsidRDefault="00CB621A" w:rsidP="00384301">
            <w:pPr>
              <w:pStyle w:val="S-O-P"/>
            </w:pPr>
            <w:r w:rsidRPr="00E111B0">
              <w:t>S</w:t>
            </w:r>
          </w:p>
        </w:tc>
        <w:tc>
          <w:tcPr>
            <w:tcW w:w="916" w:type="dxa"/>
          </w:tcPr>
          <w:p w14:paraId="02C546C9" w14:textId="77777777" w:rsidR="00CB621A" w:rsidRPr="00E111B0" w:rsidRDefault="00CB621A" w:rsidP="00384301">
            <w:pPr>
              <w:pStyle w:val="S-O-P"/>
            </w:pPr>
            <w:r>
              <w:t>S</w:t>
            </w:r>
          </w:p>
        </w:tc>
      </w:tr>
      <w:tr w:rsidR="00CB621A" w:rsidRPr="00E111B0" w14:paraId="79B34017" w14:textId="77777777" w:rsidTr="00384301">
        <w:tc>
          <w:tcPr>
            <w:tcW w:w="4301" w:type="dxa"/>
          </w:tcPr>
          <w:p w14:paraId="5ED9ABEA" w14:textId="77777777" w:rsidR="00CB621A" w:rsidRPr="00E111B0" w:rsidRDefault="00CB621A" w:rsidP="00384301">
            <w:pPr>
              <w:pStyle w:val="FABodyCopy"/>
            </w:pPr>
            <w:r w:rsidRPr="00E111B0">
              <w:t>Memory system — radio station presets, last station settings, driver’s seat position, exterior mirrors, power tilt/telescoping steering wheel (if equipped) with settings for two drivers; actuated from driver door panel or each unique key fob</w:t>
            </w:r>
          </w:p>
        </w:tc>
        <w:tc>
          <w:tcPr>
            <w:tcW w:w="969" w:type="dxa"/>
          </w:tcPr>
          <w:p w14:paraId="5FA521E6" w14:textId="77777777" w:rsidR="00CB621A" w:rsidRPr="00E111B0" w:rsidRDefault="00CB621A" w:rsidP="00384301">
            <w:pPr>
              <w:pStyle w:val="S-O-P"/>
            </w:pPr>
            <w:r w:rsidRPr="001952C7">
              <w:t>NA</w:t>
            </w:r>
          </w:p>
        </w:tc>
        <w:tc>
          <w:tcPr>
            <w:tcW w:w="954" w:type="dxa"/>
          </w:tcPr>
          <w:p w14:paraId="5D1251FD" w14:textId="77777777" w:rsidR="00CB621A" w:rsidRPr="00E111B0" w:rsidRDefault="00CB621A" w:rsidP="00384301">
            <w:pPr>
              <w:pStyle w:val="S-O-P"/>
            </w:pPr>
            <w:r w:rsidRPr="00E111B0">
              <w:t>P</w:t>
            </w:r>
          </w:p>
        </w:tc>
        <w:tc>
          <w:tcPr>
            <w:tcW w:w="961" w:type="dxa"/>
          </w:tcPr>
          <w:p w14:paraId="22E04428" w14:textId="77777777" w:rsidR="00CB621A" w:rsidRPr="00E111B0" w:rsidRDefault="00CB621A" w:rsidP="00384301">
            <w:pPr>
              <w:pStyle w:val="S-O-P"/>
            </w:pPr>
            <w:r>
              <w:t>P</w:t>
            </w:r>
          </w:p>
        </w:tc>
        <w:tc>
          <w:tcPr>
            <w:tcW w:w="1008" w:type="dxa"/>
          </w:tcPr>
          <w:p w14:paraId="10A385EE" w14:textId="77777777" w:rsidR="00CB621A" w:rsidRPr="00E111B0" w:rsidRDefault="00CB621A" w:rsidP="00384301">
            <w:pPr>
              <w:pStyle w:val="S-O-P"/>
            </w:pPr>
            <w:r w:rsidRPr="00E111B0">
              <w:t>S</w:t>
            </w:r>
          </w:p>
        </w:tc>
        <w:tc>
          <w:tcPr>
            <w:tcW w:w="971" w:type="dxa"/>
          </w:tcPr>
          <w:p w14:paraId="6C55B54E" w14:textId="77777777" w:rsidR="00CB621A" w:rsidRPr="00E111B0" w:rsidRDefault="00CB621A" w:rsidP="00384301">
            <w:pPr>
              <w:pStyle w:val="S-O-P"/>
            </w:pPr>
            <w:r w:rsidRPr="00E111B0">
              <w:t>S</w:t>
            </w:r>
          </w:p>
        </w:tc>
        <w:tc>
          <w:tcPr>
            <w:tcW w:w="916" w:type="dxa"/>
          </w:tcPr>
          <w:p w14:paraId="2F1953DE" w14:textId="77777777" w:rsidR="00CB621A" w:rsidRPr="00E111B0" w:rsidRDefault="00CB621A" w:rsidP="00384301">
            <w:pPr>
              <w:pStyle w:val="S-O-P"/>
            </w:pPr>
            <w:r>
              <w:t>S</w:t>
            </w:r>
          </w:p>
        </w:tc>
      </w:tr>
      <w:tr w:rsidR="00CB621A" w:rsidRPr="00E111B0" w14:paraId="70E7B236" w14:textId="77777777" w:rsidTr="00384301">
        <w:tc>
          <w:tcPr>
            <w:tcW w:w="4301" w:type="dxa"/>
          </w:tcPr>
          <w:p w14:paraId="6CAEA764" w14:textId="77777777" w:rsidR="00CB621A" w:rsidRPr="00E111B0" w:rsidRDefault="00CB621A" w:rsidP="00384301">
            <w:pPr>
              <w:pStyle w:val="FABodyCopy"/>
            </w:pPr>
            <w:r w:rsidRPr="00E111B0">
              <w:t>Mirrors</w:t>
            </w:r>
          </w:p>
        </w:tc>
        <w:tc>
          <w:tcPr>
            <w:tcW w:w="969" w:type="dxa"/>
          </w:tcPr>
          <w:p w14:paraId="03589D0B" w14:textId="77777777" w:rsidR="00CB621A" w:rsidRPr="00E111B0" w:rsidRDefault="00CB621A" w:rsidP="00384301">
            <w:pPr>
              <w:pStyle w:val="S-O-P"/>
            </w:pPr>
          </w:p>
        </w:tc>
        <w:tc>
          <w:tcPr>
            <w:tcW w:w="954" w:type="dxa"/>
          </w:tcPr>
          <w:p w14:paraId="798D7041" w14:textId="77777777" w:rsidR="00CB621A" w:rsidRPr="00E111B0" w:rsidRDefault="00CB621A" w:rsidP="00384301">
            <w:pPr>
              <w:pStyle w:val="S-O-P"/>
            </w:pPr>
          </w:p>
        </w:tc>
        <w:tc>
          <w:tcPr>
            <w:tcW w:w="961" w:type="dxa"/>
          </w:tcPr>
          <w:p w14:paraId="421875D5" w14:textId="77777777" w:rsidR="00CB621A" w:rsidRPr="00E111B0" w:rsidRDefault="00CB621A" w:rsidP="00384301">
            <w:pPr>
              <w:pStyle w:val="S-O-P"/>
            </w:pPr>
          </w:p>
        </w:tc>
        <w:tc>
          <w:tcPr>
            <w:tcW w:w="1008" w:type="dxa"/>
          </w:tcPr>
          <w:p w14:paraId="3F6D4EE9" w14:textId="77777777" w:rsidR="00CB621A" w:rsidRPr="00E111B0" w:rsidRDefault="00CB621A" w:rsidP="00384301">
            <w:pPr>
              <w:pStyle w:val="S-O-P"/>
            </w:pPr>
          </w:p>
        </w:tc>
        <w:tc>
          <w:tcPr>
            <w:tcW w:w="971" w:type="dxa"/>
          </w:tcPr>
          <w:p w14:paraId="5F791503" w14:textId="77777777" w:rsidR="00CB621A" w:rsidRPr="00E111B0" w:rsidRDefault="00CB621A" w:rsidP="00384301">
            <w:pPr>
              <w:pStyle w:val="S-O-P"/>
            </w:pPr>
          </w:p>
        </w:tc>
        <w:tc>
          <w:tcPr>
            <w:tcW w:w="916" w:type="dxa"/>
          </w:tcPr>
          <w:p w14:paraId="43280229" w14:textId="77777777" w:rsidR="00CB621A" w:rsidRPr="00E111B0" w:rsidRDefault="00CB621A" w:rsidP="00384301">
            <w:pPr>
              <w:pStyle w:val="S-O-P"/>
            </w:pPr>
          </w:p>
        </w:tc>
      </w:tr>
      <w:tr w:rsidR="00CB621A" w:rsidRPr="00E111B0" w14:paraId="24833A8E" w14:textId="77777777" w:rsidTr="00384301">
        <w:tc>
          <w:tcPr>
            <w:tcW w:w="4301" w:type="dxa"/>
          </w:tcPr>
          <w:p w14:paraId="03ACC139" w14:textId="77777777" w:rsidR="00CB621A" w:rsidRPr="00E111B0" w:rsidRDefault="00CB621A" w:rsidP="00384301">
            <w:pPr>
              <w:pStyle w:val="FABodyIndent1"/>
            </w:pPr>
            <w:r w:rsidRPr="00E111B0">
              <w:t>Rearview, auto-dimming</w:t>
            </w:r>
          </w:p>
        </w:tc>
        <w:tc>
          <w:tcPr>
            <w:tcW w:w="969" w:type="dxa"/>
          </w:tcPr>
          <w:p w14:paraId="157D6813" w14:textId="77777777" w:rsidR="00CB621A" w:rsidRPr="00E111B0" w:rsidRDefault="00CB621A" w:rsidP="00384301">
            <w:pPr>
              <w:pStyle w:val="S-O-P"/>
            </w:pPr>
            <w:r w:rsidRPr="00E111B0">
              <w:t>S</w:t>
            </w:r>
          </w:p>
        </w:tc>
        <w:tc>
          <w:tcPr>
            <w:tcW w:w="954" w:type="dxa"/>
          </w:tcPr>
          <w:p w14:paraId="070E5581" w14:textId="77777777" w:rsidR="00CB621A" w:rsidRPr="00E111B0" w:rsidDel="00526972" w:rsidRDefault="00CB621A" w:rsidP="00384301">
            <w:pPr>
              <w:pStyle w:val="S-O-P"/>
            </w:pPr>
            <w:r w:rsidRPr="00E111B0">
              <w:t>S</w:t>
            </w:r>
          </w:p>
        </w:tc>
        <w:tc>
          <w:tcPr>
            <w:tcW w:w="961" w:type="dxa"/>
          </w:tcPr>
          <w:p w14:paraId="4BF2FCF8" w14:textId="77777777" w:rsidR="00CB621A" w:rsidRPr="00E111B0" w:rsidDel="00526972" w:rsidRDefault="00CB621A" w:rsidP="00384301">
            <w:pPr>
              <w:pStyle w:val="S-O-P"/>
            </w:pPr>
            <w:r w:rsidRPr="00E111B0">
              <w:t>S</w:t>
            </w:r>
          </w:p>
        </w:tc>
        <w:tc>
          <w:tcPr>
            <w:tcW w:w="1008" w:type="dxa"/>
          </w:tcPr>
          <w:p w14:paraId="43DF9E65" w14:textId="77777777" w:rsidR="00CB621A" w:rsidRPr="00E111B0" w:rsidDel="00526972" w:rsidRDefault="00CB621A" w:rsidP="00384301">
            <w:pPr>
              <w:pStyle w:val="S-O-P"/>
            </w:pPr>
            <w:r w:rsidRPr="00E111B0">
              <w:t>S</w:t>
            </w:r>
          </w:p>
        </w:tc>
        <w:tc>
          <w:tcPr>
            <w:tcW w:w="971" w:type="dxa"/>
          </w:tcPr>
          <w:p w14:paraId="74CC5C89" w14:textId="77777777" w:rsidR="00CB621A" w:rsidRPr="00E111B0" w:rsidDel="00526972" w:rsidRDefault="00CB621A" w:rsidP="00384301">
            <w:pPr>
              <w:pStyle w:val="S-O-P"/>
            </w:pPr>
            <w:r w:rsidRPr="00E111B0">
              <w:t>S</w:t>
            </w:r>
          </w:p>
        </w:tc>
        <w:tc>
          <w:tcPr>
            <w:tcW w:w="916" w:type="dxa"/>
          </w:tcPr>
          <w:p w14:paraId="5F06D76C" w14:textId="77777777" w:rsidR="00CB621A" w:rsidRPr="00E111B0" w:rsidRDefault="00CB621A" w:rsidP="00384301">
            <w:pPr>
              <w:pStyle w:val="S-O-P"/>
            </w:pPr>
            <w:r>
              <w:t>S</w:t>
            </w:r>
          </w:p>
        </w:tc>
      </w:tr>
      <w:tr w:rsidR="00CB621A" w:rsidRPr="00E111B0" w14:paraId="72B917EC" w14:textId="77777777" w:rsidTr="00384301">
        <w:tc>
          <w:tcPr>
            <w:tcW w:w="4301" w:type="dxa"/>
          </w:tcPr>
          <w:p w14:paraId="596A17C6" w14:textId="77777777" w:rsidR="00CB621A" w:rsidRPr="00E111B0" w:rsidRDefault="00CB621A" w:rsidP="00384301">
            <w:pPr>
              <w:pStyle w:val="FABodyCopy"/>
              <w:keepNext/>
              <w:keepLines/>
            </w:pPr>
            <w:r w:rsidRPr="00E111B0">
              <w:t>Seats</w:t>
            </w:r>
          </w:p>
        </w:tc>
        <w:tc>
          <w:tcPr>
            <w:tcW w:w="969" w:type="dxa"/>
          </w:tcPr>
          <w:p w14:paraId="561EFDFD" w14:textId="77777777" w:rsidR="00CB621A" w:rsidRPr="00E111B0" w:rsidRDefault="00CB621A" w:rsidP="00384301">
            <w:pPr>
              <w:pStyle w:val="S-O-P"/>
              <w:keepNext/>
              <w:keepLines/>
            </w:pPr>
          </w:p>
        </w:tc>
        <w:tc>
          <w:tcPr>
            <w:tcW w:w="954" w:type="dxa"/>
          </w:tcPr>
          <w:p w14:paraId="7E02C4CC" w14:textId="77777777" w:rsidR="00CB621A" w:rsidRPr="00E111B0" w:rsidRDefault="00CB621A" w:rsidP="00384301">
            <w:pPr>
              <w:pStyle w:val="S-O-P"/>
              <w:keepNext/>
              <w:keepLines/>
            </w:pPr>
          </w:p>
        </w:tc>
        <w:tc>
          <w:tcPr>
            <w:tcW w:w="961" w:type="dxa"/>
          </w:tcPr>
          <w:p w14:paraId="4B44C9E8" w14:textId="77777777" w:rsidR="00CB621A" w:rsidRPr="00E111B0" w:rsidRDefault="00CB621A" w:rsidP="00384301">
            <w:pPr>
              <w:pStyle w:val="S-O-P"/>
              <w:keepNext/>
              <w:keepLines/>
            </w:pPr>
          </w:p>
        </w:tc>
        <w:tc>
          <w:tcPr>
            <w:tcW w:w="1008" w:type="dxa"/>
          </w:tcPr>
          <w:p w14:paraId="2902B69A" w14:textId="77777777" w:rsidR="00CB621A" w:rsidRPr="00E111B0" w:rsidRDefault="00CB621A" w:rsidP="00384301">
            <w:pPr>
              <w:pStyle w:val="S-O-P"/>
              <w:keepNext/>
              <w:keepLines/>
            </w:pPr>
          </w:p>
        </w:tc>
        <w:tc>
          <w:tcPr>
            <w:tcW w:w="971" w:type="dxa"/>
          </w:tcPr>
          <w:p w14:paraId="68240C4F" w14:textId="77777777" w:rsidR="00CB621A" w:rsidRPr="00E111B0" w:rsidRDefault="00CB621A" w:rsidP="00384301">
            <w:pPr>
              <w:pStyle w:val="S-O-P"/>
              <w:keepNext/>
              <w:keepLines/>
            </w:pPr>
          </w:p>
        </w:tc>
        <w:tc>
          <w:tcPr>
            <w:tcW w:w="916" w:type="dxa"/>
          </w:tcPr>
          <w:p w14:paraId="49F90EC9" w14:textId="77777777" w:rsidR="00CB621A" w:rsidRPr="00E111B0" w:rsidRDefault="00CB621A" w:rsidP="00384301">
            <w:pPr>
              <w:pStyle w:val="S-O-P"/>
              <w:keepNext/>
              <w:keepLines/>
            </w:pPr>
          </w:p>
        </w:tc>
      </w:tr>
      <w:tr w:rsidR="00CB621A" w:rsidRPr="00E111B0" w14:paraId="06701AA1" w14:textId="77777777" w:rsidTr="00384301">
        <w:tc>
          <w:tcPr>
            <w:tcW w:w="4301" w:type="dxa"/>
          </w:tcPr>
          <w:p w14:paraId="41D7AFF2" w14:textId="77777777" w:rsidR="00CB621A" w:rsidRPr="00E111B0" w:rsidRDefault="00CB621A" w:rsidP="00384301">
            <w:pPr>
              <w:pStyle w:val="FABodyIndent1"/>
              <w:keepNext/>
              <w:keepLines/>
              <w:spacing w:before="76" w:after="76" w:line="240" w:lineRule="auto"/>
            </w:pPr>
            <w:r w:rsidRPr="00E111B0">
              <w:t>First-row, eight-way power driver’s seat</w:t>
            </w:r>
            <w:r>
              <w:t xml:space="preserve">, </w:t>
            </w:r>
            <w:r w:rsidRPr="00E111B0">
              <w:t xml:space="preserve">power four-way driver’s lumbar adjuster and passenger forward fold-flat seat </w:t>
            </w:r>
          </w:p>
        </w:tc>
        <w:tc>
          <w:tcPr>
            <w:tcW w:w="969" w:type="dxa"/>
          </w:tcPr>
          <w:p w14:paraId="0A85B075" w14:textId="77777777" w:rsidR="00CB621A" w:rsidRPr="00E111B0" w:rsidRDefault="00CB621A" w:rsidP="00384301">
            <w:pPr>
              <w:pStyle w:val="S-O-P"/>
              <w:keepNext/>
              <w:keepLines/>
              <w:spacing w:before="76" w:after="76" w:line="240" w:lineRule="auto"/>
            </w:pPr>
            <w:r w:rsidRPr="00E111B0">
              <w:t>S</w:t>
            </w:r>
          </w:p>
        </w:tc>
        <w:tc>
          <w:tcPr>
            <w:tcW w:w="954" w:type="dxa"/>
          </w:tcPr>
          <w:p w14:paraId="45CF2E4D" w14:textId="77777777" w:rsidR="00CB621A" w:rsidRPr="00E111B0" w:rsidRDefault="00CB621A" w:rsidP="00384301">
            <w:pPr>
              <w:pStyle w:val="S-O-P"/>
              <w:keepNext/>
              <w:keepLines/>
              <w:spacing w:before="76" w:after="76" w:line="240" w:lineRule="auto"/>
            </w:pPr>
            <w:r w:rsidRPr="00E111B0">
              <w:t>S</w:t>
            </w:r>
          </w:p>
        </w:tc>
        <w:tc>
          <w:tcPr>
            <w:tcW w:w="961" w:type="dxa"/>
          </w:tcPr>
          <w:p w14:paraId="383029D9" w14:textId="77777777" w:rsidR="00CB621A" w:rsidRPr="00E111B0" w:rsidRDefault="00CB621A" w:rsidP="00384301">
            <w:pPr>
              <w:pStyle w:val="S-O-P"/>
              <w:keepNext/>
              <w:keepLines/>
              <w:spacing w:before="76" w:after="76" w:line="240" w:lineRule="auto"/>
            </w:pPr>
            <w:r>
              <w:t>S</w:t>
            </w:r>
          </w:p>
        </w:tc>
        <w:tc>
          <w:tcPr>
            <w:tcW w:w="1008" w:type="dxa"/>
          </w:tcPr>
          <w:p w14:paraId="2AC2368F" w14:textId="77777777" w:rsidR="00CB621A" w:rsidRPr="00E111B0" w:rsidRDefault="00CB621A" w:rsidP="00384301">
            <w:pPr>
              <w:pStyle w:val="S-O-P"/>
              <w:keepNext/>
              <w:keepLines/>
              <w:spacing w:before="76" w:after="76" w:line="240" w:lineRule="auto"/>
            </w:pPr>
            <w:r w:rsidRPr="001952C7">
              <w:t>NA</w:t>
            </w:r>
          </w:p>
        </w:tc>
        <w:tc>
          <w:tcPr>
            <w:tcW w:w="971" w:type="dxa"/>
          </w:tcPr>
          <w:p w14:paraId="77B3E5C9" w14:textId="77777777" w:rsidR="00CB621A" w:rsidRPr="00E111B0" w:rsidRDefault="00CB621A" w:rsidP="00384301">
            <w:pPr>
              <w:pStyle w:val="S-O-P"/>
              <w:keepNext/>
              <w:keepLines/>
              <w:spacing w:before="76" w:after="76" w:line="240" w:lineRule="auto"/>
            </w:pPr>
            <w:r w:rsidRPr="001952C7">
              <w:t>NA</w:t>
            </w:r>
          </w:p>
        </w:tc>
        <w:tc>
          <w:tcPr>
            <w:tcW w:w="916" w:type="dxa"/>
          </w:tcPr>
          <w:p w14:paraId="4B83480E" w14:textId="77777777" w:rsidR="00CB621A" w:rsidRPr="001952C7" w:rsidRDefault="00CB621A" w:rsidP="00384301">
            <w:pPr>
              <w:pStyle w:val="S-O-P"/>
              <w:keepNext/>
              <w:keepLines/>
              <w:spacing w:before="76" w:after="76" w:line="240" w:lineRule="auto"/>
            </w:pPr>
            <w:r>
              <w:t>NA</w:t>
            </w:r>
          </w:p>
        </w:tc>
      </w:tr>
      <w:tr w:rsidR="00CB621A" w:rsidRPr="00E111B0" w14:paraId="1BC4C7F0" w14:textId="77777777" w:rsidTr="00384301">
        <w:tc>
          <w:tcPr>
            <w:tcW w:w="4301" w:type="dxa"/>
          </w:tcPr>
          <w:p w14:paraId="15BA484A" w14:textId="77777777" w:rsidR="00CB621A" w:rsidRPr="00E111B0" w:rsidRDefault="00CB621A" w:rsidP="00384301">
            <w:pPr>
              <w:pStyle w:val="FABodyIndent1"/>
              <w:keepNext/>
              <w:keepLines/>
              <w:spacing w:before="76" w:after="76" w:line="240" w:lineRule="auto"/>
            </w:pPr>
            <w:r w:rsidRPr="00E111B0">
              <w:t>First-row, power driver/passenger four-way lumbar adjust (included with Plus</w:t>
            </w:r>
            <w:r>
              <w:t xml:space="preserve"> and Premium packages</w:t>
            </w:r>
            <w:r w:rsidRPr="00E111B0">
              <w:t>)</w:t>
            </w:r>
          </w:p>
        </w:tc>
        <w:tc>
          <w:tcPr>
            <w:tcW w:w="969" w:type="dxa"/>
          </w:tcPr>
          <w:p w14:paraId="26740265" w14:textId="77777777" w:rsidR="00CB621A" w:rsidRPr="00E111B0" w:rsidRDefault="00CB621A" w:rsidP="00384301">
            <w:pPr>
              <w:pStyle w:val="S-O-P"/>
              <w:keepNext/>
              <w:keepLines/>
              <w:spacing w:before="76" w:after="76" w:line="240" w:lineRule="auto"/>
            </w:pPr>
            <w:r w:rsidRPr="001952C7">
              <w:t>NA</w:t>
            </w:r>
          </w:p>
        </w:tc>
        <w:tc>
          <w:tcPr>
            <w:tcW w:w="954" w:type="dxa"/>
          </w:tcPr>
          <w:p w14:paraId="4B8CA96B" w14:textId="77777777" w:rsidR="00CB621A" w:rsidRPr="00E111B0" w:rsidRDefault="00CB621A" w:rsidP="00384301">
            <w:pPr>
              <w:pStyle w:val="S-O-P"/>
              <w:keepNext/>
              <w:keepLines/>
              <w:spacing w:before="76" w:after="76" w:line="240" w:lineRule="auto"/>
            </w:pPr>
            <w:r w:rsidRPr="00E111B0">
              <w:t>P</w:t>
            </w:r>
          </w:p>
        </w:tc>
        <w:tc>
          <w:tcPr>
            <w:tcW w:w="961" w:type="dxa"/>
          </w:tcPr>
          <w:p w14:paraId="6E4C47B5" w14:textId="77777777" w:rsidR="00CB621A" w:rsidRPr="00E111B0" w:rsidRDefault="00CB621A" w:rsidP="00384301">
            <w:pPr>
              <w:pStyle w:val="S-O-P"/>
              <w:keepNext/>
              <w:keepLines/>
              <w:spacing w:before="76" w:after="76" w:line="240" w:lineRule="auto"/>
            </w:pPr>
            <w:r>
              <w:t>P</w:t>
            </w:r>
          </w:p>
        </w:tc>
        <w:tc>
          <w:tcPr>
            <w:tcW w:w="1008" w:type="dxa"/>
          </w:tcPr>
          <w:p w14:paraId="7F67E2C9" w14:textId="77777777" w:rsidR="00CB621A" w:rsidRPr="00E111B0" w:rsidRDefault="00CB621A" w:rsidP="00384301">
            <w:pPr>
              <w:pStyle w:val="S-O-P"/>
              <w:keepNext/>
              <w:keepLines/>
              <w:spacing w:before="76" w:after="76" w:line="240" w:lineRule="auto"/>
            </w:pPr>
            <w:r w:rsidRPr="00E111B0">
              <w:t>S</w:t>
            </w:r>
          </w:p>
        </w:tc>
        <w:tc>
          <w:tcPr>
            <w:tcW w:w="971" w:type="dxa"/>
          </w:tcPr>
          <w:p w14:paraId="4F7438EC" w14:textId="77777777" w:rsidR="00CB621A" w:rsidRPr="00E111B0" w:rsidRDefault="00CB621A" w:rsidP="00384301">
            <w:pPr>
              <w:pStyle w:val="S-O-P"/>
              <w:keepNext/>
              <w:keepLines/>
              <w:spacing w:before="76" w:after="76" w:line="240" w:lineRule="auto"/>
            </w:pPr>
            <w:r w:rsidRPr="00E111B0">
              <w:t>S</w:t>
            </w:r>
          </w:p>
        </w:tc>
        <w:tc>
          <w:tcPr>
            <w:tcW w:w="916" w:type="dxa"/>
          </w:tcPr>
          <w:p w14:paraId="38B891F9" w14:textId="77777777" w:rsidR="00CB621A" w:rsidRPr="00E111B0" w:rsidRDefault="00CB621A" w:rsidP="00384301">
            <w:pPr>
              <w:pStyle w:val="S-O-P"/>
              <w:keepNext/>
              <w:keepLines/>
              <w:spacing w:before="76" w:after="76" w:line="240" w:lineRule="auto"/>
            </w:pPr>
            <w:r>
              <w:t>S</w:t>
            </w:r>
          </w:p>
        </w:tc>
      </w:tr>
      <w:tr w:rsidR="00CB621A" w:rsidRPr="00E111B0" w14:paraId="058646AC" w14:textId="77777777" w:rsidTr="00384301">
        <w:tc>
          <w:tcPr>
            <w:tcW w:w="4301" w:type="dxa"/>
          </w:tcPr>
          <w:p w14:paraId="67370ACA" w14:textId="77777777" w:rsidR="00CB621A" w:rsidRPr="00E111B0" w:rsidRDefault="00CB621A" w:rsidP="00384301">
            <w:pPr>
              <w:pStyle w:val="FABodyIndent1"/>
              <w:spacing w:before="76" w:after="76" w:line="240" w:lineRule="auto"/>
            </w:pPr>
            <w:r w:rsidRPr="00E111B0">
              <w:t xml:space="preserve">First-row, power eight-way driver and passenger seats; driver’s seat includes memory feature (included with </w:t>
            </w:r>
            <w:r>
              <w:t>Plus and Premium packages</w:t>
            </w:r>
            <w:r w:rsidRPr="00E111B0">
              <w:t xml:space="preserve">) </w:t>
            </w:r>
          </w:p>
        </w:tc>
        <w:tc>
          <w:tcPr>
            <w:tcW w:w="969" w:type="dxa"/>
          </w:tcPr>
          <w:p w14:paraId="45A5E7F6" w14:textId="77777777" w:rsidR="00CB621A" w:rsidRPr="00E111B0" w:rsidRDefault="00CB621A" w:rsidP="00384301">
            <w:pPr>
              <w:pStyle w:val="S-O-P"/>
              <w:spacing w:before="76" w:after="76" w:line="240" w:lineRule="auto"/>
            </w:pPr>
            <w:r w:rsidRPr="001952C7">
              <w:t>NA</w:t>
            </w:r>
          </w:p>
        </w:tc>
        <w:tc>
          <w:tcPr>
            <w:tcW w:w="954" w:type="dxa"/>
          </w:tcPr>
          <w:p w14:paraId="08C09685" w14:textId="77777777" w:rsidR="00CB621A" w:rsidRPr="00E111B0" w:rsidRDefault="00CB621A" w:rsidP="00384301">
            <w:pPr>
              <w:pStyle w:val="S-O-P"/>
              <w:spacing w:before="76" w:after="76" w:line="240" w:lineRule="auto"/>
            </w:pPr>
            <w:r w:rsidRPr="00E111B0">
              <w:t>P</w:t>
            </w:r>
          </w:p>
        </w:tc>
        <w:tc>
          <w:tcPr>
            <w:tcW w:w="961" w:type="dxa"/>
          </w:tcPr>
          <w:p w14:paraId="5F5B3119" w14:textId="77777777" w:rsidR="00CB621A" w:rsidRPr="00E111B0" w:rsidRDefault="00CB621A" w:rsidP="00384301">
            <w:pPr>
              <w:pStyle w:val="S-O-P"/>
              <w:spacing w:before="76" w:after="76" w:line="240" w:lineRule="auto"/>
            </w:pPr>
            <w:r>
              <w:t>P</w:t>
            </w:r>
          </w:p>
        </w:tc>
        <w:tc>
          <w:tcPr>
            <w:tcW w:w="1008" w:type="dxa"/>
          </w:tcPr>
          <w:p w14:paraId="4877828B" w14:textId="77777777" w:rsidR="00CB621A" w:rsidRPr="00E111B0" w:rsidRDefault="00CB621A" w:rsidP="00384301">
            <w:pPr>
              <w:pStyle w:val="S-O-P"/>
              <w:spacing w:before="76" w:after="76" w:line="240" w:lineRule="auto"/>
            </w:pPr>
            <w:r w:rsidRPr="00E111B0">
              <w:t>S</w:t>
            </w:r>
          </w:p>
        </w:tc>
        <w:tc>
          <w:tcPr>
            <w:tcW w:w="971" w:type="dxa"/>
          </w:tcPr>
          <w:p w14:paraId="2BD7EF01" w14:textId="77777777" w:rsidR="00CB621A" w:rsidRPr="00E111B0" w:rsidRDefault="00CB621A" w:rsidP="00384301">
            <w:pPr>
              <w:pStyle w:val="S-O-P"/>
              <w:spacing w:before="76" w:after="76" w:line="240" w:lineRule="auto"/>
            </w:pPr>
            <w:r w:rsidRPr="00E111B0">
              <w:t>S</w:t>
            </w:r>
          </w:p>
        </w:tc>
        <w:tc>
          <w:tcPr>
            <w:tcW w:w="916" w:type="dxa"/>
          </w:tcPr>
          <w:p w14:paraId="15F8D168" w14:textId="77777777" w:rsidR="00CB621A" w:rsidRPr="00E111B0" w:rsidRDefault="00CB621A" w:rsidP="00384301">
            <w:pPr>
              <w:pStyle w:val="S-O-P"/>
              <w:spacing w:before="76" w:after="76" w:line="240" w:lineRule="auto"/>
            </w:pPr>
            <w:r>
              <w:t>S</w:t>
            </w:r>
          </w:p>
        </w:tc>
      </w:tr>
      <w:tr w:rsidR="00CB621A" w:rsidRPr="00E111B0" w14:paraId="5E3DCA10" w14:textId="77777777" w:rsidTr="00384301">
        <w:tc>
          <w:tcPr>
            <w:tcW w:w="4301" w:type="dxa"/>
          </w:tcPr>
          <w:p w14:paraId="0B51D754" w14:textId="77777777" w:rsidR="00CB621A" w:rsidRPr="00E111B0" w:rsidRDefault="00CB621A" w:rsidP="00384301">
            <w:pPr>
              <w:pStyle w:val="FABodyIndent1"/>
              <w:spacing w:before="76" w:after="76" w:line="240" w:lineRule="auto"/>
            </w:pPr>
            <w:r w:rsidRPr="00E111B0">
              <w:t>First-row, heated</w:t>
            </w:r>
          </w:p>
        </w:tc>
        <w:tc>
          <w:tcPr>
            <w:tcW w:w="969" w:type="dxa"/>
          </w:tcPr>
          <w:p w14:paraId="5DBE76BF" w14:textId="77777777" w:rsidR="00CB621A" w:rsidRPr="00E111B0" w:rsidRDefault="00CB621A" w:rsidP="00384301">
            <w:pPr>
              <w:pStyle w:val="S-O-P"/>
              <w:spacing w:before="76" w:after="76" w:line="240" w:lineRule="auto"/>
            </w:pPr>
            <w:r>
              <w:t>S</w:t>
            </w:r>
          </w:p>
        </w:tc>
        <w:tc>
          <w:tcPr>
            <w:tcW w:w="954" w:type="dxa"/>
          </w:tcPr>
          <w:p w14:paraId="6EDE774B" w14:textId="77777777" w:rsidR="00CB621A" w:rsidRPr="00E111B0" w:rsidRDefault="00CB621A" w:rsidP="00384301">
            <w:pPr>
              <w:pStyle w:val="S-O-P"/>
              <w:spacing w:before="76" w:after="76" w:line="240" w:lineRule="auto"/>
            </w:pPr>
            <w:r w:rsidRPr="00E111B0">
              <w:t>S</w:t>
            </w:r>
          </w:p>
        </w:tc>
        <w:tc>
          <w:tcPr>
            <w:tcW w:w="961" w:type="dxa"/>
          </w:tcPr>
          <w:p w14:paraId="67936663" w14:textId="77777777" w:rsidR="00CB621A" w:rsidRPr="00E111B0" w:rsidRDefault="00CB621A" w:rsidP="00384301">
            <w:pPr>
              <w:pStyle w:val="S-O-P"/>
              <w:spacing w:before="76" w:after="76" w:line="240" w:lineRule="auto"/>
            </w:pPr>
            <w:r w:rsidRPr="00E111B0">
              <w:t>S</w:t>
            </w:r>
          </w:p>
        </w:tc>
        <w:tc>
          <w:tcPr>
            <w:tcW w:w="1008" w:type="dxa"/>
          </w:tcPr>
          <w:p w14:paraId="1CCBE4C5" w14:textId="77777777" w:rsidR="00CB621A" w:rsidRPr="00E111B0" w:rsidRDefault="00CB621A" w:rsidP="00384301">
            <w:pPr>
              <w:pStyle w:val="S-O-P"/>
              <w:spacing w:before="76" w:after="76" w:line="240" w:lineRule="auto"/>
            </w:pPr>
            <w:r w:rsidRPr="00E111B0">
              <w:t>S</w:t>
            </w:r>
          </w:p>
        </w:tc>
        <w:tc>
          <w:tcPr>
            <w:tcW w:w="971" w:type="dxa"/>
          </w:tcPr>
          <w:p w14:paraId="55141642" w14:textId="77777777" w:rsidR="00CB621A" w:rsidRPr="00E111B0" w:rsidRDefault="00CB621A" w:rsidP="00384301">
            <w:pPr>
              <w:pStyle w:val="S-O-P"/>
              <w:spacing w:before="76" w:after="76" w:line="240" w:lineRule="auto"/>
            </w:pPr>
            <w:r w:rsidRPr="00E111B0">
              <w:t>S</w:t>
            </w:r>
          </w:p>
        </w:tc>
        <w:tc>
          <w:tcPr>
            <w:tcW w:w="916" w:type="dxa"/>
          </w:tcPr>
          <w:p w14:paraId="7EA6C0C2" w14:textId="77777777" w:rsidR="00CB621A" w:rsidRPr="00E111B0" w:rsidRDefault="00CB621A" w:rsidP="00384301">
            <w:pPr>
              <w:pStyle w:val="S-O-P"/>
              <w:spacing w:before="76" w:after="76" w:line="240" w:lineRule="auto"/>
            </w:pPr>
            <w:r>
              <w:t>S</w:t>
            </w:r>
          </w:p>
        </w:tc>
      </w:tr>
      <w:tr w:rsidR="00CB621A" w:rsidRPr="00E111B0" w14:paraId="29B84325" w14:textId="77777777" w:rsidTr="00384301">
        <w:tc>
          <w:tcPr>
            <w:tcW w:w="4301" w:type="dxa"/>
          </w:tcPr>
          <w:p w14:paraId="037D9DC2" w14:textId="77777777" w:rsidR="00CB621A" w:rsidRPr="00E111B0" w:rsidRDefault="00CB621A" w:rsidP="00384301">
            <w:pPr>
              <w:pStyle w:val="FABodyIndent1"/>
              <w:spacing w:before="76" w:after="76" w:line="240" w:lineRule="auto"/>
            </w:pPr>
            <w:r w:rsidRPr="00E111B0">
              <w:t xml:space="preserve">First-row, ventilated (included with </w:t>
            </w:r>
            <w:r>
              <w:t>Plus and Premium packages</w:t>
            </w:r>
            <w:r w:rsidRPr="00E111B0">
              <w:t>)</w:t>
            </w:r>
          </w:p>
        </w:tc>
        <w:tc>
          <w:tcPr>
            <w:tcW w:w="969" w:type="dxa"/>
          </w:tcPr>
          <w:p w14:paraId="0519DC12" w14:textId="77777777" w:rsidR="00CB621A" w:rsidRPr="00E111B0" w:rsidRDefault="00CB621A" w:rsidP="00384301">
            <w:pPr>
              <w:pStyle w:val="S-O-P"/>
              <w:spacing w:before="76" w:after="76" w:line="240" w:lineRule="auto"/>
            </w:pPr>
            <w:r w:rsidRPr="001952C7">
              <w:t>NA</w:t>
            </w:r>
          </w:p>
        </w:tc>
        <w:tc>
          <w:tcPr>
            <w:tcW w:w="954" w:type="dxa"/>
          </w:tcPr>
          <w:p w14:paraId="4C1C41AE" w14:textId="77777777" w:rsidR="00CB621A" w:rsidRPr="00E111B0" w:rsidRDefault="00CB621A" w:rsidP="00384301">
            <w:pPr>
              <w:pStyle w:val="S-O-P"/>
              <w:spacing w:before="76" w:after="76" w:line="240" w:lineRule="auto"/>
            </w:pPr>
            <w:r>
              <w:t>P</w:t>
            </w:r>
          </w:p>
        </w:tc>
        <w:tc>
          <w:tcPr>
            <w:tcW w:w="961" w:type="dxa"/>
          </w:tcPr>
          <w:p w14:paraId="73109151" w14:textId="77777777" w:rsidR="00CB621A" w:rsidRPr="00E111B0" w:rsidRDefault="00CB621A" w:rsidP="00384301">
            <w:pPr>
              <w:pStyle w:val="S-O-P"/>
              <w:spacing w:before="76" w:after="76" w:line="240" w:lineRule="auto"/>
            </w:pPr>
            <w:r w:rsidRPr="00E111B0">
              <w:t>P</w:t>
            </w:r>
          </w:p>
        </w:tc>
        <w:tc>
          <w:tcPr>
            <w:tcW w:w="1008" w:type="dxa"/>
          </w:tcPr>
          <w:p w14:paraId="5DA3B9D9" w14:textId="77777777" w:rsidR="00CB621A" w:rsidRPr="00E111B0" w:rsidRDefault="00CB621A" w:rsidP="00384301">
            <w:pPr>
              <w:pStyle w:val="S-O-P"/>
              <w:spacing w:before="76" w:after="76" w:line="240" w:lineRule="auto"/>
            </w:pPr>
            <w:r w:rsidRPr="00E111B0">
              <w:t>S</w:t>
            </w:r>
          </w:p>
        </w:tc>
        <w:tc>
          <w:tcPr>
            <w:tcW w:w="971" w:type="dxa"/>
          </w:tcPr>
          <w:p w14:paraId="6D1DA98C" w14:textId="77777777" w:rsidR="00CB621A" w:rsidRPr="00E111B0" w:rsidRDefault="00CB621A" w:rsidP="00384301">
            <w:pPr>
              <w:pStyle w:val="S-O-P"/>
              <w:spacing w:before="76" w:after="76" w:line="240" w:lineRule="auto"/>
            </w:pPr>
            <w:r w:rsidRPr="00E111B0">
              <w:t>S</w:t>
            </w:r>
          </w:p>
        </w:tc>
        <w:tc>
          <w:tcPr>
            <w:tcW w:w="916" w:type="dxa"/>
          </w:tcPr>
          <w:p w14:paraId="25FE5965" w14:textId="77777777" w:rsidR="00CB621A" w:rsidRPr="00E111B0" w:rsidRDefault="00CB621A" w:rsidP="00384301">
            <w:pPr>
              <w:pStyle w:val="S-O-P"/>
              <w:spacing w:before="76" w:after="76" w:line="240" w:lineRule="auto"/>
            </w:pPr>
            <w:r>
              <w:t>S</w:t>
            </w:r>
          </w:p>
        </w:tc>
      </w:tr>
      <w:tr w:rsidR="00CB621A" w:rsidRPr="00E111B0" w14:paraId="3A5F51B8" w14:textId="77777777" w:rsidTr="00384301">
        <w:tc>
          <w:tcPr>
            <w:tcW w:w="4301" w:type="dxa"/>
          </w:tcPr>
          <w:p w14:paraId="1CF4B8E9" w14:textId="77777777" w:rsidR="00CB621A" w:rsidRPr="00E111B0" w:rsidRDefault="00CB621A" w:rsidP="00384301">
            <w:pPr>
              <w:pStyle w:val="FABodyIndent1"/>
              <w:spacing w:before="76" w:after="76" w:line="240" w:lineRule="auto"/>
            </w:pPr>
            <w:r w:rsidRPr="00E111B0">
              <w:t>Second-row, 60/40 fold-and-tumble three-passenger bench (included with Third-row Seating Group)</w:t>
            </w:r>
          </w:p>
        </w:tc>
        <w:tc>
          <w:tcPr>
            <w:tcW w:w="969" w:type="dxa"/>
          </w:tcPr>
          <w:p w14:paraId="73668DA5" w14:textId="77777777" w:rsidR="00CB621A" w:rsidRPr="00E111B0" w:rsidRDefault="00CB621A" w:rsidP="00384301">
            <w:pPr>
              <w:pStyle w:val="S-O-P"/>
              <w:spacing w:before="76" w:after="76" w:line="240" w:lineRule="auto"/>
            </w:pPr>
            <w:r w:rsidRPr="00E111B0">
              <w:t>P</w:t>
            </w:r>
          </w:p>
        </w:tc>
        <w:tc>
          <w:tcPr>
            <w:tcW w:w="954" w:type="dxa"/>
          </w:tcPr>
          <w:p w14:paraId="4054EC53" w14:textId="77777777" w:rsidR="00CB621A" w:rsidRPr="00E111B0" w:rsidRDefault="00CB621A" w:rsidP="00384301">
            <w:pPr>
              <w:pStyle w:val="S-O-P"/>
              <w:spacing w:before="76" w:after="76" w:line="240" w:lineRule="auto"/>
            </w:pPr>
            <w:r w:rsidRPr="00E111B0">
              <w:t>S</w:t>
            </w:r>
          </w:p>
        </w:tc>
        <w:tc>
          <w:tcPr>
            <w:tcW w:w="961" w:type="dxa"/>
          </w:tcPr>
          <w:p w14:paraId="14FB0FE3" w14:textId="77777777" w:rsidR="00CB621A" w:rsidRPr="00E111B0" w:rsidRDefault="00CB621A" w:rsidP="00384301">
            <w:pPr>
              <w:pStyle w:val="S-O-P"/>
              <w:spacing w:before="76" w:after="76" w:line="240" w:lineRule="auto"/>
            </w:pPr>
            <w:r w:rsidRPr="00E111B0">
              <w:t>S</w:t>
            </w:r>
          </w:p>
        </w:tc>
        <w:tc>
          <w:tcPr>
            <w:tcW w:w="1008" w:type="dxa"/>
          </w:tcPr>
          <w:p w14:paraId="7E9D21DF" w14:textId="77777777" w:rsidR="00CB621A" w:rsidRPr="00E111B0" w:rsidRDefault="00CB621A" w:rsidP="00384301">
            <w:pPr>
              <w:pStyle w:val="S-O-P"/>
              <w:spacing w:before="76" w:after="76" w:line="240" w:lineRule="auto"/>
            </w:pPr>
            <w:r w:rsidRPr="001952C7">
              <w:t>NA</w:t>
            </w:r>
          </w:p>
        </w:tc>
        <w:tc>
          <w:tcPr>
            <w:tcW w:w="971" w:type="dxa"/>
          </w:tcPr>
          <w:p w14:paraId="6D2960DE" w14:textId="77777777" w:rsidR="00CB621A" w:rsidRPr="00E111B0" w:rsidRDefault="00CB621A" w:rsidP="00384301">
            <w:pPr>
              <w:pStyle w:val="S-O-P"/>
              <w:spacing w:before="76" w:after="76" w:line="240" w:lineRule="auto"/>
            </w:pPr>
            <w:r w:rsidRPr="001952C7">
              <w:t>NA</w:t>
            </w:r>
          </w:p>
        </w:tc>
        <w:tc>
          <w:tcPr>
            <w:tcW w:w="916" w:type="dxa"/>
          </w:tcPr>
          <w:p w14:paraId="67762466" w14:textId="77777777" w:rsidR="00CB621A" w:rsidRPr="001952C7" w:rsidRDefault="00CB621A" w:rsidP="00384301">
            <w:pPr>
              <w:pStyle w:val="S-O-P"/>
              <w:spacing w:before="76" w:after="76" w:line="240" w:lineRule="auto"/>
            </w:pPr>
            <w:r>
              <w:t>NA</w:t>
            </w:r>
          </w:p>
        </w:tc>
      </w:tr>
      <w:tr w:rsidR="00CB621A" w:rsidRPr="00E111B0" w14:paraId="2BC8811F" w14:textId="77777777" w:rsidTr="00384301">
        <w:tc>
          <w:tcPr>
            <w:tcW w:w="4301" w:type="dxa"/>
          </w:tcPr>
          <w:p w14:paraId="75CED290" w14:textId="77777777" w:rsidR="00CB621A" w:rsidRPr="00E111B0" w:rsidRDefault="00CB621A" w:rsidP="00384301">
            <w:pPr>
              <w:pStyle w:val="FABodyIndent1"/>
              <w:spacing w:before="76" w:after="76" w:line="240" w:lineRule="auto"/>
            </w:pPr>
            <w:r w:rsidRPr="00E111B0">
              <w:t>Second-row, heated (included with Plus</w:t>
            </w:r>
            <w:r>
              <w:t xml:space="preserve"> and Premium packages</w:t>
            </w:r>
            <w:r w:rsidRPr="00E111B0">
              <w:t>)</w:t>
            </w:r>
          </w:p>
        </w:tc>
        <w:tc>
          <w:tcPr>
            <w:tcW w:w="969" w:type="dxa"/>
          </w:tcPr>
          <w:p w14:paraId="1A70CC89" w14:textId="77777777" w:rsidR="00CB621A" w:rsidRPr="00E111B0" w:rsidRDefault="00CB621A" w:rsidP="00384301">
            <w:pPr>
              <w:pStyle w:val="S-O-P"/>
              <w:spacing w:before="76" w:after="76" w:line="240" w:lineRule="auto"/>
            </w:pPr>
            <w:r w:rsidRPr="001952C7">
              <w:t>NA</w:t>
            </w:r>
          </w:p>
        </w:tc>
        <w:tc>
          <w:tcPr>
            <w:tcW w:w="954" w:type="dxa"/>
          </w:tcPr>
          <w:p w14:paraId="74635EBC" w14:textId="77777777" w:rsidR="00CB621A" w:rsidRPr="00E111B0" w:rsidRDefault="00CB621A" w:rsidP="00384301">
            <w:pPr>
              <w:pStyle w:val="S-O-P"/>
              <w:spacing w:before="76" w:after="76" w:line="240" w:lineRule="auto"/>
            </w:pPr>
            <w:r w:rsidRPr="00E111B0">
              <w:t>P</w:t>
            </w:r>
          </w:p>
        </w:tc>
        <w:tc>
          <w:tcPr>
            <w:tcW w:w="961" w:type="dxa"/>
          </w:tcPr>
          <w:p w14:paraId="233650A1" w14:textId="77777777" w:rsidR="00CB621A" w:rsidRPr="00E111B0" w:rsidRDefault="00CB621A" w:rsidP="00384301">
            <w:pPr>
              <w:pStyle w:val="S-O-P"/>
              <w:spacing w:before="76" w:after="76" w:line="240" w:lineRule="auto"/>
            </w:pPr>
            <w:r>
              <w:t>P</w:t>
            </w:r>
          </w:p>
        </w:tc>
        <w:tc>
          <w:tcPr>
            <w:tcW w:w="1008" w:type="dxa"/>
          </w:tcPr>
          <w:p w14:paraId="75BFED8D" w14:textId="77777777" w:rsidR="00CB621A" w:rsidRPr="00E111B0" w:rsidRDefault="00CB621A" w:rsidP="00384301">
            <w:pPr>
              <w:pStyle w:val="S-O-P"/>
              <w:spacing w:before="76" w:after="76" w:line="240" w:lineRule="auto"/>
            </w:pPr>
            <w:r w:rsidRPr="00E111B0">
              <w:t>S</w:t>
            </w:r>
          </w:p>
        </w:tc>
        <w:tc>
          <w:tcPr>
            <w:tcW w:w="971" w:type="dxa"/>
          </w:tcPr>
          <w:p w14:paraId="5F093BD9" w14:textId="77777777" w:rsidR="00CB621A" w:rsidRPr="00E111B0" w:rsidRDefault="00CB621A" w:rsidP="00384301">
            <w:pPr>
              <w:pStyle w:val="S-O-P"/>
              <w:spacing w:before="76" w:after="76" w:line="240" w:lineRule="auto"/>
            </w:pPr>
            <w:r w:rsidRPr="00E111B0">
              <w:t>S</w:t>
            </w:r>
          </w:p>
        </w:tc>
        <w:tc>
          <w:tcPr>
            <w:tcW w:w="916" w:type="dxa"/>
          </w:tcPr>
          <w:p w14:paraId="0049D6F7" w14:textId="77777777" w:rsidR="00CB621A" w:rsidRPr="00E111B0" w:rsidRDefault="00CB621A" w:rsidP="00384301">
            <w:pPr>
              <w:pStyle w:val="S-O-P"/>
              <w:spacing w:before="76" w:after="76" w:line="240" w:lineRule="auto"/>
            </w:pPr>
            <w:r>
              <w:t>S</w:t>
            </w:r>
          </w:p>
        </w:tc>
      </w:tr>
      <w:tr w:rsidR="00CB621A" w:rsidRPr="00E111B0" w14:paraId="3C49AAAC" w14:textId="77777777" w:rsidTr="00384301">
        <w:tc>
          <w:tcPr>
            <w:tcW w:w="4301" w:type="dxa"/>
          </w:tcPr>
          <w:p w14:paraId="460E4F5D" w14:textId="77777777" w:rsidR="00CB621A" w:rsidRPr="00E111B0" w:rsidRDefault="00CB621A" w:rsidP="00384301">
            <w:pPr>
              <w:pStyle w:val="FABodyIndent1"/>
              <w:spacing w:before="76" w:after="76" w:line="240" w:lineRule="auto"/>
            </w:pPr>
            <w:r w:rsidRPr="00E111B0">
              <w:t>Second-row, 60/40 split folding seats (included with Lightweight Performance Package)</w:t>
            </w:r>
          </w:p>
        </w:tc>
        <w:tc>
          <w:tcPr>
            <w:tcW w:w="969" w:type="dxa"/>
          </w:tcPr>
          <w:p w14:paraId="2E07877D" w14:textId="77777777" w:rsidR="00CB621A" w:rsidRPr="00E111B0" w:rsidRDefault="00CB621A" w:rsidP="00384301">
            <w:pPr>
              <w:pStyle w:val="S-O-P"/>
              <w:spacing w:before="76" w:after="76" w:line="240" w:lineRule="auto"/>
            </w:pPr>
            <w:r w:rsidRPr="00E111B0">
              <w:t>S</w:t>
            </w:r>
          </w:p>
        </w:tc>
        <w:tc>
          <w:tcPr>
            <w:tcW w:w="954" w:type="dxa"/>
          </w:tcPr>
          <w:p w14:paraId="71E5A50B" w14:textId="77777777" w:rsidR="00CB621A" w:rsidRPr="00E111B0" w:rsidRDefault="00CB621A" w:rsidP="00384301">
            <w:pPr>
              <w:pStyle w:val="S-O-P"/>
              <w:spacing w:before="76" w:after="76" w:line="240" w:lineRule="auto"/>
            </w:pPr>
            <w:r w:rsidRPr="001952C7">
              <w:t>NA</w:t>
            </w:r>
          </w:p>
        </w:tc>
        <w:tc>
          <w:tcPr>
            <w:tcW w:w="961" w:type="dxa"/>
          </w:tcPr>
          <w:p w14:paraId="11F980A6" w14:textId="77777777" w:rsidR="00CB621A" w:rsidRPr="00E111B0" w:rsidRDefault="00CB621A" w:rsidP="00384301">
            <w:pPr>
              <w:pStyle w:val="S-O-P"/>
              <w:spacing w:before="76" w:after="76" w:line="240" w:lineRule="auto"/>
            </w:pPr>
            <w:r w:rsidRPr="001952C7">
              <w:t>NA</w:t>
            </w:r>
          </w:p>
        </w:tc>
        <w:tc>
          <w:tcPr>
            <w:tcW w:w="1008" w:type="dxa"/>
          </w:tcPr>
          <w:p w14:paraId="2BC91847" w14:textId="77777777" w:rsidR="00CB621A" w:rsidRPr="00E111B0" w:rsidRDefault="00CB621A" w:rsidP="00384301">
            <w:pPr>
              <w:pStyle w:val="S-O-P"/>
              <w:spacing w:before="76" w:after="76" w:line="240" w:lineRule="auto"/>
            </w:pPr>
            <w:r w:rsidRPr="001952C7">
              <w:t>NA</w:t>
            </w:r>
          </w:p>
        </w:tc>
        <w:tc>
          <w:tcPr>
            <w:tcW w:w="971" w:type="dxa"/>
          </w:tcPr>
          <w:p w14:paraId="5CB52991" w14:textId="77777777" w:rsidR="00CB621A" w:rsidRPr="00E111B0" w:rsidRDefault="00CB621A" w:rsidP="00384301">
            <w:pPr>
              <w:pStyle w:val="S-O-P"/>
              <w:spacing w:before="76" w:after="76" w:line="240" w:lineRule="auto"/>
            </w:pPr>
            <w:r w:rsidRPr="00E111B0">
              <w:t>P</w:t>
            </w:r>
          </w:p>
        </w:tc>
        <w:tc>
          <w:tcPr>
            <w:tcW w:w="916" w:type="dxa"/>
          </w:tcPr>
          <w:p w14:paraId="2D088E59" w14:textId="77777777" w:rsidR="00CB621A" w:rsidRPr="00E111B0" w:rsidRDefault="00CB621A" w:rsidP="00384301">
            <w:pPr>
              <w:pStyle w:val="S-O-P"/>
              <w:spacing w:before="76" w:after="76" w:line="240" w:lineRule="auto"/>
            </w:pPr>
            <w:r>
              <w:t>P</w:t>
            </w:r>
          </w:p>
        </w:tc>
      </w:tr>
      <w:tr w:rsidR="00CB621A" w:rsidRPr="00E111B0" w14:paraId="78031466" w14:textId="77777777" w:rsidTr="00384301">
        <w:tc>
          <w:tcPr>
            <w:tcW w:w="4301" w:type="dxa"/>
          </w:tcPr>
          <w:p w14:paraId="7125671E" w14:textId="77777777" w:rsidR="00CB621A" w:rsidRPr="00E111B0" w:rsidRDefault="00CB621A" w:rsidP="00384301">
            <w:pPr>
              <w:pStyle w:val="FABodyIndent1"/>
              <w:spacing w:before="76" w:after="76" w:line="240" w:lineRule="auto"/>
            </w:pPr>
            <w:r w:rsidRPr="00E111B0">
              <w:t>Second-row, fold-and-tumble captain’s chairs</w:t>
            </w:r>
          </w:p>
        </w:tc>
        <w:tc>
          <w:tcPr>
            <w:tcW w:w="969" w:type="dxa"/>
          </w:tcPr>
          <w:p w14:paraId="42F1D38C" w14:textId="77777777" w:rsidR="00CB621A" w:rsidRPr="00E111B0" w:rsidRDefault="00CB621A" w:rsidP="00384301">
            <w:pPr>
              <w:pStyle w:val="S-O-P"/>
              <w:spacing w:before="76" w:after="76" w:line="240" w:lineRule="auto"/>
            </w:pPr>
            <w:r w:rsidRPr="001952C7">
              <w:t>NA</w:t>
            </w:r>
          </w:p>
        </w:tc>
        <w:tc>
          <w:tcPr>
            <w:tcW w:w="954" w:type="dxa"/>
          </w:tcPr>
          <w:p w14:paraId="524D8031" w14:textId="77777777" w:rsidR="00CB621A" w:rsidRPr="00E111B0" w:rsidRDefault="00CB621A" w:rsidP="00384301">
            <w:pPr>
              <w:pStyle w:val="S-O-P"/>
              <w:spacing w:before="76" w:after="76" w:line="240" w:lineRule="auto"/>
            </w:pPr>
            <w:r w:rsidRPr="001952C7">
              <w:t>NA</w:t>
            </w:r>
          </w:p>
        </w:tc>
        <w:tc>
          <w:tcPr>
            <w:tcW w:w="961" w:type="dxa"/>
          </w:tcPr>
          <w:p w14:paraId="023BCBF2" w14:textId="77777777" w:rsidR="00CB621A" w:rsidRPr="00E111B0" w:rsidRDefault="00CB621A" w:rsidP="00384301">
            <w:pPr>
              <w:pStyle w:val="S-O-P"/>
              <w:spacing w:before="76" w:after="76" w:line="240" w:lineRule="auto"/>
            </w:pPr>
            <w:r w:rsidRPr="001952C7">
              <w:t>NA</w:t>
            </w:r>
          </w:p>
        </w:tc>
        <w:tc>
          <w:tcPr>
            <w:tcW w:w="1008" w:type="dxa"/>
          </w:tcPr>
          <w:p w14:paraId="4B0BA4DB" w14:textId="77777777" w:rsidR="00CB621A" w:rsidRPr="00E111B0" w:rsidRDefault="00CB621A" w:rsidP="00384301">
            <w:pPr>
              <w:pStyle w:val="S-O-P"/>
              <w:spacing w:before="76" w:after="76" w:line="240" w:lineRule="auto"/>
            </w:pPr>
            <w:r w:rsidRPr="00E111B0">
              <w:t>S</w:t>
            </w:r>
          </w:p>
        </w:tc>
        <w:tc>
          <w:tcPr>
            <w:tcW w:w="971" w:type="dxa"/>
          </w:tcPr>
          <w:p w14:paraId="18C04A44" w14:textId="77777777" w:rsidR="00CB621A" w:rsidRPr="00E111B0" w:rsidRDefault="00CB621A" w:rsidP="00384301">
            <w:pPr>
              <w:pStyle w:val="S-O-P"/>
              <w:spacing w:before="76" w:after="76" w:line="240" w:lineRule="auto"/>
            </w:pPr>
            <w:r w:rsidRPr="001952C7">
              <w:t>NA</w:t>
            </w:r>
          </w:p>
        </w:tc>
        <w:tc>
          <w:tcPr>
            <w:tcW w:w="916" w:type="dxa"/>
          </w:tcPr>
          <w:p w14:paraId="23EDE1FB" w14:textId="77777777" w:rsidR="00CB621A" w:rsidRPr="001952C7" w:rsidRDefault="00CB621A" w:rsidP="00384301">
            <w:pPr>
              <w:pStyle w:val="S-O-P"/>
              <w:spacing w:before="76" w:after="76" w:line="240" w:lineRule="auto"/>
            </w:pPr>
            <w:r>
              <w:t>NA</w:t>
            </w:r>
          </w:p>
        </w:tc>
      </w:tr>
      <w:tr w:rsidR="00CB621A" w:rsidRPr="00E111B0" w14:paraId="42E6BD84" w14:textId="77777777" w:rsidTr="00384301">
        <w:tc>
          <w:tcPr>
            <w:tcW w:w="4301" w:type="dxa"/>
          </w:tcPr>
          <w:p w14:paraId="2932926E" w14:textId="77777777" w:rsidR="00CB621A" w:rsidRPr="00E111B0" w:rsidRDefault="00CB621A" w:rsidP="00384301">
            <w:pPr>
              <w:pStyle w:val="FABodyIndent1"/>
              <w:spacing w:before="76" w:after="76" w:line="240" w:lineRule="auto"/>
            </w:pPr>
            <w:r w:rsidRPr="00E111B0">
              <w:t>Second-row, fold-and-tumble captain’s chairs; includes second-row seat-mounted inboard armrests</w:t>
            </w:r>
            <w:r>
              <w:t xml:space="preserve"> (optional on GT and R/T Plus Package and Premium Package only)</w:t>
            </w:r>
          </w:p>
        </w:tc>
        <w:tc>
          <w:tcPr>
            <w:tcW w:w="969" w:type="dxa"/>
          </w:tcPr>
          <w:p w14:paraId="142845BA" w14:textId="77777777" w:rsidR="00CB621A" w:rsidRPr="00E111B0" w:rsidRDefault="00CB621A" w:rsidP="00384301">
            <w:pPr>
              <w:pStyle w:val="S-O-P"/>
              <w:spacing w:before="76" w:after="76" w:line="240" w:lineRule="auto"/>
            </w:pPr>
            <w:r>
              <w:t>NA</w:t>
            </w:r>
          </w:p>
        </w:tc>
        <w:tc>
          <w:tcPr>
            <w:tcW w:w="954" w:type="dxa"/>
          </w:tcPr>
          <w:p w14:paraId="6807BA26" w14:textId="77777777" w:rsidR="00CB621A" w:rsidRPr="00E111B0" w:rsidRDefault="00CB621A" w:rsidP="00384301">
            <w:pPr>
              <w:pStyle w:val="S-O-P"/>
              <w:spacing w:before="76" w:after="76" w:line="240" w:lineRule="auto"/>
            </w:pPr>
            <w:r w:rsidRPr="00E111B0">
              <w:t>O</w:t>
            </w:r>
          </w:p>
        </w:tc>
        <w:tc>
          <w:tcPr>
            <w:tcW w:w="961" w:type="dxa"/>
          </w:tcPr>
          <w:p w14:paraId="0B7D2BE2" w14:textId="77777777" w:rsidR="00CB621A" w:rsidRPr="00E111B0" w:rsidRDefault="00CB621A" w:rsidP="00384301">
            <w:pPr>
              <w:pStyle w:val="S-O-P"/>
              <w:spacing w:before="76" w:after="76" w:line="240" w:lineRule="auto"/>
            </w:pPr>
            <w:r w:rsidRPr="00E111B0">
              <w:t>O</w:t>
            </w:r>
          </w:p>
        </w:tc>
        <w:tc>
          <w:tcPr>
            <w:tcW w:w="1008" w:type="dxa"/>
          </w:tcPr>
          <w:p w14:paraId="5C093C0A" w14:textId="77777777" w:rsidR="00CB621A" w:rsidRPr="00E111B0" w:rsidRDefault="00CB621A" w:rsidP="00384301">
            <w:pPr>
              <w:pStyle w:val="S-O-P"/>
              <w:spacing w:before="76" w:after="76" w:line="240" w:lineRule="auto"/>
            </w:pPr>
            <w:r w:rsidRPr="001952C7">
              <w:t>NA</w:t>
            </w:r>
          </w:p>
        </w:tc>
        <w:tc>
          <w:tcPr>
            <w:tcW w:w="971" w:type="dxa"/>
          </w:tcPr>
          <w:p w14:paraId="69513BA6" w14:textId="77777777" w:rsidR="00CB621A" w:rsidRPr="00E111B0" w:rsidRDefault="00CB621A" w:rsidP="00384301">
            <w:pPr>
              <w:pStyle w:val="S-O-P"/>
              <w:spacing w:before="76" w:after="76" w:line="240" w:lineRule="auto"/>
            </w:pPr>
            <w:r w:rsidRPr="00E111B0">
              <w:t>S</w:t>
            </w:r>
          </w:p>
        </w:tc>
        <w:tc>
          <w:tcPr>
            <w:tcW w:w="916" w:type="dxa"/>
          </w:tcPr>
          <w:p w14:paraId="6C6A3E59" w14:textId="77777777" w:rsidR="00CB621A" w:rsidRPr="00E111B0" w:rsidRDefault="00CB621A" w:rsidP="00384301">
            <w:pPr>
              <w:pStyle w:val="S-O-P"/>
              <w:spacing w:before="76" w:after="76" w:line="240" w:lineRule="auto"/>
            </w:pPr>
            <w:r>
              <w:t>S</w:t>
            </w:r>
          </w:p>
        </w:tc>
      </w:tr>
      <w:tr w:rsidR="00CB621A" w:rsidRPr="00E111B0" w14:paraId="72C41B34" w14:textId="77777777" w:rsidTr="00384301">
        <w:tc>
          <w:tcPr>
            <w:tcW w:w="4301" w:type="dxa"/>
          </w:tcPr>
          <w:p w14:paraId="29013B0F" w14:textId="77777777" w:rsidR="00CB621A" w:rsidRPr="00E111B0" w:rsidRDefault="00CB621A" w:rsidP="00384301">
            <w:pPr>
              <w:pStyle w:val="FABodyIndent1"/>
              <w:spacing w:before="76" w:after="76" w:line="240" w:lineRule="auto"/>
            </w:pPr>
            <w:r w:rsidRPr="00E111B0">
              <w:t xml:space="preserve">Third-row, 50/50 split-folding — includes head restraints that can be folded down electronically from a switch on the instrument-panel center stack (included with Third-Row Seating Group) </w:t>
            </w:r>
          </w:p>
        </w:tc>
        <w:tc>
          <w:tcPr>
            <w:tcW w:w="969" w:type="dxa"/>
          </w:tcPr>
          <w:p w14:paraId="2F437A94" w14:textId="77777777" w:rsidR="00CB621A" w:rsidRPr="00E111B0" w:rsidRDefault="00CB621A" w:rsidP="00384301">
            <w:pPr>
              <w:pStyle w:val="S-O-P"/>
              <w:spacing w:before="76" w:after="76" w:line="240" w:lineRule="auto"/>
            </w:pPr>
            <w:r w:rsidRPr="00E111B0">
              <w:t>P</w:t>
            </w:r>
          </w:p>
        </w:tc>
        <w:tc>
          <w:tcPr>
            <w:tcW w:w="954" w:type="dxa"/>
          </w:tcPr>
          <w:p w14:paraId="4AC24839" w14:textId="77777777" w:rsidR="00CB621A" w:rsidRPr="00E111B0" w:rsidRDefault="00CB621A" w:rsidP="00384301">
            <w:pPr>
              <w:pStyle w:val="S-O-P"/>
              <w:spacing w:before="76" w:after="76" w:line="240" w:lineRule="auto"/>
            </w:pPr>
            <w:r w:rsidRPr="00E111B0">
              <w:t>S</w:t>
            </w:r>
          </w:p>
        </w:tc>
        <w:tc>
          <w:tcPr>
            <w:tcW w:w="961" w:type="dxa"/>
          </w:tcPr>
          <w:p w14:paraId="1A597EFD" w14:textId="77777777" w:rsidR="00CB621A" w:rsidRPr="00E111B0" w:rsidRDefault="00CB621A" w:rsidP="00384301">
            <w:pPr>
              <w:pStyle w:val="S-O-P"/>
              <w:spacing w:before="76" w:after="76" w:line="240" w:lineRule="auto"/>
            </w:pPr>
            <w:r w:rsidRPr="00E111B0">
              <w:t>S</w:t>
            </w:r>
          </w:p>
        </w:tc>
        <w:tc>
          <w:tcPr>
            <w:tcW w:w="1008" w:type="dxa"/>
          </w:tcPr>
          <w:p w14:paraId="76695FF0" w14:textId="77777777" w:rsidR="00CB621A" w:rsidRPr="00E111B0" w:rsidRDefault="00CB621A" w:rsidP="00384301">
            <w:pPr>
              <w:pStyle w:val="S-O-P"/>
              <w:spacing w:before="76" w:after="76" w:line="240" w:lineRule="auto"/>
            </w:pPr>
            <w:r w:rsidRPr="00E111B0">
              <w:t>S</w:t>
            </w:r>
          </w:p>
        </w:tc>
        <w:tc>
          <w:tcPr>
            <w:tcW w:w="971" w:type="dxa"/>
          </w:tcPr>
          <w:p w14:paraId="43926496" w14:textId="77777777" w:rsidR="00CB621A" w:rsidRPr="00E111B0" w:rsidRDefault="00CB621A" w:rsidP="00384301">
            <w:pPr>
              <w:pStyle w:val="S-O-P"/>
              <w:spacing w:before="76" w:after="76" w:line="240" w:lineRule="auto"/>
            </w:pPr>
            <w:r w:rsidRPr="00E111B0">
              <w:t>S</w:t>
            </w:r>
          </w:p>
        </w:tc>
        <w:tc>
          <w:tcPr>
            <w:tcW w:w="916" w:type="dxa"/>
          </w:tcPr>
          <w:p w14:paraId="6229A5A2" w14:textId="77777777" w:rsidR="00CB621A" w:rsidRPr="00E111B0" w:rsidRDefault="00CB621A" w:rsidP="00384301">
            <w:pPr>
              <w:pStyle w:val="S-O-P"/>
              <w:spacing w:before="76" w:after="76" w:line="240" w:lineRule="auto"/>
            </w:pPr>
            <w:r>
              <w:t>S</w:t>
            </w:r>
          </w:p>
        </w:tc>
      </w:tr>
      <w:tr w:rsidR="00CB621A" w:rsidRPr="00E111B0" w14:paraId="30FDDD18" w14:textId="77777777" w:rsidTr="00384301">
        <w:tc>
          <w:tcPr>
            <w:tcW w:w="4301" w:type="dxa"/>
          </w:tcPr>
          <w:p w14:paraId="6854948C" w14:textId="77777777" w:rsidR="00CB621A" w:rsidRPr="00E111B0" w:rsidRDefault="00CB621A" w:rsidP="00384301">
            <w:pPr>
              <w:pStyle w:val="FABodyIndent1"/>
              <w:spacing w:before="76" w:after="76" w:line="240" w:lineRule="auto"/>
            </w:pPr>
            <w:r w:rsidRPr="00E111B0">
              <w:t>Seven-passenger configuration</w:t>
            </w:r>
          </w:p>
        </w:tc>
        <w:tc>
          <w:tcPr>
            <w:tcW w:w="969" w:type="dxa"/>
          </w:tcPr>
          <w:p w14:paraId="0FD3A60A" w14:textId="77777777" w:rsidR="00CB621A" w:rsidRPr="00E111B0" w:rsidRDefault="00CB621A" w:rsidP="00384301">
            <w:pPr>
              <w:pStyle w:val="S-O-P"/>
              <w:spacing w:before="76" w:after="76" w:line="240" w:lineRule="auto"/>
            </w:pPr>
            <w:r>
              <w:t>O</w:t>
            </w:r>
          </w:p>
        </w:tc>
        <w:tc>
          <w:tcPr>
            <w:tcW w:w="954" w:type="dxa"/>
          </w:tcPr>
          <w:p w14:paraId="459585AE" w14:textId="77777777" w:rsidR="00CB621A" w:rsidRPr="00E111B0" w:rsidRDefault="00CB621A" w:rsidP="00384301">
            <w:pPr>
              <w:pStyle w:val="S-O-P"/>
              <w:spacing w:before="76" w:after="76" w:line="240" w:lineRule="auto"/>
            </w:pPr>
            <w:r w:rsidRPr="00E111B0">
              <w:t>S</w:t>
            </w:r>
          </w:p>
        </w:tc>
        <w:tc>
          <w:tcPr>
            <w:tcW w:w="961" w:type="dxa"/>
          </w:tcPr>
          <w:p w14:paraId="143638F5" w14:textId="77777777" w:rsidR="00CB621A" w:rsidRPr="00E111B0" w:rsidRDefault="00CB621A" w:rsidP="00384301">
            <w:pPr>
              <w:pStyle w:val="S-O-P"/>
              <w:spacing w:before="76" w:after="76" w:line="240" w:lineRule="auto"/>
            </w:pPr>
            <w:r w:rsidRPr="00E111B0">
              <w:t>S</w:t>
            </w:r>
          </w:p>
        </w:tc>
        <w:tc>
          <w:tcPr>
            <w:tcW w:w="1008" w:type="dxa"/>
          </w:tcPr>
          <w:p w14:paraId="7F33D32F" w14:textId="77777777" w:rsidR="00CB621A" w:rsidRPr="00E111B0" w:rsidRDefault="00CB621A" w:rsidP="00384301">
            <w:pPr>
              <w:pStyle w:val="S-O-P"/>
              <w:spacing w:before="76" w:after="76" w:line="240" w:lineRule="auto"/>
            </w:pPr>
            <w:r w:rsidRPr="001952C7">
              <w:t>NA</w:t>
            </w:r>
          </w:p>
        </w:tc>
        <w:tc>
          <w:tcPr>
            <w:tcW w:w="971" w:type="dxa"/>
          </w:tcPr>
          <w:p w14:paraId="0239BD85" w14:textId="77777777" w:rsidR="00CB621A" w:rsidRPr="00E111B0" w:rsidRDefault="00CB621A" w:rsidP="00384301">
            <w:pPr>
              <w:pStyle w:val="S-O-P"/>
              <w:spacing w:before="76" w:after="76" w:line="240" w:lineRule="auto"/>
            </w:pPr>
            <w:r w:rsidRPr="001952C7">
              <w:t>NA</w:t>
            </w:r>
          </w:p>
        </w:tc>
        <w:tc>
          <w:tcPr>
            <w:tcW w:w="916" w:type="dxa"/>
          </w:tcPr>
          <w:p w14:paraId="7C284C23" w14:textId="77777777" w:rsidR="00CB621A" w:rsidRPr="001952C7" w:rsidRDefault="00CB621A" w:rsidP="00384301">
            <w:pPr>
              <w:pStyle w:val="S-O-P"/>
              <w:spacing w:before="76" w:after="76" w:line="240" w:lineRule="auto"/>
            </w:pPr>
            <w:r>
              <w:t>NA</w:t>
            </w:r>
          </w:p>
        </w:tc>
      </w:tr>
      <w:tr w:rsidR="00CB621A" w:rsidRPr="00E111B0" w14:paraId="107CCEAC" w14:textId="77777777" w:rsidTr="00384301">
        <w:tc>
          <w:tcPr>
            <w:tcW w:w="4301" w:type="dxa"/>
          </w:tcPr>
          <w:p w14:paraId="1617AE60" w14:textId="77777777" w:rsidR="00CB621A" w:rsidRPr="00E111B0" w:rsidRDefault="00CB621A" w:rsidP="00384301">
            <w:pPr>
              <w:pStyle w:val="FABodyIndent1"/>
              <w:spacing w:before="76" w:after="76" w:line="240" w:lineRule="auto"/>
            </w:pPr>
            <w:r w:rsidRPr="00E111B0">
              <w:t>Six-passenger configuration</w:t>
            </w:r>
          </w:p>
        </w:tc>
        <w:tc>
          <w:tcPr>
            <w:tcW w:w="969" w:type="dxa"/>
          </w:tcPr>
          <w:p w14:paraId="25894562" w14:textId="77777777" w:rsidR="00CB621A" w:rsidRPr="00E111B0" w:rsidRDefault="00CB621A" w:rsidP="00384301">
            <w:pPr>
              <w:pStyle w:val="S-O-P"/>
              <w:spacing w:before="76" w:after="76" w:line="240" w:lineRule="auto"/>
            </w:pPr>
            <w:r w:rsidRPr="001952C7">
              <w:t>NA</w:t>
            </w:r>
          </w:p>
        </w:tc>
        <w:tc>
          <w:tcPr>
            <w:tcW w:w="954" w:type="dxa"/>
          </w:tcPr>
          <w:p w14:paraId="1E379666" w14:textId="77777777" w:rsidR="00CB621A" w:rsidRPr="00E111B0" w:rsidRDefault="00CB621A" w:rsidP="00384301">
            <w:pPr>
              <w:pStyle w:val="S-O-P"/>
              <w:spacing w:before="76" w:after="76" w:line="240" w:lineRule="auto"/>
            </w:pPr>
            <w:r w:rsidRPr="00E111B0">
              <w:t>O</w:t>
            </w:r>
          </w:p>
        </w:tc>
        <w:tc>
          <w:tcPr>
            <w:tcW w:w="961" w:type="dxa"/>
          </w:tcPr>
          <w:p w14:paraId="559179B5" w14:textId="77777777" w:rsidR="00CB621A" w:rsidRPr="00E111B0" w:rsidRDefault="00CB621A" w:rsidP="00384301">
            <w:pPr>
              <w:pStyle w:val="S-O-P"/>
              <w:spacing w:before="76" w:after="76" w:line="240" w:lineRule="auto"/>
            </w:pPr>
            <w:r w:rsidRPr="00E111B0">
              <w:t>O</w:t>
            </w:r>
          </w:p>
        </w:tc>
        <w:tc>
          <w:tcPr>
            <w:tcW w:w="1008" w:type="dxa"/>
          </w:tcPr>
          <w:p w14:paraId="48F6E680" w14:textId="77777777" w:rsidR="00CB621A" w:rsidRPr="00E111B0" w:rsidRDefault="00CB621A" w:rsidP="00384301">
            <w:pPr>
              <w:pStyle w:val="S-O-P"/>
              <w:spacing w:before="76" w:after="76" w:line="240" w:lineRule="auto"/>
            </w:pPr>
            <w:r w:rsidRPr="00E111B0">
              <w:t>S</w:t>
            </w:r>
          </w:p>
        </w:tc>
        <w:tc>
          <w:tcPr>
            <w:tcW w:w="971" w:type="dxa"/>
          </w:tcPr>
          <w:p w14:paraId="42F59CDC" w14:textId="77777777" w:rsidR="00CB621A" w:rsidRPr="00E111B0" w:rsidRDefault="00CB621A" w:rsidP="00384301">
            <w:pPr>
              <w:pStyle w:val="S-O-P"/>
              <w:spacing w:before="76" w:after="76" w:line="240" w:lineRule="auto"/>
            </w:pPr>
            <w:r w:rsidRPr="00E111B0">
              <w:t>S</w:t>
            </w:r>
          </w:p>
        </w:tc>
        <w:tc>
          <w:tcPr>
            <w:tcW w:w="916" w:type="dxa"/>
          </w:tcPr>
          <w:p w14:paraId="638F6E06" w14:textId="77777777" w:rsidR="00CB621A" w:rsidRPr="00E111B0" w:rsidRDefault="00CB621A" w:rsidP="00384301">
            <w:pPr>
              <w:pStyle w:val="S-O-P"/>
              <w:spacing w:before="76" w:after="76" w:line="240" w:lineRule="auto"/>
            </w:pPr>
            <w:r>
              <w:t>S</w:t>
            </w:r>
          </w:p>
        </w:tc>
      </w:tr>
      <w:tr w:rsidR="00CB621A" w:rsidRPr="00E111B0" w14:paraId="424118B8" w14:textId="77777777" w:rsidTr="00384301">
        <w:tc>
          <w:tcPr>
            <w:tcW w:w="4301" w:type="dxa"/>
          </w:tcPr>
          <w:p w14:paraId="1F1164F1" w14:textId="77777777" w:rsidR="00CB621A" w:rsidRPr="00E111B0" w:rsidRDefault="00CB621A" w:rsidP="00384301">
            <w:pPr>
              <w:pStyle w:val="FABodyIndent1"/>
              <w:spacing w:before="76" w:after="76" w:line="240" w:lineRule="auto"/>
            </w:pPr>
            <w:r w:rsidRPr="00E111B0">
              <w:t>Shift mesh cloth with Carolina Cloth bolsters; available in black or black/Light Frost Beige</w:t>
            </w:r>
          </w:p>
        </w:tc>
        <w:tc>
          <w:tcPr>
            <w:tcW w:w="969" w:type="dxa"/>
          </w:tcPr>
          <w:p w14:paraId="795A3DD3" w14:textId="77777777" w:rsidR="00CB621A" w:rsidRPr="00E111B0" w:rsidRDefault="00CB621A" w:rsidP="00384301">
            <w:pPr>
              <w:pStyle w:val="S-O-P"/>
              <w:spacing w:before="76" w:after="76" w:line="240" w:lineRule="auto"/>
            </w:pPr>
            <w:r w:rsidRPr="00E111B0">
              <w:t>S</w:t>
            </w:r>
          </w:p>
        </w:tc>
        <w:tc>
          <w:tcPr>
            <w:tcW w:w="954" w:type="dxa"/>
          </w:tcPr>
          <w:p w14:paraId="1602C469" w14:textId="77777777" w:rsidR="00CB621A" w:rsidRPr="00E111B0" w:rsidDel="00526972" w:rsidRDefault="00CB621A" w:rsidP="00384301">
            <w:pPr>
              <w:pStyle w:val="S-O-P"/>
              <w:spacing w:before="76" w:after="76" w:line="240" w:lineRule="auto"/>
            </w:pPr>
            <w:r w:rsidRPr="00E111B0">
              <w:t>S</w:t>
            </w:r>
          </w:p>
        </w:tc>
        <w:tc>
          <w:tcPr>
            <w:tcW w:w="961" w:type="dxa"/>
          </w:tcPr>
          <w:p w14:paraId="0335B442" w14:textId="77777777" w:rsidR="00CB621A" w:rsidRPr="00E111B0" w:rsidDel="00526972" w:rsidRDefault="00CB621A" w:rsidP="00384301">
            <w:pPr>
              <w:pStyle w:val="S-O-P"/>
              <w:spacing w:before="76" w:after="76" w:line="240" w:lineRule="auto"/>
            </w:pPr>
            <w:r>
              <w:t>S</w:t>
            </w:r>
          </w:p>
        </w:tc>
        <w:tc>
          <w:tcPr>
            <w:tcW w:w="1008" w:type="dxa"/>
          </w:tcPr>
          <w:p w14:paraId="3E50FFB9" w14:textId="77777777" w:rsidR="00CB621A" w:rsidRPr="00E111B0" w:rsidDel="00526972" w:rsidRDefault="00CB621A" w:rsidP="00384301">
            <w:pPr>
              <w:pStyle w:val="S-O-P"/>
              <w:spacing w:before="76" w:after="76" w:line="240" w:lineRule="auto"/>
            </w:pPr>
            <w:r w:rsidRPr="001952C7">
              <w:t>NA</w:t>
            </w:r>
          </w:p>
        </w:tc>
        <w:tc>
          <w:tcPr>
            <w:tcW w:w="971" w:type="dxa"/>
          </w:tcPr>
          <w:p w14:paraId="446F3B71" w14:textId="77777777" w:rsidR="00CB621A" w:rsidRPr="00E111B0" w:rsidDel="00526972" w:rsidRDefault="00CB621A" w:rsidP="00384301">
            <w:pPr>
              <w:pStyle w:val="S-O-P"/>
              <w:spacing w:before="76" w:after="76" w:line="240" w:lineRule="auto"/>
            </w:pPr>
            <w:r w:rsidRPr="001952C7">
              <w:t>NA</w:t>
            </w:r>
          </w:p>
        </w:tc>
        <w:tc>
          <w:tcPr>
            <w:tcW w:w="916" w:type="dxa"/>
          </w:tcPr>
          <w:p w14:paraId="7A4849B8" w14:textId="77777777" w:rsidR="00CB621A" w:rsidRPr="001952C7" w:rsidRDefault="00CB621A" w:rsidP="00384301">
            <w:pPr>
              <w:pStyle w:val="S-O-P"/>
              <w:spacing w:before="76" w:after="76" w:line="240" w:lineRule="auto"/>
            </w:pPr>
            <w:r>
              <w:t>NA</w:t>
            </w:r>
          </w:p>
        </w:tc>
      </w:tr>
      <w:tr w:rsidR="00CB621A" w:rsidRPr="00E111B0" w14:paraId="3AA23FB9" w14:textId="77777777" w:rsidTr="00384301">
        <w:tc>
          <w:tcPr>
            <w:tcW w:w="4301" w:type="dxa"/>
          </w:tcPr>
          <w:p w14:paraId="565E34DE" w14:textId="77777777" w:rsidR="00CB621A" w:rsidRPr="004E3F24" w:rsidRDefault="00CB621A" w:rsidP="00384301">
            <w:pPr>
              <w:pStyle w:val="FABodyCopy"/>
              <w:keepNext/>
              <w:keepLines/>
            </w:pPr>
            <w:r>
              <w:t xml:space="preserve">Black </w:t>
            </w:r>
            <w:r w:rsidRPr="004E3F24">
              <w:t xml:space="preserve">Nappa leather with Nappa Axis II perforated inserts and accent stitching in </w:t>
            </w:r>
            <w:r>
              <w:t>red</w:t>
            </w:r>
            <w:r w:rsidRPr="004E3F24">
              <w:t xml:space="preserve">; includes embroidered “//” logo (included on Plus </w:t>
            </w:r>
            <w:r>
              <w:t>and Premium packages</w:t>
            </w:r>
            <w:r w:rsidRPr="004E3F24">
              <w:t>)</w:t>
            </w:r>
          </w:p>
        </w:tc>
        <w:tc>
          <w:tcPr>
            <w:tcW w:w="969" w:type="dxa"/>
          </w:tcPr>
          <w:p w14:paraId="771F034F" w14:textId="77777777" w:rsidR="00CB621A" w:rsidRPr="00E111B0" w:rsidRDefault="00CB621A" w:rsidP="00384301">
            <w:pPr>
              <w:pStyle w:val="S-O-P"/>
              <w:keepNext/>
              <w:keepLines/>
            </w:pPr>
            <w:r w:rsidRPr="001952C7">
              <w:t>NA</w:t>
            </w:r>
          </w:p>
        </w:tc>
        <w:tc>
          <w:tcPr>
            <w:tcW w:w="954" w:type="dxa"/>
          </w:tcPr>
          <w:p w14:paraId="7BCEE5A8" w14:textId="77777777" w:rsidR="00CB621A" w:rsidRPr="00E111B0" w:rsidRDefault="00CB621A" w:rsidP="00384301">
            <w:pPr>
              <w:pStyle w:val="S-O-P"/>
              <w:keepNext/>
              <w:keepLines/>
            </w:pPr>
            <w:r>
              <w:t>P</w:t>
            </w:r>
          </w:p>
        </w:tc>
        <w:tc>
          <w:tcPr>
            <w:tcW w:w="961" w:type="dxa"/>
          </w:tcPr>
          <w:p w14:paraId="4B4D56E4" w14:textId="77777777" w:rsidR="00CB621A" w:rsidRPr="00E111B0" w:rsidRDefault="00CB621A" w:rsidP="00384301">
            <w:pPr>
              <w:pStyle w:val="S-O-P"/>
              <w:keepNext/>
              <w:keepLines/>
            </w:pPr>
            <w:r w:rsidRPr="00E111B0">
              <w:t>P</w:t>
            </w:r>
          </w:p>
        </w:tc>
        <w:tc>
          <w:tcPr>
            <w:tcW w:w="1008" w:type="dxa"/>
          </w:tcPr>
          <w:p w14:paraId="710B4237" w14:textId="77777777" w:rsidR="00CB621A" w:rsidRPr="00E111B0" w:rsidRDefault="00CB621A" w:rsidP="00384301">
            <w:pPr>
              <w:pStyle w:val="S-O-P"/>
              <w:keepNext/>
              <w:keepLines/>
            </w:pPr>
            <w:r w:rsidRPr="00E111B0">
              <w:t>S</w:t>
            </w:r>
          </w:p>
        </w:tc>
        <w:tc>
          <w:tcPr>
            <w:tcW w:w="971" w:type="dxa"/>
          </w:tcPr>
          <w:p w14:paraId="57F82C91" w14:textId="77777777" w:rsidR="00CB621A" w:rsidRPr="00E111B0" w:rsidRDefault="00CB621A" w:rsidP="00384301">
            <w:pPr>
              <w:pStyle w:val="S-O-P"/>
              <w:keepNext/>
              <w:keepLines/>
            </w:pPr>
            <w:r w:rsidRPr="001952C7">
              <w:t>NA</w:t>
            </w:r>
          </w:p>
        </w:tc>
        <w:tc>
          <w:tcPr>
            <w:tcW w:w="916" w:type="dxa"/>
          </w:tcPr>
          <w:p w14:paraId="66D2A8CA" w14:textId="77777777" w:rsidR="00CB621A" w:rsidRPr="001952C7" w:rsidRDefault="00CB621A" w:rsidP="00384301">
            <w:pPr>
              <w:pStyle w:val="S-O-P"/>
              <w:keepNext/>
              <w:keepLines/>
            </w:pPr>
            <w:r>
              <w:t>NA</w:t>
            </w:r>
          </w:p>
        </w:tc>
      </w:tr>
      <w:tr w:rsidR="00CB621A" w:rsidRPr="00E111B0" w14:paraId="47980F29" w14:textId="77777777" w:rsidTr="00384301">
        <w:tc>
          <w:tcPr>
            <w:tcW w:w="4301" w:type="dxa"/>
          </w:tcPr>
          <w:p w14:paraId="7D737D16" w14:textId="77777777" w:rsidR="00CB621A" w:rsidRPr="004E3F24" w:rsidRDefault="00CB621A" w:rsidP="00384301">
            <w:pPr>
              <w:pStyle w:val="FABodyIndent1"/>
            </w:pPr>
            <w:r w:rsidRPr="004E3F24">
              <w:t>Vitra Grey</w:t>
            </w:r>
            <w:r>
              <w:t xml:space="preserve"> (optional on GT and R/T Plus Package and Premium Package only)</w:t>
            </w:r>
          </w:p>
        </w:tc>
        <w:tc>
          <w:tcPr>
            <w:tcW w:w="969" w:type="dxa"/>
          </w:tcPr>
          <w:p w14:paraId="5292AFE0" w14:textId="77777777" w:rsidR="00CB621A" w:rsidRPr="00E111B0" w:rsidRDefault="00CB621A" w:rsidP="00384301">
            <w:pPr>
              <w:pStyle w:val="S-O-P"/>
            </w:pPr>
            <w:r w:rsidRPr="001952C7">
              <w:t>NA</w:t>
            </w:r>
          </w:p>
        </w:tc>
        <w:tc>
          <w:tcPr>
            <w:tcW w:w="954" w:type="dxa"/>
          </w:tcPr>
          <w:p w14:paraId="6071FA04" w14:textId="77777777" w:rsidR="00CB621A" w:rsidRPr="00E111B0" w:rsidRDefault="00CB621A" w:rsidP="00384301">
            <w:pPr>
              <w:pStyle w:val="S-O-P"/>
            </w:pPr>
            <w:r>
              <w:t>O</w:t>
            </w:r>
          </w:p>
        </w:tc>
        <w:tc>
          <w:tcPr>
            <w:tcW w:w="961" w:type="dxa"/>
          </w:tcPr>
          <w:p w14:paraId="0F915CE6" w14:textId="77777777" w:rsidR="00CB621A" w:rsidRPr="00E111B0" w:rsidRDefault="00CB621A" w:rsidP="00384301">
            <w:pPr>
              <w:pStyle w:val="S-O-P"/>
            </w:pPr>
            <w:r w:rsidRPr="00E111B0">
              <w:t>O</w:t>
            </w:r>
          </w:p>
        </w:tc>
        <w:tc>
          <w:tcPr>
            <w:tcW w:w="1008" w:type="dxa"/>
          </w:tcPr>
          <w:p w14:paraId="56A5972E" w14:textId="77777777" w:rsidR="00CB621A" w:rsidRPr="00E111B0" w:rsidRDefault="00CB621A" w:rsidP="00384301">
            <w:pPr>
              <w:pStyle w:val="S-O-P"/>
            </w:pPr>
            <w:r>
              <w:t>O</w:t>
            </w:r>
          </w:p>
        </w:tc>
        <w:tc>
          <w:tcPr>
            <w:tcW w:w="971" w:type="dxa"/>
          </w:tcPr>
          <w:p w14:paraId="29A59F52" w14:textId="77777777" w:rsidR="00CB621A" w:rsidRPr="00E111B0" w:rsidRDefault="00CB621A" w:rsidP="00384301">
            <w:pPr>
              <w:pStyle w:val="S-O-P"/>
            </w:pPr>
            <w:r w:rsidRPr="001952C7">
              <w:t>NA</w:t>
            </w:r>
          </w:p>
        </w:tc>
        <w:tc>
          <w:tcPr>
            <w:tcW w:w="916" w:type="dxa"/>
          </w:tcPr>
          <w:p w14:paraId="51DDDDF0" w14:textId="77777777" w:rsidR="00CB621A" w:rsidRPr="001952C7" w:rsidRDefault="00CB621A" w:rsidP="00384301">
            <w:pPr>
              <w:pStyle w:val="S-O-P"/>
            </w:pPr>
            <w:r>
              <w:t>NA</w:t>
            </w:r>
          </w:p>
        </w:tc>
      </w:tr>
      <w:tr w:rsidR="00CB621A" w:rsidRPr="00E111B0" w14:paraId="5BAD739A" w14:textId="77777777" w:rsidTr="00384301">
        <w:tc>
          <w:tcPr>
            <w:tcW w:w="4301" w:type="dxa"/>
          </w:tcPr>
          <w:p w14:paraId="2F8A82F8" w14:textId="77777777" w:rsidR="00CB621A" w:rsidRPr="00E111B0" w:rsidRDefault="00CB621A" w:rsidP="00384301">
            <w:pPr>
              <w:pStyle w:val="FABodyIndent1"/>
            </w:pPr>
            <w:r w:rsidRPr="00E111B0">
              <w:t>Ebony Red</w:t>
            </w:r>
            <w:r>
              <w:t xml:space="preserve"> (optional on GT and R/T Plus Package and Premium Package only)</w:t>
            </w:r>
          </w:p>
        </w:tc>
        <w:tc>
          <w:tcPr>
            <w:tcW w:w="969" w:type="dxa"/>
          </w:tcPr>
          <w:p w14:paraId="6FCF2D39" w14:textId="77777777" w:rsidR="00CB621A" w:rsidRPr="00E111B0" w:rsidRDefault="00CB621A" w:rsidP="00384301">
            <w:pPr>
              <w:pStyle w:val="S-O-P"/>
            </w:pPr>
            <w:r w:rsidRPr="001952C7">
              <w:t>NA</w:t>
            </w:r>
          </w:p>
        </w:tc>
        <w:tc>
          <w:tcPr>
            <w:tcW w:w="954" w:type="dxa"/>
          </w:tcPr>
          <w:p w14:paraId="7A06C855" w14:textId="77777777" w:rsidR="00CB621A" w:rsidRPr="00E111B0" w:rsidRDefault="00CB621A" w:rsidP="00384301">
            <w:pPr>
              <w:pStyle w:val="S-O-P"/>
            </w:pPr>
            <w:r>
              <w:t>O</w:t>
            </w:r>
          </w:p>
        </w:tc>
        <w:tc>
          <w:tcPr>
            <w:tcW w:w="961" w:type="dxa"/>
          </w:tcPr>
          <w:p w14:paraId="714062FB" w14:textId="77777777" w:rsidR="00CB621A" w:rsidRPr="00E111B0" w:rsidRDefault="00CB621A" w:rsidP="00384301">
            <w:pPr>
              <w:pStyle w:val="S-O-P"/>
            </w:pPr>
            <w:r>
              <w:t>O</w:t>
            </w:r>
          </w:p>
        </w:tc>
        <w:tc>
          <w:tcPr>
            <w:tcW w:w="1008" w:type="dxa"/>
          </w:tcPr>
          <w:p w14:paraId="4E222BFF" w14:textId="77777777" w:rsidR="00CB621A" w:rsidRPr="00E111B0" w:rsidRDefault="00CB621A" w:rsidP="00384301">
            <w:pPr>
              <w:pStyle w:val="S-O-P"/>
            </w:pPr>
            <w:r w:rsidRPr="00E111B0">
              <w:t>O</w:t>
            </w:r>
          </w:p>
        </w:tc>
        <w:tc>
          <w:tcPr>
            <w:tcW w:w="971" w:type="dxa"/>
          </w:tcPr>
          <w:p w14:paraId="0FFEB65F" w14:textId="77777777" w:rsidR="00CB621A" w:rsidRPr="00E111B0" w:rsidRDefault="00CB621A" w:rsidP="00384301">
            <w:pPr>
              <w:pStyle w:val="S-O-P"/>
            </w:pPr>
            <w:r w:rsidRPr="001952C7">
              <w:t>NA</w:t>
            </w:r>
          </w:p>
        </w:tc>
        <w:tc>
          <w:tcPr>
            <w:tcW w:w="916" w:type="dxa"/>
          </w:tcPr>
          <w:p w14:paraId="39A72118" w14:textId="77777777" w:rsidR="00CB621A" w:rsidRPr="001952C7" w:rsidRDefault="00CB621A" w:rsidP="00384301">
            <w:pPr>
              <w:pStyle w:val="S-O-P"/>
            </w:pPr>
            <w:r>
              <w:t>NA</w:t>
            </w:r>
          </w:p>
        </w:tc>
      </w:tr>
      <w:tr w:rsidR="00CB621A" w:rsidRPr="00E111B0" w14:paraId="2CDA75A6" w14:textId="77777777" w:rsidTr="00384301">
        <w:tc>
          <w:tcPr>
            <w:tcW w:w="4301" w:type="dxa"/>
          </w:tcPr>
          <w:p w14:paraId="2838CBA4" w14:textId="77777777" w:rsidR="00CB621A" w:rsidRPr="00577E8C" w:rsidRDefault="00CB621A" w:rsidP="00384301">
            <w:pPr>
              <w:pStyle w:val="FABodyIndent1"/>
            </w:pPr>
            <w:r w:rsidRPr="00577E8C">
              <w:t>Performance Nappa and suede black seats with perforated inserts and silver accent stitching</w:t>
            </w:r>
          </w:p>
        </w:tc>
        <w:tc>
          <w:tcPr>
            <w:tcW w:w="969" w:type="dxa"/>
          </w:tcPr>
          <w:p w14:paraId="25E90D40" w14:textId="77777777" w:rsidR="00CB621A" w:rsidRPr="00E111B0" w:rsidRDefault="00CB621A" w:rsidP="00384301">
            <w:pPr>
              <w:pStyle w:val="S-O-P"/>
            </w:pPr>
            <w:r w:rsidRPr="001952C7">
              <w:t>NA</w:t>
            </w:r>
          </w:p>
        </w:tc>
        <w:tc>
          <w:tcPr>
            <w:tcW w:w="954" w:type="dxa"/>
          </w:tcPr>
          <w:p w14:paraId="78AE0C57" w14:textId="77777777" w:rsidR="00CB621A" w:rsidRPr="00E111B0" w:rsidRDefault="00CB621A" w:rsidP="00384301">
            <w:pPr>
              <w:pStyle w:val="S-O-P"/>
            </w:pPr>
            <w:r w:rsidRPr="001952C7">
              <w:t>NA</w:t>
            </w:r>
          </w:p>
        </w:tc>
        <w:tc>
          <w:tcPr>
            <w:tcW w:w="961" w:type="dxa"/>
          </w:tcPr>
          <w:p w14:paraId="481C595F" w14:textId="77777777" w:rsidR="00CB621A" w:rsidRPr="00E111B0" w:rsidRDefault="00CB621A" w:rsidP="00384301">
            <w:pPr>
              <w:pStyle w:val="S-O-P"/>
            </w:pPr>
            <w:r w:rsidRPr="001952C7">
              <w:t>NA</w:t>
            </w:r>
          </w:p>
        </w:tc>
        <w:tc>
          <w:tcPr>
            <w:tcW w:w="1008" w:type="dxa"/>
          </w:tcPr>
          <w:p w14:paraId="029D5D6B" w14:textId="77777777" w:rsidR="00CB621A" w:rsidRPr="00E111B0" w:rsidRDefault="00CB621A" w:rsidP="00384301">
            <w:pPr>
              <w:pStyle w:val="S-O-P"/>
            </w:pPr>
            <w:r w:rsidRPr="001952C7">
              <w:t>NA</w:t>
            </w:r>
          </w:p>
        </w:tc>
        <w:tc>
          <w:tcPr>
            <w:tcW w:w="971" w:type="dxa"/>
          </w:tcPr>
          <w:p w14:paraId="6A15856B" w14:textId="77777777" w:rsidR="00CB621A" w:rsidRPr="00E111B0" w:rsidRDefault="00CB621A" w:rsidP="00384301">
            <w:pPr>
              <w:pStyle w:val="S-O-P"/>
            </w:pPr>
            <w:r w:rsidRPr="00E111B0">
              <w:t>S</w:t>
            </w:r>
          </w:p>
        </w:tc>
        <w:tc>
          <w:tcPr>
            <w:tcW w:w="916" w:type="dxa"/>
          </w:tcPr>
          <w:p w14:paraId="56AC58E0" w14:textId="77777777" w:rsidR="00CB621A" w:rsidRPr="00E111B0" w:rsidRDefault="00CB621A" w:rsidP="00384301">
            <w:pPr>
              <w:pStyle w:val="S-O-P"/>
            </w:pPr>
            <w:r>
              <w:t>S</w:t>
            </w:r>
          </w:p>
        </w:tc>
      </w:tr>
      <w:tr w:rsidR="00CB621A" w:rsidRPr="00E111B0" w14:paraId="777D6447" w14:textId="77777777" w:rsidTr="00384301">
        <w:tc>
          <w:tcPr>
            <w:tcW w:w="4301" w:type="dxa"/>
          </w:tcPr>
          <w:p w14:paraId="53E026D6" w14:textId="77777777" w:rsidR="00CB621A" w:rsidRPr="00577E8C" w:rsidRDefault="00CB621A" w:rsidP="00384301">
            <w:pPr>
              <w:pStyle w:val="FABodyIndent1"/>
            </w:pPr>
            <w:r w:rsidRPr="00577E8C">
              <w:t>Embroidered SRT logo</w:t>
            </w:r>
          </w:p>
        </w:tc>
        <w:tc>
          <w:tcPr>
            <w:tcW w:w="969" w:type="dxa"/>
          </w:tcPr>
          <w:p w14:paraId="593ECF29" w14:textId="77777777" w:rsidR="00CB621A" w:rsidRPr="00E111B0" w:rsidRDefault="00CB621A" w:rsidP="00384301">
            <w:pPr>
              <w:pStyle w:val="S-O-P"/>
            </w:pPr>
            <w:r w:rsidRPr="001952C7">
              <w:t>NA</w:t>
            </w:r>
          </w:p>
        </w:tc>
        <w:tc>
          <w:tcPr>
            <w:tcW w:w="954" w:type="dxa"/>
          </w:tcPr>
          <w:p w14:paraId="599E358E" w14:textId="77777777" w:rsidR="00CB621A" w:rsidRPr="00E111B0" w:rsidRDefault="00CB621A" w:rsidP="00384301">
            <w:pPr>
              <w:pStyle w:val="S-O-P"/>
            </w:pPr>
            <w:r w:rsidRPr="001952C7">
              <w:t>NA</w:t>
            </w:r>
          </w:p>
        </w:tc>
        <w:tc>
          <w:tcPr>
            <w:tcW w:w="961" w:type="dxa"/>
          </w:tcPr>
          <w:p w14:paraId="25796460" w14:textId="77777777" w:rsidR="00CB621A" w:rsidRPr="00E111B0" w:rsidRDefault="00CB621A" w:rsidP="00384301">
            <w:pPr>
              <w:pStyle w:val="S-O-P"/>
            </w:pPr>
            <w:r w:rsidRPr="001952C7">
              <w:t>NA</w:t>
            </w:r>
          </w:p>
        </w:tc>
        <w:tc>
          <w:tcPr>
            <w:tcW w:w="1008" w:type="dxa"/>
          </w:tcPr>
          <w:p w14:paraId="3D0C7DE8" w14:textId="77777777" w:rsidR="00CB621A" w:rsidRPr="00E111B0" w:rsidRDefault="00CB621A" w:rsidP="00384301">
            <w:pPr>
              <w:pStyle w:val="S-O-P"/>
            </w:pPr>
            <w:r w:rsidRPr="001952C7">
              <w:t>NA</w:t>
            </w:r>
          </w:p>
        </w:tc>
        <w:tc>
          <w:tcPr>
            <w:tcW w:w="971" w:type="dxa"/>
          </w:tcPr>
          <w:p w14:paraId="23470E9D" w14:textId="77777777" w:rsidR="00CB621A" w:rsidRPr="00E111B0" w:rsidRDefault="00CB621A" w:rsidP="00384301">
            <w:pPr>
              <w:pStyle w:val="S-O-P"/>
            </w:pPr>
            <w:r w:rsidRPr="00E111B0">
              <w:t>S</w:t>
            </w:r>
          </w:p>
        </w:tc>
        <w:tc>
          <w:tcPr>
            <w:tcW w:w="916" w:type="dxa"/>
          </w:tcPr>
          <w:p w14:paraId="780874FF" w14:textId="77777777" w:rsidR="00CB621A" w:rsidRPr="00E111B0" w:rsidRDefault="00CB621A" w:rsidP="00384301">
            <w:pPr>
              <w:pStyle w:val="S-O-P"/>
            </w:pPr>
            <w:r>
              <w:t>S</w:t>
            </w:r>
          </w:p>
        </w:tc>
      </w:tr>
      <w:tr w:rsidR="00CB621A" w:rsidRPr="00E111B0" w14:paraId="3A22D53E" w14:textId="77777777" w:rsidTr="00384301">
        <w:tc>
          <w:tcPr>
            <w:tcW w:w="4301" w:type="dxa"/>
          </w:tcPr>
          <w:p w14:paraId="207CEB8F" w14:textId="77777777" w:rsidR="00CB621A" w:rsidRPr="00577E8C" w:rsidRDefault="00CB621A" w:rsidP="00384301">
            <w:pPr>
              <w:pStyle w:val="FABodyIndent1"/>
            </w:pPr>
            <w:r w:rsidRPr="00577E8C">
              <w:t>Performance Laguna leather (Demonic Red with silver accent stitching)</w:t>
            </w:r>
            <w:r>
              <w:t xml:space="preserve"> </w:t>
            </w:r>
            <w:r w:rsidRPr="00577E8C">
              <w:t>seats</w:t>
            </w:r>
            <w:r>
              <w:t xml:space="preserve"> (Plus and Premium packages)</w:t>
            </w:r>
          </w:p>
        </w:tc>
        <w:tc>
          <w:tcPr>
            <w:tcW w:w="969" w:type="dxa"/>
          </w:tcPr>
          <w:p w14:paraId="736598D9" w14:textId="77777777" w:rsidR="00CB621A" w:rsidRPr="00E111B0" w:rsidRDefault="00CB621A" w:rsidP="00384301">
            <w:pPr>
              <w:pStyle w:val="S-O-P"/>
            </w:pPr>
            <w:r w:rsidRPr="001952C7">
              <w:t>NA</w:t>
            </w:r>
          </w:p>
        </w:tc>
        <w:tc>
          <w:tcPr>
            <w:tcW w:w="954" w:type="dxa"/>
          </w:tcPr>
          <w:p w14:paraId="1BA5BD1D" w14:textId="77777777" w:rsidR="00CB621A" w:rsidRPr="00E111B0" w:rsidRDefault="00CB621A" w:rsidP="00384301">
            <w:pPr>
              <w:pStyle w:val="S-O-P"/>
            </w:pPr>
            <w:r w:rsidRPr="001952C7">
              <w:t>NA</w:t>
            </w:r>
          </w:p>
        </w:tc>
        <w:tc>
          <w:tcPr>
            <w:tcW w:w="961" w:type="dxa"/>
          </w:tcPr>
          <w:p w14:paraId="4054B3D0" w14:textId="77777777" w:rsidR="00CB621A" w:rsidRPr="00E111B0" w:rsidRDefault="00CB621A" w:rsidP="00384301">
            <w:pPr>
              <w:pStyle w:val="S-O-P"/>
            </w:pPr>
            <w:r w:rsidRPr="001952C7">
              <w:t>NA</w:t>
            </w:r>
          </w:p>
        </w:tc>
        <w:tc>
          <w:tcPr>
            <w:tcW w:w="1008" w:type="dxa"/>
          </w:tcPr>
          <w:p w14:paraId="0C8307D6" w14:textId="77777777" w:rsidR="00CB621A" w:rsidRPr="00E111B0" w:rsidRDefault="00CB621A" w:rsidP="00384301">
            <w:pPr>
              <w:pStyle w:val="S-O-P"/>
            </w:pPr>
            <w:r w:rsidRPr="001952C7">
              <w:t>NA</w:t>
            </w:r>
          </w:p>
        </w:tc>
        <w:tc>
          <w:tcPr>
            <w:tcW w:w="971" w:type="dxa"/>
          </w:tcPr>
          <w:p w14:paraId="19D044FB" w14:textId="77777777" w:rsidR="00CB621A" w:rsidRPr="00E111B0" w:rsidRDefault="00CB621A" w:rsidP="00384301">
            <w:pPr>
              <w:pStyle w:val="S-O-P"/>
            </w:pPr>
            <w:r>
              <w:t>P</w:t>
            </w:r>
          </w:p>
        </w:tc>
        <w:tc>
          <w:tcPr>
            <w:tcW w:w="916" w:type="dxa"/>
          </w:tcPr>
          <w:p w14:paraId="65F3196A" w14:textId="77777777" w:rsidR="00CB621A" w:rsidRDefault="00CB621A" w:rsidP="00384301">
            <w:pPr>
              <w:pStyle w:val="S-O-P"/>
            </w:pPr>
            <w:r>
              <w:t>P</w:t>
            </w:r>
          </w:p>
        </w:tc>
      </w:tr>
      <w:tr w:rsidR="00CB621A" w:rsidRPr="00E111B0" w14:paraId="606332E2" w14:textId="77777777" w:rsidTr="00384301">
        <w:tc>
          <w:tcPr>
            <w:tcW w:w="4301" w:type="dxa"/>
          </w:tcPr>
          <w:p w14:paraId="655B8E47" w14:textId="77777777" w:rsidR="00CB621A" w:rsidRPr="004E3F24" w:rsidRDefault="00CB621A" w:rsidP="00384301">
            <w:pPr>
              <w:pStyle w:val="FABodyIndent1"/>
              <w:keepNext/>
              <w:keepLines/>
            </w:pPr>
            <w:r w:rsidRPr="004E3F24">
              <w:t>Embossed SRT logo (included with Performance Laguna leather)</w:t>
            </w:r>
          </w:p>
        </w:tc>
        <w:tc>
          <w:tcPr>
            <w:tcW w:w="969" w:type="dxa"/>
          </w:tcPr>
          <w:p w14:paraId="046E2312" w14:textId="77777777" w:rsidR="00CB621A" w:rsidRPr="00E111B0" w:rsidRDefault="00CB621A" w:rsidP="00384301">
            <w:pPr>
              <w:pStyle w:val="S-O-P"/>
            </w:pPr>
            <w:r w:rsidRPr="001952C7">
              <w:t>NA</w:t>
            </w:r>
          </w:p>
        </w:tc>
        <w:tc>
          <w:tcPr>
            <w:tcW w:w="954" w:type="dxa"/>
          </w:tcPr>
          <w:p w14:paraId="104424E3" w14:textId="77777777" w:rsidR="00CB621A" w:rsidRPr="00E111B0" w:rsidRDefault="00CB621A" w:rsidP="00384301">
            <w:pPr>
              <w:pStyle w:val="S-O-P"/>
            </w:pPr>
            <w:r w:rsidRPr="001952C7">
              <w:t>NA</w:t>
            </w:r>
          </w:p>
        </w:tc>
        <w:tc>
          <w:tcPr>
            <w:tcW w:w="961" w:type="dxa"/>
          </w:tcPr>
          <w:p w14:paraId="2147C68C" w14:textId="77777777" w:rsidR="00CB621A" w:rsidRPr="00E111B0" w:rsidRDefault="00CB621A" w:rsidP="00384301">
            <w:pPr>
              <w:pStyle w:val="S-O-P"/>
            </w:pPr>
            <w:r w:rsidRPr="001952C7">
              <w:t>NA</w:t>
            </w:r>
          </w:p>
        </w:tc>
        <w:tc>
          <w:tcPr>
            <w:tcW w:w="1008" w:type="dxa"/>
          </w:tcPr>
          <w:p w14:paraId="5998B788" w14:textId="77777777" w:rsidR="00CB621A" w:rsidRPr="00E111B0" w:rsidRDefault="00CB621A" w:rsidP="00384301">
            <w:pPr>
              <w:pStyle w:val="S-O-P"/>
            </w:pPr>
            <w:r w:rsidRPr="001952C7">
              <w:t>NA</w:t>
            </w:r>
          </w:p>
        </w:tc>
        <w:tc>
          <w:tcPr>
            <w:tcW w:w="971" w:type="dxa"/>
          </w:tcPr>
          <w:p w14:paraId="52C5D1F8" w14:textId="77777777" w:rsidR="00CB621A" w:rsidRPr="00E111B0" w:rsidRDefault="00CB621A" w:rsidP="00384301">
            <w:pPr>
              <w:pStyle w:val="S-O-P"/>
            </w:pPr>
            <w:r w:rsidRPr="00E111B0">
              <w:t>S</w:t>
            </w:r>
          </w:p>
        </w:tc>
        <w:tc>
          <w:tcPr>
            <w:tcW w:w="916" w:type="dxa"/>
          </w:tcPr>
          <w:p w14:paraId="0A14F0B6" w14:textId="77777777" w:rsidR="00CB621A" w:rsidRPr="00E111B0" w:rsidRDefault="00CB621A" w:rsidP="00384301">
            <w:pPr>
              <w:pStyle w:val="S-O-P"/>
            </w:pPr>
            <w:r>
              <w:t>S</w:t>
            </w:r>
          </w:p>
        </w:tc>
      </w:tr>
      <w:tr w:rsidR="00CB621A" w:rsidRPr="00E111B0" w14:paraId="62577BF3" w14:textId="77777777" w:rsidTr="00384301">
        <w:tc>
          <w:tcPr>
            <w:tcW w:w="4301" w:type="dxa"/>
          </w:tcPr>
          <w:p w14:paraId="58A3EDDA" w14:textId="77777777" w:rsidR="00CB621A" w:rsidRPr="004E3F24" w:rsidRDefault="00CB621A" w:rsidP="00384301">
            <w:pPr>
              <w:pStyle w:val="FABodyIndent1"/>
            </w:pPr>
            <w:r w:rsidRPr="004E3F24">
              <w:t>Demonic Red seat belts</w:t>
            </w:r>
            <w:r>
              <w:t xml:space="preserve"> (Premium Package)</w:t>
            </w:r>
          </w:p>
        </w:tc>
        <w:tc>
          <w:tcPr>
            <w:tcW w:w="969" w:type="dxa"/>
          </w:tcPr>
          <w:p w14:paraId="23E8B7A9" w14:textId="77777777" w:rsidR="00CB621A" w:rsidRPr="00E111B0" w:rsidRDefault="00CB621A" w:rsidP="00384301">
            <w:pPr>
              <w:pStyle w:val="S-O-P"/>
            </w:pPr>
            <w:r w:rsidRPr="001952C7">
              <w:t>NA</w:t>
            </w:r>
          </w:p>
        </w:tc>
        <w:tc>
          <w:tcPr>
            <w:tcW w:w="954" w:type="dxa"/>
          </w:tcPr>
          <w:p w14:paraId="31DAA4B7" w14:textId="77777777" w:rsidR="00CB621A" w:rsidRPr="00E111B0" w:rsidRDefault="00CB621A" w:rsidP="00384301">
            <w:pPr>
              <w:pStyle w:val="S-O-P"/>
            </w:pPr>
            <w:r w:rsidRPr="001952C7">
              <w:t>NA</w:t>
            </w:r>
          </w:p>
        </w:tc>
        <w:tc>
          <w:tcPr>
            <w:tcW w:w="961" w:type="dxa"/>
          </w:tcPr>
          <w:p w14:paraId="2BEDBD8C" w14:textId="77777777" w:rsidR="00CB621A" w:rsidRPr="00E111B0" w:rsidRDefault="00CB621A" w:rsidP="00384301">
            <w:pPr>
              <w:pStyle w:val="S-O-P"/>
            </w:pPr>
            <w:r w:rsidRPr="001952C7">
              <w:t>NA</w:t>
            </w:r>
          </w:p>
        </w:tc>
        <w:tc>
          <w:tcPr>
            <w:tcW w:w="1008" w:type="dxa"/>
          </w:tcPr>
          <w:p w14:paraId="5A8D7F1F" w14:textId="77777777" w:rsidR="00CB621A" w:rsidRPr="00E111B0" w:rsidRDefault="00CB621A" w:rsidP="00384301">
            <w:pPr>
              <w:pStyle w:val="S-O-P"/>
            </w:pPr>
            <w:r w:rsidRPr="001952C7">
              <w:t>NA</w:t>
            </w:r>
          </w:p>
        </w:tc>
        <w:tc>
          <w:tcPr>
            <w:tcW w:w="971" w:type="dxa"/>
          </w:tcPr>
          <w:p w14:paraId="0152AB3F" w14:textId="77777777" w:rsidR="00CB621A" w:rsidRPr="00E111B0" w:rsidRDefault="00CB621A" w:rsidP="00384301">
            <w:pPr>
              <w:pStyle w:val="S-O-P"/>
            </w:pPr>
            <w:r>
              <w:t>P</w:t>
            </w:r>
          </w:p>
        </w:tc>
        <w:tc>
          <w:tcPr>
            <w:tcW w:w="916" w:type="dxa"/>
          </w:tcPr>
          <w:p w14:paraId="5B804157" w14:textId="77777777" w:rsidR="00CB621A" w:rsidRDefault="00CB621A" w:rsidP="00384301">
            <w:pPr>
              <w:pStyle w:val="S-O-P"/>
            </w:pPr>
            <w:r>
              <w:t>P</w:t>
            </w:r>
          </w:p>
        </w:tc>
      </w:tr>
      <w:tr w:rsidR="00CB621A" w:rsidRPr="00E111B0" w14:paraId="396505B3" w14:textId="77777777" w:rsidTr="00384301">
        <w:tc>
          <w:tcPr>
            <w:tcW w:w="4301" w:type="dxa"/>
          </w:tcPr>
          <w:p w14:paraId="513AFA4F" w14:textId="77777777" w:rsidR="00CB621A" w:rsidRPr="00E111B0" w:rsidRDefault="00CB621A" w:rsidP="00384301">
            <w:pPr>
              <w:pStyle w:val="FABodyCopy"/>
            </w:pPr>
            <w:r w:rsidRPr="00E111B0">
              <w:t>Steering Wheel</w:t>
            </w:r>
          </w:p>
        </w:tc>
        <w:tc>
          <w:tcPr>
            <w:tcW w:w="969" w:type="dxa"/>
          </w:tcPr>
          <w:p w14:paraId="5EA18B27" w14:textId="77777777" w:rsidR="00CB621A" w:rsidRPr="00E111B0" w:rsidRDefault="00CB621A" w:rsidP="00384301">
            <w:pPr>
              <w:pStyle w:val="S-O-P"/>
            </w:pPr>
          </w:p>
        </w:tc>
        <w:tc>
          <w:tcPr>
            <w:tcW w:w="954" w:type="dxa"/>
          </w:tcPr>
          <w:p w14:paraId="76644AEE" w14:textId="77777777" w:rsidR="00CB621A" w:rsidRPr="00E111B0" w:rsidRDefault="00CB621A" w:rsidP="00384301">
            <w:pPr>
              <w:pStyle w:val="S-O-P"/>
            </w:pPr>
          </w:p>
        </w:tc>
        <w:tc>
          <w:tcPr>
            <w:tcW w:w="961" w:type="dxa"/>
          </w:tcPr>
          <w:p w14:paraId="009B7EA8" w14:textId="77777777" w:rsidR="00CB621A" w:rsidRPr="00E111B0" w:rsidRDefault="00CB621A" w:rsidP="00384301">
            <w:pPr>
              <w:pStyle w:val="S-O-P"/>
            </w:pPr>
          </w:p>
        </w:tc>
        <w:tc>
          <w:tcPr>
            <w:tcW w:w="1008" w:type="dxa"/>
          </w:tcPr>
          <w:p w14:paraId="68569F9D" w14:textId="77777777" w:rsidR="00CB621A" w:rsidRPr="00E111B0" w:rsidRDefault="00CB621A" w:rsidP="00384301">
            <w:pPr>
              <w:pStyle w:val="S-O-P"/>
            </w:pPr>
          </w:p>
        </w:tc>
        <w:tc>
          <w:tcPr>
            <w:tcW w:w="971" w:type="dxa"/>
          </w:tcPr>
          <w:p w14:paraId="5E3626CC" w14:textId="77777777" w:rsidR="00CB621A" w:rsidRPr="00E111B0" w:rsidRDefault="00CB621A" w:rsidP="00384301">
            <w:pPr>
              <w:pStyle w:val="S-O-P"/>
            </w:pPr>
          </w:p>
        </w:tc>
        <w:tc>
          <w:tcPr>
            <w:tcW w:w="916" w:type="dxa"/>
          </w:tcPr>
          <w:p w14:paraId="5E7B4077" w14:textId="77777777" w:rsidR="00CB621A" w:rsidRPr="00E111B0" w:rsidRDefault="00CB621A" w:rsidP="00384301">
            <w:pPr>
              <w:pStyle w:val="S-O-P"/>
            </w:pPr>
          </w:p>
        </w:tc>
      </w:tr>
      <w:tr w:rsidR="00CB621A" w:rsidRPr="00E111B0" w14:paraId="017BA899" w14:textId="77777777" w:rsidTr="00384301">
        <w:tc>
          <w:tcPr>
            <w:tcW w:w="4301" w:type="dxa"/>
          </w:tcPr>
          <w:p w14:paraId="73987027" w14:textId="77777777" w:rsidR="00CB621A" w:rsidRPr="00577E8C" w:rsidRDefault="00CB621A" w:rsidP="00384301">
            <w:pPr>
              <w:pStyle w:val="FABodyIndent1"/>
            </w:pPr>
            <w:r w:rsidRPr="00577E8C">
              <w:t>Heated</w:t>
            </w:r>
          </w:p>
        </w:tc>
        <w:tc>
          <w:tcPr>
            <w:tcW w:w="969" w:type="dxa"/>
          </w:tcPr>
          <w:p w14:paraId="3A1376FD" w14:textId="77777777" w:rsidR="00CB621A" w:rsidRPr="00E111B0" w:rsidRDefault="00CB621A" w:rsidP="00384301">
            <w:pPr>
              <w:pStyle w:val="S-O-P"/>
            </w:pPr>
            <w:r>
              <w:t>S</w:t>
            </w:r>
          </w:p>
        </w:tc>
        <w:tc>
          <w:tcPr>
            <w:tcW w:w="954" w:type="dxa"/>
          </w:tcPr>
          <w:p w14:paraId="17C89444" w14:textId="77777777" w:rsidR="00CB621A" w:rsidRPr="00E111B0" w:rsidRDefault="00CB621A" w:rsidP="00384301">
            <w:pPr>
              <w:pStyle w:val="S-O-P"/>
            </w:pPr>
            <w:r w:rsidRPr="00E111B0">
              <w:t>S</w:t>
            </w:r>
          </w:p>
        </w:tc>
        <w:tc>
          <w:tcPr>
            <w:tcW w:w="961" w:type="dxa"/>
          </w:tcPr>
          <w:p w14:paraId="04ECABB4" w14:textId="77777777" w:rsidR="00CB621A" w:rsidRPr="00E111B0" w:rsidRDefault="00CB621A" w:rsidP="00384301">
            <w:pPr>
              <w:pStyle w:val="S-O-P"/>
            </w:pPr>
            <w:r w:rsidRPr="00E111B0">
              <w:t>S</w:t>
            </w:r>
          </w:p>
        </w:tc>
        <w:tc>
          <w:tcPr>
            <w:tcW w:w="1008" w:type="dxa"/>
          </w:tcPr>
          <w:p w14:paraId="0683D84F" w14:textId="77777777" w:rsidR="00CB621A" w:rsidRPr="00E111B0" w:rsidRDefault="00CB621A" w:rsidP="00384301">
            <w:pPr>
              <w:pStyle w:val="S-O-P"/>
            </w:pPr>
            <w:r w:rsidRPr="00E111B0">
              <w:t>S</w:t>
            </w:r>
          </w:p>
        </w:tc>
        <w:tc>
          <w:tcPr>
            <w:tcW w:w="971" w:type="dxa"/>
          </w:tcPr>
          <w:p w14:paraId="0B0DFFDB" w14:textId="77777777" w:rsidR="00CB621A" w:rsidRPr="00E111B0" w:rsidRDefault="00CB621A" w:rsidP="00384301">
            <w:pPr>
              <w:pStyle w:val="S-O-P"/>
            </w:pPr>
            <w:r w:rsidRPr="00E111B0">
              <w:t>S</w:t>
            </w:r>
          </w:p>
        </w:tc>
        <w:tc>
          <w:tcPr>
            <w:tcW w:w="916" w:type="dxa"/>
          </w:tcPr>
          <w:p w14:paraId="331D2E08" w14:textId="77777777" w:rsidR="00CB621A" w:rsidRPr="00E111B0" w:rsidRDefault="00CB621A" w:rsidP="00384301">
            <w:pPr>
              <w:pStyle w:val="S-O-P"/>
            </w:pPr>
            <w:r>
              <w:t>S</w:t>
            </w:r>
          </w:p>
        </w:tc>
      </w:tr>
    </w:tbl>
    <w:p w14:paraId="7FFFB831" w14:textId="77777777" w:rsidR="00CB621A" w:rsidRDefault="00CB621A" w:rsidP="00CB621A">
      <w:pPr>
        <w:pStyle w:val="Heading3"/>
      </w:pPr>
      <w:r w:rsidRPr="00E111B0">
        <w:t>UCONNECT MULTIMEDIA</w:t>
      </w:r>
    </w:p>
    <w:tbl>
      <w:tblPr>
        <w:tblStyle w:val="FATABLESTYLE"/>
        <w:tblW w:w="5000" w:type="pct"/>
        <w:tblLook w:val="0020" w:firstRow="1" w:lastRow="0" w:firstColumn="0" w:lastColumn="0" w:noHBand="0" w:noVBand="0"/>
      </w:tblPr>
      <w:tblGrid>
        <w:gridCol w:w="4277"/>
        <w:gridCol w:w="973"/>
        <w:gridCol w:w="958"/>
        <w:gridCol w:w="965"/>
        <w:gridCol w:w="1010"/>
        <w:gridCol w:w="975"/>
        <w:gridCol w:w="922"/>
      </w:tblGrid>
      <w:tr w:rsidR="00CB621A" w:rsidRPr="00E111B0" w14:paraId="7F7B89AC" w14:textId="77777777" w:rsidTr="00384301">
        <w:trPr>
          <w:tblHeader/>
        </w:trPr>
        <w:tc>
          <w:tcPr>
            <w:tcW w:w="4277" w:type="dxa"/>
          </w:tcPr>
          <w:p w14:paraId="104A1C00" w14:textId="77777777" w:rsidR="00CB621A" w:rsidRPr="001252AA" w:rsidRDefault="00CB621A" w:rsidP="00384301">
            <w:pPr>
              <w:pStyle w:val="TableSubhead"/>
            </w:pPr>
            <w:r w:rsidRPr="001252AA">
              <w:t>UCONNECT MULTIMEDIA</w:t>
            </w:r>
          </w:p>
        </w:tc>
        <w:tc>
          <w:tcPr>
            <w:tcW w:w="973" w:type="dxa"/>
            <w:vAlign w:val="bottom"/>
          </w:tcPr>
          <w:p w14:paraId="0620F61C" w14:textId="77777777" w:rsidR="00CB621A" w:rsidRPr="001252AA" w:rsidRDefault="00CB621A" w:rsidP="00384301">
            <w:pPr>
              <w:pStyle w:val="ModelSubhead"/>
            </w:pPr>
            <w:r w:rsidRPr="001252AA">
              <w:t>SXT</w:t>
            </w:r>
          </w:p>
        </w:tc>
        <w:tc>
          <w:tcPr>
            <w:tcW w:w="958" w:type="dxa"/>
            <w:vAlign w:val="bottom"/>
          </w:tcPr>
          <w:p w14:paraId="398E35F0" w14:textId="77777777" w:rsidR="00CB621A" w:rsidRPr="001252AA" w:rsidRDefault="00CB621A" w:rsidP="00384301">
            <w:pPr>
              <w:pStyle w:val="ModelSubhead"/>
            </w:pPr>
            <w:r w:rsidRPr="001252AA">
              <w:t>GT</w:t>
            </w:r>
          </w:p>
        </w:tc>
        <w:tc>
          <w:tcPr>
            <w:tcW w:w="965" w:type="dxa"/>
            <w:vAlign w:val="bottom"/>
          </w:tcPr>
          <w:p w14:paraId="1FB800A5" w14:textId="77777777" w:rsidR="00CB621A" w:rsidRPr="001252AA" w:rsidRDefault="00CB621A" w:rsidP="00384301">
            <w:pPr>
              <w:pStyle w:val="ModelSubhead"/>
            </w:pPr>
            <w:r w:rsidRPr="001252AA">
              <w:t>R/T</w:t>
            </w:r>
          </w:p>
        </w:tc>
        <w:tc>
          <w:tcPr>
            <w:tcW w:w="1010" w:type="dxa"/>
            <w:vAlign w:val="bottom"/>
          </w:tcPr>
          <w:p w14:paraId="70FD8637" w14:textId="77777777" w:rsidR="00CB621A" w:rsidRPr="001252AA" w:rsidRDefault="00CB621A" w:rsidP="00384301">
            <w:pPr>
              <w:pStyle w:val="ModelSubhead"/>
            </w:pPr>
            <w:r w:rsidRPr="001252AA">
              <w:t>Citadel</w:t>
            </w:r>
          </w:p>
        </w:tc>
        <w:tc>
          <w:tcPr>
            <w:tcW w:w="975" w:type="dxa"/>
            <w:vAlign w:val="bottom"/>
          </w:tcPr>
          <w:p w14:paraId="4912E8BC" w14:textId="77777777" w:rsidR="00CB621A" w:rsidRPr="001252AA" w:rsidRDefault="00CB621A" w:rsidP="00384301">
            <w:pPr>
              <w:pStyle w:val="ModelSubhead"/>
            </w:pPr>
            <w:r w:rsidRPr="001252AA">
              <w:t>SRT 392</w:t>
            </w:r>
          </w:p>
        </w:tc>
        <w:tc>
          <w:tcPr>
            <w:tcW w:w="922" w:type="dxa"/>
          </w:tcPr>
          <w:p w14:paraId="75775EC4" w14:textId="77777777" w:rsidR="00CB621A" w:rsidRPr="001252AA" w:rsidRDefault="00CB621A" w:rsidP="00384301">
            <w:pPr>
              <w:pStyle w:val="ModelSubhead"/>
            </w:pPr>
            <w:r>
              <w:t>SRT Hellcat</w:t>
            </w:r>
          </w:p>
        </w:tc>
      </w:tr>
      <w:tr w:rsidR="00CB621A" w:rsidRPr="00E111B0" w14:paraId="34355576" w14:textId="77777777" w:rsidTr="00384301">
        <w:tc>
          <w:tcPr>
            <w:tcW w:w="4277" w:type="dxa"/>
          </w:tcPr>
          <w:p w14:paraId="415D9115" w14:textId="77777777" w:rsidR="00CB621A" w:rsidRPr="00E111B0" w:rsidRDefault="00CB621A" w:rsidP="00384301">
            <w:pPr>
              <w:pStyle w:val="FABodyCopy"/>
            </w:pPr>
            <w:r w:rsidRPr="00E111B0">
              <w:t xml:space="preserve">Media hub — includes four USB ports (Type A, Type C) and auxiliary jack </w:t>
            </w:r>
          </w:p>
        </w:tc>
        <w:tc>
          <w:tcPr>
            <w:tcW w:w="973" w:type="dxa"/>
          </w:tcPr>
          <w:p w14:paraId="3D93A760" w14:textId="77777777" w:rsidR="00CB621A" w:rsidRPr="00E111B0" w:rsidRDefault="00CB621A" w:rsidP="00384301">
            <w:pPr>
              <w:pStyle w:val="S-O-P"/>
            </w:pPr>
            <w:r w:rsidRPr="00E111B0">
              <w:t>S</w:t>
            </w:r>
          </w:p>
        </w:tc>
        <w:tc>
          <w:tcPr>
            <w:tcW w:w="958" w:type="dxa"/>
          </w:tcPr>
          <w:p w14:paraId="6488D20F" w14:textId="77777777" w:rsidR="00CB621A" w:rsidRPr="00E111B0" w:rsidRDefault="00CB621A" w:rsidP="00384301">
            <w:pPr>
              <w:pStyle w:val="S-O-P"/>
            </w:pPr>
            <w:r w:rsidRPr="00E111B0">
              <w:t>S</w:t>
            </w:r>
          </w:p>
        </w:tc>
        <w:tc>
          <w:tcPr>
            <w:tcW w:w="965" w:type="dxa"/>
          </w:tcPr>
          <w:p w14:paraId="6FEF6E86" w14:textId="77777777" w:rsidR="00CB621A" w:rsidRPr="00E111B0" w:rsidRDefault="00CB621A" w:rsidP="00384301">
            <w:pPr>
              <w:pStyle w:val="S-O-P"/>
            </w:pPr>
            <w:r w:rsidRPr="00E111B0">
              <w:t>S</w:t>
            </w:r>
          </w:p>
        </w:tc>
        <w:tc>
          <w:tcPr>
            <w:tcW w:w="1010" w:type="dxa"/>
          </w:tcPr>
          <w:p w14:paraId="4F700C28" w14:textId="77777777" w:rsidR="00CB621A" w:rsidRPr="00E111B0" w:rsidRDefault="00CB621A" w:rsidP="00384301">
            <w:pPr>
              <w:pStyle w:val="S-O-P"/>
            </w:pPr>
            <w:r w:rsidRPr="00E111B0">
              <w:t>S</w:t>
            </w:r>
          </w:p>
        </w:tc>
        <w:tc>
          <w:tcPr>
            <w:tcW w:w="975" w:type="dxa"/>
          </w:tcPr>
          <w:p w14:paraId="188F2F94" w14:textId="77777777" w:rsidR="00CB621A" w:rsidRPr="00E111B0" w:rsidRDefault="00CB621A" w:rsidP="00384301">
            <w:pPr>
              <w:pStyle w:val="S-O-P"/>
            </w:pPr>
            <w:r w:rsidRPr="00E111B0">
              <w:t>S</w:t>
            </w:r>
          </w:p>
        </w:tc>
        <w:tc>
          <w:tcPr>
            <w:tcW w:w="922" w:type="dxa"/>
          </w:tcPr>
          <w:p w14:paraId="4820FA76" w14:textId="77777777" w:rsidR="00CB621A" w:rsidRPr="00E111B0" w:rsidRDefault="00CB621A" w:rsidP="00384301">
            <w:pPr>
              <w:pStyle w:val="S-O-P"/>
            </w:pPr>
            <w:r>
              <w:t>S</w:t>
            </w:r>
          </w:p>
        </w:tc>
      </w:tr>
      <w:tr w:rsidR="00CB621A" w:rsidRPr="00E111B0" w14:paraId="5B0DF550" w14:textId="77777777" w:rsidTr="00384301">
        <w:tc>
          <w:tcPr>
            <w:tcW w:w="4277" w:type="dxa"/>
          </w:tcPr>
          <w:p w14:paraId="7D1C6C7A" w14:textId="77777777" w:rsidR="00CB621A" w:rsidRPr="00E111B0" w:rsidRDefault="00CB621A" w:rsidP="00384301">
            <w:pPr>
              <w:pStyle w:val="FABodyCopy"/>
            </w:pPr>
            <w:r w:rsidRPr="00E111B0">
              <w:t>Power Outlet</w:t>
            </w:r>
          </w:p>
        </w:tc>
        <w:tc>
          <w:tcPr>
            <w:tcW w:w="973" w:type="dxa"/>
          </w:tcPr>
          <w:p w14:paraId="467A71A4" w14:textId="77777777" w:rsidR="00CB621A" w:rsidRPr="00E111B0" w:rsidRDefault="00CB621A" w:rsidP="00384301">
            <w:pPr>
              <w:pStyle w:val="S-O-P"/>
            </w:pPr>
          </w:p>
        </w:tc>
        <w:tc>
          <w:tcPr>
            <w:tcW w:w="958" w:type="dxa"/>
          </w:tcPr>
          <w:p w14:paraId="62667B04" w14:textId="77777777" w:rsidR="00CB621A" w:rsidRPr="00E111B0" w:rsidRDefault="00CB621A" w:rsidP="00384301">
            <w:pPr>
              <w:pStyle w:val="S-O-P"/>
            </w:pPr>
          </w:p>
        </w:tc>
        <w:tc>
          <w:tcPr>
            <w:tcW w:w="965" w:type="dxa"/>
          </w:tcPr>
          <w:p w14:paraId="108A2B83" w14:textId="77777777" w:rsidR="00CB621A" w:rsidRPr="00E111B0" w:rsidRDefault="00CB621A" w:rsidP="00384301">
            <w:pPr>
              <w:pStyle w:val="S-O-P"/>
            </w:pPr>
          </w:p>
        </w:tc>
        <w:tc>
          <w:tcPr>
            <w:tcW w:w="1010" w:type="dxa"/>
          </w:tcPr>
          <w:p w14:paraId="1FB3F903" w14:textId="77777777" w:rsidR="00CB621A" w:rsidRPr="00E111B0" w:rsidRDefault="00CB621A" w:rsidP="00384301">
            <w:pPr>
              <w:pStyle w:val="S-O-P"/>
            </w:pPr>
          </w:p>
        </w:tc>
        <w:tc>
          <w:tcPr>
            <w:tcW w:w="975" w:type="dxa"/>
          </w:tcPr>
          <w:p w14:paraId="5664B950" w14:textId="77777777" w:rsidR="00CB621A" w:rsidRPr="00E111B0" w:rsidRDefault="00CB621A" w:rsidP="00384301">
            <w:pPr>
              <w:pStyle w:val="S-O-P"/>
            </w:pPr>
          </w:p>
        </w:tc>
        <w:tc>
          <w:tcPr>
            <w:tcW w:w="922" w:type="dxa"/>
          </w:tcPr>
          <w:p w14:paraId="71260801" w14:textId="77777777" w:rsidR="00CB621A" w:rsidRPr="00E111B0" w:rsidRDefault="00CB621A" w:rsidP="00384301">
            <w:pPr>
              <w:pStyle w:val="S-O-P"/>
            </w:pPr>
          </w:p>
        </w:tc>
      </w:tr>
      <w:tr w:rsidR="00CB621A" w:rsidRPr="00E111B0" w14:paraId="316FDD56" w14:textId="77777777" w:rsidTr="00384301">
        <w:tc>
          <w:tcPr>
            <w:tcW w:w="4277" w:type="dxa"/>
          </w:tcPr>
          <w:p w14:paraId="4188EE15" w14:textId="77777777" w:rsidR="00CB621A" w:rsidRPr="00E111B0" w:rsidRDefault="00CB621A" w:rsidP="00384301">
            <w:pPr>
              <w:pStyle w:val="FABodyIndent1"/>
            </w:pPr>
            <w:r w:rsidRPr="00E111B0">
              <w:t>Three 12-volt power outlets (passenger-side outboard the center console, inside the center console and in rear cargo compartment)</w:t>
            </w:r>
          </w:p>
        </w:tc>
        <w:tc>
          <w:tcPr>
            <w:tcW w:w="973" w:type="dxa"/>
          </w:tcPr>
          <w:p w14:paraId="3D22644F" w14:textId="77777777" w:rsidR="00CB621A" w:rsidRPr="00E111B0" w:rsidRDefault="00CB621A" w:rsidP="00384301">
            <w:pPr>
              <w:pStyle w:val="S-O-P"/>
            </w:pPr>
            <w:r w:rsidRPr="00E111B0">
              <w:t>S</w:t>
            </w:r>
          </w:p>
        </w:tc>
        <w:tc>
          <w:tcPr>
            <w:tcW w:w="958" w:type="dxa"/>
          </w:tcPr>
          <w:p w14:paraId="6B6F0BE1" w14:textId="77777777" w:rsidR="00CB621A" w:rsidRPr="00E111B0" w:rsidRDefault="00CB621A" w:rsidP="00384301">
            <w:pPr>
              <w:pStyle w:val="S-O-P"/>
            </w:pPr>
            <w:r w:rsidRPr="00E111B0">
              <w:t>S</w:t>
            </w:r>
          </w:p>
        </w:tc>
        <w:tc>
          <w:tcPr>
            <w:tcW w:w="965" w:type="dxa"/>
          </w:tcPr>
          <w:p w14:paraId="1E27A722" w14:textId="77777777" w:rsidR="00CB621A" w:rsidRPr="00E111B0" w:rsidRDefault="00CB621A" w:rsidP="00384301">
            <w:pPr>
              <w:pStyle w:val="S-O-P"/>
            </w:pPr>
            <w:r w:rsidRPr="00E111B0">
              <w:t>S</w:t>
            </w:r>
          </w:p>
        </w:tc>
        <w:tc>
          <w:tcPr>
            <w:tcW w:w="1010" w:type="dxa"/>
          </w:tcPr>
          <w:p w14:paraId="72438882" w14:textId="77777777" w:rsidR="00CB621A" w:rsidRPr="00E111B0" w:rsidRDefault="00CB621A" w:rsidP="00384301">
            <w:pPr>
              <w:pStyle w:val="S-O-P"/>
            </w:pPr>
            <w:r w:rsidRPr="00E111B0">
              <w:t>S</w:t>
            </w:r>
          </w:p>
        </w:tc>
        <w:tc>
          <w:tcPr>
            <w:tcW w:w="975" w:type="dxa"/>
          </w:tcPr>
          <w:p w14:paraId="23D8D62B" w14:textId="77777777" w:rsidR="00CB621A" w:rsidRPr="00E111B0" w:rsidRDefault="00CB621A" w:rsidP="00384301">
            <w:pPr>
              <w:pStyle w:val="S-O-P"/>
            </w:pPr>
            <w:r w:rsidRPr="00E111B0">
              <w:t>S</w:t>
            </w:r>
          </w:p>
        </w:tc>
        <w:tc>
          <w:tcPr>
            <w:tcW w:w="922" w:type="dxa"/>
          </w:tcPr>
          <w:p w14:paraId="509CFBAC" w14:textId="77777777" w:rsidR="00CB621A" w:rsidRPr="00E111B0" w:rsidRDefault="00CB621A" w:rsidP="00384301">
            <w:pPr>
              <w:pStyle w:val="S-O-P"/>
            </w:pPr>
            <w:r>
              <w:t>S</w:t>
            </w:r>
          </w:p>
        </w:tc>
      </w:tr>
      <w:tr w:rsidR="00CB621A" w:rsidRPr="00E111B0" w14:paraId="49010BD1" w14:textId="77777777" w:rsidTr="00384301">
        <w:tc>
          <w:tcPr>
            <w:tcW w:w="4277" w:type="dxa"/>
          </w:tcPr>
          <w:p w14:paraId="2B8AFCA4" w14:textId="77777777" w:rsidR="00CB621A" w:rsidRPr="00E111B0" w:rsidRDefault="00CB621A" w:rsidP="00384301">
            <w:pPr>
              <w:pStyle w:val="FABodyIndent1"/>
            </w:pPr>
            <w:r w:rsidRPr="00E111B0">
              <w:t>12-volt power outlet and Type C USB port in second-row console (included with second-row console with armrest and storage)</w:t>
            </w:r>
          </w:p>
        </w:tc>
        <w:tc>
          <w:tcPr>
            <w:tcW w:w="973" w:type="dxa"/>
          </w:tcPr>
          <w:p w14:paraId="0E0AF599" w14:textId="77777777" w:rsidR="00CB621A" w:rsidRPr="00E111B0" w:rsidRDefault="00CB621A" w:rsidP="00384301">
            <w:pPr>
              <w:pStyle w:val="S-O-P"/>
            </w:pPr>
            <w:r w:rsidRPr="001952C7">
              <w:t>NA</w:t>
            </w:r>
          </w:p>
        </w:tc>
        <w:tc>
          <w:tcPr>
            <w:tcW w:w="958" w:type="dxa"/>
          </w:tcPr>
          <w:p w14:paraId="557CB623" w14:textId="77777777" w:rsidR="00CB621A" w:rsidRPr="00E111B0" w:rsidRDefault="00CB621A" w:rsidP="00384301">
            <w:pPr>
              <w:pStyle w:val="S-O-P"/>
            </w:pPr>
            <w:r w:rsidRPr="00E111B0">
              <w:t>P</w:t>
            </w:r>
          </w:p>
        </w:tc>
        <w:tc>
          <w:tcPr>
            <w:tcW w:w="965" w:type="dxa"/>
          </w:tcPr>
          <w:p w14:paraId="2C644877" w14:textId="77777777" w:rsidR="00CB621A" w:rsidRPr="00E111B0" w:rsidRDefault="00CB621A" w:rsidP="00384301">
            <w:pPr>
              <w:pStyle w:val="S-O-P"/>
            </w:pPr>
            <w:r w:rsidRPr="00E111B0">
              <w:t>P</w:t>
            </w:r>
          </w:p>
        </w:tc>
        <w:tc>
          <w:tcPr>
            <w:tcW w:w="1010" w:type="dxa"/>
          </w:tcPr>
          <w:p w14:paraId="1E3CB85A" w14:textId="77777777" w:rsidR="00CB621A" w:rsidRPr="00E111B0" w:rsidRDefault="00CB621A" w:rsidP="00384301">
            <w:pPr>
              <w:pStyle w:val="S-O-P"/>
            </w:pPr>
            <w:r w:rsidRPr="00E111B0">
              <w:t>S</w:t>
            </w:r>
          </w:p>
        </w:tc>
        <w:tc>
          <w:tcPr>
            <w:tcW w:w="975" w:type="dxa"/>
          </w:tcPr>
          <w:p w14:paraId="1A79143D" w14:textId="77777777" w:rsidR="00CB621A" w:rsidRPr="00E111B0" w:rsidRDefault="00CB621A" w:rsidP="00384301">
            <w:pPr>
              <w:pStyle w:val="S-O-P"/>
            </w:pPr>
            <w:r w:rsidRPr="00E111B0">
              <w:t>P</w:t>
            </w:r>
          </w:p>
        </w:tc>
        <w:tc>
          <w:tcPr>
            <w:tcW w:w="922" w:type="dxa"/>
          </w:tcPr>
          <w:p w14:paraId="320A1CD6" w14:textId="77777777" w:rsidR="00CB621A" w:rsidRPr="00E111B0" w:rsidRDefault="00CB621A" w:rsidP="00384301">
            <w:pPr>
              <w:pStyle w:val="S-O-P"/>
            </w:pPr>
            <w:r>
              <w:t>P</w:t>
            </w:r>
          </w:p>
        </w:tc>
      </w:tr>
      <w:tr w:rsidR="00CB621A" w:rsidRPr="00E111B0" w14:paraId="107462E0" w14:textId="77777777" w:rsidTr="00384301">
        <w:tc>
          <w:tcPr>
            <w:tcW w:w="4277" w:type="dxa"/>
          </w:tcPr>
          <w:p w14:paraId="482F351B" w14:textId="74665610" w:rsidR="00CB621A" w:rsidRPr="00E111B0" w:rsidRDefault="00CB621A" w:rsidP="00384301">
            <w:pPr>
              <w:pStyle w:val="FABodyIndent1"/>
            </w:pPr>
            <w:r w:rsidRPr="00E111B0">
              <w:t xml:space="preserve">115-volt auxiliary power outlet includes two Type C USB charge ports (included with </w:t>
            </w:r>
            <w:r>
              <w:t>Trailer-tow Package, GT and R/T Plus Package and Premium Package)</w:t>
            </w:r>
          </w:p>
        </w:tc>
        <w:tc>
          <w:tcPr>
            <w:tcW w:w="973" w:type="dxa"/>
          </w:tcPr>
          <w:p w14:paraId="56152107" w14:textId="77777777" w:rsidR="00CB621A" w:rsidRPr="00E111B0" w:rsidRDefault="00CB621A" w:rsidP="00384301">
            <w:pPr>
              <w:pStyle w:val="S-O-P"/>
            </w:pPr>
            <w:r>
              <w:t>P</w:t>
            </w:r>
          </w:p>
        </w:tc>
        <w:tc>
          <w:tcPr>
            <w:tcW w:w="958" w:type="dxa"/>
          </w:tcPr>
          <w:p w14:paraId="03A0E9AE" w14:textId="77777777" w:rsidR="00CB621A" w:rsidRPr="00E111B0" w:rsidRDefault="00CB621A" w:rsidP="00384301">
            <w:pPr>
              <w:pStyle w:val="S-O-P"/>
            </w:pPr>
            <w:r w:rsidRPr="00E111B0">
              <w:t>P</w:t>
            </w:r>
          </w:p>
        </w:tc>
        <w:tc>
          <w:tcPr>
            <w:tcW w:w="965" w:type="dxa"/>
          </w:tcPr>
          <w:p w14:paraId="4F316D69" w14:textId="77777777" w:rsidR="00CB621A" w:rsidRPr="00E111B0" w:rsidRDefault="00CB621A" w:rsidP="00384301">
            <w:pPr>
              <w:pStyle w:val="S-O-P"/>
            </w:pPr>
            <w:r>
              <w:t>P</w:t>
            </w:r>
          </w:p>
        </w:tc>
        <w:tc>
          <w:tcPr>
            <w:tcW w:w="1010" w:type="dxa"/>
          </w:tcPr>
          <w:p w14:paraId="363F2DA3" w14:textId="77777777" w:rsidR="00CB621A" w:rsidRPr="00E111B0" w:rsidRDefault="00CB621A" w:rsidP="00384301">
            <w:pPr>
              <w:pStyle w:val="S-O-P"/>
            </w:pPr>
            <w:r w:rsidRPr="00E111B0">
              <w:t>S</w:t>
            </w:r>
          </w:p>
        </w:tc>
        <w:tc>
          <w:tcPr>
            <w:tcW w:w="975" w:type="dxa"/>
          </w:tcPr>
          <w:p w14:paraId="30C68D8C" w14:textId="77777777" w:rsidR="00CB621A" w:rsidRPr="00E111B0" w:rsidRDefault="00CB621A" w:rsidP="00384301">
            <w:pPr>
              <w:pStyle w:val="S-O-P"/>
            </w:pPr>
            <w:r w:rsidRPr="00E111B0">
              <w:t>S</w:t>
            </w:r>
          </w:p>
        </w:tc>
        <w:tc>
          <w:tcPr>
            <w:tcW w:w="922" w:type="dxa"/>
          </w:tcPr>
          <w:p w14:paraId="4C310AB3" w14:textId="77777777" w:rsidR="00CB621A" w:rsidRPr="00E111B0" w:rsidRDefault="00CB621A" w:rsidP="00384301">
            <w:pPr>
              <w:pStyle w:val="S-O-P"/>
            </w:pPr>
            <w:r>
              <w:t>S</w:t>
            </w:r>
          </w:p>
        </w:tc>
      </w:tr>
      <w:tr w:rsidR="00CB621A" w:rsidRPr="00E111B0" w14:paraId="1FCD5A10" w14:textId="77777777" w:rsidTr="00384301">
        <w:tc>
          <w:tcPr>
            <w:tcW w:w="4277" w:type="dxa"/>
          </w:tcPr>
          <w:p w14:paraId="5C01E9CA" w14:textId="77777777" w:rsidR="00CB621A" w:rsidRPr="00E111B0" w:rsidRDefault="00CB621A" w:rsidP="00CB621A">
            <w:pPr>
              <w:pStyle w:val="FABodyCopy"/>
              <w:spacing w:before="76" w:after="76" w:line="240" w:lineRule="auto"/>
            </w:pPr>
            <w:r w:rsidRPr="00E111B0">
              <w:t>Radio</w:t>
            </w:r>
          </w:p>
        </w:tc>
        <w:tc>
          <w:tcPr>
            <w:tcW w:w="973" w:type="dxa"/>
          </w:tcPr>
          <w:p w14:paraId="5072CFFC" w14:textId="77777777" w:rsidR="00CB621A" w:rsidRPr="00E111B0" w:rsidRDefault="00CB621A" w:rsidP="00384301">
            <w:pPr>
              <w:pStyle w:val="S-O-P"/>
              <w:keepNext/>
              <w:keepLines/>
              <w:spacing w:before="76" w:after="76" w:line="240" w:lineRule="auto"/>
            </w:pPr>
          </w:p>
        </w:tc>
        <w:tc>
          <w:tcPr>
            <w:tcW w:w="958" w:type="dxa"/>
          </w:tcPr>
          <w:p w14:paraId="5FA1DC13" w14:textId="77777777" w:rsidR="00CB621A" w:rsidRPr="00E111B0" w:rsidRDefault="00CB621A" w:rsidP="00384301">
            <w:pPr>
              <w:pStyle w:val="S-O-P"/>
              <w:keepNext/>
              <w:keepLines/>
              <w:spacing w:before="76" w:after="76" w:line="240" w:lineRule="auto"/>
            </w:pPr>
          </w:p>
        </w:tc>
        <w:tc>
          <w:tcPr>
            <w:tcW w:w="965" w:type="dxa"/>
          </w:tcPr>
          <w:p w14:paraId="5F84A376" w14:textId="77777777" w:rsidR="00CB621A" w:rsidRPr="00E111B0" w:rsidRDefault="00CB621A" w:rsidP="00384301">
            <w:pPr>
              <w:pStyle w:val="S-O-P"/>
              <w:keepNext/>
              <w:keepLines/>
              <w:spacing w:before="76" w:after="76" w:line="240" w:lineRule="auto"/>
            </w:pPr>
          </w:p>
        </w:tc>
        <w:tc>
          <w:tcPr>
            <w:tcW w:w="1010" w:type="dxa"/>
          </w:tcPr>
          <w:p w14:paraId="7E7FC88B" w14:textId="77777777" w:rsidR="00CB621A" w:rsidRPr="00E111B0" w:rsidRDefault="00CB621A" w:rsidP="00384301">
            <w:pPr>
              <w:pStyle w:val="S-O-P"/>
              <w:keepNext/>
              <w:keepLines/>
              <w:spacing w:before="76" w:after="76" w:line="240" w:lineRule="auto"/>
            </w:pPr>
          </w:p>
        </w:tc>
        <w:tc>
          <w:tcPr>
            <w:tcW w:w="975" w:type="dxa"/>
          </w:tcPr>
          <w:p w14:paraId="073D852B" w14:textId="77777777" w:rsidR="00CB621A" w:rsidRPr="00E111B0" w:rsidRDefault="00CB621A" w:rsidP="00384301">
            <w:pPr>
              <w:pStyle w:val="S-O-P"/>
              <w:keepNext/>
              <w:keepLines/>
              <w:spacing w:before="76" w:after="76" w:line="240" w:lineRule="auto"/>
            </w:pPr>
          </w:p>
        </w:tc>
        <w:tc>
          <w:tcPr>
            <w:tcW w:w="922" w:type="dxa"/>
          </w:tcPr>
          <w:p w14:paraId="5E2A8215" w14:textId="77777777" w:rsidR="00CB621A" w:rsidRPr="00E111B0" w:rsidRDefault="00CB621A" w:rsidP="00384301">
            <w:pPr>
              <w:pStyle w:val="S-O-P"/>
              <w:keepNext/>
              <w:keepLines/>
              <w:spacing w:before="76" w:after="76" w:line="240" w:lineRule="auto"/>
            </w:pPr>
          </w:p>
        </w:tc>
      </w:tr>
      <w:tr w:rsidR="00CB621A" w:rsidRPr="00E111B0" w14:paraId="05CC7A52" w14:textId="77777777" w:rsidTr="00384301">
        <w:tc>
          <w:tcPr>
            <w:tcW w:w="4277" w:type="dxa"/>
          </w:tcPr>
          <w:p w14:paraId="2404EA03" w14:textId="77777777" w:rsidR="00CB621A" w:rsidRPr="00444F3B" w:rsidRDefault="00CB621A" w:rsidP="00CB621A">
            <w:pPr>
              <w:pStyle w:val="FABodyIndent1"/>
              <w:spacing w:before="76" w:after="76" w:line="240" w:lineRule="auto"/>
            </w:pPr>
            <w:r w:rsidRPr="00444F3B">
              <w:t>Uconnect 4C with 8.4-in. display — AM/FM radio system with Apple CarPlay and Android Auto, CD/DVD/MP3 format capability, SiriusXM Radio with six-month trial subscription included, integrated voice command with Bluetooth, 8.4-in. touchscreen for displaying music, climate controls and vehicle information, Bluetooth, Bluetooth streaming audio, media hub with audio input jack</w:t>
            </w:r>
            <w:r>
              <w:t xml:space="preserve"> and</w:t>
            </w:r>
            <w:r w:rsidRPr="00444F3B">
              <w:t xml:space="preserve"> two USB ports</w:t>
            </w:r>
          </w:p>
        </w:tc>
        <w:tc>
          <w:tcPr>
            <w:tcW w:w="973" w:type="dxa"/>
          </w:tcPr>
          <w:p w14:paraId="6B923287" w14:textId="77777777" w:rsidR="00CB621A" w:rsidRPr="00E111B0" w:rsidDel="00526972" w:rsidRDefault="00CB621A" w:rsidP="00384301">
            <w:pPr>
              <w:pStyle w:val="S-O-P"/>
              <w:keepNext/>
              <w:keepLines/>
              <w:spacing w:before="76" w:after="76" w:line="240" w:lineRule="auto"/>
            </w:pPr>
            <w:r w:rsidRPr="00E111B0">
              <w:t>S</w:t>
            </w:r>
          </w:p>
        </w:tc>
        <w:tc>
          <w:tcPr>
            <w:tcW w:w="958" w:type="dxa"/>
          </w:tcPr>
          <w:p w14:paraId="62A96325" w14:textId="77777777" w:rsidR="00CB621A" w:rsidRPr="00E111B0" w:rsidDel="00526972" w:rsidRDefault="00CB621A" w:rsidP="00384301">
            <w:pPr>
              <w:pStyle w:val="S-O-P"/>
              <w:keepNext/>
              <w:keepLines/>
              <w:spacing w:before="76" w:after="76" w:line="240" w:lineRule="auto"/>
            </w:pPr>
            <w:r w:rsidRPr="00E111B0">
              <w:t>S</w:t>
            </w:r>
          </w:p>
        </w:tc>
        <w:tc>
          <w:tcPr>
            <w:tcW w:w="965" w:type="dxa"/>
          </w:tcPr>
          <w:p w14:paraId="174D7742" w14:textId="77777777" w:rsidR="00CB621A" w:rsidRPr="00E111B0" w:rsidRDefault="00CB621A" w:rsidP="00384301">
            <w:pPr>
              <w:pStyle w:val="S-O-P"/>
              <w:keepNext/>
              <w:keepLines/>
              <w:spacing w:before="76" w:after="76" w:line="240" w:lineRule="auto"/>
            </w:pPr>
            <w:r w:rsidRPr="001952C7">
              <w:t>NA</w:t>
            </w:r>
          </w:p>
        </w:tc>
        <w:tc>
          <w:tcPr>
            <w:tcW w:w="1010" w:type="dxa"/>
          </w:tcPr>
          <w:p w14:paraId="11E4D946" w14:textId="77777777" w:rsidR="00CB621A" w:rsidRPr="00E111B0" w:rsidRDefault="00CB621A" w:rsidP="00384301">
            <w:pPr>
              <w:pStyle w:val="S-O-P"/>
              <w:keepNext/>
              <w:keepLines/>
              <w:spacing w:before="76" w:after="76" w:line="240" w:lineRule="auto"/>
            </w:pPr>
            <w:r w:rsidRPr="001952C7">
              <w:t>NA</w:t>
            </w:r>
          </w:p>
        </w:tc>
        <w:tc>
          <w:tcPr>
            <w:tcW w:w="975" w:type="dxa"/>
          </w:tcPr>
          <w:p w14:paraId="1370120C" w14:textId="77777777" w:rsidR="00CB621A" w:rsidRPr="00E111B0" w:rsidRDefault="00CB621A" w:rsidP="00384301">
            <w:pPr>
              <w:pStyle w:val="S-O-P"/>
              <w:keepNext/>
              <w:keepLines/>
              <w:spacing w:before="76" w:after="76" w:line="240" w:lineRule="auto"/>
            </w:pPr>
            <w:r w:rsidRPr="001952C7">
              <w:t>NA</w:t>
            </w:r>
          </w:p>
        </w:tc>
        <w:tc>
          <w:tcPr>
            <w:tcW w:w="922" w:type="dxa"/>
          </w:tcPr>
          <w:p w14:paraId="4D711200" w14:textId="77777777" w:rsidR="00CB621A" w:rsidRPr="001952C7" w:rsidRDefault="00CB621A" w:rsidP="00384301">
            <w:pPr>
              <w:pStyle w:val="S-O-P"/>
              <w:keepNext/>
              <w:keepLines/>
              <w:spacing w:before="76" w:after="76" w:line="240" w:lineRule="auto"/>
            </w:pPr>
            <w:r>
              <w:t>NA</w:t>
            </w:r>
          </w:p>
        </w:tc>
      </w:tr>
      <w:tr w:rsidR="00CB621A" w:rsidRPr="00E111B0" w14:paraId="2FFC15C5" w14:textId="77777777" w:rsidTr="00384301">
        <w:tc>
          <w:tcPr>
            <w:tcW w:w="4277" w:type="dxa"/>
          </w:tcPr>
          <w:p w14:paraId="107D59FC" w14:textId="209DCF10" w:rsidR="00CB621A" w:rsidRPr="00444F3B" w:rsidRDefault="00CB621A" w:rsidP="00384301">
            <w:pPr>
              <w:pStyle w:val="FABodyIndent1"/>
              <w:keepNext/>
              <w:keepLines/>
              <w:spacing w:before="76" w:after="76" w:line="240" w:lineRule="auto"/>
            </w:pPr>
            <w:r w:rsidRPr="00444F3B">
              <w:t>Uconnect 5 NAV with 10.1-in. display — includes 10.1-in. touchscreen, personalized home screen, AM/FM, AUX/USB, integrated voice command with Bluetooth, voice text reply, wireless Android Auto, wireless Apple CarPlay, HD radio, navigation, SiriusXM Guardian, SiriusXM Traffic, SiriusXM Travel Link, TomTom Navigation, Amazon Alexa compatibility, Sirius XM 360L</w:t>
            </w:r>
            <w:r w:rsidR="00E47B0D">
              <w:t xml:space="preserve"> </w:t>
            </w:r>
            <w:r w:rsidRPr="00444F3B">
              <w:t xml:space="preserve">includes Personalized Stations Powered by Pandora, Maps OTA, Firmware OTA and dual phone connectivity (included with </w:t>
            </w:r>
            <w:r>
              <w:t xml:space="preserve">Plus and </w:t>
            </w:r>
            <w:r w:rsidRPr="00444F3B">
              <w:t xml:space="preserve">Premium </w:t>
            </w:r>
            <w:r>
              <w:t>packages</w:t>
            </w:r>
            <w:r w:rsidRPr="00444F3B">
              <w:t>)</w:t>
            </w:r>
          </w:p>
        </w:tc>
        <w:tc>
          <w:tcPr>
            <w:tcW w:w="973" w:type="dxa"/>
          </w:tcPr>
          <w:p w14:paraId="33F1C2E2" w14:textId="77777777" w:rsidR="00CB621A" w:rsidRPr="00E111B0" w:rsidRDefault="00CB621A" w:rsidP="00384301">
            <w:pPr>
              <w:pStyle w:val="S-O-P"/>
              <w:spacing w:before="76" w:after="76" w:line="240" w:lineRule="auto"/>
            </w:pPr>
            <w:r w:rsidRPr="001952C7">
              <w:t>NA</w:t>
            </w:r>
          </w:p>
        </w:tc>
        <w:tc>
          <w:tcPr>
            <w:tcW w:w="958" w:type="dxa"/>
          </w:tcPr>
          <w:p w14:paraId="5CCE23A1" w14:textId="77777777" w:rsidR="00CB621A" w:rsidRPr="00E111B0" w:rsidRDefault="00CB621A" w:rsidP="00384301">
            <w:pPr>
              <w:pStyle w:val="S-O-P"/>
              <w:spacing w:before="76" w:after="76" w:line="240" w:lineRule="auto"/>
            </w:pPr>
            <w:r w:rsidRPr="00E111B0">
              <w:t>P</w:t>
            </w:r>
          </w:p>
        </w:tc>
        <w:tc>
          <w:tcPr>
            <w:tcW w:w="965" w:type="dxa"/>
          </w:tcPr>
          <w:p w14:paraId="6B39B4EC" w14:textId="77777777" w:rsidR="00CB621A" w:rsidRPr="00E111B0" w:rsidRDefault="00CB621A" w:rsidP="00384301">
            <w:pPr>
              <w:pStyle w:val="S-O-P"/>
              <w:spacing w:before="76" w:after="76" w:line="240" w:lineRule="auto"/>
            </w:pPr>
            <w:r w:rsidRPr="00E111B0">
              <w:t>S</w:t>
            </w:r>
          </w:p>
        </w:tc>
        <w:tc>
          <w:tcPr>
            <w:tcW w:w="1010" w:type="dxa"/>
          </w:tcPr>
          <w:p w14:paraId="1FDEAEFB" w14:textId="77777777" w:rsidR="00CB621A" w:rsidRPr="00E111B0" w:rsidRDefault="00CB621A" w:rsidP="00384301">
            <w:pPr>
              <w:pStyle w:val="S-O-P"/>
              <w:spacing w:before="76" w:after="76" w:line="240" w:lineRule="auto"/>
            </w:pPr>
            <w:r w:rsidRPr="00E111B0">
              <w:t>S</w:t>
            </w:r>
          </w:p>
        </w:tc>
        <w:tc>
          <w:tcPr>
            <w:tcW w:w="975" w:type="dxa"/>
          </w:tcPr>
          <w:p w14:paraId="3CEBA6BB" w14:textId="77777777" w:rsidR="00CB621A" w:rsidRPr="00E111B0" w:rsidRDefault="00CB621A" w:rsidP="00384301">
            <w:pPr>
              <w:pStyle w:val="S-O-P"/>
              <w:spacing w:before="76" w:after="76" w:line="240" w:lineRule="auto"/>
            </w:pPr>
            <w:r w:rsidRPr="00E111B0">
              <w:t>S</w:t>
            </w:r>
          </w:p>
        </w:tc>
        <w:tc>
          <w:tcPr>
            <w:tcW w:w="922" w:type="dxa"/>
          </w:tcPr>
          <w:p w14:paraId="37681BB7" w14:textId="77777777" w:rsidR="00CB621A" w:rsidRPr="00E111B0" w:rsidRDefault="00CB621A" w:rsidP="00384301">
            <w:pPr>
              <w:pStyle w:val="S-O-P"/>
              <w:spacing w:before="76" w:after="76" w:line="240" w:lineRule="auto"/>
            </w:pPr>
            <w:r>
              <w:t>S</w:t>
            </w:r>
          </w:p>
        </w:tc>
      </w:tr>
      <w:tr w:rsidR="00CB621A" w:rsidRPr="00E111B0" w14:paraId="7FA702C2" w14:textId="77777777" w:rsidTr="00384301">
        <w:tc>
          <w:tcPr>
            <w:tcW w:w="4277" w:type="dxa"/>
          </w:tcPr>
          <w:p w14:paraId="74DBFBAF" w14:textId="77777777" w:rsidR="00CB621A" w:rsidRPr="00E111B0" w:rsidRDefault="00CB621A" w:rsidP="00384301">
            <w:pPr>
              <w:pStyle w:val="FABodyCopy"/>
              <w:spacing w:before="76" w:after="76" w:line="240" w:lineRule="auto"/>
            </w:pPr>
            <w:r w:rsidRPr="00E111B0">
              <w:t>SiriusXM Radio — includes trial subscription</w:t>
            </w:r>
          </w:p>
        </w:tc>
        <w:tc>
          <w:tcPr>
            <w:tcW w:w="973" w:type="dxa"/>
          </w:tcPr>
          <w:p w14:paraId="36534F9A" w14:textId="77777777" w:rsidR="00CB621A" w:rsidRPr="00E111B0" w:rsidRDefault="00CB621A" w:rsidP="00384301">
            <w:pPr>
              <w:pStyle w:val="S-O-P"/>
              <w:spacing w:before="76" w:after="76" w:line="240" w:lineRule="auto"/>
            </w:pPr>
            <w:r w:rsidRPr="00E111B0">
              <w:t>S</w:t>
            </w:r>
          </w:p>
        </w:tc>
        <w:tc>
          <w:tcPr>
            <w:tcW w:w="958" w:type="dxa"/>
          </w:tcPr>
          <w:p w14:paraId="3521977F" w14:textId="77777777" w:rsidR="00CB621A" w:rsidRPr="00E111B0" w:rsidRDefault="00CB621A" w:rsidP="00384301">
            <w:pPr>
              <w:pStyle w:val="S-O-P"/>
              <w:spacing w:before="76" w:after="76" w:line="240" w:lineRule="auto"/>
            </w:pPr>
            <w:r w:rsidRPr="00E111B0">
              <w:t>S</w:t>
            </w:r>
          </w:p>
        </w:tc>
        <w:tc>
          <w:tcPr>
            <w:tcW w:w="965" w:type="dxa"/>
          </w:tcPr>
          <w:p w14:paraId="64BDA0BA" w14:textId="77777777" w:rsidR="00CB621A" w:rsidRPr="00E111B0" w:rsidRDefault="00CB621A" w:rsidP="00384301">
            <w:pPr>
              <w:pStyle w:val="S-O-P"/>
              <w:spacing w:before="76" w:after="76" w:line="240" w:lineRule="auto"/>
            </w:pPr>
            <w:r w:rsidRPr="00E111B0">
              <w:t>S</w:t>
            </w:r>
          </w:p>
        </w:tc>
        <w:tc>
          <w:tcPr>
            <w:tcW w:w="1010" w:type="dxa"/>
          </w:tcPr>
          <w:p w14:paraId="59CBE53F" w14:textId="77777777" w:rsidR="00CB621A" w:rsidRPr="00E111B0" w:rsidRDefault="00CB621A" w:rsidP="00384301">
            <w:pPr>
              <w:pStyle w:val="S-O-P"/>
              <w:spacing w:before="76" w:after="76" w:line="240" w:lineRule="auto"/>
            </w:pPr>
            <w:r w:rsidRPr="00E111B0">
              <w:t>S</w:t>
            </w:r>
          </w:p>
        </w:tc>
        <w:tc>
          <w:tcPr>
            <w:tcW w:w="975" w:type="dxa"/>
          </w:tcPr>
          <w:p w14:paraId="7E268E61" w14:textId="77777777" w:rsidR="00CB621A" w:rsidRPr="00E111B0" w:rsidRDefault="00CB621A" w:rsidP="00384301">
            <w:pPr>
              <w:pStyle w:val="S-O-P"/>
              <w:spacing w:before="76" w:after="76" w:line="240" w:lineRule="auto"/>
            </w:pPr>
            <w:r w:rsidRPr="00E111B0">
              <w:t>S</w:t>
            </w:r>
          </w:p>
        </w:tc>
        <w:tc>
          <w:tcPr>
            <w:tcW w:w="922" w:type="dxa"/>
          </w:tcPr>
          <w:p w14:paraId="2831200B" w14:textId="77777777" w:rsidR="00CB621A" w:rsidRPr="00E111B0" w:rsidRDefault="00CB621A" w:rsidP="00384301">
            <w:pPr>
              <w:pStyle w:val="S-O-P"/>
              <w:spacing w:before="76" w:after="76" w:line="240" w:lineRule="auto"/>
            </w:pPr>
            <w:r>
              <w:t>S</w:t>
            </w:r>
          </w:p>
        </w:tc>
      </w:tr>
      <w:tr w:rsidR="00CB621A" w:rsidRPr="00E111B0" w14:paraId="3DC590C3" w14:textId="77777777" w:rsidTr="00384301">
        <w:tc>
          <w:tcPr>
            <w:tcW w:w="4277" w:type="dxa"/>
          </w:tcPr>
          <w:p w14:paraId="4521D898" w14:textId="77777777" w:rsidR="00CB621A" w:rsidRPr="00E111B0" w:rsidRDefault="00CB621A" w:rsidP="00384301">
            <w:pPr>
              <w:pStyle w:val="FABodyCopy"/>
              <w:spacing w:before="76" w:after="76" w:line="240" w:lineRule="auto"/>
            </w:pPr>
            <w:r w:rsidRPr="00E111B0">
              <w:t>SiriusXM Traffic Plus — includes five-year trial subscription (included with 10.1-in. radio)</w:t>
            </w:r>
          </w:p>
        </w:tc>
        <w:tc>
          <w:tcPr>
            <w:tcW w:w="973" w:type="dxa"/>
          </w:tcPr>
          <w:p w14:paraId="3E7F0C78" w14:textId="77777777" w:rsidR="00CB621A" w:rsidRPr="00E111B0" w:rsidRDefault="00CB621A" w:rsidP="00384301">
            <w:pPr>
              <w:pStyle w:val="S-O-P"/>
              <w:spacing w:before="76" w:after="76" w:line="240" w:lineRule="auto"/>
            </w:pPr>
            <w:r w:rsidRPr="001952C7">
              <w:t>NA</w:t>
            </w:r>
          </w:p>
        </w:tc>
        <w:tc>
          <w:tcPr>
            <w:tcW w:w="958" w:type="dxa"/>
          </w:tcPr>
          <w:p w14:paraId="2B0E3BD9" w14:textId="77777777" w:rsidR="00CB621A" w:rsidRPr="00E111B0" w:rsidRDefault="00CB621A" w:rsidP="00384301">
            <w:pPr>
              <w:pStyle w:val="S-O-P"/>
              <w:spacing w:before="76" w:after="76" w:line="240" w:lineRule="auto"/>
            </w:pPr>
            <w:r w:rsidRPr="00E111B0">
              <w:t>P</w:t>
            </w:r>
          </w:p>
        </w:tc>
        <w:tc>
          <w:tcPr>
            <w:tcW w:w="965" w:type="dxa"/>
          </w:tcPr>
          <w:p w14:paraId="5C1ACF05" w14:textId="77777777" w:rsidR="00CB621A" w:rsidRPr="00E111B0" w:rsidRDefault="00CB621A" w:rsidP="00384301">
            <w:pPr>
              <w:pStyle w:val="S-O-P"/>
              <w:spacing w:before="76" w:after="76" w:line="240" w:lineRule="auto"/>
            </w:pPr>
            <w:r w:rsidRPr="00E111B0">
              <w:t>S</w:t>
            </w:r>
          </w:p>
        </w:tc>
        <w:tc>
          <w:tcPr>
            <w:tcW w:w="1010" w:type="dxa"/>
          </w:tcPr>
          <w:p w14:paraId="0B84CED5" w14:textId="77777777" w:rsidR="00CB621A" w:rsidRPr="00E111B0" w:rsidRDefault="00CB621A" w:rsidP="00384301">
            <w:pPr>
              <w:pStyle w:val="S-O-P"/>
              <w:spacing w:before="76" w:after="76" w:line="240" w:lineRule="auto"/>
            </w:pPr>
            <w:r w:rsidRPr="00E111B0">
              <w:t>S</w:t>
            </w:r>
          </w:p>
        </w:tc>
        <w:tc>
          <w:tcPr>
            <w:tcW w:w="975" w:type="dxa"/>
          </w:tcPr>
          <w:p w14:paraId="00FF76F5" w14:textId="77777777" w:rsidR="00CB621A" w:rsidRPr="00E111B0" w:rsidRDefault="00CB621A" w:rsidP="00384301">
            <w:pPr>
              <w:pStyle w:val="S-O-P"/>
              <w:spacing w:before="76" w:after="76" w:line="240" w:lineRule="auto"/>
            </w:pPr>
            <w:r w:rsidRPr="00E111B0">
              <w:t>S</w:t>
            </w:r>
          </w:p>
        </w:tc>
        <w:tc>
          <w:tcPr>
            <w:tcW w:w="922" w:type="dxa"/>
          </w:tcPr>
          <w:p w14:paraId="6383439C" w14:textId="77777777" w:rsidR="00CB621A" w:rsidRPr="00E111B0" w:rsidRDefault="00CB621A" w:rsidP="00384301">
            <w:pPr>
              <w:pStyle w:val="S-O-P"/>
              <w:spacing w:before="76" w:after="76" w:line="240" w:lineRule="auto"/>
            </w:pPr>
            <w:r>
              <w:t>S</w:t>
            </w:r>
          </w:p>
        </w:tc>
      </w:tr>
      <w:tr w:rsidR="00CB621A" w:rsidRPr="00E111B0" w14:paraId="44A378D4" w14:textId="77777777" w:rsidTr="00384301">
        <w:tc>
          <w:tcPr>
            <w:tcW w:w="4277" w:type="dxa"/>
          </w:tcPr>
          <w:p w14:paraId="5F4F6D04" w14:textId="77777777" w:rsidR="00CB621A" w:rsidRPr="00E111B0" w:rsidRDefault="00CB621A" w:rsidP="00384301">
            <w:pPr>
              <w:pStyle w:val="FABodyCopy"/>
              <w:spacing w:before="76" w:after="76" w:line="240" w:lineRule="auto"/>
            </w:pPr>
            <w:r w:rsidRPr="00E111B0">
              <w:t>SiriusXM Travel Link — includes five-year trial subscription (included with 10.1-in. radio)</w:t>
            </w:r>
          </w:p>
        </w:tc>
        <w:tc>
          <w:tcPr>
            <w:tcW w:w="973" w:type="dxa"/>
          </w:tcPr>
          <w:p w14:paraId="05162D0A" w14:textId="77777777" w:rsidR="00CB621A" w:rsidRPr="00E111B0" w:rsidRDefault="00CB621A" w:rsidP="00384301">
            <w:pPr>
              <w:pStyle w:val="S-O-P"/>
              <w:spacing w:before="76" w:after="76" w:line="240" w:lineRule="auto"/>
            </w:pPr>
            <w:r w:rsidRPr="001952C7">
              <w:t>NA</w:t>
            </w:r>
          </w:p>
        </w:tc>
        <w:tc>
          <w:tcPr>
            <w:tcW w:w="958" w:type="dxa"/>
          </w:tcPr>
          <w:p w14:paraId="3ECA9267" w14:textId="77777777" w:rsidR="00CB621A" w:rsidRPr="00E111B0" w:rsidRDefault="00CB621A" w:rsidP="00384301">
            <w:pPr>
              <w:pStyle w:val="S-O-P"/>
              <w:spacing w:before="76" w:after="76" w:line="240" w:lineRule="auto"/>
            </w:pPr>
            <w:r w:rsidRPr="00E111B0">
              <w:t>P</w:t>
            </w:r>
          </w:p>
        </w:tc>
        <w:tc>
          <w:tcPr>
            <w:tcW w:w="965" w:type="dxa"/>
          </w:tcPr>
          <w:p w14:paraId="7C5F54FA" w14:textId="77777777" w:rsidR="00CB621A" w:rsidRPr="00E111B0" w:rsidRDefault="00CB621A" w:rsidP="00384301">
            <w:pPr>
              <w:pStyle w:val="S-O-P"/>
              <w:spacing w:before="76" w:after="76" w:line="240" w:lineRule="auto"/>
            </w:pPr>
            <w:r w:rsidRPr="00E111B0">
              <w:t>S</w:t>
            </w:r>
          </w:p>
        </w:tc>
        <w:tc>
          <w:tcPr>
            <w:tcW w:w="1010" w:type="dxa"/>
          </w:tcPr>
          <w:p w14:paraId="704BF9AC" w14:textId="77777777" w:rsidR="00CB621A" w:rsidRPr="00E111B0" w:rsidRDefault="00CB621A" w:rsidP="00384301">
            <w:pPr>
              <w:pStyle w:val="S-O-P"/>
              <w:spacing w:before="76" w:after="76" w:line="240" w:lineRule="auto"/>
            </w:pPr>
            <w:r w:rsidRPr="00E111B0">
              <w:t>S</w:t>
            </w:r>
          </w:p>
        </w:tc>
        <w:tc>
          <w:tcPr>
            <w:tcW w:w="975" w:type="dxa"/>
          </w:tcPr>
          <w:p w14:paraId="2DB62941" w14:textId="77777777" w:rsidR="00CB621A" w:rsidRPr="00E111B0" w:rsidRDefault="00CB621A" w:rsidP="00384301">
            <w:pPr>
              <w:pStyle w:val="S-O-P"/>
              <w:spacing w:before="76" w:after="76" w:line="240" w:lineRule="auto"/>
            </w:pPr>
            <w:r w:rsidRPr="00E111B0">
              <w:t>S</w:t>
            </w:r>
          </w:p>
        </w:tc>
        <w:tc>
          <w:tcPr>
            <w:tcW w:w="922" w:type="dxa"/>
          </w:tcPr>
          <w:p w14:paraId="40598080" w14:textId="77777777" w:rsidR="00CB621A" w:rsidRPr="00E111B0" w:rsidRDefault="00CB621A" w:rsidP="00384301">
            <w:pPr>
              <w:pStyle w:val="S-O-P"/>
              <w:spacing w:before="76" w:after="76" w:line="240" w:lineRule="auto"/>
            </w:pPr>
            <w:r>
              <w:t>S</w:t>
            </w:r>
          </w:p>
        </w:tc>
      </w:tr>
      <w:tr w:rsidR="00CB621A" w:rsidRPr="00E111B0" w14:paraId="3E5484E1" w14:textId="77777777" w:rsidTr="00384301">
        <w:tc>
          <w:tcPr>
            <w:tcW w:w="4277" w:type="dxa"/>
          </w:tcPr>
          <w:p w14:paraId="4E5F3E0C" w14:textId="77777777" w:rsidR="00CB621A" w:rsidRPr="00E111B0" w:rsidRDefault="00CB621A" w:rsidP="00384301">
            <w:pPr>
              <w:pStyle w:val="FABodyCopy"/>
              <w:spacing w:before="76" w:after="76" w:line="240" w:lineRule="auto"/>
            </w:pPr>
            <w:r w:rsidRPr="00E111B0">
              <w:t xml:space="preserve">Six speakers </w:t>
            </w:r>
          </w:p>
        </w:tc>
        <w:tc>
          <w:tcPr>
            <w:tcW w:w="973" w:type="dxa"/>
          </w:tcPr>
          <w:p w14:paraId="36DC34D1" w14:textId="77777777" w:rsidR="00CB621A" w:rsidRPr="00E111B0" w:rsidRDefault="00CB621A" w:rsidP="00384301">
            <w:pPr>
              <w:pStyle w:val="S-O-P"/>
              <w:spacing w:before="76" w:after="76" w:line="240" w:lineRule="auto"/>
            </w:pPr>
            <w:r w:rsidRPr="00E111B0">
              <w:t>S</w:t>
            </w:r>
          </w:p>
        </w:tc>
        <w:tc>
          <w:tcPr>
            <w:tcW w:w="958" w:type="dxa"/>
          </w:tcPr>
          <w:p w14:paraId="38E30354" w14:textId="77777777" w:rsidR="00CB621A" w:rsidRPr="00E111B0" w:rsidRDefault="00CB621A" w:rsidP="00384301">
            <w:pPr>
              <w:pStyle w:val="S-O-P"/>
              <w:spacing w:before="76" w:after="76" w:line="240" w:lineRule="auto"/>
            </w:pPr>
            <w:r w:rsidRPr="00E111B0">
              <w:t>S</w:t>
            </w:r>
          </w:p>
        </w:tc>
        <w:tc>
          <w:tcPr>
            <w:tcW w:w="965" w:type="dxa"/>
          </w:tcPr>
          <w:p w14:paraId="78037957" w14:textId="77777777" w:rsidR="00CB621A" w:rsidRPr="00E111B0" w:rsidRDefault="00CB621A" w:rsidP="00384301">
            <w:pPr>
              <w:pStyle w:val="S-O-P"/>
              <w:spacing w:before="76" w:after="76" w:line="240" w:lineRule="auto"/>
            </w:pPr>
            <w:r w:rsidRPr="001952C7">
              <w:t>NA</w:t>
            </w:r>
          </w:p>
        </w:tc>
        <w:tc>
          <w:tcPr>
            <w:tcW w:w="1010" w:type="dxa"/>
          </w:tcPr>
          <w:p w14:paraId="3852F7EA" w14:textId="77777777" w:rsidR="00CB621A" w:rsidRPr="00E111B0" w:rsidRDefault="00CB621A" w:rsidP="00384301">
            <w:pPr>
              <w:pStyle w:val="S-O-P"/>
              <w:spacing w:before="76" w:after="76" w:line="240" w:lineRule="auto"/>
            </w:pPr>
            <w:r w:rsidRPr="001952C7">
              <w:t>NA</w:t>
            </w:r>
          </w:p>
        </w:tc>
        <w:tc>
          <w:tcPr>
            <w:tcW w:w="975" w:type="dxa"/>
          </w:tcPr>
          <w:p w14:paraId="61FDA8D8" w14:textId="77777777" w:rsidR="00CB621A" w:rsidRPr="00E111B0" w:rsidRDefault="00CB621A" w:rsidP="00384301">
            <w:pPr>
              <w:pStyle w:val="S-O-P"/>
              <w:spacing w:before="76" w:after="76" w:line="240" w:lineRule="auto"/>
            </w:pPr>
            <w:r w:rsidRPr="001952C7">
              <w:t>NA</w:t>
            </w:r>
          </w:p>
        </w:tc>
        <w:tc>
          <w:tcPr>
            <w:tcW w:w="922" w:type="dxa"/>
          </w:tcPr>
          <w:p w14:paraId="5B434254" w14:textId="77777777" w:rsidR="00CB621A" w:rsidRPr="001952C7" w:rsidRDefault="00CB621A" w:rsidP="00384301">
            <w:pPr>
              <w:pStyle w:val="S-O-P"/>
              <w:spacing w:before="76" w:after="76" w:line="240" w:lineRule="auto"/>
            </w:pPr>
            <w:r>
              <w:t>NA</w:t>
            </w:r>
          </w:p>
        </w:tc>
      </w:tr>
      <w:tr w:rsidR="00CB621A" w:rsidRPr="00E111B0" w14:paraId="0D43844B" w14:textId="77777777" w:rsidTr="00384301">
        <w:tc>
          <w:tcPr>
            <w:tcW w:w="4277" w:type="dxa"/>
          </w:tcPr>
          <w:p w14:paraId="4B7A88F3" w14:textId="77777777" w:rsidR="00CB621A" w:rsidRPr="00E111B0" w:rsidRDefault="00CB621A" w:rsidP="00384301">
            <w:pPr>
              <w:pStyle w:val="FABodyCopy"/>
              <w:spacing w:before="76" w:after="76" w:line="240" w:lineRule="auto"/>
            </w:pPr>
            <w:r w:rsidRPr="00E111B0">
              <w:t xml:space="preserve">Speakers — Alpine premium audio system with nine speakers, subwoofer and 506-watt amplifier (included with </w:t>
            </w:r>
            <w:r>
              <w:t xml:space="preserve">GT </w:t>
            </w:r>
            <w:r w:rsidRPr="00E111B0">
              <w:t>Premium</w:t>
            </w:r>
            <w:r>
              <w:t xml:space="preserve"> Package</w:t>
            </w:r>
            <w:r w:rsidRPr="00E111B0">
              <w:t xml:space="preserve"> )</w:t>
            </w:r>
          </w:p>
        </w:tc>
        <w:tc>
          <w:tcPr>
            <w:tcW w:w="973" w:type="dxa"/>
          </w:tcPr>
          <w:p w14:paraId="36E4AA9E" w14:textId="77777777" w:rsidR="00CB621A" w:rsidRPr="00E111B0" w:rsidRDefault="00CB621A" w:rsidP="00384301">
            <w:pPr>
              <w:pStyle w:val="S-O-P"/>
              <w:spacing w:before="76" w:after="76" w:line="240" w:lineRule="auto"/>
            </w:pPr>
            <w:r w:rsidRPr="001952C7">
              <w:t>NA</w:t>
            </w:r>
          </w:p>
        </w:tc>
        <w:tc>
          <w:tcPr>
            <w:tcW w:w="958" w:type="dxa"/>
          </w:tcPr>
          <w:p w14:paraId="7D724F27" w14:textId="77777777" w:rsidR="00CB621A" w:rsidRPr="00E111B0" w:rsidRDefault="00CB621A" w:rsidP="00384301">
            <w:pPr>
              <w:pStyle w:val="S-O-P"/>
              <w:spacing w:before="76" w:after="76" w:line="240" w:lineRule="auto"/>
            </w:pPr>
            <w:r w:rsidRPr="00E111B0">
              <w:t>P</w:t>
            </w:r>
          </w:p>
        </w:tc>
        <w:tc>
          <w:tcPr>
            <w:tcW w:w="965" w:type="dxa"/>
          </w:tcPr>
          <w:p w14:paraId="2553909E" w14:textId="77777777" w:rsidR="00CB621A" w:rsidRPr="00E111B0" w:rsidRDefault="00CB621A" w:rsidP="00384301">
            <w:pPr>
              <w:pStyle w:val="S-O-P"/>
              <w:spacing w:before="76" w:after="76" w:line="240" w:lineRule="auto"/>
            </w:pPr>
            <w:r w:rsidRPr="00E111B0">
              <w:t>S</w:t>
            </w:r>
          </w:p>
        </w:tc>
        <w:tc>
          <w:tcPr>
            <w:tcW w:w="1010" w:type="dxa"/>
          </w:tcPr>
          <w:p w14:paraId="11DFC435" w14:textId="77777777" w:rsidR="00CB621A" w:rsidRPr="00E111B0" w:rsidRDefault="00CB621A" w:rsidP="00384301">
            <w:pPr>
              <w:pStyle w:val="S-O-P"/>
              <w:spacing w:before="76" w:after="76" w:line="240" w:lineRule="auto"/>
            </w:pPr>
            <w:r w:rsidRPr="00E111B0">
              <w:t>S</w:t>
            </w:r>
          </w:p>
        </w:tc>
        <w:tc>
          <w:tcPr>
            <w:tcW w:w="975" w:type="dxa"/>
          </w:tcPr>
          <w:p w14:paraId="5076F1AE" w14:textId="77777777" w:rsidR="00CB621A" w:rsidRPr="00E111B0" w:rsidRDefault="00CB621A" w:rsidP="00384301">
            <w:pPr>
              <w:pStyle w:val="S-O-P"/>
              <w:spacing w:before="76" w:after="76" w:line="240" w:lineRule="auto"/>
            </w:pPr>
            <w:r w:rsidRPr="00E111B0">
              <w:t>S</w:t>
            </w:r>
          </w:p>
        </w:tc>
        <w:tc>
          <w:tcPr>
            <w:tcW w:w="922" w:type="dxa"/>
          </w:tcPr>
          <w:p w14:paraId="7E228489" w14:textId="77777777" w:rsidR="00CB621A" w:rsidRPr="00E111B0" w:rsidRDefault="00CB621A" w:rsidP="00384301">
            <w:pPr>
              <w:pStyle w:val="S-O-P"/>
              <w:spacing w:before="76" w:after="76" w:line="240" w:lineRule="auto"/>
            </w:pPr>
            <w:r>
              <w:t>S</w:t>
            </w:r>
          </w:p>
        </w:tc>
      </w:tr>
      <w:tr w:rsidR="00CB621A" w:rsidRPr="00E111B0" w14:paraId="3478B763" w14:textId="77777777" w:rsidTr="00384301">
        <w:tc>
          <w:tcPr>
            <w:tcW w:w="4277" w:type="dxa"/>
          </w:tcPr>
          <w:p w14:paraId="7236E2EC" w14:textId="77777777" w:rsidR="00CB621A" w:rsidRPr="00E111B0" w:rsidRDefault="00CB621A" w:rsidP="00384301">
            <w:pPr>
              <w:pStyle w:val="FABodyCopy"/>
              <w:spacing w:before="76" w:after="76" w:line="240" w:lineRule="auto"/>
            </w:pPr>
            <w:r w:rsidRPr="00E111B0">
              <w:t xml:space="preserve">Speakers — Harman Kardon premium audio system with 19 speakers, subwoofer and 825-watt amplifier (included with </w:t>
            </w:r>
            <w:r>
              <w:t xml:space="preserve">R/T </w:t>
            </w:r>
            <w:r w:rsidRPr="00E111B0">
              <w:t>Premium</w:t>
            </w:r>
            <w:r>
              <w:t xml:space="preserve"> Package </w:t>
            </w:r>
            <w:r w:rsidRPr="00E111B0">
              <w:t>)</w:t>
            </w:r>
          </w:p>
        </w:tc>
        <w:tc>
          <w:tcPr>
            <w:tcW w:w="973" w:type="dxa"/>
          </w:tcPr>
          <w:p w14:paraId="3EAC61FC" w14:textId="77777777" w:rsidR="00CB621A" w:rsidRPr="00E111B0" w:rsidRDefault="00CB621A" w:rsidP="00384301">
            <w:pPr>
              <w:pStyle w:val="S-O-P"/>
              <w:spacing w:before="76" w:after="76" w:line="240" w:lineRule="auto"/>
            </w:pPr>
            <w:r w:rsidRPr="001952C7">
              <w:t>NA</w:t>
            </w:r>
          </w:p>
        </w:tc>
        <w:tc>
          <w:tcPr>
            <w:tcW w:w="958" w:type="dxa"/>
          </w:tcPr>
          <w:p w14:paraId="7637C9E6" w14:textId="77777777" w:rsidR="00CB621A" w:rsidRPr="00E111B0" w:rsidRDefault="00CB621A" w:rsidP="00384301">
            <w:pPr>
              <w:pStyle w:val="S-O-P"/>
              <w:spacing w:before="76" w:after="76" w:line="240" w:lineRule="auto"/>
            </w:pPr>
            <w:r w:rsidRPr="001952C7">
              <w:t>NA</w:t>
            </w:r>
          </w:p>
        </w:tc>
        <w:tc>
          <w:tcPr>
            <w:tcW w:w="965" w:type="dxa"/>
          </w:tcPr>
          <w:p w14:paraId="55497616" w14:textId="77777777" w:rsidR="00CB621A" w:rsidRPr="00E111B0" w:rsidRDefault="00CB621A" w:rsidP="00384301">
            <w:pPr>
              <w:pStyle w:val="S-O-P"/>
              <w:spacing w:before="76" w:after="76" w:line="240" w:lineRule="auto"/>
            </w:pPr>
            <w:r w:rsidRPr="00E111B0">
              <w:t>P</w:t>
            </w:r>
          </w:p>
        </w:tc>
        <w:tc>
          <w:tcPr>
            <w:tcW w:w="1010" w:type="dxa"/>
          </w:tcPr>
          <w:p w14:paraId="7E441BCE" w14:textId="77777777" w:rsidR="00CB621A" w:rsidRPr="00E111B0" w:rsidRDefault="00CB621A" w:rsidP="00384301">
            <w:pPr>
              <w:pStyle w:val="S-O-P"/>
              <w:spacing w:before="76" w:after="76" w:line="240" w:lineRule="auto"/>
            </w:pPr>
            <w:r>
              <w:t>O</w:t>
            </w:r>
          </w:p>
        </w:tc>
        <w:tc>
          <w:tcPr>
            <w:tcW w:w="975" w:type="dxa"/>
          </w:tcPr>
          <w:p w14:paraId="15EBAAAB" w14:textId="77777777" w:rsidR="00CB621A" w:rsidRPr="00E111B0" w:rsidRDefault="00CB621A" w:rsidP="00384301">
            <w:pPr>
              <w:pStyle w:val="S-O-P"/>
              <w:spacing w:before="76" w:after="76" w:line="240" w:lineRule="auto"/>
            </w:pPr>
            <w:r>
              <w:t>P</w:t>
            </w:r>
          </w:p>
        </w:tc>
        <w:tc>
          <w:tcPr>
            <w:tcW w:w="922" w:type="dxa"/>
          </w:tcPr>
          <w:p w14:paraId="0CFF2D47" w14:textId="77777777" w:rsidR="00CB621A" w:rsidRPr="00E111B0" w:rsidRDefault="00CB621A" w:rsidP="00384301">
            <w:pPr>
              <w:pStyle w:val="S-O-P"/>
              <w:spacing w:before="76" w:after="76" w:line="240" w:lineRule="auto"/>
            </w:pPr>
            <w:r>
              <w:t>P</w:t>
            </w:r>
          </w:p>
        </w:tc>
      </w:tr>
      <w:tr w:rsidR="00CB621A" w:rsidRPr="00E111B0" w14:paraId="76C2F5FB" w14:textId="77777777" w:rsidTr="00384301">
        <w:tc>
          <w:tcPr>
            <w:tcW w:w="4277" w:type="dxa"/>
          </w:tcPr>
          <w:p w14:paraId="16202C75" w14:textId="77777777" w:rsidR="00CB621A" w:rsidRPr="00E111B0" w:rsidRDefault="00CB621A" w:rsidP="00384301">
            <w:pPr>
              <w:pStyle w:val="FABodyCopy"/>
              <w:spacing w:before="76" w:after="76" w:line="240" w:lineRule="auto"/>
            </w:pPr>
            <w:r w:rsidRPr="00E111B0">
              <w:t>USB Port</w:t>
            </w:r>
          </w:p>
        </w:tc>
        <w:tc>
          <w:tcPr>
            <w:tcW w:w="973" w:type="dxa"/>
          </w:tcPr>
          <w:p w14:paraId="6B562FA9" w14:textId="77777777" w:rsidR="00CB621A" w:rsidRPr="00E111B0" w:rsidRDefault="00CB621A" w:rsidP="00384301">
            <w:pPr>
              <w:pStyle w:val="S-O-P"/>
              <w:spacing w:before="76" w:after="76" w:line="240" w:lineRule="auto"/>
            </w:pPr>
          </w:p>
        </w:tc>
        <w:tc>
          <w:tcPr>
            <w:tcW w:w="958" w:type="dxa"/>
          </w:tcPr>
          <w:p w14:paraId="646F5835" w14:textId="77777777" w:rsidR="00CB621A" w:rsidRPr="00E111B0" w:rsidRDefault="00CB621A" w:rsidP="00384301">
            <w:pPr>
              <w:pStyle w:val="S-O-P"/>
              <w:spacing w:before="76" w:after="76" w:line="240" w:lineRule="auto"/>
            </w:pPr>
          </w:p>
        </w:tc>
        <w:tc>
          <w:tcPr>
            <w:tcW w:w="965" w:type="dxa"/>
          </w:tcPr>
          <w:p w14:paraId="1E97E629" w14:textId="77777777" w:rsidR="00CB621A" w:rsidRPr="00E111B0" w:rsidRDefault="00CB621A" w:rsidP="00384301">
            <w:pPr>
              <w:pStyle w:val="S-O-P"/>
              <w:spacing w:before="76" w:after="76" w:line="240" w:lineRule="auto"/>
            </w:pPr>
          </w:p>
        </w:tc>
        <w:tc>
          <w:tcPr>
            <w:tcW w:w="1010" w:type="dxa"/>
          </w:tcPr>
          <w:p w14:paraId="446584DE" w14:textId="77777777" w:rsidR="00CB621A" w:rsidRPr="00E111B0" w:rsidRDefault="00CB621A" w:rsidP="00384301">
            <w:pPr>
              <w:pStyle w:val="S-O-P"/>
              <w:spacing w:before="76" w:after="76" w:line="240" w:lineRule="auto"/>
            </w:pPr>
          </w:p>
        </w:tc>
        <w:tc>
          <w:tcPr>
            <w:tcW w:w="975" w:type="dxa"/>
          </w:tcPr>
          <w:p w14:paraId="05A7078D" w14:textId="77777777" w:rsidR="00CB621A" w:rsidRPr="00E111B0" w:rsidRDefault="00CB621A" w:rsidP="00384301">
            <w:pPr>
              <w:pStyle w:val="S-O-P"/>
              <w:spacing w:before="76" w:after="76" w:line="240" w:lineRule="auto"/>
            </w:pPr>
          </w:p>
        </w:tc>
        <w:tc>
          <w:tcPr>
            <w:tcW w:w="922" w:type="dxa"/>
          </w:tcPr>
          <w:p w14:paraId="73D969F6" w14:textId="77777777" w:rsidR="00CB621A" w:rsidRPr="00E111B0" w:rsidRDefault="00CB621A" w:rsidP="00384301">
            <w:pPr>
              <w:pStyle w:val="S-O-P"/>
              <w:spacing w:before="76" w:after="76" w:line="240" w:lineRule="auto"/>
            </w:pPr>
          </w:p>
        </w:tc>
      </w:tr>
      <w:tr w:rsidR="00CB621A" w:rsidRPr="00E111B0" w14:paraId="6E98B3CE" w14:textId="77777777" w:rsidTr="00384301">
        <w:tc>
          <w:tcPr>
            <w:tcW w:w="4277" w:type="dxa"/>
          </w:tcPr>
          <w:p w14:paraId="30638284" w14:textId="77777777" w:rsidR="00CB621A" w:rsidRPr="00444F3B" w:rsidRDefault="00CB621A" w:rsidP="00384301">
            <w:pPr>
              <w:pStyle w:val="FABodyIndent1"/>
              <w:spacing w:before="76" w:after="76" w:line="240" w:lineRule="auto"/>
            </w:pPr>
            <w:r w:rsidRPr="00444F3B">
              <w:t>Media Hub — four USB ports (Type A, Type C) and auxiliary jack</w:t>
            </w:r>
          </w:p>
        </w:tc>
        <w:tc>
          <w:tcPr>
            <w:tcW w:w="973" w:type="dxa"/>
          </w:tcPr>
          <w:p w14:paraId="7492BDD1" w14:textId="77777777" w:rsidR="00CB621A" w:rsidRPr="00E111B0" w:rsidRDefault="00CB621A" w:rsidP="00384301">
            <w:pPr>
              <w:pStyle w:val="S-O-P"/>
              <w:spacing w:before="76" w:after="76" w:line="240" w:lineRule="auto"/>
            </w:pPr>
            <w:r w:rsidRPr="00E111B0">
              <w:t>S</w:t>
            </w:r>
          </w:p>
        </w:tc>
        <w:tc>
          <w:tcPr>
            <w:tcW w:w="958" w:type="dxa"/>
          </w:tcPr>
          <w:p w14:paraId="3C890026" w14:textId="77777777" w:rsidR="00CB621A" w:rsidRPr="00E111B0" w:rsidRDefault="00CB621A" w:rsidP="00384301">
            <w:pPr>
              <w:pStyle w:val="S-O-P"/>
              <w:spacing w:before="76" w:after="76" w:line="240" w:lineRule="auto"/>
            </w:pPr>
            <w:r w:rsidRPr="00E111B0">
              <w:t>S</w:t>
            </w:r>
          </w:p>
        </w:tc>
        <w:tc>
          <w:tcPr>
            <w:tcW w:w="965" w:type="dxa"/>
          </w:tcPr>
          <w:p w14:paraId="6ED78A25" w14:textId="77777777" w:rsidR="00CB621A" w:rsidRPr="00E111B0" w:rsidRDefault="00CB621A" w:rsidP="00384301">
            <w:pPr>
              <w:pStyle w:val="S-O-P"/>
              <w:spacing w:before="76" w:after="76" w:line="240" w:lineRule="auto"/>
            </w:pPr>
            <w:r w:rsidRPr="00E111B0">
              <w:t>S</w:t>
            </w:r>
          </w:p>
        </w:tc>
        <w:tc>
          <w:tcPr>
            <w:tcW w:w="1010" w:type="dxa"/>
          </w:tcPr>
          <w:p w14:paraId="5DDB8D33" w14:textId="77777777" w:rsidR="00CB621A" w:rsidRPr="00E111B0" w:rsidRDefault="00CB621A" w:rsidP="00384301">
            <w:pPr>
              <w:pStyle w:val="S-O-P"/>
              <w:spacing w:before="76" w:after="76" w:line="240" w:lineRule="auto"/>
            </w:pPr>
            <w:r w:rsidRPr="00E111B0">
              <w:t>S</w:t>
            </w:r>
          </w:p>
        </w:tc>
        <w:tc>
          <w:tcPr>
            <w:tcW w:w="975" w:type="dxa"/>
          </w:tcPr>
          <w:p w14:paraId="4AC4BCC3" w14:textId="77777777" w:rsidR="00CB621A" w:rsidRPr="00E111B0" w:rsidRDefault="00CB621A" w:rsidP="00384301">
            <w:pPr>
              <w:pStyle w:val="S-O-P"/>
              <w:spacing w:before="76" w:after="76" w:line="240" w:lineRule="auto"/>
            </w:pPr>
            <w:r w:rsidRPr="00E111B0">
              <w:t>S</w:t>
            </w:r>
          </w:p>
        </w:tc>
        <w:tc>
          <w:tcPr>
            <w:tcW w:w="922" w:type="dxa"/>
          </w:tcPr>
          <w:p w14:paraId="788A5981" w14:textId="77777777" w:rsidR="00CB621A" w:rsidRPr="00E111B0" w:rsidRDefault="00CB621A" w:rsidP="00384301">
            <w:pPr>
              <w:pStyle w:val="S-O-P"/>
              <w:spacing w:before="76" w:after="76" w:line="240" w:lineRule="auto"/>
            </w:pPr>
            <w:r>
              <w:t>S</w:t>
            </w:r>
          </w:p>
        </w:tc>
      </w:tr>
      <w:tr w:rsidR="00CB621A" w:rsidRPr="00E111B0" w14:paraId="682C89D1" w14:textId="77777777" w:rsidTr="00384301">
        <w:tc>
          <w:tcPr>
            <w:tcW w:w="4277" w:type="dxa"/>
          </w:tcPr>
          <w:p w14:paraId="7336CF1B" w14:textId="77777777" w:rsidR="00CB621A" w:rsidRPr="00444F3B" w:rsidRDefault="00CB621A" w:rsidP="00384301">
            <w:pPr>
              <w:pStyle w:val="FABodyIndent1"/>
              <w:spacing w:before="76" w:after="76" w:line="240" w:lineRule="auto"/>
            </w:pPr>
            <w:r w:rsidRPr="00444F3B">
              <w:t>Second row — two Type C USB charge ports (included with GT Plus)</w:t>
            </w:r>
          </w:p>
        </w:tc>
        <w:tc>
          <w:tcPr>
            <w:tcW w:w="973" w:type="dxa"/>
          </w:tcPr>
          <w:p w14:paraId="18B446F5" w14:textId="77777777" w:rsidR="00CB621A" w:rsidRPr="00E111B0" w:rsidRDefault="00CB621A" w:rsidP="00384301">
            <w:pPr>
              <w:pStyle w:val="S-O-P"/>
              <w:spacing w:before="76" w:after="76" w:line="240" w:lineRule="auto"/>
            </w:pPr>
            <w:r w:rsidRPr="001952C7">
              <w:t>NA</w:t>
            </w:r>
          </w:p>
        </w:tc>
        <w:tc>
          <w:tcPr>
            <w:tcW w:w="958" w:type="dxa"/>
          </w:tcPr>
          <w:p w14:paraId="5712DA21" w14:textId="77777777" w:rsidR="00CB621A" w:rsidRPr="00E111B0" w:rsidRDefault="00CB621A" w:rsidP="00384301">
            <w:pPr>
              <w:pStyle w:val="S-O-P"/>
              <w:spacing w:before="76" w:after="76" w:line="240" w:lineRule="auto"/>
            </w:pPr>
            <w:r w:rsidRPr="00E111B0">
              <w:t>P</w:t>
            </w:r>
          </w:p>
        </w:tc>
        <w:tc>
          <w:tcPr>
            <w:tcW w:w="965" w:type="dxa"/>
          </w:tcPr>
          <w:p w14:paraId="0946F584" w14:textId="77777777" w:rsidR="00CB621A" w:rsidRPr="00E111B0" w:rsidRDefault="00CB621A" w:rsidP="00384301">
            <w:pPr>
              <w:pStyle w:val="S-O-P"/>
              <w:spacing w:before="76" w:after="76" w:line="240" w:lineRule="auto"/>
            </w:pPr>
            <w:r w:rsidRPr="00E111B0">
              <w:t>S</w:t>
            </w:r>
          </w:p>
        </w:tc>
        <w:tc>
          <w:tcPr>
            <w:tcW w:w="1010" w:type="dxa"/>
          </w:tcPr>
          <w:p w14:paraId="02456E0C" w14:textId="77777777" w:rsidR="00CB621A" w:rsidRPr="00E111B0" w:rsidRDefault="00CB621A" w:rsidP="00384301">
            <w:pPr>
              <w:pStyle w:val="S-O-P"/>
              <w:spacing w:before="76" w:after="76" w:line="240" w:lineRule="auto"/>
            </w:pPr>
            <w:r w:rsidRPr="00E111B0">
              <w:t>S</w:t>
            </w:r>
          </w:p>
        </w:tc>
        <w:tc>
          <w:tcPr>
            <w:tcW w:w="975" w:type="dxa"/>
          </w:tcPr>
          <w:p w14:paraId="3C9B7277" w14:textId="77777777" w:rsidR="00CB621A" w:rsidRPr="00E111B0" w:rsidRDefault="00CB621A" w:rsidP="00384301">
            <w:pPr>
              <w:pStyle w:val="S-O-P"/>
              <w:spacing w:before="76" w:after="76" w:line="240" w:lineRule="auto"/>
            </w:pPr>
            <w:r w:rsidRPr="00E111B0">
              <w:t>S</w:t>
            </w:r>
          </w:p>
        </w:tc>
        <w:tc>
          <w:tcPr>
            <w:tcW w:w="922" w:type="dxa"/>
          </w:tcPr>
          <w:p w14:paraId="32830A3D" w14:textId="77777777" w:rsidR="00CB621A" w:rsidRPr="00E111B0" w:rsidRDefault="00CB621A" w:rsidP="00384301">
            <w:pPr>
              <w:pStyle w:val="S-O-P"/>
              <w:spacing w:before="76" w:after="76" w:line="240" w:lineRule="auto"/>
            </w:pPr>
            <w:r>
              <w:t>S</w:t>
            </w:r>
          </w:p>
        </w:tc>
      </w:tr>
      <w:tr w:rsidR="00CB621A" w:rsidRPr="00E111B0" w14:paraId="6A3E840C" w14:textId="77777777" w:rsidTr="00384301">
        <w:tc>
          <w:tcPr>
            <w:tcW w:w="4277" w:type="dxa"/>
          </w:tcPr>
          <w:p w14:paraId="0FB017F5" w14:textId="77777777" w:rsidR="00CB621A" w:rsidRPr="00444F3B" w:rsidRDefault="00CB621A" w:rsidP="00384301">
            <w:pPr>
              <w:pStyle w:val="FABodyIndent1"/>
              <w:spacing w:before="76" w:after="76" w:line="240" w:lineRule="auto"/>
            </w:pPr>
            <w:r w:rsidRPr="00444F3B">
              <w:t>Second-row center console — Type C USB charge port (included with second-row console with armrest)</w:t>
            </w:r>
          </w:p>
        </w:tc>
        <w:tc>
          <w:tcPr>
            <w:tcW w:w="973" w:type="dxa"/>
          </w:tcPr>
          <w:p w14:paraId="7193BD3C" w14:textId="77777777" w:rsidR="00CB621A" w:rsidRPr="00E111B0" w:rsidRDefault="00CB621A" w:rsidP="00384301">
            <w:pPr>
              <w:pStyle w:val="S-O-P"/>
              <w:spacing w:before="76" w:after="76" w:line="240" w:lineRule="auto"/>
            </w:pPr>
            <w:r w:rsidRPr="001952C7">
              <w:t>NA</w:t>
            </w:r>
          </w:p>
        </w:tc>
        <w:tc>
          <w:tcPr>
            <w:tcW w:w="958" w:type="dxa"/>
          </w:tcPr>
          <w:p w14:paraId="4BCF9F95" w14:textId="77777777" w:rsidR="00CB621A" w:rsidRPr="00E111B0" w:rsidRDefault="00CB621A" w:rsidP="00384301">
            <w:pPr>
              <w:pStyle w:val="S-O-P"/>
              <w:spacing w:before="76" w:after="76" w:line="240" w:lineRule="auto"/>
            </w:pPr>
            <w:r w:rsidRPr="00E111B0">
              <w:t>P</w:t>
            </w:r>
          </w:p>
        </w:tc>
        <w:tc>
          <w:tcPr>
            <w:tcW w:w="965" w:type="dxa"/>
          </w:tcPr>
          <w:p w14:paraId="7729E979" w14:textId="77777777" w:rsidR="00CB621A" w:rsidRPr="00E111B0" w:rsidRDefault="00CB621A" w:rsidP="00384301">
            <w:pPr>
              <w:pStyle w:val="S-O-P"/>
              <w:spacing w:before="76" w:after="76" w:line="240" w:lineRule="auto"/>
            </w:pPr>
            <w:r w:rsidRPr="00E111B0">
              <w:t>P</w:t>
            </w:r>
          </w:p>
        </w:tc>
        <w:tc>
          <w:tcPr>
            <w:tcW w:w="1010" w:type="dxa"/>
          </w:tcPr>
          <w:p w14:paraId="1DEEB8B3" w14:textId="77777777" w:rsidR="00CB621A" w:rsidRPr="00E111B0" w:rsidRDefault="00CB621A" w:rsidP="00384301">
            <w:pPr>
              <w:pStyle w:val="S-O-P"/>
              <w:spacing w:before="76" w:after="76" w:line="240" w:lineRule="auto"/>
            </w:pPr>
            <w:r w:rsidRPr="00E111B0">
              <w:t>S</w:t>
            </w:r>
          </w:p>
        </w:tc>
        <w:tc>
          <w:tcPr>
            <w:tcW w:w="975" w:type="dxa"/>
          </w:tcPr>
          <w:p w14:paraId="6A307AAD" w14:textId="77777777" w:rsidR="00CB621A" w:rsidRPr="00E111B0" w:rsidRDefault="00CB621A" w:rsidP="00384301">
            <w:pPr>
              <w:pStyle w:val="S-O-P"/>
              <w:spacing w:before="76" w:after="76" w:line="240" w:lineRule="auto"/>
            </w:pPr>
            <w:r w:rsidRPr="00E111B0">
              <w:t>P</w:t>
            </w:r>
          </w:p>
        </w:tc>
        <w:tc>
          <w:tcPr>
            <w:tcW w:w="922" w:type="dxa"/>
          </w:tcPr>
          <w:p w14:paraId="60DF1BE8" w14:textId="77777777" w:rsidR="00CB621A" w:rsidRPr="00E111B0" w:rsidRDefault="00CB621A" w:rsidP="00384301">
            <w:pPr>
              <w:pStyle w:val="S-O-P"/>
              <w:spacing w:before="76" w:after="76" w:line="240" w:lineRule="auto"/>
            </w:pPr>
            <w:r>
              <w:t>P</w:t>
            </w:r>
          </w:p>
        </w:tc>
      </w:tr>
    </w:tbl>
    <w:p w14:paraId="7B5CA85B" w14:textId="77777777" w:rsidR="00CB621A" w:rsidRPr="001252AA" w:rsidRDefault="00CB621A" w:rsidP="00CB621A">
      <w:pPr>
        <w:pStyle w:val="Heading3"/>
        <w:keepNext/>
        <w:keepLines/>
      </w:pPr>
      <w:r w:rsidRPr="001252AA">
        <w:t>SAFETY &amp; SECURITY</w:t>
      </w:r>
    </w:p>
    <w:tbl>
      <w:tblPr>
        <w:tblStyle w:val="FATABLESTYLE"/>
        <w:tblW w:w="5000" w:type="pct"/>
        <w:tblLook w:val="0020" w:firstRow="1" w:lastRow="0" w:firstColumn="0" w:lastColumn="0" w:noHBand="0" w:noVBand="0"/>
      </w:tblPr>
      <w:tblGrid>
        <w:gridCol w:w="4276"/>
        <w:gridCol w:w="973"/>
        <w:gridCol w:w="958"/>
        <w:gridCol w:w="965"/>
        <w:gridCol w:w="1010"/>
        <w:gridCol w:w="975"/>
        <w:gridCol w:w="923"/>
      </w:tblGrid>
      <w:tr w:rsidR="00CB621A" w:rsidRPr="00E111B0" w14:paraId="24392AE1" w14:textId="77777777" w:rsidTr="00384301">
        <w:trPr>
          <w:tblHeader/>
        </w:trPr>
        <w:tc>
          <w:tcPr>
            <w:tcW w:w="4276" w:type="dxa"/>
          </w:tcPr>
          <w:p w14:paraId="2CB3AFC2" w14:textId="77777777" w:rsidR="00CB621A" w:rsidRPr="001252AA" w:rsidRDefault="00CB621A" w:rsidP="00384301">
            <w:pPr>
              <w:pStyle w:val="TableSubhead"/>
              <w:keepNext/>
              <w:keepLines/>
            </w:pPr>
            <w:r w:rsidRPr="001252AA">
              <w:t>SAFETY &amp; SECURITY</w:t>
            </w:r>
          </w:p>
        </w:tc>
        <w:tc>
          <w:tcPr>
            <w:tcW w:w="973" w:type="dxa"/>
            <w:vAlign w:val="bottom"/>
          </w:tcPr>
          <w:p w14:paraId="046A7355" w14:textId="77777777" w:rsidR="00CB621A" w:rsidRPr="001252AA" w:rsidRDefault="00CB621A" w:rsidP="00384301">
            <w:pPr>
              <w:pStyle w:val="ModelSubhead"/>
              <w:keepNext/>
              <w:keepLines/>
            </w:pPr>
            <w:r w:rsidRPr="001252AA">
              <w:t>SXT</w:t>
            </w:r>
          </w:p>
        </w:tc>
        <w:tc>
          <w:tcPr>
            <w:tcW w:w="958" w:type="dxa"/>
            <w:vAlign w:val="bottom"/>
          </w:tcPr>
          <w:p w14:paraId="02D72CCB" w14:textId="77777777" w:rsidR="00CB621A" w:rsidRPr="001252AA" w:rsidRDefault="00CB621A" w:rsidP="00384301">
            <w:pPr>
              <w:pStyle w:val="ModelSubhead"/>
              <w:keepNext/>
              <w:keepLines/>
            </w:pPr>
            <w:r w:rsidRPr="001252AA">
              <w:t>GT</w:t>
            </w:r>
          </w:p>
        </w:tc>
        <w:tc>
          <w:tcPr>
            <w:tcW w:w="965" w:type="dxa"/>
            <w:vAlign w:val="bottom"/>
          </w:tcPr>
          <w:p w14:paraId="13DE21F8" w14:textId="77777777" w:rsidR="00CB621A" w:rsidRPr="001252AA" w:rsidRDefault="00CB621A" w:rsidP="00384301">
            <w:pPr>
              <w:pStyle w:val="ModelSubhead"/>
              <w:keepNext/>
              <w:keepLines/>
            </w:pPr>
            <w:r w:rsidRPr="001252AA">
              <w:t>R/T</w:t>
            </w:r>
          </w:p>
        </w:tc>
        <w:tc>
          <w:tcPr>
            <w:tcW w:w="1010" w:type="dxa"/>
            <w:vAlign w:val="bottom"/>
          </w:tcPr>
          <w:p w14:paraId="4BC9DFBE" w14:textId="77777777" w:rsidR="00CB621A" w:rsidRPr="001252AA" w:rsidRDefault="00CB621A" w:rsidP="00384301">
            <w:pPr>
              <w:pStyle w:val="ModelSubhead"/>
              <w:keepNext/>
              <w:keepLines/>
            </w:pPr>
            <w:r w:rsidRPr="001252AA">
              <w:t>Citadel</w:t>
            </w:r>
          </w:p>
        </w:tc>
        <w:tc>
          <w:tcPr>
            <w:tcW w:w="975" w:type="dxa"/>
            <w:vAlign w:val="bottom"/>
          </w:tcPr>
          <w:p w14:paraId="1A9952CB" w14:textId="77777777" w:rsidR="00CB621A" w:rsidRPr="001252AA" w:rsidRDefault="00CB621A" w:rsidP="00384301">
            <w:pPr>
              <w:pStyle w:val="ModelSubhead"/>
              <w:keepNext/>
              <w:keepLines/>
            </w:pPr>
            <w:r w:rsidRPr="001252AA">
              <w:t>SRT 392</w:t>
            </w:r>
          </w:p>
        </w:tc>
        <w:tc>
          <w:tcPr>
            <w:tcW w:w="923" w:type="dxa"/>
          </w:tcPr>
          <w:p w14:paraId="0709F643" w14:textId="77777777" w:rsidR="00CB621A" w:rsidRPr="001252AA" w:rsidRDefault="00CB621A" w:rsidP="00384301">
            <w:pPr>
              <w:pStyle w:val="ModelSubhead"/>
              <w:keepNext/>
              <w:keepLines/>
            </w:pPr>
            <w:r>
              <w:t>SRT Hellcat</w:t>
            </w:r>
          </w:p>
        </w:tc>
      </w:tr>
      <w:tr w:rsidR="00CB621A" w:rsidRPr="00E111B0" w14:paraId="0107083C" w14:textId="77777777" w:rsidTr="00384301">
        <w:tc>
          <w:tcPr>
            <w:tcW w:w="4276" w:type="dxa"/>
          </w:tcPr>
          <w:p w14:paraId="402EB89A" w14:textId="77777777" w:rsidR="00CB621A" w:rsidRPr="00E111B0" w:rsidRDefault="00CB621A" w:rsidP="00384301">
            <w:pPr>
              <w:pStyle w:val="FABodyCopy"/>
            </w:pPr>
            <w:r w:rsidRPr="00E111B0">
              <w:t>Adaptive Cruise Control with Stop (included with Plus Group or Technology Group)</w:t>
            </w:r>
          </w:p>
        </w:tc>
        <w:tc>
          <w:tcPr>
            <w:tcW w:w="973" w:type="dxa"/>
          </w:tcPr>
          <w:p w14:paraId="5B6CD4FE" w14:textId="77777777" w:rsidR="00CB621A" w:rsidRPr="00E111B0" w:rsidRDefault="00CB621A" w:rsidP="00384301">
            <w:pPr>
              <w:pStyle w:val="S-O-P"/>
            </w:pPr>
            <w:r w:rsidRPr="001952C7">
              <w:t>NA</w:t>
            </w:r>
          </w:p>
        </w:tc>
        <w:tc>
          <w:tcPr>
            <w:tcW w:w="958" w:type="dxa"/>
          </w:tcPr>
          <w:p w14:paraId="7934076F" w14:textId="77777777" w:rsidR="00CB621A" w:rsidRPr="00E111B0" w:rsidRDefault="00CB621A" w:rsidP="00384301">
            <w:pPr>
              <w:pStyle w:val="S-O-P"/>
            </w:pPr>
            <w:r w:rsidRPr="00E111B0">
              <w:t>P</w:t>
            </w:r>
          </w:p>
        </w:tc>
        <w:tc>
          <w:tcPr>
            <w:tcW w:w="965" w:type="dxa"/>
          </w:tcPr>
          <w:p w14:paraId="5C0E347E" w14:textId="77777777" w:rsidR="00CB621A" w:rsidRPr="00E111B0" w:rsidRDefault="00CB621A" w:rsidP="00384301">
            <w:pPr>
              <w:pStyle w:val="S-O-P"/>
            </w:pPr>
            <w:r w:rsidRPr="00E111B0">
              <w:t>P</w:t>
            </w:r>
          </w:p>
        </w:tc>
        <w:tc>
          <w:tcPr>
            <w:tcW w:w="1010" w:type="dxa"/>
          </w:tcPr>
          <w:p w14:paraId="2800B9B0" w14:textId="77777777" w:rsidR="00CB621A" w:rsidRPr="00E111B0" w:rsidRDefault="00CB621A" w:rsidP="00384301">
            <w:pPr>
              <w:pStyle w:val="S-O-P"/>
            </w:pPr>
            <w:r w:rsidRPr="00E111B0">
              <w:t>S</w:t>
            </w:r>
          </w:p>
        </w:tc>
        <w:tc>
          <w:tcPr>
            <w:tcW w:w="975" w:type="dxa"/>
          </w:tcPr>
          <w:p w14:paraId="3EE06EB4" w14:textId="77777777" w:rsidR="00CB621A" w:rsidRPr="00E111B0" w:rsidRDefault="00CB621A" w:rsidP="00384301">
            <w:pPr>
              <w:pStyle w:val="S-O-P"/>
            </w:pPr>
            <w:r w:rsidRPr="00E111B0">
              <w:t>P</w:t>
            </w:r>
          </w:p>
        </w:tc>
        <w:tc>
          <w:tcPr>
            <w:tcW w:w="923" w:type="dxa"/>
          </w:tcPr>
          <w:p w14:paraId="4303BA18" w14:textId="77777777" w:rsidR="00CB621A" w:rsidRPr="00E111B0" w:rsidRDefault="00CB621A" w:rsidP="00384301">
            <w:pPr>
              <w:pStyle w:val="S-O-P"/>
            </w:pPr>
            <w:r>
              <w:t>P</w:t>
            </w:r>
          </w:p>
        </w:tc>
      </w:tr>
      <w:tr w:rsidR="00CB621A" w:rsidRPr="00E111B0" w14:paraId="54FF0021" w14:textId="77777777" w:rsidTr="00384301">
        <w:tc>
          <w:tcPr>
            <w:tcW w:w="4276" w:type="dxa"/>
          </w:tcPr>
          <w:p w14:paraId="05D38D4A" w14:textId="77777777" w:rsidR="00CB621A" w:rsidRPr="00E111B0" w:rsidRDefault="00CB621A" w:rsidP="00384301">
            <w:pPr>
              <w:pStyle w:val="FABodyCopy"/>
            </w:pPr>
            <w:r w:rsidRPr="00E111B0">
              <w:t>Advanced Brake Assist (included with Plus Group or Technology Group)</w:t>
            </w:r>
          </w:p>
        </w:tc>
        <w:tc>
          <w:tcPr>
            <w:tcW w:w="973" w:type="dxa"/>
          </w:tcPr>
          <w:p w14:paraId="1FDFF8CC" w14:textId="77777777" w:rsidR="00CB621A" w:rsidRPr="00E111B0" w:rsidRDefault="00CB621A" w:rsidP="00384301">
            <w:pPr>
              <w:pStyle w:val="S-O-P"/>
            </w:pPr>
            <w:r w:rsidRPr="001952C7">
              <w:t>NA</w:t>
            </w:r>
          </w:p>
        </w:tc>
        <w:tc>
          <w:tcPr>
            <w:tcW w:w="958" w:type="dxa"/>
          </w:tcPr>
          <w:p w14:paraId="6E586FD3" w14:textId="77777777" w:rsidR="00CB621A" w:rsidRPr="00E111B0" w:rsidRDefault="00CB621A" w:rsidP="00384301">
            <w:pPr>
              <w:pStyle w:val="S-O-P"/>
            </w:pPr>
            <w:r w:rsidRPr="00E111B0">
              <w:t>P</w:t>
            </w:r>
          </w:p>
        </w:tc>
        <w:tc>
          <w:tcPr>
            <w:tcW w:w="965" w:type="dxa"/>
          </w:tcPr>
          <w:p w14:paraId="51C6D7AB" w14:textId="77777777" w:rsidR="00CB621A" w:rsidRPr="00E111B0" w:rsidRDefault="00CB621A" w:rsidP="00384301">
            <w:pPr>
              <w:pStyle w:val="S-O-P"/>
            </w:pPr>
            <w:r w:rsidRPr="00E111B0">
              <w:t>P</w:t>
            </w:r>
          </w:p>
        </w:tc>
        <w:tc>
          <w:tcPr>
            <w:tcW w:w="1010" w:type="dxa"/>
          </w:tcPr>
          <w:p w14:paraId="544C8D77" w14:textId="77777777" w:rsidR="00CB621A" w:rsidRPr="00E111B0" w:rsidRDefault="00CB621A" w:rsidP="00384301">
            <w:pPr>
              <w:pStyle w:val="S-O-P"/>
            </w:pPr>
            <w:r w:rsidRPr="00E111B0">
              <w:t>S</w:t>
            </w:r>
          </w:p>
        </w:tc>
        <w:tc>
          <w:tcPr>
            <w:tcW w:w="975" w:type="dxa"/>
          </w:tcPr>
          <w:p w14:paraId="17DBFFF9" w14:textId="77777777" w:rsidR="00CB621A" w:rsidRPr="00E111B0" w:rsidRDefault="00CB621A" w:rsidP="00384301">
            <w:pPr>
              <w:pStyle w:val="S-O-P"/>
            </w:pPr>
            <w:r w:rsidRPr="00E111B0">
              <w:t>P</w:t>
            </w:r>
          </w:p>
        </w:tc>
        <w:tc>
          <w:tcPr>
            <w:tcW w:w="923" w:type="dxa"/>
          </w:tcPr>
          <w:p w14:paraId="6DF7C2F4" w14:textId="77777777" w:rsidR="00CB621A" w:rsidRPr="00E111B0" w:rsidRDefault="00CB621A" w:rsidP="00384301">
            <w:pPr>
              <w:pStyle w:val="S-O-P"/>
            </w:pPr>
            <w:r>
              <w:t>P</w:t>
            </w:r>
          </w:p>
        </w:tc>
      </w:tr>
      <w:tr w:rsidR="00CB621A" w:rsidRPr="00E111B0" w14:paraId="5310E312" w14:textId="77777777" w:rsidTr="00384301">
        <w:tc>
          <w:tcPr>
            <w:tcW w:w="4276" w:type="dxa"/>
          </w:tcPr>
          <w:p w14:paraId="55B4C4A2" w14:textId="77777777" w:rsidR="00CB621A" w:rsidRPr="00E111B0" w:rsidRDefault="00CB621A" w:rsidP="00384301">
            <w:pPr>
              <w:pStyle w:val="FABodyCopy"/>
            </w:pPr>
            <w:r w:rsidRPr="00E111B0">
              <w:t xml:space="preserve">Air Bags </w:t>
            </w:r>
          </w:p>
        </w:tc>
        <w:tc>
          <w:tcPr>
            <w:tcW w:w="973" w:type="dxa"/>
          </w:tcPr>
          <w:p w14:paraId="12E8621B" w14:textId="77777777" w:rsidR="00CB621A" w:rsidRPr="00E111B0" w:rsidRDefault="00CB621A" w:rsidP="00384301">
            <w:pPr>
              <w:pStyle w:val="S-O-P"/>
            </w:pPr>
          </w:p>
        </w:tc>
        <w:tc>
          <w:tcPr>
            <w:tcW w:w="958" w:type="dxa"/>
          </w:tcPr>
          <w:p w14:paraId="780864D2" w14:textId="77777777" w:rsidR="00CB621A" w:rsidRPr="00E111B0" w:rsidRDefault="00CB621A" w:rsidP="00384301">
            <w:pPr>
              <w:pStyle w:val="S-O-P"/>
            </w:pPr>
          </w:p>
        </w:tc>
        <w:tc>
          <w:tcPr>
            <w:tcW w:w="965" w:type="dxa"/>
          </w:tcPr>
          <w:p w14:paraId="7510C346" w14:textId="77777777" w:rsidR="00CB621A" w:rsidRPr="00E111B0" w:rsidRDefault="00CB621A" w:rsidP="00384301">
            <w:pPr>
              <w:pStyle w:val="S-O-P"/>
            </w:pPr>
          </w:p>
        </w:tc>
        <w:tc>
          <w:tcPr>
            <w:tcW w:w="1010" w:type="dxa"/>
          </w:tcPr>
          <w:p w14:paraId="1F203F5B" w14:textId="77777777" w:rsidR="00CB621A" w:rsidRPr="00E111B0" w:rsidRDefault="00CB621A" w:rsidP="00384301">
            <w:pPr>
              <w:pStyle w:val="S-O-P"/>
            </w:pPr>
          </w:p>
        </w:tc>
        <w:tc>
          <w:tcPr>
            <w:tcW w:w="975" w:type="dxa"/>
          </w:tcPr>
          <w:p w14:paraId="332B4154" w14:textId="77777777" w:rsidR="00CB621A" w:rsidRPr="00E111B0" w:rsidRDefault="00CB621A" w:rsidP="00384301">
            <w:pPr>
              <w:pStyle w:val="S-O-P"/>
            </w:pPr>
          </w:p>
        </w:tc>
        <w:tc>
          <w:tcPr>
            <w:tcW w:w="923" w:type="dxa"/>
          </w:tcPr>
          <w:p w14:paraId="1D7600FE" w14:textId="77777777" w:rsidR="00CB621A" w:rsidRPr="00E111B0" w:rsidRDefault="00CB621A" w:rsidP="00384301">
            <w:pPr>
              <w:pStyle w:val="S-O-P"/>
            </w:pPr>
          </w:p>
        </w:tc>
      </w:tr>
      <w:tr w:rsidR="00CB621A" w:rsidRPr="00E111B0" w14:paraId="662F17AA" w14:textId="77777777" w:rsidTr="00384301">
        <w:tc>
          <w:tcPr>
            <w:tcW w:w="4276" w:type="dxa"/>
          </w:tcPr>
          <w:p w14:paraId="49E3F85D" w14:textId="77777777" w:rsidR="00CB621A" w:rsidRPr="00444F3B" w:rsidRDefault="00CB621A" w:rsidP="00384301">
            <w:pPr>
              <w:pStyle w:val="FABodyIndent1"/>
            </w:pPr>
            <w:r w:rsidRPr="00444F3B">
              <w:t>Advanced multistage, driver and front passenger</w:t>
            </w:r>
          </w:p>
        </w:tc>
        <w:tc>
          <w:tcPr>
            <w:tcW w:w="973" w:type="dxa"/>
          </w:tcPr>
          <w:p w14:paraId="49BBE4EC" w14:textId="77777777" w:rsidR="00CB621A" w:rsidRPr="00E111B0" w:rsidRDefault="00CB621A" w:rsidP="00384301">
            <w:pPr>
              <w:pStyle w:val="S-O-P"/>
            </w:pPr>
            <w:r w:rsidRPr="00E111B0">
              <w:t>S</w:t>
            </w:r>
          </w:p>
        </w:tc>
        <w:tc>
          <w:tcPr>
            <w:tcW w:w="958" w:type="dxa"/>
          </w:tcPr>
          <w:p w14:paraId="484A031B" w14:textId="77777777" w:rsidR="00CB621A" w:rsidRPr="00E111B0" w:rsidRDefault="00CB621A" w:rsidP="00384301">
            <w:pPr>
              <w:pStyle w:val="S-O-P"/>
            </w:pPr>
            <w:r w:rsidRPr="00E111B0">
              <w:t>S</w:t>
            </w:r>
          </w:p>
        </w:tc>
        <w:tc>
          <w:tcPr>
            <w:tcW w:w="965" w:type="dxa"/>
          </w:tcPr>
          <w:p w14:paraId="5A6606B0" w14:textId="77777777" w:rsidR="00CB621A" w:rsidRPr="00E111B0" w:rsidRDefault="00CB621A" w:rsidP="00384301">
            <w:pPr>
              <w:pStyle w:val="S-O-P"/>
            </w:pPr>
            <w:r w:rsidRPr="00E111B0">
              <w:t>S</w:t>
            </w:r>
          </w:p>
        </w:tc>
        <w:tc>
          <w:tcPr>
            <w:tcW w:w="1010" w:type="dxa"/>
          </w:tcPr>
          <w:p w14:paraId="171B6CA6" w14:textId="77777777" w:rsidR="00CB621A" w:rsidRPr="00E111B0" w:rsidRDefault="00CB621A" w:rsidP="00384301">
            <w:pPr>
              <w:pStyle w:val="S-O-P"/>
            </w:pPr>
            <w:r w:rsidRPr="00E111B0">
              <w:t>S</w:t>
            </w:r>
          </w:p>
        </w:tc>
        <w:tc>
          <w:tcPr>
            <w:tcW w:w="975" w:type="dxa"/>
          </w:tcPr>
          <w:p w14:paraId="1223E690" w14:textId="77777777" w:rsidR="00CB621A" w:rsidRPr="00E111B0" w:rsidRDefault="00CB621A" w:rsidP="00384301">
            <w:pPr>
              <w:pStyle w:val="S-O-P"/>
            </w:pPr>
            <w:r w:rsidRPr="00E111B0">
              <w:t>S</w:t>
            </w:r>
          </w:p>
        </w:tc>
        <w:tc>
          <w:tcPr>
            <w:tcW w:w="923" w:type="dxa"/>
          </w:tcPr>
          <w:p w14:paraId="0650D604" w14:textId="77777777" w:rsidR="00CB621A" w:rsidRPr="00E111B0" w:rsidRDefault="00CB621A" w:rsidP="00384301">
            <w:pPr>
              <w:pStyle w:val="S-O-P"/>
            </w:pPr>
            <w:r>
              <w:t>S</w:t>
            </w:r>
          </w:p>
        </w:tc>
      </w:tr>
      <w:tr w:rsidR="00CB621A" w:rsidRPr="00E111B0" w14:paraId="32945E04" w14:textId="77777777" w:rsidTr="00384301">
        <w:tc>
          <w:tcPr>
            <w:tcW w:w="4276" w:type="dxa"/>
          </w:tcPr>
          <w:p w14:paraId="37ABC826" w14:textId="77777777" w:rsidR="00CB621A" w:rsidRPr="00444F3B" w:rsidRDefault="00CB621A" w:rsidP="00384301">
            <w:pPr>
              <w:pStyle w:val="FABodyIndent1"/>
            </w:pPr>
            <w:r w:rsidRPr="00444F3B">
              <w:t xml:space="preserve">Supplemental side-curtain (all rows) </w:t>
            </w:r>
          </w:p>
        </w:tc>
        <w:tc>
          <w:tcPr>
            <w:tcW w:w="973" w:type="dxa"/>
          </w:tcPr>
          <w:p w14:paraId="542A2927" w14:textId="77777777" w:rsidR="00CB621A" w:rsidRPr="00E111B0" w:rsidRDefault="00CB621A" w:rsidP="00384301">
            <w:pPr>
              <w:pStyle w:val="S-O-P"/>
            </w:pPr>
            <w:r w:rsidRPr="00E111B0">
              <w:t>S</w:t>
            </w:r>
          </w:p>
        </w:tc>
        <w:tc>
          <w:tcPr>
            <w:tcW w:w="958" w:type="dxa"/>
          </w:tcPr>
          <w:p w14:paraId="7079A4B7" w14:textId="77777777" w:rsidR="00CB621A" w:rsidRPr="00E111B0" w:rsidRDefault="00CB621A" w:rsidP="00384301">
            <w:pPr>
              <w:pStyle w:val="S-O-P"/>
            </w:pPr>
            <w:r w:rsidRPr="00E111B0">
              <w:t>S</w:t>
            </w:r>
          </w:p>
        </w:tc>
        <w:tc>
          <w:tcPr>
            <w:tcW w:w="965" w:type="dxa"/>
          </w:tcPr>
          <w:p w14:paraId="05B101BC" w14:textId="77777777" w:rsidR="00CB621A" w:rsidRPr="00E111B0" w:rsidRDefault="00CB621A" w:rsidP="00384301">
            <w:pPr>
              <w:pStyle w:val="S-O-P"/>
            </w:pPr>
            <w:r w:rsidRPr="00E111B0">
              <w:t>S</w:t>
            </w:r>
          </w:p>
        </w:tc>
        <w:tc>
          <w:tcPr>
            <w:tcW w:w="1010" w:type="dxa"/>
          </w:tcPr>
          <w:p w14:paraId="729C4982" w14:textId="77777777" w:rsidR="00CB621A" w:rsidRPr="00E111B0" w:rsidRDefault="00CB621A" w:rsidP="00384301">
            <w:pPr>
              <w:pStyle w:val="S-O-P"/>
            </w:pPr>
            <w:r w:rsidRPr="00E111B0">
              <w:t>S</w:t>
            </w:r>
          </w:p>
        </w:tc>
        <w:tc>
          <w:tcPr>
            <w:tcW w:w="975" w:type="dxa"/>
          </w:tcPr>
          <w:p w14:paraId="70BCF39D" w14:textId="77777777" w:rsidR="00CB621A" w:rsidRPr="00E111B0" w:rsidRDefault="00CB621A" w:rsidP="00384301">
            <w:pPr>
              <w:pStyle w:val="S-O-P"/>
            </w:pPr>
            <w:r w:rsidRPr="00E111B0">
              <w:t>S</w:t>
            </w:r>
          </w:p>
        </w:tc>
        <w:tc>
          <w:tcPr>
            <w:tcW w:w="923" w:type="dxa"/>
          </w:tcPr>
          <w:p w14:paraId="1BDAC3C0" w14:textId="77777777" w:rsidR="00CB621A" w:rsidRPr="00E111B0" w:rsidRDefault="00CB621A" w:rsidP="00384301">
            <w:pPr>
              <w:pStyle w:val="S-O-P"/>
            </w:pPr>
            <w:r>
              <w:t>S</w:t>
            </w:r>
          </w:p>
        </w:tc>
      </w:tr>
      <w:tr w:rsidR="00CB621A" w:rsidRPr="00E111B0" w14:paraId="3258750D" w14:textId="77777777" w:rsidTr="00384301">
        <w:tc>
          <w:tcPr>
            <w:tcW w:w="4276" w:type="dxa"/>
          </w:tcPr>
          <w:p w14:paraId="00E77AF3" w14:textId="77777777" w:rsidR="00CB621A" w:rsidRPr="00444F3B" w:rsidRDefault="00CB621A" w:rsidP="00384301">
            <w:pPr>
              <w:pStyle w:val="FABodyIndent1"/>
            </w:pPr>
            <w:r w:rsidRPr="00444F3B">
              <w:t>Supplemental side</w:t>
            </w:r>
          </w:p>
        </w:tc>
        <w:tc>
          <w:tcPr>
            <w:tcW w:w="973" w:type="dxa"/>
          </w:tcPr>
          <w:p w14:paraId="4B64784B" w14:textId="77777777" w:rsidR="00CB621A" w:rsidRPr="00E111B0" w:rsidRDefault="00CB621A" w:rsidP="00384301">
            <w:pPr>
              <w:pStyle w:val="S-O-P"/>
            </w:pPr>
            <w:r w:rsidRPr="00E111B0">
              <w:t>S</w:t>
            </w:r>
          </w:p>
        </w:tc>
        <w:tc>
          <w:tcPr>
            <w:tcW w:w="958" w:type="dxa"/>
          </w:tcPr>
          <w:p w14:paraId="6867C20A" w14:textId="77777777" w:rsidR="00CB621A" w:rsidRPr="00E111B0" w:rsidRDefault="00CB621A" w:rsidP="00384301">
            <w:pPr>
              <w:pStyle w:val="S-O-P"/>
            </w:pPr>
            <w:r w:rsidRPr="00E111B0">
              <w:t>S</w:t>
            </w:r>
          </w:p>
        </w:tc>
        <w:tc>
          <w:tcPr>
            <w:tcW w:w="965" w:type="dxa"/>
          </w:tcPr>
          <w:p w14:paraId="6F8BFB68" w14:textId="77777777" w:rsidR="00CB621A" w:rsidRPr="00E111B0" w:rsidRDefault="00CB621A" w:rsidP="00384301">
            <w:pPr>
              <w:pStyle w:val="S-O-P"/>
            </w:pPr>
            <w:r w:rsidRPr="00E111B0">
              <w:t>S</w:t>
            </w:r>
          </w:p>
        </w:tc>
        <w:tc>
          <w:tcPr>
            <w:tcW w:w="1010" w:type="dxa"/>
          </w:tcPr>
          <w:p w14:paraId="6838B5B2" w14:textId="77777777" w:rsidR="00CB621A" w:rsidRPr="00E111B0" w:rsidRDefault="00CB621A" w:rsidP="00384301">
            <w:pPr>
              <w:pStyle w:val="S-O-P"/>
            </w:pPr>
            <w:r w:rsidRPr="00E111B0">
              <w:t>S</w:t>
            </w:r>
          </w:p>
        </w:tc>
        <w:tc>
          <w:tcPr>
            <w:tcW w:w="975" w:type="dxa"/>
          </w:tcPr>
          <w:p w14:paraId="629F63AD" w14:textId="77777777" w:rsidR="00CB621A" w:rsidRPr="00E111B0" w:rsidRDefault="00CB621A" w:rsidP="00384301">
            <w:pPr>
              <w:pStyle w:val="S-O-P"/>
            </w:pPr>
            <w:r w:rsidRPr="00E111B0">
              <w:t>S</w:t>
            </w:r>
          </w:p>
        </w:tc>
        <w:tc>
          <w:tcPr>
            <w:tcW w:w="923" w:type="dxa"/>
          </w:tcPr>
          <w:p w14:paraId="17BFC0E9" w14:textId="77777777" w:rsidR="00CB621A" w:rsidRPr="00E111B0" w:rsidRDefault="00CB621A" w:rsidP="00384301">
            <w:pPr>
              <w:pStyle w:val="S-O-P"/>
            </w:pPr>
            <w:r>
              <w:t>S</w:t>
            </w:r>
          </w:p>
        </w:tc>
      </w:tr>
      <w:tr w:rsidR="00CB621A" w:rsidRPr="00E111B0" w14:paraId="3FD9CC0E" w14:textId="77777777" w:rsidTr="00384301">
        <w:tc>
          <w:tcPr>
            <w:tcW w:w="4276" w:type="dxa"/>
          </w:tcPr>
          <w:p w14:paraId="068F355D" w14:textId="77777777" w:rsidR="00CB621A" w:rsidRPr="00444F3B" w:rsidRDefault="00CB621A" w:rsidP="00384301">
            <w:pPr>
              <w:pStyle w:val="FABodyIndent1"/>
            </w:pPr>
            <w:r w:rsidRPr="00444F3B">
              <w:t>Driver inflatable knee bolster</w:t>
            </w:r>
          </w:p>
        </w:tc>
        <w:tc>
          <w:tcPr>
            <w:tcW w:w="973" w:type="dxa"/>
          </w:tcPr>
          <w:p w14:paraId="3EFEE8C2" w14:textId="77777777" w:rsidR="00CB621A" w:rsidRPr="00E111B0" w:rsidRDefault="00CB621A" w:rsidP="00384301">
            <w:pPr>
              <w:pStyle w:val="S-O-P"/>
            </w:pPr>
            <w:r w:rsidRPr="00E111B0">
              <w:t>S</w:t>
            </w:r>
          </w:p>
        </w:tc>
        <w:tc>
          <w:tcPr>
            <w:tcW w:w="958" w:type="dxa"/>
          </w:tcPr>
          <w:p w14:paraId="54342840" w14:textId="77777777" w:rsidR="00CB621A" w:rsidRPr="00E111B0" w:rsidRDefault="00CB621A" w:rsidP="00384301">
            <w:pPr>
              <w:pStyle w:val="S-O-P"/>
            </w:pPr>
            <w:r w:rsidRPr="00E111B0">
              <w:t>S</w:t>
            </w:r>
          </w:p>
        </w:tc>
        <w:tc>
          <w:tcPr>
            <w:tcW w:w="965" w:type="dxa"/>
          </w:tcPr>
          <w:p w14:paraId="6FF90DEB" w14:textId="77777777" w:rsidR="00CB621A" w:rsidRPr="00E111B0" w:rsidRDefault="00CB621A" w:rsidP="00384301">
            <w:pPr>
              <w:pStyle w:val="S-O-P"/>
            </w:pPr>
            <w:r w:rsidRPr="00E111B0">
              <w:t>S</w:t>
            </w:r>
          </w:p>
        </w:tc>
        <w:tc>
          <w:tcPr>
            <w:tcW w:w="1010" w:type="dxa"/>
          </w:tcPr>
          <w:p w14:paraId="4097D513" w14:textId="77777777" w:rsidR="00CB621A" w:rsidRPr="00E111B0" w:rsidRDefault="00CB621A" w:rsidP="00384301">
            <w:pPr>
              <w:pStyle w:val="S-O-P"/>
            </w:pPr>
            <w:r w:rsidRPr="00E111B0">
              <w:t>S</w:t>
            </w:r>
          </w:p>
        </w:tc>
        <w:tc>
          <w:tcPr>
            <w:tcW w:w="975" w:type="dxa"/>
          </w:tcPr>
          <w:p w14:paraId="1BD6188A" w14:textId="77777777" w:rsidR="00CB621A" w:rsidRPr="00E111B0" w:rsidRDefault="00CB621A" w:rsidP="00384301">
            <w:pPr>
              <w:pStyle w:val="S-O-P"/>
            </w:pPr>
            <w:r w:rsidRPr="00E111B0">
              <w:t>S</w:t>
            </w:r>
          </w:p>
        </w:tc>
        <w:tc>
          <w:tcPr>
            <w:tcW w:w="923" w:type="dxa"/>
          </w:tcPr>
          <w:p w14:paraId="7F78296A" w14:textId="77777777" w:rsidR="00CB621A" w:rsidRPr="00E111B0" w:rsidRDefault="00CB621A" w:rsidP="00384301">
            <w:pPr>
              <w:pStyle w:val="S-O-P"/>
            </w:pPr>
            <w:r>
              <w:t>S</w:t>
            </w:r>
          </w:p>
        </w:tc>
      </w:tr>
      <w:tr w:rsidR="00CB621A" w:rsidRPr="00E111B0" w14:paraId="1EE4AB16" w14:textId="77777777" w:rsidTr="00384301">
        <w:tc>
          <w:tcPr>
            <w:tcW w:w="4276" w:type="dxa"/>
          </w:tcPr>
          <w:p w14:paraId="21761B5E" w14:textId="77777777" w:rsidR="00CB621A" w:rsidRPr="00444F3B" w:rsidRDefault="00CB621A" w:rsidP="00384301">
            <w:pPr>
              <w:pStyle w:val="FABodyIndent1"/>
            </w:pPr>
            <w:r w:rsidRPr="00444F3B">
              <w:t>Supplemental front-seat side</w:t>
            </w:r>
          </w:p>
        </w:tc>
        <w:tc>
          <w:tcPr>
            <w:tcW w:w="973" w:type="dxa"/>
          </w:tcPr>
          <w:p w14:paraId="4B04964D" w14:textId="77777777" w:rsidR="00CB621A" w:rsidRPr="00E111B0" w:rsidRDefault="00CB621A" w:rsidP="00384301">
            <w:pPr>
              <w:pStyle w:val="S-O-P"/>
            </w:pPr>
            <w:r w:rsidRPr="00E111B0">
              <w:t>S</w:t>
            </w:r>
          </w:p>
        </w:tc>
        <w:tc>
          <w:tcPr>
            <w:tcW w:w="958" w:type="dxa"/>
          </w:tcPr>
          <w:p w14:paraId="0A06E7CF" w14:textId="77777777" w:rsidR="00CB621A" w:rsidRPr="00E111B0" w:rsidRDefault="00CB621A" w:rsidP="00384301">
            <w:pPr>
              <w:pStyle w:val="S-O-P"/>
            </w:pPr>
            <w:r w:rsidRPr="00E111B0">
              <w:t>S</w:t>
            </w:r>
          </w:p>
        </w:tc>
        <w:tc>
          <w:tcPr>
            <w:tcW w:w="965" w:type="dxa"/>
          </w:tcPr>
          <w:p w14:paraId="45F7AFE3" w14:textId="77777777" w:rsidR="00CB621A" w:rsidRPr="00E111B0" w:rsidRDefault="00CB621A" w:rsidP="00384301">
            <w:pPr>
              <w:pStyle w:val="S-O-P"/>
            </w:pPr>
            <w:r w:rsidRPr="00E111B0">
              <w:t>S</w:t>
            </w:r>
          </w:p>
        </w:tc>
        <w:tc>
          <w:tcPr>
            <w:tcW w:w="1010" w:type="dxa"/>
          </w:tcPr>
          <w:p w14:paraId="4A238070" w14:textId="77777777" w:rsidR="00CB621A" w:rsidRPr="00E111B0" w:rsidRDefault="00CB621A" w:rsidP="00384301">
            <w:pPr>
              <w:pStyle w:val="S-O-P"/>
            </w:pPr>
            <w:r w:rsidRPr="00E111B0">
              <w:t>S</w:t>
            </w:r>
          </w:p>
        </w:tc>
        <w:tc>
          <w:tcPr>
            <w:tcW w:w="975" w:type="dxa"/>
          </w:tcPr>
          <w:p w14:paraId="4F0334E2" w14:textId="77777777" w:rsidR="00CB621A" w:rsidRPr="00E111B0" w:rsidRDefault="00CB621A" w:rsidP="00384301">
            <w:pPr>
              <w:pStyle w:val="S-O-P"/>
            </w:pPr>
            <w:r w:rsidRPr="00E111B0">
              <w:t>S</w:t>
            </w:r>
          </w:p>
        </w:tc>
        <w:tc>
          <w:tcPr>
            <w:tcW w:w="923" w:type="dxa"/>
          </w:tcPr>
          <w:p w14:paraId="4910A708" w14:textId="77777777" w:rsidR="00CB621A" w:rsidRPr="00E111B0" w:rsidRDefault="00CB621A" w:rsidP="00384301">
            <w:pPr>
              <w:pStyle w:val="S-O-P"/>
            </w:pPr>
            <w:r>
              <w:t>S</w:t>
            </w:r>
          </w:p>
        </w:tc>
      </w:tr>
      <w:tr w:rsidR="00CB621A" w:rsidRPr="00E111B0" w14:paraId="4A9F9F15" w14:textId="77777777" w:rsidTr="00384301">
        <w:tc>
          <w:tcPr>
            <w:tcW w:w="4276" w:type="dxa"/>
          </w:tcPr>
          <w:p w14:paraId="458421EA" w14:textId="77777777" w:rsidR="00CB621A" w:rsidRPr="00E111B0" w:rsidRDefault="00CB621A" w:rsidP="00384301">
            <w:pPr>
              <w:pStyle w:val="FABodyCopy"/>
            </w:pPr>
            <w:r w:rsidRPr="00E111B0">
              <w:t>Blind-spot Monitoring and Rear Cross Path detection</w:t>
            </w:r>
          </w:p>
        </w:tc>
        <w:tc>
          <w:tcPr>
            <w:tcW w:w="973" w:type="dxa"/>
          </w:tcPr>
          <w:p w14:paraId="7915ED50" w14:textId="77777777" w:rsidR="00CB621A" w:rsidRPr="00E111B0" w:rsidRDefault="00CB621A" w:rsidP="00384301">
            <w:pPr>
              <w:pStyle w:val="S-O-P"/>
            </w:pPr>
            <w:r w:rsidRPr="00E111B0">
              <w:t>S</w:t>
            </w:r>
          </w:p>
        </w:tc>
        <w:tc>
          <w:tcPr>
            <w:tcW w:w="958" w:type="dxa"/>
          </w:tcPr>
          <w:p w14:paraId="593E1810" w14:textId="77777777" w:rsidR="00CB621A" w:rsidRPr="00E111B0" w:rsidRDefault="00CB621A" w:rsidP="00384301">
            <w:pPr>
              <w:pStyle w:val="S-O-P"/>
            </w:pPr>
            <w:r w:rsidRPr="00E111B0">
              <w:t>S</w:t>
            </w:r>
          </w:p>
        </w:tc>
        <w:tc>
          <w:tcPr>
            <w:tcW w:w="965" w:type="dxa"/>
          </w:tcPr>
          <w:p w14:paraId="3E2DFD59" w14:textId="77777777" w:rsidR="00CB621A" w:rsidRPr="00E111B0" w:rsidRDefault="00CB621A" w:rsidP="00384301">
            <w:pPr>
              <w:pStyle w:val="S-O-P"/>
            </w:pPr>
            <w:r w:rsidRPr="00E111B0">
              <w:t>S</w:t>
            </w:r>
          </w:p>
        </w:tc>
        <w:tc>
          <w:tcPr>
            <w:tcW w:w="1010" w:type="dxa"/>
          </w:tcPr>
          <w:p w14:paraId="055D0984" w14:textId="77777777" w:rsidR="00CB621A" w:rsidRPr="00E111B0" w:rsidRDefault="00CB621A" w:rsidP="00384301">
            <w:pPr>
              <w:pStyle w:val="S-O-P"/>
            </w:pPr>
            <w:r w:rsidRPr="00E111B0">
              <w:t>S</w:t>
            </w:r>
          </w:p>
        </w:tc>
        <w:tc>
          <w:tcPr>
            <w:tcW w:w="975" w:type="dxa"/>
          </w:tcPr>
          <w:p w14:paraId="5D42B9AF" w14:textId="77777777" w:rsidR="00CB621A" w:rsidRPr="00E111B0" w:rsidRDefault="00CB621A" w:rsidP="00384301">
            <w:pPr>
              <w:pStyle w:val="S-O-P"/>
            </w:pPr>
            <w:r w:rsidRPr="00E111B0">
              <w:t>S</w:t>
            </w:r>
          </w:p>
        </w:tc>
        <w:tc>
          <w:tcPr>
            <w:tcW w:w="923" w:type="dxa"/>
          </w:tcPr>
          <w:p w14:paraId="63DA5945" w14:textId="77777777" w:rsidR="00CB621A" w:rsidRPr="00E111B0" w:rsidRDefault="00CB621A" w:rsidP="00384301">
            <w:pPr>
              <w:pStyle w:val="S-O-P"/>
            </w:pPr>
            <w:r>
              <w:t>S</w:t>
            </w:r>
          </w:p>
        </w:tc>
      </w:tr>
      <w:tr w:rsidR="00CB621A" w:rsidRPr="00E111B0" w14:paraId="183BA79B" w14:textId="77777777" w:rsidTr="00384301">
        <w:tc>
          <w:tcPr>
            <w:tcW w:w="4276" w:type="dxa"/>
          </w:tcPr>
          <w:p w14:paraId="68A6BB7F" w14:textId="77777777" w:rsidR="00CB621A" w:rsidRPr="00E111B0" w:rsidRDefault="00CB621A" w:rsidP="00384301">
            <w:pPr>
              <w:pStyle w:val="FABodyCopy"/>
            </w:pPr>
            <w:r w:rsidRPr="00E111B0">
              <w:t>Electronic stability control — includes vehicle stability management system, Electronic Roll Mitigation, all-speed traction control, Brake Assist and four-channel antilock brake system</w:t>
            </w:r>
          </w:p>
        </w:tc>
        <w:tc>
          <w:tcPr>
            <w:tcW w:w="973" w:type="dxa"/>
          </w:tcPr>
          <w:p w14:paraId="5F73F34B" w14:textId="77777777" w:rsidR="00CB621A" w:rsidRPr="00E111B0" w:rsidRDefault="00CB621A" w:rsidP="00384301">
            <w:pPr>
              <w:pStyle w:val="S-O-P"/>
            </w:pPr>
            <w:r w:rsidRPr="00E111B0">
              <w:t>S</w:t>
            </w:r>
          </w:p>
        </w:tc>
        <w:tc>
          <w:tcPr>
            <w:tcW w:w="958" w:type="dxa"/>
          </w:tcPr>
          <w:p w14:paraId="7E495D42" w14:textId="77777777" w:rsidR="00CB621A" w:rsidRPr="00E111B0" w:rsidRDefault="00CB621A" w:rsidP="00384301">
            <w:pPr>
              <w:pStyle w:val="S-O-P"/>
            </w:pPr>
            <w:r w:rsidRPr="00E111B0">
              <w:t>S</w:t>
            </w:r>
          </w:p>
        </w:tc>
        <w:tc>
          <w:tcPr>
            <w:tcW w:w="965" w:type="dxa"/>
          </w:tcPr>
          <w:p w14:paraId="5F8BA516" w14:textId="77777777" w:rsidR="00CB621A" w:rsidRPr="00E111B0" w:rsidRDefault="00CB621A" w:rsidP="00384301">
            <w:pPr>
              <w:pStyle w:val="S-O-P"/>
            </w:pPr>
            <w:r w:rsidRPr="00E111B0">
              <w:t>S</w:t>
            </w:r>
          </w:p>
        </w:tc>
        <w:tc>
          <w:tcPr>
            <w:tcW w:w="1010" w:type="dxa"/>
          </w:tcPr>
          <w:p w14:paraId="0B491D6E" w14:textId="77777777" w:rsidR="00CB621A" w:rsidRPr="00E111B0" w:rsidRDefault="00CB621A" w:rsidP="00384301">
            <w:pPr>
              <w:pStyle w:val="S-O-P"/>
            </w:pPr>
            <w:r w:rsidRPr="00E111B0">
              <w:t>S</w:t>
            </w:r>
          </w:p>
        </w:tc>
        <w:tc>
          <w:tcPr>
            <w:tcW w:w="975" w:type="dxa"/>
          </w:tcPr>
          <w:p w14:paraId="0EFAAFAC" w14:textId="77777777" w:rsidR="00CB621A" w:rsidRPr="00E111B0" w:rsidRDefault="00CB621A" w:rsidP="00384301">
            <w:pPr>
              <w:pStyle w:val="S-O-P"/>
            </w:pPr>
            <w:r w:rsidRPr="00E111B0">
              <w:t>S</w:t>
            </w:r>
          </w:p>
        </w:tc>
        <w:tc>
          <w:tcPr>
            <w:tcW w:w="923" w:type="dxa"/>
          </w:tcPr>
          <w:p w14:paraId="4232217E" w14:textId="77777777" w:rsidR="00CB621A" w:rsidRPr="00E111B0" w:rsidRDefault="00CB621A" w:rsidP="00384301">
            <w:pPr>
              <w:pStyle w:val="S-O-P"/>
            </w:pPr>
            <w:r>
              <w:t>S</w:t>
            </w:r>
          </w:p>
        </w:tc>
      </w:tr>
      <w:tr w:rsidR="00CB621A" w:rsidRPr="00E111B0" w14:paraId="2D346A6D" w14:textId="77777777" w:rsidTr="00384301">
        <w:tc>
          <w:tcPr>
            <w:tcW w:w="4276" w:type="dxa"/>
          </w:tcPr>
          <w:p w14:paraId="4399AE10" w14:textId="77777777" w:rsidR="00CB621A" w:rsidRPr="00E111B0" w:rsidRDefault="00CB621A" w:rsidP="00384301">
            <w:pPr>
              <w:pStyle w:val="FABodyCopy"/>
            </w:pPr>
            <w:r w:rsidRPr="00E111B0">
              <w:t>Forward Collision Warning with Active Braking (included with Plus</w:t>
            </w:r>
            <w:r>
              <w:t xml:space="preserve"> and Premium packages</w:t>
            </w:r>
            <w:r w:rsidRPr="00E111B0">
              <w:t>)</w:t>
            </w:r>
          </w:p>
        </w:tc>
        <w:tc>
          <w:tcPr>
            <w:tcW w:w="973" w:type="dxa"/>
          </w:tcPr>
          <w:p w14:paraId="79B783F6" w14:textId="77777777" w:rsidR="00CB621A" w:rsidRPr="00E111B0" w:rsidRDefault="00CB621A" w:rsidP="00384301">
            <w:pPr>
              <w:pStyle w:val="S-O-P"/>
            </w:pPr>
            <w:r>
              <w:t>P</w:t>
            </w:r>
          </w:p>
        </w:tc>
        <w:tc>
          <w:tcPr>
            <w:tcW w:w="958" w:type="dxa"/>
          </w:tcPr>
          <w:p w14:paraId="104E60A4" w14:textId="77777777" w:rsidR="00CB621A" w:rsidRPr="00E111B0" w:rsidRDefault="00CB621A" w:rsidP="00384301">
            <w:pPr>
              <w:pStyle w:val="S-O-P"/>
            </w:pPr>
            <w:r w:rsidRPr="00E111B0">
              <w:t>P</w:t>
            </w:r>
          </w:p>
        </w:tc>
        <w:tc>
          <w:tcPr>
            <w:tcW w:w="965" w:type="dxa"/>
          </w:tcPr>
          <w:p w14:paraId="29DE3930" w14:textId="77777777" w:rsidR="00CB621A" w:rsidRPr="00E111B0" w:rsidRDefault="00CB621A" w:rsidP="00384301">
            <w:pPr>
              <w:pStyle w:val="S-O-P"/>
            </w:pPr>
            <w:r w:rsidRPr="00E111B0">
              <w:t>P</w:t>
            </w:r>
          </w:p>
        </w:tc>
        <w:tc>
          <w:tcPr>
            <w:tcW w:w="1010" w:type="dxa"/>
          </w:tcPr>
          <w:p w14:paraId="4D44B676" w14:textId="77777777" w:rsidR="00CB621A" w:rsidRPr="00E111B0" w:rsidRDefault="00CB621A" w:rsidP="00384301">
            <w:pPr>
              <w:pStyle w:val="S-O-P"/>
            </w:pPr>
            <w:r w:rsidRPr="00E111B0">
              <w:t>S</w:t>
            </w:r>
          </w:p>
        </w:tc>
        <w:tc>
          <w:tcPr>
            <w:tcW w:w="975" w:type="dxa"/>
          </w:tcPr>
          <w:p w14:paraId="6018A668" w14:textId="77777777" w:rsidR="00CB621A" w:rsidRPr="00E111B0" w:rsidRDefault="00CB621A" w:rsidP="00384301">
            <w:pPr>
              <w:pStyle w:val="S-O-P"/>
            </w:pPr>
            <w:r w:rsidRPr="00E111B0">
              <w:t>P</w:t>
            </w:r>
          </w:p>
        </w:tc>
        <w:tc>
          <w:tcPr>
            <w:tcW w:w="923" w:type="dxa"/>
          </w:tcPr>
          <w:p w14:paraId="2CB4BFF2" w14:textId="77777777" w:rsidR="00CB621A" w:rsidRPr="00E111B0" w:rsidRDefault="00CB621A" w:rsidP="00384301">
            <w:pPr>
              <w:pStyle w:val="S-O-P"/>
            </w:pPr>
            <w:r>
              <w:t>P</w:t>
            </w:r>
          </w:p>
        </w:tc>
      </w:tr>
      <w:tr w:rsidR="00CB621A" w:rsidRPr="00E111B0" w14:paraId="70613B31" w14:textId="77777777" w:rsidTr="00384301">
        <w:tc>
          <w:tcPr>
            <w:tcW w:w="4276" w:type="dxa"/>
          </w:tcPr>
          <w:p w14:paraId="4EE3A453" w14:textId="77777777" w:rsidR="00CB621A" w:rsidRPr="00E111B0" w:rsidRDefault="00CB621A" w:rsidP="00384301">
            <w:pPr>
              <w:pStyle w:val="FABodyCopy"/>
            </w:pPr>
            <w:r w:rsidRPr="00E111B0">
              <w:t>Hill-start Assist — prevents vehicle from rolling back for two seconds when starting vehicle on an incline</w:t>
            </w:r>
          </w:p>
        </w:tc>
        <w:tc>
          <w:tcPr>
            <w:tcW w:w="973" w:type="dxa"/>
          </w:tcPr>
          <w:p w14:paraId="0E23DDFF" w14:textId="77777777" w:rsidR="00CB621A" w:rsidRPr="00E111B0" w:rsidRDefault="00CB621A" w:rsidP="00384301">
            <w:pPr>
              <w:pStyle w:val="S-O-P"/>
            </w:pPr>
            <w:r w:rsidRPr="00E111B0">
              <w:t>S</w:t>
            </w:r>
          </w:p>
        </w:tc>
        <w:tc>
          <w:tcPr>
            <w:tcW w:w="958" w:type="dxa"/>
          </w:tcPr>
          <w:p w14:paraId="11082AF3" w14:textId="77777777" w:rsidR="00CB621A" w:rsidRPr="00E111B0" w:rsidRDefault="00CB621A" w:rsidP="00384301">
            <w:pPr>
              <w:pStyle w:val="S-O-P"/>
            </w:pPr>
            <w:r w:rsidRPr="00E111B0">
              <w:t>S</w:t>
            </w:r>
          </w:p>
        </w:tc>
        <w:tc>
          <w:tcPr>
            <w:tcW w:w="965" w:type="dxa"/>
          </w:tcPr>
          <w:p w14:paraId="01645F4F" w14:textId="77777777" w:rsidR="00CB621A" w:rsidRPr="00E111B0" w:rsidRDefault="00CB621A" w:rsidP="00384301">
            <w:pPr>
              <w:pStyle w:val="S-O-P"/>
            </w:pPr>
            <w:r w:rsidRPr="00E111B0">
              <w:t>S</w:t>
            </w:r>
          </w:p>
        </w:tc>
        <w:tc>
          <w:tcPr>
            <w:tcW w:w="1010" w:type="dxa"/>
          </w:tcPr>
          <w:p w14:paraId="02A90191" w14:textId="77777777" w:rsidR="00CB621A" w:rsidRPr="00E111B0" w:rsidRDefault="00CB621A" w:rsidP="00384301">
            <w:pPr>
              <w:pStyle w:val="S-O-P"/>
            </w:pPr>
            <w:r w:rsidRPr="00E111B0">
              <w:t>S</w:t>
            </w:r>
          </w:p>
        </w:tc>
        <w:tc>
          <w:tcPr>
            <w:tcW w:w="975" w:type="dxa"/>
          </w:tcPr>
          <w:p w14:paraId="28ADBD11" w14:textId="77777777" w:rsidR="00CB621A" w:rsidRPr="00E111B0" w:rsidRDefault="00CB621A" w:rsidP="00384301">
            <w:pPr>
              <w:pStyle w:val="S-O-P"/>
            </w:pPr>
            <w:r w:rsidRPr="00E111B0">
              <w:t>S</w:t>
            </w:r>
          </w:p>
        </w:tc>
        <w:tc>
          <w:tcPr>
            <w:tcW w:w="923" w:type="dxa"/>
          </w:tcPr>
          <w:p w14:paraId="2C3B0CA7" w14:textId="77777777" w:rsidR="00CB621A" w:rsidRPr="00E111B0" w:rsidRDefault="00CB621A" w:rsidP="00384301">
            <w:pPr>
              <w:pStyle w:val="S-O-P"/>
            </w:pPr>
            <w:r>
              <w:t>S</w:t>
            </w:r>
          </w:p>
        </w:tc>
      </w:tr>
      <w:tr w:rsidR="00CB621A" w:rsidRPr="00E111B0" w14:paraId="7AEB7C61" w14:textId="77777777" w:rsidTr="00384301">
        <w:tc>
          <w:tcPr>
            <w:tcW w:w="4276" w:type="dxa"/>
          </w:tcPr>
          <w:p w14:paraId="5D28CB29" w14:textId="77777777" w:rsidR="00CB621A" w:rsidRPr="00E111B0" w:rsidRDefault="00CB621A" w:rsidP="00384301">
            <w:pPr>
              <w:pStyle w:val="FABodyCopy"/>
            </w:pPr>
            <w:r w:rsidRPr="00E111B0">
              <w:t xml:space="preserve">Keyless Enter ’n Go — push-button ignition system with proximity entry: driver can leave the key fob in pocket or purse; the doors are unlocked by touching the exterior door handle, and the vehicle will start with the push of a button on the instrument panel when the brake pedal is depressed </w:t>
            </w:r>
          </w:p>
        </w:tc>
        <w:tc>
          <w:tcPr>
            <w:tcW w:w="973" w:type="dxa"/>
          </w:tcPr>
          <w:p w14:paraId="0106CBF9" w14:textId="77777777" w:rsidR="00CB621A" w:rsidRPr="00E111B0" w:rsidRDefault="00CB621A" w:rsidP="00384301">
            <w:pPr>
              <w:pStyle w:val="S-O-P"/>
            </w:pPr>
            <w:r w:rsidRPr="00E111B0">
              <w:t>S</w:t>
            </w:r>
          </w:p>
        </w:tc>
        <w:tc>
          <w:tcPr>
            <w:tcW w:w="958" w:type="dxa"/>
          </w:tcPr>
          <w:p w14:paraId="7CCBCE65" w14:textId="77777777" w:rsidR="00CB621A" w:rsidRPr="00E111B0" w:rsidRDefault="00CB621A" w:rsidP="00384301">
            <w:pPr>
              <w:pStyle w:val="S-O-P"/>
            </w:pPr>
            <w:r w:rsidRPr="00E111B0">
              <w:t>S</w:t>
            </w:r>
          </w:p>
        </w:tc>
        <w:tc>
          <w:tcPr>
            <w:tcW w:w="965" w:type="dxa"/>
          </w:tcPr>
          <w:p w14:paraId="31B9E8B6" w14:textId="77777777" w:rsidR="00CB621A" w:rsidRPr="00E111B0" w:rsidRDefault="00CB621A" w:rsidP="00384301">
            <w:pPr>
              <w:pStyle w:val="S-O-P"/>
            </w:pPr>
            <w:r w:rsidRPr="00E111B0">
              <w:t>S</w:t>
            </w:r>
          </w:p>
        </w:tc>
        <w:tc>
          <w:tcPr>
            <w:tcW w:w="1010" w:type="dxa"/>
          </w:tcPr>
          <w:p w14:paraId="44216269" w14:textId="77777777" w:rsidR="00CB621A" w:rsidRPr="00E111B0" w:rsidRDefault="00CB621A" w:rsidP="00384301">
            <w:pPr>
              <w:pStyle w:val="S-O-P"/>
            </w:pPr>
            <w:r w:rsidRPr="00E111B0">
              <w:t>S</w:t>
            </w:r>
          </w:p>
        </w:tc>
        <w:tc>
          <w:tcPr>
            <w:tcW w:w="975" w:type="dxa"/>
          </w:tcPr>
          <w:p w14:paraId="4FC93D3F" w14:textId="77777777" w:rsidR="00CB621A" w:rsidRPr="00E111B0" w:rsidRDefault="00CB621A" w:rsidP="00384301">
            <w:pPr>
              <w:pStyle w:val="S-O-P"/>
            </w:pPr>
            <w:r w:rsidRPr="00E111B0">
              <w:t>S</w:t>
            </w:r>
          </w:p>
        </w:tc>
        <w:tc>
          <w:tcPr>
            <w:tcW w:w="923" w:type="dxa"/>
          </w:tcPr>
          <w:p w14:paraId="763F7153" w14:textId="77777777" w:rsidR="00CB621A" w:rsidRPr="00E111B0" w:rsidRDefault="00CB621A" w:rsidP="00384301">
            <w:pPr>
              <w:pStyle w:val="S-O-P"/>
            </w:pPr>
            <w:r>
              <w:t>S</w:t>
            </w:r>
          </w:p>
        </w:tc>
      </w:tr>
      <w:tr w:rsidR="00CB621A" w:rsidRPr="00E111B0" w14:paraId="5F55218F" w14:textId="77777777" w:rsidTr="00384301">
        <w:tc>
          <w:tcPr>
            <w:tcW w:w="4276" w:type="dxa"/>
          </w:tcPr>
          <w:p w14:paraId="370F7F90" w14:textId="77777777" w:rsidR="00CB621A" w:rsidRPr="00E111B0" w:rsidRDefault="00CB621A" w:rsidP="00384301">
            <w:pPr>
              <w:pStyle w:val="FABodyCopy"/>
            </w:pPr>
            <w:r w:rsidRPr="00E111B0">
              <w:t>LaneSense Lane Departure Warning System (included with</w:t>
            </w:r>
            <w:r>
              <w:t xml:space="preserve"> GT and R/T Plus and Premium packages)</w:t>
            </w:r>
          </w:p>
        </w:tc>
        <w:tc>
          <w:tcPr>
            <w:tcW w:w="973" w:type="dxa"/>
          </w:tcPr>
          <w:p w14:paraId="689D878F" w14:textId="77777777" w:rsidR="00CB621A" w:rsidRPr="00E111B0" w:rsidRDefault="00CB621A" w:rsidP="00384301">
            <w:pPr>
              <w:pStyle w:val="S-O-P"/>
            </w:pPr>
            <w:r w:rsidRPr="001952C7">
              <w:t>NA</w:t>
            </w:r>
          </w:p>
        </w:tc>
        <w:tc>
          <w:tcPr>
            <w:tcW w:w="958" w:type="dxa"/>
          </w:tcPr>
          <w:p w14:paraId="7E666764" w14:textId="77777777" w:rsidR="00CB621A" w:rsidRPr="00E111B0" w:rsidRDefault="00CB621A" w:rsidP="00384301">
            <w:pPr>
              <w:pStyle w:val="S-O-P"/>
            </w:pPr>
            <w:r w:rsidRPr="00E111B0">
              <w:t>P</w:t>
            </w:r>
          </w:p>
        </w:tc>
        <w:tc>
          <w:tcPr>
            <w:tcW w:w="965" w:type="dxa"/>
          </w:tcPr>
          <w:p w14:paraId="39995D7E" w14:textId="77777777" w:rsidR="00CB621A" w:rsidRPr="00E111B0" w:rsidRDefault="00CB621A" w:rsidP="00384301">
            <w:pPr>
              <w:pStyle w:val="S-O-P"/>
            </w:pPr>
            <w:r w:rsidRPr="00E111B0">
              <w:t>P</w:t>
            </w:r>
          </w:p>
        </w:tc>
        <w:tc>
          <w:tcPr>
            <w:tcW w:w="1010" w:type="dxa"/>
          </w:tcPr>
          <w:p w14:paraId="4BA46F7B" w14:textId="77777777" w:rsidR="00CB621A" w:rsidRPr="00E111B0" w:rsidRDefault="00CB621A" w:rsidP="00384301">
            <w:pPr>
              <w:pStyle w:val="S-O-P"/>
            </w:pPr>
            <w:r w:rsidRPr="00E111B0">
              <w:t>S</w:t>
            </w:r>
          </w:p>
        </w:tc>
        <w:tc>
          <w:tcPr>
            <w:tcW w:w="975" w:type="dxa"/>
          </w:tcPr>
          <w:p w14:paraId="7E55B12C" w14:textId="77777777" w:rsidR="00CB621A" w:rsidRPr="00E111B0" w:rsidRDefault="00CB621A" w:rsidP="00384301">
            <w:pPr>
              <w:pStyle w:val="S-O-P"/>
            </w:pPr>
            <w:r w:rsidRPr="00E111B0">
              <w:t>P</w:t>
            </w:r>
          </w:p>
        </w:tc>
        <w:tc>
          <w:tcPr>
            <w:tcW w:w="923" w:type="dxa"/>
          </w:tcPr>
          <w:p w14:paraId="387AEFFA" w14:textId="77777777" w:rsidR="00CB621A" w:rsidRPr="00E111B0" w:rsidRDefault="00CB621A" w:rsidP="00384301">
            <w:pPr>
              <w:pStyle w:val="S-O-P"/>
            </w:pPr>
            <w:r>
              <w:t>P</w:t>
            </w:r>
          </w:p>
        </w:tc>
      </w:tr>
      <w:tr w:rsidR="00CB621A" w:rsidRPr="00E111B0" w14:paraId="6B44A75E" w14:textId="77777777" w:rsidTr="00384301">
        <w:tc>
          <w:tcPr>
            <w:tcW w:w="4276" w:type="dxa"/>
          </w:tcPr>
          <w:p w14:paraId="5FF55FB0" w14:textId="77777777" w:rsidR="00CB621A" w:rsidRPr="00E111B0" w:rsidRDefault="00CB621A" w:rsidP="00384301">
            <w:pPr>
              <w:pStyle w:val="FABodyCopy"/>
            </w:pPr>
            <w:r w:rsidRPr="00E111B0">
              <w:t>ParkSense rear park assist system — sensors in rear bumper detect obstacles; includes shut-off switch</w:t>
            </w:r>
          </w:p>
        </w:tc>
        <w:tc>
          <w:tcPr>
            <w:tcW w:w="973" w:type="dxa"/>
          </w:tcPr>
          <w:p w14:paraId="6364BCA0" w14:textId="77777777" w:rsidR="00CB621A" w:rsidRPr="00E111B0" w:rsidRDefault="00CB621A" w:rsidP="00384301">
            <w:pPr>
              <w:pStyle w:val="S-O-P"/>
            </w:pPr>
            <w:r>
              <w:t>NA</w:t>
            </w:r>
          </w:p>
        </w:tc>
        <w:tc>
          <w:tcPr>
            <w:tcW w:w="958" w:type="dxa"/>
          </w:tcPr>
          <w:p w14:paraId="2AA5303A" w14:textId="77777777" w:rsidR="00CB621A" w:rsidRPr="00E111B0" w:rsidRDefault="00CB621A" w:rsidP="00384301">
            <w:pPr>
              <w:pStyle w:val="S-O-P"/>
            </w:pPr>
            <w:r w:rsidRPr="00E111B0">
              <w:t>S</w:t>
            </w:r>
          </w:p>
        </w:tc>
        <w:tc>
          <w:tcPr>
            <w:tcW w:w="965" w:type="dxa"/>
          </w:tcPr>
          <w:p w14:paraId="1E37DC57" w14:textId="77777777" w:rsidR="00CB621A" w:rsidRPr="00E111B0" w:rsidRDefault="00CB621A" w:rsidP="00384301">
            <w:pPr>
              <w:pStyle w:val="S-O-P"/>
            </w:pPr>
            <w:r w:rsidRPr="00E111B0">
              <w:t>S</w:t>
            </w:r>
          </w:p>
        </w:tc>
        <w:tc>
          <w:tcPr>
            <w:tcW w:w="1010" w:type="dxa"/>
          </w:tcPr>
          <w:p w14:paraId="600CC314" w14:textId="77777777" w:rsidR="00CB621A" w:rsidRPr="00E111B0" w:rsidRDefault="00CB621A" w:rsidP="00384301">
            <w:pPr>
              <w:pStyle w:val="S-O-P"/>
            </w:pPr>
            <w:r w:rsidRPr="00E111B0">
              <w:t>S</w:t>
            </w:r>
          </w:p>
        </w:tc>
        <w:tc>
          <w:tcPr>
            <w:tcW w:w="975" w:type="dxa"/>
          </w:tcPr>
          <w:p w14:paraId="64A4CF6C" w14:textId="77777777" w:rsidR="00CB621A" w:rsidRPr="00E111B0" w:rsidRDefault="00CB621A" w:rsidP="00384301">
            <w:pPr>
              <w:pStyle w:val="S-O-P"/>
            </w:pPr>
            <w:r w:rsidRPr="00E111B0">
              <w:t>S</w:t>
            </w:r>
          </w:p>
        </w:tc>
        <w:tc>
          <w:tcPr>
            <w:tcW w:w="923" w:type="dxa"/>
          </w:tcPr>
          <w:p w14:paraId="21B6576D" w14:textId="77777777" w:rsidR="00CB621A" w:rsidRPr="00E111B0" w:rsidRDefault="00CB621A" w:rsidP="00384301">
            <w:pPr>
              <w:pStyle w:val="S-O-P"/>
            </w:pPr>
            <w:r>
              <w:t>S</w:t>
            </w:r>
          </w:p>
        </w:tc>
      </w:tr>
      <w:tr w:rsidR="00CB621A" w:rsidRPr="00E111B0" w14:paraId="59A3AA86" w14:textId="77777777" w:rsidTr="00384301">
        <w:tc>
          <w:tcPr>
            <w:tcW w:w="4276" w:type="dxa"/>
          </w:tcPr>
          <w:p w14:paraId="43D5B8E2" w14:textId="77777777" w:rsidR="00CB621A" w:rsidRPr="00E111B0" w:rsidRDefault="00CB621A" w:rsidP="00384301">
            <w:pPr>
              <w:pStyle w:val="FABodyCopy"/>
            </w:pPr>
            <w:r w:rsidRPr="00E111B0">
              <w:t>ParkSense front park assist system — sensors in front bumper detect obstacles; includes shut-off switch</w:t>
            </w:r>
            <w:r>
              <w:t xml:space="preserve"> (included with Premium Package)</w:t>
            </w:r>
          </w:p>
        </w:tc>
        <w:tc>
          <w:tcPr>
            <w:tcW w:w="973" w:type="dxa"/>
          </w:tcPr>
          <w:p w14:paraId="79229A21" w14:textId="77777777" w:rsidR="00CB621A" w:rsidRPr="00E111B0" w:rsidRDefault="00CB621A" w:rsidP="00384301">
            <w:pPr>
              <w:pStyle w:val="S-O-P"/>
            </w:pPr>
            <w:r w:rsidRPr="001952C7">
              <w:t>NA</w:t>
            </w:r>
          </w:p>
        </w:tc>
        <w:tc>
          <w:tcPr>
            <w:tcW w:w="958" w:type="dxa"/>
          </w:tcPr>
          <w:p w14:paraId="3F7FD0A2" w14:textId="77777777" w:rsidR="00CB621A" w:rsidRPr="00E111B0" w:rsidRDefault="00CB621A" w:rsidP="00384301">
            <w:pPr>
              <w:pStyle w:val="S-O-P"/>
            </w:pPr>
            <w:r>
              <w:t>P</w:t>
            </w:r>
          </w:p>
        </w:tc>
        <w:tc>
          <w:tcPr>
            <w:tcW w:w="965" w:type="dxa"/>
          </w:tcPr>
          <w:p w14:paraId="2573BF61" w14:textId="77777777" w:rsidR="00CB621A" w:rsidRPr="00E111B0" w:rsidRDefault="00CB621A" w:rsidP="00384301">
            <w:pPr>
              <w:pStyle w:val="S-O-P"/>
            </w:pPr>
            <w:r w:rsidRPr="00E111B0">
              <w:t>S</w:t>
            </w:r>
          </w:p>
        </w:tc>
        <w:tc>
          <w:tcPr>
            <w:tcW w:w="1010" w:type="dxa"/>
          </w:tcPr>
          <w:p w14:paraId="6481AE9F" w14:textId="77777777" w:rsidR="00CB621A" w:rsidRPr="00E111B0" w:rsidRDefault="00CB621A" w:rsidP="00384301">
            <w:pPr>
              <w:pStyle w:val="S-O-P"/>
            </w:pPr>
            <w:r w:rsidRPr="00E111B0">
              <w:t>S</w:t>
            </w:r>
          </w:p>
        </w:tc>
        <w:tc>
          <w:tcPr>
            <w:tcW w:w="975" w:type="dxa"/>
          </w:tcPr>
          <w:p w14:paraId="5E15076A" w14:textId="77777777" w:rsidR="00CB621A" w:rsidRPr="00E111B0" w:rsidRDefault="00CB621A" w:rsidP="00384301">
            <w:pPr>
              <w:pStyle w:val="S-O-P"/>
            </w:pPr>
            <w:r w:rsidRPr="00E111B0">
              <w:t>S</w:t>
            </w:r>
          </w:p>
        </w:tc>
        <w:tc>
          <w:tcPr>
            <w:tcW w:w="923" w:type="dxa"/>
          </w:tcPr>
          <w:p w14:paraId="67CA5ECC" w14:textId="77777777" w:rsidR="00CB621A" w:rsidRPr="00E111B0" w:rsidRDefault="00CB621A" w:rsidP="00384301">
            <w:pPr>
              <w:pStyle w:val="S-O-P"/>
            </w:pPr>
            <w:r>
              <w:t>S</w:t>
            </w:r>
          </w:p>
        </w:tc>
      </w:tr>
      <w:tr w:rsidR="00CB621A" w:rsidRPr="00E111B0" w14:paraId="7AF646D7" w14:textId="77777777" w:rsidTr="00384301">
        <w:tc>
          <w:tcPr>
            <w:tcW w:w="4276" w:type="dxa"/>
          </w:tcPr>
          <w:p w14:paraId="76D1BE87" w14:textId="77777777" w:rsidR="00CB621A" w:rsidRPr="00E111B0" w:rsidRDefault="00CB621A" w:rsidP="00384301">
            <w:pPr>
              <w:pStyle w:val="FABodyCopy"/>
            </w:pPr>
            <w:r w:rsidRPr="00E111B0">
              <w:t>ParkView rear backup camera — rear-mounted with display</w:t>
            </w:r>
            <w:r>
              <w:t xml:space="preserve"> in vehicle</w:t>
            </w:r>
            <w:r w:rsidRPr="00E111B0">
              <w:t xml:space="preserve">, activated when shifted into </w:t>
            </w:r>
            <w:r>
              <w:t>r</w:t>
            </w:r>
            <w:r w:rsidRPr="00E111B0">
              <w:t>everse</w:t>
            </w:r>
          </w:p>
        </w:tc>
        <w:tc>
          <w:tcPr>
            <w:tcW w:w="973" w:type="dxa"/>
          </w:tcPr>
          <w:p w14:paraId="678737CD" w14:textId="77777777" w:rsidR="00CB621A" w:rsidRPr="00E111B0" w:rsidRDefault="00CB621A" w:rsidP="00384301">
            <w:pPr>
              <w:pStyle w:val="S-O-P"/>
            </w:pPr>
            <w:r w:rsidRPr="00E111B0">
              <w:t>S</w:t>
            </w:r>
          </w:p>
        </w:tc>
        <w:tc>
          <w:tcPr>
            <w:tcW w:w="958" w:type="dxa"/>
          </w:tcPr>
          <w:p w14:paraId="4974AFEE" w14:textId="77777777" w:rsidR="00CB621A" w:rsidRPr="00E111B0" w:rsidRDefault="00CB621A" w:rsidP="00384301">
            <w:pPr>
              <w:pStyle w:val="S-O-P"/>
            </w:pPr>
            <w:r w:rsidRPr="00E111B0">
              <w:t>S</w:t>
            </w:r>
          </w:p>
        </w:tc>
        <w:tc>
          <w:tcPr>
            <w:tcW w:w="965" w:type="dxa"/>
          </w:tcPr>
          <w:p w14:paraId="1C8E0BFD" w14:textId="77777777" w:rsidR="00CB621A" w:rsidRPr="00E111B0" w:rsidRDefault="00CB621A" w:rsidP="00384301">
            <w:pPr>
              <w:pStyle w:val="S-O-P"/>
            </w:pPr>
            <w:r w:rsidRPr="00E111B0">
              <w:t>S</w:t>
            </w:r>
          </w:p>
        </w:tc>
        <w:tc>
          <w:tcPr>
            <w:tcW w:w="1010" w:type="dxa"/>
          </w:tcPr>
          <w:p w14:paraId="106EAA2D" w14:textId="77777777" w:rsidR="00CB621A" w:rsidRPr="00E111B0" w:rsidRDefault="00CB621A" w:rsidP="00384301">
            <w:pPr>
              <w:pStyle w:val="S-O-P"/>
            </w:pPr>
            <w:r w:rsidRPr="00E111B0">
              <w:t>S</w:t>
            </w:r>
          </w:p>
        </w:tc>
        <w:tc>
          <w:tcPr>
            <w:tcW w:w="975" w:type="dxa"/>
          </w:tcPr>
          <w:p w14:paraId="00833BD8" w14:textId="77777777" w:rsidR="00CB621A" w:rsidRPr="00E111B0" w:rsidRDefault="00CB621A" w:rsidP="00384301">
            <w:pPr>
              <w:pStyle w:val="S-O-P"/>
            </w:pPr>
            <w:r w:rsidRPr="00E111B0">
              <w:t>S</w:t>
            </w:r>
          </w:p>
        </w:tc>
        <w:tc>
          <w:tcPr>
            <w:tcW w:w="923" w:type="dxa"/>
          </w:tcPr>
          <w:p w14:paraId="459B897C" w14:textId="77777777" w:rsidR="00CB621A" w:rsidRPr="00E111B0" w:rsidRDefault="00CB621A" w:rsidP="00384301">
            <w:pPr>
              <w:pStyle w:val="S-O-P"/>
            </w:pPr>
            <w:r>
              <w:t>S</w:t>
            </w:r>
          </w:p>
        </w:tc>
      </w:tr>
      <w:tr w:rsidR="00CB621A" w:rsidRPr="00E111B0" w14:paraId="75C44237" w14:textId="77777777" w:rsidTr="00384301">
        <w:tc>
          <w:tcPr>
            <w:tcW w:w="4276" w:type="dxa"/>
          </w:tcPr>
          <w:p w14:paraId="5508A7E1" w14:textId="77777777" w:rsidR="00CB621A" w:rsidRPr="00E111B0" w:rsidRDefault="00CB621A" w:rsidP="00384301">
            <w:pPr>
              <w:pStyle w:val="FABodyCopy"/>
            </w:pPr>
            <w:r w:rsidRPr="00E111B0">
              <w:t>Rain Brake Support</w:t>
            </w:r>
          </w:p>
        </w:tc>
        <w:tc>
          <w:tcPr>
            <w:tcW w:w="973" w:type="dxa"/>
          </w:tcPr>
          <w:p w14:paraId="481D53A8" w14:textId="77777777" w:rsidR="00CB621A" w:rsidRPr="00E111B0" w:rsidRDefault="00CB621A" w:rsidP="00384301">
            <w:pPr>
              <w:pStyle w:val="S-O-P"/>
            </w:pPr>
            <w:r w:rsidRPr="00E111B0">
              <w:t>S</w:t>
            </w:r>
          </w:p>
        </w:tc>
        <w:tc>
          <w:tcPr>
            <w:tcW w:w="958" w:type="dxa"/>
          </w:tcPr>
          <w:p w14:paraId="281F239B" w14:textId="77777777" w:rsidR="00CB621A" w:rsidRPr="00E111B0" w:rsidRDefault="00CB621A" w:rsidP="00384301">
            <w:pPr>
              <w:pStyle w:val="S-O-P"/>
            </w:pPr>
            <w:r w:rsidRPr="00E111B0">
              <w:t>S</w:t>
            </w:r>
          </w:p>
        </w:tc>
        <w:tc>
          <w:tcPr>
            <w:tcW w:w="965" w:type="dxa"/>
          </w:tcPr>
          <w:p w14:paraId="4DA5C767" w14:textId="77777777" w:rsidR="00CB621A" w:rsidRPr="00E111B0" w:rsidRDefault="00CB621A" w:rsidP="00384301">
            <w:pPr>
              <w:pStyle w:val="S-O-P"/>
            </w:pPr>
            <w:r w:rsidRPr="00E111B0">
              <w:t>S</w:t>
            </w:r>
          </w:p>
        </w:tc>
        <w:tc>
          <w:tcPr>
            <w:tcW w:w="1010" w:type="dxa"/>
          </w:tcPr>
          <w:p w14:paraId="6BDF88F1" w14:textId="77777777" w:rsidR="00CB621A" w:rsidRPr="00E111B0" w:rsidRDefault="00CB621A" w:rsidP="00384301">
            <w:pPr>
              <w:pStyle w:val="S-O-P"/>
            </w:pPr>
            <w:r w:rsidRPr="00E111B0">
              <w:t>S</w:t>
            </w:r>
          </w:p>
        </w:tc>
        <w:tc>
          <w:tcPr>
            <w:tcW w:w="975" w:type="dxa"/>
          </w:tcPr>
          <w:p w14:paraId="79956D2C" w14:textId="77777777" w:rsidR="00CB621A" w:rsidRPr="00E111B0" w:rsidRDefault="00CB621A" w:rsidP="00384301">
            <w:pPr>
              <w:pStyle w:val="S-O-P"/>
            </w:pPr>
            <w:r w:rsidRPr="00E111B0">
              <w:t>S</w:t>
            </w:r>
          </w:p>
        </w:tc>
        <w:tc>
          <w:tcPr>
            <w:tcW w:w="923" w:type="dxa"/>
          </w:tcPr>
          <w:p w14:paraId="748A3947" w14:textId="77777777" w:rsidR="00CB621A" w:rsidRPr="00E111B0" w:rsidRDefault="00CB621A" w:rsidP="00384301">
            <w:pPr>
              <w:pStyle w:val="S-O-P"/>
            </w:pPr>
            <w:r>
              <w:t>S</w:t>
            </w:r>
          </w:p>
        </w:tc>
      </w:tr>
      <w:tr w:rsidR="00CB621A" w:rsidRPr="00E111B0" w14:paraId="53186F55" w14:textId="77777777" w:rsidTr="00384301">
        <w:tc>
          <w:tcPr>
            <w:tcW w:w="4276" w:type="dxa"/>
          </w:tcPr>
          <w:p w14:paraId="052D27B4" w14:textId="77777777" w:rsidR="00CB621A" w:rsidRPr="00E111B0" w:rsidRDefault="00CB621A" w:rsidP="00384301">
            <w:pPr>
              <w:pStyle w:val="FABodyCopy"/>
            </w:pPr>
            <w:r w:rsidRPr="00E111B0">
              <w:t xml:space="preserve">Ready Alert Braking </w:t>
            </w:r>
          </w:p>
        </w:tc>
        <w:tc>
          <w:tcPr>
            <w:tcW w:w="973" w:type="dxa"/>
          </w:tcPr>
          <w:p w14:paraId="3058D146" w14:textId="77777777" w:rsidR="00CB621A" w:rsidRPr="00E111B0" w:rsidRDefault="00CB621A" w:rsidP="00384301">
            <w:pPr>
              <w:pStyle w:val="S-O-P"/>
            </w:pPr>
            <w:r w:rsidRPr="00E111B0">
              <w:t>S</w:t>
            </w:r>
          </w:p>
        </w:tc>
        <w:tc>
          <w:tcPr>
            <w:tcW w:w="958" w:type="dxa"/>
          </w:tcPr>
          <w:p w14:paraId="5A613CB3" w14:textId="77777777" w:rsidR="00CB621A" w:rsidRPr="00E111B0" w:rsidRDefault="00CB621A" w:rsidP="00384301">
            <w:pPr>
              <w:pStyle w:val="S-O-P"/>
            </w:pPr>
            <w:r w:rsidRPr="00E111B0">
              <w:t>S</w:t>
            </w:r>
          </w:p>
        </w:tc>
        <w:tc>
          <w:tcPr>
            <w:tcW w:w="965" w:type="dxa"/>
          </w:tcPr>
          <w:p w14:paraId="5F6289CC" w14:textId="77777777" w:rsidR="00CB621A" w:rsidRPr="00E111B0" w:rsidRDefault="00CB621A" w:rsidP="00384301">
            <w:pPr>
              <w:pStyle w:val="S-O-P"/>
            </w:pPr>
            <w:r w:rsidRPr="00E111B0">
              <w:t>S</w:t>
            </w:r>
          </w:p>
        </w:tc>
        <w:tc>
          <w:tcPr>
            <w:tcW w:w="1010" w:type="dxa"/>
          </w:tcPr>
          <w:p w14:paraId="624D5117" w14:textId="77777777" w:rsidR="00CB621A" w:rsidRPr="00E111B0" w:rsidRDefault="00CB621A" w:rsidP="00384301">
            <w:pPr>
              <w:pStyle w:val="S-O-P"/>
            </w:pPr>
            <w:r w:rsidRPr="00E111B0">
              <w:t>S</w:t>
            </w:r>
          </w:p>
        </w:tc>
        <w:tc>
          <w:tcPr>
            <w:tcW w:w="975" w:type="dxa"/>
          </w:tcPr>
          <w:p w14:paraId="4B2CD478" w14:textId="77777777" w:rsidR="00CB621A" w:rsidRPr="00E111B0" w:rsidRDefault="00CB621A" w:rsidP="00384301">
            <w:pPr>
              <w:pStyle w:val="S-O-P"/>
            </w:pPr>
            <w:r w:rsidRPr="00E111B0">
              <w:t>S</w:t>
            </w:r>
          </w:p>
        </w:tc>
        <w:tc>
          <w:tcPr>
            <w:tcW w:w="923" w:type="dxa"/>
          </w:tcPr>
          <w:p w14:paraId="11DFD5C4" w14:textId="77777777" w:rsidR="00CB621A" w:rsidRPr="00E111B0" w:rsidRDefault="00CB621A" w:rsidP="00384301">
            <w:pPr>
              <w:pStyle w:val="S-O-P"/>
            </w:pPr>
            <w:r>
              <w:t>S</w:t>
            </w:r>
          </w:p>
        </w:tc>
      </w:tr>
      <w:tr w:rsidR="00CB621A" w:rsidRPr="00E111B0" w14:paraId="5EDE877C" w14:textId="77777777" w:rsidTr="00384301">
        <w:tc>
          <w:tcPr>
            <w:tcW w:w="4276" w:type="dxa"/>
          </w:tcPr>
          <w:p w14:paraId="6B73F362" w14:textId="77777777" w:rsidR="00CB621A" w:rsidRPr="00E111B0" w:rsidRDefault="00CB621A" w:rsidP="00384301">
            <w:pPr>
              <w:pStyle w:val="FABodyCopy"/>
            </w:pPr>
            <w:r w:rsidRPr="00E111B0">
              <w:t>Security alarm (included with GT Plus)</w:t>
            </w:r>
          </w:p>
        </w:tc>
        <w:tc>
          <w:tcPr>
            <w:tcW w:w="973" w:type="dxa"/>
          </w:tcPr>
          <w:p w14:paraId="5A4CD8D5" w14:textId="77777777" w:rsidR="00CB621A" w:rsidRPr="00E111B0" w:rsidRDefault="00CB621A" w:rsidP="00384301">
            <w:pPr>
              <w:pStyle w:val="S-O-P"/>
            </w:pPr>
            <w:r w:rsidRPr="001952C7">
              <w:t>NA</w:t>
            </w:r>
          </w:p>
        </w:tc>
        <w:tc>
          <w:tcPr>
            <w:tcW w:w="958" w:type="dxa"/>
          </w:tcPr>
          <w:p w14:paraId="51274250" w14:textId="77777777" w:rsidR="00CB621A" w:rsidRPr="00E111B0" w:rsidRDefault="00CB621A" w:rsidP="00384301">
            <w:pPr>
              <w:pStyle w:val="S-O-P"/>
            </w:pPr>
            <w:r w:rsidRPr="00E111B0">
              <w:t>P</w:t>
            </w:r>
          </w:p>
        </w:tc>
        <w:tc>
          <w:tcPr>
            <w:tcW w:w="965" w:type="dxa"/>
          </w:tcPr>
          <w:p w14:paraId="6A27D638" w14:textId="77777777" w:rsidR="00CB621A" w:rsidRPr="00E111B0" w:rsidRDefault="00CB621A" w:rsidP="00384301">
            <w:pPr>
              <w:pStyle w:val="S-O-P"/>
            </w:pPr>
            <w:r w:rsidRPr="00E111B0">
              <w:t>S</w:t>
            </w:r>
          </w:p>
        </w:tc>
        <w:tc>
          <w:tcPr>
            <w:tcW w:w="1010" w:type="dxa"/>
          </w:tcPr>
          <w:p w14:paraId="15521669" w14:textId="77777777" w:rsidR="00CB621A" w:rsidRPr="00E111B0" w:rsidRDefault="00CB621A" w:rsidP="00384301">
            <w:pPr>
              <w:pStyle w:val="S-O-P"/>
            </w:pPr>
            <w:r w:rsidRPr="00E111B0">
              <w:t>S</w:t>
            </w:r>
          </w:p>
        </w:tc>
        <w:tc>
          <w:tcPr>
            <w:tcW w:w="975" w:type="dxa"/>
          </w:tcPr>
          <w:p w14:paraId="09327B7C" w14:textId="77777777" w:rsidR="00CB621A" w:rsidRPr="00E111B0" w:rsidRDefault="00CB621A" w:rsidP="00384301">
            <w:pPr>
              <w:pStyle w:val="S-O-P"/>
            </w:pPr>
            <w:r w:rsidRPr="00E111B0">
              <w:t>S</w:t>
            </w:r>
          </w:p>
        </w:tc>
        <w:tc>
          <w:tcPr>
            <w:tcW w:w="923" w:type="dxa"/>
          </w:tcPr>
          <w:p w14:paraId="70B80681" w14:textId="77777777" w:rsidR="00CB621A" w:rsidRPr="00E111B0" w:rsidRDefault="00CB621A" w:rsidP="00384301">
            <w:pPr>
              <w:pStyle w:val="S-O-P"/>
            </w:pPr>
            <w:r>
              <w:t>S</w:t>
            </w:r>
          </w:p>
        </w:tc>
      </w:tr>
      <w:tr w:rsidR="00CB621A" w:rsidRPr="00E111B0" w14:paraId="2A02DA09" w14:textId="77777777" w:rsidTr="00384301">
        <w:tc>
          <w:tcPr>
            <w:tcW w:w="4276" w:type="dxa"/>
          </w:tcPr>
          <w:p w14:paraId="1A008D5F" w14:textId="77777777" w:rsidR="00CB621A" w:rsidRPr="00E111B0" w:rsidRDefault="00CB621A" w:rsidP="00384301">
            <w:pPr>
              <w:pStyle w:val="FABodyCopy"/>
            </w:pPr>
            <w:r w:rsidRPr="00E111B0">
              <w:t>Sentry Key antitheft engine immobilizer</w:t>
            </w:r>
          </w:p>
        </w:tc>
        <w:tc>
          <w:tcPr>
            <w:tcW w:w="973" w:type="dxa"/>
          </w:tcPr>
          <w:p w14:paraId="223C2984" w14:textId="77777777" w:rsidR="00CB621A" w:rsidRPr="00E111B0" w:rsidRDefault="00CB621A" w:rsidP="00384301">
            <w:pPr>
              <w:pStyle w:val="S-O-P"/>
            </w:pPr>
            <w:r w:rsidRPr="00E111B0">
              <w:t>S</w:t>
            </w:r>
          </w:p>
        </w:tc>
        <w:tc>
          <w:tcPr>
            <w:tcW w:w="958" w:type="dxa"/>
          </w:tcPr>
          <w:p w14:paraId="791162AC" w14:textId="77777777" w:rsidR="00CB621A" w:rsidRPr="00E111B0" w:rsidRDefault="00CB621A" w:rsidP="00384301">
            <w:pPr>
              <w:pStyle w:val="S-O-P"/>
            </w:pPr>
            <w:r w:rsidRPr="00E111B0">
              <w:t>S</w:t>
            </w:r>
          </w:p>
        </w:tc>
        <w:tc>
          <w:tcPr>
            <w:tcW w:w="965" w:type="dxa"/>
          </w:tcPr>
          <w:p w14:paraId="2B0369C1" w14:textId="77777777" w:rsidR="00CB621A" w:rsidRPr="00E111B0" w:rsidRDefault="00CB621A" w:rsidP="00384301">
            <w:pPr>
              <w:pStyle w:val="S-O-P"/>
            </w:pPr>
            <w:r w:rsidRPr="00E111B0">
              <w:t>S</w:t>
            </w:r>
          </w:p>
        </w:tc>
        <w:tc>
          <w:tcPr>
            <w:tcW w:w="1010" w:type="dxa"/>
          </w:tcPr>
          <w:p w14:paraId="3CFCE1F6" w14:textId="77777777" w:rsidR="00CB621A" w:rsidRPr="00E111B0" w:rsidRDefault="00CB621A" w:rsidP="00384301">
            <w:pPr>
              <w:pStyle w:val="S-O-P"/>
            </w:pPr>
            <w:r w:rsidRPr="00E111B0">
              <w:t>S</w:t>
            </w:r>
          </w:p>
        </w:tc>
        <w:tc>
          <w:tcPr>
            <w:tcW w:w="975" w:type="dxa"/>
          </w:tcPr>
          <w:p w14:paraId="4C7573D5" w14:textId="77777777" w:rsidR="00CB621A" w:rsidRPr="00E111B0" w:rsidRDefault="00CB621A" w:rsidP="00384301">
            <w:pPr>
              <w:pStyle w:val="S-O-P"/>
            </w:pPr>
            <w:r w:rsidRPr="00E111B0">
              <w:t>S</w:t>
            </w:r>
          </w:p>
        </w:tc>
        <w:tc>
          <w:tcPr>
            <w:tcW w:w="923" w:type="dxa"/>
          </w:tcPr>
          <w:p w14:paraId="50E98792" w14:textId="77777777" w:rsidR="00CB621A" w:rsidRPr="00E111B0" w:rsidRDefault="00CB621A" w:rsidP="00384301">
            <w:pPr>
              <w:pStyle w:val="S-O-P"/>
            </w:pPr>
            <w:r>
              <w:t>S</w:t>
            </w:r>
          </w:p>
        </w:tc>
      </w:tr>
      <w:tr w:rsidR="00CB621A" w:rsidRPr="00E111B0" w14:paraId="549B465C" w14:textId="77777777" w:rsidTr="00384301">
        <w:tc>
          <w:tcPr>
            <w:tcW w:w="4276" w:type="dxa"/>
          </w:tcPr>
          <w:p w14:paraId="4A73579F" w14:textId="77777777" w:rsidR="00CB621A" w:rsidRPr="00E111B0" w:rsidRDefault="00CB621A" w:rsidP="00384301">
            <w:pPr>
              <w:pStyle w:val="FABodyCopy"/>
            </w:pPr>
            <w:r w:rsidRPr="00E111B0">
              <w:t>Trailer-sway control</w:t>
            </w:r>
          </w:p>
        </w:tc>
        <w:tc>
          <w:tcPr>
            <w:tcW w:w="973" w:type="dxa"/>
          </w:tcPr>
          <w:p w14:paraId="45F54C1F" w14:textId="77777777" w:rsidR="00CB621A" w:rsidRPr="00E111B0" w:rsidRDefault="00CB621A" w:rsidP="00384301">
            <w:pPr>
              <w:pStyle w:val="S-O-P"/>
            </w:pPr>
            <w:r w:rsidRPr="00E111B0">
              <w:t>S</w:t>
            </w:r>
          </w:p>
        </w:tc>
        <w:tc>
          <w:tcPr>
            <w:tcW w:w="958" w:type="dxa"/>
          </w:tcPr>
          <w:p w14:paraId="6E762789" w14:textId="77777777" w:rsidR="00CB621A" w:rsidRPr="00E111B0" w:rsidRDefault="00CB621A" w:rsidP="00384301">
            <w:pPr>
              <w:pStyle w:val="S-O-P"/>
            </w:pPr>
            <w:r w:rsidRPr="00E111B0">
              <w:t>S</w:t>
            </w:r>
          </w:p>
        </w:tc>
        <w:tc>
          <w:tcPr>
            <w:tcW w:w="965" w:type="dxa"/>
          </w:tcPr>
          <w:p w14:paraId="45D7B0A6" w14:textId="77777777" w:rsidR="00CB621A" w:rsidRPr="00E111B0" w:rsidRDefault="00CB621A" w:rsidP="00384301">
            <w:pPr>
              <w:pStyle w:val="S-O-P"/>
            </w:pPr>
            <w:r w:rsidRPr="00E111B0">
              <w:t>S</w:t>
            </w:r>
          </w:p>
        </w:tc>
        <w:tc>
          <w:tcPr>
            <w:tcW w:w="1010" w:type="dxa"/>
          </w:tcPr>
          <w:p w14:paraId="7EA0B022" w14:textId="77777777" w:rsidR="00CB621A" w:rsidRPr="00E111B0" w:rsidRDefault="00CB621A" w:rsidP="00384301">
            <w:pPr>
              <w:pStyle w:val="S-O-P"/>
            </w:pPr>
            <w:r w:rsidRPr="00E111B0">
              <w:t>S</w:t>
            </w:r>
          </w:p>
        </w:tc>
        <w:tc>
          <w:tcPr>
            <w:tcW w:w="975" w:type="dxa"/>
          </w:tcPr>
          <w:p w14:paraId="759214C4" w14:textId="77777777" w:rsidR="00CB621A" w:rsidRPr="00E111B0" w:rsidRDefault="00CB621A" w:rsidP="00384301">
            <w:pPr>
              <w:pStyle w:val="S-O-P"/>
            </w:pPr>
            <w:r w:rsidRPr="00E111B0">
              <w:t>S</w:t>
            </w:r>
          </w:p>
        </w:tc>
        <w:tc>
          <w:tcPr>
            <w:tcW w:w="923" w:type="dxa"/>
          </w:tcPr>
          <w:p w14:paraId="00338C55" w14:textId="77777777" w:rsidR="00CB621A" w:rsidRPr="00E111B0" w:rsidRDefault="00CB621A" w:rsidP="00384301">
            <w:pPr>
              <w:pStyle w:val="S-O-P"/>
            </w:pPr>
            <w:r>
              <w:t>S</w:t>
            </w:r>
          </w:p>
        </w:tc>
      </w:tr>
      <w:tr w:rsidR="00CB621A" w:rsidRPr="00E111B0" w14:paraId="729A2FAF" w14:textId="77777777" w:rsidTr="00384301">
        <w:tc>
          <w:tcPr>
            <w:tcW w:w="4276" w:type="dxa"/>
          </w:tcPr>
          <w:p w14:paraId="63E71B13" w14:textId="3D954B07" w:rsidR="00CB621A" w:rsidRPr="00E111B0" w:rsidRDefault="00CB621A" w:rsidP="00384301">
            <w:pPr>
              <w:pStyle w:val="FABodyCopy"/>
            </w:pPr>
            <w:r w:rsidRPr="00E111B0">
              <w:t xml:space="preserve">Universal garage door opener (included with </w:t>
            </w:r>
            <w:r>
              <w:br/>
            </w:r>
            <w:r w:rsidRPr="00E111B0">
              <w:t>GT Plus)</w:t>
            </w:r>
          </w:p>
        </w:tc>
        <w:tc>
          <w:tcPr>
            <w:tcW w:w="973" w:type="dxa"/>
          </w:tcPr>
          <w:p w14:paraId="3406A675" w14:textId="77777777" w:rsidR="00CB621A" w:rsidRPr="00E111B0" w:rsidRDefault="00CB621A" w:rsidP="00384301">
            <w:pPr>
              <w:pStyle w:val="S-O-P"/>
            </w:pPr>
            <w:r w:rsidRPr="001952C7">
              <w:t>NA</w:t>
            </w:r>
          </w:p>
        </w:tc>
        <w:tc>
          <w:tcPr>
            <w:tcW w:w="958" w:type="dxa"/>
          </w:tcPr>
          <w:p w14:paraId="7E2CA852" w14:textId="77777777" w:rsidR="00CB621A" w:rsidRPr="00E111B0" w:rsidRDefault="00CB621A" w:rsidP="00384301">
            <w:pPr>
              <w:pStyle w:val="S-O-P"/>
            </w:pPr>
            <w:r w:rsidRPr="00E111B0">
              <w:t>P</w:t>
            </w:r>
          </w:p>
        </w:tc>
        <w:tc>
          <w:tcPr>
            <w:tcW w:w="965" w:type="dxa"/>
          </w:tcPr>
          <w:p w14:paraId="12425F7B" w14:textId="77777777" w:rsidR="00CB621A" w:rsidRPr="00E111B0" w:rsidRDefault="00CB621A" w:rsidP="00384301">
            <w:pPr>
              <w:pStyle w:val="S-O-P"/>
            </w:pPr>
            <w:r w:rsidRPr="00E111B0">
              <w:t>S</w:t>
            </w:r>
          </w:p>
        </w:tc>
        <w:tc>
          <w:tcPr>
            <w:tcW w:w="1010" w:type="dxa"/>
          </w:tcPr>
          <w:p w14:paraId="1755B7BF" w14:textId="77777777" w:rsidR="00CB621A" w:rsidRPr="00E111B0" w:rsidRDefault="00CB621A" w:rsidP="00384301">
            <w:pPr>
              <w:pStyle w:val="S-O-P"/>
            </w:pPr>
            <w:r w:rsidRPr="00E111B0">
              <w:t>S</w:t>
            </w:r>
          </w:p>
        </w:tc>
        <w:tc>
          <w:tcPr>
            <w:tcW w:w="975" w:type="dxa"/>
          </w:tcPr>
          <w:p w14:paraId="4E76C77E" w14:textId="77777777" w:rsidR="00CB621A" w:rsidRPr="00E111B0" w:rsidRDefault="00CB621A" w:rsidP="00384301">
            <w:pPr>
              <w:pStyle w:val="S-O-P"/>
            </w:pPr>
            <w:r w:rsidRPr="00E111B0">
              <w:t>S</w:t>
            </w:r>
          </w:p>
        </w:tc>
        <w:tc>
          <w:tcPr>
            <w:tcW w:w="923" w:type="dxa"/>
          </w:tcPr>
          <w:p w14:paraId="3DD013F3" w14:textId="77777777" w:rsidR="00CB621A" w:rsidRPr="00E111B0" w:rsidRDefault="00CB621A" w:rsidP="00384301">
            <w:pPr>
              <w:pStyle w:val="S-O-P"/>
            </w:pPr>
            <w:r>
              <w:t>S</w:t>
            </w:r>
          </w:p>
        </w:tc>
      </w:tr>
    </w:tbl>
    <w:p w14:paraId="202447AF" w14:textId="77777777" w:rsidR="00CB621A" w:rsidRDefault="00CB621A" w:rsidP="00CB621A">
      <w:pPr>
        <w:pStyle w:val="Heading3"/>
      </w:pPr>
      <w:r w:rsidRPr="00E111B0">
        <w:t>PACKAGES/EQUIPMENT GROUPS</w:t>
      </w:r>
    </w:p>
    <w:tbl>
      <w:tblPr>
        <w:tblStyle w:val="FATABLESTYLE"/>
        <w:tblW w:w="5000" w:type="pct"/>
        <w:tblLook w:val="0020" w:firstRow="1" w:lastRow="0" w:firstColumn="0" w:lastColumn="0" w:noHBand="0" w:noVBand="0"/>
      </w:tblPr>
      <w:tblGrid>
        <w:gridCol w:w="4345"/>
        <w:gridCol w:w="960"/>
        <w:gridCol w:w="953"/>
        <w:gridCol w:w="954"/>
        <w:gridCol w:w="1004"/>
        <w:gridCol w:w="963"/>
        <w:gridCol w:w="901"/>
      </w:tblGrid>
      <w:tr w:rsidR="00CB621A" w:rsidRPr="00E111B0" w14:paraId="6238983F" w14:textId="77777777" w:rsidTr="00384301">
        <w:trPr>
          <w:tblHeader/>
        </w:trPr>
        <w:tc>
          <w:tcPr>
            <w:tcW w:w="4345" w:type="dxa"/>
          </w:tcPr>
          <w:p w14:paraId="2ADEC8D6" w14:textId="77777777" w:rsidR="00CB621A" w:rsidRPr="00C22985" w:rsidRDefault="00CB621A" w:rsidP="00384301">
            <w:pPr>
              <w:pStyle w:val="TableSubhead"/>
            </w:pPr>
            <w:r w:rsidRPr="00C22985">
              <w:t>PACKAGES/EQUIPMENT GROUPS</w:t>
            </w:r>
          </w:p>
        </w:tc>
        <w:tc>
          <w:tcPr>
            <w:tcW w:w="960" w:type="dxa"/>
            <w:vAlign w:val="bottom"/>
          </w:tcPr>
          <w:p w14:paraId="3FCB7F6D" w14:textId="77777777" w:rsidR="00CB621A" w:rsidRPr="00E111B0" w:rsidRDefault="00CB621A" w:rsidP="00384301">
            <w:pPr>
              <w:pStyle w:val="ModelSubhead"/>
            </w:pPr>
            <w:r w:rsidRPr="001252AA">
              <w:t>SXT</w:t>
            </w:r>
          </w:p>
        </w:tc>
        <w:tc>
          <w:tcPr>
            <w:tcW w:w="953" w:type="dxa"/>
            <w:vAlign w:val="bottom"/>
          </w:tcPr>
          <w:p w14:paraId="7CE44F96" w14:textId="77777777" w:rsidR="00CB621A" w:rsidRPr="00E111B0" w:rsidRDefault="00CB621A" w:rsidP="00384301">
            <w:pPr>
              <w:pStyle w:val="ModelSubhead"/>
            </w:pPr>
            <w:r w:rsidRPr="001252AA">
              <w:t>GT</w:t>
            </w:r>
          </w:p>
        </w:tc>
        <w:tc>
          <w:tcPr>
            <w:tcW w:w="954" w:type="dxa"/>
            <w:vAlign w:val="bottom"/>
          </w:tcPr>
          <w:p w14:paraId="5DCE2946" w14:textId="77777777" w:rsidR="00CB621A" w:rsidRPr="00E111B0" w:rsidRDefault="00CB621A" w:rsidP="00384301">
            <w:pPr>
              <w:pStyle w:val="ModelSubhead"/>
            </w:pPr>
            <w:r w:rsidRPr="001252AA">
              <w:t>R/T</w:t>
            </w:r>
          </w:p>
        </w:tc>
        <w:tc>
          <w:tcPr>
            <w:tcW w:w="1004" w:type="dxa"/>
            <w:vAlign w:val="bottom"/>
          </w:tcPr>
          <w:p w14:paraId="49123EF7" w14:textId="77777777" w:rsidR="00CB621A" w:rsidRPr="00E111B0" w:rsidRDefault="00CB621A" w:rsidP="00384301">
            <w:pPr>
              <w:pStyle w:val="ModelSubhead"/>
            </w:pPr>
            <w:r w:rsidRPr="001252AA">
              <w:t>Citadel</w:t>
            </w:r>
          </w:p>
        </w:tc>
        <w:tc>
          <w:tcPr>
            <w:tcW w:w="963" w:type="dxa"/>
            <w:vAlign w:val="bottom"/>
          </w:tcPr>
          <w:p w14:paraId="5C067015" w14:textId="77777777" w:rsidR="00CB621A" w:rsidRPr="00E111B0" w:rsidRDefault="00CB621A" w:rsidP="00384301">
            <w:pPr>
              <w:pStyle w:val="ModelSubhead"/>
            </w:pPr>
            <w:r w:rsidRPr="001252AA">
              <w:t>SRT 392</w:t>
            </w:r>
          </w:p>
        </w:tc>
        <w:tc>
          <w:tcPr>
            <w:tcW w:w="901" w:type="dxa"/>
          </w:tcPr>
          <w:p w14:paraId="7E06B41C" w14:textId="77777777" w:rsidR="00CB621A" w:rsidRPr="001252AA" w:rsidRDefault="00CB621A" w:rsidP="00384301">
            <w:pPr>
              <w:pStyle w:val="ModelSubhead"/>
            </w:pPr>
            <w:r>
              <w:t>SRT Hellcat</w:t>
            </w:r>
          </w:p>
        </w:tc>
      </w:tr>
      <w:tr w:rsidR="00CB621A" w:rsidRPr="00E111B0" w14:paraId="346ACF2F" w14:textId="77777777" w:rsidTr="00384301">
        <w:tc>
          <w:tcPr>
            <w:tcW w:w="4345" w:type="dxa"/>
          </w:tcPr>
          <w:p w14:paraId="30358F51" w14:textId="62CC70E8" w:rsidR="00CB621A" w:rsidRPr="00E111B0" w:rsidRDefault="00CB621A" w:rsidP="00384301">
            <w:pPr>
              <w:pStyle w:val="FABodyCopy"/>
            </w:pPr>
            <w:r w:rsidRPr="00CB621A">
              <w:rPr>
                <w:b/>
                <w:bCs/>
              </w:rPr>
              <w:t>Blacktop Package —</w:t>
            </w:r>
            <w:r w:rsidRPr="00E111B0">
              <w:t xml:space="preserve"> includes Gloss Black badging, Gloss Black mirror caps</w:t>
            </w:r>
            <w:r>
              <w:t xml:space="preserve"> and</w:t>
            </w:r>
            <w:r w:rsidRPr="00E111B0">
              <w:t xml:space="preserve"> 20-in. Black Noise wheels</w:t>
            </w:r>
          </w:p>
          <w:p w14:paraId="11C7D585" w14:textId="77777777" w:rsidR="00CB621A" w:rsidRPr="00502732" w:rsidRDefault="00CB621A" w:rsidP="00384301">
            <w:pPr>
              <w:pStyle w:val="FABodyIndent1"/>
            </w:pPr>
            <w:r w:rsidRPr="00502732">
              <w:t>SXT – Gloss Black grille, body-color wheel lip moldings and sills; roof rack delete</w:t>
            </w:r>
          </w:p>
          <w:p w14:paraId="3A57008C" w14:textId="77777777" w:rsidR="00CB621A" w:rsidRPr="00502732" w:rsidRDefault="00CB621A" w:rsidP="00384301">
            <w:pPr>
              <w:pStyle w:val="FABodyIndent1"/>
            </w:pPr>
            <w:r w:rsidRPr="00502732">
              <w:t>GT – Body-color performance design with center air intake and dual heat extractors and P265/50R20 performance All-season</w:t>
            </w:r>
          </w:p>
          <w:p w14:paraId="36BCBB4C" w14:textId="77777777" w:rsidR="00CB621A" w:rsidRPr="00E111B0" w:rsidRDefault="00CB621A" w:rsidP="00384301">
            <w:pPr>
              <w:pStyle w:val="FABodyIndent1"/>
            </w:pPr>
            <w:r w:rsidRPr="00502732">
              <w:t>R/T – P265/50R20 performance All-season</w:t>
            </w:r>
          </w:p>
        </w:tc>
        <w:tc>
          <w:tcPr>
            <w:tcW w:w="960" w:type="dxa"/>
          </w:tcPr>
          <w:p w14:paraId="016A348B" w14:textId="77777777" w:rsidR="00CB621A" w:rsidRPr="00E111B0" w:rsidRDefault="00CB621A" w:rsidP="00384301">
            <w:pPr>
              <w:pStyle w:val="S-O-P"/>
            </w:pPr>
            <w:r w:rsidRPr="00E111B0">
              <w:t>O</w:t>
            </w:r>
          </w:p>
        </w:tc>
        <w:tc>
          <w:tcPr>
            <w:tcW w:w="953" w:type="dxa"/>
          </w:tcPr>
          <w:p w14:paraId="626E7B7B" w14:textId="77777777" w:rsidR="00CB621A" w:rsidRPr="00E111B0" w:rsidRDefault="00CB621A" w:rsidP="00384301">
            <w:pPr>
              <w:pStyle w:val="S-O-P"/>
            </w:pPr>
            <w:r w:rsidRPr="00E111B0">
              <w:t>O</w:t>
            </w:r>
          </w:p>
        </w:tc>
        <w:tc>
          <w:tcPr>
            <w:tcW w:w="954" w:type="dxa"/>
          </w:tcPr>
          <w:p w14:paraId="4384065C" w14:textId="77777777" w:rsidR="00CB621A" w:rsidRPr="00E111B0" w:rsidRDefault="00CB621A" w:rsidP="00384301">
            <w:pPr>
              <w:pStyle w:val="S-O-P"/>
            </w:pPr>
            <w:r w:rsidRPr="00E111B0">
              <w:t>O</w:t>
            </w:r>
          </w:p>
        </w:tc>
        <w:tc>
          <w:tcPr>
            <w:tcW w:w="1004" w:type="dxa"/>
          </w:tcPr>
          <w:p w14:paraId="3AF4D336" w14:textId="77777777" w:rsidR="00CB621A" w:rsidRPr="00E111B0" w:rsidRDefault="00CB621A" w:rsidP="00384301">
            <w:pPr>
              <w:pStyle w:val="S-O-P"/>
            </w:pPr>
            <w:r w:rsidRPr="001952C7">
              <w:t>NA</w:t>
            </w:r>
          </w:p>
        </w:tc>
        <w:tc>
          <w:tcPr>
            <w:tcW w:w="963" w:type="dxa"/>
          </w:tcPr>
          <w:p w14:paraId="5D5785A6" w14:textId="77777777" w:rsidR="00CB621A" w:rsidRPr="00E111B0" w:rsidRDefault="00CB621A" w:rsidP="00384301">
            <w:pPr>
              <w:pStyle w:val="S-O-P"/>
            </w:pPr>
            <w:r w:rsidRPr="001952C7">
              <w:t>NA</w:t>
            </w:r>
          </w:p>
        </w:tc>
        <w:tc>
          <w:tcPr>
            <w:tcW w:w="901" w:type="dxa"/>
          </w:tcPr>
          <w:p w14:paraId="01AF12A4" w14:textId="77777777" w:rsidR="00CB621A" w:rsidRPr="001952C7" w:rsidRDefault="00CB621A" w:rsidP="00384301">
            <w:pPr>
              <w:pStyle w:val="S-O-P"/>
            </w:pPr>
            <w:r>
              <w:t>NA</w:t>
            </w:r>
          </w:p>
        </w:tc>
      </w:tr>
      <w:tr w:rsidR="00CB621A" w:rsidRPr="00E111B0" w14:paraId="0949CE75" w14:textId="77777777" w:rsidTr="00384301">
        <w:tc>
          <w:tcPr>
            <w:tcW w:w="4345" w:type="dxa"/>
          </w:tcPr>
          <w:p w14:paraId="009AFAFF" w14:textId="77777777" w:rsidR="00CB621A" w:rsidRPr="00E111B0" w:rsidRDefault="00CB621A" w:rsidP="00384301">
            <w:pPr>
              <w:pStyle w:val="FABodyCopy"/>
            </w:pPr>
            <w:r w:rsidRPr="00CB621A">
              <w:rPr>
                <w:b/>
                <w:bCs/>
              </w:rPr>
              <w:t>Cargo Plus Group —</w:t>
            </w:r>
            <w:r w:rsidRPr="00E111B0">
              <w:t xml:space="preserve"> includes cargo compartment cover and black roof rails </w:t>
            </w:r>
            <w:r>
              <w:t>(included with Plus and Premium packages)</w:t>
            </w:r>
          </w:p>
        </w:tc>
        <w:tc>
          <w:tcPr>
            <w:tcW w:w="960" w:type="dxa"/>
          </w:tcPr>
          <w:p w14:paraId="549BC69A" w14:textId="77777777" w:rsidR="00CB621A" w:rsidRPr="00E111B0" w:rsidRDefault="00CB621A" w:rsidP="00384301">
            <w:pPr>
              <w:pStyle w:val="S-O-P"/>
            </w:pPr>
            <w:r w:rsidRPr="001952C7">
              <w:t>NA</w:t>
            </w:r>
          </w:p>
        </w:tc>
        <w:tc>
          <w:tcPr>
            <w:tcW w:w="953" w:type="dxa"/>
          </w:tcPr>
          <w:p w14:paraId="771EE419" w14:textId="77777777" w:rsidR="00CB621A" w:rsidRPr="00E111B0" w:rsidRDefault="00CB621A" w:rsidP="00384301">
            <w:pPr>
              <w:pStyle w:val="S-O-P"/>
            </w:pPr>
            <w:r>
              <w:t>P</w:t>
            </w:r>
          </w:p>
        </w:tc>
        <w:tc>
          <w:tcPr>
            <w:tcW w:w="954" w:type="dxa"/>
          </w:tcPr>
          <w:p w14:paraId="77219CCC" w14:textId="77777777" w:rsidR="00CB621A" w:rsidRPr="00E111B0" w:rsidRDefault="00CB621A" w:rsidP="00384301">
            <w:pPr>
              <w:pStyle w:val="S-O-P"/>
            </w:pPr>
            <w:r>
              <w:t>P</w:t>
            </w:r>
          </w:p>
        </w:tc>
        <w:tc>
          <w:tcPr>
            <w:tcW w:w="1004" w:type="dxa"/>
          </w:tcPr>
          <w:p w14:paraId="5F8938EA" w14:textId="77777777" w:rsidR="00CB621A" w:rsidRPr="00E111B0" w:rsidRDefault="00CB621A" w:rsidP="00384301">
            <w:pPr>
              <w:pStyle w:val="S-O-P"/>
            </w:pPr>
            <w:r w:rsidRPr="001952C7">
              <w:t>NA</w:t>
            </w:r>
          </w:p>
        </w:tc>
        <w:tc>
          <w:tcPr>
            <w:tcW w:w="963" w:type="dxa"/>
          </w:tcPr>
          <w:p w14:paraId="2E595E1F" w14:textId="77777777" w:rsidR="00CB621A" w:rsidRPr="00E111B0" w:rsidRDefault="00CB621A" w:rsidP="00384301">
            <w:pPr>
              <w:pStyle w:val="S-O-P"/>
            </w:pPr>
            <w:r>
              <w:t>NA</w:t>
            </w:r>
          </w:p>
        </w:tc>
        <w:tc>
          <w:tcPr>
            <w:tcW w:w="901" w:type="dxa"/>
          </w:tcPr>
          <w:p w14:paraId="357CA16E" w14:textId="77777777" w:rsidR="00CB621A" w:rsidRPr="00E111B0" w:rsidRDefault="00CB621A" w:rsidP="00384301">
            <w:pPr>
              <w:pStyle w:val="S-O-P"/>
            </w:pPr>
            <w:r>
              <w:t>NA</w:t>
            </w:r>
          </w:p>
        </w:tc>
      </w:tr>
      <w:tr w:rsidR="00CB621A" w:rsidRPr="00E111B0" w14:paraId="75955959" w14:textId="77777777" w:rsidTr="00384301">
        <w:tc>
          <w:tcPr>
            <w:tcW w:w="4345" w:type="dxa"/>
          </w:tcPr>
          <w:p w14:paraId="6F821BA5" w14:textId="77777777" w:rsidR="00CB621A" w:rsidRPr="00E111B0" w:rsidRDefault="00CB621A" w:rsidP="00384301">
            <w:pPr>
              <w:pStyle w:val="FABodyCopy"/>
              <w:keepNext/>
              <w:keepLines/>
            </w:pPr>
            <w:r w:rsidRPr="00CB621A">
              <w:rPr>
                <w:b/>
                <w:bCs/>
              </w:rPr>
              <w:t>Lightweight Performance Package —</w:t>
            </w:r>
            <w:r w:rsidRPr="00E111B0">
              <w:t xml:space="preserve"> includes third-row delete, second-row 60/40 folding seat and five-passenger seating </w:t>
            </w:r>
          </w:p>
        </w:tc>
        <w:tc>
          <w:tcPr>
            <w:tcW w:w="960" w:type="dxa"/>
          </w:tcPr>
          <w:p w14:paraId="6D6B6B2C" w14:textId="77777777" w:rsidR="00CB621A" w:rsidRPr="00E111B0" w:rsidRDefault="00CB621A" w:rsidP="00384301">
            <w:pPr>
              <w:pStyle w:val="S-O-P"/>
              <w:keepNext/>
              <w:keepLines/>
            </w:pPr>
            <w:r w:rsidRPr="001952C7">
              <w:t>NA</w:t>
            </w:r>
          </w:p>
        </w:tc>
        <w:tc>
          <w:tcPr>
            <w:tcW w:w="953" w:type="dxa"/>
          </w:tcPr>
          <w:p w14:paraId="4CFB55EB" w14:textId="77777777" w:rsidR="00CB621A" w:rsidRPr="00E111B0" w:rsidRDefault="00CB621A" w:rsidP="00384301">
            <w:pPr>
              <w:pStyle w:val="S-O-P"/>
              <w:keepNext/>
              <w:keepLines/>
            </w:pPr>
            <w:r w:rsidRPr="001952C7">
              <w:t>NA</w:t>
            </w:r>
          </w:p>
        </w:tc>
        <w:tc>
          <w:tcPr>
            <w:tcW w:w="954" w:type="dxa"/>
          </w:tcPr>
          <w:p w14:paraId="611BF79A" w14:textId="77777777" w:rsidR="00CB621A" w:rsidRPr="00E111B0" w:rsidRDefault="00CB621A" w:rsidP="00384301">
            <w:pPr>
              <w:pStyle w:val="S-O-P"/>
              <w:keepNext/>
              <w:keepLines/>
            </w:pPr>
            <w:r w:rsidRPr="001952C7">
              <w:t>NA</w:t>
            </w:r>
          </w:p>
        </w:tc>
        <w:tc>
          <w:tcPr>
            <w:tcW w:w="1004" w:type="dxa"/>
          </w:tcPr>
          <w:p w14:paraId="08F6C9FB" w14:textId="77777777" w:rsidR="00CB621A" w:rsidRPr="00E111B0" w:rsidRDefault="00CB621A" w:rsidP="00384301">
            <w:pPr>
              <w:pStyle w:val="S-O-P"/>
              <w:keepNext/>
              <w:keepLines/>
            </w:pPr>
            <w:r w:rsidRPr="001952C7">
              <w:t>NA</w:t>
            </w:r>
          </w:p>
        </w:tc>
        <w:tc>
          <w:tcPr>
            <w:tcW w:w="963" w:type="dxa"/>
          </w:tcPr>
          <w:p w14:paraId="7EAF5F66" w14:textId="77777777" w:rsidR="00CB621A" w:rsidRPr="00E111B0" w:rsidRDefault="00CB621A" w:rsidP="00384301">
            <w:pPr>
              <w:pStyle w:val="S-O-P"/>
              <w:keepNext/>
              <w:keepLines/>
            </w:pPr>
            <w:r w:rsidRPr="00E111B0">
              <w:t>O</w:t>
            </w:r>
          </w:p>
        </w:tc>
        <w:tc>
          <w:tcPr>
            <w:tcW w:w="901" w:type="dxa"/>
          </w:tcPr>
          <w:p w14:paraId="28EBB541" w14:textId="77777777" w:rsidR="00CB621A" w:rsidRPr="00E111B0" w:rsidRDefault="00CB621A" w:rsidP="00384301">
            <w:pPr>
              <w:pStyle w:val="S-O-P"/>
              <w:keepNext/>
              <w:keepLines/>
            </w:pPr>
            <w:r>
              <w:t>O</w:t>
            </w:r>
          </w:p>
        </w:tc>
      </w:tr>
      <w:tr w:rsidR="00CB621A" w:rsidRPr="00E111B0" w14:paraId="12D7CE2B" w14:textId="77777777" w:rsidTr="00384301">
        <w:tc>
          <w:tcPr>
            <w:tcW w:w="4345" w:type="dxa"/>
          </w:tcPr>
          <w:p w14:paraId="7D91AA42" w14:textId="77777777" w:rsidR="00CB621A" w:rsidRPr="00E111B0" w:rsidRDefault="00CB621A" w:rsidP="00384301">
            <w:pPr>
              <w:pStyle w:val="FABodyCopy"/>
            </w:pPr>
            <w:r w:rsidRPr="00CB621A">
              <w:rPr>
                <w:b/>
                <w:bCs/>
              </w:rPr>
              <w:t>Mopar All-weather Package —</w:t>
            </w:r>
            <w:r w:rsidRPr="00E111B0">
              <w:t xml:space="preserve"> includes slush mats, front and rear door sill guards and cargo net</w:t>
            </w:r>
          </w:p>
        </w:tc>
        <w:tc>
          <w:tcPr>
            <w:tcW w:w="960" w:type="dxa"/>
          </w:tcPr>
          <w:p w14:paraId="583D9ACA" w14:textId="77777777" w:rsidR="00CB621A" w:rsidRPr="00E111B0" w:rsidRDefault="00CB621A" w:rsidP="00384301">
            <w:pPr>
              <w:pStyle w:val="S-O-P"/>
            </w:pPr>
            <w:r w:rsidRPr="00E111B0">
              <w:t>O</w:t>
            </w:r>
          </w:p>
        </w:tc>
        <w:tc>
          <w:tcPr>
            <w:tcW w:w="953" w:type="dxa"/>
          </w:tcPr>
          <w:p w14:paraId="4E68181D" w14:textId="77777777" w:rsidR="00CB621A" w:rsidRPr="00E111B0" w:rsidRDefault="00CB621A" w:rsidP="00384301">
            <w:pPr>
              <w:pStyle w:val="S-O-P"/>
            </w:pPr>
            <w:r w:rsidRPr="00E111B0">
              <w:t>O</w:t>
            </w:r>
          </w:p>
        </w:tc>
        <w:tc>
          <w:tcPr>
            <w:tcW w:w="954" w:type="dxa"/>
          </w:tcPr>
          <w:p w14:paraId="0A71FD7C" w14:textId="77777777" w:rsidR="00CB621A" w:rsidRPr="00E111B0" w:rsidRDefault="00CB621A" w:rsidP="00384301">
            <w:pPr>
              <w:pStyle w:val="S-O-P"/>
            </w:pPr>
            <w:r w:rsidRPr="00E111B0">
              <w:t>O</w:t>
            </w:r>
          </w:p>
        </w:tc>
        <w:tc>
          <w:tcPr>
            <w:tcW w:w="1004" w:type="dxa"/>
          </w:tcPr>
          <w:p w14:paraId="52163591" w14:textId="77777777" w:rsidR="00CB621A" w:rsidRPr="00E111B0" w:rsidRDefault="00CB621A" w:rsidP="00384301">
            <w:pPr>
              <w:pStyle w:val="S-O-P"/>
            </w:pPr>
            <w:r w:rsidRPr="00E111B0">
              <w:t>O</w:t>
            </w:r>
          </w:p>
        </w:tc>
        <w:tc>
          <w:tcPr>
            <w:tcW w:w="963" w:type="dxa"/>
          </w:tcPr>
          <w:p w14:paraId="3911EC5E" w14:textId="77777777" w:rsidR="00CB621A" w:rsidRPr="00E111B0" w:rsidRDefault="00CB621A" w:rsidP="00384301">
            <w:pPr>
              <w:pStyle w:val="S-O-P"/>
            </w:pPr>
            <w:r w:rsidRPr="001952C7">
              <w:t>NA</w:t>
            </w:r>
          </w:p>
        </w:tc>
        <w:tc>
          <w:tcPr>
            <w:tcW w:w="901" w:type="dxa"/>
          </w:tcPr>
          <w:p w14:paraId="7FA5B32D" w14:textId="77777777" w:rsidR="00CB621A" w:rsidRPr="001952C7" w:rsidRDefault="00CB621A" w:rsidP="00384301">
            <w:pPr>
              <w:pStyle w:val="S-O-P"/>
            </w:pPr>
            <w:r>
              <w:t>NA</w:t>
            </w:r>
          </w:p>
        </w:tc>
      </w:tr>
      <w:tr w:rsidR="00CB621A" w:rsidRPr="00E111B0" w14:paraId="30191483" w14:textId="77777777" w:rsidTr="00384301">
        <w:tc>
          <w:tcPr>
            <w:tcW w:w="4345" w:type="dxa"/>
          </w:tcPr>
          <w:p w14:paraId="7C0D152B" w14:textId="77777777" w:rsidR="00CB621A" w:rsidRPr="00E111B0" w:rsidRDefault="00CB621A" w:rsidP="00384301">
            <w:pPr>
              <w:pStyle w:val="FABodyCopy"/>
            </w:pPr>
            <w:r w:rsidRPr="00E111B0">
              <w:t>Mopar chrome tubular side steps</w:t>
            </w:r>
          </w:p>
        </w:tc>
        <w:tc>
          <w:tcPr>
            <w:tcW w:w="960" w:type="dxa"/>
          </w:tcPr>
          <w:p w14:paraId="1CF212C0" w14:textId="77777777" w:rsidR="00CB621A" w:rsidRPr="00E111B0" w:rsidRDefault="00CB621A" w:rsidP="00384301">
            <w:pPr>
              <w:pStyle w:val="S-O-P"/>
            </w:pPr>
            <w:r w:rsidRPr="00E111B0">
              <w:t>O</w:t>
            </w:r>
          </w:p>
        </w:tc>
        <w:tc>
          <w:tcPr>
            <w:tcW w:w="953" w:type="dxa"/>
          </w:tcPr>
          <w:p w14:paraId="0DC61A9B" w14:textId="77777777" w:rsidR="00CB621A" w:rsidRPr="00E111B0" w:rsidRDefault="00CB621A" w:rsidP="00384301">
            <w:pPr>
              <w:pStyle w:val="S-O-P"/>
            </w:pPr>
            <w:r w:rsidRPr="001952C7">
              <w:t>NA</w:t>
            </w:r>
          </w:p>
        </w:tc>
        <w:tc>
          <w:tcPr>
            <w:tcW w:w="954" w:type="dxa"/>
          </w:tcPr>
          <w:p w14:paraId="03F77165" w14:textId="77777777" w:rsidR="00CB621A" w:rsidRPr="00E111B0" w:rsidRDefault="00CB621A" w:rsidP="00384301">
            <w:pPr>
              <w:pStyle w:val="S-O-P"/>
            </w:pPr>
            <w:r w:rsidRPr="001952C7">
              <w:t>NA</w:t>
            </w:r>
          </w:p>
        </w:tc>
        <w:tc>
          <w:tcPr>
            <w:tcW w:w="1004" w:type="dxa"/>
          </w:tcPr>
          <w:p w14:paraId="46C5F54D" w14:textId="77777777" w:rsidR="00CB621A" w:rsidRPr="00E111B0" w:rsidRDefault="00CB621A" w:rsidP="00384301">
            <w:pPr>
              <w:pStyle w:val="S-O-P"/>
            </w:pPr>
            <w:r w:rsidRPr="001952C7">
              <w:t>NA</w:t>
            </w:r>
          </w:p>
        </w:tc>
        <w:tc>
          <w:tcPr>
            <w:tcW w:w="963" w:type="dxa"/>
          </w:tcPr>
          <w:p w14:paraId="33605AFF" w14:textId="77777777" w:rsidR="00CB621A" w:rsidRPr="00E111B0" w:rsidRDefault="00CB621A" w:rsidP="00384301">
            <w:pPr>
              <w:pStyle w:val="S-O-P"/>
            </w:pPr>
            <w:r w:rsidRPr="001952C7">
              <w:t>NA</w:t>
            </w:r>
          </w:p>
        </w:tc>
        <w:tc>
          <w:tcPr>
            <w:tcW w:w="901" w:type="dxa"/>
          </w:tcPr>
          <w:p w14:paraId="128FC22E" w14:textId="77777777" w:rsidR="00CB621A" w:rsidRPr="001952C7" w:rsidRDefault="00CB621A" w:rsidP="00384301">
            <w:pPr>
              <w:pStyle w:val="S-O-P"/>
            </w:pPr>
            <w:r>
              <w:t>NA</w:t>
            </w:r>
          </w:p>
        </w:tc>
      </w:tr>
      <w:tr w:rsidR="00CB621A" w:rsidRPr="00E111B0" w14:paraId="10F0DDE5" w14:textId="77777777" w:rsidTr="00384301">
        <w:tc>
          <w:tcPr>
            <w:tcW w:w="4345" w:type="dxa"/>
          </w:tcPr>
          <w:p w14:paraId="4D34A91A" w14:textId="77777777" w:rsidR="00CB621A" w:rsidRPr="00E111B0" w:rsidRDefault="00CB621A" w:rsidP="00384301">
            <w:pPr>
              <w:pStyle w:val="FABodyCopy"/>
            </w:pPr>
            <w:r w:rsidRPr="00E111B0">
              <w:t>Mopar Black Tubular Side Steps (requires Blacktop Package on SXT)</w:t>
            </w:r>
          </w:p>
        </w:tc>
        <w:tc>
          <w:tcPr>
            <w:tcW w:w="960" w:type="dxa"/>
          </w:tcPr>
          <w:p w14:paraId="7848172B" w14:textId="77777777" w:rsidR="00CB621A" w:rsidRPr="00E111B0" w:rsidRDefault="00CB621A" w:rsidP="00384301">
            <w:pPr>
              <w:pStyle w:val="S-O-P"/>
            </w:pPr>
            <w:r w:rsidRPr="00E111B0">
              <w:t>O</w:t>
            </w:r>
          </w:p>
        </w:tc>
        <w:tc>
          <w:tcPr>
            <w:tcW w:w="953" w:type="dxa"/>
          </w:tcPr>
          <w:p w14:paraId="00ADCCD4" w14:textId="77777777" w:rsidR="00CB621A" w:rsidRPr="00E111B0" w:rsidRDefault="00CB621A" w:rsidP="00384301">
            <w:pPr>
              <w:pStyle w:val="S-O-P"/>
            </w:pPr>
            <w:r w:rsidRPr="00E111B0">
              <w:t>O</w:t>
            </w:r>
          </w:p>
        </w:tc>
        <w:tc>
          <w:tcPr>
            <w:tcW w:w="954" w:type="dxa"/>
          </w:tcPr>
          <w:p w14:paraId="26978C67" w14:textId="77777777" w:rsidR="00CB621A" w:rsidRPr="00E111B0" w:rsidRDefault="00CB621A" w:rsidP="00384301">
            <w:pPr>
              <w:pStyle w:val="S-O-P"/>
            </w:pPr>
            <w:r w:rsidRPr="00E111B0">
              <w:t>O</w:t>
            </w:r>
          </w:p>
        </w:tc>
        <w:tc>
          <w:tcPr>
            <w:tcW w:w="1004" w:type="dxa"/>
          </w:tcPr>
          <w:p w14:paraId="1EF2056A" w14:textId="77777777" w:rsidR="00CB621A" w:rsidRPr="00E111B0" w:rsidRDefault="00CB621A" w:rsidP="00384301">
            <w:pPr>
              <w:pStyle w:val="S-O-P"/>
            </w:pPr>
            <w:r w:rsidRPr="001952C7">
              <w:t>NA</w:t>
            </w:r>
          </w:p>
        </w:tc>
        <w:tc>
          <w:tcPr>
            <w:tcW w:w="963" w:type="dxa"/>
          </w:tcPr>
          <w:p w14:paraId="45C6891D" w14:textId="77777777" w:rsidR="00CB621A" w:rsidRPr="00E111B0" w:rsidRDefault="00CB621A" w:rsidP="00384301">
            <w:pPr>
              <w:pStyle w:val="S-O-P"/>
            </w:pPr>
            <w:r w:rsidRPr="001952C7">
              <w:t>NA</w:t>
            </w:r>
          </w:p>
        </w:tc>
        <w:tc>
          <w:tcPr>
            <w:tcW w:w="901" w:type="dxa"/>
          </w:tcPr>
          <w:p w14:paraId="6C86F84F" w14:textId="77777777" w:rsidR="00CB621A" w:rsidRPr="001952C7" w:rsidRDefault="00CB621A" w:rsidP="00384301">
            <w:pPr>
              <w:pStyle w:val="S-O-P"/>
            </w:pPr>
            <w:r>
              <w:t>NA</w:t>
            </w:r>
          </w:p>
        </w:tc>
      </w:tr>
      <w:tr w:rsidR="00CB621A" w:rsidRPr="00E111B0" w14:paraId="5E491688" w14:textId="77777777" w:rsidTr="00384301">
        <w:tc>
          <w:tcPr>
            <w:tcW w:w="4345" w:type="dxa"/>
          </w:tcPr>
          <w:p w14:paraId="7C49C610" w14:textId="2C24F74B" w:rsidR="00CB621A" w:rsidRPr="00E111B0" w:rsidRDefault="00CB621A" w:rsidP="00384301">
            <w:pPr>
              <w:pStyle w:val="FABodyCopy"/>
            </w:pPr>
            <w:r w:rsidRPr="00CB621A">
              <w:rPr>
                <w:b/>
                <w:bCs/>
              </w:rPr>
              <w:t>Plus Package —</w:t>
            </w:r>
            <w:r w:rsidRPr="00E111B0">
              <w:t xml:space="preserve"> </w:t>
            </w:r>
            <w:r>
              <w:t>SXT (only available with seven-passenger seating), includes p</w:t>
            </w:r>
            <w:r w:rsidRPr="0093246E">
              <w:t xml:space="preserve">ower </w:t>
            </w:r>
            <w:r>
              <w:t>s</w:t>
            </w:r>
            <w:r w:rsidRPr="0093246E">
              <w:t>unroof</w:t>
            </w:r>
            <w:r>
              <w:t xml:space="preserve">, </w:t>
            </w:r>
            <w:r w:rsidRPr="0093246E">
              <w:t>Forward Collision Warning</w:t>
            </w:r>
            <w:r>
              <w:t xml:space="preserve">, </w:t>
            </w:r>
            <w:r w:rsidRPr="0093246E">
              <w:t>Adaptive Cruise Control</w:t>
            </w:r>
          </w:p>
        </w:tc>
        <w:tc>
          <w:tcPr>
            <w:tcW w:w="960" w:type="dxa"/>
          </w:tcPr>
          <w:p w14:paraId="35404016" w14:textId="77777777" w:rsidR="00CB621A" w:rsidRPr="00E111B0" w:rsidRDefault="00CB621A" w:rsidP="00384301">
            <w:pPr>
              <w:pStyle w:val="S-O-P"/>
            </w:pPr>
            <w:r w:rsidRPr="00E111B0">
              <w:t>O</w:t>
            </w:r>
          </w:p>
        </w:tc>
        <w:tc>
          <w:tcPr>
            <w:tcW w:w="953" w:type="dxa"/>
          </w:tcPr>
          <w:p w14:paraId="7CE75199" w14:textId="77777777" w:rsidR="00CB621A" w:rsidRPr="00E111B0" w:rsidRDefault="00CB621A" w:rsidP="00384301">
            <w:pPr>
              <w:pStyle w:val="S-O-P"/>
            </w:pPr>
            <w:r w:rsidRPr="001952C7">
              <w:t>NA</w:t>
            </w:r>
          </w:p>
        </w:tc>
        <w:tc>
          <w:tcPr>
            <w:tcW w:w="954" w:type="dxa"/>
          </w:tcPr>
          <w:p w14:paraId="513250F8" w14:textId="77777777" w:rsidR="00CB621A" w:rsidRPr="00E111B0" w:rsidRDefault="00CB621A" w:rsidP="00384301">
            <w:pPr>
              <w:pStyle w:val="S-O-P"/>
            </w:pPr>
            <w:r w:rsidRPr="001952C7">
              <w:t>NA</w:t>
            </w:r>
          </w:p>
        </w:tc>
        <w:tc>
          <w:tcPr>
            <w:tcW w:w="1004" w:type="dxa"/>
          </w:tcPr>
          <w:p w14:paraId="125913A3" w14:textId="77777777" w:rsidR="00CB621A" w:rsidRPr="00E111B0" w:rsidRDefault="00CB621A" w:rsidP="00384301">
            <w:pPr>
              <w:pStyle w:val="S-O-P"/>
            </w:pPr>
            <w:r w:rsidRPr="001952C7">
              <w:t>NA</w:t>
            </w:r>
          </w:p>
        </w:tc>
        <w:tc>
          <w:tcPr>
            <w:tcW w:w="963" w:type="dxa"/>
          </w:tcPr>
          <w:p w14:paraId="7E530A03" w14:textId="77777777" w:rsidR="00CB621A" w:rsidRPr="00E111B0" w:rsidRDefault="00CB621A" w:rsidP="00384301">
            <w:pPr>
              <w:pStyle w:val="S-O-P"/>
            </w:pPr>
            <w:r w:rsidRPr="001952C7">
              <w:t>NA</w:t>
            </w:r>
          </w:p>
        </w:tc>
        <w:tc>
          <w:tcPr>
            <w:tcW w:w="901" w:type="dxa"/>
          </w:tcPr>
          <w:p w14:paraId="52B3FEF6" w14:textId="77777777" w:rsidR="00CB621A" w:rsidRPr="001952C7" w:rsidRDefault="00CB621A" w:rsidP="00384301">
            <w:pPr>
              <w:pStyle w:val="S-O-P"/>
            </w:pPr>
            <w:r>
              <w:t>NA</w:t>
            </w:r>
          </w:p>
        </w:tc>
      </w:tr>
      <w:tr w:rsidR="00CB621A" w:rsidRPr="00EC6D87" w14:paraId="7C5A27FB" w14:textId="77777777" w:rsidTr="00384301">
        <w:tc>
          <w:tcPr>
            <w:tcW w:w="4345" w:type="dxa"/>
          </w:tcPr>
          <w:p w14:paraId="4C964B88" w14:textId="0C6A3DAB" w:rsidR="00CB621A" w:rsidRPr="00EC6D87" w:rsidRDefault="00CB621A" w:rsidP="00CB621A">
            <w:pPr>
              <w:pStyle w:val="FABodyIndent1"/>
              <w:ind w:left="0"/>
            </w:pPr>
            <w:r w:rsidRPr="00CB621A">
              <w:rPr>
                <w:b/>
                <w:bCs/>
              </w:rPr>
              <w:t>Plus Package (GT and R/T) —</w:t>
            </w:r>
            <w:r>
              <w:t xml:space="preserve"> includes p</w:t>
            </w:r>
            <w:r w:rsidRPr="0093246E">
              <w:t xml:space="preserve">ower </w:t>
            </w:r>
            <w:r>
              <w:t>s</w:t>
            </w:r>
            <w:r w:rsidRPr="0093246E">
              <w:t>unroof</w:t>
            </w:r>
            <w:r>
              <w:t xml:space="preserve">, </w:t>
            </w:r>
            <w:r w:rsidRPr="0093246E">
              <w:t>10.1</w:t>
            </w:r>
            <w:r>
              <w:t xml:space="preserve">-in. </w:t>
            </w:r>
            <w:r w:rsidRPr="0093246E">
              <w:t>flush mounted radio with premium navigation (std on R/T)</w:t>
            </w:r>
            <w:r>
              <w:t xml:space="preserve">, </w:t>
            </w:r>
            <w:r w:rsidRPr="0093246E">
              <w:t xml:space="preserve">Alpine premium audio with </w:t>
            </w:r>
            <w:r>
              <w:t>nine</w:t>
            </w:r>
            <w:r w:rsidRPr="0093246E">
              <w:t xml:space="preserve"> speakers and subwoofer</w:t>
            </w:r>
            <w:r>
              <w:t xml:space="preserve">, </w:t>
            </w:r>
            <w:r w:rsidRPr="0093246E">
              <w:t xml:space="preserve">LED </w:t>
            </w:r>
            <w:r>
              <w:t>f</w:t>
            </w:r>
            <w:r w:rsidRPr="0093246E">
              <w:t xml:space="preserve">og </w:t>
            </w:r>
            <w:r>
              <w:t>l</w:t>
            </w:r>
            <w:r w:rsidRPr="0093246E">
              <w:t>amps</w:t>
            </w:r>
            <w:r>
              <w:t xml:space="preserve">, </w:t>
            </w:r>
            <w:r w:rsidRPr="0093246E">
              <w:t>LED aux low beam</w:t>
            </w:r>
            <w:r>
              <w:t xml:space="preserve">, </w:t>
            </w:r>
            <w:r w:rsidRPr="0093246E">
              <w:t>LED amber turn signal</w:t>
            </w:r>
            <w:r>
              <w:t xml:space="preserve">, </w:t>
            </w:r>
            <w:r w:rsidRPr="0093246E">
              <w:t>Nappa</w:t>
            </w:r>
            <w:r>
              <w:t xml:space="preserve"> l</w:t>
            </w:r>
            <w:r w:rsidRPr="0093246E">
              <w:t xml:space="preserve">eather </w:t>
            </w:r>
            <w:r>
              <w:t>s</w:t>
            </w:r>
            <w:r w:rsidRPr="0093246E">
              <w:t>eats</w:t>
            </w:r>
            <w:r>
              <w:t xml:space="preserve">, </w:t>
            </w:r>
            <w:r w:rsidRPr="0093246E">
              <w:t xml:space="preserve">12-way </w:t>
            </w:r>
            <w:r>
              <w:t>p</w:t>
            </w:r>
            <w:r w:rsidRPr="0093246E">
              <w:t xml:space="preserve">ower </w:t>
            </w:r>
            <w:r>
              <w:t>d</w:t>
            </w:r>
            <w:r w:rsidRPr="0093246E">
              <w:t xml:space="preserve">river and </w:t>
            </w:r>
            <w:r>
              <w:t>p</w:t>
            </w:r>
            <w:r w:rsidRPr="0093246E">
              <w:t xml:space="preserve">assenger </w:t>
            </w:r>
            <w:r>
              <w:t>s</w:t>
            </w:r>
            <w:r w:rsidRPr="0093246E">
              <w:t>eats</w:t>
            </w:r>
            <w:r>
              <w:t>, p</w:t>
            </w:r>
            <w:r w:rsidRPr="0093246E">
              <w:t>ower</w:t>
            </w:r>
            <w:r w:rsidR="00E47B0D">
              <w:t xml:space="preserve"> </w:t>
            </w:r>
            <w:r w:rsidRPr="0093246E">
              <w:t>til</w:t>
            </w:r>
            <w:r>
              <w:t>t</w:t>
            </w:r>
            <w:r w:rsidRPr="0093246E">
              <w:t>/telescoping column</w:t>
            </w:r>
            <w:r>
              <w:t>, h</w:t>
            </w:r>
            <w:r w:rsidRPr="0093246E">
              <w:t xml:space="preserve">eated </w:t>
            </w:r>
            <w:r>
              <w:t>first-</w:t>
            </w:r>
            <w:r w:rsidR="00E47B0D">
              <w:t xml:space="preserve"> </w:t>
            </w:r>
            <w:r w:rsidRPr="0093246E">
              <w:t>and</w:t>
            </w:r>
            <w:r>
              <w:t xml:space="preserve"> second</w:t>
            </w:r>
            <w:r w:rsidR="00E47B0D">
              <w:t xml:space="preserve"> </w:t>
            </w:r>
            <w:r>
              <w:t>r</w:t>
            </w:r>
            <w:r w:rsidRPr="0093246E">
              <w:t>ow</w:t>
            </w:r>
            <w:r>
              <w:t xml:space="preserve"> seats,</w:t>
            </w:r>
            <w:r w:rsidRPr="0093246E">
              <w:t xml:space="preserve"> </w:t>
            </w:r>
            <w:r>
              <w:t>v</w:t>
            </w:r>
            <w:r w:rsidRPr="0093246E">
              <w:t xml:space="preserve">ented </w:t>
            </w:r>
            <w:r>
              <w:t>first-r</w:t>
            </w:r>
            <w:r w:rsidRPr="0093246E">
              <w:t xml:space="preserve">ow </w:t>
            </w:r>
            <w:r>
              <w:t>s</w:t>
            </w:r>
            <w:r w:rsidRPr="0093246E">
              <w:t>eats</w:t>
            </w:r>
            <w:r>
              <w:t>, m</w:t>
            </w:r>
            <w:r w:rsidRPr="0093246E">
              <w:t xml:space="preserve">emory </w:t>
            </w:r>
            <w:r>
              <w:t>s</w:t>
            </w:r>
            <w:r w:rsidRPr="0093246E">
              <w:t>ettings</w:t>
            </w:r>
            <w:r>
              <w:t xml:space="preserve">, </w:t>
            </w:r>
            <w:r w:rsidRPr="0093246E">
              <w:t>Forward Collision Warning</w:t>
            </w:r>
            <w:r>
              <w:t xml:space="preserve">, </w:t>
            </w:r>
            <w:r w:rsidRPr="0093246E">
              <w:t>Adaptive Cruise Control</w:t>
            </w:r>
            <w:r>
              <w:t>, w</w:t>
            </w:r>
            <w:r w:rsidRPr="0093246E">
              <w:t>ireless Apple CarPlay</w:t>
            </w:r>
            <w:r>
              <w:t>, wireless</w:t>
            </w:r>
            <w:r w:rsidRPr="0093246E">
              <w:t xml:space="preserve"> Android Auto</w:t>
            </w:r>
            <w:r>
              <w:t xml:space="preserve"> and </w:t>
            </w:r>
            <w:r w:rsidRPr="0093246E">
              <w:t>Trailer</w:t>
            </w:r>
            <w:r>
              <w:t>-t</w:t>
            </w:r>
            <w:r w:rsidRPr="0093246E">
              <w:t>ow Group</w:t>
            </w:r>
          </w:p>
        </w:tc>
        <w:tc>
          <w:tcPr>
            <w:tcW w:w="960" w:type="dxa"/>
          </w:tcPr>
          <w:p w14:paraId="3CDC7A2C" w14:textId="77777777" w:rsidR="00CB621A" w:rsidRPr="0037062E" w:rsidRDefault="00CB621A" w:rsidP="00384301">
            <w:pPr>
              <w:pStyle w:val="S-O-P"/>
              <w:rPr>
                <w:lang w:val="fr-FR"/>
              </w:rPr>
            </w:pPr>
            <w:r>
              <w:rPr>
                <w:lang w:val="fr-FR"/>
              </w:rPr>
              <w:t>NA</w:t>
            </w:r>
          </w:p>
        </w:tc>
        <w:tc>
          <w:tcPr>
            <w:tcW w:w="953" w:type="dxa"/>
          </w:tcPr>
          <w:p w14:paraId="7147B4AF" w14:textId="77777777" w:rsidR="00CB621A" w:rsidRPr="0037062E" w:rsidRDefault="00CB621A" w:rsidP="00384301">
            <w:pPr>
              <w:pStyle w:val="S-O-P"/>
              <w:rPr>
                <w:lang w:val="fr-FR"/>
              </w:rPr>
            </w:pPr>
            <w:r>
              <w:rPr>
                <w:lang w:val="fr-FR"/>
              </w:rPr>
              <w:t>O</w:t>
            </w:r>
          </w:p>
        </w:tc>
        <w:tc>
          <w:tcPr>
            <w:tcW w:w="954" w:type="dxa"/>
          </w:tcPr>
          <w:p w14:paraId="66EBA172" w14:textId="77777777" w:rsidR="00CB621A" w:rsidRPr="0037062E" w:rsidRDefault="00CB621A" w:rsidP="00384301">
            <w:pPr>
              <w:pStyle w:val="S-O-P"/>
              <w:rPr>
                <w:lang w:val="fr-FR"/>
              </w:rPr>
            </w:pPr>
            <w:r>
              <w:rPr>
                <w:lang w:val="fr-FR"/>
              </w:rPr>
              <w:t>O</w:t>
            </w:r>
          </w:p>
        </w:tc>
        <w:tc>
          <w:tcPr>
            <w:tcW w:w="1004" w:type="dxa"/>
          </w:tcPr>
          <w:p w14:paraId="789D86A0" w14:textId="77777777" w:rsidR="00CB621A" w:rsidRPr="0037062E" w:rsidRDefault="00CB621A" w:rsidP="00384301">
            <w:pPr>
              <w:pStyle w:val="S-O-P"/>
              <w:rPr>
                <w:lang w:val="fr-FR"/>
              </w:rPr>
            </w:pPr>
            <w:r>
              <w:rPr>
                <w:lang w:val="fr-FR"/>
              </w:rPr>
              <w:t>NA</w:t>
            </w:r>
          </w:p>
        </w:tc>
        <w:tc>
          <w:tcPr>
            <w:tcW w:w="963" w:type="dxa"/>
          </w:tcPr>
          <w:p w14:paraId="4E429DC3" w14:textId="77777777" w:rsidR="00CB621A" w:rsidRPr="0037062E" w:rsidRDefault="00CB621A" w:rsidP="00384301">
            <w:pPr>
              <w:pStyle w:val="S-O-P"/>
              <w:rPr>
                <w:lang w:val="fr-FR"/>
              </w:rPr>
            </w:pPr>
            <w:r>
              <w:rPr>
                <w:lang w:val="fr-FR"/>
              </w:rPr>
              <w:t>NA</w:t>
            </w:r>
          </w:p>
        </w:tc>
        <w:tc>
          <w:tcPr>
            <w:tcW w:w="901" w:type="dxa"/>
          </w:tcPr>
          <w:p w14:paraId="6CAB2292" w14:textId="77777777" w:rsidR="00CB621A" w:rsidRDefault="00CB621A" w:rsidP="00384301">
            <w:pPr>
              <w:pStyle w:val="S-O-P"/>
              <w:rPr>
                <w:lang w:val="fr-FR"/>
              </w:rPr>
            </w:pPr>
            <w:r>
              <w:rPr>
                <w:lang w:val="fr-FR"/>
              </w:rPr>
              <w:t>NA</w:t>
            </w:r>
          </w:p>
        </w:tc>
      </w:tr>
      <w:tr w:rsidR="00CB621A" w:rsidRPr="00EC6D87" w14:paraId="3DA5444A" w14:textId="77777777" w:rsidTr="00384301">
        <w:tc>
          <w:tcPr>
            <w:tcW w:w="4345" w:type="dxa"/>
          </w:tcPr>
          <w:p w14:paraId="4B014878" w14:textId="06D1B30E" w:rsidR="00CB621A" w:rsidRPr="00865BE9" w:rsidRDefault="00CB621A" w:rsidP="00CB621A">
            <w:pPr>
              <w:pStyle w:val="FABodyIndent1"/>
              <w:ind w:left="0"/>
            </w:pPr>
            <w:r w:rsidRPr="00CB621A">
              <w:rPr>
                <w:b/>
                <w:bCs/>
              </w:rPr>
              <w:t>Plus Package (SRT) —</w:t>
            </w:r>
            <w:r>
              <w:t xml:space="preserve"> includes p</w:t>
            </w:r>
            <w:r w:rsidRPr="0093246E">
              <w:t xml:space="preserve">ower </w:t>
            </w:r>
            <w:r>
              <w:t>s</w:t>
            </w:r>
            <w:r w:rsidRPr="0093246E">
              <w:t>unroof</w:t>
            </w:r>
            <w:r>
              <w:t xml:space="preserve">, high-performance Laguna leather seats, </w:t>
            </w:r>
            <w:r w:rsidRPr="0093246E">
              <w:t>Forward Collision Warning</w:t>
            </w:r>
            <w:r>
              <w:t xml:space="preserve">, </w:t>
            </w:r>
            <w:r w:rsidRPr="0093246E">
              <w:t>Adaptive Cruise Control</w:t>
            </w:r>
            <w:r>
              <w:t xml:space="preserve">, Advanced Brake Assist, Rainsense windshield wipers, Lane Departure Warning and </w:t>
            </w:r>
            <w:r w:rsidRPr="0093246E">
              <w:t>Trailer</w:t>
            </w:r>
            <w:r>
              <w:t>-t</w:t>
            </w:r>
            <w:r w:rsidRPr="0093246E">
              <w:t>ow Group</w:t>
            </w:r>
          </w:p>
        </w:tc>
        <w:tc>
          <w:tcPr>
            <w:tcW w:w="960" w:type="dxa"/>
          </w:tcPr>
          <w:p w14:paraId="0B46035B" w14:textId="77777777" w:rsidR="00CB621A" w:rsidRPr="0037062E" w:rsidRDefault="00CB621A" w:rsidP="00384301">
            <w:pPr>
              <w:pStyle w:val="S-O-P"/>
            </w:pPr>
            <w:r>
              <w:t>NA</w:t>
            </w:r>
          </w:p>
        </w:tc>
        <w:tc>
          <w:tcPr>
            <w:tcW w:w="953" w:type="dxa"/>
          </w:tcPr>
          <w:p w14:paraId="17FB72C8" w14:textId="77777777" w:rsidR="00CB621A" w:rsidRPr="0037062E" w:rsidRDefault="00CB621A" w:rsidP="00384301">
            <w:pPr>
              <w:pStyle w:val="S-O-P"/>
            </w:pPr>
            <w:r>
              <w:t>NA</w:t>
            </w:r>
          </w:p>
        </w:tc>
        <w:tc>
          <w:tcPr>
            <w:tcW w:w="954" w:type="dxa"/>
          </w:tcPr>
          <w:p w14:paraId="246F2964" w14:textId="77777777" w:rsidR="00CB621A" w:rsidRPr="0037062E" w:rsidRDefault="00CB621A" w:rsidP="00384301">
            <w:pPr>
              <w:pStyle w:val="S-O-P"/>
            </w:pPr>
            <w:r>
              <w:t>NA</w:t>
            </w:r>
          </w:p>
        </w:tc>
        <w:tc>
          <w:tcPr>
            <w:tcW w:w="1004" w:type="dxa"/>
          </w:tcPr>
          <w:p w14:paraId="5793A6C9" w14:textId="77777777" w:rsidR="00CB621A" w:rsidRPr="0037062E" w:rsidRDefault="00CB621A" w:rsidP="00384301">
            <w:pPr>
              <w:pStyle w:val="S-O-P"/>
            </w:pPr>
            <w:r>
              <w:t>NA</w:t>
            </w:r>
          </w:p>
        </w:tc>
        <w:tc>
          <w:tcPr>
            <w:tcW w:w="963" w:type="dxa"/>
          </w:tcPr>
          <w:p w14:paraId="56725578" w14:textId="77777777" w:rsidR="00CB621A" w:rsidRPr="0037062E" w:rsidRDefault="00CB621A" w:rsidP="00384301">
            <w:pPr>
              <w:pStyle w:val="S-O-P"/>
            </w:pPr>
            <w:r>
              <w:t>O</w:t>
            </w:r>
          </w:p>
        </w:tc>
        <w:tc>
          <w:tcPr>
            <w:tcW w:w="901" w:type="dxa"/>
          </w:tcPr>
          <w:p w14:paraId="7B45BE5F" w14:textId="77777777" w:rsidR="00CB621A" w:rsidRDefault="00CB621A" w:rsidP="00384301">
            <w:pPr>
              <w:pStyle w:val="S-O-P"/>
            </w:pPr>
            <w:r>
              <w:t>O</w:t>
            </w:r>
          </w:p>
        </w:tc>
      </w:tr>
      <w:tr w:rsidR="00CB621A" w:rsidRPr="00E111B0" w14:paraId="7E915603" w14:textId="77777777" w:rsidTr="00384301">
        <w:tc>
          <w:tcPr>
            <w:tcW w:w="4345" w:type="dxa"/>
          </w:tcPr>
          <w:p w14:paraId="2426B943" w14:textId="47A3E0DE" w:rsidR="00CB621A" w:rsidRPr="00E111B0" w:rsidRDefault="00CB621A" w:rsidP="00384301">
            <w:pPr>
              <w:pStyle w:val="FABodyCopy"/>
            </w:pPr>
            <w:r w:rsidRPr="00CB621A">
              <w:rPr>
                <w:b/>
                <w:bCs/>
              </w:rPr>
              <w:t>Premium Package (GT and R/T; content adds to Plus Package) —</w:t>
            </w:r>
            <w:r>
              <w:t xml:space="preserve"> includes </w:t>
            </w:r>
            <w:bookmarkStart w:id="0" w:name="_Hlk105394925"/>
            <w:r w:rsidRPr="0093246E">
              <w:t>Advanced Brake Assist</w:t>
            </w:r>
            <w:r>
              <w:t xml:space="preserve">, </w:t>
            </w:r>
            <w:r w:rsidRPr="0093246E">
              <w:t>Rainsense</w:t>
            </w:r>
            <w:r w:rsidR="00E47B0D">
              <w:t xml:space="preserve"> </w:t>
            </w:r>
            <w:r>
              <w:t>w</w:t>
            </w:r>
            <w:r w:rsidRPr="0093246E">
              <w:t xml:space="preserve">indshield </w:t>
            </w:r>
            <w:r>
              <w:t>w</w:t>
            </w:r>
            <w:r w:rsidRPr="0093246E">
              <w:t>ipers</w:t>
            </w:r>
            <w:r>
              <w:t xml:space="preserve">; </w:t>
            </w:r>
            <w:r w:rsidRPr="0093246E">
              <w:t>Lane Departure Warning</w:t>
            </w:r>
            <w:r>
              <w:t xml:space="preserve">, </w:t>
            </w:r>
            <w:r w:rsidRPr="0093246E">
              <w:t>Security Alarm</w:t>
            </w:r>
            <w:r>
              <w:t>, b</w:t>
            </w:r>
            <w:r w:rsidRPr="0093246E">
              <w:t xml:space="preserve">lack </w:t>
            </w:r>
            <w:r>
              <w:t>r</w:t>
            </w:r>
            <w:r w:rsidRPr="0093246E">
              <w:t xml:space="preserve">oof </w:t>
            </w:r>
            <w:r>
              <w:t>r</w:t>
            </w:r>
            <w:r w:rsidRPr="0093246E">
              <w:t>ails</w:t>
            </w:r>
            <w:r>
              <w:t xml:space="preserve">, </w:t>
            </w:r>
            <w:r w:rsidRPr="0093246E">
              <w:t xml:space="preserve">Alpine premium audio with </w:t>
            </w:r>
            <w:r>
              <w:t>nine</w:t>
            </w:r>
            <w:r w:rsidRPr="0093246E">
              <w:t xml:space="preserve"> speakers and subwoofer (GT Prem</w:t>
            </w:r>
            <w:r>
              <w:t>ium</w:t>
            </w:r>
            <w:r w:rsidRPr="0093246E">
              <w:t>)</w:t>
            </w:r>
            <w:r>
              <w:t xml:space="preserve">, </w:t>
            </w:r>
            <w:r w:rsidRPr="0093246E">
              <w:t>Harman Kardon 19 Speaker System (R/T Premium)</w:t>
            </w:r>
            <w:r>
              <w:t>, w</w:t>
            </w:r>
            <w:r w:rsidRPr="0093246E">
              <w:t>ireless charg</w:t>
            </w:r>
            <w:r>
              <w:t>ing</w:t>
            </w:r>
            <w:r w:rsidRPr="0093246E">
              <w:t xml:space="preserve"> (st</w:t>
            </w:r>
            <w:r>
              <w:t>andard</w:t>
            </w:r>
            <w:r w:rsidRPr="0093246E">
              <w:t xml:space="preserve"> on R/T)</w:t>
            </w:r>
            <w:r>
              <w:t>, a</w:t>
            </w:r>
            <w:r w:rsidRPr="0093246E">
              <w:t>uto high beams</w:t>
            </w:r>
            <w:r>
              <w:t>, p</w:t>
            </w:r>
            <w:r w:rsidRPr="0093246E">
              <w:t xml:space="preserve">remium </w:t>
            </w:r>
            <w:r>
              <w:t>h</w:t>
            </w:r>
            <w:r w:rsidRPr="0093246E">
              <w:t>and</w:t>
            </w:r>
            <w:r>
              <w:t>-w</w:t>
            </w:r>
            <w:r w:rsidRPr="0093246E">
              <w:t xml:space="preserve">rapped </w:t>
            </w:r>
            <w:r>
              <w:t>instrument panel and c</w:t>
            </w:r>
            <w:r w:rsidRPr="0093246E">
              <w:t xml:space="preserve">arbon </w:t>
            </w:r>
            <w:r>
              <w:t>f</w:t>
            </w:r>
            <w:r w:rsidRPr="0093246E">
              <w:t xml:space="preserve">iber </w:t>
            </w:r>
            <w:r>
              <w:t>i</w:t>
            </w:r>
            <w:r w:rsidRPr="0093246E">
              <w:t xml:space="preserve">nterior </w:t>
            </w:r>
            <w:r>
              <w:t>a</w:t>
            </w:r>
            <w:r w:rsidRPr="0093246E">
              <w:t>ccents (R/T Premium)</w:t>
            </w:r>
            <w:bookmarkEnd w:id="0"/>
          </w:p>
        </w:tc>
        <w:tc>
          <w:tcPr>
            <w:tcW w:w="960" w:type="dxa"/>
          </w:tcPr>
          <w:p w14:paraId="7C9E156E" w14:textId="77777777" w:rsidR="00CB621A" w:rsidRPr="00E111B0" w:rsidRDefault="00CB621A" w:rsidP="00384301">
            <w:pPr>
              <w:pStyle w:val="S-O-P"/>
            </w:pPr>
            <w:r w:rsidRPr="001952C7">
              <w:t>NA</w:t>
            </w:r>
          </w:p>
        </w:tc>
        <w:tc>
          <w:tcPr>
            <w:tcW w:w="953" w:type="dxa"/>
          </w:tcPr>
          <w:p w14:paraId="57A911D9" w14:textId="77777777" w:rsidR="00CB621A" w:rsidRPr="00E111B0" w:rsidRDefault="00CB621A" w:rsidP="00384301">
            <w:pPr>
              <w:pStyle w:val="S-O-P"/>
            </w:pPr>
            <w:r>
              <w:t>O</w:t>
            </w:r>
          </w:p>
        </w:tc>
        <w:tc>
          <w:tcPr>
            <w:tcW w:w="954" w:type="dxa"/>
          </w:tcPr>
          <w:p w14:paraId="0C1E9976" w14:textId="77777777" w:rsidR="00CB621A" w:rsidRPr="00E111B0" w:rsidRDefault="00CB621A" w:rsidP="00384301">
            <w:pPr>
              <w:pStyle w:val="S-O-P"/>
            </w:pPr>
            <w:r>
              <w:t>O</w:t>
            </w:r>
          </w:p>
        </w:tc>
        <w:tc>
          <w:tcPr>
            <w:tcW w:w="1004" w:type="dxa"/>
          </w:tcPr>
          <w:p w14:paraId="0CF1FF5D" w14:textId="77777777" w:rsidR="00CB621A" w:rsidRPr="00E111B0" w:rsidRDefault="00CB621A" w:rsidP="00384301">
            <w:pPr>
              <w:pStyle w:val="S-O-P"/>
            </w:pPr>
            <w:r>
              <w:t>NA</w:t>
            </w:r>
          </w:p>
        </w:tc>
        <w:tc>
          <w:tcPr>
            <w:tcW w:w="963" w:type="dxa"/>
          </w:tcPr>
          <w:p w14:paraId="3ADE4ECE" w14:textId="77777777" w:rsidR="00CB621A" w:rsidRPr="00E111B0" w:rsidRDefault="00CB621A" w:rsidP="00384301">
            <w:pPr>
              <w:pStyle w:val="S-O-P"/>
            </w:pPr>
            <w:r w:rsidRPr="001952C7">
              <w:t>NA</w:t>
            </w:r>
          </w:p>
        </w:tc>
        <w:tc>
          <w:tcPr>
            <w:tcW w:w="901" w:type="dxa"/>
          </w:tcPr>
          <w:p w14:paraId="7D81FB44" w14:textId="77777777" w:rsidR="00CB621A" w:rsidRPr="001952C7" w:rsidRDefault="00CB621A" w:rsidP="00384301">
            <w:pPr>
              <w:pStyle w:val="S-O-P"/>
            </w:pPr>
            <w:r>
              <w:t>NA</w:t>
            </w:r>
          </w:p>
        </w:tc>
      </w:tr>
      <w:tr w:rsidR="00CB621A" w:rsidRPr="00E111B0" w14:paraId="671B0CEC" w14:textId="77777777" w:rsidTr="00384301">
        <w:tc>
          <w:tcPr>
            <w:tcW w:w="4345" w:type="dxa"/>
          </w:tcPr>
          <w:p w14:paraId="43936869" w14:textId="7424357D" w:rsidR="00CB621A" w:rsidRPr="00E111B0" w:rsidRDefault="00CB621A" w:rsidP="00384301">
            <w:pPr>
              <w:pStyle w:val="FABodyCopy"/>
            </w:pPr>
            <w:r w:rsidRPr="00CB621A">
              <w:rPr>
                <w:b/>
                <w:bCs/>
              </w:rPr>
              <w:t>Premium Package (SRT; content adds to Plus Group) —</w:t>
            </w:r>
            <w:r>
              <w:t xml:space="preserve"> includes </w:t>
            </w:r>
            <w:r w:rsidRPr="0093246E">
              <w:t xml:space="preserve">SRT </w:t>
            </w:r>
            <w:r>
              <w:t>r</w:t>
            </w:r>
            <w:r w:rsidRPr="0093246E">
              <w:t xml:space="preserve">ed Brembo </w:t>
            </w:r>
            <w:r>
              <w:t>b</w:t>
            </w:r>
            <w:r w:rsidRPr="0093246E">
              <w:t>rakes</w:t>
            </w:r>
            <w:r>
              <w:t>, r</w:t>
            </w:r>
            <w:r w:rsidRPr="0093246E">
              <w:t xml:space="preserve">ed </w:t>
            </w:r>
            <w:r>
              <w:t>s</w:t>
            </w:r>
            <w:r w:rsidRPr="0093246E">
              <w:t>eatbelts</w:t>
            </w:r>
            <w:r>
              <w:t>, p</w:t>
            </w:r>
            <w:r w:rsidRPr="0093246E">
              <w:t xml:space="preserve">remium </w:t>
            </w:r>
            <w:r>
              <w:t>h</w:t>
            </w:r>
            <w:r w:rsidRPr="0093246E">
              <w:t>and</w:t>
            </w:r>
            <w:r>
              <w:t>-w</w:t>
            </w:r>
            <w:r w:rsidRPr="0093246E">
              <w:t xml:space="preserve">rapped </w:t>
            </w:r>
            <w:r>
              <w:t>instrument panel, c</w:t>
            </w:r>
            <w:r w:rsidRPr="0093246E">
              <w:t xml:space="preserve">arbon </w:t>
            </w:r>
            <w:r>
              <w:t>f</w:t>
            </w:r>
            <w:r w:rsidRPr="0093246E">
              <w:t xml:space="preserve">iber </w:t>
            </w:r>
            <w:r>
              <w:t>i</w:t>
            </w:r>
            <w:r w:rsidRPr="0093246E">
              <w:t xml:space="preserve">nterior </w:t>
            </w:r>
            <w:r>
              <w:t>a</w:t>
            </w:r>
            <w:r w:rsidRPr="0093246E">
              <w:t>ccents</w:t>
            </w:r>
            <w:r>
              <w:t xml:space="preserve">, </w:t>
            </w:r>
            <w:r w:rsidRPr="0093246E">
              <w:t xml:space="preserve">Harman Kardon 19 </w:t>
            </w:r>
            <w:r>
              <w:t>s</w:t>
            </w:r>
            <w:r w:rsidRPr="0093246E">
              <w:t xml:space="preserve">peaker </w:t>
            </w:r>
            <w:r>
              <w:t>s</w:t>
            </w:r>
            <w:r w:rsidRPr="0093246E">
              <w:t>ystem</w:t>
            </w:r>
          </w:p>
        </w:tc>
        <w:tc>
          <w:tcPr>
            <w:tcW w:w="960" w:type="dxa"/>
          </w:tcPr>
          <w:p w14:paraId="09194A22" w14:textId="77777777" w:rsidR="00CB621A" w:rsidRPr="00E111B0" w:rsidRDefault="00CB621A" w:rsidP="00384301">
            <w:pPr>
              <w:pStyle w:val="S-O-P"/>
            </w:pPr>
            <w:r w:rsidRPr="001952C7">
              <w:t>NA</w:t>
            </w:r>
          </w:p>
        </w:tc>
        <w:tc>
          <w:tcPr>
            <w:tcW w:w="953" w:type="dxa"/>
          </w:tcPr>
          <w:p w14:paraId="2A3DA07E" w14:textId="77777777" w:rsidR="00CB621A" w:rsidRPr="00E111B0" w:rsidRDefault="00CB621A" w:rsidP="00384301">
            <w:pPr>
              <w:pStyle w:val="S-O-P"/>
            </w:pPr>
            <w:r>
              <w:t>NA</w:t>
            </w:r>
          </w:p>
        </w:tc>
        <w:tc>
          <w:tcPr>
            <w:tcW w:w="954" w:type="dxa"/>
          </w:tcPr>
          <w:p w14:paraId="1942C6B6" w14:textId="77777777" w:rsidR="00CB621A" w:rsidRPr="00E111B0" w:rsidRDefault="00CB621A" w:rsidP="00384301">
            <w:pPr>
              <w:pStyle w:val="S-O-P"/>
            </w:pPr>
            <w:r w:rsidRPr="001952C7">
              <w:t>NA</w:t>
            </w:r>
          </w:p>
        </w:tc>
        <w:tc>
          <w:tcPr>
            <w:tcW w:w="1004" w:type="dxa"/>
          </w:tcPr>
          <w:p w14:paraId="31CDEBCA" w14:textId="77777777" w:rsidR="00CB621A" w:rsidRPr="00E111B0" w:rsidRDefault="00CB621A" w:rsidP="00384301">
            <w:pPr>
              <w:pStyle w:val="S-O-P"/>
            </w:pPr>
            <w:r w:rsidRPr="001952C7">
              <w:t>NA</w:t>
            </w:r>
          </w:p>
        </w:tc>
        <w:tc>
          <w:tcPr>
            <w:tcW w:w="963" w:type="dxa"/>
          </w:tcPr>
          <w:p w14:paraId="43DB7CA6" w14:textId="77777777" w:rsidR="00CB621A" w:rsidRPr="00E111B0" w:rsidRDefault="00CB621A" w:rsidP="00384301">
            <w:pPr>
              <w:pStyle w:val="S-O-P"/>
            </w:pPr>
            <w:r>
              <w:t>O</w:t>
            </w:r>
          </w:p>
        </w:tc>
        <w:tc>
          <w:tcPr>
            <w:tcW w:w="901" w:type="dxa"/>
          </w:tcPr>
          <w:p w14:paraId="5649C518" w14:textId="77777777" w:rsidR="00CB621A" w:rsidRDefault="00CB621A" w:rsidP="00384301">
            <w:pPr>
              <w:pStyle w:val="S-O-P"/>
            </w:pPr>
            <w:r>
              <w:t>O</w:t>
            </w:r>
          </w:p>
        </w:tc>
      </w:tr>
      <w:tr w:rsidR="00CB621A" w:rsidRPr="00E111B0" w14:paraId="041BDE17" w14:textId="77777777" w:rsidTr="00384301">
        <w:tc>
          <w:tcPr>
            <w:tcW w:w="4345" w:type="dxa"/>
          </w:tcPr>
          <w:p w14:paraId="13CBA675" w14:textId="77777777" w:rsidR="00CB621A" w:rsidRPr="00E111B0" w:rsidRDefault="00CB621A" w:rsidP="00384301">
            <w:pPr>
              <w:pStyle w:val="FABodyCopy"/>
            </w:pPr>
            <w:r w:rsidRPr="00E111B0">
              <w:t>Second-row Console with Armrest and Storage — Type C USB port in second-row console</w:t>
            </w:r>
          </w:p>
        </w:tc>
        <w:tc>
          <w:tcPr>
            <w:tcW w:w="960" w:type="dxa"/>
          </w:tcPr>
          <w:p w14:paraId="06BD9F7D" w14:textId="77777777" w:rsidR="00CB621A" w:rsidRPr="00E111B0" w:rsidRDefault="00CB621A" w:rsidP="00384301">
            <w:pPr>
              <w:pStyle w:val="S-O-P"/>
            </w:pPr>
            <w:r w:rsidRPr="001952C7">
              <w:t>NA</w:t>
            </w:r>
          </w:p>
        </w:tc>
        <w:tc>
          <w:tcPr>
            <w:tcW w:w="953" w:type="dxa"/>
          </w:tcPr>
          <w:p w14:paraId="339C2EBD" w14:textId="77777777" w:rsidR="00CB621A" w:rsidRPr="00E111B0" w:rsidRDefault="00CB621A" w:rsidP="00384301">
            <w:pPr>
              <w:pStyle w:val="S-O-P"/>
            </w:pPr>
            <w:r>
              <w:t>NA</w:t>
            </w:r>
          </w:p>
        </w:tc>
        <w:tc>
          <w:tcPr>
            <w:tcW w:w="954" w:type="dxa"/>
          </w:tcPr>
          <w:p w14:paraId="09B9E892" w14:textId="77777777" w:rsidR="00CB621A" w:rsidRPr="00E111B0" w:rsidRDefault="00CB621A" w:rsidP="00384301">
            <w:pPr>
              <w:pStyle w:val="S-O-P"/>
            </w:pPr>
            <w:r>
              <w:t>NA</w:t>
            </w:r>
          </w:p>
        </w:tc>
        <w:tc>
          <w:tcPr>
            <w:tcW w:w="1004" w:type="dxa"/>
          </w:tcPr>
          <w:p w14:paraId="3C1BEFB2" w14:textId="77777777" w:rsidR="00CB621A" w:rsidRPr="00E111B0" w:rsidRDefault="00CB621A" w:rsidP="00384301">
            <w:pPr>
              <w:pStyle w:val="S-O-P"/>
            </w:pPr>
            <w:r w:rsidRPr="00E111B0">
              <w:t>S</w:t>
            </w:r>
          </w:p>
        </w:tc>
        <w:tc>
          <w:tcPr>
            <w:tcW w:w="963" w:type="dxa"/>
          </w:tcPr>
          <w:p w14:paraId="16C76485" w14:textId="77777777" w:rsidR="00CB621A" w:rsidRPr="00E111B0" w:rsidRDefault="00CB621A" w:rsidP="00384301">
            <w:pPr>
              <w:pStyle w:val="S-O-P"/>
            </w:pPr>
            <w:r>
              <w:t>P</w:t>
            </w:r>
          </w:p>
        </w:tc>
        <w:tc>
          <w:tcPr>
            <w:tcW w:w="901" w:type="dxa"/>
          </w:tcPr>
          <w:p w14:paraId="7A680885" w14:textId="77777777" w:rsidR="00CB621A" w:rsidRPr="00E111B0" w:rsidRDefault="00CB621A" w:rsidP="00384301">
            <w:pPr>
              <w:pStyle w:val="S-O-P"/>
            </w:pPr>
            <w:r>
              <w:t>P</w:t>
            </w:r>
          </w:p>
        </w:tc>
      </w:tr>
      <w:tr w:rsidR="00CB621A" w:rsidRPr="00E111B0" w14:paraId="0AE18C16" w14:textId="77777777" w:rsidTr="00384301">
        <w:tc>
          <w:tcPr>
            <w:tcW w:w="4345" w:type="dxa"/>
          </w:tcPr>
          <w:p w14:paraId="3C23D0ED" w14:textId="77777777" w:rsidR="00CB621A" w:rsidRPr="00502732" w:rsidRDefault="00CB621A" w:rsidP="00384301">
            <w:pPr>
              <w:pStyle w:val="FABodyCopy"/>
            </w:pPr>
            <w:r w:rsidRPr="00CB621A">
              <w:rPr>
                <w:b/>
                <w:bCs/>
              </w:rPr>
              <w:t>SRT Black Package —</w:t>
            </w:r>
            <w:r w:rsidRPr="00E111B0">
              <w:t xml:space="preserve"> includes Grey Metallic badging, rhombi with Gloss Black “4//” badge, Durango and SRT liftgate badges, Gloss Black mirror caps, 20-in. “Lights Out” wheels, Eclipse Black Tint exhaust tips and Satin Black “D O D G E” taillamp applique</w:t>
            </w:r>
            <w:r>
              <w:t xml:space="preserve">, </w:t>
            </w:r>
            <w:r w:rsidRPr="00502732">
              <w:t>SRT 392 – SRT grille badge</w:t>
            </w:r>
            <w:r>
              <w:t xml:space="preserve"> and</w:t>
            </w:r>
            <w:r w:rsidRPr="00502732">
              <w:t xml:space="preserve"> “392” fender badge with Gloss Black tracer</w:t>
            </w:r>
          </w:p>
        </w:tc>
        <w:tc>
          <w:tcPr>
            <w:tcW w:w="960" w:type="dxa"/>
          </w:tcPr>
          <w:p w14:paraId="4512F342" w14:textId="77777777" w:rsidR="00CB621A" w:rsidRPr="00E111B0" w:rsidRDefault="00CB621A" w:rsidP="00384301">
            <w:pPr>
              <w:pStyle w:val="S-O-P"/>
            </w:pPr>
            <w:r w:rsidRPr="001952C7">
              <w:t>NA</w:t>
            </w:r>
          </w:p>
        </w:tc>
        <w:tc>
          <w:tcPr>
            <w:tcW w:w="953" w:type="dxa"/>
          </w:tcPr>
          <w:p w14:paraId="030AF8AE" w14:textId="77777777" w:rsidR="00CB621A" w:rsidRPr="00E111B0" w:rsidRDefault="00CB621A" w:rsidP="00384301">
            <w:pPr>
              <w:pStyle w:val="S-O-P"/>
            </w:pPr>
            <w:r w:rsidRPr="001952C7">
              <w:t>NA</w:t>
            </w:r>
          </w:p>
        </w:tc>
        <w:tc>
          <w:tcPr>
            <w:tcW w:w="954" w:type="dxa"/>
          </w:tcPr>
          <w:p w14:paraId="56F2EC8C" w14:textId="77777777" w:rsidR="00CB621A" w:rsidRPr="00E111B0" w:rsidRDefault="00CB621A" w:rsidP="00384301">
            <w:pPr>
              <w:pStyle w:val="S-O-P"/>
            </w:pPr>
            <w:r w:rsidRPr="001952C7">
              <w:t>NA</w:t>
            </w:r>
          </w:p>
        </w:tc>
        <w:tc>
          <w:tcPr>
            <w:tcW w:w="1004" w:type="dxa"/>
          </w:tcPr>
          <w:p w14:paraId="40699FB0" w14:textId="77777777" w:rsidR="00CB621A" w:rsidRPr="00E111B0" w:rsidRDefault="00CB621A" w:rsidP="00384301">
            <w:pPr>
              <w:pStyle w:val="S-O-P"/>
            </w:pPr>
            <w:r w:rsidRPr="001952C7">
              <w:t>NA</w:t>
            </w:r>
          </w:p>
        </w:tc>
        <w:tc>
          <w:tcPr>
            <w:tcW w:w="963" w:type="dxa"/>
          </w:tcPr>
          <w:p w14:paraId="2F1FF1D7" w14:textId="77777777" w:rsidR="00CB621A" w:rsidRPr="00E111B0" w:rsidRDefault="00CB621A" w:rsidP="00384301">
            <w:pPr>
              <w:pStyle w:val="S-O-P"/>
            </w:pPr>
            <w:r w:rsidRPr="00E111B0">
              <w:t>O</w:t>
            </w:r>
          </w:p>
        </w:tc>
        <w:tc>
          <w:tcPr>
            <w:tcW w:w="901" w:type="dxa"/>
          </w:tcPr>
          <w:p w14:paraId="778D82D8" w14:textId="77777777" w:rsidR="00CB621A" w:rsidRPr="00E111B0" w:rsidRDefault="00CB621A" w:rsidP="00384301">
            <w:pPr>
              <w:pStyle w:val="S-O-P"/>
            </w:pPr>
            <w:r>
              <w:t>O</w:t>
            </w:r>
          </w:p>
        </w:tc>
      </w:tr>
      <w:tr w:rsidR="00CB621A" w:rsidRPr="00E111B0" w14:paraId="42E83186" w14:textId="77777777" w:rsidTr="00384301">
        <w:tc>
          <w:tcPr>
            <w:tcW w:w="4345" w:type="dxa"/>
          </w:tcPr>
          <w:p w14:paraId="09C7E5F6" w14:textId="77777777" w:rsidR="00CB621A" w:rsidRPr="00E111B0" w:rsidRDefault="00CB621A" w:rsidP="00CB621A">
            <w:pPr>
              <w:pStyle w:val="FABodyCopy"/>
              <w:keepNext/>
              <w:widowControl/>
            </w:pPr>
            <w:r w:rsidRPr="00CB621A">
              <w:rPr>
                <w:b/>
                <w:bCs/>
              </w:rPr>
              <w:t>Tow N Go Package —</w:t>
            </w:r>
            <w:r w:rsidRPr="00E111B0">
              <w:t xml:space="preserve"> includes antilock four-wheel disc performance with </w:t>
            </w:r>
            <w:r>
              <w:t>red</w:t>
            </w:r>
            <w:r w:rsidRPr="00E111B0">
              <w:t xml:space="preserve"> Brembo brake calipers, SRT performance tuned steering, high-performance and adaptive damping, P295/45ZR20 All-season run-flat and 20 x 10-in. wheels</w:t>
            </w:r>
          </w:p>
        </w:tc>
        <w:tc>
          <w:tcPr>
            <w:tcW w:w="960" w:type="dxa"/>
          </w:tcPr>
          <w:p w14:paraId="54CDCA29" w14:textId="77777777" w:rsidR="00CB621A" w:rsidRPr="00E111B0" w:rsidRDefault="00CB621A" w:rsidP="00384301">
            <w:pPr>
              <w:pStyle w:val="S-O-P"/>
            </w:pPr>
            <w:r w:rsidRPr="001952C7">
              <w:t>NA</w:t>
            </w:r>
          </w:p>
        </w:tc>
        <w:tc>
          <w:tcPr>
            <w:tcW w:w="953" w:type="dxa"/>
          </w:tcPr>
          <w:p w14:paraId="75D15EC8" w14:textId="77777777" w:rsidR="00CB621A" w:rsidRPr="00E111B0" w:rsidRDefault="00CB621A" w:rsidP="00384301">
            <w:pPr>
              <w:pStyle w:val="S-O-P"/>
            </w:pPr>
            <w:r w:rsidRPr="001952C7">
              <w:t>NA</w:t>
            </w:r>
          </w:p>
        </w:tc>
        <w:tc>
          <w:tcPr>
            <w:tcW w:w="954" w:type="dxa"/>
          </w:tcPr>
          <w:p w14:paraId="7C2E2154" w14:textId="77777777" w:rsidR="00CB621A" w:rsidRPr="00E111B0" w:rsidRDefault="00CB621A" w:rsidP="00384301">
            <w:pPr>
              <w:pStyle w:val="S-O-P"/>
            </w:pPr>
            <w:r w:rsidRPr="00E111B0">
              <w:t>O</w:t>
            </w:r>
          </w:p>
        </w:tc>
        <w:tc>
          <w:tcPr>
            <w:tcW w:w="1004" w:type="dxa"/>
          </w:tcPr>
          <w:p w14:paraId="10C18B54" w14:textId="77777777" w:rsidR="00CB621A" w:rsidRPr="00E111B0" w:rsidRDefault="00CB621A" w:rsidP="00384301">
            <w:pPr>
              <w:pStyle w:val="S-O-P"/>
            </w:pPr>
            <w:r w:rsidRPr="001952C7">
              <w:t>NA</w:t>
            </w:r>
          </w:p>
        </w:tc>
        <w:tc>
          <w:tcPr>
            <w:tcW w:w="963" w:type="dxa"/>
          </w:tcPr>
          <w:p w14:paraId="6C0ADA13" w14:textId="77777777" w:rsidR="00CB621A" w:rsidRPr="00E111B0" w:rsidRDefault="00CB621A" w:rsidP="00384301">
            <w:pPr>
              <w:pStyle w:val="S-O-P"/>
            </w:pPr>
            <w:r w:rsidRPr="001952C7">
              <w:t>NA</w:t>
            </w:r>
          </w:p>
        </w:tc>
        <w:tc>
          <w:tcPr>
            <w:tcW w:w="901" w:type="dxa"/>
          </w:tcPr>
          <w:p w14:paraId="775CEC75" w14:textId="77777777" w:rsidR="00CB621A" w:rsidRPr="001952C7" w:rsidRDefault="00CB621A" w:rsidP="00384301">
            <w:pPr>
              <w:pStyle w:val="S-O-P"/>
            </w:pPr>
            <w:r>
              <w:t>NA</w:t>
            </w:r>
          </w:p>
        </w:tc>
      </w:tr>
      <w:tr w:rsidR="00CB621A" w:rsidRPr="00E111B0" w14:paraId="2673FCD4" w14:textId="77777777" w:rsidTr="00384301">
        <w:tc>
          <w:tcPr>
            <w:tcW w:w="4345" w:type="dxa"/>
          </w:tcPr>
          <w:p w14:paraId="60C0C69B" w14:textId="77777777" w:rsidR="00CB621A" w:rsidRPr="00E111B0" w:rsidRDefault="00CB621A" w:rsidP="00384301">
            <w:pPr>
              <w:pStyle w:val="FABodyCopy"/>
            </w:pPr>
            <w:r w:rsidRPr="00CB621A">
              <w:rPr>
                <w:b/>
                <w:bCs/>
              </w:rPr>
              <w:t>Trailer-tow Group IV (included with GT, R/T, SRT Plus Package and Premium Package) —</w:t>
            </w:r>
            <w:r w:rsidRPr="00E111B0">
              <w:t xml:space="preserve"> integrated trailer brake switch, heavy-duty engine oil cooler (standard on SRT), Class IV hitch receiver, rear load-leveling shocks (on SXT, GT, R/T </w:t>
            </w:r>
            <w:r>
              <w:t xml:space="preserve">and </w:t>
            </w:r>
            <w:r w:rsidRPr="00E111B0">
              <w:t>Citadel) and full-size spare tire (compact spare on SRT)</w:t>
            </w:r>
          </w:p>
        </w:tc>
        <w:tc>
          <w:tcPr>
            <w:tcW w:w="960" w:type="dxa"/>
          </w:tcPr>
          <w:p w14:paraId="5E901BD9" w14:textId="77777777" w:rsidR="00CB621A" w:rsidRPr="00E111B0" w:rsidRDefault="00CB621A" w:rsidP="00384301">
            <w:pPr>
              <w:pStyle w:val="S-O-P"/>
            </w:pPr>
            <w:r w:rsidRPr="00E111B0">
              <w:t>O</w:t>
            </w:r>
          </w:p>
        </w:tc>
        <w:tc>
          <w:tcPr>
            <w:tcW w:w="953" w:type="dxa"/>
          </w:tcPr>
          <w:p w14:paraId="5989311E" w14:textId="77777777" w:rsidR="00CB621A" w:rsidRPr="00E111B0" w:rsidRDefault="00CB621A" w:rsidP="00384301">
            <w:pPr>
              <w:pStyle w:val="S-O-P"/>
            </w:pPr>
            <w:r w:rsidRPr="00E111B0">
              <w:t>O</w:t>
            </w:r>
            <w:r>
              <w:t>/P</w:t>
            </w:r>
          </w:p>
        </w:tc>
        <w:tc>
          <w:tcPr>
            <w:tcW w:w="954" w:type="dxa"/>
          </w:tcPr>
          <w:p w14:paraId="7F2E2B34" w14:textId="77777777" w:rsidR="00CB621A" w:rsidRPr="00E111B0" w:rsidRDefault="00CB621A" w:rsidP="00384301">
            <w:pPr>
              <w:pStyle w:val="S-O-P"/>
            </w:pPr>
            <w:r w:rsidRPr="00E111B0">
              <w:t>O</w:t>
            </w:r>
            <w:r>
              <w:t>/P</w:t>
            </w:r>
          </w:p>
        </w:tc>
        <w:tc>
          <w:tcPr>
            <w:tcW w:w="1004" w:type="dxa"/>
          </w:tcPr>
          <w:p w14:paraId="293C6BE5" w14:textId="77777777" w:rsidR="00CB621A" w:rsidRPr="00E111B0" w:rsidRDefault="00CB621A" w:rsidP="00384301">
            <w:pPr>
              <w:pStyle w:val="S-O-P"/>
            </w:pPr>
            <w:r w:rsidRPr="00E111B0">
              <w:t>S</w:t>
            </w:r>
          </w:p>
        </w:tc>
        <w:tc>
          <w:tcPr>
            <w:tcW w:w="963" w:type="dxa"/>
          </w:tcPr>
          <w:p w14:paraId="0E03E95D" w14:textId="77777777" w:rsidR="00CB621A" w:rsidRPr="00E111B0" w:rsidRDefault="00CB621A" w:rsidP="00384301">
            <w:pPr>
              <w:pStyle w:val="S-O-P"/>
            </w:pPr>
            <w:r>
              <w:t>O/P</w:t>
            </w:r>
          </w:p>
        </w:tc>
        <w:tc>
          <w:tcPr>
            <w:tcW w:w="901" w:type="dxa"/>
          </w:tcPr>
          <w:p w14:paraId="471C5EF7" w14:textId="77777777" w:rsidR="00CB621A" w:rsidRDefault="00CB621A" w:rsidP="00384301">
            <w:pPr>
              <w:pStyle w:val="S-O-P"/>
            </w:pPr>
            <w:r>
              <w:t>O/P</w:t>
            </w:r>
          </w:p>
        </w:tc>
      </w:tr>
    </w:tbl>
    <w:p w14:paraId="1B33CE61" w14:textId="2F9132B1" w:rsidR="00CB621A" w:rsidRPr="001A51D4" w:rsidRDefault="00CB621A" w:rsidP="00CB621A">
      <w:pPr>
        <w:pStyle w:val="EndofDocument"/>
      </w:pPr>
      <w:r w:rsidRPr="00A62DF6">
        <w:t>###</w:t>
      </w:r>
    </w:p>
    <w:sectPr w:rsidR="00CB621A" w:rsidRPr="001A51D4" w:rsidSect="009D7DA1">
      <w:headerReference w:type="default" r:id="rId8"/>
      <w:footerReference w:type="even" r:id="rId9"/>
      <w:footerReference w:type="default" r:id="rId10"/>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F7347" w14:textId="77777777" w:rsidR="00A44DC8" w:rsidRDefault="00A44DC8" w:rsidP="00B728F6">
      <w:r>
        <w:separator/>
      </w:r>
    </w:p>
    <w:p w14:paraId="5386277C" w14:textId="77777777" w:rsidR="00A44DC8" w:rsidRDefault="00A44DC8"/>
  </w:endnote>
  <w:endnote w:type="continuationSeparator" w:id="0">
    <w:p w14:paraId="58CB229A" w14:textId="77777777" w:rsidR="00A44DC8" w:rsidRDefault="00A44DC8" w:rsidP="00B728F6">
      <w:r>
        <w:continuationSeparator/>
      </w:r>
    </w:p>
    <w:p w14:paraId="03FB43E4" w14:textId="77777777" w:rsidR="00A44DC8" w:rsidRDefault="00A44D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1DED875-C31A-DC49-8AE1-3BBCD97B598E}"/>
  </w:font>
  <w:font w:name="Times New Roman">
    <w:panose1 w:val="020B0604020202020204"/>
    <w:charset w:val="00"/>
    <w:family w:val="roman"/>
    <w:pitch w:val="variable"/>
    <w:sig w:usb0="E0002EFF" w:usb1="C000785B" w:usb2="00000009" w:usb3="00000000" w:csb0="000001FF" w:csb1="00000000"/>
    <w:embedRegular r:id="rId2" w:fontKey="{EF59CB7F-459C-0E43-AB3B-D7AEF9221BD0}"/>
    <w:embedBold r:id="rId3" w:fontKey="{76A8449B-A1D1-F34A-9283-017D17A6BA7F}"/>
    <w:embedItalic r:id="rId4" w:fontKey="{C7CFB614-90BE-744E-9B57-530ADC1A5685}"/>
  </w:font>
  <w:font w:name="Courier New">
    <w:panose1 w:val="02070309020205020404"/>
    <w:charset w:val="00"/>
    <w:family w:val="modern"/>
    <w:pitch w:val="fixed"/>
    <w:sig w:usb0="E0002EFF" w:usb1="C0007843" w:usb2="00000009" w:usb3="00000000" w:csb0="000001FF" w:csb1="00000000"/>
    <w:embedRegular r:id="rId5" w:fontKey="{D209C07F-E756-3E4D-885E-1186E2B609CF}"/>
  </w:font>
  <w:font w:name="Wingdings">
    <w:panose1 w:val="05000000000000000000"/>
    <w:charset w:val="4D"/>
    <w:family w:val="decorative"/>
    <w:pitch w:val="variable"/>
    <w:sig w:usb0="00000003" w:usb1="00000000" w:usb2="00000000" w:usb3="00000000" w:csb0="80000001" w:csb1="00000000"/>
    <w:embedRegular r:id="rId6" w:fontKey="{3CDBF3F6-C9AC-A64C-818F-8C53E9FE1E3C}"/>
  </w:font>
  <w:font w:name="Arial">
    <w:panose1 w:val="020B0604020202020204"/>
    <w:charset w:val="00"/>
    <w:family w:val="swiss"/>
    <w:pitch w:val="variable"/>
    <w:sig w:usb0="E0002EFF" w:usb1="C000785B" w:usb2="00000009" w:usb3="00000000" w:csb0="000001FF" w:csb1="00000000"/>
    <w:embedRegular r:id="rId7" w:fontKey="{BA608AB4-C541-D042-B17F-5857F6592838}"/>
    <w:embedBold r:id="rId8" w:fontKey="{F4DE9087-D854-EF4B-9FFF-FBA9ACC66A5A}"/>
    <w:embedItalic r:id="rId9" w:fontKey="{45BAAD88-14E9-CD46-9B11-6BF0492A14D4}"/>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BAB55135-6B19-F849-8BA1-32FF4F2842F7}"/>
    <w:embedBold r:id="rId12" w:fontKey="{4BE7D8FF-521F-D542-AD58-055726096C2C}"/>
    <w:embedItalic r:id="rId13" w:fontKey="{581E49FF-375F-C647-B402-FA8738C1209A}"/>
  </w:font>
  <w:font w:name="Times">
    <w:altName w:val="Times New Roman"/>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B06040202020202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Bold">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9" w:fontKey="{6E4817F2-E962-FB48-8901-D9CAF203E0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E529" w14:textId="13236FDE" w:rsidR="00D275B8" w:rsidRPr="00BF5BA0" w:rsidRDefault="00865589" w:rsidP="00BF5BA0">
    <w:pPr>
      <w:pStyle w:val="Footer"/>
    </w:pPr>
    <w:r w:rsidRPr="00E3312E">
      <w:t>202</w:t>
    </w:r>
    <w:r>
      <w:t>3</w:t>
    </w:r>
    <w:r w:rsidRPr="00E3312E">
      <w:t xml:space="preserve"> </w:t>
    </w:r>
    <w:r>
      <w:t>DODGE</w:t>
    </w:r>
    <w:r w:rsidRPr="00E3312E">
      <w:t xml:space="preserve">  |  </w:t>
    </w:r>
    <w:r>
      <w:t>DURANGO / DURANGO SRT</w:t>
    </w:r>
    <w:r w:rsidRPr="00E3312E">
      <w:t xml:space="preserve">  |  </w:t>
    </w:r>
    <w:r w:rsidR="00BF5BA0">
      <w:t>feature availability</w:t>
    </w:r>
    <w:r w:rsidR="00E3003F" w:rsidRPr="00BF5BA0">
      <w:tab/>
      <w:t xml:space="preserve">|  </w:t>
    </w:r>
    <w:r w:rsidR="00E3003F" w:rsidRPr="00BF5BA0">
      <w:fldChar w:fldCharType="begin"/>
    </w:r>
    <w:r w:rsidR="00E3003F" w:rsidRPr="00BF5BA0">
      <w:instrText xml:space="preserve">PAGE  </w:instrText>
    </w:r>
    <w:r w:rsidR="00E3003F" w:rsidRPr="00BF5BA0">
      <w:fldChar w:fldCharType="separate"/>
    </w:r>
    <w:r w:rsidR="00E3003F" w:rsidRPr="00BF5BA0">
      <w:t>1</w:t>
    </w:r>
    <w:r w:rsidR="00E3003F" w:rsidRPr="00BF5BA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6113A" w14:textId="77777777" w:rsidR="00A44DC8" w:rsidRDefault="00A44DC8" w:rsidP="00B728F6">
      <w:r>
        <w:separator/>
      </w:r>
    </w:p>
    <w:p w14:paraId="40DFC446" w14:textId="77777777" w:rsidR="00A44DC8" w:rsidRDefault="00A44DC8"/>
  </w:footnote>
  <w:footnote w:type="continuationSeparator" w:id="0">
    <w:p w14:paraId="477C37C6" w14:textId="77777777" w:rsidR="00A44DC8" w:rsidRDefault="00A44DC8" w:rsidP="00B728F6">
      <w:r>
        <w:continuationSeparator/>
      </w:r>
    </w:p>
    <w:p w14:paraId="03748C9D" w14:textId="77777777" w:rsidR="00A44DC8" w:rsidRDefault="00A44D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4EC3" w14:textId="6DA4F36E" w:rsidR="00D275B8" w:rsidRDefault="00D275B8" w:rsidP="007C26A4">
    <w:pPr>
      <w:pStyle w:val="Header"/>
      <w:tabs>
        <w:tab w:val="clear" w:pos="4320"/>
        <w:tab w:val="clear" w:pos="8640"/>
      </w:tabs>
    </w:pPr>
  </w:p>
  <w:p w14:paraId="1085BF1B" w14:textId="77777777" w:rsidR="00147EEA" w:rsidRDefault="00147E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9617640">
    <w:abstractNumId w:val="10"/>
  </w:num>
  <w:num w:numId="2" w16cid:durableId="1350369455">
    <w:abstractNumId w:val="12"/>
  </w:num>
  <w:num w:numId="3" w16cid:durableId="845753519">
    <w:abstractNumId w:val="14"/>
  </w:num>
  <w:num w:numId="4" w16cid:durableId="843519890">
    <w:abstractNumId w:val="11"/>
  </w:num>
  <w:num w:numId="5" w16cid:durableId="1085804681">
    <w:abstractNumId w:val="21"/>
  </w:num>
  <w:num w:numId="6" w16cid:durableId="1705598435">
    <w:abstractNumId w:val="19"/>
  </w:num>
  <w:num w:numId="7" w16cid:durableId="1010910202">
    <w:abstractNumId w:val="20"/>
  </w:num>
  <w:num w:numId="8" w16cid:durableId="1529180933">
    <w:abstractNumId w:val="16"/>
  </w:num>
  <w:num w:numId="9" w16cid:durableId="30541301">
    <w:abstractNumId w:val="17"/>
  </w:num>
  <w:num w:numId="10" w16cid:durableId="1009522990">
    <w:abstractNumId w:val="18"/>
  </w:num>
  <w:num w:numId="11" w16cid:durableId="6562343">
    <w:abstractNumId w:val="13"/>
  </w:num>
  <w:num w:numId="12" w16cid:durableId="1133522679">
    <w:abstractNumId w:val="15"/>
  </w:num>
  <w:num w:numId="13" w16cid:durableId="1497308870">
    <w:abstractNumId w:val="0"/>
  </w:num>
  <w:num w:numId="14" w16cid:durableId="1608585596">
    <w:abstractNumId w:val="1"/>
  </w:num>
  <w:num w:numId="15" w16cid:durableId="240678892">
    <w:abstractNumId w:val="2"/>
  </w:num>
  <w:num w:numId="16" w16cid:durableId="1894153059">
    <w:abstractNumId w:val="3"/>
  </w:num>
  <w:num w:numId="17" w16cid:durableId="49111919">
    <w:abstractNumId w:val="8"/>
  </w:num>
  <w:num w:numId="18" w16cid:durableId="705255120">
    <w:abstractNumId w:val="4"/>
  </w:num>
  <w:num w:numId="19" w16cid:durableId="893665225">
    <w:abstractNumId w:val="5"/>
  </w:num>
  <w:num w:numId="20" w16cid:durableId="1632128535">
    <w:abstractNumId w:val="6"/>
  </w:num>
  <w:num w:numId="21" w16cid:durableId="1185678382">
    <w:abstractNumId w:val="7"/>
  </w:num>
  <w:num w:numId="22" w16cid:durableId="5694659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11B86"/>
    <w:rsid w:val="000157E1"/>
    <w:rsid w:val="00016582"/>
    <w:rsid w:val="00016CF5"/>
    <w:rsid w:val="000202B4"/>
    <w:rsid w:val="000203DB"/>
    <w:rsid w:val="0002157B"/>
    <w:rsid w:val="00021B27"/>
    <w:rsid w:val="00050F47"/>
    <w:rsid w:val="00054492"/>
    <w:rsid w:val="000558C1"/>
    <w:rsid w:val="00055DF5"/>
    <w:rsid w:val="000577CC"/>
    <w:rsid w:val="000628F3"/>
    <w:rsid w:val="00065DCA"/>
    <w:rsid w:val="00071036"/>
    <w:rsid w:val="00075EBC"/>
    <w:rsid w:val="0008630F"/>
    <w:rsid w:val="000909EE"/>
    <w:rsid w:val="00090D20"/>
    <w:rsid w:val="00097E56"/>
    <w:rsid w:val="000A71AE"/>
    <w:rsid w:val="000B1176"/>
    <w:rsid w:val="000B2C9B"/>
    <w:rsid w:val="000B3D77"/>
    <w:rsid w:val="000C2156"/>
    <w:rsid w:val="000C6F11"/>
    <w:rsid w:val="000D3FD2"/>
    <w:rsid w:val="000D7EBA"/>
    <w:rsid w:val="000E0D14"/>
    <w:rsid w:val="000E3CCF"/>
    <w:rsid w:val="000F0DAB"/>
    <w:rsid w:val="000F3447"/>
    <w:rsid w:val="000F5401"/>
    <w:rsid w:val="000F771A"/>
    <w:rsid w:val="00106244"/>
    <w:rsid w:val="00107654"/>
    <w:rsid w:val="001123AA"/>
    <w:rsid w:val="0011399C"/>
    <w:rsid w:val="00123045"/>
    <w:rsid w:val="00127DF4"/>
    <w:rsid w:val="001325DB"/>
    <w:rsid w:val="00147D6E"/>
    <w:rsid w:val="00147EEA"/>
    <w:rsid w:val="0015675F"/>
    <w:rsid w:val="0016137C"/>
    <w:rsid w:val="00172FDA"/>
    <w:rsid w:val="001907F0"/>
    <w:rsid w:val="00191733"/>
    <w:rsid w:val="00194E2E"/>
    <w:rsid w:val="001A35B9"/>
    <w:rsid w:val="001A51D4"/>
    <w:rsid w:val="001A52C2"/>
    <w:rsid w:val="001B1774"/>
    <w:rsid w:val="001B28BB"/>
    <w:rsid w:val="001E1EF1"/>
    <w:rsid w:val="001E31AA"/>
    <w:rsid w:val="001F6B13"/>
    <w:rsid w:val="00210F38"/>
    <w:rsid w:val="002117B6"/>
    <w:rsid w:val="00216628"/>
    <w:rsid w:val="00225453"/>
    <w:rsid w:val="00237A0D"/>
    <w:rsid w:val="00253A9B"/>
    <w:rsid w:val="002674B1"/>
    <w:rsid w:val="002703C0"/>
    <w:rsid w:val="00277B0C"/>
    <w:rsid w:val="00287DED"/>
    <w:rsid w:val="002939D0"/>
    <w:rsid w:val="002A266B"/>
    <w:rsid w:val="002A5A7B"/>
    <w:rsid w:val="002A60BB"/>
    <w:rsid w:val="002C5A74"/>
    <w:rsid w:val="002D1485"/>
    <w:rsid w:val="002E27FD"/>
    <w:rsid w:val="002E3DB8"/>
    <w:rsid w:val="002F40AD"/>
    <w:rsid w:val="002F5ACE"/>
    <w:rsid w:val="00300F99"/>
    <w:rsid w:val="00306B9C"/>
    <w:rsid w:val="00313259"/>
    <w:rsid w:val="0031362B"/>
    <w:rsid w:val="00313F7E"/>
    <w:rsid w:val="003140A9"/>
    <w:rsid w:val="00334A61"/>
    <w:rsid w:val="00340788"/>
    <w:rsid w:val="00350679"/>
    <w:rsid w:val="00351DD3"/>
    <w:rsid w:val="00354338"/>
    <w:rsid w:val="00355846"/>
    <w:rsid w:val="003657F3"/>
    <w:rsid w:val="00383109"/>
    <w:rsid w:val="0038444A"/>
    <w:rsid w:val="00385A80"/>
    <w:rsid w:val="003924AC"/>
    <w:rsid w:val="003A0BE1"/>
    <w:rsid w:val="003B404F"/>
    <w:rsid w:val="003D3529"/>
    <w:rsid w:val="003D3846"/>
    <w:rsid w:val="003D573D"/>
    <w:rsid w:val="003E3025"/>
    <w:rsid w:val="003F58E5"/>
    <w:rsid w:val="00411B63"/>
    <w:rsid w:val="004124FD"/>
    <w:rsid w:val="004228AE"/>
    <w:rsid w:val="0042797B"/>
    <w:rsid w:val="0043026E"/>
    <w:rsid w:val="0045101F"/>
    <w:rsid w:val="00472A14"/>
    <w:rsid w:val="004813B6"/>
    <w:rsid w:val="00483572"/>
    <w:rsid w:val="00490C41"/>
    <w:rsid w:val="00494641"/>
    <w:rsid w:val="00497206"/>
    <w:rsid w:val="004A2882"/>
    <w:rsid w:val="004B6318"/>
    <w:rsid w:val="004B7FBA"/>
    <w:rsid w:val="004C7758"/>
    <w:rsid w:val="004E3495"/>
    <w:rsid w:val="004E3FA8"/>
    <w:rsid w:val="004E66A4"/>
    <w:rsid w:val="004F1CBE"/>
    <w:rsid w:val="004F2F61"/>
    <w:rsid w:val="00500AD3"/>
    <w:rsid w:val="00506268"/>
    <w:rsid w:val="0052111B"/>
    <w:rsid w:val="00532909"/>
    <w:rsid w:val="00532B35"/>
    <w:rsid w:val="0053642E"/>
    <w:rsid w:val="00542DFE"/>
    <w:rsid w:val="00543955"/>
    <w:rsid w:val="005443CD"/>
    <w:rsid w:val="00545036"/>
    <w:rsid w:val="00546503"/>
    <w:rsid w:val="00547075"/>
    <w:rsid w:val="00551DEE"/>
    <w:rsid w:val="0055531D"/>
    <w:rsid w:val="00563B79"/>
    <w:rsid w:val="0057010D"/>
    <w:rsid w:val="00570EDB"/>
    <w:rsid w:val="00593CCF"/>
    <w:rsid w:val="005A0F44"/>
    <w:rsid w:val="005A0F87"/>
    <w:rsid w:val="005B78D9"/>
    <w:rsid w:val="005C1B4E"/>
    <w:rsid w:val="005D12C3"/>
    <w:rsid w:val="005D491B"/>
    <w:rsid w:val="005E3150"/>
    <w:rsid w:val="0061283A"/>
    <w:rsid w:val="00613240"/>
    <w:rsid w:val="00621995"/>
    <w:rsid w:val="00640A30"/>
    <w:rsid w:val="00642254"/>
    <w:rsid w:val="0065118A"/>
    <w:rsid w:val="006575A9"/>
    <w:rsid w:val="00663C79"/>
    <w:rsid w:val="00666DF9"/>
    <w:rsid w:val="0066791B"/>
    <w:rsid w:val="006726F9"/>
    <w:rsid w:val="006736C6"/>
    <w:rsid w:val="0067661B"/>
    <w:rsid w:val="00684A4D"/>
    <w:rsid w:val="00693DF6"/>
    <w:rsid w:val="00694BBF"/>
    <w:rsid w:val="006A70F8"/>
    <w:rsid w:val="006A71D3"/>
    <w:rsid w:val="006B02CC"/>
    <w:rsid w:val="006B5679"/>
    <w:rsid w:val="006D0E16"/>
    <w:rsid w:val="006D708C"/>
    <w:rsid w:val="006E3E58"/>
    <w:rsid w:val="006E44AC"/>
    <w:rsid w:val="006F3B3E"/>
    <w:rsid w:val="006F6176"/>
    <w:rsid w:val="006F7B95"/>
    <w:rsid w:val="00706B6E"/>
    <w:rsid w:val="0071087B"/>
    <w:rsid w:val="00712251"/>
    <w:rsid w:val="007128B4"/>
    <w:rsid w:val="00712AD2"/>
    <w:rsid w:val="00731FC5"/>
    <w:rsid w:val="00734D02"/>
    <w:rsid w:val="00745B36"/>
    <w:rsid w:val="0075028B"/>
    <w:rsid w:val="00754323"/>
    <w:rsid w:val="00757C7A"/>
    <w:rsid w:val="00767A41"/>
    <w:rsid w:val="00791684"/>
    <w:rsid w:val="007A352A"/>
    <w:rsid w:val="007A37AB"/>
    <w:rsid w:val="007A424E"/>
    <w:rsid w:val="007B043A"/>
    <w:rsid w:val="007C26A4"/>
    <w:rsid w:val="007C35E7"/>
    <w:rsid w:val="007C47A9"/>
    <w:rsid w:val="007D2EE2"/>
    <w:rsid w:val="007D6912"/>
    <w:rsid w:val="007E0AE2"/>
    <w:rsid w:val="007E0DFE"/>
    <w:rsid w:val="007E193F"/>
    <w:rsid w:val="007E23D5"/>
    <w:rsid w:val="007E35EC"/>
    <w:rsid w:val="00801CDD"/>
    <w:rsid w:val="008024C7"/>
    <w:rsid w:val="00802624"/>
    <w:rsid w:val="00831469"/>
    <w:rsid w:val="00833D23"/>
    <w:rsid w:val="00841486"/>
    <w:rsid w:val="00865589"/>
    <w:rsid w:val="00867081"/>
    <w:rsid w:val="00871556"/>
    <w:rsid w:val="00887B8C"/>
    <w:rsid w:val="008D3BC8"/>
    <w:rsid w:val="008D6AA3"/>
    <w:rsid w:val="008E2A09"/>
    <w:rsid w:val="008E3917"/>
    <w:rsid w:val="008F58E5"/>
    <w:rsid w:val="00901320"/>
    <w:rsid w:val="0090672B"/>
    <w:rsid w:val="00914972"/>
    <w:rsid w:val="00916F62"/>
    <w:rsid w:val="009172DD"/>
    <w:rsid w:val="00920887"/>
    <w:rsid w:val="009214B9"/>
    <w:rsid w:val="009345D2"/>
    <w:rsid w:val="00950B15"/>
    <w:rsid w:val="00963497"/>
    <w:rsid w:val="00963924"/>
    <w:rsid w:val="009714DF"/>
    <w:rsid w:val="0097761C"/>
    <w:rsid w:val="00993FA7"/>
    <w:rsid w:val="0099493F"/>
    <w:rsid w:val="009979F4"/>
    <w:rsid w:val="009A1FFD"/>
    <w:rsid w:val="009C43A3"/>
    <w:rsid w:val="009D7DA1"/>
    <w:rsid w:val="009E0621"/>
    <w:rsid w:val="009E07B3"/>
    <w:rsid w:val="00A13DE6"/>
    <w:rsid w:val="00A21611"/>
    <w:rsid w:val="00A27B85"/>
    <w:rsid w:val="00A27C34"/>
    <w:rsid w:val="00A31F69"/>
    <w:rsid w:val="00A44DC8"/>
    <w:rsid w:val="00A600EC"/>
    <w:rsid w:val="00A62DF6"/>
    <w:rsid w:val="00A70469"/>
    <w:rsid w:val="00A848C4"/>
    <w:rsid w:val="00A85C21"/>
    <w:rsid w:val="00A86694"/>
    <w:rsid w:val="00A966C8"/>
    <w:rsid w:val="00AB5DC4"/>
    <w:rsid w:val="00AC0EE1"/>
    <w:rsid w:val="00AC31E1"/>
    <w:rsid w:val="00AE5A22"/>
    <w:rsid w:val="00AF2CDE"/>
    <w:rsid w:val="00B04467"/>
    <w:rsid w:val="00B04C6E"/>
    <w:rsid w:val="00B160BB"/>
    <w:rsid w:val="00B228C5"/>
    <w:rsid w:val="00B27526"/>
    <w:rsid w:val="00B33800"/>
    <w:rsid w:val="00B372C9"/>
    <w:rsid w:val="00B5374E"/>
    <w:rsid w:val="00B57D79"/>
    <w:rsid w:val="00B728F6"/>
    <w:rsid w:val="00B72FD8"/>
    <w:rsid w:val="00B75376"/>
    <w:rsid w:val="00B775D4"/>
    <w:rsid w:val="00B911BA"/>
    <w:rsid w:val="00B91D9A"/>
    <w:rsid w:val="00B91E86"/>
    <w:rsid w:val="00B9222E"/>
    <w:rsid w:val="00B953DF"/>
    <w:rsid w:val="00B97746"/>
    <w:rsid w:val="00BA4CB4"/>
    <w:rsid w:val="00BB01CE"/>
    <w:rsid w:val="00BB1A14"/>
    <w:rsid w:val="00BB5AE1"/>
    <w:rsid w:val="00BB65F2"/>
    <w:rsid w:val="00BC51EE"/>
    <w:rsid w:val="00BC7B5B"/>
    <w:rsid w:val="00BD0CC4"/>
    <w:rsid w:val="00BD35CC"/>
    <w:rsid w:val="00BE64A5"/>
    <w:rsid w:val="00BE64C8"/>
    <w:rsid w:val="00BF1D56"/>
    <w:rsid w:val="00BF5BA0"/>
    <w:rsid w:val="00C13890"/>
    <w:rsid w:val="00C14FDF"/>
    <w:rsid w:val="00C23CEB"/>
    <w:rsid w:val="00C27063"/>
    <w:rsid w:val="00C46F0D"/>
    <w:rsid w:val="00C54B3C"/>
    <w:rsid w:val="00C6234F"/>
    <w:rsid w:val="00C65237"/>
    <w:rsid w:val="00C720E0"/>
    <w:rsid w:val="00C726A7"/>
    <w:rsid w:val="00C84178"/>
    <w:rsid w:val="00C95326"/>
    <w:rsid w:val="00CA256D"/>
    <w:rsid w:val="00CA737A"/>
    <w:rsid w:val="00CB1AFD"/>
    <w:rsid w:val="00CB621A"/>
    <w:rsid w:val="00CC5546"/>
    <w:rsid w:val="00CD6FBA"/>
    <w:rsid w:val="00CE6983"/>
    <w:rsid w:val="00CF36A9"/>
    <w:rsid w:val="00D11753"/>
    <w:rsid w:val="00D151E6"/>
    <w:rsid w:val="00D2074F"/>
    <w:rsid w:val="00D2537D"/>
    <w:rsid w:val="00D2582D"/>
    <w:rsid w:val="00D275B8"/>
    <w:rsid w:val="00D341E5"/>
    <w:rsid w:val="00D53DE8"/>
    <w:rsid w:val="00D570CC"/>
    <w:rsid w:val="00D6088C"/>
    <w:rsid w:val="00D8186D"/>
    <w:rsid w:val="00D87832"/>
    <w:rsid w:val="00D92D77"/>
    <w:rsid w:val="00D95C8F"/>
    <w:rsid w:val="00DC0C7F"/>
    <w:rsid w:val="00DC7524"/>
    <w:rsid w:val="00DD29A3"/>
    <w:rsid w:val="00DD5693"/>
    <w:rsid w:val="00DD5CE0"/>
    <w:rsid w:val="00DE0BFD"/>
    <w:rsid w:val="00DF1C4B"/>
    <w:rsid w:val="00E12810"/>
    <w:rsid w:val="00E14688"/>
    <w:rsid w:val="00E273EF"/>
    <w:rsid w:val="00E3003F"/>
    <w:rsid w:val="00E36C52"/>
    <w:rsid w:val="00E426F0"/>
    <w:rsid w:val="00E47B0D"/>
    <w:rsid w:val="00E52BFA"/>
    <w:rsid w:val="00E5312D"/>
    <w:rsid w:val="00E71ECA"/>
    <w:rsid w:val="00E82EDB"/>
    <w:rsid w:val="00E875AF"/>
    <w:rsid w:val="00EA3C52"/>
    <w:rsid w:val="00EA4474"/>
    <w:rsid w:val="00EA4A0A"/>
    <w:rsid w:val="00EB6148"/>
    <w:rsid w:val="00EB6877"/>
    <w:rsid w:val="00EC3DE2"/>
    <w:rsid w:val="00ED78E9"/>
    <w:rsid w:val="00EE0309"/>
    <w:rsid w:val="00EE2246"/>
    <w:rsid w:val="00EF207E"/>
    <w:rsid w:val="00F1414A"/>
    <w:rsid w:val="00F16EDE"/>
    <w:rsid w:val="00F25D13"/>
    <w:rsid w:val="00F26FDE"/>
    <w:rsid w:val="00F366DD"/>
    <w:rsid w:val="00F45F92"/>
    <w:rsid w:val="00F47F59"/>
    <w:rsid w:val="00F570A7"/>
    <w:rsid w:val="00F63D1B"/>
    <w:rsid w:val="00F7166A"/>
    <w:rsid w:val="00F740C5"/>
    <w:rsid w:val="00F75C99"/>
    <w:rsid w:val="00F83CCB"/>
    <w:rsid w:val="00F9257D"/>
    <w:rsid w:val="00F92E6D"/>
    <w:rsid w:val="00FA2AC5"/>
    <w:rsid w:val="00FA4554"/>
    <w:rsid w:val="00FA7DFF"/>
    <w:rsid w:val="00FB1FE0"/>
    <w:rsid w:val="00FB690B"/>
    <w:rsid w:val="00FC4A19"/>
    <w:rsid w:val="00FD07EB"/>
    <w:rsid w:val="00FD263F"/>
    <w:rsid w:val="00FD5AD8"/>
    <w:rsid w:val="00FD7F77"/>
    <w:rsid w:val="00FE03CE"/>
    <w:rsid w:val="00FE09CE"/>
    <w:rsid w:val="00FE7414"/>
    <w:rsid w:val="00FF59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83A"/>
    <w:rPr>
      <w:rFonts w:ascii="Times" w:hAnsi="Times"/>
      <w:sz w:val="24"/>
      <w:lang w:eastAsia="en-US"/>
    </w:rPr>
  </w:style>
  <w:style w:type="paragraph" w:styleId="Heading1">
    <w:name w:val="heading 1"/>
    <w:basedOn w:val="Normal"/>
    <w:next w:val="Normal"/>
    <w:link w:val="Heading1Char"/>
    <w:uiPriority w:val="9"/>
    <w:qFormat/>
    <w:rsid w:val="0061283A"/>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61283A"/>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61283A"/>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61283A"/>
    <w:pPr>
      <w:keepNext/>
      <w:keepLines/>
      <w:spacing w:before="240" w:after="80"/>
      <w:outlineLvl w:val="3"/>
    </w:pPr>
    <w:rPr>
      <w:rFonts w:ascii="Arial" w:eastAsiaTheme="majorEastAsia" w:hAnsi="Arial" w:cstheme="majorBidi"/>
      <w:b/>
      <w:iCs/>
      <w:sz w:val="18"/>
    </w:rPr>
  </w:style>
  <w:style w:type="paragraph" w:styleId="Heading5">
    <w:name w:val="heading 5"/>
    <w:basedOn w:val="Normal"/>
    <w:link w:val="Heading5Char"/>
    <w:uiPriority w:val="9"/>
    <w:qFormat/>
    <w:rsid w:val="00CB621A"/>
    <w:pPr>
      <w:spacing w:before="100" w:beforeAutospacing="1" w:after="100" w:afterAutospacing="1"/>
      <w:outlineLvl w:val="4"/>
    </w:pPr>
    <w:rPr>
      <w:rFonts w:ascii="Times New Roman" w:hAnsi="Times New Roman"/>
      <w:b/>
      <w:bCs/>
      <w:sz w:val="20"/>
    </w:rPr>
  </w:style>
  <w:style w:type="character" w:default="1" w:styleId="DefaultParagraphFont">
    <w:name w:val="Default Paragraph Font"/>
    <w:uiPriority w:val="1"/>
    <w:semiHidden/>
    <w:unhideWhenUsed/>
    <w:rsid w:val="0061283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1283A"/>
  </w:style>
  <w:style w:type="paragraph" w:styleId="Header">
    <w:name w:val="header"/>
    <w:basedOn w:val="Normal"/>
    <w:link w:val="HeaderChar"/>
    <w:uiPriority w:val="99"/>
    <w:unhideWhenUsed/>
    <w:qFormat/>
    <w:rsid w:val="0061283A"/>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61283A"/>
    <w:rPr>
      <w:rFonts w:ascii="Arial" w:hAnsi="Arial"/>
      <w:b/>
      <w:sz w:val="28"/>
      <w:lang w:eastAsia="en-US"/>
    </w:rPr>
  </w:style>
  <w:style w:type="paragraph" w:styleId="Footer">
    <w:name w:val="footer"/>
    <w:basedOn w:val="Normal"/>
    <w:link w:val="FooterChar"/>
    <w:uiPriority w:val="99"/>
    <w:unhideWhenUsed/>
    <w:rsid w:val="0061283A"/>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61283A"/>
    <w:rPr>
      <w:rFonts w:ascii="Arial" w:hAnsi="Arial"/>
      <w:b/>
      <w:caps/>
      <w:spacing w:val="20"/>
      <w:sz w:val="16"/>
      <w:lang w:eastAsia="en-US"/>
    </w:rPr>
  </w:style>
  <w:style w:type="paragraph" w:styleId="BalloonText">
    <w:name w:val="Balloon Text"/>
    <w:basedOn w:val="Normal"/>
    <w:link w:val="BalloonTextChar"/>
    <w:uiPriority w:val="99"/>
    <w:semiHidden/>
    <w:unhideWhenUsed/>
    <w:rsid w:val="006128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1283A"/>
    <w:rPr>
      <w:rFonts w:ascii="Lucida Grande" w:hAnsi="Lucida Grande" w:cs="Lucida Grande"/>
      <w:sz w:val="18"/>
      <w:szCs w:val="18"/>
      <w:lang w:eastAsia="en-US"/>
    </w:rPr>
  </w:style>
  <w:style w:type="character" w:styleId="Hyperlink">
    <w:name w:val="Hyperlink"/>
    <w:basedOn w:val="DefaultParagraphFont"/>
    <w:uiPriority w:val="99"/>
    <w:unhideWhenUsed/>
    <w:rsid w:val="0061283A"/>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61283A"/>
    <w:rPr>
      <w:rFonts w:cs="Times New Roman"/>
    </w:rPr>
  </w:style>
  <w:style w:type="character" w:styleId="FollowedHyperlink">
    <w:name w:val="FollowedHyperlink"/>
    <w:basedOn w:val="DefaultParagraphFont"/>
    <w:uiPriority w:val="99"/>
    <w:semiHidden/>
    <w:unhideWhenUsed/>
    <w:rsid w:val="0061283A"/>
    <w:rPr>
      <w:rFonts w:cs="Times New Roman"/>
      <w:color w:val="800080" w:themeColor="followedHyperlink"/>
      <w:u w:val="single"/>
    </w:rPr>
  </w:style>
  <w:style w:type="paragraph" w:customStyle="1" w:styleId="BodyCopy">
    <w:name w:val="Body Copy"/>
    <w:basedOn w:val="Normal"/>
    <w:qFormat/>
    <w:rsid w:val="00351DD3"/>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61283A"/>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61283A"/>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61283A"/>
    <w:rPr>
      <w:sz w:val="16"/>
      <w:szCs w:val="16"/>
    </w:rPr>
  </w:style>
  <w:style w:type="paragraph" w:styleId="CommentText">
    <w:name w:val="annotation text"/>
    <w:basedOn w:val="Normal"/>
    <w:link w:val="CommentTextChar"/>
    <w:uiPriority w:val="99"/>
    <w:unhideWhenUsed/>
    <w:rsid w:val="0061283A"/>
    <w:rPr>
      <w:sz w:val="20"/>
    </w:rPr>
  </w:style>
  <w:style w:type="character" w:customStyle="1" w:styleId="CommentTextChar">
    <w:name w:val="Comment Text Char"/>
    <w:basedOn w:val="DefaultParagraphFont"/>
    <w:link w:val="CommentText"/>
    <w:uiPriority w:val="99"/>
    <w:rsid w:val="0061283A"/>
    <w:rPr>
      <w:rFonts w:ascii="Times" w:hAnsi="Times"/>
      <w:lang w:eastAsia="en-US"/>
    </w:rPr>
  </w:style>
  <w:style w:type="paragraph" w:styleId="CommentSubject">
    <w:name w:val="annotation subject"/>
    <w:basedOn w:val="CommentText"/>
    <w:next w:val="CommentText"/>
    <w:link w:val="CommentSubjectChar"/>
    <w:uiPriority w:val="99"/>
    <w:semiHidden/>
    <w:unhideWhenUsed/>
    <w:rsid w:val="0061283A"/>
    <w:rPr>
      <w:b/>
      <w:bCs/>
    </w:rPr>
  </w:style>
  <w:style w:type="character" w:customStyle="1" w:styleId="CommentSubjectChar">
    <w:name w:val="Comment Subject Char"/>
    <w:basedOn w:val="CommentTextChar"/>
    <w:link w:val="CommentSubject"/>
    <w:uiPriority w:val="99"/>
    <w:semiHidden/>
    <w:rsid w:val="0061283A"/>
    <w:rPr>
      <w:rFonts w:ascii="Times" w:hAnsi="Times"/>
      <w:b/>
      <w:bCs/>
      <w:lang w:eastAsia="en-US"/>
    </w:rPr>
  </w:style>
  <w:style w:type="paragraph" w:styleId="Revision">
    <w:name w:val="Revision"/>
    <w:hidden/>
    <w:uiPriority w:val="99"/>
    <w:semiHidden/>
    <w:rsid w:val="0061283A"/>
    <w:rPr>
      <w:rFonts w:ascii="Times" w:hAnsi="Times"/>
      <w:sz w:val="24"/>
      <w:lang w:eastAsia="en-US"/>
    </w:rPr>
  </w:style>
  <w:style w:type="table" w:styleId="TableGrid">
    <w:name w:val="Table Grid"/>
    <w:basedOn w:val="TableNormal"/>
    <w:uiPriority w:val="59"/>
    <w:rsid w:val="0061283A"/>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1283A"/>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61283A"/>
    <w:rPr>
      <w:color w:val="605E5C"/>
      <w:shd w:val="clear" w:color="auto" w:fill="E1DFDD"/>
    </w:rPr>
  </w:style>
  <w:style w:type="character" w:customStyle="1" w:styleId="Heading1Char">
    <w:name w:val="Heading 1 Char"/>
    <w:basedOn w:val="DefaultParagraphFont"/>
    <w:link w:val="Heading1"/>
    <w:uiPriority w:val="9"/>
    <w:rsid w:val="0061283A"/>
    <w:rPr>
      <w:rFonts w:ascii="Arial" w:hAnsi="Arial" w:cs="Arial"/>
      <w:sz w:val="28"/>
      <w:szCs w:val="28"/>
      <w:lang w:eastAsia="en-US"/>
    </w:rPr>
  </w:style>
  <w:style w:type="character" w:customStyle="1" w:styleId="Heading2Char">
    <w:name w:val="Heading 2 Char"/>
    <w:basedOn w:val="DefaultParagraphFont"/>
    <w:link w:val="Heading2"/>
    <w:uiPriority w:val="9"/>
    <w:rsid w:val="0061283A"/>
    <w:rPr>
      <w:rFonts w:ascii="Arial" w:hAnsi="Arial" w:cs="Arial"/>
      <w:b/>
      <w:bCs/>
      <w:caps/>
      <w:sz w:val="28"/>
      <w:lang w:eastAsia="en-US"/>
    </w:rPr>
  </w:style>
  <w:style w:type="character" w:customStyle="1" w:styleId="Heading3Char">
    <w:name w:val="Heading 3 Char"/>
    <w:basedOn w:val="DefaultParagraphFont"/>
    <w:link w:val="Heading3"/>
    <w:uiPriority w:val="9"/>
    <w:rsid w:val="0061283A"/>
    <w:rPr>
      <w:rFonts w:ascii="Arial" w:hAnsi="Arial" w:cs="Arial"/>
      <w:b/>
      <w:bCs/>
      <w:sz w:val="24"/>
      <w:szCs w:val="24"/>
      <w:lang w:eastAsia="en-US"/>
    </w:rPr>
  </w:style>
  <w:style w:type="paragraph" w:customStyle="1" w:styleId="Signoff">
    <w:name w:val="Signoff"/>
    <w:basedOn w:val="Normal"/>
    <w:qFormat/>
    <w:rsid w:val="0061283A"/>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61283A"/>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351DD3"/>
    <w:pPr>
      <w:ind w:left="144"/>
    </w:pPr>
  </w:style>
  <w:style w:type="paragraph" w:customStyle="1" w:styleId="S-O-P">
    <w:name w:val="S-O-P"/>
    <w:basedOn w:val="FABodyCopy"/>
    <w:next w:val="FABodyCopy"/>
    <w:qFormat/>
    <w:rsid w:val="0061283A"/>
    <w:pPr>
      <w:jc w:val="center"/>
    </w:pPr>
  </w:style>
  <w:style w:type="paragraph" w:customStyle="1" w:styleId="TableSubhead">
    <w:name w:val="Table Subhead"/>
    <w:basedOn w:val="Normal"/>
    <w:qFormat/>
    <w:rsid w:val="0061283A"/>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61283A"/>
    <w:rPr>
      <w:rFonts w:ascii="Arial" w:eastAsiaTheme="majorEastAsia" w:hAnsi="Arial" w:cstheme="majorBidi"/>
      <w:b/>
      <w:iCs/>
      <w:sz w:val="18"/>
      <w:lang w:eastAsia="en-US"/>
    </w:rPr>
  </w:style>
  <w:style w:type="table" w:styleId="PlainTable1">
    <w:name w:val="Plain Table 1"/>
    <w:basedOn w:val="TableNormal"/>
    <w:uiPriority w:val="99"/>
    <w:rsid w:val="0061283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61283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61283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6128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61283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61283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61283A"/>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61283A"/>
    <w:pPr>
      <w:tabs>
        <w:tab w:val="left" w:pos="5980"/>
      </w:tabs>
      <w:spacing w:after="160" w:line="276" w:lineRule="auto"/>
    </w:pPr>
    <w:rPr>
      <w:rFonts w:ascii="Arial" w:hAnsi="Arial" w:cs="Arial"/>
      <w:b/>
      <w:caps/>
      <w:color w:val="317F78"/>
      <w:spacing w:val="24"/>
      <w:sz w:val="22"/>
      <w:szCs w:val="22"/>
    </w:rPr>
  </w:style>
  <w:style w:type="paragraph" w:customStyle="1" w:styleId="FABodyCopy">
    <w:name w:val="FA Body Copy"/>
    <w:basedOn w:val="Normal"/>
    <w:qFormat/>
    <w:rsid w:val="0061283A"/>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61283A"/>
    <w:pPr>
      <w:ind w:left="144"/>
    </w:pPr>
  </w:style>
  <w:style w:type="paragraph" w:styleId="ListParagraph">
    <w:name w:val="List Paragraph"/>
    <w:basedOn w:val="Normal"/>
    <w:uiPriority w:val="34"/>
    <w:qFormat/>
    <w:rsid w:val="00E875AF"/>
    <w:pPr>
      <w:spacing w:after="200" w:line="276" w:lineRule="auto"/>
      <w:ind w:left="720"/>
      <w:contextualSpacing/>
    </w:pPr>
    <w:rPr>
      <w:sz w:val="22"/>
      <w:szCs w:val="22"/>
    </w:rPr>
  </w:style>
  <w:style w:type="paragraph" w:styleId="NoSpacing">
    <w:name w:val="No Spacing"/>
    <w:uiPriority w:val="99"/>
    <w:qFormat/>
    <w:rsid w:val="00E875AF"/>
    <w:rPr>
      <w:sz w:val="22"/>
      <w:szCs w:val="22"/>
      <w:lang w:eastAsia="en-US"/>
    </w:rPr>
  </w:style>
  <w:style w:type="paragraph" w:customStyle="1" w:styleId="Bullets">
    <w:name w:val="Bullets"/>
    <w:basedOn w:val="Normal"/>
    <w:qFormat/>
    <w:rsid w:val="00E875AF"/>
    <w:pPr>
      <w:spacing w:after="80" w:line="320" w:lineRule="atLeast"/>
      <w:ind w:left="1080" w:right="547" w:hanging="360"/>
    </w:pPr>
    <w:rPr>
      <w:rFonts w:ascii="Arial" w:hAnsi="Arial"/>
      <w:b/>
      <w:sz w:val="22"/>
      <w:szCs w:val="22"/>
    </w:rPr>
  </w:style>
  <w:style w:type="paragraph" w:customStyle="1" w:styleId="Subhead">
    <w:name w:val="Subhead"/>
    <w:basedOn w:val="Normal"/>
    <w:qFormat/>
    <w:rsid w:val="00E875AF"/>
    <w:pPr>
      <w:spacing w:line="320" w:lineRule="atLeast"/>
    </w:pPr>
    <w:rPr>
      <w:rFonts w:ascii="Arial" w:hAnsi="Arial" w:cs="Arial"/>
      <w:b/>
      <w:sz w:val="22"/>
      <w:szCs w:val="22"/>
    </w:rPr>
  </w:style>
  <w:style w:type="paragraph" w:customStyle="1" w:styleId="Body1">
    <w:name w:val="_Body1"/>
    <w:basedOn w:val="Normal"/>
    <w:uiPriority w:val="99"/>
    <w:rsid w:val="00E875AF"/>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E875AF"/>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E875AF"/>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E875AF"/>
    <w:rPr>
      <w:vertAlign w:val="superscript"/>
    </w:rPr>
  </w:style>
  <w:style w:type="paragraph" w:customStyle="1" w:styleId="font5">
    <w:name w:val="font5"/>
    <w:basedOn w:val="Normal"/>
    <w:uiPriority w:val="99"/>
    <w:rsid w:val="00E875AF"/>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E875AF"/>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E875AF"/>
    <w:rPr>
      <w:rFonts w:cs="Times New Roman"/>
      <w:b/>
      <w:bCs/>
    </w:rPr>
  </w:style>
  <w:style w:type="character" w:customStyle="1" w:styleId="apple-converted-space">
    <w:name w:val="apple-converted-space"/>
    <w:basedOn w:val="DefaultParagraphFont"/>
    <w:rsid w:val="00E875AF"/>
  </w:style>
  <w:style w:type="character" w:styleId="Emphasis">
    <w:name w:val="Emphasis"/>
    <w:basedOn w:val="DefaultParagraphFont"/>
    <w:uiPriority w:val="20"/>
    <w:qFormat/>
    <w:rsid w:val="00E875AF"/>
    <w:rPr>
      <w:i/>
      <w:iCs/>
    </w:rPr>
  </w:style>
  <w:style w:type="paragraph" w:styleId="PlainText">
    <w:name w:val="Plain Text"/>
    <w:basedOn w:val="Normal"/>
    <w:link w:val="PlainTextChar"/>
    <w:uiPriority w:val="99"/>
    <w:unhideWhenUsed/>
    <w:rsid w:val="00E875AF"/>
    <w:rPr>
      <w:rFonts w:ascii="Calibri" w:hAnsi="Calibri"/>
      <w:sz w:val="22"/>
      <w:szCs w:val="21"/>
    </w:rPr>
  </w:style>
  <w:style w:type="character" w:customStyle="1" w:styleId="PlainTextChar">
    <w:name w:val="Plain Text Char"/>
    <w:basedOn w:val="DefaultParagraphFont"/>
    <w:link w:val="PlainText"/>
    <w:uiPriority w:val="99"/>
    <w:rsid w:val="00E875AF"/>
    <w:rPr>
      <w:rFonts w:ascii="Calibri" w:eastAsiaTheme="minorHAnsi" w:hAnsi="Calibri" w:cstheme="minorBidi"/>
      <w:sz w:val="22"/>
      <w:szCs w:val="21"/>
      <w:lang w:eastAsia="en-US"/>
    </w:rPr>
  </w:style>
  <w:style w:type="paragraph" w:customStyle="1" w:styleId="4BodyCopy">
    <w:name w:val="4 Body Copy"/>
    <w:basedOn w:val="Normal"/>
    <w:qFormat/>
    <w:rsid w:val="00E875AF"/>
    <w:pPr>
      <w:spacing w:before="160" w:after="240" w:line="300" w:lineRule="atLeast"/>
      <w:outlineLvl w:val="4"/>
    </w:pPr>
    <w:rPr>
      <w:rFonts w:ascii="Arial" w:hAnsi="Arial" w:cs="Arial"/>
      <w:bCs/>
      <w:sz w:val="22"/>
      <w:szCs w:val="22"/>
    </w:rPr>
  </w:style>
  <w:style w:type="paragraph" w:customStyle="1" w:styleId="Text1">
    <w:name w:val="_Text1"/>
    <w:basedOn w:val="Normal"/>
    <w:uiPriority w:val="99"/>
    <w:rsid w:val="00E875AF"/>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E875AF"/>
    <w:pPr>
      <w:widowControl w:val="0"/>
      <w:autoSpaceDE w:val="0"/>
      <w:autoSpaceDN w:val="0"/>
      <w:adjustRightInd w:val="0"/>
      <w:spacing w:after="110" w:line="200" w:lineRule="atLeast"/>
      <w:textAlignment w:val="top"/>
    </w:pPr>
    <w:rPr>
      <w:rFonts w:ascii="Arial" w:hAnsi="Arial" w:cs="Arial"/>
      <w:color w:val="000000"/>
      <w:sz w:val="16"/>
      <w:szCs w:val="16"/>
    </w:rPr>
  </w:style>
  <w:style w:type="character" w:customStyle="1" w:styleId="Heading5Char">
    <w:name w:val="Heading 5 Char"/>
    <w:basedOn w:val="DefaultParagraphFont"/>
    <w:link w:val="Heading5"/>
    <w:uiPriority w:val="9"/>
    <w:rsid w:val="00CB621A"/>
    <w:rPr>
      <w:rFonts w:ascii="Times New Roman" w:eastAsiaTheme="minorHAnsi" w:hAnsi="Times New Roman" w:cstheme="minorBidi"/>
      <w:b/>
      <w:bCs/>
      <w:szCs w:val="24"/>
      <w:lang w:eastAsia="en-US"/>
    </w:rPr>
  </w:style>
  <w:style w:type="character" w:customStyle="1" w:styleId="Date1">
    <w:name w:val="Date1"/>
    <w:basedOn w:val="DefaultParagraphFont"/>
    <w:rsid w:val="00CB621A"/>
  </w:style>
  <w:style w:type="paragraph" w:styleId="NormalWeb">
    <w:name w:val="Normal (Web)"/>
    <w:basedOn w:val="Normal"/>
    <w:uiPriority w:val="99"/>
    <w:semiHidden/>
    <w:unhideWhenUsed/>
    <w:rsid w:val="00CB621A"/>
    <w:pPr>
      <w:spacing w:before="100" w:beforeAutospacing="1" w:after="100" w:afterAutospacing="1"/>
    </w:pPr>
    <w:rPr>
      <w:rFonts w:ascii="Times New Roman" w:hAnsi="Times New Roman"/>
    </w:rPr>
  </w:style>
  <w:style w:type="character" w:styleId="PlaceholderText">
    <w:name w:val="Placeholder Text"/>
    <w:basedOn w:val="DefaultParagraphFont"/>
    <w:uiPriority w:val="99"/>
    <w:semiHidden/>
    <w:rsid w:val="00CB621A"/>
    <w:rPr>
      <w:color w:val="808080"/>
    </w:rPr>
  </w:style>
  <w:style w:type="character" w:customStyle="1" w:styleId="CommentSubjectChar1">
    <w:name w:val="Comment Subject Char1"/>
    <w:basedOn w:val="CommentTextChar"/>
    <w:uiPriority w:val="99"/>
    <w:semiHidden/>
    <w:rsid w:val="00CB621A"/>
    <w:rPr>
      <w:rFonts w:ascii="Times" w:eastAsiaTheme="minorHAnsi" w:hAnsi="Times"/>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12</TotalTime>
  <Pages>6</Pages>
  <Words>2912</Words>
  <Characters>16600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19474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Feature Availability</dc:subject>
  <dc:creator>Microsoft Office User</dc:creator>
  <cp:keywords/>
  <dc:description/>
  <cp:lastModifiedBy>Microsoft Office User</cp:lastModifiedBy>
  <cp:revision>10</cp:revision>
  <cp:lastPrinted>2018-12-31T16:38:00Z</cp:lastPrinted>
  <dcterms:created xsi:type="dcterms:W3CDTF">2022-05-17T20:17:00Z</dcterms:created>
  <dcterms:modified xsi:type="dcterms:W3CDTF">2022-10-31T15:49:00Z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