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F1809" w14:textId="77777777" w:rsidR="00DC2B8D" w:rsidRPr="000F771A" w:rsidRDefault="00DC2B8D" w:rsidP="00DC2B8D">
      <w:pPr>
        <w:pStyle w:val="Heading1"/>
        <w:spacing w:before="440"/>
      </w:pPr>
      <w:r w:rsidRPr="000F771A">
        <w:t>202</w:t>
      </w:r>
      <w:r>
        <w:t>3</w:t>
      </w:r>
      <w:r w:rsidRPr="000F771A">
        <w:t xml:space="preserve"> </w:t>
      </w:r>
      <w:r>
        <w:t>Dodge</w:t>
      </w:r>
      <w:r w:rsidRPr="000F771A">
        <w:t xml:space="preserve"> </w:t>
      </w:r>
      <w:r>
        <w:t>Charger / Charger SRT</w:t>
      </w:r>
    </w:p>
    <w:p w14:paraId="0B49D7DB" w14:textId="77777777" w:rsidR="00DC2B8D" w:rsidRPr="000F771A" w:rsidRDefault="00DC2B8D" w:rsidP="00DC2B8D">
      <w:pPr>
        <w:pStyle w:val="Heading2"/>
      </w:pPr>
      <w:r>
        <w:t>FEATURE AVAILABILITY</w:t>
      </w:r>
    </w:p>
    <w:p w14:paraId="2AEAA415" w14:textId="77777777" w:rsidR="00DC2B8D" w:rsidRDefault="00DC2B8D" w:rsidP="00DC2B8D">
      <w:pPr>
        <w:pStyle w:val="BodyNotes"/>
      </w:pPr>
      <w:r w:rsidRPr="00C6234F">
        <w:t>S = Standard. O = Optional. P = Part of package.</w:t>
      </w:r>
      <w:r>
        <w:t xml:space="preserve"> NA = Not available.</w:t>
      </w:r>
      <w:r w:rsidRPr="00C6234F">
        <w:t xml:space="preserve"> </w:t>
      </w:r>
      <w:r w:rsidRPr="00C6234F">
        <w:br/>
        <w:t>Note: some features and/or applications may be late availability.</w:t>
      </w:r>
    </w:p>
    <w:p w14:paraId="06A583F6" w14:textId="77777777" w:rsidR="00DC2B8D" w:rsidRPr="00062685" w:rsidRDefault="00DC2B8D" w:rsidP="00DC2B8D">
      <w:pPr>
        <w:pStyle w:val="Heading3"/>
      </w:pPr>
      <w:r w:rsidRPr="00062685">
        <w:t>ENGINES AND TRANSMISSIONS</w:t>
      </w:r>
    </w:p>
    <w:tbl>
      <w:tblPr>
        <w:tblStyle w:val="FATABLESTYLE"/>
        <w:tblW w:w="10080" w:type="dxa"/>
        <w:tblLook w:val="0020" w:firstRow="1" w:lastRow="0" w:firstColumn="0" w:lastColumn="0" w:noHBand="0" w:noVBand="0"/>
      </w:tblPr>
      <w:tblGrid>
        <w:gridCol w:w="4136"/>
        <w:gridCol w:w="670"/>
        <w:gridCol w:w="790"/>
        <w:gridCol w:w="562"/>
        <w:gridCol w:w="790"/>
        <w:gridCol w:w="590"/>
        <w:gridCol w:w="689"/>
        <w:gridCol w:w="909"/>
        <w:gridCol w:w="944"/>
      </w:tblGrid>
      <w:tr w:rsidR="00DC2B8D" w:rsidRPr="00062685" w14:paraId="3DE44ADF" w14:textId="77777777" w:rsidTr="0072624B">
        <w:tc>
          <w:tcPr>
            <w:tcW w:w="4136" w:type="dxa"/>
          </w:tcPr>
          <w:p w14:paraId="16C42F0A" w14:textId="77777777" w:rsidR="00DC2B8D" w:rsidRPr="00062685" w:rsidRDefault="00DC2B8D" w:rsidP="0072624B">
            <w:pPr>
              <w:pStyle w:val="TableSubhead"/>
            </w:pPr>
            <w:r w:rsidRPr="00062685">
              <w:t>ENGINES AND TRANSMISSIONS</w:t>
            </w:r>
          </w:p>
        </w:tc>
        <w:tc>
          <w:tcPr>
            <w:tcW w:w="670" w:type="dxa"/>
            <w:vAlign w:val="bottom"/>
          </w:tcPr>
          <w:p w14:paraId="7F4D4EB9" w14:textId="77777777" w:rsidR="00DC2B8D" w:rsidRPr="00062685" w:rsidRDefault="00DC2B8D" w:rsidP="0072624B">
            <w:pPr>
              <w:pStyle w:val="ModelSubhead"/>
            </w:pPr>
            <w:r w:rsidRPr="00062685">
              <w:t>SXT</w:t>
            </w:r>
          </w:p>
        </w:tc>
        <w:tc>
          <w:tcPr>
            <w:tcW w:w="790" w:type="dxa"/>
            <w:vAlign w:val="bottom"/>
          </w:tcPr>
          <w:p w14:paraId="53D202F8" w14:textId="77777777" w:rsidR="00DC2B8D" w:rsidRPr="00062685" w:rsidRDefault="00DC2B8D" w:rsidP="0072624B">
            <w:pPr>
              <w:pStyle w:val="ModelSubhead"/>
            </w:pPr>
            <w:r w:rsidRPr="00062685">
              <w:t>SXT</w:t>
            </w:r>
            <w:r w:rsidRPr="00062685">
              <w:br/>
              <w:t>AWD</w:t>
            </w:r>
          </w:p>
        </w:tc>
        <w:tc>
          <w:tcPr>
            <w:tcW w:w="562" w:type="dxa"/>
            <w:vAlign w:val="bottom"/>
          </w:tcPr>
          <w:p w14:paraId="3AC8D65C" w14:textId="77777777" w:rsidR="00DC2B8D" w:rsidRPr="00062685" w:rsidRDefault="00DC2B8D" w:rsidP="0072624B">
            <w:pPr>
              <w:pStyle w:val="ModelSubhead"/>
            </w:pPr>
            <w:r w:rsidRPr="00062685">
              <w:t>GT</w:t>
            </w:r>
          </w:p>
        </w:tc>
        <w:tc>
          <w:tcPr>
            <w:tcW w:w="790" w:type="dxa"/>
            <w:vAlign w:val="bottom"/>
          </w:tcPr>
          <w:p w14:paraId="45D46156" w14:textId="77777777" w:rsidR="00DC2B8D" w:rsidRPr="00062685" w:rsidRDefault="00DC2B8D" w:rsidP="0072624B">
            <w:pPr>
              <w:pStyle w:val="ModelSubhead"/>
            </w:pPr>
            <w:r w:rsidRPr="00062685">
              <w:t>GT AWD</w:t>
            </w:r>
          </w:p>
        </w:tc>
        <w:tc>
          <w:tcPr>
            <w:tcW w:w="590" w:type="dxa"/>
            <w:vAlign w:val="bottom"/>
          </w:tcPr>
          <w:p w14:paraId="7FA6F8E1" w14:textId="77777777" w:rsidR="00DC2B8D" w:rsidRPr="00062685" w:rsidRDefault="00DC2B8D" w:rsidP="0072624B">
            <w:pPr>
              <w:pStyle w:val="ModelSubhead"/>
            </w:pPr>
            <w:r w:rsidRPr="00062685">
              <w:t>R/T</w:t>
            </w:r>
          </w:p>
        </w:tc>
        <w:tc>
          <w:tcPr>
            <w:tcW w:w="689" w:type="dxa"/>
            <w:vAlign w:val="bottom"/>
          </w:tcPr>
          <w:p w14:paraId="43A6CB5F" w14:textId="77777777" w:rsidR="00DC2B8D" w:rsidRPr="00062685" w:rsidRDefault="00DC2B8D" w:rsidP="0072624B">
            <w:pPr>
              <w:pStyle w:val="ModelSubhead"/>
            </w:pPr>
            <w:r w:rsidRPr="00062685">
              <w:t>Scat Pack</w:t>
            </w:r>
          </w:p>
        </w:tc>
        <w:tc>
          <w:tcPr>
            <w:tcW w:w="909" w:type="dxa"/>
            <w:vAlign w:val="bottom"/>
          </w:tcPr>
          <w:p w14:paraId="70D4CA42" w14:textId="77777777" w:rsidR="00DC2B8D" w:rsidRPr="00062685" w:rsidRDefault="00DC2B8D" w:rsidP="0072624B">
            <w:pPr>
              <w:pStyle w:val="ModelSubhead"/>
            </w:pPr>
            <w:r w:rsidRPr="00062685">
              <w:t>SRT</w:t>
            </w:r>
            <w:r>
              <w:t>*</w:t>
            </w:r>
            <w:r w:rsidRPr="00062685">
              <w:t xml:space="preserve"> Hellcat</w:t>
            </w:r>
          </w:p>
        </w:tc>
        <w:tc>
          <w:tcPr>
            <w:tcW w:w="944" w:type="dxa"/>
            <w:vAlign w:val="bottom"/>
          </w:tcPr>
          <w:p w14:paraId="2E604282" w14:textId="77777777" w:rsidR="00DC2B8D" w:rsidRPr="00062685" w:rsidRDefault="00DC2B8D" w:rsidP="0072624B">
            <w:pPr>
              <w:pStyle w:val="ModelSubhead"/>
            </w:pPr>
            <w:r w:rsidRPr="00062685">
              <w:t>SRT</w:t>
            </w:r>
            <w:r>
              <w:t>*</w:t>
            </w:r>
            <w:r w:rsidRPr="00062685">
              <w:t xml:space="preserve"> Hellcat Redeye</w:t>
            </w:r>
          </w:p>
        </w:tc>
      </w:tr>
      <w:tr w:rsidR="00DC2B8D" w:rsidRPr="00062685" w14:paraId="3C201AD6" w14:textId="77777777" w:rsidTr="0072624B">
        <w:tc>
          <w:tcPr>
            <w:tcW w:w="4136" w:type="dxa"/>
          </w:tcPr>
          <w:p w14:paraId="7A191816" w14:textId="77777777" w:rsidR="00DC2B8D" w:rsidRPr="00062685" w:rsidRDefault="00DC2B8D" w:rsidP="0072624B">
            <w:pPr>
              <w:pStyle w:val="FABodyCopy"/>
            </w:pPr>
            <w:r w:rsidRPr="00062685">
              <w:t xml:space="preserve">3.6-liter Pentastar variable-valve timing (VVT) </w:t>
            </w:r>
            <w:r>
              <w:br/>
            </w:r>
            <w:r w:rsidRPr="00062685">
              <w:t>V-6 with TorqueFlite eight-speed automatic transmission</w:t>
            </w:r>
          </w:p>
        </w:tc>
        <w:tc>
          <w:tcPr>
            <w:tcW w:w="670" w:type="dxa"/>
          </w:tcPr>
          <w:p w14:paraId="2FBE045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27B983A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12FC75C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7A3F6AD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6DF3D87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3EC3ECA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7D59942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7095C12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244A7F81" w14:textId="77777777" w:rsidTr="0072624B">
        <w:tc>
          <w:tcPr>
            <w:tcW w:w="4136" w:type="dxa"/>
          </w:tcPr>
          <w:p w14:paraId="36B24E99" w14:textId="77777777" w:rsidR="00DC2B8D" w:rsidRPr="00062685" w:rsidRDefault="00DC2B8D" w:rsidP="0072624B">
            <w:pPr>
              <w:pStyle w:val="FABodyCopy"/>
            </w:pPr>
            <w:r w:rsidRPr="00062685">
              <w:t>3</w:t>
            </w:r>
            <w:r>
              <w:t>45</w:t>
            </w:r>
            <w:r w:rsidRPr="00062685">
              <w:t>-cu.-in. HEMI</w:t>
            </w:r>
            <w:r w:rsidRPr="00062685">
              <w:rPr>
                <w:vertAlign w:val="superscript"/>
              </w:rPr>
              <w:t>®</w:t>
            </w:r>
            <w:r w:rsidRPr="00062685">
              <w:t xml:space="preserve"> VVT V-8 with Fuel Saver Technology paired to the TorqueFlite eight-speed automatic transmission</w:t>
            </w:r>
          </w:p>
        </w:tc>
        <w:tc>
          <w:tcPr>
            <w:tcW w:w="670" w:type="dxa"/>
          </w:tcPr>
          <w:p w14:paraId="717E08A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0B1F4DB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4AF5CF0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5314466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4BDE288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24C66D1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6B54946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26CD127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647B9AFE" w14:textId="77777777" w:rsidTr="0072624B">
        <w:tc>
          <w:tcPr>
            <w:tcW w:w="4136" w:type="dxa"/>
          </w:tcPr>
          <w:p w14:paraId="590A3FA5" w14:textId="77777777" w:rsidR="00DC2B8D" w:rsidRPr="00062685" w:rsidRDefault="00DC2B8D" w:rsidP="0072624B">
            <w:pPr>
              <w:pStyle w:val="FABodyCopy"/>
            </w:pPr>
            <w:r w:rsidRPr="00062685">
              <w:t>392-cu.-in. HEMI VVT V-8 with Fuel Saver Technology and TorqueFlite eight-speed automatic transmission</w:t>
            </w:r>
          </w:p>
        </w:tc>
        <w:tc>
          <w:tcPr>
            <w:tcW w:w="670" w:type="dxa"/>
          </w:tcPr>
          <w:p w14:paraId="7938773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0642E78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4FB9F34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2BB5AEB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73FCCC3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44325D9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5B3DA2B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6697B15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42A2A180" w14:textId="77777777" w:rsidTr="0072624B">
        <w:tc>
          <w:tcPr>
            <w:tcW w:w="4136" w:type="dxa"/>
          </w:tcPr>
          <w:p w14:paraId="74F5DF2E" w14:textId="77777777" w:rsidR="00DC2B8D" w:rsidRPr="00062685" w:rsidRDefault="00DC2B8D" w:rsidP="0072624B">
            <w:pPr>
              <w:pStyle w:val="FABodyCopy"/>
            </w:pPr>
            <w:r w:rsidRPr="00062685">
              <w:t>Supercharged 6.2-liter HEMI SRT Hellcat V-8 with TorqueFlite eight-speed automatic transmission</w:t>
            </w:r>
          </w:p>
        </w:tc>
        <w:tc>
          <w:tcPr>
            <w:tcW w:w="670" w:type="dxa"/>
          </w:tcPr>
          <w:p w14:paraId="177FF0E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2249BE3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0213E85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50C5956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47010F3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0EB1CBC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55E39BD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17DE34F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3D092404" w14:textId="77777777" w:rsidTr="0072624B">
        <w:tc>
          <w:tcPr>
            <w:tcW w:w="4136" w:type="dxa"/>
          </w:tcPr>
          <w:p w14:paraId="741A870F" w14:textId="77777777" w:rsidR="00DC2B8D" w:rsidRPr="00062685" w:rsidRDefault="00DC2B8D" w:rsidP="0072624B">
            <w:pPr>
              <w:pStyle w:val="FABodyCopy"/>
            </w:pPr>
            <w:r w:rsidRPr="00062685">
              <w:t>Supercharged 6.2-liter HEMI high-output V-8 with TorqueFlite high-performance eight-speed automatic transmission</w:t>
            </w:r>
          </w:p>
        </w:tc>
        <w:tc>
          <w:tcPr>
            <w:tcW w:w="670" w:type="dxa"/>
          </w:tcPr>
          <w:p w14:paraId="38BC494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2A54FCB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1970E2D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1ABAEF1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10739D9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3E71D8A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3091C2A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62E66DA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</w:tbl>
    <w:p w14:paraId="22B77576" w14:textId="77777777" w:rsidR="00DC2B8D" w:rsidRPr="00062685" w:rsidRDefault="00DC2B8D" w:rsidP="00DC2B8D">
      <w:pPr>
        <w:pStyle w:val="Heading3"/>
      </w:pPr>
      <w:r w:rsidRPr="00062685">
        <w:t>MECHANICAL FEATURES</w:t>
      </w:r>
    </w:p>
    <w:tbl>
      <w:tblPr>
        <w:tblStyle w:val="FATABLESTYLE"/>
        <w:tblW w:w="10080" w:type="dxa"/>
        <w:tblLook w:val="0020" w:firstRow="1" w:lastRow="0" w:firstColumn="0" w:lastColumn="0" w:noHBand="0" w:noVBand="0"/>
      </w:tblPr>
      <w:tblGrid>
        <w:gridCol w:w="4136"/>
        <w:gridCol w:w="670"/>
        <w:gridCol w:w="790"/>
        <w:gridCol w:w="562"/>
        <w:gridCol w:w="790"/>
        <w:gridCol w:w="590"/>
        <w:gridCol w:w="689"/>
        <w:gridCol w:w="909"/>
        <w:gridCol w:w="944"/>
      </w:tblGrid>
      <w:tr w:rsidR="00DC2B8D" w:rsidRPr="00062685" w14:paraId="1545A738" w14:textId="77777777" w:rsidTr="0072624B">
        <w:trPr>
          <w:tblHeader/>
        </w:trPr>
        <w:tc>
          <w:tcPr>
            <w:tcW w:w="4136" w:type="dxa"/>
          </w:tcPr>
          <w:p w14:paraId="7321F8B2" w14:textId="77777777" w:rsidR="00DC2B8D" w:rsidRPr="00062685" w:rsidRDefault="00DC2B8D" w:rsidP="0072624B">
            <w:pPr>
              <w:pStyle w:val="TableSubhead"/>
            </w:pPr>
            <w:r w:rsidRPr="00062685">
              <w:t>MECHANICAL FEATURES</w:t>
            </w:r>
          </w:p>
        </w:tc>
        <w:tc>
          <w:tcPr>
            <w:tcW w:w="670" w:type="dxa"/>
            <w:vAlign w:val="bottom"/>
          </w:tcPr>
          <w:p w14:paraId="794EB3C8" w14:textId="77777777" w:rsidR="00DC2B8D" w:rsidRPr="00062685" w:rsidRDefault="00DC2B8D" w:rsidP="0072624B">
            <w:pPr>
              <w:pStyle w:val="ModelSubhead"/>
            </w:pPr>
            <w:r w:rsidRPr="00062685">
              <w:t>SXT</w:t>
            </w:r>
          </w:p>
        </w:tc>
        <w:tc>
          <w:tcPr>
            <w:tcW w:w="790" w:type="dxa"/>
            <w:vAlign w:val="bottom"/>
          </w:tcPr>
          <w:p w14:paraId="5B53E7E1" w14:textId="77777777" w:rsidR="00DC2B8D" w:rsidRPr="00062685" w:rsidRDefault="00DC2B8D" w:rsidP="0072624B">
            <w:pPr>
              <w:pStyle w:val="ModelSubhead"/>
            </w:pPr>
            <w:r w:rsidRPr="00062685">
              <w:t>SXT</w:t>
            </w:r>
            <w:r w:rsidRPr="00062685">
              <w:br/>
              <w:t>AWD</w:t>
            </w:r>
          </w:p>
        </w:tc>
        <w:tc>
          <w:tcPr>
            <w:tcW w:w="562" w:type="dxa"/>
            <w:vAlign w:val="bottom"/>
          </w:tcPr>
          <w:p w14:paraId="3CF3960E" w14:textId="77777777" w:rsidR="00DC2B8D" w:rsidRPr="00062685" w:rsidRDefault="00DC2B8D" w:rsidP="0072624B">
            <w:pPr>
              <w:pStyle w:val="ModelSubhead"/>
            </w:pPr>
            <w:r w:rsidRPr="00062685">
              <w:t>GT</w:t>
            </w:r>
          </w:p>
        </w:tc>
        <w:tc>
          <w:tcPr>
            <w:tcW w:w="790" w:type="dxa"/>
            <w:vAlign w:val="bottom"/>
          </w:tcPr>
          <w:p w14:paraId="67D05F77" w14:textId="77777777" w:rsidR="00DC2B8D" w:rsidRPr="00062685" w:rsidRDefault="00DC2B8D" w:rsidP="0072624B">
            <w:pPr>
              <w:pStyle w:val="ModelSubhead"/>
            </w:pPr>
            <w:r w:rsidRPr="00062685">
              <w:t>GT AWD</w:t>
            </w:r>
          </w:p>
        </w:tc>
        <w:tc>
          <w:tcPr>
            <w:tcW w:w="590" w:type="dxa"/>
            <w:vAlign w:val="bottom"/>
          </w:tcPr>
          <w:p w14:paraId="3FEB43E7" w14:textId="77777777" w:rsidR="00DC2B8D" w:rsidRPr="00062685" w:rsidRDefault="00DC2B8D" w:rsidP="0072624B">
            <w:pPr>
              <w:pStyle w:val="ModelSubhead"/>
            </w:pPr>
            <w:r w:rsidRPr="00062685">
              <w:t>R/T</w:t>
            </w:r>
          </w:p>
        </w:tc>
        <w:tc>
          <w:tcPr>
            <w:tcW w:w="689" w:type="dxa"/>
            <w:vAlign w:val="bottom"/>
          </w:tcPr>
          <w:p w14:paraId="3F98CF6F" w14:textId="77777777" w:rsidR="00DC2B8D" w:rsidRPr="00062685" w:rsidRDefault="00DC2B8D" w:rsidP="0072624B">
            <w:pPr>
              <w:pStyle w:val="ModelSubhead"/>
            </w:pPr>
            <w:r w:rsidRPr="00062685">
              <w:t>Scat Pack</w:t>
            </w:r>
          </w:p>
        </w:tc>
        <w:tc>
          <w:tcPr>
            <w:tcW w:w="909" w:type="dxa"/>
            <w:vAlign w:val="bottom"/>
          </w:tcPr>
          <w:p w14:paraId="645A98FC" w14:textId="77777777" w:rsidR="00DC2B8D" w:rsidRPr="00062685" w:rsidRDefault="00DC2B8D" w:rsidP="0072624B">
            <w:pPr>
              <w:pStyle w:val="ModelSubhead"/>
            </w:pPr>
            <w:r w:rsidRPr="00062685">
              <w:t>SRT Hellcat</w:t>
            </w:r>
          </w:p>
        </w:tc>
        <w:tc>
          <w:tcPr>
            <w:tcW w:w="944" w:type="dxa"/>
            <w:vAlign w:val="bottom"/>
          </w:tcPr>
          <w:p w14:paraId="02ABD637" w14:textId="77777777" w:rsidR="00DC2B8D" w:rsidRPr="00062685" w:rsidRDefault="00DC2B8D" w:rsidP="0072624B">
            <w:pPr>
              <w:pStyle w:val="ModelSubhead"/>
            </w:pPr>
            <w:r w:rsidRPr="00062685">
              <w:t>SRT Hellcat Redeye</w:t>
            </w:r>
          </w:p>
        </w:tc>
      </w:tr>
      <w:tr w:rsidR="00DC2B8D" w:rsidRPr="00062685" w14:paraId="6B93A615" w14:textId="77777777" w:rsidTr="0072624B">
        <w:trPr>
          <w:trHeight w:val="65"/>
        </w:trPr>
        <w:tc>
          <w:tcPr>
            <w:tcW w:w="4136" w:type="dxa"/>
          </w:tcPr>
          <w:p w14:paraId="2C2CBB68" w14:textId="77777777" w:rsidR="00DC2B8D" w:rsidRPr="00062685" w:rsidRDefault="00DC2B8D" w:rsidP="0072624B">
            <w:pPr>
              <w:pStyle w:val="FABodyCopy"/>
            </w:pPr>
            <w:r w:rsidRPr="00062685">
              <w:t>All-wheel drive with active transfer case and front-axle disconnect </w:t>
            </w:r>
          </w:p>
        </w:tc>
        <w:tc>
          <w:tcPr>
            <w:tcW w:w="670" w:type="dxa"/>
          </w:tcPr>
          <w:p w14:paraId="4B1E47C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63B412E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0E45121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0AD2BED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51F0EFF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23329BB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678D86A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3B73FBE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1CC99A18" w14:textId="77777777" w:rsidTr="0072624B">
        <w:tc>
          <w:tcPr>
            <w:tcW w:w="4136" w:type="dxa"/>
          </w:tcPr>
          <w:p w14:paraId="1A575351" w14:textId="77777777" w:rsidR="00DC2B8D" w:rsidRPr="00062685" w:rsidRDefault="00DC2B8D" w:rsidP="0072624B">
            <w:pPr>
              <w:pStyle w:val="FABodyCopy"/>
            </w:pPr>
            <w:r w:rsidRPr="00062685">
              <w:t xml:space="preserve">Alternator </w:t>
            </w:r>
          </w:p>
        </w:tc>
        <w:tc>
          <w:tcPr>
            <w:tcW w:w="670" w:type="dxa"/>
          </w:tcPr>
          <w:p w14:paraId="2323FC41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</w:tcPr>
          <w:p w14:paraId="36911B70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62" w:type="dxa"/>
          </w:tcPr>
          <w:p w14:paraId="77D658A6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</w:tcPr>
          <w:p w14:paraId="7513C4A6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90" w:type="dxa"/>
          </w:tcPr>
          <w:p w14:paraId="126C0753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9" w:type="dxa"/>
          </w:tcPr>
          <w:p w14:paraId="5561A7BC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9" w:type="dxa"/>
          </w:tcPr>
          <w:p w14:paraId="1E6CB40F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4" w:type="dxa"/>
          </w:tcPr>
          <w:p w14:paraId="4B447858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6C4CAFF3" w14:textId="77777777" w:rsidTr="0072624B">
        <w:tc>
          <w:tcPr>
            <w:tcW w:w="4136" w:type="dxa"/>
          </w:tcPr>
          <w:p w14:paraId="7D294130" w14:textId="77777777" w:rsidR="00DC2B8D" w:rsidRPr="008B25F9" w:rsidRDefault="00DC2B8D" w:rsidP="0072624B">
            <w:pPr>
              <w:pStyle w:val="FABodyIndent1"/>
            </w:pPr>
            <w:r w:rsidRPr="008B25F9">
              <w:t>160-amp</w:t>
            </w:r>
          </w:p>
        </w:tc>
        <w:tc>
          <w:tcPr>
            <w:tcW w:w="670" w:type="dxa"/>
          </w:tcPr>
          <w:p w14:paraId="32B6D0A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2A6FD7E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1FBACA6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5BF4AE0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54C655F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57DC700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3EC3403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63847A1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1287BBD0" w14:textId="77777777" w:rsidTr="0072624B">
        <w:tc>
          <w:tcPr>
            <w:tcW w:w="4136" w:type="dxa"/>
          </w:tcPr>
          <w:p w14:paraId="5506F72F" w14:textId="77777777" w:rsidR="00DC2B8D" w:rsidRPr="008B25F9" w:rsidRDefault="00DC2B8D" w:rsidP="0072624B">
            <w:pPr>
              <w:pStyle w:val="FABodyIndent1"/>
            </w:pPr>
            <w:r w:rsidRPr="008B25F9">
              <w:t>180-amp (packaged with 276-watt amp)</w:t>
            </w:r>
          </w:p>
        </w:tc>
        <w:tc>
          <w:tcPr>
            <w:tcW w:w="670" w:type="dxa"/>
          </w:tcPr>
          <w:p w14:paraId="0745B44C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1822828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7EF55FD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266B625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00A7D71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41F3EF3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462BF01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1EA7482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1DC008FE" w14:textId="77777777" w:rsidTr="0072624B">
        <w:tc>
          <w:tcPr>
            <w:tcW w:w="4136" w:type="dxa"/>
          </w:tcPr>
          <w:p w14:paraId="7C3CE483" w14:textId="77777777" w:rsidR="00DC2B8D" w:rsidRPr="008B25F9" w:rsidRDefault="00DC2B8D" w:rsidP="0072624B">
            <w:pPr>
              <w:pStyle w:val="FABodyIndent1"/>
            </w:pPr>
            <w:r w:rsidRPr="008B25F9">
              <w:t>220-amp</w:t>
            </w:r>
          </w:p>
        </w:tc>
        <w:tc>
          <w:tcPr>
            <w:tcW w:w="670" w:type="dxa"/>
          </w:tcPr>
          <w:p w14:paraId="4717808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6BA9CC1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6C06CE5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5C27C17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7C36D46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5E7FD7F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698C5F6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4935530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687CFD94" w14:textId="77777777" w:rsidTr="0072624B">
        <w:tc>
          <w:tcPr>
            <w:tcW w:w="4136" w:type="dxa"/>
          </w:tcPr>
          <w:p w14:paraId="6B25C7FF" w14:textId="77777777" w:rsidR="00DC2B8D" w:rsidRPr="00062685" w:rsidRDefault="00DC2B8D" w:rsidP="0072624B">
            <w:pPr>
              <w:pStyle w:val="FABodyCopy"/>
              <w:keepNext/>
              <w:keepLines/>
            </w:pPr>
            <w:r w:rsidRPr="00062685">
              <w:lastRenderedPageBreak/>
              <w:t>Axles</w:t>
            </w:r>
          </w:p>
        </w:tc>
        <w:tc>
          <w:tcPr>
            <w:tcW w:w="670" w:type="dxa"/>
          </w:tcPr>
          <w:p w14:paraId="237665AB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</w:tcPr>
          <w:p w14:paraId="1027177B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62" w:type="dxa"/>
          </w:tcPr>
          <w:p w14:paraId="46BC92AA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</w:tcPr>
          <w:p w14:paraId="4B535A73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90" w:type="dxa"/>
          </w:tcPr>
          <w:p w14:paraId="57C1CDAF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9" w:type="dxa"/>
          </w:tcPr>
          <w:p w14:paraId="40FC9F98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9" w:type="dxa"/>
          </w:tcPr>
          <w:p w14:paraId="36836F13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4" w:type="dxa"/>
          </w:tcPr>
          <w:p w14:paraId="6B48F21C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037328B1" w14:textId="77777777" w:rsidTr="0072624B">
        <w:tc>
          <w:tcPr>
            <w:tcW w:w="4136" w:type="dxa"/>
          </w:tcPr>
          <w:p w14:paraId="1E18F5B4" w14:textId="77777777" w:rsidR="00DC2B8D" w:rsidRPr="008B25F9" w:rsidRDefault="00DC2B8D" w:rsidP="0072624B">
            <w:pPr>
              <w:pStyle w:val="FABodyIndent1"/>
              <w:keepNext/>
              <w:keepLines/>
            </w:pPr>
            <w:r w:rsidRPr="008B25F9">
              <w:t>175mm front axle</w:t>
            </w:r>
          </w:p>
        </w:tc>
        <w:tc>
          <w:tcPr>
            <w:tcW w:w="670" w:type="dxa"/>
          </w:tcPr>
          <w:p w14:paraId="3E96B33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3665062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5CA9546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67184F5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2AA84E2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15CA81E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14E5ADE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4A4CE82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1D87C060" w14:textId="77777777" w:rsidTr="0072624B">
        <w:tc>
          <w:tcPr>
            <w:tcW w:w="4136" w:type="dxa"/>
          </w:tcPr>
          <w:p w14:paraId="73ECBFD3" w14:textId="77777777" w:rsidR="00DC2B8D" w:rsidRPr="008B25F9" w:rsidRDefault="00DC2B8D" w:rsidP="0072624B">
            <w:pPr>
              <w:pStyle w:val="FABodyIndent1"/>
            </w:pPr>
            <w:r w:rsidRPr="008B25F9">
              <w:t>195mm rear axle</w:t>
            </w:r>
          </w:p>
        </w:tc>
        <w:tc>
          <w:tcPr>
            <w:tcW w:w="670" w:type="dxa"/>
          </w:tcPr>
          <w:p w14:paraId="5C88045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691ADBF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4675573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1E9FB39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6FB8B2A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1BAB20A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0F10EBC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173313B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689EDD89" w14:textId="77777777" w:rsidTr="0072624B">
        <w:tc>
          <w:tcPr>
            <w:tcW w:w="4136" w:type="dxa"/>
          </w:tcPr>
          <w:p w14:paraId="7BEBF07F" w14:textId="77777777" w:rsidR="00DC2B8D" w:rsidRPr="008B25F9" w:rsidRDefault="00DC2B8D" w:rsidP="0072624B">
            <w:pPr>
              <w:pStyle w:val="FABodyIndent1"/>
            </w:pPr>
            <w:r w:rsidRPr="008B25F9">
              <w:t>220mm rear axle</w:t>
            </w:r>
          </w:p>
        </w:tc>
        <w:tc>
          <w:tcPr>
            <w:tcW w:w="670" w:type="dxa"/>
          </w:tcPr>
          <w:p w14:paraId="25763F3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4464A77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6478F1F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0EE889D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09FD04E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4AB0E44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7F3389D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773C8A9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0413CDF0" w14:textId="77777777" w:rsidTr="0072624B">
        <w:tc>
          <w:tcPr>
            <w:tcW w:w="4136" w:type="dxa"/>
          </w:tcPr>
          <w:p w14:paraId="31A5C0A3" w14:textId="77777777" w:rsidR="00DC2B8D" w:rsidRPr="008B25F9" w:rsidRDefault="00DC2B8D" w:rsidP="0072624B">
            <w:pPr>
              <w:pStyle w:val="FABodyIndent1"/>
            </w:pPr>
            <w:r w:rsidRPr="008B25F9">
              <w:t>230mm rear axle</w:t>
            </w:r>
          </w:p>
        </w:tc>
        <w:tc>
          <w:tcPr>
            <w:tcW w:w="670" w:type="dxa"/>
          </w:tcPr>
          <w:p w14:paraId="3EDC0E5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1B1E493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73EB8C4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2E70B28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347E4DF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6C82FEC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7874517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2166E96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540C1A7A" w14:textId="77777777" w:rsidTr="0072624B">
        <w:tc>
          <w:tcPr>
            <w:tcW w:w="4136" w:type="dxa"/>
          </w:tcPr>
          <w:p w14:paraId="06D01D4C" w14:textId="77777777" w:rsidR="00DC2B8D" w:rsidRPr="00062685" w:rsidRDefault="00DC2B8D" w:rsidP="0072624B">
            <w:pPr>
              <w:pStyle w:val="FABodyCopy"/>
            </w:pPr>
            <w:r w:rsidRPr="00062685">
              <w:t>Battery — 730-amp maintenance-free</w:t>
            </w:r>
          </w:p>
        </w:tc>
        <w:tc>
          <w:tcPr>
            <w:tcW w:w="670" w:type="dxa"/>
          </w:tcPr>
          <w:p w14:paraId="7900AD6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2A09E6A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58E21CA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7573501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63D59A5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148ED6C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46D305C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2890BF6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1F2C07F2" w14:textId="77777777" w:rsidTr="0072624B">
        <w:tc>
          <w:tcPr>
            <w:tcW w:w="4136" w:type="dxa"/>
          </w:tcPr>
          <w:p w14:paraId="6F609368" w14:textId="77777777" w:rsidR="00DC2B8D" w:rsidRPr="00062685" w:rsidRDefault="00DC2B8D" w:rsidP="0072624B">
            <w:pPr>
              <w:pStyle w:val="FABodyCopy"/>
            </w:pPr>
            <w:r w:rsidRPr="00062685">
              <w:t>Brake Assist</w:t>
            </w:r>
          </w:p>
        </w:tc>
        <w:tc>
          <w:tcPr>
            <w:tcW w:w="670" w:type="dxa"/>
          </w:tcPr>
          <w:p w14:paraId="6703FBD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1EE2032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5FA0065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1921597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2F729DE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5B204EB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01783A8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7C6A903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71E18411" w14:textId="77777777" w:rsidTr="0072624B">
        <w:tc>
          <w:tcPr>
            <w:tcW w:w="4136" w:type="dxa"/>
          </w:tcPr>
          <w:p w14:paraId="77398C21" w14:textId="77777777" w:rsidR="00DC2B8D" w:rsidRPr="00062685" w:rsidRDefault="00DC2B8D" w:rsidP="0072624B">
            <w:pPr>
              <w:pStyle w:val="FABodyIndent1"/>
            </w:pPr>
            <w:r w:rsidRPr="00062685">
              <w:t xml:space="preserve">Advanced Brake Assist </w:t>
            </w:r>
            <w:r w:rsidRPr="00062685">
              <w:br/>
              <w:t>(packaged with Technology Group)</w:t>
            </w:r>
          </w:p>
        </w:tc>
        <w:tc>
          <w:tcPr>
            <w:tcW w:w="670" w:type="dxa"/>
          </w:tcPr>
          <w:p w14:paraId="75C1B72F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239D872D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62" w:type="dxa"/>
          </w:tcPr>
          <w:p w14:paraId="6D57A1FC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55EE3C2D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90" w:type="dxa"/>
          </w:tcPr>
          <w:p w14:paraId="2F877F76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9" w:type="dxa"/>
          </w:tcPr>
          <w:p w14:paraId="7C31A808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09" w:type="dxa"/>
          </w:tcPr>
          <w:p w14:paraId="180836C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0E29BA6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417FC477" w14:textId="77777777" w:rsidTr="0072624B">
        <w:tc>
          <w:tcPr>
            <w:tcW w:w="4136" w:type="dxa"/>
          </w:tcPr>
          <w:p w14:paraId="73948146" w14:textId="77777777" w:rsidR="00DC2B8D" w:rsidRPr="00062685" w:rsidRDefault="00DC2B8D" w:rsidP="0072624B">
            <w:pPr>
              <w:pStyle w:val="FABodyCopy"/>
            </w:pPr>
            <w:r w:rsidRPr="00062685">
              <w:t xml:space="preserve">Brake System </w:t>
            </w:r>
          </w:p>
        </w:tc>
        <w:tc>
          <w:tcPr>
            <w:tcW w:w="670" w:type="dxa"/>
          </w:tcPr>
          <w:p w14:paraId="2330596F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</w:tcPr>
          <w:p w14:paraId="10E3CCAC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62" w:type="dxa"/>
          </w:tcPr>
          <w:p w14:paraId="0E2F91B1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</w:tcPr>
          <w:p w14:paraId="51F4F769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90" w:type="dxa"/>
          </w:tcPr>
          <w:p w14:paraId="3DC45541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9" w:type="dxa"/>
          </w:tcPr>
          <w:p w14:paraId="30077DD9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9" w:type="dxa"/>
          </w:tcPr>
          <w:p w14:paraId="2A73C281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4" w:type="dxa"/>
          </w:tcPr>
          <w:p w14:paraId="35F98C15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3DBB2611" w14:textId="77777777" w:rsidTr="0072624B">
        <w:tc>
          <w:tcPr>
            <w:tcW w:w="4136" w:type="dxa"/>
          </w:tcPr>
          <w:p w14:paraId="5DA0E3F8" w14:textId="77777777" w:rsidR="00DC2B8D" w:rsidRPr="008B25F9" w:rsidRDefault="00DC2B8D" w:rsidP="0072624B">
            <w:pPr>
              <w:pStyle w:val="FABodyIndent1"/>
            </w:pPr>
            <w:r w:rsidRPr="008B25F9">
              <w:t>Four-wheel disc antilock brake system (ABS), all-speed traction control, electronic brake-force distribution (EBD) and Brake Assist</w:t>
            </w:r>
          </w:p>
        </w:tc>
        <w:tc>
          <w:tcPr>
            <w:tcW w:w="670" w:type="dxa"/>
          </w:tcPr>
          <w:p w14:paraId="005679A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108616B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03217D6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36D4153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013DB6C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3798BE6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79CDBA1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64697BB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527C107B" w14:textId="77777777" w:rsidTr="0072624B">
        <w:tc>
          <w:tcPr>
            <w:tcW w:w="4136" w:type="dxa"/>
          </w:tcPr>
          <w:p w14:paraId="4FB0422D" w14:textId="77777777" w:rsidR="00DC2B8D" w:rsidRPr="008B25F9" w:rsidRDefault="00DC2B8D" w:rsidP="0072624B">
            <w:pPr>
              <w:pStyle w:val="FABodyIndent1"/>
            </w:pPr>
            <w:r w:rsidRPr="008B25F9">
              <w:t>Performance four-wheel antilock disc with vented front and rear discs and all-speed traction control</w:t>
            </w:r>
          </w:p>
        </w:tc>
        <w:tc>
          <w:tcPr>
            <w:tcW w:w="670" w:type="dxa"/>
          </w:tcPr>
          <w:p w14:paraId="37E796A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4A8C855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0BE4960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5B5B62B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5BE6720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32B139D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5404583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45B882B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23C15F49" w14:textId="77777777" w:rsidTr="0072624B">
        <w:tc>
          <w:tcPr>
            <w:tcW w:w="4136" w:type="dxa"/>
          </w:tcPr>
          <w:p w14:paraId="7C9122A2" w14:textId="77777777" w:rsidR="00DC2B8D" w:rsidRPr="008B25F9" w:rsidRDefault="00DC2B8D" w:rsidP="0072624B">
            <w:pPr>
              <w:pStyle w:val="FABodyIndent1"/>
            </w:pPr>
            <w:r w:rsidRPr="008B25F9">
              <w:t xml:space="preserve">Four-wheel disc antilock </w:t>
            </w:r>
            <w:r>
              <w:t xml:space="preserve">red </w:t>
            </w:r>
            <w:r w:rsidRPr="008B25F9">
              <w:t>Brembo four-piston performance brake system (included with Performance Handling Group)</w:t>
            </w:r>
          </w:p>
        </w:tc>
        <w:tc>
          <w:tcPr>
            <w:tcW w:w="670" w:type="dxa"/>
          </w:tcPr>
          <w:p w14:paraId="66EAACE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53F7936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5BDE9176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047F3AC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1FFFA9A2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9" w:type="dxa"/>
          </w:tcPr>
          <w:p w14:paraId="2E1B798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6F12FDE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46A42F8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11647243" w14:textId="77777777" w:rsidTr="0072624B">
        <w:tc>
          <w:tcPr>
            <w:tcW w:w="4136" w:type="dxa"/>
          </w:tcPr>
          <w:p w14:paraId="4C71414B" w14:textId="77777777" w:rsidR="00DC2B8D" w:rsidRPr="008B25F9" w:rsidRDefault="00DC2B8D" w:rsidP="0072624B">
            <w:pPr>
              <w:pStyle w:val="FABodyIndent1"/>
            </w:pPr>
            <w:r w:rsidRPr="008B25F9">
              <w:t xml:space="preserve">Antilock four-wheel disc six-piston </w:t>
            </w:r>
            <w:r>
              <w:t xml:space="preserve">red </w:t>
            </w:r>
            <w:r w:rsidRPr="008B25F9">
              <w:t>Brembo front brakes (included with Dynamics Package and Widebody)</w:t>
            </w:r>
          </w:p>
        </w:tc>
        <w:tc>
          <w:tcPr>
            <w:tcW w:w="670" w:type="dxa"/>
          </w:tcPr>
          <w:p w14:paraId="2FE2C8E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2A429DB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58A92DC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6D4D086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3F480F3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4A7D7D70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09" w:type="dxa"/>
          </w:tcPr>
          <w:p w14:paraId="4B42093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3F67EFB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6C85F580" w14:textId="77777777" w:rsidTr="0072624B">
        <w:tc>
          <w:tcPr>
            <w:tcW w:w="4136" w:type="dxa"/>
          </w:tcPr>
          <w:p w14:paraId="558036F3" w14:textId="77777777" w:rsidR="00DC2B8D" w:rsidRPr="00062685" w:rsidRDefault="00DC2B8D" w:rsidP="0072624B">
            <w:pPr>
              <w:pStyle w:val="FABodyCopy"/>
            </w:pPr>
            <w:r w:rsidRPr="00062685">
              <w:t xml:space="preserve">Brake Calipers </w:t>
            </w:r>
          </w:p>
        </w:tc>
        <w:tc>
          <w:tcPr>
            <w:tcW w:w="670" w:type="dxa"/>
          </w:tcPr>
          <w:p w14:paraId="32C8F47A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</w:tcPr>
          <w:p w14:paraId="6257AAE2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62" w:type="dxa"/>
          </w:tcPr>
          <w:p w14:paraId="584393A4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</w:tcPr>
          <w:p w14:paraId="3383D7DD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90" w:type="dxa"/>
          </w:tcPr>
          <w:p w14:paraId="63FD1898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9" w:type="dxa"/>
          </w:tcPr>
          <w:p w14:paraId="7FA55ADA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9" w:type="dxa"/>
          </w:tcPr>
          <w:p w14:paraId="059B6305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4" w:type="dxa"/>
          </w:tcPr>
          <w:p w14:paraId="35327A2E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11052E20" w14:textId="77777777" w:rsidTr="0072624B">
        <w:tc>
          <w:tcPr>
            <w:tcW w:w="4136" w:type="dxa"/>
          </w:tcPr>
          <w:p w14:paraId="6A281194" w14:textId="77777777" w:rsidR="00DC2B8D" w:rsidRPr="00062685" w:rsidRDefault="00DC2B8D" w:rsidP="0072624B">
            <w:pPr>
              <w:pStyle w:val="FABodyIndent1"/>
            </w:pPr>
            <w:r w:rsidRPr="00062685">
              <w:t xml:space="preserve">Black </w:t>
            </w:r>
          </w:p>
        </w:tc>
        <w:tc>
          <w:tcPr>
            <w:tcW w:w="670" w:type="dxa"/>
          </w:tcPr>
          <w:p w14:paraId="1E37522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4B567D0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5007427E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418ECA8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1DFC15A1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9" w:type="dxa"/>
          </w:tcPr>
          <w:p w14:paraId="6AD675A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406BD83D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44" w:type="dxa"/>
          </w:tcPr>
          <w:p w14:paraId="045376E7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</w:tr>
      <w:tr w:rsidR="00DC2B8D" w:rsidRPr="00062685" w14:paraId="6E961B0C" w14:textId="77777777" w:rsidTr="0072624B">
        <w:tc>
          <w:tcPr>
            <w:tcW w:w="4136" w:type="dxa"/>
          </w:tcPr>
          <w:p w14:paraId="0EC72991" w14:textId="77777777" w:rsidR="00DC2B8D" w:rsidRPr="00062685" w:rsidRDefault="00DC2B8D" w:rsidP="0072624B">
            <w:pPr>
              <w:pStyle w:val="FABodyIndent1"/>
            </w:pPr>
            <w:r w:rsidRPr="00062685">
              <w:t>Red (</w:t>
            </w:r>
            <w:r>
              <w:t>included</w:t>
            </w:r>
            <w:r w:rsidRPr="00062685">
              <w:t xml:space="preserve"> with Performance Handling Group</w:t>
            </w:r>
            <w:r>
              <w:t xml:space="preserve"> and Dynamics Package</w:t>
            </w:r>
            <w:r w:rsidRPr="00062685">
              <w:t>)</w:t>
            </w:r>
          </w:p>
        </w:tc>
        <w:tc>
          <w:tcPr>
            <w:tcW w:w="670" w:type="dxa"/>
          </w:tcPr>
          <w:p w14:paraId="09924C0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4C7BBD2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421355E2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790" w:type="dxa"/>
          </w:tcPr>
          <w:p w14:paraId="7AD2901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7AEEF67B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689" w:type="dxa"/>
          </w:tcPr>
          <w:p w14:paraId="3C72C000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09" w:type="dxa"/>
          </w:tcPr>
          <w:p w14:paraId="193C887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424BBCC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13A2ABDA" w14:textId="77777777" w:rsidTr="0072624B">
        <w:tc>
          <w:tcPr>
            <w:tcW w:w="4136" w:type="dxa"/>
          </w:tcPr>
          <w:p w14:paraId="0F9885C3" w14:textId="77777777" w:rsidR="00DC2B8D" w:rsidRPr="00062685" w:rsidRDefault="00DC2B8D" w:rsidP="0072624B">
            <w:pPr>
              <w:pStyle w:val="FABodyCopy"/>
              <w:keepNext/>
              <w:keepLines/>
              <w:spacing w:before="76" w:after="76" w:line="240" w:lineRule="auto"/>
            </w:pPr>
            <w:r w:rsidRPr="00062685">
              <w:t xml:space="preserve">Cruise Control </w:t>
            </w:r>
          </w:p>
        </w:tc>
        <w:tc>
          <w:tcPr>
            <w:tcW w:w="670" w:type="dxa"/>
          </w:tcPr>
          <w:p w14:paraId="69503A9E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790" w:type="dxa"/>
          </w:tcPr>
          <w:p w14:paraId="45E5A2C1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562" w:type="dxa"/>
          </w:tcPr>
          <w:p w14:paraId="15A19A69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790" w:type="dxa"/>
          </w:tcPr>
          <w:p w14:paraId="73AD6EE1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590" w:type="dxa"/>
          </w:tcPr>
          <w:p w14:paraId="5F83AB8B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689" w:type="dxa"/>
          </w:tcPr>
          <w:p w14:paraId="5958CC6F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909" w:type="dxa"/>
          </w:tcPr>
          <w:p w14:paraId="3EA7AF77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944" w:type="dxa"/>
          </w:tcPr>
          <w:p w14:paraId="42034CB6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</w:p>
        </w:tc>
      </w:tr>
      <w:tr w:rsidR="00DC2B8D" w:rsidRPr="00062685" w14:paraId="27A85F41" w14:textId="77777777" w:rsidTr="0072624B">
        <w:tc>
          <w:tcPr>
            <w:tcW w:w="4136" w:type="dxa"/>
          </w:tcPr>
          <w:p w14:paraId="62A7737B" w14:textId="77777777" w:rsidR="00DC2B8D" w:rsidRPr="008B25F9" w:rsidRDefault="00DC2B8D" w:rsidP="0072624B">
            <w:pPr>
              <w:pStyle w:val="FABodyIndent1"/>
              <w:keepNext/>
              <w:keepLines/>
              <w:spacing w:before="76" w:after="76" w:line="240" w:lineRule="auto"/>
            </w:pPr>
            <w:r w:rsidRPr="008B25F9">
              <w:t>Electronic, steering-wheel-mounted controls</w:t>
            </w:r>
          </w:p>
        </w:tc>
        <w:tc>
          <w:tcPr>
            <w:tcW w:w="670" w:type="dxa"/>
          </w:tcPr>
          <w:p w14:paraId="4D0612BE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90" w:type="dxa"/>
          </w:tcPr>
          <w:p w14:paraId="7D09F3CA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62" w:type="dxa"/>
          </w:tcPr>
          <w:p w14:paraId="01DA7463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90" w:type="dxa"/>
          </w:tcPr>
          <w:p w14:paraId="34AFB1F0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90" w:type="dxa"/>
          </w:tcPr>
          <w:p w14:paraId="534A11F7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689" w:type="dxa"/>
          </w:tcPr>
          <w:p w14:paraId="5BA0100A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09" w:type="dxa"/>
          </w:tcPr>
          <w:p w14:paraId="26942B46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44" w:type="dxa"/>
          </w:tcPr>
          <w:p w14:paraId="1D4CD587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</w:tr>
      <w:tr w:rsidR="00DC2B8D" w:rsidRPr="00062685" w14:paraId="1FDEF6B4" w14:textId="77777777" w:rsidTr="0072624B">
        <w:tc>
          <w:tcPr>
            <w:tcW w:w="4136" w:type="dxa"/>
          </w:tcPr>
          <w:p w14:paraId="015B17D5" w14:textId="77777777" w:rsidR="00DC2B8D" w:rsidRPr="008B25F9" w:rsidRDefault="00DC2B8D" w:rsidP="0072624B">
            <w:pPr>
              <w:pStyle w:val="FABodyIndent1"/>
              <w:keepNext/>
              <w:keepLines/>
              <w:spacing w:before="76" w:after="76" w:line="240" w:lineRule="auto"/>
            </w:pPr>
            <w:r w:rsidRPr="008B25F9">
              <w:t>Adaptive cruise control (ACC) (included with Technology Group)</w:t>
            </w:r>
          </w:p>
        </w:tc>
        <w:tc>
          <w:tcPr>
            <w:tcW w:w="670" w:type="dxa"/>
          </w:tcPr>
          <w:p w14:paraId="1EAE0A57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790" w:type="dxa"/>
          </w:tcPr>
          <w:p w14:paraId="15CF7BC8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562" w:type="dxa"/>
          </w:tcPr>
          <w:p w14:paraId="53CC7445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790" w:type="dxa"/>
          </w:tcPr>
          <w:p w14:paraId="65955DA2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590" w:type="dxa"/>
          </w:tcPr>
          <w:p w14:paraId="2E35FADA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689" w:type="dxa"/>
          </w:tcPr>
          <w:p w14:paraId="67E53F5B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909" w:type="dxa"/>
          </w:tcPr>
          <w:p w14:paraId="60BC6ECF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>
              <w:t>NA</w:t>
            </w:r>
          </w:p>
        </w:tc>
        <w:tc>
          <w:tcPr>
            <w:tcW w:w="944" w:type="dxa"/>
          </w:tcPr>
          <w:p w14:paraId="37F3D27E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>
              <w:t>NA</w:t>
            </w:r>
          </w:p>
        </w:tc>
      </w:tr>
      <w:tr w:rsidR="00DC2B8D" w:rsidRPr="00062685" w14:paraId="3F5F4661" w14:textId="77777777" w:rsidTr="0072624B">
        <w:tc>
          <w:tcPr>
            <w:tcW w:w="4136" w:type="dxa"/>
          </w:tcPr>
          <w:p w14:paraId="47AB2371" w14:textId="77777777" w:rsidR="00DC2B8D" w:rsidRPr="00062685" w:rsidRDefault="00DC2B8D" w:rsidP="0072624B">
            <w:pPr>
              <w:pStyle w:val="FABodyCopy"/>
              <w:spacing w:before="76" w:after="76" w:line="240" w:lineRule="auto"/>
            </w:pPr>
            <w:r w:rsidRPr="00062685">
              <w:t xml:space="preserve">Differential </w:t>
            </w:r>
          </w:p>
        </w:tc>
        <w:tc>
          <w:tcPr>
            <w:tcW w:w="670" w:type="dxa"/>
          </w:tcPr>
          <w:p w14:paraId="0B7B8DE8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790" w:type="dxa"/>
          </w:tcPr>
          <w:p w14:paraId="1DFFA752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562" w:type="dxa"/>
          </w:tcPr>
          <w:p w14:paraId="73C2A471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790" w:type="dxa"/>
          </w:tcPr>
          <w:p w14:paraId="0D2B70F9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590" w:type="dxa"/>
          </w:tcPr>
          <w:p w14:paraId="5699C5E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689" w:type="dxa"/>
          </w:tcPr>
          <w:p w14:paraId="644A8A75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909" w:type="dxa"/>
          </w:tcPr>
          <w:p w14:paraId="1AAE8C4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944" w:type="dxa"/>
          </w:tcPr>
          <w:p w14:paraId="3548A7E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</w:tr>
      <w:tr w:rsidR="00DC2B8D" w:rsidRPr="00062685" w14:paraId="77B46527" w14:textId="77777777" w:rsidTr="0072624B">
        <w:tc>
          <w:tcPr>
            <w:tcW w:w="4136" w:type="dxa"/>
          </w:tcPr>
          <w:p w14:paraId="451BC6D0" w14:textId="77777777" w:rsidR="00DC2B8D" w:rsidRPr="008B25F9" w:rsidRDefault="00DC2B8D" w:rsidP="0072624B">
            <w:pPr>
              <w:pStyle w:val="FABodyIndent1"/>
              <w:spacing w:before="76" w:after="76" w:line="240" w:lineRule="auto"/>
            </w:pPr>
            <w:r w:rsidRPr="008B25F9">
              <w:t>Conventional differential</w:t>
            </w:r>
          </w:p>
        </w:tc>
        <w:tc>
          <w:tcPr>
            <w:tcW w:w="670" w:type="dxa"/>
          </w:tcPr>
          <w:p w14:paraId="55A6EFA7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90" w:type="dxa"/>
          </w:tcPr>
          <w:p w14:paraId="0044CE8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62" w:type="dxa"/>
          </w:tcPr>
          <w:p w14:paraId="6AB5053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90" w:type="dxa"/>
          </w:tcPr>
          <w:p w14:paraId="3D95CA7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90" w:type="dxa"/>
          </w:tcPr>
          <w:p w14:paraId="368574B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689" w:type="dxa"/>
          </w:tcPr>
          <w:p w14:paraId="38DBC535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9" w:type="dxa"/>
          </w:tcPr>
          <w:p w14:paraId="6229609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44" w:type="dxa"/>
          </w:tcPr>
          <w:p w14:paraId="686B4EA1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DC2B8D" w:rsidRPr="00062685" w14:paraId="6D7D80DE" w14:textId="77777777" w:rsidTr="0072624B">
        <w:tc>
          <w:tcPr>
            <w:tcW w:w="4136" w:type="dxa"/>
          </w:tcPr>
          <w:p w14:paraId="5E99943C" w14:textId="77777777" w:rsidR="00DC2B8D" w:rsidRPr="008B25F9" w:rsidRDefault="00DC2B8D" w:rsidP="0072624B">
            <w:pPr>
              <w:pStyle w:val="FABodyIndent1"/>
              <w:spacing w:before="76" w:after="76" w:line="240" w:lineRule="auto"/>
            </w:pPr>
            <w:r w:rsidRPr="008B25F9">
              <w:lastRenderedPageBreak/>
              <w:t xml:space="preserve">Anti-spin differential </w:t>
            </w:r>
          </w:p>
        </w:tc>
        <w:tc>
          <w:tcPr>
            <w:tcW w:w="670" w:type="dxa"/>
          </w:tcPr>
          <w:p w14:paraId="44D8A06E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458F859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62" w:type="dxa"/>
          </w:tcPr>
          <w:p w14:paraId="2E058FD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266CAAC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31DFCB6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89" w:type="dxa"/>
          </w:tcPr>
          <w:p w14:paraId="718A78EB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09" w:type="dxa"/>
          </w:tcPr>
          <w:p w14:paraId="684DB50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44" w:type="dxa"/>
          </w:tcPr>
          <w:p w14:paraId="082779E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DC2B8D" w:rsidRPr="00062685" w14:paraId="061F0F82" w14:textId="77777777" w:rsidTr="0072624B">
        <w:tc>
          <w:tcPr>
            <w:tcW w:w="4136" w:type="dxa"/>
          </w:tcPr>
          <w:p w14:paraId="02C5A396" w14:textId="77777777" w:rsidR="00DC2B8D" w:rsidRPr="008B25F9" w:rsidRDefault="00DC2B8D" w:rsidP="0072624B">
            <w:pPr>
              <w:pStyle w:val="FABodyIndent1"/>
              <w:spacing w:before="76" w:after="76" w:line="240" w:lineRule="auto"/>
            </w:pPr>
            <w:r w:rsidRPr="008B25F9">
              <w:t>2.62 rear axle ratio</w:t>
            </w:r>
          </w:p>
        </w:tc>
        <w:tc>
          <w:tcPr>
            <w:tcW w:w="670" w:type="dxa"/>
          </w:tcPr>
          <w:p w14:paraId="73216A5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90" w:type="dxa"/>
          </w:tcPr>
          <w:p w14:paraId="63FA467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62" w:type="dxa"/>
          </w:tcPr>
          <w:p w14:paraId="136DCACD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7609DB35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732B7E0E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689" w:type="dxa"/>
          </w:tcPr>
          <w:p w14:paraId="668FDE6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9" w:type="dxa"/>
          </w:tcPr>
          <w:p w14:paraId="38536D2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44" w:type="dxa"/>
          </w:tcPr>
          <w:p w14:paraId="73906928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DC2B8D" w:rsidRPr="00062685" w14:paraId="748315BD" w14:textId="77777777" w:rsidTr="0072624B">
        <w:tc>
          <w:tcPr>
            <w:tcW w:w="4136" w:type="dxa"/>
          </w:tcPr>
          <w:p w14:paraId="70A297F5" w14:textId="77777777" w:rsidR="00DC2B8D" w:rsidRPr="008B25F9" w:rsidRDefault="00DC2B8D" w:rsidP="0072624B">
            <w:pPr>
              <w:pStyle w:val="FABodyIndent1"/>
              <w:spacing w:before="76" w:after="76" w:line="240" w:lineRule="auto"/>
            </w:pPr>
            <w:r w:rsidRPr="008B25F9">
              <w:t>3.07 rear axle ratio</w:t>
            </w:r>
          </w:p>
        </w:tc>
        <w:tc>
          <w:tcPr>
            <w:tcW w:w="670" w:type="dxa"/>
          </w:tcPr>
          <w:p w14:paraId="28AC98E0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0071A16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62" w:type="dxa"/>
          </w:tcPr>
          <w:p w14:paraId="224A49C2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90" w:type="dxa"/>
          </w:tcPr>
          <w:p w14:paraId="16FC60A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90" w:type="dxa"/>
          </w:tcPr>
          <w:p w14:paraId="6B15EA4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89" w:type="dxa"/>
          </w:tcPr>
          <w:p w14:paraId="42CABAE5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9" w:type="dxa"/>
          </w:tcPr>
          <w:p w14:paraId="7670AB7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44" w:type="dxa"/>
          </w:tcPr>
          <w:p w14:paraId="5B700BD7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DC2B8D" w:rsidRPr="00062685" w14:paraId="1E2D7862" w14:textId="77777777" w:rsidTr="0072624B">
        <w:tc>
          <w:tcPr>
            <w:tcW w:w="4136" w:type="dxa"/>
          </w:tcPr>
          <w:p w14:paraId="63E5DD4F" w14:textId="77777777" w:rsidR="00DC2B8D" w:rsidRPr="008B25F9" w:rsidRDefault="00DC2B8D" w:rsidP="0072624B">
            <w:pPr>
              <w:pStyle w:val="FABodyIndent1"/>
              <w:spacing w:before="76" w:after="76" w:line="240" w:lineRule="auto"/>
            </w:pPr>
            <w:r w:rsidRPr="008B25F9">
              <w:t>3.09 rear axle ratio</w:t>
            </w:r>
          </w:p>
        </w:tc>
        <w:tc>
          <w:tcPr>
            <w:tcW w:w="670" w:type="dxa"/>
          </w:tcPr>
          <w:p w14:paraId="0467FE0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24896D0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62" w:type="dxa"/>
          </w:tcPr>
          <w:p w14:paraId="47292DA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11C9B777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02900881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89" w:type="dxa"/>
          </w:tcPr>
          <w:p w14:paraId="6AA3002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09" w:type="dxa"/>
          </w:tcPr>
          <w:p w14:paraId="0A498FF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44" w:type="dxa"/>
          </w:tcPr>
          <w:p w14:paraId="4325DA1E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DC2B8D" w:rsidRPr="00062685" w14:paraId="6F166AD9" w14:textId="77777777" w:rsidTr="0072624B">
        <w:tc>
          <w:tcPr>
            <w:tcW w:w="4136" w:type="dxa"/>
          </w:tcPr>
          <w:p w14:paraId="51700604" w14:textId="77777777" w:rsidR="00DC2B8D" w:rsidRPr="00062685" w:rsidRDefault="00DC2B8D" w:rsidP="0072624B">
            <w:pPr>
              <w:pStyle w:val="FABodyCopy"/>
              <w:spacing w:before="76" w:after="76" w:line="240" w:lineRule="auto"/>
            </w:pPr>
            <w:r w:rsidRPr="00062685">
              <w:t>Electronic stability control (ESC)</w:t>
            </w:r>
          </w:p>
        </w:tc>
        <w:tc>
          <w:tcPr>
            <w:tcW w:w="670" w:type="dxa"/>
          </w:tcPr>
          <w:p w14:paraId="51A3AD0E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90" w:type="dxa"/>
          </w:tcPr>
          <w:p w14:paraId="0F32D79E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62" w:type="dxa"/>
          </w:tcPr>
          <w:p w14:paraId="2C868099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90" w:type="dxa"/>
          </w:tcPr>
          <w:p w14:paraId="3F0029E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90" w:type="dxa"/>
          </w:tcPr>
          <w:p w14:paraId="04543EDD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689" w:type="dxa"/>
          </w:tcPr>
          <w:p w14:paraId="2EFC63C0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09" w:type="dxa"/>
          </w:tcPr>
          <w:p w14:paraId="238B90D2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44" w:type="dxa"/>
          </w:tcPr>
          <w:p w14:paraId="3C3F9A7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DC2B8D" w:rsidRPr="00062685" w14:paraId="6C9D8480" w14:textId="77777777" w:rsidTr="0072624B">
        <w:tc>
          <w:tcPr>
            <w:tcW w:w="4136" w:type="dxa"/>
          </w:tcPr>
          <w:p w14:paraId="4A0E04F0" w14:textId="77777777" w:rsidR="00DC2B8D" w:rsidRPr="008B25F9" w:rsidRDefault="00DC2B8D" w:rsidP="0072624B">
            <w:pPr>
              <w:pStyle w:val="FABodyIndent1"/>
              <w:spacing w:before="76" w:after="76" w:line="240" w:lineRule="auto"/>
            </w:pPr>
            <w:r w:rsidRPr="008B25F9">
              <w:t>Three-mode electronic stability control</w:t>
            </w:r>
          </w:p>
        </w:tc>
        <w:tc>
          <w:tcPr>
            <w:tcW w:w="670" w:type="dxa"/>
          </w:tcPr>
          <w:p w14:paraId="16E039A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331002E0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62" w:type="dxa"/>
          </w:tcPr>
          <w:p w14:paraId="084B0AFE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90" w:type="dxa"/>
          </w:tcPr>
          <w:p w14:paraId="41F16DEB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90" w:type="dxa"/>
          </w:tcPr>
          <w:p w14:paraId="66129A5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689" w:type="dxa"/>
          </w:tcPr>
          <w:p w14:paraId="72B746B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09" w:type="dxa"/>
          </w:tcPr>
          <w:p w14:paraId="7C205E7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44" w:type="dxa"/>
          </w:tcPr>
          <w:p w14:paraId="00D453B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DC2B8D" w:rsidRPr="00062685" w14:paraId="59D2C008" w14:textId="77777777" w:rsidTr="0072624B">
        <w:tc>
          <w:tcPr>
            <w:tcW w:w="4136" w:type="dxa"/>
          </w:tcPr>
          <w:p w14:paraId="71F11297" w14:textId="77777777" w:rsidR="00DC2B8D" w:rsidRPr="008B25F9" w:rsidRDefault="00DC2B8D" w:rsidP="0072624B">
            <w:pPr>
              <w:pStyle w:val="FABodyIndent1"/>
              <w:spacing w:before="76" w:after="76" w:line="240" w:lineRule="auto"/>
            </w:pPr>
            <w:r w:rsidRPr="008B25F9">
              <w:t>Sport mode</w:t>
            </w:r>
          </w:p>
        </w:tc>
        <w:tc>
          <w:tcPr>
            <w:tcW w:w="670" w:type="dxa"/>
          </w:tcPr>
          <w:p w14:paraId="48632C68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1FAB6DD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62" w:type="dxa"/>
          </w:tcPr>
          <w:p w14:paraId="0EA2C08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90" w:type="dxa"/>
          </w:tcPr>
          <w:p w14:paraId="14C1D870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90" w:type="dxa"/>
          </w:tcPr>
          <w:p w14:paraId="6B98F3C9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689" w:type="dxa"/>
          </w:tcPr>
          <w:p w14:paraId="65CD619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9" w:type="dxa"/>
          </w:tcPr>
          <w:p w14:paraId="1325327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44" w:type="dxa"/>
          </w:tcPr>
          <w:p w14:paraId="150E1F48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DC2B8D" w:rsidRPr="00062685" w14:paraId="30ADAA86" w14:textId="77777777" w:rsidTr="0072624B">
        <w:tc>
          <w:tcPr>
            <w:tcW w:w="4136" w:type="dxa"/>
          </w:tcPr>
          <w:p w14:paraId="051DD990" w14:textId="77777777" w:rsidR="00DC2B8D" w:rsidRPr="00062685" w:rsidRDefault="00DC2B8D" w:rsidP="0072624B">
            <w:pPr>
              <w:pStyle w:val="FABodyCopy"/>
              <w:spacing w:before="76" w:after="76" w:line="240" w:lineRule="auto"/>
            </w:pPr>
            <w:r w:rsidRPr="00062685">
              <w:t xml:space="preserve">Engine Cooling </w:t>
            </w:r>
          </w:p>
        </w:tc>
        <w:tc>
          <w:tcPr>
            <w:tcW w:w="670" w:type="dxa"/>
          </w:tcPr>
          <w:p w14:paraId="653016F1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790" w:type="dxa"/>
          </w:tcPr>
          <w:p w14:paraId="00ED0D25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562" w:type="dxa"/>
          </w:tcPr>
          <w:p w14:paraId="211E0602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790" w:type="dxa"/>
          </w:tcPr>
          <w:p w14:paraId="17D92BB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590" w:type="dxa"/>
          </w:tcPr>
          <w:p w14:paraId="016F825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689" w:type="dxa"/>
          </w:tcPr>
          <w:p w14:paraId="2DE7CD7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909" w:type="dxa"/>
          </w:tcPr>
          <w:p w14:paraId="30C1EA25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944" w:type="dxa"/>
          </w:tcPr>
          <w:p w14:paraId="1A40529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</w:tr>
      <w:tr w:rsidR="00DC2B8D" w:rsidRPr="00062685" w14:paraId="6D2EED31" w14:textId="77777777" w:rsidTr="0072624B">
        <w:tc>
          <w:tcPr>
            <w:tcW w:w="4136" w:type="dxa"/>
          </w:tcPr>
          <w:p w14:paraId="1173A296" w14:textId="77777777" w:rsidR="00DC2B8D" w:rsidRPr="00062685" w:rsidRDefault="00DC2B8D" w:rsidP="0072624B">
            <w:pPr>
              <w:pStyle w:val="FABodyIndent1"/>
              <w:spacing w:before="76" w:after="76" w:line="240" w:lineRule="auto"/>
            </w:pPr>
            <w:r w:rsidRPr="00062685">
              <w:t>Standard duty</w:t>
            </w:r>
          </w:p>
        </w:tc>
        <w:tc>
          <w:tcPr>
            <w:tcW w:w="670" w:type="dxa"/>
          </w:tcPr>
          <w:p w14:paraId="1C31080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90" w:type="dxa"/>
          </w:tcPr>
          <w:p w14:paraId="200E66A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62" w:type="dxa"/>
          </w:tcPr>
          <w:p w14:paraId="6384507B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90" w:type="dxa"/>
          </w:tcPr>
          <w:p w14:paraId="661073A5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90" w:type="dxa"/>
          </w:tcPr>
          <w:p w14:paraId="20316F8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689" w:type="dxa"/>
          </w:tcPr>
          <w:p w14:paraId="2390B882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9" w:type="dxa"/>
          </w:tcPr>
          <w:p w14:paraId="02030F9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44" w:type="dxa"/>
          </w:tcPr>
          <w:p w14:paraId="4A7B09A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DC2B8D" w:rsidRPr="00062685" w14:paraId="6F80F645" w14:textId="77777777" w:rsidTr="0072624B">
        <w:tc>
          <w:tcPr>
            <w:tcW w:w="4136" w:type="dxa"/>
          </w:tcPr>
          <w:p w14:paraId="3C4E5C40" w14:textId="77777777" w:rsidR="00DC2B8D" w:rsidRPr="00062685" w:rsidRDefault="00DC2B8D" w:rsidP="0072624B">
            <w:pPr>
              <w:pStyle w:val="FABodyIndent1"/>
              <w:spacing w:before="76" w:after="76" w:line="240" w:lineRule="auto"/>
            </w:pPr>
            <w:r w:rsidRPr="00062685">
              <w:t xml:space="preserve">Severe Duty II </w:t>
            </w:r>
          </w:p>
        </w:tc>
        <w:tc>
          <w:tcPr>
            <w:tcW w:w="670" w:type="dxa"/>
          </w:tcPr>
          <w:p w14:paraId="2535C90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1B6D2FB0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62" w:type="dxa"/>
          </w:tcPr>
          <w:p w14:paraId="46CB443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7F058EB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1340989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89" w:type="dxa"/>
          </w:tcPr>
          <w:p w14:paraId="302A7C7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09" w:type="dxa"/>
          </w:tcPr>
          <w:p w14:paraId="68F505F7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44" w:type="dxa"/>
          </w:tcPr>
          <w:p w14:paraId="1AF2CBCB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DC2B8D" w:rsidRPr="00062685" w14:paraId="3892DFEB" w14:textId="77777777" w:rsidTr="0072624B">
        <w:tc>
          <w:tcPr>
            <w:tcW w:w="4136" w:type="dxa"/>
          </w:tcPr>
          <w:p w14:paraId="4174B8DE" w14:textId="77777777" w:rsidR="00DC2B8D" w:rsidRPr="00062685" w:rsidRDefault="00DC2B8D" w:rsidP="0072624B">
            <w:pPr>
              <w:pStyle w:val="FABodyIndent1"/>
              <w:spacing w:before="76" w:after="76" w:line="240" w:lineRule="auto"/>
            </w:pPr>
            <w:r w:rsidRPr="00062685">
              <w:t xml:space="preserve">Race Cooldown </w:t>
            </w:r>
          </w:p>
        </w:tc>
        <w:tc>
          <w:tcPr>
            <w:tcW w:w="670" w:type="dxa"/>
          </w:tcPr>
          <w:p w14:paraId="35E4E39B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28FC8BAD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62" w:type="dxa"/>
          </w:tcPr>
          <w:p w14:paraId="7B872191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0A1FC0F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7F39D4C2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89" w:type="dxa"/>
          </w:tcPr>
          <w:p w14:paraId="68A4164D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9" w:type="dxa"/>
          </w:tcPr>
          <w:p w14:paraId="79F883AD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44" w:type="dxa"/>
          </w:tcPr>
          <w:p w14:paraId="4DE07FC7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DC2B8D" w:rsidRPr="00062685" w14:paraId="4DA52B15" w14:textId="77777777" w:rsidTr="0072624B">
        <w:tc>
          <w:tcPr>
            <w:tcW w:w="4136" w:type="dxa"/>
          </w:tcPr>
          <w:p w14:paraId="75A5000D" w14:textId="77777777" w:rsidR="00DC2B8D" w:rsidRPr="00062685" w:rsidRDefault="00DC2B8D" w:rsidP="0072624B">
            <w:pPr>
              <w:pStyle w:val="FABodyIndent1"/>
              <w:spacing w:before="76" w:after="76" w:line="240" w:lineRule="auto"/>
            </w:pPr>
            <w:r w:rsidRPr="00062685">
              <w:t xml:space="preserve">SRT Power Chiller </w:t>
            </w:r>
          </w:p>
        </w:tc>
        <w:tc>
          <w:tcPr>
            <w:tcW w:w="670" w:type="dxa"/>
          </w:tcPr>
          <w:p w14:paraId="55FFF01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56AA04C2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62" w:type="dxa"/>
          </w:tcPr>
          <w:p w14:paraId="538569FB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403FA46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6493555D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89" w:type="dxa"/>
          </w:tcPr>
          <w:p w14:paraId="033ECF58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9" w:type="dxa"/>
          </w:tcPr>
          <w:p w14:paraId="1BA50E6E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44" w:type="dxa"/>
          </w:tcPr>
          <w:p w14:paraId="262752EE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DC2B8D" w:rsidRPr="00062685" w14:paraId="328266BC" w14:textId="77777777" w:rsidTr="0072624B">
        <w:tc>
          <w:tcPr>
            <w:tcW w:w="4136" w:type="dxa"/>
          </w:tcPr>
          <w:p w14:paraId="5472AE6D" w14:textId="77777777" w:rsidR="00DC2B8D" w:rsidRPr="00062685" w:rsidRDefault="00DC2B8D" w:rsidP="0072624B">
            <w:pPr>
              <w:pStyle w:val="FABodyCopy"/>
              <w:spacing w:before="76" w:after="76" w:line="240" w:lineRule="auto"/>
            </w:pPr>
            <w:r w:rsidRPr="00062685">
              <w:t xml:space="preserve">Exhaust System </w:t>
            </w:r>
          </w:p>
        </w:tc>
        <w:tc>
          <w:tcPr>
            <w:tcW w:w="670" w:type="dxa"/>
          </w:tcPr>
          <w:p w14:paraId="4E9A77B8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790" w:type="dxa"/>
          </w:tcPr>
          <w:p w14:paraId="16EFABC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562" w:type="dxa"/>
          </w:tcPr>
          <w:p w14:paraId="039ECF2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790" w:type="dxa"/>
          </w:tcPr>
          <w:p w14:paraId="7E7D2842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590" w:type="dxa"/>
          </w:tcPr>
          <w:p w14:paraId="227E752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689" w:type="dxa"/>
          </w:tcPr>
          <w:p w14:paraId="6861E2F0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909" w:type="dxa"/>
          </w:tcPr>
          <w:p w14:paraId="0E4BF5B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944" w:type="dxa"/>
          </w:tcPr>
          <w:p w14:paraId="131F4AB9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</w:tr>
      <w:tr w:rsidR="00DC2B8D" w:rsidRPr="00062685" w14:paraId="3D104896" w14:textId="77777777" w:rsidTr="0072624B">
        <w:tc>
          <w:tcPr>
            <w:tcW w:w="4136" w:type="dxa"/>
          </w:tcPr>
          <w:p w14:paraId="4FAC17BB" w14:textId="77777777" w:rsidR="00DC2B8D" w:rsidRPr="00062685" w:rsidRDefault="00DC2B8D" w:rsidP="0072624B">
            <w:pPr>
              <w:pStyle w:val="FABodyIndent1"/>
              <w:spacing w:before="76" w:after="76" w:line="240" w:lineRule="auto"/>
            </w:pPr>
            <w:r w:rsidRPr="00062685">
              <w:t>Stainless-steel dual with integrated bright tips</w:t>
            </w:r>
          </w:p>
        </w:tc>
        <w:tc>
          <w:tcPr>
            <w:tcW w:w="670" w:type="dxa"/>
          </w:tcPr>
          <w:p w14:paraId="18174E2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90" w:type="dxa"/>
          </w:tcPr>
          <w:p w14:paraId="511F0E1B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62" w:type="dxa"/>
          </w:tcPr>
          <w:p w14:paraId="2F6D0205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03F335FD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246AD8EB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89" w:type="dxa"/>
          </w:tcPr>
          <w:p w14:paraId="3210771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9" w:type="dxa"/>
          </w:tcPr>
          <w:p w14:paraId="3CB50D9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44" w:type="dxa"/>
          </w:tcPr>
          <w:p w14:paraId="08D70CB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DC2B8D" w:rsidRPr="00062685" w14:paraId="18B1BAEA" w14:textId="77777777" w:rsidTr="0072624B">
        <w:tc>
          <w:tcPr>
            <w:tcW w:w="4136" w:type="dxa"/>
          </w:tcPr>
          <w:p w14:paraId="34BD767D" w14:textId="77777777" w:rsidR="00DC2B8D" w:rsidRPr="00062685" w:rsidRDefault="00DC2B8D" w:rsidP="0072624B">
            <w:pPr>
              <w:pStyle w:val="FABodyIndent1"/>
              <w:spacing w:before="76" w:after="76" w:line="240" w:lineRule="auto"/>
            </w:pPr>
            <w:r w:rsidRPr="00062685">
              <w:t>Dual rear with bright tips</w:t>
            </w:r>
          </w:p>
        </w:tc>
        <w:tc>
          <w:tcPr>
            <w:tcW w:w="670" w:type="dxa"/>
          </w:tcPr>
          <w:p w14:paraId="637764A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765CA92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62" w:type="dxa"/>
          </w:tcPr>
          <w:p w14:paraId="5BD1A171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90" w:type="dxa"/>
          </w:tcPr>
          <w:p w14:paraId="142B6477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90" w:type="dxa"/>
          </w:tcPr>
          <w:p w14:paraId="5FB9D8B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89" w:type="dxa"/>
          </w:tcPr>
          <w:p w14:paraId="77BC8447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9" w:type="dxa"/>
          </w:tcPr>
          <w:p w14:paraId="162B8BC9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44" w:type="dxa"/>
          </w:tcPr>
          <w:p w14:paraId="1F9E586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DC2B8D" w:rsidRPr="00062685" w14:paraId="0B541134" w14:textId="77777777" w:rsidTr="0072624B">
        <w:tc>
          <w:tcPr>
            <w:tcW w:w="4136" w:type="dxa"/>
          </w:tcPr>
          <w:p w14:paraId="755C5A87" w14:textId="77777777" w:rsidR="00DC2B8D" w:rsidRPr="00062685" w:rsidRDefault="00DC2B8D" w:rsidP="0072624B">
            <w:pPr>
              <w:pStyle w:val="FABodyIndent1"/>
              <w:spacing w:before="76" w:after="76" w:line="240" w:lineRule="auto"/>
            </w:pPr>
            <w:r w:rsidRPr="00062685">
              <w:t>Active performance dual rear with bright tips</w:t>
            </w:r>
          </w:p>
        </w:tc>
        <w:tc>
          <w:tcPr>
            <w:tcW w:w="670" w:type="dxa"/>
          </w:tcPr>
          <w:p w14:paraId="7309DDBB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5C8C565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62" w:type="dxa"/>
          </w:tcPr>
          <w:p w14:paraId="0ED8B70D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2AF31BBB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4B7B9CA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689" w:type="dxa"/>
          </w:tcPr>
          <w:p w14:paraId="603512E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09" w:type="dxa"/>
          </w:tcPr>
          <w:p w14:paraId="6F22DACB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44" w:type="dxa"/>
          </w:tcPr>
          <w:p w14:paraId="2730846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DC2B8D" w:rsidRPr="00062685" w14:paraId="7B95A171" w14:textId="77777777" w:rsidTr="0072624B">
        <w:tc>
          <w:tcPr>
            <w:tcW w:w="4136" w:type="dxa"/>
          </w:tcPr>
          <w:p w14:paraId="3324AAB1" w14:textId="7DE51142" w:rsidR="00DC2B8D" w:rsidRPr="00062685" w:rsidRDefault="00DC2B8D" w:rsidP="0072624B">
            <w:pPr>
              <w:pStyle w:val="FABodyIndent1"/>
              <w:spacing w:before="76" w:after="76" w:line="240" w:lineRule="auto"/>
            </w:pPr>
            <w:r w:rsidRPr="00062685">
              <w:t>Active performance dual rear with bright tips</w:t>
            </w:r>
            <w:r>
              <w:t xml:space="preserve"> (SRT Black)</w:t>
            </w:r>
          </w:p>
        </w:tc>
        <w:tc>
          <w:tcPr>
            <w:tcW w:w="670" w:type="dxa"/>
          </w:tcPr>
          <w:p w14:paraId="20B527FD" w14:textId="77777777" w:rsidR="00DC2B8D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60CBC6A9" w14:textId="77777777" w:rsidR="00DC2B8D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62" w:type="dxa"/>
          </w:tcPr>
          <w:p w14:paraId="0491329D" w14:textId="77777777" w:rsidR="00DC2B8D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514F761E" w14:textId="77777777" w:rsidR="00DC2B8D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707348DE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89" w:type="dxa"/>
          </w:tcPr>
          <w:p w14:paraId="11BF630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9" w:type="dxa"/>
          </w:tcPr>
          <w:p w14:paraId="764729CE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P</w:t>
            </w:r>
          </w:p>
        </w:tc>
        <w:tc>
          <w:tcPr>
            <w:tcW w:w="944" w:type="dxa"/>
          </w:tcPr>
          <w:p w14:paraId="231BC65D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P</w:t>
            </w:r>
          </w:p>
        </w:tc>
      </w:tr>
      <w:tr w:rsidR="00DC2B8D" w:rsidRPr="00062685" w14:paraId="71FFAD84" w14:textId="77777777" w:rsidTr="0072624B">
        <w:tc>
          <w:tcPr>
            <w:tcW w:w="4136" w:type="dxa"/>
          </w:tcPr>
          <w:p w14:paraId="365F6D14" w14:textId="77777777" w:rsidR="00DC2B8D" w:rsidRPr="00062685" w:rsidRDefault="00DC2B8D" w:rsidP="0072624B">
            <w:pPr>
              <w:pStyle w:val="FABodyCopy"/>
              <w:spacing w:before="76" w:after="76" w:line="240" w:lineRule="auto"/>
            </w:pPr>
            <w:r w:rsidRPr="00062685">
              <w:t xml:space="preserve">Fuel tank — 18.5-gallon </w:t>
            </w:r>
          </w:p>
        </w:tc>
        <w:tc>
          <w:tcPr>
            <w:tcW w:w="670" w:type="dxa"/>
          </w:tcPr>
          <w:p w14:paraId="05E86A0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90" w:type="dxa"/>
          </w:tcPr>
          <w:p w14:paraId="4037D57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62" w:type="dxa"/>
          </w:tcPr>
          <w:p w14:paraId="390466E2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90" w:type="dxa"/>
          </w:tcPr>
          <w:p w14:paraId="78EBB83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90" w:type="dxa"/>
          </w:tcPr>
          <w:p w14:paraId="060777E5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689" w:type="dxa"/>
          </w:tcPr>
          <w:p w14:paraId="678F322E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09" w:type="dxa"/>
          </w:tcPr>
          <w:p w14:paraId="7B84EC11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44" w:type="dxa"/>
          </w:tcPr>
          <w:p w14:paraId="356154D1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DC2B8D" w:rsidRPr="00062685" w14:paraId="0E9132C8" w14:textId="77777777" w:rsidTr="0072624B">
        <w:tc>
          <w:tcPr>
            <w:tcW w:w="4136" w:type="dxa"/>
          </w:tcPr>
          <w:p w14:paraId="78B087C0" w14:textId="77777777" w:rsidR="00DC2B8D" w:rsidRPr="00062685" w:rsidRDefault="00DC2B8D" w:rsidP="0072624B">
            <w:pPr>
              <w:pStyle w:val="FABodyCopy"/>
              <w:spacing w:before="76" w:after="76" w:line="240" w:lineRule="auto"/>
            </w:pPr>
            <w:r w:rsidRPr="00062685">
              <w:t xml:space="preserve">Induction </w:t>
            </w:r>
          </w:p>
        </w:tc>
        <w:tc>
          <w:tcPr>
            <w:tcW w:w="670" w:type="dxa"/>
          </w:tcPr>
          <w:p w14:paraId="2754D90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790" w:type="dxa"/>
          </w:tcPr>
          <w:p w14:paraId="7D17646B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562" w:type="dxa"/>
          </w:tcPr>
          <w:p w14:paraId="05744C85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790" w:type="dxa"/>
          </w:tcPr>
          <w:p w14:paraId="59A8304E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590" w:type="dxa"/>
          </w:tcPr>
          <w:p w14:paraId="2451FDB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689" w:type="dxa"/>
          </w:tcPr>
          <w:p w14:paraId="787E7BF0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909" w:type="dxa"/>
          </w:tcPr>
          <w:p w14:paraId="2765A412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944" w:type="dxa"/>
          </w:tcPr>
          <w:p w14:paraId="0154000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</w:tr>
      <w:tr w:rsidR="00DC2B8D" w:rsidRPr="00062685" w14:paraId="286DE31C" w14:textId="77777777" w:rsidTr="0072624B">
        <w:tc>
          <w:tcPr>
            <w:tcW w:w="4136" w:type="dxa"/>
          </w:tcPr>
          <w:p w14:paraId="7355E544" w14:textId="77777777" w:rsidR="00DC2B8D" w:rsidRPr="00062685" w:rsidRDefault="00DC2B8D" w:rsidP="0072624B">
            <w:pPr>
              <w:pStyle w:val="FABodyIndent1"/>
              <w:spacing w:before="76" w:after="76" w:line="240" w:lineRule="auto"/>
            </w:pPr>
            <w:r w:rsidRPr="00062685">
              <w:t>Closed air box</w:t>
            </w:r>
          </w:p>
        </w:tc>
        <w:tc>
          <w:tcPr>
            <w:tcW w:w="670" w:type="dxa"/>
          </w:tcPr>
          <w:p w14:paraId="41495967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90" w:type="dxa"/>
          </w:tcPr>
          <w:p w14:paraId="35F791A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62" w:type="dxa"/>
          </w:tcPr>
          <w:p w14:paraId="759C315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90" w:type="dxa"/>
          </w:tcPr>
          <w:p w14:paraId="041F0B11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90" w:type="dxa"/>
          </w:tcPr>
          <w:p w14:paraId="35F840E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689" w:type="dxa"/>
          </w:tcPr>
          <w:p w14:paraId="0FDE9A77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09" w:type="dxa"/>
          </w:tcPr>
          <w:p w14:paraId="69D871B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44" w:type="dxa"/>
          </w:tcPr>
          <w:p w14:paraId="2F8F52F2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DC2B8D" w:rsidRPr="00062685" w14:paraId="5B284DD1" w14:textId="77777777" w:rsidTr="0072624B">
        <w:tc>
          <w:tcPr>
            <w:tcW w:w="4136" w:type="dxa"/>
          </w:tcPr>
          <w:p w14:paraId="1AAE70CE" w14:textId="77777777" w:rsidR="00DC2B8D" w:rsidRPr="00062685" w:rsidRDefault="00DC2B8D" w:rsidP="0072624B">
            <w:pPr>
              <w:pStyle w:val="FABodyIndent1"/>
              <w:spacing w:before="76" w:after="76" w:line="240" w:lineRule="auto"/>
            </w:pPr>
            <w:r w:rsidRPr="00062685">
              <w:t>Open air box (included with Daytona Edition Group)</w:t>
            </w:r>
          </w:p>
        </w:tc>
        <w:tc>
          <w:tcPr>
            <w:tcW w:w="670" w:type="dxa"/>
          </w:tcPr>
          <w:p w14:paraId="312A5B30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40F91DC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62" w:type="dxa"/>
          </w:tcPr>
          <w:p w14:paraId="2FF9016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7EB70A7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4F19F08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689" w:type="dxa"/>
          </w:tcPr>
          <w:p w14:paraId="312CDE15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909" w:type="dxa"/>
          </w:tcPr>
          <w:p w14:paraId="2150953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44" w:type="dxa"/>
          </w:tcPr>
          <w:p w14:paraId="2B78FA55" w14:textId="77777777" w:rsidR="00DC2B8D" w:rsidRPr="00062685" w:rsidRDefault="00DC2B8D" w:rsidP="0072624B">
            <w:pPr>
              <w:pStyle w:val="S-O-P"/>
              <w:spacing w:before="76" w:after="76" w:line="240" w:lineRule="auto"/>
              <w:rPr>
                <w:highlight w:val="yellow"/>
              </w:rPr>
            </w:pPr>
            <w:r w:rsidRPr="00062685">
              <w:t>S</w:t>
            </w:r>
          </w:p>
        </w:tc>
      </w:tr>
      <w:tr w:rsidR="00DC2B8D" w:rsidRPr="00062685" w14:paraId="57DB1519" w14:textId="77777777" w:rsidTr="0072624B">
        <w:trPr>
          <w:trHeight w:val="489"/>
        </w:trPr>
        <w:tc>
          <w:tcPr>
            <w:tcW w:w="4136" w:type="dxa"/>
          </w:tcPr>
          <w:p w14:paraId="343E3AF2" w14:textId="77777777" w:rsidR="00DC2B8D" w:rsidRPr="00062685" w:rsidRDefault="00DC2B8D" w:rsidP="0072624B">
            <w:pPr>
              <w:pStyle w:val="FABodyIndent1"/>
              <w:spacing w:before="76" w:after="76" w:line="240" w:lineRule="auto"/>
            </w:pPr>
            <w:r w:rsidRPr="00062685">
              <w:t xml:space="preserve">Mopar conical cold-air, performance-tuned </w:t>
            </w:r>
            <w:r w:rsidRPr="00062685">
              <w:br/>
              <w:t>(included with Daytona Edition Group)</w:t>
            </w:r>
          </w:p>
        </w:tc>
        <w:tc>
          <w:tcPr>
            <w:tcW w:w="670" w:type="dxa"/>
          </w:tcPr>
          <w:p w14:paraId="52681E98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7F6A8E6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62" w:type="dxa"/>
          </w:tcPr>
          <w:p w14:paraId="35E5CF7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90" w:type="dxa"/>
          </w:tcPr>
          <w:p w14:paraId="4C5433F0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55594AC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689" w:type="dxa"/>
          </w:tcPr>
          <w:p w14:paraId="5D960D1B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909" w:type="dxa"/>
          </w:tcPr>
          <w:p w14:paraId="60819EB9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44" w:type="dxa"/>
          </w:tcPr>
          <w:p w14:paraId="67B2F7D8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DC2B8D" w:rsidRPr="00062685" w14:paraId="39C2E116" w14:textId="77777777" w:rsidTr="0072624B">
        <w:tc>
          <w:tcPr>
            <w:tcW w:w="4136" w:type="dxa"/>
          </w:tcPr>
          <w:p w14:paraId="0AC5550C" w14:textId="77777777" w:rsidR="00DC2B8D" w:rsidRPr="00062685" w:rsidRDefault="00DC2B8D" w:rsidP="0072624B">
            <w:pPr>
              <w:pStyle w:val="FABodyCopy"/>
              <w:keepNext/>
              <w:keepLines/>
            </w:pPr>
            <w:r w:rsidRPr="00062685">
              <w:t>Intercooler system — separate low-temperature cooling system with dual water-to-air intercoolers and a high-flow variable-speed electric water pump</w:t>
            </w:r>
          </w:p>
        </w:tc>
        <w:tc>
          <w:tcPr>
            <w:tcW w:w="670" w:type="dxa"/>
          </w:tcPr>
          <w:p w14:paraId="4F5C759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2917FF9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18B5269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789717F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577E809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2B19283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7F2847E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475C44A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50C06EBE" w14:textId="77777777" w:rsidTr="0072624B">
        <w:tc>
          <w:tcPr>
            <w:tcW w:w="4136" w:type="dxa"/>
          </w:tcPr>
          <w:p w14:paraId="0441CCBB" w14:textId="77777777" w:rsidR="00DC2B8D" w:rsidRPr="00062685" w:rsidRDefault="00DC2B8D" w:rsidP="0072624B">
            <w:pPr>
              <w:pStyle w:val="FABodyCopy"/>
            </w:pPr>
            <w:r w:rsidRPr="00062685">
              <w:t xml:space="preserve">Launch Assist </w:t>
            </w:r>
          </w:p>
        </w:tc>
        <w:tc>
          <w:tcPr>
            <w:tcW w:w="670" w:type="dxa"/>
          </w:tcPr>
          <w:p w14:paraId="6B57DD3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24CDE15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094BA61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362FC37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616B1A9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64E771E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1E08EE4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57AADBD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3E28BB6C" w14:textId="77777777" w:rsidTr="0072624B">
        <w:tc>
          <w:tcPr>
            <w:tcW w:w="4136" w:type="dxa"/>
          </w:tcPr>
          <w:p w14:paraId="01654C3D" w14:textId="77777777" w:rsidR="00DC2B8D" w:rsidRPr="00062685" w:rsidRDefault="00DC2B8D" w:rsidP="0072624B">
            <w:pPr>
              <w:pStyle w:val="FABodyCopy"/>
            </w:pPr>
            <w:r w:rsidRPr="00062685">
              <w:t xml:space="preserve">Launch Control </w:t>
            </w:r>
          </w:p>
        </w:tc>
        <w:tc>
          <w:tcPr>
            <w:tcW w:w="670" w:type="dxa"/>
          </w:tcPr>
          <w:p w14:paraId="262A722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4569887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7CA5748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7274CDE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060C668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24C6C8E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7916EB2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7F49680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51FFB40A" w14:textId="77777777" w:rsidTr="0072624B">
        <w:tc>
          <w:tcPr>
            <w:tcW w:w="4136" w:type="dxa"/>
          </w:tcPr>
          <w:p w14:paraId="3BAAE0D9" w14:textId="77777777" w:rsidR="00DC2B8D" w:rsidRPr="00062685" w:rsidRDefault="00DC2B8D" w:rsidP="0072624B">
            <w:pPr>
              <w:pStyle w:val="FABodyCopy"/>
            </w:pPr>
            <w:r w:rsidRPr="00062685">
              <w:t xml:space="preserve">Line Lock </w:t>
            </w:r>
          </w:p>
        </w:tc>
        <w:tc>
          <w:tcPr>
            <w:tcW w:w="670" w:type="dxa"/>
          </w:tcPr>
          <w:p w14:paraId="2580AAA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542020A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6F92CD1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6DD3AED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6CE68DA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63D5E22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1F5247A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3293250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70A736A4" w14:textId="77777777" w:rsidTr="0072624B">
        <w:tc>
          <w:tcPr>
            <w:tcW w:w="4136" w:type="dxa"/>
          </w:tcPr>
          <w:p w14:paraId="59AAB634" w14:textId="77777777" w:rsidR="00DC2B8D" w:rsidRPr="00062685" w:rsidRDefault="00DC2B8D" w:rsidP="0072624B">
            <w:pPr>
              <w:pStyle w:val="FABodyCopy"/>
            </w:pPr>
            <w:r w:rsidRPr="00062685">
              <w:lastRenderedPageBreak/>
              <w:t>Power accessory delay</w:t>
            </w:r>
          </w:p>
        </w:tc>
        <w:tc>
          <w:tcPr>
            <w:tcW w:w="670" w:type="dxa"/>
          </w:tcPr>
          <w:p w14:paraId="051CC92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3C5E867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115A134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47A312B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5610E01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60720A1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11F989C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2D27F32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705644A7" w14:textId="77777777" w:rsidTr="0072624B">
        <w:tc>
          <w:tcPr>
            <w:tcW w:w="4136" w:type="dxa"/>
          </w:tcPr>
          <w:p w14:paraId="59E822DE" w14:textId="77777777" w:rsidR="00DC2B8D" w:rsidRPr="00062685" w:rsidRDefault="00DC2B8D" w:rsidP="0072624B">
            <w:pPr>
              <w:pStyle w:val="FABodyCopy"/>
            </w:pPr>
            <w:r w:rsidRPr="00062685">
              <w:t xml:space="preserve">Remote start system </w:t>
            </w:r>
          </w:p>
        </w:tc>
        <w:tc>
          <w:tcPr>
            <w:tcW w:w="670" w:type="dxa"/>
          </w:tcPr>
          <w:p w14:paraId="398E911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2D5FFAA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56201C2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28E5008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7452E8C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2BB9060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74298F4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7969F12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02C8A82A" w14:textId="77777777" w:rsidTr="0072624B">
        <w:tc>
          <w:tcPr>
            <w:tcW w:w="4136" w:type="dxa"/>
          </w:tcPr>
          <w:p w14:paraId="3894BDDE" w14:textId="77777777" w:rsidR="00DC2B8D" w:rsidRPr="00062685" w:rsidRDefault="00DC2B8D" w:rsidP="0072624B">
            <w:pPr>
              <w:pStyle w:val="FABodyCopy"/>
            </w:pPr>
            <w:r w:rsidRPr="00062685">
              <w:t xml:space="preserve">Steering </w:t>
            </w:r>
          </w:p>
        </w:tc>
        <w:tc>
          <w:tcPr>
            <w:tcW w:w="670" w:type="dxa"/>
          </w:tcPr>
          <w:p w14:paraId="3D44C996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</w:tcPr>
          <w:p w14:paraId="12F65477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62" w:type="dxa"/>
          </w:tcPr>
          <w:p w14:paraId="0F130BF6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</w:tcPr>
          <w:p w14:paraId="68BE8EB8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90" w:type="dxa"/>
          </w:tcPr>
          <w:p w14:paraId="71760514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9" w:type="dxa"/>
          </w:tcPr>
          <w:p w14:paraId="57ADC11B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9" w:type="dxa"/>
          </w:tcPr>
          <w:p w14:paraId="3FD617ED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4" w:type="dxa"/>
          </w:tcPr>
          <w:p w14:paraId="1360C740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27F4703F" w14:textId="77777777" w:rsidTr="0072624B">
        <w:tc>
          <w:tcPr>
            <w:tcW w:w="4136" w:type="dxa"/>
          </w:tcPr>
          <w:p w14:paraId="66E7F26D" w14:textId="77777777" w:rsidR="00DC2B8D" w:rsidRPr="00062685" w:rsidRDefault="00DC2B8D" w:rsidP="0072624B">
            <w:pPr>
              <w:pStyle w:val="BodyIndent1"/>
            </w:pPr>
            <w:r w:rsidRPr="00062685">
              <w:t>Electric power steering (EPS)</w:t>
            </w:r>
          </w:p>
        </w:tc>
        <w:tc>
          <w:tcPr>
            <w:tcW w:w="670" w:type="dxa"/>
          </w:tcPr>
          <w:p w14:paraId="6B4C2F0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64B4A11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0095CEB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0E27517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156E058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38D7A8B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4471007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3E2B8E0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1C59DD07" w14:textId="77777777" w:rsidTr="0072624B">
        <w:tc>
          <w:tcPr>
            <w:tcW w:w="4136" w:type="dxa"/>
          </w:tcPr>
          <w:p w14:paraId="6782E239" w14:textId="77777777" w:rsidR="00DC2B8D" w:rsidRPr="00062685" w:rsidRDefault="00DC2B8D" w:rsidP="0072624B">
            <w:pPr>
              <w:pStyle w:val="FABodyCopy"/>
            </w:pPr>
            <w:r w:rsidRPr="00062685">
              <w:t xml:space="preserve">Suspension </w:t>
            </w:r>
          </w:p>
        </w:tc>
        <w:tc>
          <w:tcPr>
            <w:tcW w:w="670" w:type="dxa"/>
          </w:tcPr>
          <w:p w14:paraId="232D8D89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</w:tcPr>
          <w:p w14:paraId="259B78AB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62" w:type="dxa"/>
          </w:tcPr>
          <w:p w14:paraId="5870FEED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</w:tcPr>
          <w:p w14:paraId="01F0BCE4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90" w:type="dxa"/>
          </w:tcPr>
          <w:p w14:paraId="0B8B34CC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9" w:type="dxa"/>
          </w:tcPr>
          <w:p w14:paraId="767531E7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9" w:type="dxa"/>
          </w:tcPr>
          <w:p w14:paraId="090859CE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4" w:type="dxa"/>
          </w:tcPr>
          <w:p w14:paraId="2069F7F3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2557F681" w14:textId="77777777" w:rsidTr="0072624B">
        <w:tc>
          <w:tcPr>
            <w:tcW w:w="4136" w:type="dxa"/>
          </w:tcPr>
          <w:p w14:paraId="3E810E6A" w14:textId="77777777" w:rsidR="00DC2B8D" w:rsidRPr="00062685" w:rsidRDefault="00DC2B8D" w:rsidP="0072624B">
            <w:pPr>
              <w:pStyle w:val="FABodyIndent1"/>
            </w:pPr>
            <w:r w:rsidRPr="00062685">
              <w:t>Four-wheel Touring independent front and rear with rear stabilizer bar</w:t>
            </w:r>
          </w:p>
        </w:tc>
        <w:tc>
          <w:tcPr>
            <w:tcW w:w="670" w:type="dxa"/>
          </w:tcPr>
          <w:p w14:paraId="7812CD2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04561AE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7653DF5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0AAD213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2EE035C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6A7C550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3ED7EFA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7D118CE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24EF2B1D" w14:textId="77777777" w:rsidTr="0072624B">
        <w:tc>
          <w:tcPr>
            <w:tcW w:w="4136" w:type="dxa"/>
          </w:tcPr>
          <w:p w14:paraId="3A987254" w14:textId="77777777" w:rsidR="00DC2B8D" w:rsidRPr="00062685" w:rsidRDefault="00DC2B8D" w:rsidP="0072624B">
            <w:pPr>
              <w:pStyle w:val="FABodyIndent1"/>
            </w:pPr>
            <w:r w:rsidRPr="00062685">
              <w:t>Normal duty</w:t>
            </w:r>
          </w:p>
        </w:tc>
        <w:tc>
          <w:tcPr>
            <w:tcW w:w="670" w:type="dxa"/>
          </w:tcPr>
          <w:p w14:paraId="0566D49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54F650B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088253B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0AD377C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6DA6689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2406CF7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34517F5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358E08A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79167462" w14:textId="77777777" w:rsidTr="0072624B">
        <w:tc>
          <w:tcPr>
            <w:tcW w:w="4136" w:type="dxa"/>
          </w:tcPr>
          <w:p w14:paraId="0655CAB6" w14:textId="77777777" w:rsidR="00DC2B8D" w:rsidRPr="00062685" w:rsidRDefault="00DC2B8D" w:rsidP="0072624B">
            <w:pPr>
              <w:pStyle w:val="FABodyIndent1"/>
            </w:pPr>
            <w:r w:rsidRPr="00062685">
              <w:t xml:space="preserve">Sport (included with Blacktop Package and Plus Group) </w:t>
            </w:r>
          </w:p>
        </w:tc>
        <w:tc>
          <w:tcPr>
            <w:tcW w:w="670" w:type="dxa"/>
          </w:tcPr>
          <w:p w14:paraId="244E4D0F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6AEF00F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6E05706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61B6FE4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4446E82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6F44F6A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43B6963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4EADB57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48CD9520" w14:textId="77777777" w:rsidTr="0072624B">
        <w:tc>
          <w:tcPr>
            <w:tcW w:w="4136" w:type="dxa"/>
          </w:tcPr>
          <w:p w14:paraId="6D7BC69D" w14:textId="77777777" w:rsidR="00DC2B8D" w:rsidRPr="00062685" w:rsidRDefault="00DC2B8D" w:rsidP="0072624B">
            <w:pPr>
              <w:pStyle w:val="FABodyIndent1"/>
            </w:pPr>
            <w:r w:rsidRPr="00062685">
              <w:t xml:space="preserve">Performance </w:t>
            </w:r>
          </w:p>
        </w:tc>
        <w:tc>
          <w:tcPr>
            <w:tcW w:w="670" w:type="dxa"/>
          </w:tcPr>
          <w:p w14:paraId="407F6E5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73B902C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1BAD74B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6862C52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30333A7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3857EA3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1FC1E04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6BC6E86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3C352C31" w14:textId="77777777" w:rsidTr="0072624B">
        <w:tc>
          <w:tcPr>
            <w:tcW w:w="4136" w:type="dxa"/>
          </w:tcPr>
          <w:p w14:paraId="11DEB5FC" w14:textId="77777777" w:rsidR="00DC2B8D" w:rsidRPr="00062685" w:rsidRDefault="00DC2B8D" w:rsidP="0072624B">
            <w:pPr>
              <w:pStyle w:val="FABodyIndent1"/>
            </w:pPr>
            <w:r w:rsidRPr="00062685">
              <w:t xml:space="preserve">High performance </w:t>
            </w:r>
            <w:r w:rsidRPr="00062685">
              <w:br/>
              <w:t>(included with Performance Handling Group)</w:t>
            </w:r>
          </w:p>
        </w:tc>
        <w:tc>
          <w:tcPr>
            <w:tcW w:w="670" w:type="dxa"/>
          </w:tcPr>
          <w:p w14:paraId="27F8315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778A3B5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0D142752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593521A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665995C1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9" w:type="dxa"/>
          </w:tcPr>
          <w:p w14:paraId="15D2F7E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597C931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1B2381B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7046AA2D" w14:textId="77777777" w:rsidTr="0072624B">
        <w:tc>
          <w:tcPr>
            <w:tcW w:w="4136" w:type="dxa"/>
          </w:tcPr>
          <w:p w14:paraId="5EED294B" w14:textId="77777777" w:rsidR="00DC2B8D" w:rsidRPr="00062685" w:rsidRDefault="00DC2B8D" w:rsidP="0072624B">
            <w:pPr>
              <w:pStyle w:val="FABodyIndent1"/>
            </w:pPr>
            <w:r w:rsidRPr="00062685">
              <w:t>Widebody competition suspension (included with Widebody Package)</w:t>
            </w:r>
          </w:p>
        </w:tc>
        <w:tc>
          <w:tcPr>
            <w:tcW w:w="670" w:type="dxa"/>
          </w:tcPr>
          <w:p w14:paraId="4B5605C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3E2778F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0B59140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7362C22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2EC07D4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2992344E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09" w:type="dxa"/>
          </w:tcPr>
          <w:p w14:paraId="68ED5A5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74AEC84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0617C7C3" w14:textId="77777777" w:rsidTr="0072624B">
        <w:tc>
          <w:tcPr>
            <w:tcW w:w="4136" w:type="dxa"/>
          </w:tcPr>
          <w:p w14:paraId="61FB84BF" w14:textId="199D04B4" w:rsidR="00DC2B8D" w:rsidRPr="00062685" w:rsidRDefault="00DC2B8D" w:rsidP="0072624B">
            <w:pPr>
              <w:pStyle w:val="FABodyCopy"/>
            </w:pPr>
            <w:r w:rsidRPr="00062685">
              <w:t xml:space="preserve">Adaptive damping SRT-tuned Bilstein </w:t>
            </w:r>
            <w:r w:rsidR="00076E16">
              <w:br/>
            </w:r>
            <w:r w:rsidRPr="00062685">
              <w:t>three-mode:</w:t>
            </w:r>
          </w:p>
          <w:p w14:paraId="09206BBB" w14:textId="77777777" w:rsidR="00DC2B8D" w:rsidRPr="00062685" w:rsidRDefault="00DC2B8D" w:rsidP="0072624B">
            <w:pPr>
              <w:pStyle w:val="BodyIndent1"/>
            </w:pPr>
            <w:r w:rsidRPr="00062685">
              <w:t>Auto mode: sporty but compliant ride</w:t>
            </w:r>
          </w:p>
          <w:p w14:paraId="3BD19E54" w14:textId="77777777" w:rsidR="00DC2B8D" w:rsidRPr="00062685" w:rsidRDefault="00DC2B8D" w:rsidP="0072624B">
            <w:pPr>
              <w:pStyle w:val="BodyIndent1"/>
            </w:pPr>
            <w:r w:rsidRPr="00062685">
              <w:t>Sport mode: firm, maximum handling</w:t>
            </w:r>
          </w:p>
          <w:p w14:paraId="73B3DB99" w14:textId="77777777" w:rsidR="00DC2B8D" w:rsidRPr="00062685" w:rsidRDefault="00DC2B8D" w:rsidP="0072624B">
            <w:pPr>
              <w:pStyle w:val="BodyIndent1"/>
            </w:pPr>
            <w:r w:rsidRPr="00062685">
              <w:t>Track mode: firm, maximum handling plus performance shifting and gear-holding feature (included with Widebody Package)</w:t>
            </w:r>
          </w:p>
        </w:tc>
        <w:tc>
          <w:tcPr>
            <w:tcW w:w="670" w:type="dxa"/>
          </w:tcPr>
          <w:p w14:paraId="55FC69A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4F6EFDA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7006719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423FCFD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251486C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1F8351D1" w14:textId="77777777" w:rsidR="00DC2B8D" w:rsidRPr="00062685" w:rsidRDefault="00DC2B8D" w:rsidP="0072624B">
            <w:pPr>
              <w:pStyle w:val="S-O-P"/>
            </w:pPr>
            <w:r w:rsidRPr="00062685">
              <w:t>O/P</w:t>
            </w:r>
          </w:p>
        </w:tc>
        <w:tc>
          <w:tcPr>
            <w:tcW w:w="909" w:type="dxa"/>
          </w:tcPr>
          <w:p w14:paraId="0BE68A6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265781B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47CF0D80" w14:textId="77777777" w:rsidTr="0072624B">
        <w:tc>
          <w:tcPr>
            <w:tcW w:w="4136" w:type="dxa"/>
          </w:tcPr>
          <w:p w14:paraId="5957307F" w14:textId="77777777" w:rsidR="00DC2B8D" w:rsidRPr="00062685" w:rsidRDefault="00DC2B8D" w:rsidP="0072624B">
            <w:pPr>
              <w:pStyle w:val="FABodyCopy"/>
            </w:pPr>
            <w:r w:rsidRPr="00062685">
              <w:t>Tip Start — prevents ignition from over-cranking</w:t>
            </w:r>
          </w:p>
        </w:tc>
        <w:tc>
          <w:tcPr>
            <w:tcW w:w="670" w:type="dxa"/>
          </w:tcPr>
          <w:p w14:paraId="00EC5BD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068D246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6FBB15B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773D8BB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0F26ECB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6352EEB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7F9D711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56098F6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2835AAC3" w14:textId="77777777" w:rsidTr="0072624B">
        <w:tc>
          <w:tcPr>
            <w:tcW w:w="4136" w:type="dxa"/>
          </w:tcPr>
          <w:p w14:paraId="6D45D258" w14:textId="77777777" w:rsidR="00DC2B8D" w:rsidRPr="00062685" w:rsidRDefault="00DC2B8D" w:rsidP="0072624B">
            <w:pPr>
              <w:pStyle w:val="FABodyCopy"/>
            </w:pPr>
            <w:r w:rsidRPr="00062685">
              <w:t xml:space="preserve">Torque Reserve </w:t>
            </w:r>
          </w:p>
        </w:tc>
        <w:tc>
          <w:tcPr>
            <w:tcW w:w="670" w:type="dxa"/>
          </w:tcPr>
          <w:p w14:paraId="2AA37AE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5CAF7A7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52F8F83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34568A6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77077A8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74F3D42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491F7B1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57C1285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2BFCC6AD" w14:textId="77777777" w:rsidTr="0072624B">
        <w:tc>
          <w:tcPr>
            <w:tcW w:w="4136" w:type="dxa"/>
          </w:tcPr>
          <w:p w14:paraId="2DE4B8CF" w14:textId="77777777" w:rsidR="00DC2B8D" w:rsidRPr="00062685" w:rsidRDefault="00DC2B8D" w:rsidP="0072624B">
            <w:pPr>
              <w:pStyle w:val="FABodyCopy"/>
              <w:keepNext/>
              <w:keepLines/>
            </w:pPr>
            <w:r w:rsidRPr="00062685">
              <w:t xml:space="preserve">Trunk Lid Release </w:t>
            </w:r>
          </w:p>
        </w:tc>
        <w:tc>
          <w:tcPr>
            <w:tcW w:w="670" w:type="dxa"/>
          </w:tcPr>
          <w:p w14:paraId="3A9298FE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</w:tcPr>
          <w:p w14:paraId="2504202B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62" w:type="dxa"/>
          </w:tcPr>
          <w:p w14:paraId="2A52C792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</w:tcPr>
          <w:p w14:paraId="44BEFD7C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90" w:type="dxa"/>
          </w:tcPr>
          <w:p w14:paraId="6E0F68E4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9" w:type="dxa"/>
          </w:tcPr>
          <w:p w14:paraId="6037F3C7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9" w:type="dxa"/>
          </w:tcPr>
          <w:p w14:paraId="5D900A5C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4" w:type="dxa"/>
          </w:tcPr>
          <w:p w14:paraId="79EA48EE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22013C0F" w14:textId="77777777" w:rsidTr="0072624B">
        <w:tc>
          <w:tcPr>
            <w:tcW w:w="4136" w:type="dxa"/>
          </w:tcPr>
          <w:p w14:paraId="1B5EAA33" w14:textId="77777777" w:rsidR="00DC2B8D" w:rsidRPr="008B25F9" w:rsidRDefault="00DC2B8D" w:rsidP="0072624B">
            <w:pPr>
              <w:pStyle w:val="BodyIndent1"/>
              <w:keepNext/>
              <w:keepLines/>
            </w:pPr>
            <w:r w:rsidRPr="008B25F9">
              <w:t>Power release button on instrument panel</w:t>
            </w:r>
          </w:p>
        </w:tc>
        <w:tc>
          <w:tcPr>
            <w:tcW w:w="670" w:type="dxa"/>
          </w:tcPr>
          <w:p w14:paraId="19B427B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2F64725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3B8466A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6162DAB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286DE50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1AF897D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4DE4BE9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5B713B6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6CD615B5" w14:textId="77777777" w:rsidTr="0072624B">
        <w:tc>
          <w:tcPr>
            <w:tcW w:w="4136" w:type="dxa"/>
          </w:tcPr>
          <w:p w14:paraId="2469CA2B" w14:textId="77777777" w:rsidR="00DC2B8D" w:rsidRPr="008B25F9" w:rsidRDefault="00DC2B8D" w:rsidP="0072624B">
            <w:pPr>
              <w:pStyle w:val="BodyIndent1"/>
            </w:pPr>
            <w:r w:rsidRPr="008B25F9">
              <w:t xml:space="preserve">Internal emergency release inside trunk </w:t>
            </w:r>
          </w:p>
        </w:tc>
        <w:tc>
          <w:tcPr>
            <w:tcW w:w="670" w:type="dxa"/>
          </w:tcPr>
          <w:p w14:paraId="097D886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2FE5798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11751CA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54D8BA8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1978F66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5090D48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5F374C5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6777752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</w:tbl>
    <w:p w14:paraId="6C0BB7F6" w14:textId="77777777" w:rsidR="00DC2B8D" w:rsidRDefault="00DC2B8D" w:rsidP="00DC2B8D">
      <w:pPr>
        <w:pStyle w:val="Heading3"/>
        <w:keepNext/>
        <w:keepLines/>
        <w:widowControl/>
      </w:pPr>
      <w:r w:rsidRPr="00062685">
        <w:lastRenderedPageBreak/>
        <w:t>EXTERIOR FEATURES</w:t>
      </w:r>
    </w:p>
    <w:tbl>
      <w:tblPr>
        <w:tblStyle w:val="FATABLESTYLE"/>
        <w:tblW w:w="10080" w:type="dxa"/>
        <w:tblLook w:val="0020" w:firstRow="1" w:lastRow="0" w:firstColumn="0" w:lastColumn="0" w:noHBand="0" w:noVBand="0"/>
      </w:tblPr>
      <w:tblGrid>
        <w:gridCol w:w="4107"/>
        <w:gridCol w:w="668"/>
        <w:gridCol w:w="787"/>
        <w:gridCol w:w="587"/>
        <w:gridCol w:w="787"/>
        <w:gridCol w:w="607"/>
        <w:gridCol w:w="688"/>
        <w:gridCol w:w="907"/>
        <w:gridCol w:w="942"/>
      </w:tblGrid>
      <w:tr w:rsidR="00DC2B8D" w:rsidRPr="00062685" w14:paraId="69894810" w14:textId="77777777" w:rsidTr="0072624B">
        <w:trPr>
          <w:tblHeader/>
        </w:trPr>
        <w:tc>
          <w:tcPr>
            <w:tcW w:w="4107" w:type="dxa"/>
          </w:tcPr>
          <w:p w14:paraId="189D5846" w14:textId="77777777" w:rsidR="00DC2B8D" w:rsidRPr="00062685" w:rsidRDefault="00DC2B8D" w:rsidP="00DC2B8D">
            <w:pPr>
              <w:pStyle w:val="TableSubhead"/>
              <w:keepNext/>
              <w:keepLines/>
            </w:pPr>
            <w:r w:rsidRPr="00062685">
              <w:t>EXTERIOR FEATURES</w:t>
            </w:r>
          </w:p>
        </w:tc>
        <w:tc>
          <w:tcPr>
            <w:tcW w:w="668" w:type="dxa"/>
            <w:vAlign w:val="bottom"/>
          </w:tcPr>
          <w:p w14:paraId="67502B4D" w14:textId="77777777" w:rsidR="00DC2B8D" w:rsidRPr="008B2E83" w:rsidRDefault="00DC2B8D" w:rsidP="00DC2B8D">
            <w:pPr>
              <w:pStyle w:val="ModelSubhead"/>
              <w:keepNext/>
              <w:keepLines/>
              <w:widowControl/>
            </w:pPr>
            <w:r w:rsidRPr="008B2E83">
              <w:t>SXT</w:t>
            </w:r>
          </w:p>
        </w:tc>
        <w:tc>
          <w:tcPr>
            <w:tcW w:w="787" w:type="dxa"/>
            <w:vAlign w:val="bottom"/>
          </w:tcPr>
          <w:p w14:paraId="099A19D1" w14:textId="77777777" w:rsidR="00DC2B8D" w:rsidRPr="008B2E83" w:rsidRDefault="00DC2B8D" w:rsidP="00DC2B8D">
            <w:pPr>
              <w:pStyle w:val="ModelSubhead"/>
              <w:keepNext/>
              <w:keepLines/>
              <w:widowControl/>
            </w:pPr>
            <w:r w:rsidRPr="008B2E83">
              <w:t>SXT</w:t>
            </w:r>
            <w:r w:rsidRPr="008B2E83">
              <w:br/>
              <w:t>AWD</w:t>
            </w:r>
          </w:p>
        </w:tc>
        <w:tc>
          <w:tcPr>
            <w:tcW w:w="587" w:type="dxa"/>
            <w:vAlign w:val="bottom"/>
          </w:tcPr>
          <w:p w14:paraId="77DD2F87" w14:textId="77777777" w:rsidR="00DC2B8D" w:rsidRPr="008B2E83" w:rsidRDefault="00DC2B8D" w:rsidP="00DC2B8D">
            <w:pPr>
              <w:pStyle w:val="ModelSubhead"/>
              <w:keepNext/>
              <w:keepLines/>
              <w:widowControl/>
            </w:pPr>
            <w:r w:rsidRPr="008B2E83">
              <w:t>GT</w:t>
            </w:r>
          </w:p>
        </w:tc>
        <w:tc>
          <w:tcPr>
            <w:tcW w:w="787" w:type="dxa"/>
            <w:vAlign w:val="bottom"/>
          </w:tcPr>
          <w:p w14:paraId="7B754E9E" w14:textId="77777777" w:rsidR="00DC2B8D" w:rsidRPr="008B2E83" w:rsidRDefault="00DC2B8D" w:rsidP="00DC2B8D">
            <w:pPr>
              <w:pStyle w:val="ModelSubhead"/>
              <w:keepNext/>
              <w:keepLines/>
              <w:widowControl/>
            </w:pPr>
            <w:r w:rsidRPr="008B2E83">
              <w:t>GT AWD</w:t>
            </w:r>
          </w:p>
        </w:tc>
        <w:tc>
          <w:tcPr>
            <w:tcW w:w="607" w:type="dxa"/>
            <w:vAlign w:val="bottom"/>
          </w:tcPr>
          <w:p w14:paraId="5E55F7E9" w14:textId="77777777" w:rsidR="00DC2B8D" w:rsidRPr="008B2E83" w:rsidRDefault="00DC2B8D" w:rsidP="00DC2B8D">
            <w:pPr>
              <w:pStyle w:val="ModelSubhead"/>
              <w:keepNext/>
              <w:keepLines/>
              <w:widowControl/>
            </w:pPr>
            <w:r w:rsidRPr="008B2E83">
              <w:t>R/T</w:t>
            </w:r>
          </w:p>
        </w:tc>
        <w:tc>
          <w:tcPr>
            <w:tcW w:w="688" w:type="dxa"/>
            <w:vAlign w:val="bottom"/>
          </w:tcPr>
          <w:p w14:paraId="231490DE" w14:textId="77777777" w:rsidR="00DC2B8D" w:rsidRPr="008B2E83" w:rsidRDefault="00DC2B8D" w:rsidP="00DC2B8D">
            <w:pPr>
              <w:pStyle w:val="ModelSubhead"/>
              <w:keepNext/>
              <w:keepLines/>
              <w:widowControl/>
            </w:pPr>
            <w:r w:rsidRPr="008B2E83">
              <w:t>Scat Pack</w:t>
            </w:r>
          </w:p>
        </w:tc>
        <w:tc>
          <w:tcPr>
            <w:tcW w:w="907" w:type="dxa"/>
            <w:vAlign w:val="bottom"/>
          </w:tcPr>
          <w:p w14:paraId="67066BB7" w14:textId="77777777" w:rsidR="00DC2B8D" w:rsidRPr="008B2E83" w:rsidRDefault="00DC2B8D" w:rsidP="00DC2B8D">
            <w:pPr>
              <w:pStyle w:val="ModelSubhead"/>
              <w:keepNext/>
              <w:keepLines/>
              <w:widowControl/>
            </w:pPr>
            <w:r w:rsidRPr="008B2E83">
              <w:t>SRT Hellcat</w:t>
            </w:r>
          </w:p>
        </w:tc>
        <w:tc>
          <w:tcPr>
            <w:tcW w:w="942" w:type="dxa"/>
            <w:vAlign w:val="bottom"/>
          </w:tcPr>
          <w:p w14:paraId="7C5F27DD" w14:textId="77777777" w:rsidR="00DC2B8D" w:rsidRPr="008B2E83" w:rsidRDefault="00DC2B8D" w:rsidP="00DC2B8D">
            <w:pPr>
              <w:pStyle w:val="ModelSubhead"/>
              <w:keepNext/>
              <w:keepLines/>
              <w:widowControl/>
            </w:pPr>
            <w:r w:rsidRPr="008B2E83">
              <w:t>SRT Hellcat Redeye</w:t>
            </w:r>
          </w:p>
        </w:tc>
      </w:tr>
      <w:tr w:rsidR="00DC2B8D" w:rsidRPr="00062685" w14:paraId="0B1C7AFE" w14:textId="77777777" w:rsidTr="0072624B">
        <w:tc>
          <w:tcPr>
            <w:tcW w:w="4107" w:type="dxa"/>
          </w:tcPr>
          <w:p w14:paraId="529E748A" w14:textId="77777777" w:rsidR="00DC2B8D" w:rsidRPr="00062685" w:rsidRDefault="00DC2B8D" w:rsidP="00DC2B8D">
            <w:pPr>
              <w:pStyle w:val="FABodyCopy"/>
              <w:keepNext/>
              <w:keepLines/>
              <w:widowControl/>
              <w:spacing w:line="240" w:lineRule="auto"/>
            </w:pPr>
            <w:r w:rsidRPr="00062685">
              <w:t xml:space="preserve">Antenna </w:t>
            </w:r>
          </w:p>
        </w:tc>
        <w:tc>
          <w:tcPr>
            <w:tcW w:w="668" w:type="dxa"/>
          </w:tcPr>
          <w:p w14:paraId="23E9AD19" w14:textId="77777777" w:rsidR="00DC2B8D" w:rsidRPr="00062685" w:rsidRDefault="00DC2B8D" w:rsidP="00DC2B8D">
            <w:pPr>
              <w:pStyle w:val="S-O-P"/>
              <w:keepNext/>
              <w:keepLines/>
              <w:widowControl/>
              <w:spacing w:line="240" w:lineRule="auto"/>
            </w:pPr>
          </w:p>
        </w:tc>
        <w:tc>
          <w:tcPr>
            <w:tcW w:w="787" w:type="dxa"/>
          </w:tcPr>
          <w:p w14:paraId="56A25F30" w14:textId="77777777" w:rsidR="00DC2B8D" w:rsidRPr="00062685" w:rsidRDefault="00DC2B8D" w:rsidP="00DC2B8D">
            <w:pPr>
              <w:pStyle w:val="S-O-P"/>
              <w:keepNext/>
              <w:keepLines/>
              <w:widowControl/>
              <w:spacing w:line="240" w:lineRule="auto"/>
            </w:pPr>
          </w:p>
        </w:tc>
        <w:tc>
          <w:tcPr>
            <w:tcW w:w="587" w:type="dxa"/>
          </w:tcPr>
          <w:p w14:paraId="2E2A9CBD" w14:textId="77777777" w:rsidR="00DC2B8D" w:rsidRPr="00062685" w:rsidRDefault="00DC2B8D" w:rsidP="00DC2B8D">
            <w:pPr>
              <w:pStyle w:val="S-O-P"/>
              <w:keepNext/>
              <w:keepLines/>
              <w:widowControl/>
              <w:spacing w:line="240" w:lineRule="auto"/>
            </w:pPr>
          </w:p>
        </w:tc>
        <w:tc>
          <w:tcPr>
            <w:tcW w:w="787" w:type="dxa"/>
          </w:tcPr>
          <w:p w14:paraId="33CBD282" w14:textId="77777777" w:rsidR="00DC2B8D" w:rsidRPr="00062685" w:rsidRDefault="00DC2B8D" w:rsidP="00DC2B8D">
            <w:pPr>
              <w:pStyle w:val="S-O-P"/>
              <w:keepNext/>
              <w:keepLines/>
              <w:widowControl/>
              <w:spacing w:line="240" w:lineRule="auto"/>
            </w:pPr>
          </w:p>
        </w:tc>
        <w:tc>
          <w:tcPr>
            <w:tcW w:w="607" w:type="dxa"/>
          </w:tcPr>
          <w:p w14:paraId="2D578285" w14:textId="77777777" w:rsidR="00DC2B8D" w:rsidRPr="00062685" w:rsidRDefault="00DC2B8D" w:rsidP="00DC2B8D">
            <w:pPr>
              <w:pStyle w:val="S-O-P"/>
              <w:keepNext/>
              <w:keepLines/>
              <w:widowControl/>
              <w:spacing w:line="240" w:lineRule="auto"/>
            </w:pPr>
          </w:p>
        </w:tc>
        <w:tc>
          <w:tcPr>
            <w:tcW w:w="688" w:type="dxa"/>
          </w:tcPr>
          <w:p w14:paraId="1136F220" w14:textId="77777777" w:rsidR="00DC2B8D" w:rsidRPr="00062685" w:rsidRDefault="00DC2B8D" w:rsidP="00DC2B8D">
            <w:pPr>
              <w:pStyle w:val="S-O-P"/>
              <w:keepNext/>
              <w:keepLines/>
              <w:widowControl/>
              <w:spacing w:line="240" w:lineRule="auto"/>
            </w:pPr>
          </w:p>
        </w:tc>
        <w:tc>
          <w:tcPr>
            <w:tcW w:w="907" w:type="dxa"/>
          </w:tcPr>
          <w:p w14:paraId="03F365E2" w14:textId="77777777" w:rsidR="00DC2B8D" w:rsidRPr="00062685" w:rsidRDefault="00DC2B8D" w:rsidP="00DC2B8D">
            <w:pPr>
              <w:pStyle w:val="S-O-P"/>
              <w:keepNext/>
              <w:keepLines/>
              <w:widowControl/>
              <w:spacing w:line="240" w:lineRule="auto"/>
            </w:pPr>
          </w:p>
        </w:tc>
        <w:tc>
          <w:tcPr>
            <w:tcW w:w="942" w:type="dxa"/>
          </w:tcPr>
          <w:p w14:paraId="2B9841AE" w14:textId="77777777" w:rsidR="00DC2B8D" w:rsidRPr="00062685" w:rsidRDefault="00DC2B8D" w:rsidP="00DC2B8D">
            <w:pPr>
              <w:pStyle w:val="S-O-P"/>
              <w:keepNext/>
              <w:keepLines/>
              <w:widowControl/>
              <w:spacing w:line="240" w:lineRule="auto"/>
            </w:pPr>
          </w:p>
        </w:tc>
      </w:tr>
      <w:tr w:rsidR="00DC2B8D" w:rsidRPr="00062685" w14:paraId="046A364F" w14:textId="77777777" w:rsidTr="0072624B">
        <w:tc>
          <w:tcPr>
            <w:tcW w:w="4107" w:type="dxa"/>
          </w:tcPr>
          <w:p w14:paraId="5EA72063" w14:textId="77777777" w:rsidR="00DC2B8D" w:rsidRPr="00062685" w:rsidRDefault="00DC2B8D" w:rsidP="00DC2B8D">
            <w:pPr>
              <w:pStyle w:val="FABodyIndent1"/>
              <w:keepNext/>
              <w:keepLines/>
              <w:widowControl/>
              <w:spacing w:line="240" w:lineRule="auto"/>
            </w:pPr>
            <w:r w:rsidRPr="00062685">
              <w:t>AM/FM, integrated into rear window</w:t>
            </w:r>
          </w:p>
        </w:tc>
        <w:tc>
          <w:tcPr>
            <w:tcW w:w="668" w:type="dxa"/>
          </w:tcPr>
          <w:p w14:paraId="4C92660F" w14:textId="77777777" w:rsidR="00DC2B8D" w:rsidRPr="00062685" w:rsidRDefault="00DC2B8D" w:rsidP="00DC2B8D">
            <w:pPr>
              <w:pStyle w:val="S-O-P"/>
              <w:keepNext/>
              <w:keepLines/>
              <w:widowControl/>
              <w:spacing w:line="240" w:lineRule="auto"/>
            </w:pPr>
            <w:r w:rsidRPr="00062685">
              <w:t>S</w:t>
            </w:r>
          </w:p>
        </w:tc>
        <w:tc>
          <w:tcPr>
            <w:tcW w:w="787" w:type="dxa"/>
          </w:tcPr>
          <w:p w14:paraId="27621D1A" w14:textId="77777777" w:rsidR="00DC2B8D" w:rsidRPr="00062685" w:rsidRDefault="00DC2B8D" w:rsidP="00DC2B8D">
            <w:pPr>
              <w:pStyle w:val="S-O-P"/>
              <w:keepNext/>
              <w:keepLines/>
              <w:widowControl/>
              <w:spacing w:line="240" w:lineRule="auto"/>
            </w:pPr>
            <w:r w:rsidRPr="00062685">
              <w:t>S</w:t>
            </w:r>
          </w:p>
        </w:tc>
        <w:tc>
          <w:tcPr>
            <w:tcW w:w="587" w:type="dxa"/>
          </w:tcPr>
          <w:p w14:paraId="7A032524" w14:textId="77777777" w:rsidR="00DC2B8D" w:rsidRPr="00062685" w:rsidRDefault="00DC2B8D" w:rsidP="00DC2B8D">
            <w:pPr>
              <w:pStyle w:val="S-O-P"/>
              <w:keepNext/>
              <w:keepLines/>
              <w:widowControl/>
              <w:spacing w:line="240" w:lineRule="auto"/>
            </w:pPr>
            <w:r w:rsidRPr="00062685">
              <w:t>S</w:t>
            </w:r>
          </w:p>
        </w:tc>
        <w:tc>
          <w:tcPr>
            <w:tcW w:w="787" w:type="dxa"/>
          </w:tcPr>
          <w:p w14:paraId="65B4C6D8" w14:textId="77777777" w:rsidR="00DC2B8D" w:rsidRPr="00062685" w:rsidRDefault="00DC2B8D" w:rsidP="00DC2B8D">
            <w:pPr>
              <w:pStyle w:val="S-O-P"/>
              <w:keepNext/>
              <w:keepLines/>
              <w:widowControl/>
              <w:spacing w:line="240" w:lineRule="auto"/>
            </w:pPr>
            <w:r w:rsidRPr="00062685">
              <w:t>S</w:t>
            </w:r>
          </w:p>
        </w:tc>
        <w:tc>
          <w:tcPr>
            <w:tcW w:w="607" w:type="dxa"/>
          </w:tcPr>
          <w:p w14:paraId="633D348B" w14:textId="77777777" w:rsidR="00DC2B8D" w:rsidRPr="00062685" w:rsidRDefault="00DC2B8D" w:rsidP="00DC2B8D">
            <w:pPr>
              <w:pStyle w:val="S-O-P"/>
              <w:keepNext/>
              <w:keepLines/>
              <w:widowControl/>
              <w:spacing w:line="240" w:lineRule="auto"/>
            </w:pPr>
            <w:r w:rsidRPr="00062685">
              <w:t>S</w:t>
            </w:r>
          </w:p>
        </w:tc>
        <w:tc>
          <w:tcPr>
            <w:tcW w:w="688" w:type="dxa"/>
          </w:tcPr>
          <w:p w14:paraId="3E159DCD" w14:textId="77777777" w:rsidR="00DC2B8D" w:rsidRPr="00062685" w:rsidRDefault="00DC2B8D" w:rsidP="00DC2B8D">
            <w:pPr>
              <w:pStyle w:val="S-O-P"/>
              <w:keepNext/>
              <w:keepLines/>
              <w:widowControl/>
              <w:spacing w:line="240" w:lineRule="auto"/>
            </w:pPr>
            <w:r w:rsidRPr="00062685">
              <w:t>S</w:t>
            </w:r>
          </w:p>
        </w:tc>
        <w:tc>
          <w:tcPr>
            <w:tcW w:w="907" w:type="dxa"/>
          </w:tcPr>
          <w:p w14:paraId="5E538B20" w14:textId="77777777" w:rsidR="00DC2B8D" w:rsidRPr="00062685" w:rsidRDefault="00DC2B8D" w:rsidP="00DC2B8D">
            <w:pPr>
              <w:pStyle w:val="S-O-P"/>
              <w:keepNext/>
              <w:keepLines/>
              <w:widowControl/>
              <w:spacing w:line="240" w:lineRule="auto"/>
            </w:pPr>
            <w:r w:rsidRPr="00062685">
              <w:t>S</w:t>
            </w:r>
          </w:p>
        </w:tc>
        <w:tc>
          <w:tcPr>
            <w:tcW w:w="942" w:type="dxa"/>
          </w:tcPr>
          <w:p w14:paraId="460D39AB" w14:textId="77777777" w:rsidR="00DC2B8D" w:rsidRPr="00062685" w:rsidRDefault="00DC2B8D" w:rsidP="00DC2B8D">
            <w:pPr>
              <w:pStyle w:val="S-O-P"/>
              <w:keepNext/>
              <w:keepLines/>
              <w:widowControl/>
              <w:spacing w:line="240" w:lineRule="auto"/>
            </w:pPr>
            <w:r w:rsidRPr="00062685">
              <w:t>S</w:t>
            </w:r>
          </w:p>
        </w:tc>
      </w:tr>
      <w:tr w:rsidR="00DC2B8D" w:rsidRPr="00062685" w14:paraId="6DD23926" w14:textId="77777777" w:rsidTr="0072624B">
        <w:tc>
          <w:tcPr>
            <w:tcW w:w="4107" w:type="dxa"/>
          </w:tcPr>
          <w:p w14:paraId="79B2185D" w14:textId="77777777" w:rsidR="00DC2B8D" w:rsidRPr="00062685" w:rsidRDefault="00DC2B8D" w:rsidP="0072624B">
            <w:pPr>
              <w:pStyle w:val="FABodyIndent1"/>
            </w:pPr>
            <w:r w:rsidRPr="00062685">
              <w:t>Shark-fin-style roof (included with Navigation &amp; Travel Group)</w:t>
            </w:r>
          </w:p>
        </w:tc>
        <w:tc>
          <w:tcPr>
            <w:tcW w:w="668" w:type="dxa"/>
          </w:tcPr>
          <w:p w14:paraId="405D934F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7" w:type="dxa"/>
          </w:tcPr>
          <w:p w14:paraId="60E90A59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87" w:type="dxa"/>
          </w:tcPr>
          <w:p w14:paraId="673EF190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7" w:type="dxa"/>
          </w:tcPr>
          <w:p w14:paraId="74C61D77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07" w:type="dxa"/>
          </w:tcPr>
          <w:p w14:paraId="6F655D9B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8" w:type="dxa"/>
          </w:tcPr>
          <w:p w14:paraId="1EC4FB6C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07" w:type="dxa"/>
          </w:tcPr>
          <w:p w14:paraId="05EE184F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42" w:type="dxa"/>
          </w:tcPr>
          <w:p w14:paraId="1A273969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</w:tr>
      <w:tr w:rsidR="00DC2B8D" w:rsidRPr="00062685" w14:paraId="3CF480BC" w14:textId="77777777" w:rsidTr="0072624B">
        <w:tc>
          <w:tcPr>
            <w:tcW w:w="4107" w:type="dxa"/>
          </w:tcPr>
          <w:p w14:paraId="34E75600" w14:textId="77777777" w:rsidR="00DC2B8D" w:rsidRPr="00062685" w:rsidRDefault="00DC2B8D" w:rsidP="0072624B">
            <w:pPr>
              <w:pStyle w:val="FABodyCopy"/>
            </w:pPr>
            <w:r w:rsidRPr="00062685">
              <w:t>Badges (fender)</w:t>
            </w:r>
          </w:p>
        </w:tc>
        <w:tc>
          <w:tcPr>
            <w:tcW w:w="668" w:type="dxa"/>
          </w:tcPr>
          <w:p w14:paraId="29DB06C2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7" w:type="dxa"/>
          </w:tcPr>
          <w:p w14:paraId="529F0243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87" w:type="dxa"/>
          </w:tcPr>
          <w:p w14:paraId="3926B09D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7" w:type="dxa"/>
          </w:tcPr>
          <w:p w14:paraId="1C523C92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07" w:type="dxa"/>
          </w:tcPr>
          <w:p w14:paraId="19EA7619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8" w:type="dxa"/>
          </w:tcPr>
          <w:p w14:paraId="52C15461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7" w:type="dxa"/>
          </w:tcPr>
          <w:p w14:paraId="5DCEE906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2" w:type="dxa"/>
          </w:tcPr>
          <w:p w14:paraId="65CE7893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181F529F" w14:textId="77777777" w:rsidTr="0072624B">
        <w:tc>
          <w:tcPr>
            <w:tcW w:w="4107" w:type="dxa"/>
          </w:tcPr>
          <w:p w14:paraId="0AFB8444" w14:textId="77777777" w:rsidR="00DC2B8D" w:rsidRPr="008B25F9" w:rsidRDefault="00DC2B8D" w:rsidP="0072624B">
            <w:pPr>
              <w:pStyle w:val="FABodyIndent1"/>
            </w:pPr>
            <w:r>
              <w:t>345 HEMI</w:t>
            </w:r>
          </w:p>
        </w:tc>
        <w:tc>
          <w:tcPr>
            <w:tcW w:w="668" w:type="dxa"/>
          </w:tcPr>
          <w:p w14:paraId="6E0DE19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25955E1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6E475D3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42CFDE0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3B864EE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8" w:type="dxa"/>
          </w:tcPr>
          <w:p w14:paraId="2A8D8D8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137BEBF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1418D7E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70048C25" w14:textId="77777777" w:rsidTr="0072624B">
        <w:tc>
          <w:tcPr>
            <w:tcW w:w="4107" w:type="dxa"/>
          </w:tcPr>
          <w:p w14:paraId="04B15CDB" w14:textId="77777777" w:rsidR="00DC2B8D" w:rsidRPr="008B25F9" w:rsidRDefault="00DC2B8D" w:rsidP="0072624B">
            <w:pPr>
              <w:pStyle w:val="FABodyIndent1"/>
            </w:pPr>
            <w:r w:rsidRPr="008B25F9">
              <w:t>392 HEMI</w:t>
            </w:r>
          </w:p>
        </w:tc>
        <w:tc>
          <w:tcPr>
            <w:tcW w:w="668" w:type="dxa"/>
          </w:tcPr>
          <w:p w14:paraId="2343EEC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002C7BD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4597093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4E4992B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778D875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0B8EC65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7" w:type="dxa"/>
          </w:tcPr>
          <w:p w14:paraId="7F5AC87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58CA9D6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6C83E89F" w14:textId="77777777" w:rsidTr="0072624B">
        <w:tc>
          <w:tcPr>
            <w:tcW w:w="4107" w:type="dxa"/>
          </w:tcPr>
          <w:p w14:paraId="79815595" w14:textId="77777777" w:rsidR="00DC2B8D" w:rsidRPr="008B25F9" w:rsidRDefault="00DC2B8D" w:rsidP="0072624B">
            <w:pPr>
              <w:pStyle w:val="FABodyIndent1"/>
            </w:pPr>
            <w:r w:rsidRPr="008B25F9">
              <w:t>Hellcat</w:t>
            </w:r>
          </w:p>
        </w:tc>
        <w:tc>
          <w:tcPr>
            <w:tcW w:w="668" w:type="dxa"/>
          </w:tcPr>
          <w:p w14:paraId="71BD35E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02CACE9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39645CA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5A4479A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0FFB982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420877D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59E9657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2" w:type="dxa"/>
          </w:tcPr>
          <w:p w14:paraId="69E7611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5270D7FB" w14:textId="77777777" w:rsidTr="0072624B">
        <w:tc>
          <w:tcPr>
            <w:tcW w:w="4107" w:type="dxa"/>
          </w:tcPr>
          <w:p w14:paraId="1B8009FC" w14:textId="77777777" w:rsidR="00DC2B8D" w:rsidRPr="008B25F9" w:rsidRDefault="00DC2B8D" w:rsidP="0072624B">
            <w:pPr>
              <w:pStyle w:val="FABodyIndent1"/>
            </w:pPr>
            <w:r w:rsidRPr="008B25F9">
              <w:t>SRT Hellcat Redeye</w:t>
            </w:r>
          </w:p>
        </w:tc>
        <w:tc>
          <w:tcPr>
            <w:tcW w:w="668" w:type="dxa"/>
          </w:tcPr>
          <w:p w14:paraId="1A0BC38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505876E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6CD6F8A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0E0DEBF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47235A7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3253913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4AF6544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670C003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5FAFDB79" w14:textId="77777777" w:rsidTr="0072624B">
        <w:tc>
          <w:tcPr>
            <w:tcW w:w="4107" w:type="dxa"/>
          </w:tcPr>
          <w:p w14:paraId="4E1A9325" w14:textId="77777777" w:rsidR="00DC2B8D" w:rsidRPr="00062685" w:rsidRDefault="00DC2B8D" w:rsidP="0072624B">
            <w:pPr>
              <w:pStyle w:val="FABodyCopy"/>
            </w:pPr>
            <w:r w:rsidRPr="00062685">
              <w:t>Door handles — body color, Keyless Enter ’n Go</w:t>
            </w:r>
          </w:p>
        </w:tc>
        <w:tc>
          <w:tcPr>
            <w:tcW w:w="668" w:type="dxa"/>
          </w:tcPr>
          <w:p w14:paraId="6C8BDFE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4D19D5F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733178C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4BF28E2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07" w:type="dxa"/>
          </w:tcPr>
          <w:p w14:paraId="3343784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8" w:type="dxa"/>
          </w:tcPr>
          <w:p w14:paraId="3E6B2CE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7" w:type="dxa"/>
          </w:tcPr>
          <w:p w14:paraId="30A5F78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2" w:type="dxa"/>
          </w:tcPr>
          <w:p w14:paraId="6A15C19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2D56D6B3" w14:textId="77777777" w:rsidTr="0072624B">
        <w:tc>
          <w:tcPr>
            <w:tcW w:w="4107" w:type="dxa"/>
          </w:tcPr>
          <w:p w14:paraId="78839E33" w14:textId="77777777" w:rsidR="00DC2B8D" w:rsidRPr="00062685" w:rsidRDefault="00DC2B8D" w:rsidP="0072624B">
            <w:pPr>
              <w:pStyle w:val="FABodyCopy"/>
            </w:pPr>
            <w:r w:rsidRPr="00062685">
              <w:t xml:space="preserve">Fuel filler door — push-push </w:t>
            </w:r>
          </w:p>
        </w:tc>
        <w:tc>
          <w:tcPr>
            <w:tcW w:w="668" w:type="dxa"/>
          </w:tcPr>
          <w:p w14:paraId="6C59044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2E0644C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418A560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7313E19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07" w:type="dxa"/>
          </w:tcPr>
          <w:p w14:paraId="5CC1AEB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8" w:type="dxa"/>
          </w:tcPr>
          <w:p w14:paraId="0D58E5D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7" w:type="dxa"/>
          </w:tcPr>
          <w:p w14:paraId="2675715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2" w:type="dxa"/>
          </w:tcPr>
          <w:p w14:paraId="028B195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03D29F7B" w14:textId="77777777" w:rsidTr="0072624B">
        <w:tc>
          <w:tcPr>
            <w:tcW w:w="4107" w:type="dxa"/>
          </w:tcPr>
          <w:p w14:paraId="77775330" w14:textId="10F5DA69" w:rsidR="00DC2B8D" w:rsidRPr="00062685" w:rsidRDefault="00DC2B8D" w:rsidP="0072624B">
            <w:pPr>
              <w:pStyle w:val="FABodyCopy"/>
            </w:pPr>
            <w:r w:rsidRPr="00062685">
              <w:t>Glass</w:t>
            </w:r>
          </w:p>
        </w:tc>
        <w:tc>
          <w:tcPr>
            <w:tcW w:w="668" w:type="dxa"/>
          </w:tcPr>
          <w:p w14:paraId="37BF5831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4363" w:type="dxa"/>
            <w:gridSpan w:val="6"/>
          </w:tcPr>
          <w:p w14:paraId="42A71E1A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2" w:type="dxa"/>
          </w:tcPr>
          <w:p w14:paraId="203A9E2B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647084A1" w14:textId="77777777" w:rsidTr="0072624B">
        <w:tc>
          <w:tcPr>
            <w:tcW w:w="4107" w:type="dxa"/>
          </w:tcPr>
          <w:p w14:paraId="423CEC94" w14:textId="77777777" w:rsidR="00DC2B8D" w:rsidRPr="00062685" w:rsidRDefault="00DC2B8D" w:rsidP="0072624B">
            <w:pPr>
              <w:pStyle w:val="FABodyIndent1"/>
            </w:pPr>
            <w:r w:rsidRPr="00062685">
              <w:t>Acoustic windshield and front side</w:t>
            </w:r>
          </w:p>
        </w:tc>
        <w:tc>
          <w:tcPr>
            <w:tcW w:w="668" w:type="dxa"/>
          </w:tcPr>
          <w:p w14:paraId="364CBAC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38A5B23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47B3C17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56122DB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07" w:type="dxa"/>
          </w:tcPr>
          <w:p w14:paraId="127017B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8" w:type="dxa"/>
          </w:tcPr>
          <w:p w14:paraId="714A088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7" w:type="dxa"/>
          </w:tcPr>
          <w:p w14:paraId="4036802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2" w:type="dxa"/>
          </w:tcPr>
          <w:p w14:paraId="05DF594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1D4245A2" w14:textId="77777777" w:rsidTr="0072624B">
        <w:tc>
          <w:tcPr>
            <w:tcW w:w="4107" w:type="dxa"/>
          </w:tcPr>
          <w:p w14:paraId="4B9D0927" w14:textId="77777777" w:rsidR="00DC2B8D" w:rsidRPr="00062685" w:rsidRDefault="00DC2B8D" w:rsidP="0072624B">
            <w:pPr>
              <w:pStyle w:val="FABodyIndent1"/>
            </w:pPr>
            <w:r w:rsidRPr="00062685">
              <w:t xml:space="preserve">Solar-control, front and rear </w:t>
            </w:r>
          </w:p>
        </w:tc>
        <w:tc>
          <w:tcPr>
            <w:tcW w:w="668" w:type="dxa"/>
          </w:tcPr>
          <w:p w14:paraId="6274EFE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3B23C5A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6663ABD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18C3DB6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07" w:type="dxa"/>
          </w:tcPr>
          <w:p w14:paraId="2CC3D94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8" w:type="dxa"/>
          </w:tcPr>
          <w:p w14:paraId="707345B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7" w:type="dxa"/>
          </w:tcPr>
          <w:p w14:paraId="114778C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2" w:type="dxa"/>
          </w:tcPr>
          <w:p w14:paraId="7DF0E30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1F6AA072" w14:textId="77777777" w:rsidTr="0072624B">
        <w:tc>
          <w:tcPr>
            <w:tcW w:w="4107" w:type="dxa"/>
          </w:tcPr>
          <w:p w14:paraId="1276136C" w14:textId="77777777" w:rsidR="00DC2B8D" w:rsidRPr="00062685" w:rsidRDefault="00DC2B8D" w:rsidP="0072624B">
            <w:pPr>
              <w:pStyle w:val="FABodyCopy"/>
            </w:pPr>
            <w:r w:rsidRPr="00062685">
              <w:t xml:space="preserve">Grille </w:t>
            </w:r>
          </w:p>
        </w:tc>
        <w:tc>
          <w:tcPr>
            <w:tcW w:w="668" w:type="dxa"/>
          </w:tcPr>
          <w:p w14:paraId="56D3D938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7" w:type="dxa"/>
          </w:tcPr>
          <w:p w14:paraId="18412205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87" w:type="dxa"/>
          </w:tcPr>
          <w:p w14:paraId="15C2EA24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7" w:type="dxa"/>
          </w:tcPr>
          <w:p w14:paraId="719D3620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07" w:type="dxa"/>
          </w:tcPr>
          <w:p w14:paraId="37325BAB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8" w:type="dxa"/>
          </w:tcPr>
          <w:p w14:paraId="21F37448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7" w:type="dxa"/>
          </w:tcPr>
          <w:p w14:paraId="13C0BABC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2" w:type="dxa"/>
          </w:tcPr>
          <w:p w14:paraId="63C88A33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069BA467" w14:textId="77777777" w:rsidTr="0072624B">
        <w:tc>
          <w:tcPr>
            <w:tcW w:w="4107" w:type="dxa"/>
          </w:tcPr>
          <w:p w14:paraId="5899E7B1" w14:textId="77777777" w:rsidR="00DC2B8D" w:rsidRPr="008B25F9" w:rsidRDefault="00DC2B8D" w:rsidP="0072624B">
            <w:pPr>
              <w:pStyle w:val="FABodyIndent1"/>
            </w:pPr>
            <w:r w:rsidRPr="008B25F9">
              <w:t>Gloss Black with Gloss Black crosshairs</w:t>
            </w:r>
          </w:p>
        </w:tc>
        <w:tc>
          <w:tcPr>
            <w:tcW w:w="668" w:type="dxa"/>
          </w:tcPr>
          <w:p w14:paraId="235A469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59521DA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3E47E4C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6721B6E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1373D19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5D3C040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6273D55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10CC3F0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36C12EFC" w14:textId="77777777" w:rsidTr="0072624B">
        <w:tc>
          <w:tcPr>
            <w:tcW w:w="4107" w:type="dxa"/>
          </w:tcPr>
          <w:p w14:paraId="1BFEAC42" w14:textId="77777777" w:rsidR="00DC2B8D" w:rsidRPr="008B25F9" w:rsidRDefault="00DC2B8D" w:rsidP="0072624B">
            <w:pPr>
              <w:pStyle w:val="FABodyIndent1"/>
            </w:pPr>
            <w:r w:rsidRPr="008B25F9">
              <w:t xml:space="preserve">Gloss Black fascia applique </w:t>
            </w:r>
            <w:r w:rsidRPr="008B25F9">
              <w:br/>
              <w:t>(included with Blacktop Package)</w:t>
            </w:r>
          </w:p>
        </w:tc>
        <w:tc>
          <w:tcPr>
            <w:tcW w:w="668" w:type="dxa"/>
          </w:tcPr>
          <w:p w14:paraId="1423133B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7" w:type="dxa"/>
          </w:tcPr>
          <w:p w14:paraId="20A57B3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0774394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10C64C4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2268564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17C35EA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3D13EE1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40A28B2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49EC5471" w14:textId="77777777" w:rsidTr="0072624B">
        <w:tc>
          <w:tcPr>
            <w:tcW w:w="4107" w:type="dxa"/>
          </w:tcPr>
          <w:p w14:paraId="2C344EE4" w14:textId="77777777" w:rsidR="00DC2B8D" w:rsidRPr="008B25F9" w:rsidRDefault="00DC2B8D" w:rsidP="0072624B">
            <w:pPr>
              <w:pStyle w:val="FABodyIndent1"/>
            </w:pPr>
            <w:r w:rsidRPr="008B25F9">
              <w:t>Performance</w:t>
            </w:r>
          </w:p>
        </w:tc>
        <w:tc>
          <w:tcPr>
            <w:tcW w:w="668" w:type="dxa"/>
          </w:tcPr>
          <w:p w14:paraId="6DC3566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79D64B2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2D0E687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1CC99D5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07" w:type="dxa"/>
          </w:tcPr>
          <w:p w14:paraId="7DA5770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8" w:type="dxa"/>
          </w:tcPr>
          <w:p w14:paraId="4FD44DB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1EB731C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74FDDBF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43A0414B" w14:textId="77777777" w:rsidTr="0072624B">
        <w:tc>
          <w:tcPr>
            <w:tcW w:w="4107" w:type="dxa"/>
          </w:tcPr>
          <w:p w14:paraId="0A70586F" w14:textId="77777777" w:rsidR="00DC2B8D" w:rsidRPr="008B25F9" w:rsidRDefault="00DC2B8D" w:rsidP="0072624B">
            <w:pPr>
              <w:pStyle w:val="FABodyIndent1"/>
            </w:pPr>
            <w:r w:rsidRPr="008B25F9">
              <w:t>Scat Pack Performance</w:t>
            </w:r>
          </w:p>
        </w:tc>
        <w:tc>
          <w:tcPr>
            <w:tcW w:w="668" w:type="dxa"/>
          </w:tcPr>
          <w:p w14:paraId="12FD449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193CF30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52451B4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40345FA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3446D3A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1C33624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7" w:type="dxa"/>
          </w:tcPr>
          <w:p w14:paraId="7A4EDE4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3EB1BCA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786EB3EB" w14:textId="77777777" w:rsidTr="0072624B">
        <w:tc>
          <w:tcPr>
            <w:tcW w:w="4107" w:type="dxa"/>
          </w:tcPr>
          <w:p w14:paraId="75F5AB2A" w14:textId="77777777" w:rsidR="00DC2B8D" w:rsidRPr="008B25F9" w:rsidRDefault="00DC2B8D" w:rsidP="0072624B">
            <w:pPr>
              <w:pStyle w:val="FABodyIndent1"/>
            </w:pPr>
            <w:r w:rsidRPr="008B25F9">
              <w:t>Widebody (included with Widebody Package)</w:t>
            </w:r>
          </w:p>
        </w:tc>
        <w:tc>
          <w:tcPr>
            <w:tcW w:w="668" w:type="dxa"/>
          </w:tcPr>
          <w:p w14:paraId="6CB4710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6161F73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065687D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40A65B8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4911759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3DD95396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07" w:type="dxa"/>
          </w:tcPr>
          <w:p w14:paraId="556875A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2" w:type="dxa"/>
          </w:tcPr>
          <w:p w14:paraId="2375C76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60F44BFA" w14:textId="77777777" w:rsidTr="0072624B">
        <w:tc>
          <w:tcPr>
            <w:tcW w:w="4107" w:type="dxa"/>
          </w:tcPr>
          <w:p w14:paraId="49F93CDA" w14:textId="77777777" w:rsidR="00DC2B8D" w:rsidRPr="00062685" w:rsidRDefault="00DC2B8D" w:rsidP="0072624B">
            <w:pPr>
              <w:pStyle w:val="FABodyCopy"/>
            </w:pPr>
            <w:r w:rsidRPr="00062685">
              <w:t>Headlamps / Taillamps</w:t>
            </w:r>
          </w:p>
        </w:tc>
        <w:tc>
          <w:tcPr>
            <w:tcW w:w="668" w:type="dxa"/>
          </w:tcPr>
          <w:p w14:paraId="79A0420C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7" w:type="dxa"/>
          </w:tcPr>
          <w:p w14:paraId="1412B1CF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87" w:type="dxa"/>
          </w:tcPr>
          <w:p w14:paraId="2C3C17F6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7" w:type="dxa"/>
          </w:tcPr>
          <w:p w14:paraId="186FEFF7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07" w:type="dxa"/>
          </w:tcPr>
          <w:p w14:paraId="1955A808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8" w:type="dxa"/>
          </w:tcPr>
          <w:p w14:paraId="061BF175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7" w:type="dxa"/>
          </w:tcPr>
          <w:p w14:paraId="790AD1F8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2" w:type="dxa"/>
          </w:tcPr>
          <w:p w14:paraId="2F260756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54688D82" w14:textId="77777777" w:rsidTr="0072624B">
        <w:tc>
          <w:tcPr>
            <w:tcW w:w="4107" w:type="dxa"/>
          </w:tcPr>
          <w:p w14:paraId="17139894" w14:textId="77777777" w:rsidR="00DC2B8D" w:rsidRPr="00062685" w:rsidRDefault="00DC2B8D" w:rsidP="0072624B">
            <w:pPr>
              <w:pStyle w:val="FABodyIndent1"/>
            </w:pPr>
            <w:r w:rsidRPr="00062685">
              <w:t>Automatic</w:t>
            </w:r>
          </w:p>
        </w:tc>
        <w:tc>
          <w:tcPr>
            <w:tcW w:w="668" w:type="dxa"/>
          </w:tcPr>
          <w:p w14:paraId="65D128A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2412568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6E8F5A0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0C7DB39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07" w:type="dxa"/>
          </w:tcPr>
          <w:p w14:paraId="4D5F2A7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8" w:type="dxa"/>
          </w:tcPr>
          <w:p w14:paraId="56ED71D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7" w:type="dxa"/>
          </w:tcPr>
          <w:p w14:paraId="6E3652E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2" w:type="dxa"/>
          </w:tcPr>
          <w:p w14:paraId="3517280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09A2E692" w14:textId="77777777" w:rsidTr="0072624B">
        <w:tc>
          <w:tcPr>
            <w:tcW w:w="4107" w:type="dxa"/>
          </w:tcPr>
          <w:p w14:paraId="4A0987B2" w14:textId="77777777" w:rsidR="00DC2B8D" w:rsidRPr="00062685" w:rsidRDefault="00DC2B8D" w:rsidP="0072624B">
            <w:pPr>
              <w:pStyle w:val="FABodyIndent1"/>
            </w:pPr>
            <w:r w:rsidRPr="00062685">
              <w:t xml:space="preserve">Bi-functional LED projector with LED accents </w:t>
            </w:r>
          </w:p>
        </w:tc>
        <w:tc>
          <w:tcPr>
            <w:tcW w:w="668" w:type="dxa"/>
          </w:tcPr>
          <w:p w14:paraId="6AA79ED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3B857C8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0B06A8B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19829F3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07" w:type="dxa"/>
          </w:tcPr>
          <w:p w14:paraId="4322BFB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8" w:type="dxa"/>
          </w:tcPr>
          <w:p w14:paraId="2720EAC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7" w:type="dxa"/>
          </w:tcPr>
          <w:p w14:paraId="34DBA95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2" w:type="dxa"/>
          </w:tcPr>
          <w:p w14:paraId="69FC284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71C21CB7" w14:textId="77777777" w:rsidTr="0072624B">
        <w:tc>
          <w:tcPr>
            <w:tcW w:w="4107" w:type="dxa"/>
          </w:tcPr>
          <w:p w14:paraId="49742549" w14:textId="77777777" w:rsidR="00DC2B8D" w:rsidRPr="00062685" w:rsidRDefault="00DC2B8D" w:rsidP="0072624B">
            <w:pPr>
              <w:pStyle w:val="FABodyIndent1"/>
            </w:pPr>
            <w:r w:rsidRPr="00062685">
              <w:t>LED-illuminated daytime running lamps with park and turn indicators</w:t>
            </w:r>
          </w:p>
        </w:tc>
        <w:tc>
          <w:tcPr>
            <w:tcW w:w="668" w:type="dxa"/>
          </w:tcPr>
          <w:p w14:paraId="07C74ED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0428687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1D3C9FA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39C6B91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07" w:type="dxa"/>
          </w:tcPr>
          <w:p w14:paraId="17B884C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8" w:type="dxa"/>
          </w:tcPr>
          <w:p w14:paraId="1CC96CD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7" w:type="dxa"/>
          </w:tcPr>
          <w:p w14:paraId="7661BC6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2" w:type="dxa"/>
          </w:tcPr>
          <w:p w14:paraId="1E850FF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5C97B760" w14:textId="77777777" w:rsidTr="0072624B">
        <w:tc>
          <w:tcPr>
            <w:tcW w:w="4107" w:type="dxa"/>
          </w:tcPr>
          <w:p w14:paraId="3ED49C34" w14:textId="77777777" w:rsidR="00DC2B8D" w:rsidRPr="00062685" w:rsidRDefault="00DC2B8D" w:rsidP="0072624B">
            <w:pPr>
              <w:pStyle w:val="FABodyIndent1"/>
            </w:pPr>
            <w:r w:rsidRPr="00062685">
              <w:t>Auto high-beam control (included with Technology Group)</w:t>
            </w:r>
          </w:p>
        </w:tc>
        <w:tc>
          <w:tcPr>
            <w:tcW w:w="668" w:type="dxa"/>
          </w:tcPr>
          <w:p w14:paraId="7D795D50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7" w:type="dxa"/>
          </w:tcPr>
          <w:p w14:paraId="33FDD1E1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87" w:type="dxa"/>
          </w:tcPr>
          <w:p w14:paraId="2B697C7B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7" w:type="dxa"/>
          </w:tcPr>
          <w:p w14:paraId="08D94910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07" w:type="dxa"/>
          </w:tcPr>
          <w:p w14:paraId="12D49E24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8" w:type="dxa"/>
          </w:tcPr>
          <w:p w14:paraId="01C38ED1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07" w:type="dxa"/>
          </w:tcPr>
          <w:p w14:paraId="464AA33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386382A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53A36C66" w14:textId="77777777" w:rsidTr="0072624B">
        <w:tc>
          <w:tcPr>
            <w:tcW w:w="4107" w:type="dxa"/>
          </w:tcPr>
          <w:p w14:paraId="4362C9FF" w14:textId="77777777" w:rsidR="00DC2B8D" w:rsidRPr="00062685" w:rsidRDefault="00DC2B8D" w:rsidP="0072624B">
            <w:pPr>
              <w:pStyle w:val="FABodyIndent1"/>
            </w:pPr>
            <w:r w:rsidRPr="00062685">
              <w:lastRenderedPageBreak/>
              <w:t>LED fog lamps (included with</w:t>
            </w:r>
            <w:r>
              <w:t xml:space="preserve"> Plus Group</w:t>
            </w:r>
            <w:r w:rsidRPr="00062685">
              <w:t>)</w:t>
            </w:r>
          </w:p>
        </w:tc>
        <w:tc>
          <w:tcPr>
            <w:tcW w:w="668" w:type="dxa"/>
          </w:tcPr>
          <w:p w14:paraId="3FEC1999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7" w:type="dxa"/>
          </w:tcPr>
          <w:p w14:paraId="5F9ED3E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6B333BA6" w14:textId="77777777" w:rsidR="00DC2B8D" w:rsidRPr="00062685" w:rsidRDefault="00DC2B8D" w:rsidP="0072624B">
            <w:pPr>
              <w:pStyle w:val="S-O-P"/>
            </w:pPr>
            <w:r>
              <w:t>P</w:t>
            </w:r>
          </w:p>
        </w:tc>
        <w:tc>
          <w:tcPr>
            <w:tcW w:w="787" w:type="dxa"/>
          </w:tcPr>
          <w:p w14:paraId="27843223" w14:textId="77777777" w:rsidR="00DC2B8D" w:rsidRPr="00062685" w:rsidRDefault="00DC2B8D" w:rsidP="0072624B">
            <w:pPr>
              <w:pStyle w:val="S-O-P"/>
            </w:pPr>
            <w:r>
              <w:t>P</w:t>
            </w:r>
          </w:p>
        </w:tc>
        <w:tc>
          <w:tcPr>
            <w:tcW w:w="607" w:type="dxa"/>
          </w:tcPr>
          <w:p w14:paraId="158432AC" w14:textId="77777777" w:rsidR="00DC2B8D" w:rsidRPr="00062685" w:rsidRDefault="00DC2B8D" w:rsidP="0072624B">
            <w:pPr>
              <w:pStyle w:val="S-O-P"/>
            </w:pPr>
            <w:r>
              <w:t>P</w:t>
            </w:r>
          </w:p>
        </w:tc>
        <w:tc>
          <w:tcPr>
            <w:tcW w:w="688" w:type="dxa"/>
          </w:tcPr>
          <w:p w14:paraId="0B98AEAE" w14:textId="77777777" w:rsidR="00DC2B8D" w:rsidRPr="00062685" w:rsidRDefault="00DC2B8D" w:rsidP="0072624B">
            <w:pPr>
              <w:pStyle w:val="S-O-P"/>
            </w:pPr>
            <w:r>
              <w:t>S</w:t>
            </w:r>
          </w:p>
        </w:tc>
        <w:tc>
          <w:tcPr>
            <w:tcW w:w="907" w:type="dxa"/>
          </w:tcPr>
          <w:p w14:paraId="7B71F38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5D990D6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1D1581A0" w14:textId="77777777" w:rsidTr="0072624B">
        <w:tc>
          <w:tcPr>
            <w:tcW w:w="4107" w:type="dxa"/>
          </w:tcPr>
          <w:p w14:paraId="3F82724D" w14:textId="77777777" w:rsidR="00DC2B8D" w:rsidRPr="00062685" w:rsidRDefault="00DC2B8D" w:rsidP="0072624B">
            <w:pPr>
              <w:pStyle w:val="FABodyIndent1"/>
            </w:pPr>
            <w:r w:rsidRPr="00062685">
              <w:t>Projector LED fog lamps</w:t>
            </w:r>
          </w:p>
        </w:tc>
        <w:tc>
          <w:tcPr>
            <w:tcW w:w="668" w:type="dxa"/>
          </w:tcPr>
          <w:p w14:paraId="0A67C75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4A58415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36D0229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69CBCF3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07" w:type="dxa"/>
          </w:tcPr>
          <w:p w14:paraId="4AD9ABC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8" w:type="dxa"/>
          </w:tcPr>
          <w:p w14:paraId="1B9FC49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7" w:type="dxa"/>
          </w:tcPr>
          <w:p w14:paraId="5B46944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3DB3281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46B6E8C5" w14:textId="77777777" w:rsidTr="0072624B">
        <w:tc>
          <w:tcPr>
            <w:tcW w:w="4107" w:type="dxa"/>
          </w:tcPr>
          <w:p w14:paraId="5D1AA25A" w14:textId="77777777" w:rsidR="00DC2B8D" w:rsidRPr="00062685" w:rsidRDefault="00DC2B8D" w:rsidP="0072624B">
            <w:pPr>
              <w:pStyle w:val="FABodyCopy"/>
            </w:pPr>
            <w:r w:rsidRPr="00062685">
              <w:t>Hood</w:t>
            </w:r>
          </w:p>
        </w:tc>
        <w:tc>
          <w:tcPr>
            <w:tcW w:w="668" w:type="dxa"/>
          </w:tcPr>
          <w:p w14:paraId="61D33E9E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7" w:type="dxa"/>
          </w:tcPr>
          <w:p w14:paraId="00163122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87" w:type="dxa"/>
          </w:tcPr>
          <w:p w14:paraId="6E6790E2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7" w:type="dxa"/>
          </w:tcPr>
          <w:p w14:paraId="162E1C66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07" w:type="dxa"/>
          </w:tcPr>
          <w:p w14:paraId="020444B5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8" w:type="dxa"/>
          </w:tcPr>
          <w:p w14:paraId="78CC8A73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7" w:type="dxa"/>
          </w:tcPr>
          <w:p w14:paraId="59E84E8C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2" w:type="dxa"/>
          </w:tcPr>
          <w:p w14:paraId="401A2980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49D27B71" w14:textId="77777777" w:rsidTr="0072624B">
        <w:tc>
          <w:tcPr>
            <w:tcW w:w="4107" w:type="dxa"/>
          </w:tcPr>
          <w:p w14:paraId="720C9C2A" w14:textId="77777777" w:rsidR="00DC2B8D" w:rsidRPr="00062685" w:rsidRDefault="00DC2B8D" w:rsidP="0072624B">
            <w:pPr>
              <w:pStyle w:val="FABodyIndent1"/>
            </w:pPr>
            <w:r w:rsidRPr="00062685">
              <w:t>Standard hood</w:t>
            </w:r>
          </w:p>
        </w:tc>
        <w:tc>
          <w:tcPr>
            <w:tcW w:w="668" w:type="dxa"/>
          </w:tcPr>
          <w:p w14:paraId="68CFE5D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0AB1B9E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5F36C23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52C5A14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02C81C5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51F34A3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7D73AE7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59F93E2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07FE26FC" w14:textId="77777777" w:rsidTr="0072624B">
        <w:tc>
          <w:tcPr>
            <w:tcW w:w="4107" w:type="dxa"/>
          </w:tcPr>
          <w:p w14:paraId="2AD68202" w14:textId="77777777" w:rsidR="00DC2B8D" w:rsidRPr="00062685" w:rsidRDefault="00DC2B8D" w:rsidP="0072624B">
            <w:pPr>
              <w:pStyle w:val="FABodyIndent1"/>
            </w:pPr>
            <w:r w:rsidRPr="00062685">
              <w:t>Performance hood with functional hood scoop</w:t>
            </w:r>
          </w:p>
        </w:tc>
        <w:tc>
          <w:tcPr>
            <w:tcW w:w="668" w:type="dxa"/>
          </w:tcPr>
          <w:p w14:paraId="0246460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5CF9DA2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7831FE6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30FA95A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07" w:type="dxa"/>
          </w:tcPr>
          <w:p w14:paraId="184C23D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8" w:type="dxa"/>
          </w:tcPr>
          <w:p w14:paraId="3C072EA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7" w:type="dxa"/>
          </w:tcPr>
          <w:p w14:paraId="7A9627D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6D84500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48EECA95" w14:textId="77777777" w:rsidTr="0072624B">
        <w:tc>
          <w:tcPr>
            <w:tcW w:w="4107" w:type="dxa"/>
          </w:tcPr>
          <w:p w14:paraId="3C2A4553" w14:textId="77777777" w:rsidR="00DC2B8D" w:rsidRPr="00062685" w:rsidRDefault="00DC2B8D" w:rsidP="0072624B">
            <w:pPr>
              <w:pStyle w:val="FABodyIndent1"/>
            </w:pPr>
            <w:r w:rsidRPr="00062685">
              <w:t>Performance hood with functional air induction and heat extractors</w:t>
            </w:r>
          </w:p>
        </w:tc>
        <w:tc>
          <w:tcPr>
            <w:tcW w:w="668" w:type="dxa"/>
          </w:tcPr>
          <w:p w14:paraId="3CB2485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1E8DD42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4210858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0EDF701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2CDB4F3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7479A67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79F3649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2" w:type="dxa"/>
          </w:tcPr>
          <w:p w14:paraId="0966D46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6C814632" w14:textId="77777777" w:rsidTr="0072624B">
        <w:tc>
          <w:tcPr>
            <w:tcW w:w="4107" w:type="dxa"/>
          </w:tcPr>
          <w:p w14:paraId="0BDE9032" w14:textId="77777777" w:rsidR="00DC2B8D" w:rsidRPr="00062685" w:rsidRDefault="00DC2B8D" w:rsidP="0072624B">
            <w:pPr>
              <w:pStyle w:val="FABodyIndent1"/>
            </w:pPr>
            <w:r w:rsidRPr="00062685">
              <w:t>Satin Black painted</w:t>
            </w:r>
          </w:p>
        </w:tc>
        <w:tc>
          <w:tcPr>
            <w:tcW w:w="668" w:type="dxa"/>
          </w:tcPr>
          <w:p w14:paraId="744E8E6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04B8EC4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454CBC0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2BD7264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77E4265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069ED7EE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07" w:type="dxa"/>
          </w:tcPr>
          <w:p w14:paraId="16CE8B86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42" w:type="dxa"/>
          </w:tcPr>
          <w:p w14:paraId="0CCB40CA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</w:tr>
      <w:tr w:rsidR="00DC2B8D" w:rsidRPr="00062685" w14:paraId="4EF33409" w14:textId="77777777" w:rsidTr="0072624B">
        <w:tc>
          <w:tcPr>
            <w:tcW w:w="4107" w:type="dxa"/>
          </w:tcPr>
          <w:p w14:paraId="366ECA93" w14:textId="77777777" w:rsidR="00DC2B8D" w:rsidRPr="00062685" w:rsidRDefault="00DC2B8D" w:rsidP="0072624B">
            <w:pPr>
              <w:pStyle w:val="FABodyCopy"/>
            </w:pPr>
            <w:r w:rsidRPr="00062685">
              <w:t xml:space="preserve">Mirrors </w:t>
            </w:r>
          </w:p>
        </w:tc>
        <w:tc>
          <w:tcPr>
            <w:tcW w:w="668" w:type="dxa"/>
          </w:tcPr>
          <w:p w14:paraId="535E3E25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7" w:type="dxa"/>
          </w:tcPr>
          <w:p w14:paraId="6182FBFD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87" w:type="dxa"/>
          </w:tcPr>
          <w:p w14:paraId="7909FDFC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7" w:type="dxa"/>
          </w:tcPr>
          <w:p w14:paraId="0F61AE07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07" w:type="dxa"/>
          </w:tcPr>
          <w:p w14:paraId="315DF139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8" w:type="dxa"/>
          </w:tcPr>
          <w:p w14:paraId="7BFBF7C3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7" w:type="dxa"/>
          </w:tcPr>
          <w:p w14:paraId="0C5CEECD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2" w:type="dxa"/>
          </w:tcPr>
          <w:p w14:paraId="6441E4CB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66C6506B" w14:textId="77777777" w:rsidTr="0072624B">
        <w:tc>
          <w:tcPr>
            <w:tcW w:w="4107" w:type="dxa"/>
          </w:tcPr>
          <w:p w14:paraId="63201383" w14:textId="77777777" w:rsidR="00DC2B8D" w:rsidRPr="008B25F9" w:rsidRDefault="00DC2B8D" w:rsidP="0072624B">
            <w:pPr>
              <w:pStyle w:val="FABodyIndent1"/>
            </w:pPr>
            <w:r>
              <w:t>Gloss Black</w:t>
            </w:r>
            <w:r w:rsidRPr="008B25F9">
              <w:t xml:space="preserve"> power adjusting with manual fold</w:t>
            </w:r>
          </w:p>
        </w:tc>
        <w:tc>
          <w:tcPr>
            <w:tcW w:w="668" w:type="dxa"/>
          </w:tcPr>
          <w:p w14:paraId="6099650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77C6831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15A0856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4A2B0ED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70E55E6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2A64029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59C34A7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340CB69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356E531A" w14:textId="77777777" w:rsidTr="0072624B">
        <w:tc>
          <w:tcPr>
            <w:tcW w:w="4107" w:type="dxa"/>
          </w:tcPr>
          <w:p w14:paraId="6107F93A" w14:textId="77777777" w:rsidR="00DC2B8D" w:rsidRPr="008B25F9" w:rsidRDefault="00DC2B8D" w:rsidP="0072624B">
            <w:pPr>
              <w:pStyle w:val="FABodyIndent1"/>
            </w:pPr>
            <w:r>
              <w:t>Gloss Black p</w:t>
            </w:r>
            <w:r w:rsidRPr="008B25F9">
              <w:t>ower-heated mirrors with manual foldaway (included with Cold Weather Package)</w:t>
            </w:r>
          </w:p>
        </w:tc>
        <w:tc>
          <w:tcPr>
            <w:tcW w:w="668" w:type="dxa"/>
          </w:tcPr>
          <w:p w14:paraId="09F1168B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7" w:type="dxa"/>
          </w:tcPr>
          <w:p w14:paraId="00FA784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23E46AC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0CE1E06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07" w:type="dxa"/>
          </w:tcPr>
          <w:p w14:paraId="506A17D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8" w:type="dxa"/>
          </w:tcPr>
          <w:p w14:paraId="1122259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7" w:type="dxa"/>
          </w:tcPr>
          <w:p w14:paraId="660982D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15ECB87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4C425A50" w14:textId="77777777" w:rsidTr="0072624B">
        <w:tc>
          <w:tcPr>
            <w:tcW w:w="4107" w:type="dxa"/>
          </w:tcPr>
          <w:p w14:paraId="6476CF0E" w14:textId="77777777" w:rsidR="00DC2B8D" w:rsidRPr="008B25F9" w:rsidRDefault="00DC2B8D" w:rsidP="0072624B">
            <w:pPr>
              <w:pStyle w:val="FABodyIndent1"/>
            </w:pPr>
            <w:r w:rsidRPr="008B25F9">
              <w:t xml:space="preserve">Blind-spot Monitoring/memory/power/heat with courtesy lamps and auto-dimming driver-side mirror (included with Plus </w:t>
            </w:r>
            <w:r>
              <w:t>Group</w:t>
            </w:r>
            <w:r w:rsidRPr="008B25F9">
              <w:t>)</w:t>
            </w:r>
          </w:p>
        </w:tc>
        <w:tc>
          <w:tcPr>
            <w:tcW w:w="668" w:type="dxa"/>
          </w:tcPr>
          <w:p w14:paraId="3CF23848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7" w:type="dxa"/>
          </w:tcPr>
          <w:p w14:paraId="33660716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87" w:type="dxa"/>
          </w:tcPr>
          <w:p w14:paraId="6C2AA42A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7" w:type="dxa"/>
          </w:tcPr>
          <w:p w14:paraId="3AE8E2E8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07" w:type="dxa"/>
          </w:tcPr>
          <w:p w14:paraId="1355BDAB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8" w:type="dxa"/>
          </w:tcPr>
          <w:p w14:paraId="5B5A055D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07" w:type="dxa"/>
          </w:tcPr>
          <w:p w14:paraId="278C9C2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2" w:type="dxa"/>
          </w:tcPr>
          <w:p w14:paraId="584E3B3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5BFE3B1A" w14:textId="77777777" w:rsidTr="0072624B">
        <w:tc>
          <w:tcPr>
            <w:tcW w:w="4107" w:type="dxa"/>
          </w:tcPr>
          <w:p w14:paraId="288F84C8" w14:textId="77777777" w:rsidR="00DC2B8D" w:rsidRPr="00062685" w:rsidRDefault="00DC2B8D" w:rsidP="0072624B">
            <w:pPr>
              <w:pStyle w:val="FABodyCopy"/>
            </w:pPr>
            <w:r w:rsidRPr="00062685">
              <w:t>Rear Spoiler</w:t>
            </w:r>
          </w:p>
        </w:tc>
        <w:tc>
          <w:tcPr>
            <w:tcW w:w="668" w:type="dxa"/>
          </w:tcPr>
          <w:p w14:paraId="24E5BEB4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7" w:type="dxa"/>
          </w:tcPr>
          <w:p w14:paraId="1CD1D543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87" w:type="dxa"/>
          </w:tcPr>
          <w:p w14:paraId="38EF24F6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7" w:type="dxa"/>
          </w:tcPr>
          <w:p w14:paraId="4969BEFE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07" w:type="dxa"/>
          </w:tcPr>
          <w:p w14:paraId="78D0F701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8" w:type="dxa"/>
          </w:tcPr>
          <w:p w14:paraId="03A0CE50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7" w:type="dxa"/>
          </w:tcPr>
          <w:p w14:paraId="4B178ABC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2" w:type="dxa"/>
          </w:tcPr>
          <w:p w14:paraId="61322690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26C26F0B" w14:textId="77777777" w:rsidTr="0072624B">
        <w:tc>
          <w:tcPr>
            <w:tcW w:w="4107" w:type="dxa"/>
          </w:tcPr>
          <w:p w14:paraId="432E37A7" w14:textId="77777777" w:rsidR="00DC2B8D" w:rsidRPr="008B25F9" w:rsidRDefault="00DC2B8D" w:rsidP="0072624B">
            <w:pPr>
              <w:pStyle w:val="FABodyIndent1"/>
            </w:pPr>
            <w:r w:rsidRPr="008B25F9">
              <w:t>Body-color performance</w:t>
            </w:r>
          </w:p>
        </w:tc>
        <w:tc>
          <w:tcPr>
            <w:tcW w:w="668" w:type="dxa"/>
          </w:tcPr>
          <w:p w14:paraId="5F19C80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7B1B7D8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68AB545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0FD0A08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07" w:type="dxa"/>
          </w:tcPr>
          <w:p w14:paraId="51A9F5C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8" w:type="dxa"/>
          </w:tcPr>
          <w:p w14:paraId="00461A9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1C763FF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7F81846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14123CBC" w14:textId="77777777" w:rsidTr="0072624B">
        <w:trPr>
          <w:trHeight w:val="72"/>
        </w:trPr>
        <w:tc>
          <w:tcPr>
            <w:tcW w:w="4107" w:type="dxa"/>
          </w:tcPr>
          <w:p w14:paraId="0C2AAEDF" w14:textId="77777777" w:rsidR="00DC2B8D" w:rsidRPr="008B25F9" w:rsidRDefault="00DC2B8D" w:rsidP="0072624B">
            <w:pPr>
              <w:pStyle w:val="FABodyIndent1"/>
            </w:pPr>
            <w:r w:rsidRPr="008B25F9">
              <w:t>Matte Black performance (included with Blacktop Package or Daytona Edition Group)</w:t>
            </w:r>
          </w:p>
        </w:tc>
        <w:tc>
          <w:tcPr>
            <w:tcW w:w="668" w:type="dxa"/>
          </w:tcPr>
          <w:p w14:paraId="5C836B7D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7" w:type="dxa"/>
          </w:tcPr>
          <w:p w14:paraId="38BF8961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87" w:type="dxa"/>
          </w:tcPr>
          <w:p w14:paraId="27062874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7" w:type="dxa"/>
          </w:tcPr>
          <w:p w14:paraId="324AB84B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07" w:type="dxa"/>
          </w:tcPr>
          <w:p w14:paraId="778CDA07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8" w:type="dxa"/>
          </w:tcPr>
          <w:p w14:paraId="7195350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7" w:type="dxa"/>
          </w:tcPr>
          <w:p w14:paraId="041F47F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3F17EE0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06717675" w14:textId="77777777" w:rsidTr="0072624B">
        <w:tc>
          <w:tcPr>
            <w:tcW w:w="4107" w:type="dxa"/>
          </w:tcPr>
          <w:p w14:paraId="1AB0BDC2" w14:textId="77777777" w:rsidR="00DC2B8D" w:rsidRPr="00445016" w:rsidRDefault="00DC2B8D" w:rsidP="0072624B">
            <w:pPr>
              <w:pStyle w:val="FABodyIndent1"/>
            </w:pPr>
            <w:r w:rsidRPr="00445016">
              <w:t>Widebody</w:t>
            </w:r>
          </w:p>
        </w:tc>
        <w:tc>
          <w:tcPr>
            <w:tcW w:w="668" w:type="dxa"/>
          </w:tcPr>
          <w:p w14:paraId="096C7D9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2219DF1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5590772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22371DE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37831CD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3BF6D3A7" w14:textId="77777777" w:rsidR="00DC2B8D" w:rsidRPr="00062685" w:rsidRDefault="00DC2B8D" w:rsidP="0072624B">
            <w:pPr>
              <w:pStyle w:val="S-O-P"/>
            </w:pPr>
            <w:r>
              <w:t>P</w:t>
            </w:r>
          </w:p>
        </w:tc>
        <w:tc>
          <w:tcPr>
            <w:tcW w:w="907" w:type="dxa"/>
          </w:tcPr>
          <w:p w14:paraId="07227C3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2" w:type="dxa"/>
          </w:tcPr>
          <w:p w14:paraId="51034B6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31F41A6F" w14:textId="77777777" w:rsidTr="0072624B">
        <w:tc>
          <w:tcPr>
            <w:tcW w:w="4107" w:type="dxa"/>
          </w:tcPr>
          <w:p w14:paraId="49DA2285" w14:textId="77777777" w:rsidR="00DC2B8D" w:rsidRPr="00062685" w:rsidRDefault="00DC2B8D" w:rsidP="0072624B">
            <w:pPr>
              <w:pStyle w:val="FABodyCopy"/>
            </w:pPr>
            <w:r w:rsidRPr="00062685">
              <w:t>Stripes</w:t>
            </w:r>
            <w:r>
              <w:t xml:space="preserve"> — </w:t>
            </w:r>
            <w:r w:rsidRPr="00062685">
              <w:t>Dual Center</w:t>
            </w:r>
          </w:p>
        </w:tc>
        <w:tc>
          <w:tcPr>
            <w:tcW w:w="668" w:type="dxa"/>
          </w:tcPr>
          <w:p w14:paraId="506B351D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7" w:type="dxa"/>
          </w:tcPr>
          <w:p w14:paraId="3BE1697C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87" w:type="dxa"/>
          </w:tcPr>
          <w:p w14:paraId="51988C9E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7" w:type="dxa"/>
          </w:tcPr>
          <w:p w14:paraId="645769AE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07" w:type="dxa"/>
          </w:tcPr>
          <w:p w14:paraId="087E21B7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8" w:type="dxa"/>
          </w:tcPr>
          <w:p w14:paraId="69E0135D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7" w:type="dxa"/>
          </w:tcPr>
          <w:p w14:paraId="5453C53B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2" w:type="dxa"/>
          </w:tcPr>
          <w:p w14:paraId="2CC2383C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312682CD" w14:textId="77777777" w:rsidTr="0072624B">
        <w:tc>
          <w:tcPr>
            <w:tcW w:w="4107" w:type="dxa"/>
          </w:tcPr>
          <w:p w14:paraId="7CA6D67C" w14:textId="77777777" w:rsidR="00DC2B8D" w:rsidRPr="00062685" w:rsidRDefault="00DC2B8D" w:rsidP="0072624B">
            <w:pPr>
              <w:pStyle w:val="BodyIndent1"/>
            </w:pPr>
            <w:r w:rsidRPr="00062685">
              <w:t>Carbon</w:t>
            </w:r>
          </w:p>
        </w:tc>
        <w:tc>
          <w:tcPr>
            <w:tcW w:w="668" w:type="dxa"/>
          </w:tcPr>
          <w:p w14:paraId="277F3BC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5725D88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61F1721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06B2A02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0DB753D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4D18E847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07" w:type="dxa"/>
          </w:tcPr>
          <w:p w14:paraId="4F93BEF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7211D50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10F8E1D7" w14:textId="77777777" w:rsidTr="0072624B">
        <w:tc>
          <w:tcPr>
            <w:tcW w:w="4107" w:type="dxa"/>
          </w:tcPr>
          <w:p w14:paraId="2D74C5B8" w14:textId="77777777" w:rsidR="00DC2B8D" w:rsidRPr="00062685" w:rsidRDefault="00DC2B8D" w:rsidP="0072624B">
            <w:pPr>
              <w:pStyle w:val="FABodyCopy"/>
            </w:pPr>
            <w:r w:rsidRPr="00062685">
              <w:t>Sunroof — power with one-touch open/close feature</w:t>
            </w:r>
          </w:p>
        </w:tc>
        <w:tc>
          <w:tcPr>
            <w:tcW w:w="668" w:type="dxa"/>
          </w:tcPr>
          <w:p w14:paraId="73D1F61D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787" w:type="dxa"/>
          </w:tcPr>
          <w:p w14:paraId="58DBA14F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587" w:type="dxa"/>
          </w:tcPr>
          <w:p w14:paraId="7CC82764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787" w:type="dxa"/>
          </w:tcPr>
          <w:p w14:paraId="259C2369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607" w:type="dxa"/>
          </w:tcPr>
          <w:p w14:paraId="72074530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688" w:type="dxa"/>
          </w:tcPr>
          <w:p w14:paraId="1BF63EAC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07" w:type="dxa"/>
          </w:tcPr>
          <w:p w14:paraId="50CF0641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42" w:type="dxa"/>
          </w:tcPr>
          <w:p w14:paraId="312FC72D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</w:tr>
      <w:tr w:rsidR="00DC2B8D" w:rsidRPr="00062685" w14:paraId="0542C76B" w14:textId="77777777" w:rsidTr="0072624B">
        <w:tc>
          <w:tcPr>
            <w:tcW w:w="4107" w:type="dxa"/>
          </w:tcPr>
          <w:p w14:paraId="36FCBC70" w14:textId="77777777" w:rsidR="00DC2B8D" w:rsidRPr="00062685" w:rsidRDefault="00DC2B8D" w:rsidP="0072624B">
            <w:pPr>
              <w:pStyle w:val="FABodyCopy"/>
            </w:pPr>
            <w:r w:rsidRPr="00062685">
              <w:t>Tires</w:t>
            </w:r>
          </w:p>
        </w:tc>
        <w:tc>
          <w:tcPr>
            <w:tcW w:w="668" w:type="dxa"/>
          </w:tcPr>
          <w:p w14:paraId="18D5EB88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7" w:type="dxa"/>
          </w:tcPr>
          <w:p w14:paraId="61B987E3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87" w:type="dxa"/>
          </w:tcPr>
          <w:p w14:paraId="259EF43F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7" w:type="dxa"/>
          </w:tcPr>
          <w:p w14:paraId="5E0CD420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07" w:type="dxa"/>
          </w:tcPr>
          <w:p w14:paraId="2D32B528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8" w:type="dxa"/>
          </w:tcPr>
          <w:p w14:paraId="0D5C77BB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7" w:type="dxa"/>
          </w:tcPr>
          <w:p w14:paraId="2F69FD41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2" w:type="dxa"/>
          </w:tcPr>
          <w:p w14:paraId="1025628F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62684F98" w14:textId="77777777" w:rsidTr="0072624B">
        <w:tc>
          <w:tcPr>
            <w:tcW w:w="4107" w:type="dxa"/>
          </w:tcPr>
          <w:p w14:paraId="6DE90193" w14:textId="77777777" w:rsidR="00DC2B8D" w:rsidRPr="008B25F9" w:rsidRDefault="00DC2B8D" w:rsidP="0072624B">
            <w:pPr>
              <w:pStyle w:val="FABodyIndent1"/>
            </w:pPr>
            <w:r w:rsidRPr="008B25F9">
              <w:t>P215/65R17 BSW low-rolling resistance All-season touring</w:t>
            </w:r>
          </w:p>
        </w:tc>
        <w:tc>
          <w:tcPr>
            <w:tcW w:w="668" w:type="dxa"/>
          </w:tcPr>
          <w:p w14:paraId="1EEE5CF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39712D3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45E1A89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7D0DBFD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13854EC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7C2D1B8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69873E4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046CF10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11EEF7EC" w14:textId="77777777" w:rsidTr="0072624B">
        <w:tc>
          <w:tcPr>
            <w:tcW w:w="4107" w:type="dxa"/>
          </w:tcPr>
          <w:p w14:paraId="56C26C2F" w14:textId="77777777" w:rsidR="00DC2B8D" w:rsidRPr="008B25F9" w:rsidRDefault="00DC2B8D" w:rsidP="0072624B">
            <w:pPr>
              <w:pStyle w:val="FABodyIndent1"/>
            </w:pPr>
            <w:r w:rsidRPr="008B25F9">
              <w:t>235/55R19 BSW All-season performance</w:t>
            </w:r>
          </w:p>
        </w:tc>
        <w:tc>
          <w:tcPr>
            <w:tcW w:w="668" w:type="dxa"/>
          </w:tcPr>
          <w:p w14:paraId="7BBD2B7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2339D07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7BFE794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6C7EBCA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55175CC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7C502F7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2B39BFE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6183A21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4BAC9389" w14:textId="77777777" w:rsidTr="0072624B">
        <w:tc>
          <w:tcPr>
            <w:tcW w:w="4107" w:type="dxa"/>
          </w:tcPr>
          <w:p w14:paraId="17A9D3DB" w14:textId="77777777" w:rsidR="00DC2B8D" w:rsidRPr="008B25F9" w:rsidRDefault="00DC2B8D" w:rsidP="0072624B">
            <w:pPr>
              <w:pStyle w:val="FABodyIndent1"/>
            </w:pPr>
            <w:r w:rsidRPr="008B25F9">
              <w:t xml:space="preserve">245/45ZR20 All-season performance (included with Blacktop Package, Plus </w:t>
            </w:r>
            <w:r>
              <w:t>Group</w:t>
            </w:r>
            <w:r w:rsidRPr="008B25F9">
              <w:t xml:space="preserve">) </w:t>
            </w:r>
          </w:p>
        </w:tc>
        <w:tc>
          <w:tcPr>
            <w:tcW w:w="668" w:type="dxa"/>
          </w:tcPr>
          <w:p w14:paraId="69313818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7" w:type="dxa"/>
          </w:tcPr>
          <w:p w14:paraId="2041F21F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587" w:type="dxa"/>
          </w:tcPr>
          <w:p w14:paraId="1CF25D5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18F3906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07" w:type="dxa"/>
          </w:tcPr>
          <w:p w14:paraId="52F8537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8" w:type="dxa"/>
          </w:tcPr>
          <w:p w14:paraId="1BA6694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7" w:type="dxa"/>
          </w:tcPr>
          <w:p w14:paraId="5A217DF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51EB51C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277DF244" w14:textId="77777777" w:rsidTr="0072624B">
        <w:tc>
          <w:tcPr>
            <w:tcW w:w="4107" w:type="dxa"/>
          </w:tcPr>
          <w:p w14:paraId="36A4C59D" w14:textId="77777777" w:rsidR="00DC2B8D" w:rsidRPr="008B25F9" w:rsidRDefault="00DC2B8D" w:rsidP="0072624B">
            <w:pPr>
              <w:pStyle w:val="FABodyIndent1"/>
            </w:pPr>
            <w:r w:rsidRPr="008B25F9">
              <w:lastRenderedPageBreak/>
              <w:t>275/40ZR20 All-season performance (included with Daytona Edition Group, Dynamics Package)</w:t>
            </w:r>
          </w:p>
        </w:tc>
        <w:tc>
          <w:tcPr>
            <w:tcW w:w="668" w:type="dxa"/>
          </w:tcPr>
          <w:p w14:paraId="6A3DDF8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62B4AFB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48C67E8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01F1334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1D49C92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32B7594E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07" w:type="dxa"/>
          </w:tcPr>
          <w:p w14:paraId="3EE9D84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2C1B1EE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4F6650C4" w14:textId="77777777" w:rsidTr="0072624B">
        <w:tc>
          <w:tcPr>
            <w:tcW w:w="4107" w:type="dxa"/>
          </w:tcPr>
          <w:p w14:paraId="25C3ECD4" w14:textId="77777777" w:rsidR="00DC2B8D" w:rsidRPr="008B25F9" w:rsidRDefault="00DC2B8D" w:rsidP="0072624B">
            <w:pPr>
              <w:pStyle w:val="FABodyIndent1"/>
            </w:pPr>
            <w:r w:rsidRPr="008B25F9">
              <w:t>275/40ZR20 P Zero summer</w:t>
            </w:r>
          </w:p>
        </w:tc>
        <w:tc>
          <w:tcPr>
            <w:tcW w:w="668" w:type="dxa"/>
          </w:tcPr>
          <w:p w14:paraId="6861377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749A924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68EA556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00DC3A4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1BB3623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4BCAF3CD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07" w:type="dxa"/>
          </w:tcPr>
          <w:p w14:paraId="43F7EA6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18E9762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42B31361" w14:textId="77777777" w:rsidTr="0072624B">
        <w:tc>
          <w:tcPr>
            <w:tcW w:w="4107" w:type="dxa"/>
          </w:tcPr>
          <w:p w14:paraId="23355B8D" w14:textId="77777777" w:rsidR="00DC2B8D" w:rsidRPr="008B25F9" w:rsidRDefault="00DC2B8D" w:rsidP="0072624B">
            <w:pPr>
              <w:pStyle w:val="FABodyIndent1"/>
            </w:pPr>
            <w:r w:rsidRPr="008B25F9">
              <w:t>305/35ZR20 All-season performance (included with Widebody Package)</w:t>
            </w:r>
          </w:p>
        </w:tc>
        <w:tc>
          <w:tcPr>
            <w:tcW w:w="668" w:type="dxa"/>
          </w:tcPr>
          <w:p w14:paraId="5105FCB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6DBD308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0DFAA2E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634829E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627C15F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4D62EA5C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07" w:type="dxa"/>
          </w:tcPr>
          <w:p w14:paraId="66C5B88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2" w:type="dxa"/>
          </w:tcPr>
          <w:p w14:paraId="4A448BC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29AC0AE9" w14:textId="77777777" w:rsidTr="0072624B">
        <w:tc>
          <w:tcPr>
            <w:tcW w:w="4107" w:type="dxa"/>
          </w:tcPr>
          <w:p w14:paraId="6AFB5204" w14:textId="77777777" w:rsidR="00DC2B8D" w:rsidRPr="008B25F9" w:rsidRDefault="00DC2B8D" w:rsidP="0072624B">
            <w:pPr>
              <w:pStyle w:val="FABodyIndent1"/>
            </w:pPr>
            <w:r w:rsidRPr="008B25F9">
              <w:t>305/35ZR20 Three-season performance</w:t>
            </w:r>
          </w:p>
        </w:tc>
        <w:tc>
          <w:tcPr>
            <w:tcW w:w="668" w:type="dxa"/>
          </w:tcPr>
          <w:p w14:paraId="4686653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2CE652F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1B0A837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7D63022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5A55ED9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2D891493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07" w:type="dxa"/>
          </w:tcPr>
          <w:p w14:paraId="7EE706E4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42" w:type="dxa"/>
          </w:tcPr>
          <w:p w14:paraId="00006194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</w:tr>
      <w:tr w:rsidR="00DC2B8D" w:rsidRPr="00062685" w14:paraId="7952D743" w14:textId="77777777" w:rsidTr="0072624B">
        <w:tc>
          <w:tcPr>
            <w:tcW w:w="4107" w:type="dxa"/>
          </w:tcPr>
          <w:p w14:paraId="482B6390" w14:textId="77777777" w:rsidR="00DC2B8D" w:rsidRPr="008B25F9" w:rsidRDefault="00DC2B8D" w:rsidP="0072624B">
            <w:pPr>
              <w:pStyle w:val="FABodyIndent1"/>
            </w:pPr>
            <w:r w:rsidRPr="008B25F9">
              <w:t xml:space="preserve">Spare, compact </w:t>
            </w:r>
          </w:p>
        </w:tc>
        <w:tc>
          <w:tcPr>
            <w:tcW w:w="668" w:type="dxa"/>
          </w:tcPr>
          <w:p w14:paraId="4397678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226C56B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3146FFF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0BD7B3D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6D1B805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53179B1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4BA69E2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520DDFE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19FDD402" w14:textId="77777777" w:rsidTr="0072624B">
        <w:tc>
          <w:tcPr>
            <w:tcW w:w="4107" w:type="dxa"/>
          </w:tcPr>
          <w:p w14:paraId="7A191056" w14:textId="77777777" w:rsidR="00DC2B8D" w:rsidRPr="008B25F9" w:rsidRDefault="00DC2B8D" w:rsidP="0072624B">
            <w:pPr>
              <w:pStyle w:val="FABodyIndent1"/>
            </w:pPr>
            <w:r w:rsidRPr="008B25F9">
              <w:t xml:space="preserve">Spare, compact (AWD) </w:t>
            </w:r>
          </w:p>
        </w:tc>
        <w:tc>
          <w:tcPr>
            <w:tcW w:w="668" w:type="dxa"/>
          </w:tcPr>
          <w:p w14:paraId="2E949BC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1628970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2E36C5C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064F36A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07" w:type="dxa"/>
          </w:tcPr>
          <w:p w14:paraId="27F0245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42B00E7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7728407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5E3E603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674B1177" w14:textId="77777777" w:rsidTr="0072624B">
        <w:tc>
          <w:tcPr>
            <w:tcW w:w="4107" w:type="dxa"/>
          </w:tcPr>
          <w:p w14:paraId="39BB02C8" w14:textId="77777777" w:rsidR="00DC2B8D" w:rsidRPr="008B25F9" w:rsidRDefault="00DC2B8D" w:rsidP="0072624B">
            <w:pPr>
              <w:pStyle w:val="FABodyIndent1"/>
            </w:pPr>
            <w:r w:rsidRPr="008B25F9">
              <w:t xml:space="preserve">Spare, compact (included with Blacktop Package or Plus </w:t>
            </w:r>
            <w:r>
              <w:t>Group</w:t>
            </w:r>
            <w:r w:rsidRPr="008B25F9">
              <w:t xml:space="preserve">) </w:t>
            </w:r>
          </w:p>
        </w:tc>
        <w:tc>
          <w:tcPr>
            <w:tcW w:w="668" w:type="dxa"/>
          </w:tcPr>
          <w:p w14:paraId="56667305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7" w:type="dxa"/>
          </w:tcPr>
          <w:p w14:paraId="335761C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3A4EFCC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0343AD2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565611EC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688" w:type="dxa"/>
          </w:tcPr>
          <w:p w14:paraId="3EFA6E6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2869D32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7ED5B34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6420ADCB" w14:textId="77777777" w:rsidTr="0072624B">
        <w:tc>
          <w:tcPr>
            <w:tcW w:w="4107" w:type="dxa"/>
          </w:tcPr>
          <w:p w14:paraId="45E9F372" w14:textId="77777777" w:rsidR="00DC2B8D" w:rsidRPr="008B25F9" w:rsidRDefault="00DC2B8D" w:rsidP="0072624B">
            <w:pPr>
              <w:pStyle w:val="FABodyIndent1"/>
            </w:pPr>
            <w:r w:rsidRPr="008B25F9">
              <w:t>Delete spare (included with Performance Handling Group)</w:t>
            </w:r>
          </w:p>
        </w:tc>
        <w:tc>
          <w:tcPr>
            <w:tcW w:w="668" w:type="dxa"/>
          </w:tcPr>
          <w:p w14:paraId="3B2D47D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532AAEE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27845737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7" w:type="dxa"/>
          </w:tcPr>
          <w:p w14:paraId="1B12B28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3757747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8" w:type="dxa"/>
          </w:tcPr>
          <w:p w14:paraId="311C563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7" w:type="dxa"/>
          </w:tcPr>
          <w:p w14:paraId="272388E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2" w:type="dxa"/>
          </w:tcPr>
          <w:p w14:paraId="19476CA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64EE9518" w14:textId="77777777" w:rsidTr="0072624B">
        <w:tc>
          <w:tcPr>
            <w:tcW w:w="4107" w:type="dxa"/>
          </w:tcPr>
          <w:p w14:paraId="54B81E22" w14:textId="77777777" w:rsidR="00DC2B8D" w:rsidRPr="00062685" w:rsidRDefault="00DC2B8D" w:rsidP="0072624B">
            <w:pPr>
              <w:pStyle w:val="FABodyCopy"/>
              <w:keepNext/>
              <w:keepLines/>
            </w:pPr>
            <w:r w:rsidRPr="00062685">
              <w:t>Wheels (aluminum)</w:t>
            </w:r>
          </w:p>
        </w:tc>
        <w:tc>
          <w:tcPr>
            <w:tcW w:w="668" w:type="dxa"/>
          </w:tcPr>
          <w:p w14:paraId="3668F2F1" w14:textId="77777777" w:rsidR="00DC2B8D" w:rsidRPr="00062685" w:rsidRDefault="00DC2B8D" w:rsidP="0072624B">
            <w:pPr>
              <w:pStyle w:val="S-O-P"/>
              <w:keepNext/>
              <w:keepLines/>
            </w:pPr>
          </w:p>
        </w:tc>
        <w:tc>
          <w:tcPr>
            <w:tcW w:w="4363" w:type="dxa"/>
            <w:gridSpan w:val="6"/>
          </w:tcPr>
          <w:p w14:paraId="733CD34D" w14:textId="77777777" w:rsidR="00DC2B8D" w:rsidRPr="00062685" w:rsidRDefault="00DC2B8D" w:rsidP="0072624B">
            <w:pPr>
              <w:pStyle w:val="S-O-P"/>
              <w:keepNext/>
              <w:keepLines/>
            </w:pPr>
          </w:p>
        </w:tc>
        <w:tc>
          <w:tcPr>
            <w:tcW w:w="942" w:type="dxa"/>
          </w:tcPr>
          <w:p w14:paraId="7F83234F" w14:textId="77777777" w:rsidR="00DC2B8D" w:rsidRPr="00062685" w:rsidRDefault="00DC2B8D" w:rsidP="0072624B">
            <w:pPr>
              <w:pStyle w:val="S-O-P"/>
              <w:keepNext/>
              <w:keepLines/>
            </w:pPr>
          </w:p>
        </w:tc>
      </w:tr>
      <w:tr w:rsidR="00DC2B8D" w:rsidRPr="00062685" w14:paraId="6787B0CD" w14:textId="77777777" w:rsidTr="0072624B">
        <w:tc>
          <w:tcPr>
            <w:tcW w:w="4107" w:type="dxa"/>
          </w:tcPr>
          <w:p w14:paraId="2FDA9C40" w14:textId="77777777" w:rsidR="00DC2B8D" w:rsidRPr="008B25F9" w:rsidRDefault="00DC2B8D" w:rsidP="0072624B">
            <w:pPr>
              <w:pStyle w:val="FABodyIndent1"/>
              <w:keepNext/>
              <w:keepLines/>
            </w:pPr>
            <w:r w:rsidRPr="008B25F9">
              <w:t xml:space="preserve">17-in. Fine Silver </w:t>
            </w:r>
          </w:p>
        </w:tc>
        <w:tc>
          <w:tcPr>
            <w:tcW w:w="668" w:type="dxa"/>
          </w:tcPr>
          <w:p w14:paraId="70A9179E" w14:textId="77777777" w:rsidR="00DC2B8D" w:rsidRPr="00062685" w:rsidRDefault="00DC2B8D" w:rsidP="0072624B">
            <w:pPr>
              <w:pStyle w:val="S-O-P"/>
              <w:keepNext/>
              <w:keepLines/>
            </w:pPr>
            <w:r w:rsidRPr="00062685">
              <w:t>S</w:t>
            </w:r>
          </w:p>
        </w:tc>
        <w:tc>
          <w:tcPr>
            <w:tcW w:w="787" w:type="dxa"/>
          </w:tcPr>
          <w:p w14:paraId="21FBF678" w14:textId="77777777" w:rsidR="00DC2B8D" w:rsidRPr="00062685" w:rsidRDefault="00DC2B8D" w:rsidP="0072624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587" w:type="dxa"/>
          </w:tcPr>
          <w:p w14:paraId="5A2B2CFD" w14:textId="77777777" w:rsidR="00DC2B8D" w:rsidRPr="00062685" w:rsidRDefault="00DC2B8D" w:rsidP="0072624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787" w:type="dxa"/>
          </w:tcPr>
          <w:p w14:paraId="4569C61E" w14:textId="77777777" w:rsidR="00DC2B8D" w:rsidRPr="00062685" w:rsidRDefault="00DC2B8D" w:rsidP="0072624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607" w:type="dxa"/>
          </w:tcPr>
          <w:p w14:paraId="05E24F6F" w14:textId="77777777" w:rsidR="00DC2B8D" w:rsidRPr="00062685" w:rsidRDefault="00DC2B8D" w:rsidP="0072624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688" w:type="dxa"/>
          </w:tcPr>
          <w:p w14:paraId="560E0354" w14:textId="77777777" w:rsidR="00DC2B8D" w:rsidRPr="00062685" w:rsidRDefault="00DC2B8D" w:rsidP="0072624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07" w:type="dxa"/>
          </w:tcPr>
          <w:p w14:paraId="72A29B95" w14:textId="77777777" w:rsidR="00DC2B8D" w:rsidRPr="00062685" w:rsidRDefault="00DC2B8D" w:rsidP="0072624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42" w:type="dxa"/>
          </w:tcPr>
          <w:p w14:paraId="63379CD0" w14:textId="77777777" w:rsidR="00DC2B8D" w:rsidRPr="00062685" w:rsidRDefault="00DC2B8D" w:rsidP="0072624B">
            <w:pPr>
              <w:pStyle w:val="S-O-P"/>
              <w:keepNext/>
              <w:keepLines/>
            </w:pPr>
            <w:r>
              <w:t>NA</w:t>
            </w:r>
          </w:p>
        </w:tc>
      </w:tr>
      <w:tr w:rsidR="00DC2B8D" w:rsidRPr="00062685" w14:paraId="5D3D0B2F" w14:textId="77777777" w:rsidTr="0072624B">
        <w:tc>
          <w:tcPr>
            <w:tcW w:w="4107" w:type="dxa"/>
          </w:tcPr>
          <w:p w14:paraId="5B968F20" w14:textId="77777777" w:rsidR="00DC2B8D" w:rsidRPr="008B25F9" w:rsidRDefault="00DC2B8D" w:rsidP="0072624B">
            <w:pPr>
              <w:pStyle w:val="FABodyIndent1"/>
              <w:keepNext/>
              <w:keepLines/>
            </w:pPr>
            <w:r w:rsidRPr="008B25F9">
              <w:t>19 x 7.5-in. Satin Carbon</w:t>
            </w:r>
          </w:p>
        </w:tc>
        <w:tc>
          <w:tcPr>
            <w:tcW w:w="668" w:type="dxa"/>
          </w:tcPr>
          <w:p w14:paraId="39FD929F" w14:textId="77777777" w:rsidR="00DC2B8D" w:rsidRPr="00062685" w:rsidRDefault="00DC2B8D" w:rsidP="0072624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787" w:type="dxa"/>
          </w:tcPr>
          <w:p w14:paraId="4FEEA8FD" w14:textId="77777777" w:rsidR="00DC2B8D" w:rsidRPr="00062685" w:rsidRDefault="00DC2B8D" w:rsidP="0072624B">
            <w:pPr>
              <w:pStyle w:val="S-O-P"/>
              <w:keepNext/>
              <w:keepLines/>
            </w:pPr>
            <w:r w:rsidRPr="00062685">
              <w:t>S</w:t>
            </w:r>
          </w:p>
        </w:tc>
        <w:tc>
          <w:tcPr>
            <w:tcW w:w="587" w:type="dxa"/>
          </w:tcPr>
          <w:p w14:paraId="11D5D9D7" w14:textId="77777777" w:rsidR="00DC2B8D" w:rsidRPr="00062685" w:rsidRDefault="00DC2B8D" w:rsidP="0072624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787" w:type="dxa"/>
          </w:tcPr>
          <w:p w14:paraId="5412BE1C" w14:textId="77777777" w:rsidR="00DC2B8D" w:rsidRPr="00062685" w:rsidRDefault="00DC2B8D" w:rsidP="0072624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607" w:type="dxa"/>
          </w:tcPr>
          <w:p w14:paraId="6E140A11" w14:textId="77777777" w:rsidR="00DC2B8D" w:rsidRPr="00062685" w:rsidRDefault="00DC2B8D" w:rsidP="0072624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688" w:type="dxa"/>
          </w:tcPr>
          <w:p w14:paraId="11D31C79" w14:textId="77777777" w:rsidR="00DC2B8D" w:rsidRPr="00062685" w:rsidRDefault="00DC2B8D" w:rsidP="0072624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07" w:type="dxa"/>
          </w:tcPr>
          <w:p w14:paraId="6AF80FD1" w14:textId="77777777" w:rsidR="00DC2B8D" w:rsidRPr="00062685" w:rsidRDefault="00DC2B8D" w:rsidP="0072624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42" w:type="dxa"/>
          </w:tcPr>
          <w:p w14:paraId="4983B82A" w14:textId="77777777" w:rsidR="00DC2B8D" w:rsidRPr="00062685" w:rsidRDefault="00DC2B8D" w:rsidP="0072624B">
            <w:pPr>
              <w:pStyle w:val="S-O-P"/>
              <w:keepNext/>
              <w:keepLines/>
            </w:pPr>
            <w:r>
              <w:t>NA</w:t>
            </w:r>
          </w:p>
        </w:tc>
      </w:tr>
      <w:tr w:rsidR="00DC2B8D" w:rsidRPr="00062685" w14:paraId="61558F87" w14:textId="77777777" w:rsidTr="0072624B">
        <w:tc>
          <w:tcPr>
            <w:tcW w:w="4107" w:type="dxa"/>
          </w:tcPr>
          <w:p w14:paraId="09E2E172" w14:textId="77777777" w:rsidR="00DC2B8D" w:rsidRPr="008B25F9" w:rsidRDefault="00DC2B8D" w:rsidP="0072624B">
            <w:pPr>
              <w:pStyle w:val="FABodyIndent1"/>
              <w:keepNext/>
              <w:keepLines/>
            </w:pPr>
            <w:r w:rsidRPr="008B25F9">
              <w:t xml:space="preserve">19 x 7.5-in. Black Noise (included with Blacktop Package) </w:t>
            </w:r>
          </w:p>
        </w:tc>
        <w:tc>
          <w:tcPr>
            <w:tcW w:w="668" w:type="dxa"/>
          </w:tcPr>
          <w:p w14:paraId="5FEF7DF2" w14:textId="77777777" w:rsidR="00DC2B8D" w:rsidRPr="00062685" w:rsidRDefault="00DC2B8D" w:rsidP="0072624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787" w:type="dxa"/>
          </w:tcPr>
          <w:p w14:paraId="01BF9B36" w14:textId="77777777" w:rsidR="00DC2B8D" w:rsidRPr="00062685" w:rsidRDefault="00DC2B8D" w:rsidP="0072624B">
            <w:pPr>
              <w:pStyle w:val="S-O-P"/>
              <w:keepNext/>
              <w:keepLines/>
            </w:pPr>
            <w:r w:rsidRPr="00062685">
              <w:t>P</w:t>
            </w:r>
          </w:p>
        </w:tc>
        <w:tc>
          <w:tcPr>
            <w:tcW w:w="587" w:type="dxa"/>
          </w:tcPr>
          <w:p w14:paraId="2EB2287B" w14:textId="77777777" w:rsidR="00DC2B8D" w:rsidRPr="00062685" w:rsidRDefault="00DC2B8D" w:rsidP="0072624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787" w:type="dxa"/>
          </w:tcPr>
          <w:p w14:paraId="03C7C391" w14:textId="77777777" w:rsidR="00DC2B8D" w:rsidRPr="00062685" w:rsidRDefault="00DC2B8D" w:rsidP="0072624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607" w:type="dxa"/>
          </w:tcPr>
          <w:p w14:paraId="21A643BB" w14:textId="77777777" w:rsidR="00DC2B8D" w:rsidRPr="00062685" w:rsidRDefault="00DC2B8D" w:rsidP="0072624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688" w:type="dxa"/>
          </w:tcPr>
          <w:p w14:paraId="02811D4D" w14:textId="77777777" w:rsidR="00DC2B8D" w:rsidRPr="00062685" w:rsidRDefault="00DC2B8D" w:rsidP="0072624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07" w:type="dxa"/>
          </w:tcPr>
          <w:p w14:paraId="2E4DC793" w14:textId="77777777" w:rsidR="00DC2B8D" w:rsidRPr="00062685" w:rsidRDefault="00DC2B8D" w:rsidP="0072624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942" w:type="dxa"/>
          </w:tcPr>
          <w:p w14:paraId="78EE1982" w14:textId="77777777" w:rsidR="00DC2B8D" w:rsidRPr="00062685" w:rsidRDefault="00DC2B8D" w:rsidP="0072624B">
            <w:pPr>
              <w:pStyle w:val="S-O-P"/>
              <w:keepNext/>
              <w:keepLines/>
            </w:pPr>
            <w:r>
              <w:t>NA</w:t>
            </w:r>
          </w:p>
        </w:tc>
      </w:tr>
      <w:tr w:rsidR="00DC2B8D" w:rsidRPr="00062685" w14:paraId="3197925B" w14:textId="77777777" w:rsidTr="0072624B">
        <w:tc>
          <w:tcPr>
            <w:tcW w:w="4107" w:type="dxa"/>
          </w:tcPr>
          <w:p w14:paraId="2A701F43" w14:textId="77777777" w:rsidR="00DC2B8D" w:rsidRPr="008B25F9" w:rsidRDefault="00DC2B8D" w:rsidP="0072624B">
            <w:pPr>
              <w:pStyle w:val="FABodyIndent1"/>
            </w:pPr>
            <w:r w:rsidRPr="008B25F9">
              <w:t xml:space="preserve">20 x 8-in. Satin Carbon, wide spoke design (included with Plus </w:t>
            </w:r>
            <w:r>
              <w:t>Group</w:t>
            </w:r>
            <w:r w:rsidRPr="008B25F9">
              <w:t>)</w:t>
            </w:r>
          </w:p>
        </w:tc>
        <w:tc>
          <w:tcPr>
            <w:tcW w:w="668" w:type="dxa"/>
          </w:tcPr>
          <w:p w14:paraId="2A6C126D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7" w:type="dxa"/>
          </w:tcPr>
          <w:p w14:paraId="0F0BA53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4CCDB24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0A3D275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671AC40A" w14:textId="77777777" w:rsidR="00DC2B8D" w:rsidRPr="00062685" w:rsidRDefault="00DC2B8D" w:rsidP="0072624B">
            <w:pPr>
              <w:pStyle w:val="S-O-P"/>
            </w:pPr>
            <w:r w:rsidRPr="00F20100">
              <w:t>S</w:t>
            </w:r>
          </w:p>
        </w:tc>
        <w:tc>
          <w:tcPr>
            <w:tcW w:w="688" w:type="dxa"/>
          </w:tcPr>
          <w:p w14:paraId="08DF9D8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05AA50F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71F07A7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428D4852" w14:textId="77777777" w:rsidTr="0072624B">
        <w:tc>
          <w:tcPr>
            <w:tcW w:w="4107" w:type="dxa"/>
          </w:tcPr>
          <w:p w14:paraId="1ED6869A" w14:textId="77777777" w:rsidR="00DC2B8D" w:rsidRPr="008B25F9" w:rsidRDefault="00DC2B8D" w:rsidP="0072624B">
            <w:pPr>
              <w:pStyle w:val="FABodyIndent1"/>
            </w:pPr>
            <w:r w:rsidRPr="008B25F9">
              <w:t xml:space="preserve">20 x 8-in. Satin Carbon, tight spoke design (included with Plus </w:t>
            </w:r>
            <w:r>
              <w:t>Group</w:t>
            </w:r>
            <w:r w:rsidRPr="008B25F9">
              <w:t xml:space="preserve">) </w:t>
            </w:r>
          </w:p>
        </w:tc>
        <w:tc>
          <w:tcPr>
            <w:tcW w:w="668" w:type="dxa"/>
          </w:tcPr>
          <w:p w14:paraId="26F677B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585C9DE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74224D47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7" w:type="dxa"/>
          </w:tcPr>
          <w:p w14:paraId="62FB9CF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69C2B46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8" w:type="dxa"/>
          </w:tcPr>
          <w:p w14:paraId="6D8EF3F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2031EE7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3696642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07426A74" w14:textId="77777777" w:rsidTr="0072624B">
        <w:tc>
          <w:tcPr>
            <w:tcW w:w="4107" w:type="dxa"/>
          </w:tcPr>
          <w:p w14:paraId="411C39F2" w14:textId="77777777" w:rsidR="00DC2B8D" w:rsidRPr="008B25F9" w:rsidRDefault="00DC2B8D" w:rsidP="0072624B">
            <w:pPr>
              <w:pStyle w:val="FABodyIndent1"/>
            </w:pPr>
            <w:r w:rsidRPr="008B25F9">
              <w:t xml:space="preserve">20 x 8-in. Black Noise (included with Blacktop Package) </w:t>
            </w:r>
          </w:p>
        </w:tc>
        <w:tc>
          <w:tcPr>
            <w:tcW w:w="668" w:type="dxa"/>
          </w:tcPr>
          <w:p w14:paraId="72E7CFAE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7" w:type="dxa"/>
          </w:tcPr>
          <w:p w14:paraId="42172D1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0E298DF8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7" w:type="dxa"/>
          </w:tcPr>
          <w:p w14:paraId="6B3828E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6486F106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8" w:type="dxa"/>
          </w:tcPr>
          <w:p w14:paraId="27D966C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5A495E0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4BA8013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7203209E" w14:textId="77777777" w:rsidTr="0072624B">
        <w:tc>
          <w:tcPr>
            <w:tcW w:w="4107" w:type="dxa"/>
          </w:tcPr>
          <w:p w14:paraId="19FA99B8" w14:textId="77777777" w:rsidR="00DC2B8D" w:rsidRPr="008B25F9" w:rsidRDefault="00DC2B8D" w:rsidP="0072624B">
            <w:pPr>
              <w:pStyle w:val="FABodyIndent1"/>
            </w:pPr>
            <w:r w:rsidRPr="008B25F9">
              <w:t xml:space="preserve">20 x 8-in. Black Noise (included with Blacktop Package) </w:t>
            </w:r>
          </w:p>
        </w:tc>
        <w:tc>
          <w:tcPr>
            <w:tcW w:w="668" w:type="dxa"/>
          </w:tcPr>
          <w:p w14:paraId="3DE7D67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021AD2DF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87" w:type="dxa"/>
          </w:tcPr>
          <w:p w14:paraId="5A18675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75423705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07" w:type="dxa"/>
          </w:tcPr>
          <w:p w14:paraId="0845C2A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7749B35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6173258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1973294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308DD50F" w14:textId="77777777" w:rsidTr="0072624B">
        <w:tc>
          <w:tcPr>
            <w:tcW w:w="4107" w:type="dxa"/>
          </w:tcPr>
          <w:p w14:paraId="7D074475" w14:textId="77777777" w:rsidR="00DC2B8D" w:rsidRPr="008B25F9" w:rsidRDefault="00DC2B8D" w:rsidP="0072624B">
            <w:pPr>
              <w:pStyle w:val="FABodyIndent1"/>
            </w:pPr>
            <w:r w:rsidRPr="008B25F9">
              <w:t xml:space="preserve">20 x 9-in. Low Gloss Black (included with Performance Handling Group, Daytona Edition Group) </w:t>
            </w:r>
          </w:p>
        </w:tc>
        <w:tc>
          <w:tcPr>
            <w:tcW w:w="668" w:type="dxa"/>
          </w:tcPr>
          <w:p w14:paraId="1ADA2E79" w14:textId="77777777" w:rsidR="00DC2B8D" w:rsidRPr="00867B41" w:rsidRDefault="00DC2B8D" w:rsidP="0072624B">
            <w:pPr>
              <w:pStyle w:val="S-O-P"/>
            </w:pPr>
            <w:r w:rsidRPr="00867B41">
              <w:t>NA</w:t>
            </w:r>
          </w:p>
        </w:tc>
        <w:tc>
          <w:tcPr>
            <w:tcW w:w="787" w:type="dxa"/>
          </w:tcPr>
          <w:p w14:paraId="3F359613" w14:textId="77777777" w:rsidR="00DC2B8D" w:rsidRPr="00867B41" w:rsidRDefault="00DC2B8D" w:rsidP="0072624B">
            <w:pPr>
              <w:pStyle w:val="S-O-P"/>
            </w:pPr>
            <w:r w:rsidRPr="00867B41">
              <w:t>NA</w:t>
            </w:r>
          </w:p>
        </w:tc>
        <w:tc>
          <w:tcPr>
            <w:tcW w:w="587" w:type="dxa"/>
          </w:tcPr>
          <w:p w14:paraId="05CB20A3" w14:textId="77777777" w:rsidR="00DC2B8D" w:rsidRPr="00867B41" w:rsidRDefault="00DC2B8D" w:rsidP="0072624B">
            <w:pPr>
              <w:pStyle w:val="S-O-P"/>
            </w:pPr>
            <w:r w:rsidRPr="00867B41">
              <w:t>P</w:t>
            </w:r>
          </w:p>
        </w:tc>
        <w:tc>
          <w:tcPr>
            <w:tcW w:w="787" w:type="dxa"/>
          </w:tcPr>
          <w:p w14:paraId="5CAFB680" w14:textId="77777777" w:rsidR="00DC2B8D" w:rsidRPr="00867B41" w:rsidRDefault="00DC2B8D" w:rsidP="0072624B">
            <w:pPr>
              <w:pStyle w:val="S-O-P"/>
            </w:pPr>
            <w:r w:rsidRPr="00867B41">
              <w:t>NA</w:t>
            </w:r>
          </w:p>
        </w:tc>
        <w:tc>
          <w:tcPr>
            <w:tcW w:w="607" w:type="dxa"/>
          </w:tcPr>
          <w:p w14:paraId="5BF9298F" w14:textId="77777777" w:rsidR="00DC2B8D" w:rsidRPr="00867B41" w:rsidRDefault="00DC2B8D" w:rsidP="0072624B">
            <w:pPr>
              <w:pStyle w:val="S-O-P"/>
            </w:pPr>
            <w:r w:rsidRPr="00867B41">
              <w:t>P</w:t>
            </w:r>
          </w:p>
        </w:tc>
        <w:tc>
          <w:tcPr>
            <w:tcW w:w="688" w:type="dxa"/>
          </w:tcPr>
          <w:p w14:paraId="00BC43B8" w14:textId="77777777" w:rsidR="00DC2B8D" w:rsidRPr="00867B41" w:rsidRDefault="00DC2B8D" w:rsidP="0072624B">
            <w:pPr>
              <w:pStyle w:val="S-O-P"/>
            </w:pPr>
            <w:r w:rsidRPr="00867B41">
              <w:t>NA</w:t>
            </w:r>
          </w:p>
        </w:tc>
        <w:tc>
          <w:tcPr>
            <w:tcW w:w="907" w:type="dxa"/>
          </w:tcPr>
          <w:p w14:paraId="517EAB7B" w14:textId="77777777" w:rsidR="00DC2B8D" w:rsidRPr="00867B41" w:rsidRDefault="00DC2B8D" w:rsidP="0072624B">
            <w:pPr>
              <w:pStyle w:val="S-O-P"/>
            </w:pPr>
            <w:r w:rsidRPr="00867B41">
              <w:t>NA</w:t>
            </w:r>
          </w:p>
        </w:tc>
        <w:tc>
          <w:tcPr>
            <w:tcW w:w="942" w:type="dxa"/>
          </w:tcPr>
          <w:p w14:paraId="03856C06" w14:textId="77777777" w:rsidR="00DC2B8D" w:rsidRPr="00867B41" w:rsidRDefault="00DC2B8D" w:rsidP="0072624B">
            <w:pPr>
              <w:pStyle w:val="S-O-P"/>
            </w:pPr>
            <w:r w:rsidRPr="00867B41">
              <w:t>NA</w:t>
            </w:r>
          </w:p>
        </w:tc>
      </w:tr>
      <w:tr w:rsidR="00DC2B8D" w:rsidRPr="00062685" w14:paraId="6B29DF9A" w14:textId="77777777" w:rsidTr="0072624B">
        <w:tc>
          <w:tcPr>
            <w:tcW w:w="4107" w:type="dxa"/>
          </w:tcPr>
          <w:p w14:paraId="4C3360BD" w14:textId="77777777" w:rsidR="00DC2B8D" w:rsidRPr="008B25F9" w:rsidRDefault="00DC2B8D" w:rsidP="0072624B">
            <w:pPr>
              <w:pStyle w:val="FABodyIndent1"/>
            </w:pPr>
            <w:r w:rsidRPr="008B25F9">
              <w:t xml:space="preserve">20 x 8-in. Machined with Granite pockets (included with Plus </w:t>
            </w:r>
            <w:r>
              <w:t>Group</w:t>
            </w:r>
            <w:r w:rsidRPr="008B25F9">
              <w:t xml:space="preserve">) </w:t>
            </w:r>
          </w:p>
        </w:tc>
        <w:tc>
          <w:tcPr>
            <w:tcW w:w="668" w:type="dxa"/>
          </w:tcPr>
          <w:p w14:paraId="6A1306A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76F3264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690F99E6" w14:textId="77777777" w:rsidR="00DC2B8D" w:rsidRPr="001B182A" w:rsidRDefault="00DC2B8D" w:rsidP="0072624B">
            <w:pPr>
              <w:pStyle w:val="S-O-P"/>
              <w:rPr>
                <w:highlight w:val="yellow"/>
              </w:rPr>
            </w:pPr>
            <w:r w:rsidRPr="00F20100">
              <w:t>P</w:t>
            </w:r>
          </w:p>
        </w:tc>
        <w:tc>
          <w:tcPr>
            <w:tcW w:w="787" w:type="dxa"/>
          </w:tcPr>
          <w:p w14:paraId="16900A5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2EEA444A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8" w:type="dxa"/>
          </w:tcPr>
          <w:p w14:paraId="6C4A8EB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035104E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5635DB4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769EAECA" w14:textId="77777777" w:rsidTr="0072624B">
        <w:tc>
          <w:tcPr>
            <w:tcW w:w="4107" w:type="dxa"/>
          </w:tcPr>
          <w:p w14:paraId="4073F940" w14:textId="77777777" w:rsidR="00DC2B8D" w:rsidRPr="008B25F9" w:rsidRDefault="00DC2B8D" w:rsidP="0072624B">
            <w:pPr>
              <w:pStyle w:val="FABodyIndent1"/>
            </w:pPr>
            <w:r w:rsidRPr="008B25F9">
              <w:t xml:space="preserve">20 x 9-in. Forged Low Gloss Granite </w:t>
            </w:r>
          </w:p>
        </w:tc>
        <w:tc>
          <w:tcPr>
            <w:tcW w:w="668" w:type="dxa"/>
          </w:tcPr>
          <w:p w14:paraId="3C2DF21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49ACBD5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02E85E71" w14:textId="77777777" w:rsidR="00DC2B8D" w:rsidRPr="00062685" w:rsidRDefault="00DC2B8D" w:rsidP="0072624B">
            <w:pPr>
              <w:pStyle w:val="S-O-P"/>
            </w:pPr>
            <w:r w:rsidRPr="001B182A">
              <w:t>P</w:t>
            </w:r>
          </w:p>
        </w:tc>
        <w:tc>
          <w:tcPr>
            <w:tcW w:w="787" w:type="dxa"/>
          </w:tcPr>
          <w:p w14:paraId="277BD27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54470384" w14:textId="77777777" w:rsidR="00DC2B8D" w:rsidRPr="00062685" w:rsidRDefault="00DC2B8D" w:rsidP="0072624B">
            <w:pPr>
              <w:pStyle w:val="S-O-P"/>
            </w:pPr>
            <w:r w:rsidRPr="001B182A">
              <w:t>P</w:t>
            </w:r>
          </w:p>
        </w:tc>
        <w:tc>
          <w:tcPr>
            <w:tcW w:w="688" w:type="dxa"/>
          </w:tcPr>
          <w:p w14:paraId="435EC45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7" w:type="dxa"/>
          </w:tcPr>
          <w:p w14:paraId="259EC18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5672366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429A900F" w14:textId="77777777" w:rsidTr="0072624B">
        <w:tc>
          <w:tcPr>
            <w:tcW w:w="4107" w:type="dxa"/>
          </w:tcPr>
          <w:p w14:paraId="40A46841" w14:textId="77777777" w:rsidR="00DC2B8D" w:rsidRPr="008B25F9" w:rsidRDefault="00DC2B8D" w:rsidP="00DC2B8D">
            <w:pPr>
              <w:pStyle w:val="FABodyIndent1"/>
              <w:keepNext/>
              <w:keepLines/>
              <w:widowControl/>
            </w:pPr>
            <w:r w:rsidRPr="008B25F9">
              <w:lastRenderedPageBreak/>
              <w:t xml:space="preserve">20 x 9.5-in. Black Noise (included with Daytona Edition Group, Dynamics Package) </w:t>
            </w:r>
          </w:p>
        </w:tc>
        <w:tc>
          <w:tcPr>
            <w:tcW w:w="668" w:type="dxa"/>
          </w:tcPr>
          <w:p w14:paraId="7E405C9A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787" w:type="dxa"/>
          </w:tcPr>
          <w:p w14:paraId="062D7BBB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587" w:type="dxa"/>
          </w:tcPr>
          <w:p w14:paraId="19F06B1C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787" w:type="dxa"/>
          </w:tcPr>
          <w:p w14:paraId="3749D129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607" w:type="dxa"/>
          </w:tcPr>
          <w:p w14:paraId="25E9F062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688" w:type="dxa"/>
          </w:tcPr>
          <w:p w14:paraId="1AB794F4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P</w:t>
            </w:r>
          </w:p>
        </w:tc>
        <w:tc>
          <w:tcPr>
            <w:tcW w:w="907" w:type="dxa"/>
          </w:tcPr>
          <w:p w14:paraId="0FDA14B5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942" w:type="dxa"/>
          </w:tcPr>
          <w:p w14:paraId="3C5922D8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</w:tr>
      <w:tr w:rsidR="00DC2B8D" w:rsidRPr="00062685" w14:paraId="26CDDC0E" w14:textId="77777777" w:rsidTr="0072624B">
        <w:tc>
          <w:tcPr>
            <w:tcW w:w="4107" w:type="dxa"/>
          </w:tcPr>
          <w:p w14:paraId="3E957640" w14:textId="77777777" w:rsidR="00DC2B8D" w:rsidRPr="008B25F9" w:rsidRDefault="00DC2B8D" w:rsidP="00DC2B8D">
            <w:pPr>
              <w:pStyle w:val="FABodyIndent1"/>
              <w:keepNext/>
              <w:keepLines/>
              <w:widowControl/>
            </w:pPr>
            <w:r w:rsidRPr="008B25F9">
              <w:t xml:space="preserve">20 x 11-in. Devil’s Rim </w:t>
            </w:r>
            <w:r w:rsidRPr="008B25F9">
              <w:br/>
              <w:t xml:space="preserve">(included with Widebody Package) </w:t>
            </w:r>
          </w:p>
        </w:tc>
        <w:tc>
          <w:tcPr>
            <w:tcW w:w="668" w:type="dxa"/>
          </w:tcPr>
          <w:p w14:paraId="06E6572F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787" w:type="dxa"/>
          </w:tcPr>
          <w:p w14:paraId="4DAB690F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587" w:type="dxa"/>
          </w:tcPr>
          <w:p w14:paraId="43EA4D20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787" w:type="dxa"/>
          </w:tcPr>
          <w:p w14:paraId="0E9D94F4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607" w:type="dxa"/>
          </w:tcPr>
          <w:p w14:paraId="4E67FD53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688" w:type="dxa"/>
          </w:tcPr>
          <w:p w14:paraId="066E4B32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S</w:t>
            </w:r>
          </w:p>
        </w:tc>
        <w:tc>
          <w:tcPr>
            <w:tcW w:w="907" w:type="dxa"/>
          </w:tcPr>
          <w:p w14:paraId="5047822C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942" w:type="dxa"/>
          </w:tcPr>
          <w:p w14:paraId="6259B6FC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</w:tr>
      <w:tr w:rsidR="00DC2B8D" w:rsidRPr="00062685" w14:paraId="5B1FB61E" w14:textId="77777777" w:rsidTr="0072624B">
        <w:tc>
          <w:tcPr>
            <w:tcW w:w="4107" w:type="dxa"/>
          </w:tcPr>
          <w:p w14:paraId="427FDE40" w14:textId="77777777" w:rsidR="00DC2B8D" w:rsidRPr="008B25F9" w:rsidRDefault="00DC2B8D" w:rsidP="0072624B">
            <w:pPr>
              <w:pStyle w:val="FABodyIndent1"/>
            </w:pPr>
            <w:r w:rsidRPr="008B25F9">
              <w:t xml:space="preserve">20 x 11-in. Carbon Black </w:t>
            </w:r>
          </w:p>
        </w:tc>
        <w:tc>
          <w:tcPr>
            <w:tcW w:w="668" w:type="dxa"/>
          </w:tcPr>
          <w:p w14:paraId="3E7E1CE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0728D4F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447DEC6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2DE316D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7BF1084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68D69BFF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07" w:type="dxa"/>
          </w:tcPr>
          <w:p w14:paraId="0C2B858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2" w:type="dxa"/>
          </w:tcPr>
          <w:p w14:paraId="7CAEDB4B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</w:tr>
      <w:tr w:rsidR="00DC2B8D" w:rsidRPr="00062685" w14:paraId="1E82A5DF" w14:textId="77777777" w:rsidTr="0072624B">
        <w:tc>
          <w:tcPr>
            <w:tcW w:w="4107" w:type="dxa"/>
          </w:tcPr>
          <w:p w14:paraId="6A9A9010" w14:textId="77777777" w:rsidR="00DC2B8D" w:rsidRPr="008B25F9" w:rsidRDefault="00DC2B8D" w:rsidP="0072624B">
            <w:pPr>
              <w:pStyle w:val="FABodyIndent1"/>
            </w:pPr>
            <w:r w:rsidRPr="008B25F9">
              <w:t xml:space="preserve">20 x 11-in. Lightweight Carbon Black </w:t>
            </w:r>
          </w:p>
        </w:tc>
        <w:tc>
          <w:tcPr>
            <w:tcW w:w="668" w:type="dxa"/>
          </w:tcPr>
          <w:p w14:paraId="4695969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73C01F4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2C7E19D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7CB1A4D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460EC41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3F85B8D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0810EE12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42" w:type="dxa"/>
          </w:tcPr>
          <w:p w14:paraId="0C89D37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2518F5C3" w14:textId="77777777" w:rsidTr="0072624B">
        <w:tc>
          <w:tcPr>
            <w:tcW w:w="4107" w:type="dxa"/>
          </w:tcPr>
          <w:p w14:paraId="1522187B" w14:textId="77777777" w:rsidR="00DC2B8D" w:rsidRPr="008B25F9" w:rsidRDefault="00DC2B8D" w:rsidP="0072624B">
            <w:pPr>
              <w:pStyle w:val="FABodyIndent1"/>
            </w:pPr>
            <w:r w:rsidRPr="008B25F9">
              <w:t>20 x 11-in. “Warp Speed” Low Gloss Granite</w:t>
            </w:r>
          </w:p>
        </w:tc>
        <w:tc>
          <w:tcPr>
            <w:tcW w:w="668" w:type="dxa"/>
          </w:tcPr>
          <w:p w14:paraId="5811F09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4346A1E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07BDC96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16E3330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2529748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42672DF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0B5C1470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42" w:type="dxa"/>
          </w:tcPr>
          <w:p w14:paraId="6688B1C6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</w:tr>
      <w:tr w:rsidR="00DC2B8D" w:rsidRPr="00062685" w14:paraId="1D990A36" w14:textId="77777777" w:rsidTr="0072624B">
        <w:tc>
          <w:tcPr>
            <w:tcW w:w="4107" w:type="dxa"/>
          </w:tcPr>
          <w:p w14:paraId="499904D8" w14:textId="77777777" w:rsidR="00DC2B8D" w:rsidRPr="008B25F9" w:rsidRDefault="00DC2B8D" w:rsidP="0072624B">
            <w:pPr>
              <w:pStyle w:val="FABodyIndent1"/>
            </w:pPr>
            <w:r w:rsidRPr="008B25F9">
              <w:t xml:space="preserve">20 x 11-in. Brass Monkey </w:t>
            </w:r>
          </w:p>
        </w:tc>
        <w:tc>
          <w:tcPr>
            <w:tcW w:w="668" w:type="dxa"/>
          </w:tcPr>
          <w:p w14:paraId="0E5BA57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6CE8902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30EE85D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7" w:type="dxa"/>
          </w:tcPr>
          <w:p w14:paraId="4991CED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07" w:type="dxa"/>
          </w:tcPr>
          <w:p w14:paraId="79B8F55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8" w:type="dxa"/>
          </w:tcPr>
          <w:p w14:paraId="47A9897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7" w:type="dxa"/>
          </w:tcPr>
          <w:p w14:paraId="4E0A5E62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42" w:type="dxa"/>
          </w:tcPr>
          <w:p w14:paraId="7ED3C77D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</w:tr>
      <w:tr w:rsidR="00DC2B8D" w:rsidRPr="00062685" w14:paraId="6E03735F" w14:textId="77777777" w:rsidTr="0072624B">
        <w:tc>
          <w:tcPr>
            <w:tcW w:w="4107" w:type="dxa"/>
          </w:tcPr>
          <w:p w14:paraId="13298094" w14:textId="77777777" w:rsidR="00DC2B8D" w:rsidRPr="00062685" w:rsidRDefault="00DC2B8D" w:rsidP="0072624B">
            <w:pPr>
              <w:pStyle w:val="FABodyCopy"/>
            </w:pPr>
            <w:r w:rsidRPr="00062685">
              <w:t>Windows — power with driver and front-passenger one-touch auto up/down</w:t>
            </w:r>
          </w:p>
        </w:tc>
        <w:tc>
          <w:tcPr>
            <w:tcW w:w="668" w:type="dxa"/>
          </w:tcPr>
          <w:p w14:paraId="3A3661C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5351784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778091C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1A65C33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07" w:type="dxa"/>
          </w:tcPr>
          <w:p w14:paraId="4CFF87F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8" w:type="dxa"/>
          </w:tcPr>
          <w:p w14:paraId="0210379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7" w:type="dxa"/>
          </w:tcPr>
          <w:p w14:paraId="4332924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2" w:type="dxa"/>
          </w:tcPr>
          <w:p w14:paraId="0622542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7A9DB793" w14:textId="77777777" w:rsidTr="0072624B">
        <w:tc>
          <w:tcPr>
            <w:tcW w:w="4107" w:type="dxa"/>
          </w:tcPr>
          <w:p w14:paraId="156DF27C" w14:textId="77777777" w:rsidR="00DC2B8D" w:rsidRPr="00062685" w:rsidRDefault="00DC2B8D" w:rsidP="0072624B">
            <w:pPr>
              <w:pStyle w:val="FABodyCopy"/>
              <w:keepNext/>
              <w:keepLines/>
            </w:pPr>
            <w:r w:rsidRPr="00062685">
              <w:t>Windshield Wipers</w:t>
            </w:r>
          </w:p>
        </w:tc>
        <w:tc>
          <w:tcPr>
            <w:tcW w:w="668" w:type="dxa"/>
          </w:tcPr>
          <w:p w14:paraId="35FC32F9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7" w:type="dxa"/>
          </w:tcPr>
          <w:p w14:paraId="273C4F94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87" w:type="dxa"/>
          </w:tcPr>
          <w:p w14:paraId="4FC5A16E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7" w:type="dxa"/>
          </w:tcPr>
          <w:p w14:paraId="6BCEC96E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07" w:type="dxa"/>
          </w:tcPr>
          <w:p w14:paraId="7712844F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8" w:type="dxa"/>
          </w:tcPr>
          <w:p w14:paraId="1C6AB493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7" w:type="dxa"/>
          </w:tcPr>
          <w:p w14:paraId="449E3834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2" w:type="dxa"/>
          </w:tcPr>
          <w:p w14:paraId="04DF03B4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79E9217A" w14:textId="77777777" w:rsidTr="0072624B">
        <w:tc>
          <w:tcPr>
            <w:tcW w:w="4107" w:type="dxa"/>
          </w:tcPr>
          <w:p w14:paraId="0F988288" w14:textId="77777777" w:rsidR="00DC2B8D" w:rsidRPr="008B25F9" w:rsidRDefault="00DC2B8D" w:rsidP="0072624B">
            <w:pPr>
              <w:pStyle w:val="FABodyIndent1"/>
              <w:keepNext/>
              <w:keepLines/>
            </w:pPr>
            <w:r w:rsidRPr="008B25F9">
              <w:t>Rain-sensing (included with Technology Group)</w:t>
            </w:r>
          </w:p>
        </w:tc>
        <w:tc>
          <w:tcPr>
            <w:tcW w:w="668" w:type="dxa"/>
          </w:tcPr>
          <w:p w14:paraId="68D46642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7" w:type="dxa"/>
          </w:tcPr>
          <w:p w14:paraId="3763DD6D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87" w:type="dxa"/>
          </w:tcPr>
          <w:p w14:paraId="0D326436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7" w:type="dxa"/>
          </w:tcPr>
          <w:p w14:paraId="613B1547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07" w:type="dxa"/>
          </w:tcPr>
          <w:p w14:paraId="32AC1E55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8" w:type="dxa"/>
          </w:tcPr>
          <w:p w14:paraId="10147F0B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07" w:type="dxa"/>
          </w:tcPr>
          <w:p w14:paraId="7D5A8C8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2" w:type="dxa"/>
          </w:tcPr>
          <w:p w14:paraId="15CD23F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6021A9B2" w14:textId="77777777" w:rsidTr="0072624B">
        <w:tc>
          <w:tcPr>
            <w:tcW w:w="4107" w:type="dxa"/>
          </w:tcPr>
          <w:p w14:paraId="7FB63D5A" w14:textId="77777777" w:rsidR="00DC2B8D" w:rsidRPr="008B25F9" w:rsidRDefault="00DC2B8D" w:rsidP="0072624B">
            <w:pPr>
              <w:pStyle w:val="FABodyIndent1"/>
            </w:pPr>
            <w:r w:rsidRPr="008B25F9">
              <w:t xml:space="preserve">Variable/ intermittent </w:t>
            </w:r>
          </w:p>
        </w:tc>
        <w:tc>
          <w:tcPr>
            <w:tcW w:w="668" w:type="dxa"/>
          </w:tcPr>
          <w:p w14:paraId="0D5CA59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3649BAD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4590D4C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7" w:type="dxa"/>
          </w:tcPr>
          <w:p w14:paraId="603F522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07" w:type="dxa"/>
          </w:tcPr>
          <w:p w14:paraId="78403C3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8" w:type="dxa"/>
          </w:tcPr>
          <w:p w14:paraId="53523EA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7" w:type="dxa"/>
          </w:tcPr>
          <w:p w14:paraId="153B5E1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2" w:type="dxa"/>
          </w:tcPr>
          <w:p w14:paraId="2194AF9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</w:tbl>
    <w:p w14:paraId="0677EA15" w14:textId="77777777" w:rsidR="00DC2B8D" w:rsidRPr="008B2E83" w:rsidRDefault="00DC2B8D" w:rsidP="00DC2B8D">
      <w:pPr>
        <w:pStyle w:val="Heading3"/>
      </w:pPr>
      <w:r w:rsidRPr="008B2E83">
        <w:t>INTERIOR FEATURES</w:t>
      </w:r>
    </w:p>
    <w:tbl>
      <w:tblPr>
        <w:tblStyle w:val="FATABLESTYLE"/>
        <w:tblW w:w="10080" w:type="dxa"/>
        <w:tblLook w:val="0020" w:firstRow="1" w:lastRow="0" w:firstColumn="0" w:lastColumn="0" w:noHBand="0" w:noVBand="0"/>
      </w:tblPr>
      <w:tblGrid>
        <w:gridCol w:w="4116"/>
        <w:gridCol w:w="669"/>
        <w:gridCol w:w="789"/>
        <w:gridCol w:w="587"/>
        <w:gridCol w:w="789"/>
        <w:gridCol w:w="590"/>
        <w:gridCol w:w="689"/>
        <w:gridCol w:w="908"/>
        <w:gridCol w:w="943"/>
      </w:tblGrid>
      <w:tr w:rsidR="00DC2B8D" w:rsidRPr="00062685" w14:paraId="763B7AC8" w14:textId="77777777" w:rsidTr="0072624B">
        <w:trPr>
          <w:tblHeader/>
        </w:trPr>
        <w:tc>
          <w:tcPr>
            <w:tcW w:w="4116" w:type="dxa"/>
          </w:tcPr>
          <w:p w14:paraId="415BE7FE" w14:textId="77777777" w:rsidR="00DC2B8D" w:rsidRPr="008B2E83" w:rsidRDefault="00DC2B8D" w:rsidP="0072624B">
            <w:pPr>
              <w:pStyle w:val="TableSubhead"/>
            </w:pPr>
            <w:r w:rsidRPr="008B2E83">
              <w:t>INTERIOR FEATURES</w:t>
            </w:r>
          </w:p>
        </w:tc>
        <w:tc>
          <w:tcPr>
            <w:tcW w:w="669" w:type="dxa"/>
            <w:vAlign w:val="bottom"/>
          </w:tcPr>
          <w:p w14:paraId="7DDFD63C" w14:textId="77777777" w:rsidR="00DC2B8D" w:rsidRPr="00062685" w:rsidRDefault="00DC2B8D" w:rsidP="0072624B">
            <w:pPr>
              <w:pStyle w:val="ModelSubhead"/>
            </w:pPr>
            <w:r w:rsidRPr="008B2E83">
              <w:t>SXT</w:t>
            </w:r>
          </w:p>
        </w:tc>
        <w:tc>
          <w:tcPr>
            <w:tcW w:w="789" w:type="dxa"/>
            <w:vAlign w:val="bottom"/>
          </w:tcPr>
          <w:p w14:paraId="0F2AA945" w14:textId="77777777" w:rsidR="00DC2B8D" w:rsidRPr="00062685" w:rsidRDefault="00DC2B8D" w:rsidP="0072624B">
            <w:pPr>
              <w:pStyle w:val="ModelSubhead"/>
            </w:pPr>
            <w:r w:rsidRPr="008B2E83">
              <w:t>SXT</w:t>
            </w:r>
            <w:r w:rsidRPr="008B2E83">
              <w:br/>
              <w:t>AWD</w:t>
            </w:r>
          </w:p>
        </w:tc>
        <w:tc>
          <w:tcPr>
            <w:tcW w:w="587" w:type="dxa"/>
            <w:vAlign w:val="bottom"/>
          </w:tcPr>
          <w:p w14:paraId="72AC7E13" w14:textId="77777777" w:rsidR="00DC2B8D" w:rsidRPr="00062685" w:rsidRDefault="00DC2B8D" w:rsidP="0072624B">
            <w:pPr>
              <w:pStyle w:val="ModelSubhead"/>
            </w:pPr>
            <w:r w:rsidRPr="008B2E83">
              <w:t>GT</w:t>
            </w:r>
          </w:p>
        </w:tc>
        <w:tc>
          <w:tcPr>
            <w:tcW w:w="789" w:type="dxa"/>
            <w:vAlign w:val="bottom"/>
          </w:tcPr>
          <w:p w14:paraId="5E6DA014" w14:textId="77777777" w:rsidR="00DC2B8D" w:rsidRPr="00062685" w:rsidRDefault="00DC2B8D" w:rsidP="0072624B">
            <w:pPr>
              <w:pStyle w:val="ModelSubhead"/>
            </w:pPr>
            <w:r w:rsidRPr="008B2E83">
              <w:t>GT AWD</w:t>
            </w:r>
          </w:p>
        </w:tc>
        <w:tc>
          <w:tcPr>
            <w:tcW w:w="590" w:type="dxa"/>
            <w:vAlign w:val="bottom"/>
          </w:tcPr>
          <w:p w14:paraId="2EA2FECD" w14:textId="77777777" w:rsidR="00DC2B8D" w:rsidRPr="00062685" w:rsidRDefault="00DC2B8D" w:rsidP="0072624B">
            <w:pPr>
              <w:pStyle w:val="ModelSubhead"/>
            </w:pPr>
            <w:r w:rsidRPr="008B2E83">
              <w:t>R/T</w:t>
            </w:r>
          </w:p>
        </w:tc>
        <w:tc>
          <w:tcPr>
            <w:tcW w:w="689" w:type="dxa"/>
            <w:vAlign w:val="bottom"/>
          </w:tcPr>
          <w:p w14:paraId="3E15C8A7" w14:textId="77777777" w:rsidR="00DC2B8D" w:rsidRPr="00062685" w:rsidRDefault="00DC2B8D" w:rsidP="0072624B">
            <w:pPr>
              <w:pStyle w:val="ModelSubhead"/>
            </w:pPr>
            <w:r w:rsidRPr="008B2E83">
              <w:t>Scat Pack</w:t>
            </w:r>
          </w:p>
        </w:tc>
        <w:tc>
          <w:tcPr>
            <w:tcW w:w="908" w:type="dxa"/>
            <w:vAlign w:val="bottom"/>
          </w:tcPr>
          <w:p w14:paraId="64BF81C3" w14:textId="77777777" w:rsidR="00DC2B8D" w:rsidRPr="00062685" w:rsidRDefault="00DC2B8D" w:rsidP="0072624B">
            <w:pPr>
              <w:pStyle w:val="ModelSubhead"/>
            </w:pPr>
            <w:r w:rsidRPr="008B2E83">
              <w:t>SRT Hellcat</w:t>
            </w:r>
          </w:p>
        </w:tc>
        <w:tc>
          <w:tcPr>
            <w:tcW w:w="943" w:type="dxa"/>
            <w:vAlign w:val="bottom"/>
          </w:tcPr>
          <w:p w14:paraId="21E2008A" w14:textId="77777777" w:rsidR="00DC2B8D" w:rsidRPr="00062685" w:rsidRDefault="00DC2B8D" w:rsidP="0072624B">
            <w:pPr>
              <w:pStyle w:val="ModelSubhead"/>
            </w:pPr>
            <w:r w:rsidRPr="008B2E83">
              <w:t>SRT Hellcat Redeye</w:t>
            </w:r>
          </w:p>
        </w:tc>
      </w:tr>
      <w:tr w:rsidR="00DC2B8D" w:rsidRPr="00062685" w14:paraId="58B055AF" w14:textId="77777777" w:rsidTr="0072624B">
        <w:tc>
          <w:tcPr>
            <w:tcW w:w="4116" w:type="dxa"/>
          </w:tcPr>
          <w:p w14:paraId="62E243E3" w14:textId="77777777" w:rsidR="00DC2B8D" w:rsidRPr="00062685" w:rsidRDefault="00DC2B8D" w:rsidP="0072624B">
            <w:pPr>
              <w:pStyle w:val="FABodyCopy"/>
            </w:pPr>
            <w:r w:rsidRPr="00062685">
              <w:t>Assist Handles</w:t>
            </w:r>
          </w:p>
        </w:tc>
        <w:tc>
          <w:tcPr>
            <w:tcW w:w="669" w:type="dxa"/>
          </w:tcPr>
          <w:p w14:paraId="1D5357C6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9" w:type="dxa"/>
          </w:tcPr>
          <w:p w14:paraId="215B0785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87" w:type="dxa"/>
          </w:tcPr>
          <w:p w14:paraId="3C3C42D2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9" w:type="dxa"/>
          </w:tcPr>
          <w:p w14:paraId="6EDC5365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90" w:type="dxa"/>
          </w:tcPr>
          <w:p w14:paraId="1578331E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9" w:type="dxa"/>
          </w:tcPr>
          <w:p w14:paraId="3F4DCF41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8" w:type="dxa"/>
          </w:tcPr>
          <w:p w14:paraId="2714C3C9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3" w:type="dxa"/>
          </w:tcPr>
          <w:p w14:paraId="62A7C152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6B0CDA7A" w14:textId="77777777" w:rsidTr="0072624B">
        <w:tc>
          <w:tcPr>
            <w:tcW w:w="4116" w:type="dxa"/>
          </w:tcPr>
          <w:p w14:paraId="7FD3EDD1" w14:textId="77777777" w:rsidR="00DC2B8D" w:rsidRPr="008B25F9" w:rsidRDefault="00DC2B8D" w:rsidP="0072624B">
            <w:pPr>
              <w:pStyle w:val="FABodyIndent1"/>
            </w:pPr>
            <w:r w:rsidRPr="008B25F9">
              <w:t>Illuminated rear handles</w:t>
            </w:r>
          </w:p>
        </w:tc>
        <w:tc>
          <w:tcPr>
            <w:tcW w:w="669" w:type="dxa"/>
          </w:tcPr>
          <w:p w14:paraId="0057639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33934FD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356BFF9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0B3858F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0BB89AF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441D12C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2A652B9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0646F40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3166F499" w14:textId="77777777" w:rsidTr="0072624B">
        <w:tc>
          <w:tcPr>
            <w:tcW w:w="4116" w:type="dxa"/>
          </w:tcPr>
          <w:p w14:paraId="67267906" w14:textId="77777777" w:rsidR="00DC2B8D" w:rsidRPr="008B25F9" w:rsidRDefault="00DC2B8D" w:rsidP="0072624B">
            <w:pPr>
              <w:pStyle w:val="FABodyIndent1"/>
            </w:pPr>
            <w:r w:rsidRPr="008B25F9">
              <w:t xml:space="preserve">Passenger side </w:t>
            </w:r>
          </w:p>
        </w:tc>
        <w:tc>
          <w:tcPr>
            <w:tcW w:w="669" w:type="dxa"/>
          </w:tcPr>
          <w:p w14:paraId="49FDBB0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25FC482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5A68760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7485BCE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49AD684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1C871F3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06C5B1F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6949058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248345B9" w14:textId="77777777" w:rsidTr="0072624B">
        <w:tc>
          <w:tcPr>
            <w:tcW w:w="4116" w:type="dxa"/>
          </w:tcPr>
          <w:p w14:paraId="55C26D85" w14:textId="77777777" w:rsidR="00DC2B8D" w:rsidRPr="00062685" w:rsidRDefault="00DC2B8D" w:rsidP="0072624B">
            <w:pPr>
              <w:pStyle w:val="FABodyCopy"/>
            </w:pPr>
            <w:r w:rsidRPr="00062685">
              <w:t>Bright pedals</w:t>
            </w:r>
          </w:p>
        </w:tc>
        <w:tc>
          <w:tcPr>
            <w:tcW w:w="669" w:type="dxa"/>
          </w:tcPr>
          <w:p w14:paraId="1EF05C4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0611359D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87" w:type="dxa"/>
          </w:tcPr>
          <w:p w14:paraId="5D427A6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5A5E043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63D4095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58784A1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19C03B1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7EA895A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771E7940" w14:textId="77777777" w:rsidTr="0072624B">
        <w:tc>
          <w:tcPr>
            <w:tcW w:w="4116" w:type="dxa"/>
          </w:tcPr>
          <w:p w14:paraId="5B169A74" w14:textId="77777777" w:rsidR="00DC2B8D" w:rsidRPr="00062685" w:rsidRDefault="00DC2B8D" w:rsidP="0072624B">
            <w:pPr>
              <w:pStyle w:val="FABodyCopy"/>
            </w:pPr>
            <w:r w:rsidRPr="00062685">
              <w:t xml:space="preserve">Cargo net </w:t>
            </w:r>
          </w:p>
        </w:tc>
        <w:tc>
          <w:tcPr>
            <w:tcW w:w="669" w:type="dxa"/>
          </w:tcPr>
          <w:p w14:paraId="0D304297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789" w:type="dxa"/>
          </w:tcPr>
          <w:p w14:paraId="0F77444B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587" w:type="dxa"/>
          </w:tcPr>
          <w:p w14:paraId="6D83B5E1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789" w:type="dxa"/>
          </w:tcPr>
          <w:p w14:paraId="70E56143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590" w:type="dxa"/>
          </w:tcPr>
          <w:p w14:paraId="2AD1302B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689" w:type="dxa"/>
          </w:tcPr>
          <w:p w14:paraId="36319998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08" w:type="dxa"/>
          </w:tcPr>
          <w:p w14:paraId="27DE29FF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43" w:type="dxa"/>
          </w:tcPr>
          <w:p w14:paraId="10FDE3F2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</w:tr>
      <w:tr w:rsidR="00DC2B8D" w:rsidRPr="00062685" w14:paraId="3725D030" w14:textId="77777777" w:rsidTr="0072624B">
        <w:tc>
          <w:tcPr>
            <w:tcW w:w="4116" w:type="dxa"/>
          </w:tcPr>
          <w:p w14:paraId="671E913F" w14:textId="77777777" w:rsidR="00DC2B8D" w:rsidRPr="00062685" w:rsidRDefault="00DC2B8D" w:rsidP="0072624B">
            <w:pPr>
              <w:pStyle w:val="FABodyCopy"/>
            </w:pPr>
            <w:r w:rsidRPr="00062685">
              <w:t xml:space="preserve">Center console — full-length, includes rear climate control outlets, storage and 12-volt power supply </w:t>
            </w:r>
          </w:p>
        </w:tc>
        <w:tc>
          <w:tcPr>
            <w:tcW w:w="669" w:type="dxa"/>
          </w:tcPr>
          <w:p w14:paraId="1AB7079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7AABD0D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2C7710B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6EC9CD4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4ED59DA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740DB64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4D15CA5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5800F0E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582262A0" w14:textId="77777777" w:rsidTr="0072624B">
        <w:tc>
          <w:tcPr>
            <w:tcW w:w="4116" w:type="dxa"/>
          </w:tcPr>
          <w:p w14:paraId="40B0A338" w14:textId="77777777" w:rsidR="00DC2B8D" w:rsidRPr="00062685" w:rsidRDefault="00DC2B8D" w:rsidP="0072624B">
            <w:pPr>
              <w:pStyle w:val="FABodyCopy"/>
            </w:pPr>
            <w:r w:rsidRPr="00062685">
              <w:t xml:space="preserve">Climate Control </w:t>
            </w:r>
          </w:p>
        </w:tc>
        <w:tc>
          <w:tcPr>
            <w:tcW w:w="669" w:type="dxa"/>
          </w:tcPr>
          <w:p w14:paraId="537276C1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9" w:type="dxa"/>
          </w:tcPr>
          <w:p w14:paraId="6942BB07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87" w:type="dxa"/>
          </w:tcPr>
          <w:p w14:paraId="400DF17B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9" w:type="dxa"/>
          </w:tcPr>
          <w:p w14:paraId="71F5D1C6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90" w:type="dxa"/>
          </w:tcPr>
          <w:p w14:paraId="7E7D8DD0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9" w:type="dxa"/>
          </w:tcPr>
          <w:p w14:paraId="31B6728E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8" w:type="dxa"/>
          </w:tcPr>
          <w:p w14:paraId="3F556D28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3" w:type="dxa"/>
          </w:tcPr>
          <w:p w14:paraId="4B495A84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4441C024" w14:textId="77777777" w:rsidTr="0072624B">
        <w:tc>
          <w:tcPr>
            <w:tcW w:w="4116" w:type="dxa"/>
          </w:tcPr>
          <w:p w14:paraId="3A2E8AD0" w14:textId="77777777" w:rsidR="00DC2B8D" w:rsidRPr="008B25F9" w:rsidRDefault="00DC2B8D" w:rsidP="0072624B">
            <w:pPr>
              <w:pStyle w:val="FABodyIndent1"/>
            </w:pPr>
            <w:r w:rsidRPr="008B25F9">
              <w:t>Dual-zone automatic temperature control with humidity sensor (included with Technology Group)</w:t>
            </w:r>
          </w:p>
        </w:tc>
        <w:tc>
          <w:tcPr>
            <w:tcW w:w="669" w:type="dxa"/>
          </w:tcPr>
          <w:p w14:paraId="26901C9D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9" w:type="dxa"/>
          </w:tcPr>
          <w:p w14:paraId="01A67EB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6B57F77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28BE5B6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29C5D13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24F71CE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371D2E3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75832C2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2BF936DC" w14:textId="77777777" w:rsidTr="0072624B">
        <w:tc>
          <w:tcPr>
            <w:tcW w:w="4116" w:type="dxa"/>
          </w:tcPr>
          <w:p w14:paraId="2974F52E" w14:textId="77777777" w:rsidR="00DC2B8D" w:rsidRPr="008B25F9" w:rsidRDefault="00DC2B8D" w:rsidP="0072624B">
            <w:pPr>
              <w:pStyle w:val="FABodyIndent1"/>
            </w:pPr>
            <w:r w:rsidRPr="008B25F9">
              <w:t xml:space="preserve">Dual-zone manual temperature control </w:t>
            </w:r>
          </w:p>
        </w:tc>
        <w:tc>
          <w:tcPr>
            <w:tcW w:w="669" w:type="dxa"/>
          </w:tcPr>
          <w:p w14:paraId="06EE9FD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0B776C9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7F8E13D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089B9B9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54AC8EC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7AEF28F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8" w:type="dxa"/>
          </w:tcPr>
          <w:p w14:paraId="4404359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3" w:type="dxa"/>
          </w:tcPr>
          <w:p w14:paraId="7087FCC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45A246B4" w14:textId="77777777" w:rsidTr="0072624B">
        <w:tc>
          <w:tcPr>
            <w:tcW w:w="4116" w:type="dxa"/>
          </w:tcPr>
          <w:p w14:paraId="12BA6460" w14:textId="77777777" w:rsidR="00DC2B8D" w:rsidRPr="00062685" w:rsidRDefault="00DC2B8D" w:rsidP="0072624B">
            <w:pPr>
              <w:pStyle w:val="FABodyCopy"/>
            </w:pPr>
            <w:r w:rsidRPr="00062685">
              <w:t>Cup Holders</w:t>
            </w:r>
          </w:p>
        </w:tc>
        <w:tc>
          <w:tcPr>
            <w:tcW w:w="669" w:type="dxa"/>
          </w:tcPr>
          <w:p w14:paraId="13A9712C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9" w:type="dxa"/>
          </w:tcPr>
          <w:p w14:paraId="66676499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87" w:type="dxa"/>
          </w:tcPr>
          <w:p w14:paraId="278B2397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9" w:type="dxa"/>
          </w:tcPr>
          <w:p w14:paraId="1FE121D0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90" w:type="dxa"/>
          </w:tcPr>
          <w:p w14:paraId="1ADAE6C1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9" w:type="dxa"/>
          </w:tcPr>
          <w:p w14:paraId="5AD34ACF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8" w:type="dxa"/>
          </w:tcPr>
          <w:p w14:paraId="76E9D916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3" w:type="dxa"/>
          </w:tcPr>
          <w:p w14:paraId="043A24CC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26D77ABD" w14:textId="77777777" w:rsidTr="0072624B">
        <w:tc>
          <w:tcPr>
            <w:tcW w:w="4116" w:type="dxa"/>
          </w:tcPr>
          <w:p w14:paraId="7D7F41C0" w14:textId="77777777" w:rsidR="00DC2B8D" w:rsidRPr="008B25F9" w:rsidRDefault="00DC2B8D" w:rsidP="0072624B">
            <w:pPr>
              <w:pStyle w:val="BodyIndent1"/>
            </w:pPr>
            <w:r w:rsidRPr="008B25F9">
              <w:t>Illuminated front</w:t>
            </w:r>
          </w:p>
        </w:tc>
        <w:tc>
          <w:tcPr>
            <w:tcW w:w="669" w:type="dxa"/>
          </w:tcPr>
          <w:p w14:paraId="160A653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27D9388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5359AB0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32039A5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4F44D12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1E196F7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50D5B99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323E9B4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18FCB2D0" w14:textId="77777777" w:rsidTr="0072624B">
        <w:tc>
          <w:tcPr>
            <w:tcW w:w="4116" w:type="dxa"/>
          </w:tcPr>
          <w:p w14:paraId="338C61E1" w14:textId="77777777" w:rsidR="00DC2B8D" w:rsidRPr="008B25F9" w:rsidRDefault="00DC2B8D" w:rsidP="0072624B">
            <w:pPr>
              <w:pStyle w:val="BodyIndent1"/>
            </w:pPr>
            <w:r>
              <w:t>Rear cup holder</w:t>
            </w:r>
            <w:r w:rsidRPr="008B25F9">
              <w:t xml:space="preserve"> </w:t>
            </w:r>
          </w:p>
        </w:tc>
        <w:tc>
          <w:tcPr>
            <w:tcW w:w="669" w:type="dxa"/>
          </w:tcPr>
          <w:p w14:paraId="2B93B793" w14:textId="77777777" w:rsidR="00DC2B8D" w:rsidRPr="00062685" w:rsidRDefault="00DC2B8D" w:rsidP="0072624B">
            <w:pPr>
              <w:pStyle w:val="S-O-P"/>
            </w:pPr>
            <w:r>
              <w:t>S</w:t>
            </w:r>
          </w:p>
        </w:tc>
        <w:tc>
          <w:tcPr>
            <w:tcW w:w="789" w:type="dxa"/>
          </w:tcPr>
          <w:p w14:paraId="5CF65D24" w14:textId="77777777" w:rsidR="00DC2B8D" w:rsidRPr="00062685" w:rsidRDefault="00DC2B8D" w:rsidP="0072624B">
            <w:pPr>
              <w:pStyle w:val="S-O-P"/>
            </w:pPr>
            <w:r>
              <w:t>S</w:t>
            </w:r>
          </w:p>
        </w:tc>
        <w:tc>
          <w:tcPr>
            <w:tcW w:w="587" w:type="dxa"/>
          </w:tcPr>
          <w:p w14:paraId="726006A4" w14:textId="77777777" w:rsidR="00DC2B8D" w:rsidRPr="00062685" w:rsidRDefault="00DC2B8D" w:rsidP="0072624B">
            <w:pPr>
              <w:pStyle w:val="S-O-P"/>
            </w:pPr>
            <w:r>
              <w:t>S</w:t>
            </w:r>
          </w:p>
        </w:tc>
        <w:tc>
          <w:tcPr>
            <w:tcW w:w="789" w:type="dxa"/>
          </w:tcPr>
          <w:p w14:paraId="68EBB63D" w14:textId="77777777" w:rsidR="00DC2B8D" w:rsidRPr="00062685" w:rsidRDefault="00DC2B8D" w:rsidP="0072624B">
            <w:pPr>
              <w:pStyle w:val="S-O-P"/>
            </w:pPr>
            <w:r>
              <w:t>S</w:t>
            </w:r>
          </w:p>
        </w:tc>
        <w:tc>
          <w:tcPr>
            <w:tcW w:w="590" w:type="dxa"/>
          </w:tcPr>
          <w:p w14:paraId="35BB3B52" w14:textId="77777777" w:rsidR="00DC2B8D" w:rsidRPr="00062685" w:rsidRDefault="00DC2B8D" w:rsidP="0072624B">
            <w:pPr>
              <w:pStyle w:val="S-O-P"/>
            </w:pPr>
            <w:r>
              <w:t>S</w:t>
            </w:r>
          </w:p>
        </w:tc>
        <w:tc>
          <w:tcPr>
            <w:tcW w:w="689" w:type="dxa"/>
          </w:tcPr>
          <w:p w14:paraId="6ADF879D" w14:textId="77777777" w:rsidR="00DC2B8D" w:rsidRPr="00062685" w:rsidRDefault="00DC2B8D" w:rsidP="0072624B">
            <w:pPr>
              <w:pStyle w:val="S-O-P"/>
            </w:pPr>
            <w:r>
              <w:t>S</w:t>
            </w:r>
          </w:p>
        </w:tc>
        <w:tc>
          <w:tcPr>
            <w:tcW w:w="908" w:type="dxa"/>
          </w:tcPr>
          <w:p w14:paraId="1C626F2C" w14:textId="77777777" w:rsidR="00DC2B8D" w:rsidRPr="00062685" w:rsidRDefault="00DC2B8D" w:rsidP="0072624B">
            <w:pPr>
              <w:pStyle w:val="S-O-P"/>
            </w:pPr>
            <w:r>
              <w:t>S</w:t>
            </w:r>
          </w:p>
        </w:tc>
        <w:tc>
          <w:tcPr>
            <w:tcW w:w="943" w:type="dxa"/>
          </w:tcPr>
          <w:p w14:paraId="074FBC6F" w14:textId="77777777" w:rsidR="00DC2B8D" w:rsidRPr="00062685" w:rsidRDefault="00DC2B8D" w:rsidP="0072624B">
            <w:pPr>
              <w:pStyle w:val="S-O-P"/>
            </w:pPr>
            <w:r>
              <w:t>S</w:t>
            </w:r>
          </w:p>
        </w:tc>
      </w:tr>
      <w:tr w:rsidR="00DC2B8D" w:rsidRPr="00062685" w14:paraId="442BEB78" w14:textId="77777777" w:rsidTr="0072624B">
        <w:tc>
          <w:tcPr>
            <w:tcW w:w="4116" w:type="dxa"/>
          </w:tcPr>
          <w:p w14:paraId="316489CA" w14:textId="77777777" w:rsidR="00DC2B8D" w:rsidRPr="00062685" w:rsidRDefault="00DC2B8D" w:rsidP="0072624B">
            <w:pPr>
              <w:pStyle w:val="FABodyCopy"/>
            </w:pPr>
            <w:r w:rsidRPr="00062685">
              <w:t xml:space="preserve">Defroster — rear window </w:t>
            </w:r>
          </w:p>
        </w:tc>
        <w:tc>
          <w:tcPr>
            <w:tcW w:w="669" w:type="dxa"/>
          </w:tcPr>
          <w:p w14:paraId="7906D50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1626AAA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646CDAE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3F167F6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5D23323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2A4A5BF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01B719D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6866A09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60DBB66A" w14:textId="77777777" w:rsidTr="0072624B">
        <w:tc>
          <w:tcPr>
            <w:tcW w:w="4116" w:type="dxa"/>
          </w:tcPr>
          <w:p w14:paraId="63F53BEC" w14:textId="77777777" w:rsidR="00DC2B8D" w:rsidRPr="00062685" w:rsidRDefault="00DC2B8D" w:rsidP="0072624B">
            <w:pPr>
              <w:pStyle w:val="FABodyCopy"/>
            </w:pPr>
            <w:r w:rsidRPr="00062685">
              <w:t xml:space="preserve">Door locks — power, speed-sensitive </w:t>
            </w:r>
          </w:p>
        </w:tc>
        <w:tc>
          <w:tcPr>
            <w:tcW w:w="669" w:type="dxa"/>
          </w:tcPr>
          <w:p w14:paraId="5208CB1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3663081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103A4E0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27D0E73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1443266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6F25668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08DB47D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5F5F2A0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244354FA" w14:textId="77777777" w:rsidTr="0072624B">
        <w:tc>
          <w:tcPr>
            <w:tcW w:w="4116" w:type="dxa"/>
          </w:tcPr>
          <w:p w14:paraId="67F1EDFA" w14:textId="77777777" w:rsidR="00DC2B8D" w:rsidRPr="00062685" w:rsidRDefault="00DC2B8D" w:rsidP="0072624B">
            <w:pPr>
              <w:pStyle w:val="FABodyCopy"/>
            </w:pPr>
            <w:r w:rsidRPr="00062685">
              <w:t>Driver information display — reconfigurable digital gauge cluster</w:t>
            </w:r>
          </w:p>
        </w:tc>
        <w:tc>
          <w:tcPr>
            <w:tcW w:w="669" w:type="dxa"/>
          </w:tcPr>
          <w:p w14:paraId="4743781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0264111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53F11C7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63DDCB0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4EC305E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2AC5CBB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012483F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70E88BA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3AE66AB5" w14:textId="77777777" w:rsidTr="0072624B">
        <w:tc>
          <w:tcPr>
            <w:tcW w:w="4116" w:type="dxa"/>
          </w:tcPr>
          <w:p w14:paraId="461FB3D7" w14:textId="77777777" w:rsidR="00DC2B8D" w:rsidRPr="00062685" w:rsidRDefault="00DC2B8D" w:rsidP="0072624B">
            <w:pPr>
              <w:pStyle w:val="FABodyCopy"/>
              <w:keepNext/>
              <w:keepLines/>
              <w:spacing w:before="76" w:after="76" w:line="240" w:lineRule="auto"/>
            </w:pPr>
            <w:r w:rsidRPr="00062685">
              <w:t>Floor mats</w:t>
            </w:r>
          </w:p>
        </w:tc>
        <w:tc>
          <w:tcPr>
            <w:tcW w:w="669" w:type="dxa"/>
          </w:tcPr>
          <w:p w14:paraId="494321B6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789" w:type="dxa"/>
          </w:tcPr>
          <w:p w14:paraId="2F711E75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587" w:type="dxa"/>
          </w:tcPr>
          <w:p w14:paraId="21AA3217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789" w:type="dxa"/>
          </w:tcPr>
          <w:p w14:paraId="1950700E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590" w:type="dxa"/>
          </w:tcPr>
          <w:p w14:paraId="3DE77871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689" w:type="dxa"/>
          </w:tcPr>
          <w:p w14:paraId="74045918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908" w:type="dxa"/>
          </w:tcPr>
          <w:p w14:paraId="65DAE9F3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943" w:type="dxa"/>
          </w:tcPr>
          <w:p w14:paraId="1A4DEF6A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</w:p>
        </w:tc>
      </w:tr>
      <w:tr w:rsidR="00DC2B8D" w:rsidRPr="00062685" w14:paraId="3A088D56" w14:textId="77777777" w:rsidTr="0072624B">
        <w:tc>
          <w:tcPr>
            <w:tcW w:w="4116" w:type="dxa"/>
          </w:tcPr>
          <w:p w14:paraId="34987A3F" w14:textId="77777777" w:rsidR="00DC2B8D" w:rsidRPr="00062685" w:rsidRDefault="00DC2B8D" w:rsidP="0072624B">
            <w:pPr>
              <w:pStyle w:val="FABodyIndent1"/>
              <w:keepNext/>
              <w:keepLines/>
              <w:spacing w:before="76" w:after="76" w:line="240" w:lineRule="auto"/>
            </w:pPr>
            <w:r w:rsidRPr="00062685">
              <w:t>Front and rear</w:t>
            </w:r>
          </w:p>
        </w:tc>
        <w:tc>
          <w:tcPr>
            <w:tcW w:w="669" w:type="dxa"/>
          </w:tcPr>
          <w:p w14:paraId="58968A38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89" w:type="dxa"/>
          </w:tcPr>
          <w:p w14:paraId="22415D30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87" w:type="dxa"/>
          </w:tcPr>
          <w:p w14:paraId="40A0C1EB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89" w:type="dxa"/>
          </w:tcPr>
          <w:p w14:paraId="723C3926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90" w:type="dxa"/>
          </w:tcPr>
          <w:p w14:paraId="0B694C69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689" w:type="dxa"/>
          </w:tcPr>
          <w:p w14:paraId="61A5174F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08" w:type="dxa"/>
          </w:tcPr>
          <w:p w14:paraId="157C1043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>
              <w:t>NA</w:t>
            </w:r>
          </w:p>
        </w:tc>
        <w:tc>
          <w:tcPr>
            <w:tcW w:w="943" w:type="dxa"/>
          </w:tcPr>
          <w:p w14:paraId="538896A8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>
              <w:t>NA</w:t>
            </w:r>
          </w:p>
        </w:tc>
      </w:tr>
      <w:tr w:rsidR="00DC2B8D" w:rsidRPr="00062685" w14:paraId="71731AD7" w14:textId="77777777" w:rsidTr="0072624B">
        <w:tc>
          <w:tcPr>
            <w:tcW w:w="4116" w:type="dxa"/>
          </w:tcPr>
          <w:p w14:paraId="75230211" w14:textId="77777777" w:rsidR="00DC2B8D" w:rsidRPr="00062685" w:rsidRDefault="00DC2B8D" w:rsidP="0072624B">
            <w:pPr>
              <w:pStyle w:val="FABodyIndent1"/>
              <w:keepNext/>
              <w:keepLines/>
              <w:spacing w:before="76" w:after="76" w:line="240" w:lineRule="auto"/>
            </w:pPr>
            <w:r w:rsidRPr="00062685">
              <w:t>Red-edged premium floors mats (included with Black/Ruby Red interior)</w:t>
            </w:r>
          </w:p>
        </w:tc>
        <w:tc>
          <w:tcPr>
            <w:tcW w:w="669" w:type="dxa"/>
          </w:tcPr>
          <w:p w14:paraId="5B13409B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0CA27306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>
              <w:t>NA</w:t>
            </w:r>
          </w:p>
        </w:tc>
        <w:tc>
          <w:tcPr>
            <w:tcW w:w="587" w:type="dxa"/>
          </w:tcPr>
          <w:p w14:paraId="4F235232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191517AA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5939A3E2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>
              <w:t>NA</w:t>
            </w:r>
          </w:p>
        </w:tc>
        <w:tc>
          <w:tcPr>
            <w:tcW w:w="689" w:type="dxa"/>
          </w:tcPr>
          <w:p w14:paraId="1350E7C0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908" w:type="dxa"/>
          </w:tcPr>
          <w:p w14:paraId="21D771A4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>
              <w:t>NA</w:t>
            </w:r>
          </w:p>
        </w:tc>
        <w:tc>
          <w:tcPr>
            <w:tcW w:w="943" w:type="dxa"/>
          </w:tcPr>
          <w:p w14:paraId="612F5F97" w14:textId="77777777" w:rsidR="00DC2B8D" w:rsidRPr="00062685" w:rsidRDefault="00DC2B8D" w:rsidP="0072624B">
            <w:pPr>
              <w:pStyle w:val="S-O-P"/>
              <w:keepNext/>
              <w:keepLines/>
              <w:spacing w:before="76" w:after="76" w:line="240" w:lineRule="auto"/>
            </w:pPr>
            <w:r>
              <w:t>NA</w:t>
            </w:r>
          </w:p>
        </w:tc>
      </w:tr>
      <w:tr w:rsidR="00DC2B8D" w:rsidRPr="00062685" w14:paraId="17FCC43D" w14:textId="77777777" w:rsidTr="0072624B">
        <w:tc>
          <w:tcPr>
            <w:tcW w:w="4116" w:type="dxa"/>
          </w:tcPr>
          <w:p w14:paraId="67D99507" w14:textId="77777777" w:rsidR="00DC2B8D" w:rsidRPr="00062685" w:rsidRDefault="00DC2B8D" w:rsidP="0072624B">
            <w:pPr>
              <w:pStyle w:val="FABodyIndent1"/>
              <w:spacing w:before="76" w:after="76" w:line="240" w:lineRule="auto"/>
            </w:pPr>
            <w:r w:rsidRPr="00062685">
              <w:t>Black-edged premium floors mats (included with Plus Group and Daytona Edition Group)</w:t>
            </w:r>
          </w:p>
        </w:tc>
        <w:tc>
          <w:tcPr>
            <w:tcW w:w="669" w:type="dxa"/>
          </w:tcPr>
          <w:p w14:paraId="21370F2D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789" w:type="dxa"/>
          </w:tcPr>
          <w:p w14:paraId="584DFED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587" w:type="dxa"/>
          </w:tcPr>
          <w:p w14:paraId="4335B77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789" w:type="dxa"/>
          </w:tcPr>
          <w:p w14:paraId="7ECB8599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590" w:type="dxa"/>
          </w:tcPr>
          <w:p w14:paraId="60D1421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689" w:type="dxa"/>
          </w:tcPr>
          <w:p w14:paraId="56E0F11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908" w:type="dxa"/>
          </w:tcPr>
          <w:p w14:paraId="0E8D50C1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43" w:type="dxa"/>
          </w:tcPr>
          <w:p w14:paraId="5E5FB05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DC2B8D" w:rsidRPr="00062685" w14:paraId="2A9C46C1" w14:textId="77777777" w:rsidTr="0072624B">
        <w:tc>
          <w:tcPr>
            <w:tcW w:w="4116" w:type="dxa"/>
          </w:tcPr>
          <w:p w14:paraId="57010857" w14:textId="77777777" w:rsidR="00DC2B8D" w:rsidRPr="00062685" w:rsidRDefault="00DC2B8D" w:rsidP="0072624B">
            <w:pPr>
              <w:pStyle w:val="FABodyIndent1"/>
              <w:spacing w:before="76" w:after="76" w:line="240" w:lineRule="auto"/>
            </w:pPr>
            <w:r w:rsidRPr="00062685">
              <w:t xml:space="preserve">SRT premium floor mats </w:t>
            </w:r>
          </w:p>
        </w:tc>
        <w:tc>
          <w:tcPr>
            <w:tcW w:w="669" w:type="dxa"/>
          </w:tcPr>
          <w:p w14:paraId="5DA9C39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54C0D3A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87" w:type="dxa"/>
          </w:tcPr>
          <w:p w14:paraId="048504DE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7E185F88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0815EF07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89" w:type="dxa"/>
          </w:tcPr>
          <w:p w14:paraId="4C7F948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8" w:type="dxa"/>
          </w:tcPr>
          <w:p w14:paraId="557175E7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43" w:type="dxa"/>
          </w:tcPr>
          <w:p w14:paraId="7CC4F29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DC2B8D" w:rsidRPr="00062685" w14:paraId="5AC8815F" w14:textId="77777777" w:rsidTr="0072624B">
        <w:tc>
          <w:tcPr>
            <w:tcW w:w="4116" w:type="dxa"/>
          </w:tcPr>
          <w:p w14:paraId="48532C29" w14:textId="77777777" w:rsidR="00DC2B8D" w:rsidRPr="00062685" w:rsidRDefault="00DC2B8D" w:rsidP="0072624B">
            <w:pPr>
              <w:pStyle w:val="FABodyCopy"/>
              <w:spacing w:before="76" w:after="76" w:line="240" w:lineRule="auto"/>
            </w:pPr>
            <w:r w:rsidRPr="00062685">
              <w:t>Instrument Cluster</w:t>
            </w:r>
          </w:p>
        </w:tc>
        <w:tc>
          <w:tcPr>
            <w:tcW w:w="669" w:type="dxa"/>
          </w:tcPr>
          <w:p w14:paraId="39D1F6C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789" w:type="dxa"/>
          </w:tcPr>
          <w:p w14:paraId="46F476D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587" w:type="dxa"/>
          </w:tcPr>
          <w:p w14:paraId="2B7F4A48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789" w:type="dxa"/>
          </w:tcPr>
          <w:p w14:paraId="4D51668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590" w:type="dxa"/>
          </w:tcPr>
          <w:p w14:paraId="46D70FA0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689" w:type="dxa"/>
          </w:tcPr>
          <w:p w14:paraId="437F4B0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908" w:type="dxa"/>
          </w:tcPr>
          <w:p w14:paraId="056D7C6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943" w:type="dxa"/>
          </w:tcPr>
          <w:p w14:paraId="544AF5E7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</w:tr>
      <w:tr w:rsidR="00DC2B8D" w:rsidRPr="00062685" w14:paraId="60BDF41D" w14:textId="77777777" w:rsidTr="0072624B">
        <w:tc>
          <w:tcPr>
            <w:tcW w:w="4116" w:type="dxa"/>
          </w:tcPr>
          <w:p w14:paraId="59180D46" w14:textId="77777777" w:rsidR="00DC2B8D" w:rsidRPr="008B25F9" w:rsidRDefault="00DC2B8D" w:rsidP="0072624B">
            <w:pPr>
              <w:pStyle w:val="FABodyIndent1"/>
              <w:spacing w:before="76" w:after="76" w:line="240" w:lineRule="auto"/>
            </w:pPr>
            <w:r w:rsidRPr="008B25F9">
              <w:t>140-mph primary speedometer</w:t>
            </w:r>
          </w:p>
        </w:tc>
        <w:tc>
          <w:tcPr>
            <w:tcW w:w="669" w:type="dxa"/>
          </w:tcPr>
          <w:p w14:paraId="0AC228A0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89" w:type="dxa"/>
          </w:tcPr>
          <w:p w14:paraId="559D2EB5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87" w:type="dxa"/>
          </w:tcPr>
          <w:p w14:paraId="0A15B285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89" w:type="dxa"/>
          </w:tcPr>
          <w:p w14:paraId="7D6E46D8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90" w:type="dxa"/>
          </w:tcPr>
          <w:p w14:paraId="0AA0C4F5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89" w:type="dxa"/>
          </w:tcPr>
          <w:p w14:paraId="54B0A17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8" w:type="dxa"/>
          </w:tcPr>
          <w:p w14:paraId="172FA12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43" w:type="dxa"/>
          </w:tcPr>
          <w:p w14:paraId="1947561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DC2B8D" w:rsidRPr="00062685" w14:paraId="19A91922" w14:textId="77777777" w:rsidTr="0072624B">
        <w:tc>
          <w:tcPr>
            <w:tcW w:w="4116" w:type="dxa"/>
          </w:tcPr>
          <w:p w14:paraId="724AD4DF" w14:textId="77777777" w:rsidR="00DC2B8D" w:rsidRPr="008B25F9" w:rsidRDefault="00DC2B8D" w:rsidP="0072624B">
            <w:pPr>
              <w:pStyle w:val="FABodyIndent1"/>
              <w:spacing w:before="76" w:after="76" w:line="240" w:lineRule="auto"/>
            </w:pPr>
            <w:r w:rsidRPr="008B25F9">
              <w:t xml:space="preserve">160-mph primary speedometer </w:t>
            </w:r>
          </w:p>
        </w:tc>
        <w:tc>
          <w:tcPr>
            <w:tcW w:w="669" w:type="dxa"/>
          </w:tcPr>
          <w:p w14:paraId="3BD57522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06FB7897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87" w:type="dxa"/>
          </w:tcPr>
          <w:p w14:paraId="784DE728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5FA9F379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15EE523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689" w:type="dxa"/>
          </w:tcPr>
          <w:p w14:paraId="72D5832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8" w:type="dxa"/>
          </w:tcPr>
          <w:p w14:paraId="0414D087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43" w:type="dxa"/>
          </w:tcPr>
          <w:p w14:paraId="2D90736E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DC2B8D" w:rsidRPr="00062685" w14:paraId="0D3ABFA0" w14:textId="77777777" w:rsidTr="0072624B">
        <w:tc>
          <w:tcPr>
            <w:tcW w:w="4116" w:type="dxa"/>
          </w:tcPr>
          <w:p w14:paraId="0735DC7C" w14:textId="77777777" w:rsidR="00DC2B8D" w:rsidRPr="008B25F9" w:rsidRDefault="00DC2B8D" w:rsidP="0072624B">
            <w:pPr>
              <w:pStyle w:val="FABodyIndent1"/>
              <w:spacing w:before="76" w:after="76" w:line="240" w:lineRule="auto"/>
            </w:pPr>
            <w:r w:rsidRPr="008B25F9">
              <w:t xml:space="preserve">180-mph primary speedometer </w:t>
            </w:r>
          </w:p>
        </w:tc>
        <w:tc>
          <w:tcPr>
            <w:tcW w:w="669" w:type="dxa"/>
          </w:tcPr>
          <w:p w14:paraId="38583E30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2C5699A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87" w:type="dxa"/>
          </w:tcPr>
          <w:p w14:paraId="115213F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14D55C61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5845A0B2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89" w:type="dxa"/>
          </w:tcPr>
          <w:p w14:paraId="0232B3F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08" w:type="dxa"/>
          </w:tcPr>
          <w:p w14:paraId="6E2FDD41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43" w:type="dxa"/>
          </w:tcPr>
          <w:p w14:paraId="3D47F97B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DC2B8D" w:rsidRPr="00062685" w14:paraId="6545B124" w14:textId="77777777" w:rsidTr="0072624B">
        <w:tc>
          <w:tcPr>
            <w:tcW w:w="4116" w:type="dxa"/>
          </w:tcPr>
          <w:p w14:paraId="21D60BBC" w14:textId="77777777" w:rsidR="00DC2B8D" w:rsidRPr="008B25F9" w:rsidRDefault="00DC2B8D" w:rsidP="0072624B">
            <w:pPr>
              <w:pStyle w:val="FABodyIndent1"/>
              <w:spacing w:before="76" w:after="76" w:line="240" w:lineRule="auto"/>
            </w:pPr>
            <w:r w:rsidRPr="008B25F9">
              <w:t xml:space="preserve">200-mph primary speedometer with red-faced gauges </w:t>
            </w:r>
          </w:p>
        </w:tc>
        <w:tc>
          <w:tcPr>
            <w:tcW w:w="669" w:type="dxa"/>
          </w:tcPr>
          <w:p w14:paraId="2B8CDE0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562E64E5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87" w:type="dxa"/>
          </w:tcPr>
          <w:p w14:paraId="4CE1816D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022F2372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656F6EA8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89" w:type="dxa"/>
          </w:tcPr>
          <w:p w14:paraId="7EF4FD3E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8" w:type="dxa"/>
          </w:tcPr>
          <w:p w14:paraId="17A43F0B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  <w:r w:rsidRPr="00062685" w:rsidDel="00B358C9">
              <w:t xml:space="preserve"> </w:t>
            </w:r>
          </w:p>
        </w:tc>
        <w:tc>
          <w:tcPr>
            <w:tcW w:w="943" w:type="dxa"/>
          </w:tcPr>
          <w:p w14:paraId="131344DE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DC2B8D" w:rsidRPr="00062685" w14:paraId="6ED6152F" w14:textId="77777777" w:rsidTr="0072624B">
        <w:tc>
          <w:tcPr>
            <w:tcW w:w="4116" w:type="dxa"/>
          </w:tcPr>
          <w:p w14:paraId="3DA9B0A2" w14:textId="77777777" w:rsidR="00DC2B8D" w:rsidRPr="008B25F9" w:rsidRDefault="00DC2B8D" w:rsidP="0072624B">
            <w:pPr>
              <w:pStyle w:val="FABodyIndent1"/>
              <w:spacing w:before="76" w:after="76" w:line="240" w:lineRule="auto"/>
            </w:pPr>
            <w:r w:rsidRPr="008B25F9">
              <w:t xml:space="preserve">220-mph primary speedometer with red-faced gauges </w:t>
            </w:r>
          </w:p>
        </w:tc>
        <w:tc>
          <w:tcPr>
            <w:tcW w:w="669" w:type="dxa"/>
          </w:tcPr>
          <w:p w14:paraId="31EA08AD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7A5B95C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87" w:type="dxa"/>
          </w:tcPr>
          <w:p w14:paraId="268F128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59C7518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4E8EE17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89" w:type="dxa"/>
          </w:tcPr>
          <w:p w14:paraId="5A6C41A9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8" w:type="dxa"/>
          </w:tcPr>
          <w:p w14:paraId="061FC96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43" w:type="dxa"/>
          </w:tcPr>
          <w:p w14:paraId="0C7E92E5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DC2B8D" w:rsidRPr="00062685" w14:paraId="281A0837" w14:textId="77777777" w:rsidTr="0072624B">
        <w:tc>
          <w:tcPr>
            <w:tcW w:w="4116" w:type="dxa"/>
          </w:tcPr>
          <w:p w14:paraId="25F79C8B" w14:textId="77777777" w:rsidR="00DC2B8D" w:rsidRPr="008B25F9" w:rsidRDefault="00DC2B8D" w:rsidP="0072624B">
            <w:pPr>
              <w:pStyle w:val="FABodyIndent1"/>
              <w:spacing w:before="76" w:after="76" w:line="240" w:lineRule="auto"/>
            </w:pPr>
            <w:r w:rsidRPr="008B25F9">
              <w:t>Dodge Performance Pages</w:t>
            </w:r>
          </w:p>
        </w:tc>
        <w:tc>
          <w:tcPr>
            <w:tcW w:w="669" w:type="dxa"/>
          </w:tcPr>
          <w:p w14:paraId="273D4CB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75B43E7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87" w:type="dxa"/>
          </w:tcPr>
          <w:p w14:paraId="1ECCB04D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89" w:type="dxa"/>
          </w:tcPr>
          <w:p w14:paraId="2D942A7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90" w:type="dxa"/>
          </w:tcPr>
          <w:p w14:paraId="282D6BA0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689" w:type="dxa"/>
          </w:tcPr>
          <w:p w14:paraId="7186978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8" w:type="dxa"/>
          </w:tcPr>
          <w:p w14:paraId="53706EB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43" w:type="dxa"/>
          </w:tcPr>
          <w:p w14:paraId="1B5507D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DC2B8D" w:rsidRPr="00062685" w14:paraId="51B3126C" w14:textId="77777777" w:rsidTr="0072624B">
        <w:tc>
          <w:tcPr>
            <w:tcW w:w="4116" w:type="dxa"/>
          </w:tcPr>
          <w:p w14:paraId="09B9E24D" w14:textId="77777777" w:rsidR="00DC2B8D" w:rsidRPr="008B25F9" w:rsidRDefault="00DC2B8D" w:rsidP="0072624B">
            <w:pPr>
              <w:pStyle w:val="FABodyIndent1"/>
              <w:spacing w:before="76" w:after="76" w:line="240" w:lineRule="auto"/>
            </w:pPr>
            <w:r w:rsidRPr="008B25F9">
              <w:t>SRT Performance Pages</w:t>
            </w:r>
          </w:p>
        </w:tc>
        <w:tc>
          <w:tcPr>
            <w:tcW w:w="669" w:type="dxa"/>
          </w:tcPr>
          <w:p w14:paraId="3B2B5FE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0A0B79D7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87" w:type="dxa"/>
          </w:tcPr>
          <w:p w14:paraId="754DDAC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46D02FC2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3BC5095B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89" w:type="dxa"/>
          </w:tcPr>
          <w:p w14:paraId="1104C6C5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08" w:type="dxa"/>
          </w:tcPr>
          <w:p w14:paraId="7F4A3DD1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43" w:type="dxa"/>
          </w:tcPr>
          <w:p w14:paraId="5E327B5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DC2B8D" w:rsidRPr="00062685" w14:paraId="248FAAFE" w14:textId="77777777" w:rsidTr="0072624B">
        <w:tc>
          <w:tcPr>
            <w:tcW w:w="4116" w:type="dxa"/>
          </w:tcPr>
          <w:p w14:paraId="5DD69432" w14:textId="77777777" w:rsidR="00DC2B8D" w:rsidRPr="008B25F9" w:rsidRDefault="00DC2B8D" w:rsidP="0072624B">
            <w:pPr>
              <w:pStyle w:val="FABodyIndent1"/>
              <w:spacing w:before="76" w:after="76" w:line="240" w:lineRule="auto"/>
            </w:pPr>
            <w:r w:rsidRPr="008B25F9">
              <w:t>SRT Configurable Drive Modes</w:t>
            </w:r>
          </w:p>
        </w:tc>
        <w:tc>
          <w:tcPr>
            <w:tcW w:w="669" w:type="dxa"/>
          </w:tcPr>
          <w:p w14:paraId="0C002FA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7E30422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87" w:type="dxa"/>
          </w:tcPr>
          <w:p w14:paraId="1C66A60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28FBA4D2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58EEDD10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89" w:type="dxa"/>
          </w:tcPr>
          <w:p w14:paraId="5EA3814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08" w:type="dxa"/>
          </w:tcPr>
          <w:p w14:paraId="41A48D0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43" w:type="dxa"/>
          </w:tcPr>
          <w:p w14:paraId="60C299B5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DC2B8D" w:rsidRPr="00062685" w14:paraId="01C78BC0" w14:textId="77777777" w:rsidTr="0072624B">
        <w:tc>
          <w:tcPr>
            <w:tcW w:w="4116" w:type="dxa"/>
          </w:tcPr>
          <w:p w14:paraId="369F9DE1" w14:textId="77777777" w:rsidR="00DC2B8D" w:rsidRPr="008B25F9" w:rsidRDefault="00DC2B8D" w:rsidP="0072624B">
            <w:pPr>
              <w:pStyle w:val="FABodyIndent1"/>
              <w:spacing w:before="76" w:after="76" w:line="240" w:lineRule="auto"/>
            </w:pPr>
            <w:r w:rsidRPr="008B25F9">
              <w:t>Gloss Black instrument panel cluster trim rings (included with Daytona Edition Group and Blacktop Package)</w:t>
            </w:r>
          </w:p>
        </w:tc>
        <w:tc>
          <w:tcPr>
            <w:tcW w:w="669" w:type="dxa"/>
          </w:tcPr>
          <w:p w14:paraId="24787EC8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789" w:type="dxa"/>
          </w:tcPr>
          <w:p w14:paraId="3DA4816B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587" w:type="dxa"/>
          </w:tcPr>
          <w:p w14:paraId="6B05B9A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789" w:type="dxa"/>
          </w:tcPr>
          <w:p w14:paraId="55AFA54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590" w:type="dxa"/>
          </w:tcPr>
          <w:p w14:paraId="4E63EFB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689" w:type="dxa"/>
          </w:tcPr>
          <w:p w14:paraId="6AEFA999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908" w:type="dxa"/>
          </w:tcPr>
          <w:p w14:paraId="074A514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43" w:type="dxa"/>
          </w:tcPr>
          <w:p w14:paraId="491D3D5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DC2B8D" w:rsidRPr="00062685" w14:paraId="175BC76D" w14:textId="77777777" w:rsidTr="0072624B">
        <w:tc>
          <w:tcPr>
            <w:tcW w:w="4116" w:type="dxa"/>
          </w:tcPr>
          <w:p w14:paraId="5F49075C" w14:textId="77777777" w:rsidR="00DC2B8D" w:rsidRPr="00467194" w:rsidRDefault="00DC2B8D" w:rsidP="0072624B">
            <w:pPr>
              <w:pStyle w:val="FABodyIndent1"/>
              <w:spacing w:before="76" w:after="76" w:line="240" w:lineRule="auto"/>
            </w:pPr>
            <w:r w:rsidRPr="00467194">
              <w:t>Tachometer, engine temperature and fuel gauge</w:t>
            </w:r>
          </w:p>
        </w:tc>
        <w:tc>
          <w:tcPr>
            <w:tcW w:w="669" w:type="dxa"/>
          </w:tcPr>
          <w:p w14:paraId="0FAC40A0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89" w:type="dxa"/>
          </w:tcPr>
          <w:p w14:paraId="5E37E95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87" w:type="dxa"/>
          </w:tcPr>
          <w:p w14:paraId="21FF25FE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89" w:type="dxa"/>
          </w:tcPr>
          <w:p w14:paraId="54613905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90" w:type="dxa"/>
          </w:tcPr>
          <w:p w14:paraId="30D5540D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689" w:type="dxa"/>
          </w:tcPr>
          <w:p w14:paraId="03064B65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08" w:type="dxa"/>
          </w:tcPr>
          <w:p w14:paraId="23871EE9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43" w:type="dxa"/>
          </w:tcPr>
          <w:p w14:paraId="11B9937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DC2B8D" w:rsidRPr="00062685" w14:paraId="6432E991" w14:textId="77777777" w:rsidTr="0072624B">
        <w:tc>
          <w:tcPr>
            <w:tcW w:w="4116" w:type="dxa"/>
          </w:tcPr>
          <w:p w14:paraId="36FE7019" w14:textId="77777777" w:rsidR="00DC2B8D" w:rsidRPr="00062685" w:rsidRDefault="00DC2B8D" w:rsidP="0072624B">
            <w:pPr>
              <w:pStyle w:val="FABodyCopy"/>
              <w:spacing w:before="76" w:after="76" w:line="240" w:lineRule="auto"/>
            </w:pPr>
            <w:r w:rsidRPr="00062685">
              <w:t xml:space="preserve">Headliner </w:t>
            </w:r>
          </w:p>
        </w:tc>
        <w:tc>
          <w:tcPr>
            <w:tcW w:w="669" w:type="dxa"/>
          </w:tcPr>
          <w:p w14:paraId="5A1F3E3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789" w:type="dxa"/>
          </w:tcPr>
          <w:p w14:paraId="7BA249E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587" w:type="dxa"/>
          </w:tcPr>
          <w:p w14:paraId="1BF9E3C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789" w:type="dxa"/>
          </w:tcPr>
          <w:p w14:paraId="5CA53B5D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590" w:type="dxa"/>
          </w:tcPr>
          <w:p w14:paraId="49E33D58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689" w:type="dxa"/>
          </w:tcPr>
          <w:p w14:paraId="2DB53BA7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908" w:type="dxa"/>
          </w:tcPr>
          <w:p w14:paraId="1CBE319D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943" w:type="dxa"/>
          </w:tcPr>
          <w:p w14:paraId="47821380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</w:tr>
      <w:tr w:rsidR="00DC2B8D" w:rsidRPr="00062685" w14:paraId="500034C0" w14:textId="77777777" w:rsidTr="0072624B">
        <w:tc>
          <w:tcPr>
            <w:tcW w:w="4116" w:type="dxa"/>
          </w:tcPr>
          <w:p w14:paraId="1037583D" w14:textId="77777777" w:rsidR="00DC2B8D" w:rsidRPr="00467194" w:rsidRDefault="00DC2B8D" w:rsidP="0072624B">
            <w:pPr>
              <w:pStyle w:val="FABodyIndent1"/>
              <w:spacing w:before="76" w:after="76" w:line="240" w:lineRule="auto"/>
            </w:pPr>
            <w:r w:rsidRPr="00467194">
              <w:t>Dinamica suede (included with Carbon &amp; Suede Group)</w:t>
            </w:r>
          </w:p>
        </w:tc>
        <w:tc>
          <w:tcPr>
            <w:tcW w:w="669" w:type="dxa"/>
          </w:tcPr>
          <w:p w14:paraId="3640D99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70E8C0A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87" w:type="dxa"/>
          </w:tcPr>
          <w:p w14:paraId="2C34EE50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05A74CE8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7E3E0B9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89" w:type="dxa"/>
          </w:tcPr>
          <w:p w14:paraId="2D4F793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908" w:type="dxa"/>
          </w:tcPr>
          <w:p w14:paraId="5CEB342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943" w:type="dxa"/>
          </w:tcPr>
          <w:p w14:paraId="463DE829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</w:tr>
      <w:tr w:rsidR="00DC2B8D" w:rsidRPr="00062685" w14:paraId="380964D7" w14:textId="77777777" w:rsidTr="0072624B">
        <w:tc>
          <w:tcPr>
            <w:tcW w:w="4116" w:type="dxa"/>
          </w:tcPr>
          <w:p w14:paraId="175EC41F" w14:textId="77777777" w:rsidR="00DC2B8D" w:rsidRPr="00467194" w:rsidRDefault="00DC2B8D" w:rsidP="0072624B">
            <w:pPr>
              <w:pStyle w:val="FABodyIndent1"/>
              <w:spacing w:before="76" w:after="76" w:line="240" w:lineRule="auto"/>
              <w:ind w:left="0"/>
            </w:pPr>
            <w:r w:rsidRPr="00062685">
              <w:t>Interior Accents</w:t>
            </w:r>
          </w:p>
        </w:tc>
        <w:tc>
          <w:tcPr>
            <w:tcW w:w="669" w:type="dxa"/>
          </w:tcPr>
          <w:p w14:paraId="2996A35E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789" w:type="dxa"/>
          </w:tcPr>
          <w:p w14:paraId="13061947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587" w:type="dxa"/>
          </w:tcPr>
          <w:p w14:paraId="6C04813F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789" w:type="dxa"/>
          </w:tcPr>
          <w:p w14:paraId="03DF4088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590" w:type="dxa"/>
          </w:tcPr>
          <w:p w14:paraId="26BB519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689" w:type="dxa"/>
          </w:tcPr>
          <w:p w14:paraId="7B35B97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908" w:type="dxa"/>
          </w:tcPr>
          <w:p w14:paraId="5718D921" w14:textId="77777777" w:rsidR="00DC2B8D" w:rsidRDefault="00DC2B8D" w:rsidP="0072624B">
            <w:pPr>
              <w:pStyle w:val="S-O-P"/>
              <w:spacing w:before="76" w:after="76" w:line="240" w:lineRule="auto"/>
            </w:pPr>
          </w:p>
        </w:tc>
        <w:tc>
          <w:tcPr>
            <w:tcW w:w="943" w:type="dxa"/>
          </w:tcPr>
          <w:p w14:paraId="6F4EAB2A" w14:textId="77777777" w:rsidR="00DC2B8D" w:rsidRDefault="00DC2B8D" w:rsidP="0072624B">
            <w:pPr>
              <w:pStyle w:val="S-O-P"/>
              <w:spacing w:before="76" w:after="76" w:line="240" w:lineRule="auto"/>
            </w:pPr>
          </w:p>
        </w:tc>
      </w:tr>
      <w:tr w:rsidR="00DC2B8D" w:rsidRPr="00062685" w14:paraId="5C92E3C6" w14:textId="77777777" w:rsidTr="0072624B">
        <w:tc>
          <w:tcPr>
            <w:tcW w:w="4116" w:type="dxa"/>
          </w:tcPr>
          <w:p w14:paraId="5B6E6C3D" w14:textId="77777777" w:rsidR="00DC2B8D" w:rsidRPr="00467194" w:rsidRDefault="00DC2B8D" w:rsidP="0072624B">
            <w:pPr>
              <w:pStyle w:val="FABodyIndent1"/>
              <w:spacing w:before="76" w:after="76" w:line="240" w:lineRule="auto"/>
            </w:pPr>
            <w:r w:rsidRPr="00467194">
              <w:t>Dark Dub Plate</w:t>
            </w:r>
          </w:p>
        </w:tc>
        <w:tc>
          <w:tcPr>
            <w:tcW w:w="669" w:type="dxa"/>
          </w:tcPr>
          <w:p w14:paraId="363B3BB9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89" w:type="dxa"/>
          </w:tcPr>
          <w:p w14:paraId="196F00B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87" w:type="dxa"/>
          </w:tcPr>
          <w:p w14:paraId="527A9A5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789" w:type="dxa"/>
          </w:tcPr>
          <w:p w14:paraId="44809244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590" w:type="dxa"/>
          </w:tcPr>
          <w:p w14:paraId="13780230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689" w:type="dxa"/>
          </w:tcPr>
          <w:p w14:paraId="7DF8A9D9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08" w:type="dxa"/>
          </w:tcPr>
          <w:p w14:paraId="4798F5CC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43" w:type="dxa"/>
          </w:tcPr>
          <w:p w14:paraId="521A78A3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DC2B8D" w:rsidRPr="00062685" w14:paraId="568E0FF8" w14:textId="77777777" w:rsidTr="0072624B">
        <w:tc>
          <w:tcPr>
            <w:tcW w:w="4116" w:type="dxa"/>
          </w:tcPr>
          <w:p w14:paraId="0A39059D" w14:textId="77777777" w:rsidR="00DC2B8D" w:rsidRPr="00467194" w:rsidRDefault="00DC2B8D" w:rsidP="0072624B">
            <w:pPr>
              <w:pStyle w:val="FABodyIndent1"/>
              <w:spacing w:before="76" w:after="76" w:line="240" w:lineRule="auto"/>
            </w:pPr>
            <w:r w:rsidRPr="00467194">
              <w:t>Carbonite (included with Daytona Edition Group)</w:t>
            </w:r>
          </w:p>
        </w:tc>
        <w:tc>
          <w:tcPr>
            <w:tcW w:w="669" w:type="dxa"/>
          </w:tcPr>
          <w:p w14:paraId="489913F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33A043A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87" w:type="dxa"/>
          </w:tcPr>
          <w:p w14:paraId="26500B60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67D13412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5FC77A58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689" w:type="dxa"/>
          </w:tcPr>
          <w:p w14:paraId="02AD59B7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908" w:type="dxa"/>
          </w:tcPr>
          <w:p w14:paraId="4F57697E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43" w:type="dxa"/>
          </w:tcPr>
          <w:p w14:paraId="6776E07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DC2B8D" w:rsidRPr="00062685" w14:paraId="12FA6818" w14:textId="77777777" w:rsidTr="0072624B">
        <w:tc>
          <w:tcPr>
            <w:tcW w:w="4116" w:type="dxa"/>
          </w:tcPr>
          <w:p w14:paraId="230775A9" w14:textId="77777777" w:rsidR="00DC2B8D" w:rsidRPr="00467194" w:rsidRDefault="00DC2B8D" w:rsidP="0072624B">
            <w:pPr>
              <w:pStyle w:val="FABodyIndent1"/>
              <w:spacing w:before="76" w:after="76" w:line="240" w:lineRule="auto"/>
            </w:pPr>
            <w:r w:rsidRPr="00467194">
              <w:t xml:space="preserve">Dark Engine Turn aluminum </w:t>
            </w:r>
          </w:p>
        </w:tc>
        <w:tc>
          <w:tcPr>
            <w:tcW w:w="669" w:type="dxa"/>
          </w:tcPr>
          <w:p w14:paraId="7039A2B1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6E235962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87" w:type="dxa"/>
          </w:tcPr>
          <w:p w14:paraId="5D28F2D2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06F843A0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7D4702B9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89" w:type="dxa"/>
          </w:tcPr>
          <w:p w14:paraId="28407CD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908" w:type="dxa"/>
          </w:tcPr>
          <w:p w14:paraId="4D028499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943" w:type="dxa"/>
          </w:tcPr>
          <w:p w14:paraId="74A5AD68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DC2B8D" w:rsidRPr="00062685" w14:paraId="6C57C321" w14:textId="77777777" w:rsidTr="0072624B">
        <w:tc>
          <w:tcPr>
            <w:tcW w:w="4116" w:type="dxa"/>
          </w:tcPr>
          <w:p w14:paraId="2B781731" w14:textId="77777777" w:rsidR="00DC2B8D" w:rsidRPr="00467194" w:rsidRDefault="00DC2B8D" w:rsidP="0072624B">
            <w:pPr>
              <w:pStyle w:val="FABodyIndent1"/>
              <w:spacing w:before="76" w:after="76" w:line="240" w:lineRule="auto"/>
            </w:pPr>
            <w:r w:rsidRPr="00467194">
              <w:t>Real Carbon Fiber (included with Carbon &amp; Suede Group)</w:t>
            </w:r>
          </w:p>
        </w:tc>
        <w:tc>
          <w:tcPr>
            <w:tcW w:w="669" w:type="dxa"/>
          </w:tcPr>
          <w:p w14:paraId="391E8EAA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6453DDC2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87" w:type="dxa"/>
          </w:tcPr>
          <w:p w14:paraId="006F38B1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789" w:type="dxa"/>
          </w:tcPr>
          <w:p w14:paraId="45DE9047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590" w:type="dxa"/>
          </w:tcPr>
          <w:p w14:paraId="0651D38E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89" w:type="dxa"/>
          </w:tcPr>
          <w:p w14:paraId="0C2DB2C6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908" w:type="dxa"/>
          </w:tcPr>
          <w:p w14:paraId="503014A5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943" w:type="dxa"/>
          </w:tcPr>
          <w:p w14:paraId="5F94D90D" w14:textId="77777777" w:rsidR="00DC2B8D" w:rsidRPr="00062685" w:rsidRDefault="00DC2B8D" w:rsidP="0072624B">
            <w:pPr>
              <w:pStyle w:val="S-O-P"/>
              <w:spacing w:before="76" w:after="76" w:line="240" w:lineRule="auto"/>
            </w:pPr>
            <w:r w:rsidRPr="00062685">
              <w:t>P</w:t>
            </w:r>
          </w:p>
        </w:tc>
      </w:tr>
      <w:tr w:rsidR="00DC2B8D" w:rsidRPr="00062685" w14:paraId="692A3A52" w14:textId="77777777" w:rsidTr="0072624B">
        <w:tc>
          <w:tcPr>
            <w:tcW w:w="4116" w:type="dxa"/>
          </w:tcPr>
          <w:p w14:paraId="7DE5A90B" w14:textId="77777777" w:rsidR="00DC2B8D" w:rsidRPr="00062685" w:rsidRDefault="00DC2B8D" w:rsidP="0072624B">
            <w:pPr>
              <w:pStyle w:val="FABodyCopy"/>
              <w:keepNext/>
              <w:keepLines/>
            </w:pPr>
            <w:r w:rsidRPr="00062685">
              <w:t>Lighting, Interior</w:t>
            </w:r>
          </w:p>
        </w:tc>
        <w:tc>
          <w:tcPr>
            <w:tcW w:w="669" w:type="dxa"/>
          </w:tcPr>
          <w:p w14:paraId="6E93061A" w14:textId="77777777" w:rsidR="00DC2B8D" w:rsidRPr="00062685" w:rsidRDefault="00DC2B8D" w:rsidP="0072624B">
            <w:pPr>
              <w:pStyle w:val="S-O-P"/>
              <w:keepNext/>
              <w:keepLines/>
            </w:pPr>
          </w:p>
        </w:tc>
        <w:tc>
          <w:tcPr>
            <w:tcW w:w="789" w:type="dxa"/>
          </w:tcPr>
          <w:p w14:paraId="195DFE12" w14:textId="77777777" w:rsidR="00DC2B8D" w:rsidRPr="00062685" w:rsidRDefault="00DC2B8D" w:rsidP="0072624B">
            <w:pPr>
              <w:pStyle w:val="S-O-P"/>
              <w:keepNext/>
              <w:keepLines/>
            </w:pPr>
          </w:p>
        </w:tc>
        <w:tc>
          <w:tcPr>
            <w:tcW w:w="587" w:type="dxa"/>
          </w:tcPr>
          <w:p w14:paraId="45E8BE4C" w14:textId="77777777" w:rsidR="00DC2B8D" w:rsidRPr="00062685" w:rsidRDefault="00DC2B8D" w:rsidP="0072624B">
            <w:pPr>
              <w:pStyle w:val="S-O-P"/>
              <w:keepNext/>
              <w:keepLines/>
            </w:pPr>
          </w:p>
        </w:tc>
        <w:tc>
          <w:tcPr>
            <w:tcW w:w="789" w:type="dxa"/>
          </w:tcPr>
          <w:p w14:paraId="0CD94793" w14:textId="77777777" w:rsidR="00DC2B8D" w:rsidRPr="00062685" w:rsidRDefault="00DC2B8D" w:rsidP="0072624B">
            <w:pPr>
              <w:pStyle w:val="S-O-P"/>
              <w:keepNext/>
              <w:keepLines/>
            </w:pPr>
          </w:p>
        </w:tc>
        <w:tc>
          <w:tcPr>
            <w:tcW w:w="590" w:type="dxa"/>
          </w:tcPr>
          <w:p w14:paraId="069B7D57" w14:textId="77777777" w:rsidR="00DC2B8D" w:rsidRPr="00062685" w:rsidRDefault="00DC2B8D" w:rsidP="0072624B">
            <w:pPr>
              <w:pStyle w:val="S-O-P"/>
              <w:keepNext/>
              <w:keepLines/>
            </w:pPr>
          </w:p>
        </w:tc>
        <w:tc>
          <w:tcPr>
            <w:tcW w:w="689" w:type="dxa"/>
          </w:tcPr>
          <w:p w14:paraId="16242928" w14:textId="77777777" w:rsidR="00DC2B8D" w:rsidRPr="00062685" w:rsidRDefault="00DC2B8D" w:rsidP="0072624B">
            <w:pPr>
              <w:pStyle w:val="S-O-P"/>
              <w:keepNext/>
              <w:keepLines/>
            </w:pPr>
          </w:p>
        </w:tc>
        <w:tc>
          <w:tcPr>
            <w:tcW w:w="908" w:type="dxa"/>
          </w:tcPr>
          <w:p w14:paraId="044BA001" w14:textId="77777777" w:rsidR="00DC2B8D" w:rsidRPr="00062685" w:rsidRDefault="00DC2B8D" w:rsidP="0072624B">
            <w:pPr>
              <w:pStyle w:val="S-O-P"/>
              <w:keepNext/>
              <w:keepLines/>
            </w:pPr>
          </w:p>
        </w:tc>
        <w:tc>
          <w:tcPr>
            <w:tcW w:w="943" w:type="dxa"/>
          </w:tcPr>
          <w:p w14:paraId="6445E9E1" w14:textId="77777777" w:rsidR="00DC2B8D" w:rsidRPr="00062685" w:rsidRDefault="00DC2B8D" w:rsidP="0072624B">
            <w:pPr>
              <w:pStyle w:val="S-O-P"/>
              <w:keepNext/>
              <w:keepLines/>
            </w:pPr>
          </w:p>
        </w:tc>
      </w:tr>
      <w:tr w:rsidR="00DC2B8D" w:rsidRPr="00062685" w14:paraId="350FCEC1" w14:textId="77777777" w:rsidTr="0072624B">
        <w:tc>
          <w:tcPr>
            <w:tcW w:w="4116" w:type="dxa"/>
          </w:tcPr>
          <w:p w14:paraId="140C56F9" w14:textId="77777777" w:rsidR="00DC2B8D" w:rsidRPr="00467194" w:rsidRDefault="00DC2B8D" w:rsidP="0072624B">
            <w:pPr>
              <w:pStyle w:val="FABodyIndent1"/>
              <w:keepNext/>
              <w:keepLines/>
            </w:pPr>
            <w:r w:rsidRPr="00467194">
              <w:t>Driver and passenger lower ambient LED lamps (included with Plus Group and Daytona Edition Group)</w:t>
            </w:r>
          </w:p>
        </w:tc>
        <w:tc>
          <w:tcPr>
            <w:tcW w:w="669" w:type="dxa"/>
          </w:tcPr>
          <w:p w14:paraId="3871599C" w14:textId="77777777" w:rsidR="00DC2B8D" w:rsidRPr="00062685" w:rsidRDefault="00DC2B8D" w:rsidP="0072624B">
            <w:pPr>
              <w:pStyle w:val="S-O-P"/>
              <w:keepNext/>
              <w:keepLines/>
            </w:pPr>
            <w:r w:rsidRPr="00062685">
              <w:t>P</w:t>
            </w:r>
          </w:p>
        </w:tc>
        <w:tc>
          <w:tcPr>
            <w:tcW w:w="789" w:type="dxa"/>
          </w:tcPr>
          <w:p w14:paraId="6F8796A0" w14:textId="77777777" w:rsidR="00DC2B8D" w:rsidRPr="00062685" w:rsidRDefault="00DC2B8D" w:rsidP="0072624B">
            <w:pPr>
              <w:pStyle w:val="S-O-P"/>
              <w:keepNext/>
              <w:keepLines/>
            </w:pPr>
            <w:r w:rsidRPr="00062685">
              <w:t>P</w:t>
            </w:r>
          </w:p>
        </w:tc>
        <w:tc>
          <w:tcPr>
            <w:tcW w:w="587" w:type="dxa"/>
          </w:tcPr>
          <w:p w14:paraId="3FAA79FA" w14:textId="77777777" w:rsidR="00DC2B8D" w:rsidRPr="00062685" w:rsidRDefault="00DC2B8D" w:rsidP="0072624B">
            <w:pPr>
              <w:pStyle w:val="S-O-P"/>
              <w:keepNext/>
              <w:keepLines/>
            </w:pPr>
            <w:r w:rsidRPr="00062685">
              <w:t>P</w:t>
            </w:r>
          </w:p>
        </w:tc>
        <w:tc>
          <w:tcPr>
            <w:tcW w:w="789" w:type="dxa"/>
          </w:tcPr>
          <w:p w14:paraId="0A163D6C" w14:textId="77777777" w:rsidR="00DC2B8D" w:rsidRPr="00062685" w:rsidRDefault="00DC2B8D" w:rsidP="0072624B">
            <w:pPr>
              <w:pStyle w:val="S-O-P"/>
              <w:keepNext/>
              <w:keepLines/>
            </w:pPr>
            <w:r w:rsidRPr="00062685">
              <w:t>P</w:t>
            </w:r>
          </w:p>
        </w:tc>
        <w:tc>
          <w:tcPr>
            <w:tcW w:w="590" w:type="dxa"/>
          </w:tcPr>
          <w:p w14:paraId="123F044C" w14:textId="77777777" w:rsidR="00DC2B8D" w:rsidRPr="00062685" w:rsidRDefault="00DC2B8D" w:rsidP="0072624B">
            <w:pPr>
              <w:pStyle w:val="S-O-P"/>
              <w:keepNext/>
              <w:keepLines/>
            </w:pPr>
            <w:r w:rsidRPr="00062685">
              <w:t>P</w:t>
            </w:r>
          </w:p>
        </w:tc>
        <w:tc>
          <w:tcPr>
            <w:tcW w:w="689" w:type="dxa"/>
          </w:tcPr>
          <w:p w14:paraId="16948398" w14:textId="77777777" w:rsidR="00DC2B8D" w:rsidRPr="00062685" w:rsidRDefault="00DC2B8D" w:rsidP="0072624B">
            <w:pPr>
              <w:pStyle w:val="S-O-P"/>
              <w:keepNext/>
              <w:keepLines/>
            </w:pPr>
            <w:r w:rsidRPr="00062685">
              <w:t>P</w:t>
            </w:r>
          </w:p>
        </w:tc>
        <w:tc>
          <w:tcPr>
            <w:tcW w:w="908" w:type="dxa"/>
          </w:tcPr>
          <w:p w14:paraId="5A892998" w14:textId="77777777" w:rsidR="00DC2B8D" w:rsidRPr="00062685" w:rsidRDefault="00DC2B8D" w:rsidP="0072624B">
            <w:pPr>
              <w:pStyle w:val="S-O-P"/>
              <w:keepNext/>
              <w:keepLines/>
            </w:pPr>
            <w:r w:rsidRPr="00062685">
              <w:t>S</w:t>
            </w:r>
          </w:p>
        </w:tc>
        <w:tc>
          <w:tcPr>
            <w:tcW w:w="943" w:type="dxa"/>
          </w:tcPr>
          <w:p w14:paraId="5B0DA214" w14:textId="77777777" w:rsidR="00DC2B8D" w:rsidRPr="00062685" w:rsidRDefault="00DC2B8D" w:rsidP="0072624B">
            <w:pPr>
              <w:pStyle w:val="S-O-P"/>
              <w:keepNext/>
              <w:keepLines/>
            </w:pPr>
            <w:r w:rsidRPr="00062685">
              <w:t>S</w:t>
            </w:r>
          </w:p>
        </w:tc>
      </w:tr>
      <w:tr w:rsidR="00DC2B8D" w:rsidRPr="00062685" w14:paraId="33BA4D95" w14:textId="77777777" w:rsidTr="0072624B">
        <w:tc>
          <w:tcPr>
            <w:tcW w:w="4116" w:type="dxa"/>
          </w:tcPr>
          <w:p w14:paraId="3A7B94C3" w14:textId="77777777" w:rsidR="00DC2B8D" w:rsidRPr="00467194" w:rsidRDefault="00DC2B8D" w:rsidP="0072624B">
            <w:pPr>
              <w:pStyle w:val="FABodyIndent1"/>
            </w:pPr>
            <w:r w:rsidRPr="00467194">
              <w:t>LED front and rear map pockets</w:t>
            </w:r>
          </w:p>
        </w:tc>
        <w:tc>
          <w:tcPr>
            <w:tcW w:w="669" w:type="dxa"/>
          </w:tcPr>
          <w:p w14:paraId="3206BDB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47A96DF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49EBD3E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772D097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15D16EE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1E97746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33592B8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7EE8601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4A21EC19" w14:textId="77777777" w:rsidTr="0072624B">
        <w:tc>
          <w:tcPr>
            <w:tcW w:w="4116" w:type="dxa"/>
          </w:tcPr>
          <w:p w14:paraId="0D3F2C11" w14:textId="77777777" w:rsidR="00DC2B8D" w:rsidRPr="00467194" w:rsidRDefault="00DC2B8D" w:rsidP="0072624B">
            <w:pPr>
              <w:pStyle w:val="FABodyIndent1"/>
            </w:pPr>
            <w:r w:rsidRPr="00467194">
              <w:t xml:space="preserve">Front and rear reading lamps with map and courtesy lamps </w:t>
            </w:r>
          </w:p>
        </w:tc>
        <w:tc>
          <w:tcPr>
            <w:tcW w:w="669" w:type="dxa"/>
          </w:tcPr>
          <w:p w14:paraId="4B8A40F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11EB5E2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0D880C3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374A1C4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312AEE3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570260F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114ED68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188890A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25C4278D" w14:textId="77777777" w:rsidTr="0072624B">
        <w:tc>
          <w:tcPr>
            <w:tcW w:w="4116" w:type="dxa"/>
          </w:tcPr>
          <w:p w14:paraId="126B52FA" w14:textId="77777777" w:rsidR="00DC2B8D" w:rsidRPr="00467194" w:rsidRDefault="00DC2B8D" w:rsidP="0072624B">
            <w:pPr>
              <w:pStyle w:val="FABodyIndent1"/>
            </w:pPr>
            <w:r w:rsidRPr="00467194">
              <w:t xml:space="preserve">Front overhead LED lighting (included with Plus </w:t>
            </w:r>
            <w:r>
              <w:t>Group</w:t>
            </w:r>
            <w:r w:rsidRPr="00467194">
              <w:t>)</w:t>
            </w:r>
          </w:p>
        </w:tc>
        <w:tc>
          <w:tcPr>
            <w:tcW w:w="669" w:type="dxa"/>
          </w:tcPr>
          <w:p w14:paraId="3A5AF6C5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9" w:type="dxa"/>
          </w:tcPr>
          <w:p w14:paraId="4EB9B503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87" w:type="dxa"/>
          </w:tcPr>
          <w:p w14:paraId="45621EF0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9" w:type="dxa"/>
          </w:tcPr>
          <w:p w14:paraId="6049B7C6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90" w:type="dxa"/>
          </w:tcPr>
          <w:p w14:paraId="071C17ED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9" w:type="dxa"/>
          </w:tcPr>
          <w:p w14:paraId="5BCE8F4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1E5B68C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33CEF61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1317FE5C" w14:textId="77777777" w:rsidTr="0072624B">
        <w:tc>
          <w:tcPr>
            <w:tcW w:w="4116" w:type="dxa"/>
          </w:tcPr>
          <w:p w14:paraId="712E1979" w14:textId="77777777" w:rsidR="00DC2B8D" w:rsidRPr="00467194" w:rsidRDefault="00DC2B8D" w:rsidP="0072624B">
            <w:pPr>
              <w:pStyle w:val="FABodyIndent1"/>
            </w:pPr>
            <w:r w:rsidRPr="00467194">
              <w:t>Glove box lamp</w:t>
            </w:r>
          </w:p>
        </w:tc>
        <w:tc>
          <w:tcPr>
            <w:tcW w:w="669" w:type="dxa"/>
          </w:tcPr>
          <w:p w14:paraId="10941B3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1CE4C1F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0EF1979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65514F8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7B65A9F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0635549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46FB478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30F3C6A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57644330" w14:textId="77777777" w:rsidTr="0072624B">
        <w:tc>
          <w:tcPr>
            <w:tcW w:w="4116" w:type="dxa"/>
          </w:tcPr>
          <w:p w14:paraId="1A85CA2B" w14:textId="77777777" w:rsidR="00DC2B8D" w:rsidRPr="00467194" w:rsidRDefault="00DC2B8D" w:rsidP="0072624B">
            <w:pPr>
              <w:pStyle w:val="FABodyIndent1"/>
            </w:pPr>
            <w:r w:rsidRPr="00467194">
              <w:t xml:space="preserve">Trunk lamp </w:t>
            </w:r>
          </w:p>
        </w:tc>
        <w:tc>
          <w:tcPr>
            <w:tcW w:w="669" w:type="dxa"/>
          </w:tcPr>
          <w:p w14:paraId="19A996A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1A0680D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068A1DC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7BA4914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7365A5D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1D98BFC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080189C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3E0EC33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66DB11E2" w14:textId="77777777" w:rsidTr="0072624B">
        <w:tc>
          <w:tcPr>
            <w:tcW w:w="4116" w:type="dxa"/>
          </w:tcPr>
          <w:p w14:paraId="3C726E57" w14:textId="77777777" w:rsidR="00DC2B8D" w:rsidRPr="00062685" w:rsidRDefault="00DC2B8D" w:rsidP="0072624B">
            <w:pPr>
              <w:pStyle w:val="FABodyCopy"/>
            </w:pPr>
            <w:r w:rsidRPr="00062685">
              <w:t xml:space="preserve">Memory system — includes driver’s seat, radio presets and exterior mirrors (included with Plus </w:t>
            </w:r>
            <w:r>
              <w:t>Group and</w:t>
            </w:r>
            <w:r w:rsidRPr="00062685">
              <w:t xml:space="preserve"> Technology Group)</w:t>
            </w:r>
          </w:p>
        </w:tc>
        <w:tc>
          <w:tcPr>
            <w:tcW w:w="669" w:type="dxa"/>
          </w:tcPr>
          <w:p w14:paraId="0CFFDAA6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9" w:type="dxa"/>
          </w:tcPr>
          <w:p w14:paraId="4E73BA04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87" w:type="dxa"/>
          </w:tcPr>
          <w:p w14:paraId="48B40FA2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9" w:type="dxa"/>
          </w:tcPr>
          <w:p w14:paraId="3EC88E12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90" w:type="dxa"/>
          </w:tcPr>
          <w:p w14:paraId="2EFF28AC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9" w:type="dxa"/>
          </w:tcPr>
          <w:p w14:paraId="0DC82A0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5301E6D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0B02008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03B8D15D" w14:textId="77777777" w:rsidTr="0072624B">
        <w:tc>
          <w:tcPr>
            <w:tcW w:w="4116" w:type="dxa"/>
          </w:tcPr>
          <w:p w14:paraId="7D49F8F1" w14:textId="77777777" w:rsidR="00DC2B8D" w:rsidRPr="00062685" w:rsidRDefault="00DC2B8D" w:rsidP="0072624B">
            <w:pPr>
              <w:pStyle w:val="FABodyCopy"/>
            </w:pPr>
            <w:r w:rsidRPr="00062685">
              <w:t xml:space="preserve">Mirrors </w:t>
            </w:r>
          </w:p>
        </w:tc>
        <w:tc>
          <w:tcPr>
            <w:tcW w:w="669" w:type="dxa"/>
          </w:tcPr>
          <w:p w14:paraId="19E040B2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9" w:type="dxa"/>
          </w:tcPr>
          <w:p w14:paraId="4B1EABFA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87" w:type="dxa"/>
          </w:tcPr>
          <w:p w14:paraId="72B88250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9" w:type="dxa"/>
          </w:tcPr>
          <w:p w14:paraId="2B6C37DE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90" w:type="dxa"/>
          </w:tcPr>
          <w:p w14:paraId="71A7FC6A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9" w:type="dxa"/>
          </w:tcPr>
          <w:p w14:paraId="548B5442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8" w:type="dxa"/>
          </w:tcPr>
          <w:p w14:paraId="002C5B98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3" w:type="dxa"/>
          </w:tcPr>
          <w:p w14:paraId="40C2941C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1E211275" w14:textId="77777777" w:rsidTr="0072624B">
        <w:tc>
          <w:tcPr>
            <w:tcW w:w="4116" w:type="dxa"/>
          </w:tcPr>
          <w:p w14:paraId="6444A0D1" w14:textId="77777777" w:rsidR="00DC2B8D" w:rsidRPr="00467194" w:rsidRDefault="00DC2B8D" w:rsidP="0072624B">
            <w:pPr>
              <w:pStyle w:val="FABodyIndent1"/>
            </w:pPr>
            <w:r w:rsidRPr="00467194">
              <w:t>Auto-dimming rearview (included with Technology Group)</w:t>
            </w:r>
          </w:p>
        </w:tc>
        <w:tc>
          <w:tcPr>
            <w:tcW w:w="669" w:type="dxa"/>
          </w:tcPr>
          <w:p w14:paraId="37DA6F6E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9" w:type="dxa"/>
          </w:tcPr>
          <w:p w14:paraId="51F1B25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4052A1B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3D12F6F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1B98795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437470E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651CF7E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235F67E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48815269" w14:textId="77777777" w:rsidTr="0072624B">
        <w:tc>
          <w:tcPr>
            <w:tcW w:w="4116" w:type="dxa"/>
          </w:tcPr>
          <w:p w14:paraId="75CDE5AC" w14:textId="77777777" w:rsidR="00DC2B8D" w:rsidRPr="00467194" w:rsidRDefault="00DC2B8D" w:rsidP="0072624B">
            <w:pPr>
              <w:pStyle w:val="FABodyIndent1"/>
            </w:pPr>
            <w:r w:rsidRPr="00467194">
              <w:t xml:space="preserve">Rearview day/night </w:t>
            </w:r>
          </w:p>
        </w:tc>
        <w:tc>
          <w:tcPr>
            <w:tcW w:w="669" w:type="dxa"/>
          </w:tcPr>
          <w:p w14:paraId="76F0E92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132D45C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4ADA973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3EE8147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6865D9E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2664F6A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8" w:type="dxa"/>
          </w:tcPr>
          <w:p w14:paraId="0A57B4B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3" w:type="dxa"/>
          </w:tcPr>
          <w:p w14:paraId="61BDC6D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510EC0DF" w14:textId="77777777" w:rsidTr="0072624B">
        <w:tc>
          <w:tcPr>
            <w:tcW w:w="4116" w:type="dxa"/>
          </w:tcPr>
          <w:p w14:paraId="2443641B" w14:textId="77777777" w:rsidR="00DC2B8D" w:rsidRPr="00467194" w:rsidRDefault="00DC2B8D" w:rsidP="0072624B">
            <w:pPr>
              <w:pStyle w:val="FABodyIndent1"/>
            </w:pPr>
            <w:r w:rsidRPr="00467194">
              <w:t xml:space="preserve">Visor vanity, illuminated, driver and passenger sides </w:t>
            </w:r>
          </w:p>
        </w:tc>
        <w:tc>
          <w:tcPr>
            <w:tcW w:w="669" w:type="dxa"/>
          </w:tcPr>
          <w:p w14:paraId="4864311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46BCB5B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509436A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610254B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3179412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13C5705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1873F7D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33F820C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7D8BC597" w14:textId="77777777" w:rsidTr="0072624B">
        <w:tc>
          <w:tcPr>
            <w:tcW w:w="4116" w:type="dxa"/>
          </w:tcPr>
          <w:p w14:paraId="3E09FC89" w14:textId="77777777" w:rsidR="00DC2B8D" w:rsidRPr="00062685" w:rsidRDefault="00DC2B8D" w:rsidP="0072624B">
            <w:pPr>
              <w:pStyle w:val="FABodyCopy"/>
            </w:pPr>
            <w:r w:rsidRPr="00062685">
              <w:t xml:space="preserve">Power outlets — 12-volt, located in front shifter area, center console and rear of center console </w:t>
            </w:r>
          </w:p>
        </w:tc>
        <w:tc>
          <w:tcPr>
            <w:tcW w:w="669" w:type="dxa"/>
          </w:tcPr>
          <w:p w14:paraId="2029DF3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0165642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29C0DD5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66F898B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6A0793B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3FBA8C9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72AFCCF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5D576A0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2B78DD59" w14:textId="77777777" w:rsidTr="0072624B">
        <w:tc>
          <w:tcPr>
            <w:tcW w:w="4116" w:type="dxa"/>
          </w:tcPr>
          <w:p w14:paraId="76282864" w14:textId="77777777" w:rsidR="00DC2B8D" w:rsidRPr="00062685" w:rsidRDefault="00DC2B8D" w:rsidP="0072624B">
            <w:pPr>
              <w:pStyle w:val="FABodyCopy"/>
            </w:pPr>
            <w:r w:rsidRPr="00062685">
              <w:t xml:space="preserve">Seats </w:t>
            </w:r>
          </w:p>
        </w:tc>
        <w:tc>
          <w:tcPr>
            <w:tcW w:w="669" w:type="dxa"/>
          </w:tcPr>
          <w:p w14:paraId="7DA26BF3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9" w:type="dxa"/>
          </w:tcPr>
          <w:p w14:paraId="5B145192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87" w:type="dxa"/>
          </w:tcPr>
          <w:p w14:paraId="358A3777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9" w:type="dxa"/>
          </w:tcPr>
          <w:p w14:paraId="127E9983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90" w:type="dxa"/>
          </w:tcPr>
          <w:p w14:paraId="1DD402CB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9" w:type="dxa"/>
          </w:tcPr>
          <w:p w14:paraId="697BF52B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8" w:type="dxa"/>
          </w:tcPr>
          <w:p w14:paraId="53796124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3" w:type="dxa"/>
          </w:tcPr>
          <w:p w14:paraId="729078D8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4F960F49" w14:textId="77777777" w:rsidTr="0072624B">
        <w:trPr>
          <w:trHeight w:val="65"/>
        </w:trPr>
        <w:tc>
          <w:tcPr>
            <w:tcW w:w="4116" w:type="dxa"/>
          </w:tcPr>
          <w:p w14:paraId="56D061F1" w14:textId="77777777" w:rsidR="00DC2B8D" w:rsidRPr="00062685" w:rsidRDefault="00DC2B8D" w:rsidP="0072624B">
            <w:pPr>
              <w:pStyle w:val="FABodyIndent1"/>
            </w:pPr>
            <w:r w:rsidRPr="00062685">
              <w:t>Houndstooth cloth sport seat, black</w:t>
            </w:r>
          </w:p>
        </w:tc>
        <w:tc>
          <w:tcPr>
            <w:tcW w:w="669" w:type="dxa"/>
          </w:tcPr>
          <w:p w14:paraId="134A46C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2388F25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57C4DA9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3603233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316B6DB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015DEDA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8" w:type="dxa"/>
          </w:tcPr>
          <w:p w14:paraId="0B734BD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3" w:type="dxa"/>
          </w:tcPr>
          <w:p w14:paraId="6131D3C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65A3C0AF" w14:textId="77777777" w:rsidTr="0072624B">
        <w:tc>
          <w:tcPr>
            <w:tcW w:w="4116" w:type="dxa"/>
          </w:tcPr>
          <w:p w14:paraId="4AD53617" w14:textId="77777777" w:rsidR="00DC2B8D" w:rsidRPr="00062685" w:rsidRDefault="00DC2B8D" w:rsidP="0072624B">
            <w:pPr>
              <w:pStyle w:val="FABodyIndent1"/>
            </w:pPr>
            <w:r>
              <w:t>Houndstooth c</w:t>
            </w:r>
            <w:r w:rsidRPr="00062685">
              <w:t>loth performance seats, black</w:t>
            </w:r>
          </w:p>
        </w:tc>
        <w:tc>
          <w:tcPr>
            <w:tcW w:w="669" w:type="dxa"/>
          </w:tcPr>
          <w:p w14:paraId="7088F0A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508486B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0730EAB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7AA9D00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5F9DF94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4A6FF752" w14:textId="77777777" w:rsidR="00DC2B8D" w:rsidRPr="00062685" w:rsidRDefault="00DC2B8D" w:rsidP="0072624B">
            <w:pPr>
              <w:pStyle w:val="S-O-P"/>
            </w:pPr>
            <w:r>
              <w:t>S</w:t>
            </w:r>
          </w:p>
        </w:tc>
        <w:tc>
          <w:tcPr>
            <w:tcW w:w="908" w:type="dxa"/>
          </w:tcPr>
          <w:p w14:paraId="446FF44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3" w:type="dxa"/>
          </w:tcPr>
          <w:p w14:paraId="15FB52C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0493F5E6" w14:textId="77777777" w:rsidTr="0072624B">
        <w:tc>
          <w:tcPr>
            <w:tcW w:w="4116" w:type="dxa"/>
          </w:tcPr>
          <w:p w14:paraId="5623E758" w14:textId="77777777" w:rsidR="00DC2B8D" w:rsidRPr="00062685" w:rsidRDefault="00DC2B8D" w:rsidP="0072624B">
            <w:pPr>
              <w:pStyle w:val="FABodyIndent1"/>
            </w:pPr>
            <w:r w:rsidRPr="00062685">
              <w:t xml:space="preserve">Ventilated Laguna leather seats with Hellcat logo, black </w:t>
            </w:r>
          </w:p>
        </w:tc>
        <w:tc>
          <w:tcPr>
            <w:tcW w:w="669" w:type="dxa"/>
          </w:tcPr>
          <w:p w14:paraId="3A6EF8C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4E4AD40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27B4829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5303566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42160B4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62BA76A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8" w:type="dxa"/>
          </w:tcPr>
          <w:p w14:paraId="2667E8A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7B54F04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:rsidDel="00EA4F63" w14:paraId="3E2018AB" w14:textId="77777777" w:rsidTr="0072624B">
        <w:tc>
          <w:tcPr>
            <w:tcW w:w="4116" w:type="dxa"/>
          </w:tcPr>
          <w:p w14:paraId="3B4D1AF3" w14:textId="77777777" w:rsidR="00DC2B8D" w:rsidRPr="00062685" w:rsidDel="00EA4F63" w:rsidRDefault="00DC2B8D" w:rsidP="0072624B">
            <w:pPr>
              <w:pStyle w:val="FABodyIndent1"/>
            </w:pPr>
            <w:r w:rsidRPr="00062685">
              <w:t xml:space="preserve">Ventilated Nappa/Alcantara performance seat, black, (included with Plus </w:t>
            </w:r>
            <w:r>
              <w:t>Group</w:t>
            </w:r>
            <w:r w:rsidRPr="00062685">
              <w:t xml:space="preserve">) </w:t>
            </w:r>
          </w:p>
        </w:tc>
        <w:tc>
          <w:tcPr>
            <w:tcW w:w="669" w:type="dxa"/>
          </w:tcPr>
          <w:p w14:paraId="180F9E11" w14:textId="77777777" w:rsidR="00DC2B8D" w:rsidRPr="00062685" w:rsidDel="00EA4F63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2A2FB816" w14:textId="77777777" w:rsidR="00DC2B8D" w:rsidRPr="00062685" w:rsidDel="00EA4F63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03B5E988" w14:textId="77777777" w:rsidR="00DC2B8D" w:rsidRPr="00062685" w:rsidDel="00EA4F63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9" w:type="dxa"/>
          </w:tcPr>
          <w:p w14:paraId="74CCA918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90" w:type="dxa"/>
          </w:tcPr>
          <w:p w14:paraId="6A8001BD" w14:textId="77777777" w:rsidR="00DC2B8D" w:rsidRPr="00062685" w:rsidDel="00EA4F63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9" w:type="dxa"/>
          </w:tcPr>
          <w:p w14:paraId="4BCFB1F6" w14:textId="77777777" w:rsidR="00DC2B8D" w:rsidRPr="00062685" w:rsidDel="00EA4F63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8" w:type="dxa"/>
          </w:tcPr>
          <w:p w14:paraId="79EAFF55" w14:textId="77777777" w:rsidR="00DC2B8D" w:rsidRPr="00062685" w:rsidDel="00EA4F63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3" w:type="dxa"/>
          </w:tcPr>
          <w:p w14:paraId="47525F5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:rsidDel="00EA4F63" w14:paraId="43B84E24" w14:textId="77777777" w:rsidTr="0072624B">
        <w:tc>
          <w:tcPr>
            <w:tcW w:w="4116" w:type="dxa"/>
          </w:tcPr>
          <w:p w14:paraId="705F3B53" w14:textId="77777777" w:rsidR="00DC2B8D" w:rsidRPr="00062685" w:rsidDel="00EA4F63" w:rsidRDefault="00DC2B8D" w:rsidP="0072624B">
            <w:pPr>
              <w:pStyle w:val="FABodyIndent1"/>
            </w:pPr>
            <w:r w:rsidRPr="00062685">
              <w:t xml:space="preserve">Ventilated Nappa leather/Alcantara suede seat; includes Daytona logo, black (included with Daytona Edition Group) </w:t>
            </w:r>
          </w:p>
        </w:tc>
        <w:tc>
          <w:tcPr>
            <w:tcW w:w="669" w:type="dxa"/>
          </w:tcPr>
          <w:p w14:paraId="1073CBE0" w14:textId="77777777" w:rsidR="00DC2B8D" w:rsidRPr="00062685" w:rsidDel="00EA4F63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4561196E" w14:textId="77777777" w:rsidR="00DC2B8D" w:rsidRPr="00062685" w:rsidDel="00EA4F63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39196E9F" w14:textId="77777777" w:rsidR="00DC2B8D" w:rsidRPr="00062685" w:rsidDel="00EA4F63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1FB5A58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169CD942" w14:textId="77777777" w:rsidR="00DC2B8D" w:rsidRPr="00062685" w:rsidDel="00EA4F63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9" w:type="dxa"/>
          </w:tcPr>
          <w:p w14:paraId="1A4773F3" w14:textId="77777777" w:rsidR="00DC2B8D" w:rsidRPr="00062685" w:rsidDel="00EA4F63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08" w:type="dxa"/>
          </w:tcPr>
          <w:p w14:paraId="4237E2E1" w14:textId="77777777" w:rsidR="00DC2B8D" w:rsidRPr="00062685" w:rsidDel="00EA4F63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3" w:type="dxa"/>
          </w:tcPr>
          <w:p w14:paraId="7507B50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:rsidDel="00EA4F63" w14:paraId="01278220" w14:textId="77777777" w:rsidTr="0072624B">
        <w:tc>
          <w:tcPr>
            <w:tcW w:w="4116" w:type="dxa"/>
          </w:tcPr>
          <w:p w14:paraId="109AA64E" w14:textId="77777777" w:rsidR="00DC2B8D" w:rsidRPr="00062685" w:rsidDel="00EA4F63" w:rsidRDefault="00DC2B8D" w:rsidP="0072624B">
            <w:pPr>
              <w:pStyle w:val="FABodyIndent1"/>
            </w:pPr>
            <w:r w:rsidRPr="00062685">
              <w:t xml:space="preserve">Ventilated Nappa/Alcantara suede seat with Scat Pack logo, black, black/Ruby Red (included with Plus </w:t>
            </w:r>
            <w:r>
              <w:t>Group</w:t>
            </w:r>
            <w:r w:rsidRPr="00062685">
              <w:t>)</w:t>
            </w:r>
          </w:p>
        </w:tc>
        <w:tc>
          <w:tcPr>
            <w:tcW w:w="669" w:type="dxa"/>
          </w:tcPr>
          <w:p w14:paraId="17EAAF0B" w14:textId="77777777" w:rsidR="00DC2B8D" w:rsidRPr="00062685" w:rsidDel="00EA4F63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2149EF06" w14:textId="77777777" w:rsidR="00DC2B8D" w:rsidRPr="00062685" w:rsidDel="00EA4F63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2C636B3C" w14:textId="77777777" w:rsidR="00DC2B8D" w:rsidRPr="00062685" w:rsidDel="00EA4F63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7D159D2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413B08DC" w14:textId="77777777" w:rsidR="00DC2B8D" w:rsidRPr="00062685" w:rsidDel="00EA4F63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10CFA72F" w14:textId="77777777" w:rsidR="00DC2B8D" w:rsidRPr="00062685" w:rsidDel="00EA4F63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08" w:type="dxa"/>
          </w:tcPr>
          <w:p w14:paraId="094D5F97" w14:textId="77777777" w:rsidR="00DC2B8D" w:rsidRPr="00062685" w:rsidDel="00EA4F63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3" w:type="dxa"/>
          </w:tcPr>
          <w:p w14:paraId="7858C91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:rsidDel="00EA4F63" w14:paraId="75DE7096" w14:textId="77777777" w:rsidTr="0072624B">
        <w:tc>
          <w:tcPr>
            <w:tcW w:w="4116" w:type="dxa"/>
          </w:tcPr>
          <w:p w14:paraId="63B7C862" w14:textId="77777777" w:rsidR="00DC2B8D" w:rsidRPr="00062685" w:rsidDel="00EA4F63" w:rsidRDefault="00DC2B8D" w:rsidP="0072624B">
            <w:pPr>
              <w:pStyle w:val="FABodyIndent1"/>
            </w:pPr>
            <w:r w:rsidRPr="00062685">
              <w:t xml:space="preserve">Power, eight-way driver's seat with </w:t>
            </w:r>
            <w:r>
              <w:t>two</w:t>
            </w:r>
            <w:r w:rsidRPr="00062685">
              <w:t>-way power lumbar adjust (included with Sport Leather Seat)</w:t>
            </w:r>
          </w:p>
        </w:tc>
        <w:tc>
          <w:tcPr>
            <w:tcW w:w="669" w:type="dxa"/>
          </w:tcPr>
          <w:p w14:paraId="1C8F51BD" w14:textId="77777777" w:rsidR="00DC2B8D" w:rsidRPr="00062685" w:rsidDel="00EA4F63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9" w:type="dxa"/>
          </w:tcPr>
          <w:p w14:paraId="413F8173" w14:textId="77777777" w:rsidR="00DC2B8D" w:rsidRPr="00062685" w:rsidDel="00EA4F63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3C55DEB0" w14:textId="77777777" w:rsidR="00DC2B8D" w:rsidRPr="00062685" w:rsidDel="00EA4F63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454CCB7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2E26AA03" w14:textId="77777777" w:rsidR="00DC2B8D" w:rsidRPr="00062685" w:rsidDel="00EA4F63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1C5512C1" w14:textId="77777777" w:rsidR="00DC2B8D" w:rsidRPr="00062685" w:rsidDel="00EA4F63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06BD2B8A" w14:textId="77777777" w:rsidR="00DC2B8D" w:rsidRPr="00062685" w:rsidDel="00EA4F63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223C142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:rsidDel="00EA4F63" w14:paraId="751BE409" w14:textId="77777777" w:rsidTr="0072624B">
        <w:tc>
          <w:tcPr>
            <w:tcW w:w="4116" w:type="dxa"/>
          </w:tcPr>
          <w:p w14:paraId="719228D2" w14:textId="77777777" w:rsidR="00DC2B8D" w:rsidRPr="00062685" w:rsidDel="00EA4F63" w:rsidRDefault="00DC2B8D" w:rsidP="0072624B">
            <w:pPr>
              <w:pStyle w:val="FABodyIndent1"/>
            </w:pPr>
            <w:r w:rsidRPr="00062685">
              <w:t xml:space="preserve">Power, eight-way passenger's seat with </w:t>
            </w:r>
            <w:r>
              <w:t>two</w:t>
            </w:r>
            <w:r w:rsidRPr="00062685">
              <w:t>-way power lumbar adjust</w:t>
            </w:r>
          </w:p>
        </w:tc>
        <w:tc>
          <w:tcPr>
            <w:tcW w:w="669" w:type="dxa"/>
          </w:tcPr>
          <w:p w14:paraId="0F34E3B9" w14:textId="77777777" w:rsidR="00DC2B8D" w:rsidRPr="00062685" w:rsidDel="00EA4F63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7B10E52E" w14:textId="77777777" w:rsidR="00DC2B8D" w:rsidRPr="00062685" w:rsidDel="00EA4F63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5234FFA9" w14:textId="77777777" w:rsidR="00DC2B8D" w:rsidRPr="00062685" w:rsidDel="00EA4F63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5640CA3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0E9B69D1" w14:textId="77777777" w:rsidR="00DC2B8D" w:rsidRPr="00062685" w:rsidDel="00EA4F63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7B3740BA" w14:textId="77777777" w:rsidR="00DC2B8D" w:rsidRPr="00062685" w:rsidDel="00EA4F63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11BB1C8E" w14:textId="77777777" w:rsidR="00DC2B8D" w:rsidRPr="00062685" w:rsidDel="00EA4F63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43" w:type="dxa"/>
          </w:tcPr>
          <w:p w14:paraId="52432629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</w:tr>
      <w:tr w:rsidR="00DC2B8D" w:rsidRPr="00062685" w:rsidDel="00EA4F63" w14:paraId="5D90211E" w14:textId="77777777" w:rsidTr="0072624B">
        <w:tc>
          <w:tcPr>
            <w:tcW w:w="4116" w:type="dxa"/>
          </w:tcPr>
          <w:p w14:paraId="4A0811C0" w14:textId="77777777" w:rsidR="00DC2B8D" w:rsidRPr="00062685" w:rsidDel="00EA4F63" w:rsidRDefault="00DC2B8D" w:rsidP="0072624B">
            <w:pPr>
              <w:pStyle w:val="FABodyIndent1"/>
            </w:pPr>
            <w:r w:rsidRPr="00062685">
              <w:t>Six-way power driver’s seat</w:t>
            </w:r>
          </w:p>
        </w:tc>
        <w:tc>
          <w:tcPr>
            <w:tcW w:w="669" w:type="dxa"/>
          </w:tcPr>
          <w:p w14:paraId="329DBC8E" w14:textId="77777777" w:rsidR="00DC2B8D" w:rsidRPr="00062685" w:rsidDel="00EA4F63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68576A33" w14:textId="77777777" w:rsidR="00DC2B8D" w:rsidRPr="00062685" w:rsidDel="00EA4F63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7C9225D4" w14:textId="77777777" w:rsidR="00DC2B8D" w:rsidRPr="00062685" w:rsidDel="00EA4F63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0DC2272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6C650E28" w14:textId="77777777" w:rsidR="00DC2B8D" w:rsidRPr="00062685" w:rsidDel="00EA4F63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7BDD128F" w14:textId="77777777" w:rsidR="00DC2B8D" w:rsidRPr="00062685" w:rsidDel="00EA4F63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8" w:type="dxa"/>
          </w:tcPr>
          <w:p w14:paraId="6B1DE5DE" w14:textId="77777777" w:rsidR="00DC2B8D" w:rsidRPr="00062685" w:rsidDel="00EA4F63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3" w:type="dxa"/>
          </w:tcPr>
          <w:p w14:paraId="7508617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:rsidDel="00EA4F63" w14:paraId="359C92F3" w14:textId="77777777" w:rsidTr="0072624B">
        <w:tc>
          <w:tcPr>
            <w:tcW w:w="4116" w:type="dxa"/>
          </w:tcPr>
          <w:p w14:paraId="7D5364B8" w14:textId="77777777" w:rsidR="00DC2B8D" w:rsidRPr="00062685" w:rsidDel="00EA4F63" w:rsidRDefault="00DC2B8D" w:rsidP="0072624B">
            <w:pPr>
              <w:pStyle w:val="FABodyIndent1"/>
            </w:pPr>
            <w:r w:rsidRPr="00062685">
              <w:t xml:space="preserve">Heated front seats (included with Cold Weather Package, Plus </w:t>
            </w:r>
            <w:r>
              <w:t>Group</w:t>
            </w:r>
            <w:r w:rsidRPr="00062685">
              <w:t>, Daytona Edition Group)</w:t>
            </w:r>
          </w:p>
        </w:tc>
        <w:tc>
          <w:tcPr>
            <w:tcW w:w="669" w:type="dxa"/>
          </w:tcPr>
          <w:p w14:paraId="034BEB79" w14:textId="77777777" w:rsidR="00DC2B8D" w:rsidRPr="00062685" w:rsidDel="00EA4F63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9" w:type="dxa"/>
          </w:tcPr>
          <w:p w14:paraId="1295218E" w14:textId="77777777" w:rsidR="00DC2B8D" w:rsidRPr="00062685" w:rsidDel="00EA4F63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87" w:type="dxa"/>
          </w:tcPr>
          <w:p w14:paraId="7E34F896" w14:textId="77777777" w:rsidR="00DC2B8D" w:rsidRPr="00062685" w:rsidDel="00EA4F63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9" w:type="dxa"/>
          </w:tcPr>
          <w:p w14:paraId="51318595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90" w:type="dxa"/>
          </w:tcPr>
          <w:p w14:paraId="73DE7EF7" w14:textId="77777777" w:rsidR="00DC2B8D" w:rsidRPr="00062685" w:rsidDel="00EA4F63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9" w:type="dxa"/>
          </w:tcPr>
          <w:p w14:paraId="39B9C1C4" w14:textId="77777777" w:rsidR="00DC2B8D" w:rsidRPr="00062685" w:rsidDel="00EA4F63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264B55BF" w14:textId="77777777" w:rsidR="00DC2B8D" w:rsidRPr="00062685" w:rsidDel="00EA4F63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3325363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0C825610" w14:textId="77777777" w:rsidTr="0072624B">
        <w:tc>
          <w:tcPr>
            <w:tcW w:w="4116" w:type="dxa"/>
          </w:tcPr>
          <w:p w14:paraId="52BE4101" w14:textId="77777777" w:rsidR="00DC2B8D" w:rsidRPr="00062685" w:rsidRDefault="00DC2B8D" w:rsidP="0072624B">
            <w:pPr>
              <w:pStyle w:val="FABodyIndent1"/>
            </w:pPr>
            <w:r w:rsidRPr="00062685">
              <w:t xml:space="preserve">Heated rear seats </w:t>
            </w:r>
          </w:p>
        </w:tc>
        <w:tc>
          <w:tcPr>
            <w:tcW w:w="669" w:type="dxa"/>
          </w:tcPr>
          <w:p w14:paraId="67D09D3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492BA59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2A7B5EB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59ECED9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7164922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3A47AE2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8" w:type="dxa"/>
          </w:tcPr>
          <w:p w14:paraId="6AF0A27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2C95DE6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76F01C7F" w14:textId="77777777" w:rsidTr="0072624B">
        <w:tc>
          <w:tcPr>
            <w:tcW w:w="4116" w:type="dxa"/>
          </w:tcPr>
          <w:p w14:paraId="7F2C5736" w14:textId="77777777" w:rsidR="00DC2B8D" w:rsidRPr="00062685" w:rsidRDefault="00DC2B8D" w:rsidP="0072624B">
            <w:pPr>
              <w:pStyle w:val="FABodyIndent1"/>
            </w:pPr>
            <w:r w:rsidRPr="00062685">
              <w:t>Ventilated front seats (included with leather sport seat, Daytona Edition Group, Alcantara suede/Laguna leather seat)</w:t>
            </w:r>
          </w:p>
        </w:tc>
        <w:tc>
          <w:tcPr>
            <w:tcW w:w="669" w:type="dxa"/>
          </w:tcPr>
          <w:p w14:paraId="631AA3AF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9" w:type="dxa"/>
          </w:tcPr>
          <w:p w14:paraId="10064E2A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87" w:type="dxa"/>
          </w:tcPr>
          <w:p w14:paraId="5CF14FB6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9" w:type="dxa"/>
          </w:tcPr>
          <w:p w14:paraId="308BEAA3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90" w:type="dxa"/>
          </w:tcPr>
          <w:p w14:paraId="02B529D0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9" w:type="dxa"/>
          </w:tcPr>
          <w:p w14:paraId="7B11C5AF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08" w:type="dxa"/>
          </w:tcPr>
          <w:p w14:paraId="73D9C27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04060B6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3D8D3AD1" w14:textId="77777777" w:rsidTr="0072624B">
        <w:tc>
          <w:tcPr>
            <w:tcW w:w="4116" w:type="dxa"/>
          </w:tcPr>
          <w:p w14:paraId="7482292C" w14:textId="77777777" w:rsidR="00DC2B8D" w:rsidRPr="00062685" w:rsidRDefault="00DC2B8D" w:rsidP="0072624B">
            <w:pPr>
              <w:pStyle w:val="FABodyIndent1"/>
            </w:pPr>
            <w:r w:rsidRPr="00062685">
              <w:t xml:space="preserve">Seat, rear — 60/40 split-folding </w:t>
            </w:r>
          </w:p>
        </w:tc>
        <w:tc>
          <w:tcPr>
            <w:tcW w:w="669" w:type="dxa"/>
          </w:tcPr>
          <w:p w14:paraId="407272B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01A6FE4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7E763EB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1951BB0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6F81670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525AE6D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04578C6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2DB2C06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741040DF" w14:textId="77777777" w:rsidTr="0072624B">
        <w:tc>
          <w:tcPr>
            <w:tcW w:w="4116" w:type="dxa"/>
          </w:tcPr>
          <w:p w14:paraId="6E162B41" w14:textId="77777777" w:rsidR="00DC2B8D" w:rsidRPr="00062685" w:rsidRDefault="00DC2B8D" w:rsidP="0072624B">
            <w:pPr>
              <w:pStyle w:val="FABodyCopy"/>
            </w:pPr>
            <w:r w:rsidRPr="00062685">
              <w:t xml:space="preserve">Shift Knob </w:t>
            </w:r>
          </w:p>
        </w:tc>
        <w:tc>
          <w:tcPr>
            <w:tcW w:w="669" w:type="dxa"/>
          </w:tcPr>
          <w:p w14:paraId="638659D1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9" w:type="dxa"/>
          </w:tcPr>
          <w:p w14:paraId="343094D9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87" w:type="dxa"/>
          </w:tcPr>
          <w:p w14:paraId="46CB0E37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9" w:type="dxa"/>
          </w:tcPr>
          <w:p w14:paraId="76ED3576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90" w:type="dxa"/>
          </w:tcPr>
          <w:p w14:paraId="0528D5C6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9" w:type="dxa"/>
          </w:tcPr>
          <w:p w14:paraId="0A9DC19C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8" w:type="dxa"/>
          </w:tcPr>
          <w:p w14:paraId="61192562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3" w:type="dxa"/>
          </w:tcPr>
          <w:p w14:paraId="1CBC04C8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2AF49444" w14:textId="77777777" w:rsidTr="0072624B">
        <w:tc>
          <w:tcPr>
            <w:tcW w:w="4116" w:type="dxa"/>
          </w:tcPr>
          <w:p w14:paraId="2E95B182" w14:textId="77777777" w:rsidR="00DC2B8D" w:rsidRPr="00467194" w:rsidRDefault="00DC2B8D" w:rsidP="0072624B">
            <w:pPr>
              <w:pStyle w:val="FABodyIndent1"/>
            </w:pPr>
            <w:r w:rsidRPr="00467194">
              <w:t>Leather wrapped</w:t>
            </w:r>
          </w:p>
        </w:tc>
        <w:tc>
          <w:tcPr>
            <w:tcW w:w="669" w:type="dxa"/>
          </w:tcPr>
          <w:p w14:paraId="3FC7A3D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68E634B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6282469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3ADB32C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0638A67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4655C07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62C6AF9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3" w:type="dxa"/>
          </w:tcPr>
          <w:p w14:paraId="7B4BEDF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028CA737" w14:textId="77777777" w:rsidTr="0072624B">
        <w:tc>
          <w:tcPr>
            <w:tcW w:w="4116" w:type="dxa"/>
          </w:tcPr>
          <w:p w14:paraId="03E8BA77" w14:textId="77777777" w:rsidR="00DC2B8D" w:rsidRPr="00467194" w:rsidRDefault="00DC2B8D" w:rsidP="0072624B">
            <w:pPr>
              <w:pStyle w:val="FABodyIndent1"/>
            </w:pPr>
            <w:r w:rsidRPr="00467194">
              <w:t xml:space="preserve">Premium leather wrapped </w:t>
            </w:r>
          </w:p>
        </w:tc>
        <w:tc>
          <w:tcPr>
            <w:tcW w:w="669" w:type="dxa"/>
          </w:tcPr>
          <w:p w14:paraId="12461ED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27197C5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17C2E5F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2AFD644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55FD34C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6DDDFA6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8" w:type="dxa"/>
          </w:tcPr>
          <w:p w14:paraId="77DCFC6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73CC600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5863888C" w14:textId="77777777" w:rsidTr="0072624B">
        <w:tc>
          <w:tcPr>
            <w:tcW w:w="4116" w:type="dxa"/>
          </w:tcPr>
          <w:p w14:paraId="68F7A525" w14:textId="77777777" w:rsidR="00DC2B8D" w:rsidRPr="00062685" w:rsidRDefault="00DC2B8D" w:rsidP="0072624B">
            <w:pPr>
              <w:pStyle w:val="FABodyCopy"/>
            </w:pPr>
            <w:r w:rsidRPr="00062685">
              <w:t>Steering Column</w:t>
            </w:r>
          </w:p>
        </w:tc>
        <w:tc>
          <w:tcPr>
            <w:tcW w:w="669" w:type="dxa"/>
          </w:tcPr>
          <w:p w14:paraId="7F87772C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9" w:type="dxa"/>
          </w:tcPr>
          <w:p w14:paraId="0AF3D810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87" w:type="dxa"/>
          </w:tcPr>
          <w:p w14:paraId="47B481B4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89" w:type="dxa"/>
          </w:tcPr>
          <w:p w14:paraId="72E0B074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90" w:type="dxa"/>
          </w:tcPr>
          <w:p w14:paraId="30DE38B8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9" w:type="dxa"/>
          </w:tcPr>
          <w:p w14:paraId="5832B7F2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8" w:type="dxa"/>
          </w:tcPr>
          <w:p w14:paraId="2CC7953C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3" w:type="dxa"/>
          </w:tcPr>
          <w:p w14:paraId="7FB4DBDC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785FA4DF" w14:textId="77777777" w:rsidTr="0072624B">
        <w:tc>
          <w:tcPr>
            <w:tcW w:w="4116" w:type="dxa"/>
          </w:tcPr>
          <w:p w14:paraId="7D7A45FC" w14:textId="77777777" w:rsidR="00DC2B8D" w:rsidRPr="00467194" w:rsidRDefault="00DC2B8D" w:rsidP="0072624B">
            <w:pPr>
              <w:pStyle w:val="BodyIndent1"/>
            </w:pPr>
            <w:r w:rsidRPr="00467194">
              <w:t xml:space="preserve">Power tilt/telescoping (included with Plus </w:t>
            </w:r>
            <w:r>
              <w:t>Group</w:t>
            </w:r>
            <w:r w:rsidRPr="00467194">
              <w:t xml:space="preserve"> or Daytona Edition Group)</w:t>
            </w:r>
          </w:p>
        </w:tc>
        <w:tc>
          <w:tcPr>
            <w:tcW w:w="669" w:type="dxa"/>
          </w:tcPr>
          <w:p w14:paraId="56DBE0A9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9" w:type="dxa"/>
          </w:tcPr>
          <w:p w14:paraId="4C46A702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87" w:type="dxa"/>
          </w:tcPr>
          <w:p w14:paraId="4D81DBFB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89" w:type="dxa"/>
          </w:tcPr>
          <w:p w14:paraId="09E10760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90" w:type="dxa"/>
          </w:tcPr>
          <w:p w14:paraId="18E4A387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9" w:type="dxa"/>
          </w:tcPr>
          <w:p w14:paraId="1662279F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08" w:type="dxa"/>
          </w:tcPr>
          <w:p w14:paraId="4E96AD5E" w14:textId="77777777" w:rsidR="00DC2B8D" w:rsidRPr="00062685" w:rsidRDefault="00DC2B8D" w:rsidP="0072624B">
            <w:pPr>
              <w:pStyle w:val="S-O-P"/>
            </w:pPr>
            <w:r>
              <w:t>S</w:t>
            </w:r>
          </w:p>
        </w:tc>
        <w:tc>
          <w:tcPr>
            <w:tcW w:w="943" w:type="dxa"/>
          </w:tcPr>
          <w:p w14:paraId="0585C83E" w14:textId="77777777" w:rsidR="00DC2B8D" w:rsidRPr="00062685" w:rsidRDefault="00DC2B8D" w:rsidP="0072624B">
            <w:pPr>
              <w:pStyle w:val="S-O-P"/>
            </w:pPr>
            <w:r>
              <w:t>S</w:t>
            </w:r>
          </w:p>
        </w:tc>
      </w:tr>
      <w:tr w:rsidR="00DC2B8D" w:rsidRPr="00062685" w14:paraId="62CB0F8A" w14:textId="77777777" w:rsidTr="0072624B">
        <w:tc>
          <w:tcPr>
            <w:tcW w:w="4116" w:type="dxa"/>
          </w:tcPr>
          <w:p w14:paraId="0845019E" w14:textId="77777777" w:rsidR="00DC2B8D" w:rsidRPr="00467194" w:rsidRDefault="00DC2B8D" w:rsidP="0072624B">
            <w:pPr>
              <w:pStyle w:val="BodyIndent1"/>
            </w:pPr>
            <w:r w:rsidRPr="00467194">
              <w:t xml:space="preserve">Tilt/telescoping </w:t>
            </w:r>
          </w:p>
        </w:tc>
        <w:tc>
          <w:tcPr>
            <w:tcW w:w="669" w:type="dxa"/>
          </w:tcPr>
          <w:p w14:paraId="5A5BAE9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0A45A66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2D0EA00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251F079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3273D34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207DEC7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19E5739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3" w:type="dxa"/>
          </w:tcPr>
          <w:p w14:paraId="1291147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6786116C" w14:textId="77777777" w:rsidTr="0072624B">
        <w:tc>
          <w:tcPr>
            <w:tcW w:w="4116" w:type="dxa"/>
          </w:tcPr>
          <w:p w14:paraId="23201A12" w14:textId="77777777" w:rsidR="00DC2B8D" w:rsidRPr="00062685" w:rsidRDefault="00DC2B8D" w:rsidP="00DC2B8D">
            <w:pPr>
              <w:pStyle w:val="FABodyCopy"/>
              <w:keepNext/>
              <w:keepLines/>
              <w:widowControl/>
            </w:pPr>
            <w:r w:rsidRPr="00062685">
              <w:t xml:space="preserve">Steering Wheel </w:t>
            </w:r>
          </w:p>
        </w:tc>
        <w:tc>
          <w:tcPr>
            <w:tcW w:w="669" w:type="dxa"/>
          </w:tcPr>
          <w:p w14:paraId="2194DE76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</w:p>
        </w:tc>
        <w:tc>
          <w:tcPr>
            <w:tcW w:w="789" w:type="dxa"/>
          </w:tcPr>
          <w:p w14:paraId="67271800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</w:p>
        </w:tc>
        <w:tc>
          <w:tcPr>
            <w:tcW w:w="587" w:type="dxa"/>
          </w:tcPr>
          <w:p w14:paraId="61D0AE9C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</w:p>
        </w:tc>
        <w:tc>
          <w:tcPr>
            <w:tcW w:w="789" w:type="dxa"/>
          </w:tcPr>
          <w:p w14:paraId="1DC7851E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</w:p>
        </w:tc>
        <w:tc>
          <w:tcPr>
            <w:tcW w:w="590" w:type="dxa"/>
          </w:tcPr>
          <w:p w14:paraId="0A4A9FB3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</w:p>
        </w:tc>
        <w:tc>
          <w:tcPr>
            <w:tcW w:w="689" w:type="dxa"/>
          </w:tcPr>
          <w:p w14:paraId="6BDD5AA9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</w:p>
        </w:tc>
        <w:tc>
          <w:tcPr>
            <w:tcW w:w="908" w:type="dxa"/>
          </w:tcPr>
          <w:p w14:paraId="25EBEDEC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</w:p>
        </w:tc>
        <w:tc>
          <w:tcPr>
            <w:tcW w:w="943" w:type="dxa"/>
          </w:tcPr>
          <w:p w14:paraId="67133932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</w:p>
        </w:tc>
      </w:tr>
      <w:tr w:rsidR="00DC2B8D" w:rsidRPr="00062685" w14:paraId="0964169D" w14:textId="77777777" w:rsidTr="0072624B">
        <w:tc>
          <w:tcPr>
            <w:tcW w:w="4116" w:type="dxa"/>
          </w:tcPr>
          <w:p w14:paraId="1D574968" w14:textId="77777777" w:rsidR="00DC2B8D" w:rsidRPr="00062685" w:rsidRDefault="00DC2B8D" w:rsidP="00DC2B8D">
            <w:pPr>
              <w:pStyle w:val="FABodyIndent1"/>
              <w:keepNext/>
              <w:keepLines/>
              <w:widowControl/>
            </w:pPr>
            <w:r w:rsidRPr="00062685">
              <w:t xml:space="preserve">Heated (included with Plus </w:t>
            </w:r>
            <w:r>
              <w:t>Group</w:t>
            </w:r>
            <w:r w:rsidRPr="00062685">
              <w:t>, Daytona Edition Group, Cold Weather Package)</w:t>
            </w:r>
          </w:p>
        </w:tc>
        <w:tc>
          <w:tcPr>
            <w:tcW w:w="669" w:type="dxa"/>
          </w:tcPr>
          <w:p w14:paraId="38A7E735" w14:textId="77777777" w:rsidR="00DC2B8D" w:rsidRPr="00062685" w:rsidRDefault="00DC2B8D" w:rsidP="00DC2B8D">
            <w:pPr>
              <w:pStyle w:val="S-O-P"/>
            </w:pPr>
            <w:r w:rsidRPr="00062685">
              <w:t>P</w:t>
            </w:r>
          </w:p>
        </w:tc>
        <w:tc>
          <w:tcPr>
            <w:tcW w:w="789" w:type="dxa"/>
          </w:tcPr>
          <w:p w14:paraId="1C5DC096" w14:textId="77777777" w:rsidR="00DC2B8D" w:rsidRPr="00062685" w:rsidRDefault="00DC2B8D" w:rsidP="00DC2B8D">
            <w:pPr>
              <w:pStyle w:val="S-O-P"/>
            </w:pPr>
            <w:r w:rsidRPr="00062685">
              <w:t>P</w:t>
            </w:r>
          </w:p>
        </w:tc>
        <w:tc>
          <w:tcPr>
            <w:tcW w:w="587" w:type="dxa"/>
          </w:tcPr>
          <w:p w14:paraId="53B1F649" w14:textId="77777777" w:rsidR="00DC2B8D" w:rsidRPr="00062685" w:rsidRDefault="00DC2B8D" w:rsidP="00DC2B8D">
            <w:pPr>
              <w:pStyle w:val="S-O-P"/>
            </w:pPr>
            <w:r w:rsidRPr="00062685">
              <w:t>P</w:t>
            </w:r>
          </w:p>
        </w:tc>
        <w:tc>
          <w:tcPr>
            <w:tcW w:w="789" w:type="dxa"/>
          </w:tcPr>
          <w:p w14:paraId="6D422668" w14:textId="77777777" w:rsidR="00DC2B8D" w:rsidRPr="00062685" w:rsidRDefault="00DC2B8D" w:rsidP="00DC2B8D">
            <w:pPr>
              <w:pStyle w:val="S-O-P"/>
            </w:pPr>
            <w:r w:rsidRPr="00062685">
              <w:t>P</w:t>
            </w:r>
          </w:p>
        </w:tc>
        <w:tc>
          <w:tcPr>
            <w:tcW w:w="590" w:type="dxa"/>
          </w:tcPr>
          <w:p w14:paraId="1DC86675" w14:textId="77777777" w:rsidR="00DC2B8D" w:rsidRPr="00062685" w:rsidRDefault="00DC2B8D" w:rsidP="00DC2B8D">
            <w:pPr>
              <w:pStyle w:val="S-O-P"/>
            </w:pPr>
            <w:r w:rsidRPr="00062685">
              <w:t>P</w:t>
            </w:r>
          </w:p>
        </w:tc>
        <w:tc>
          <w:tcPr>
            <w:tcW w:w="689" w:type="dxa"/>
          </w:tcPr>
          <w:p w14:paraId="2C0F67F4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6613C020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1EBE6637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43958FB9" w14:textId="77777777" w:rsidTr="0072624B">
        <w:tc>
          <w:tcPr>
            <w:tcW w:w="4116" w:type="dxa"/>
          </w:tcPr>
          <w:p w14:paraId="5FC43536" w14:textId="77777777" w:rsidR="00DC2B8D" w:rsidRPr="00062685" w:rsidRDefault="00DC2B8D" w:rsidP="00DC2B8D">
            <w:pPr>
              <w:pStyle w:val="FABodyIndent1"/>
              <w:keepNext/>
              <w:keepLines/>
              <w:widowControl/>
            </w:pPr>
            <w:r w:rsidRPr="00062685">
              <w:t>Leather wrapped</w:t>
            </w:r>
          </w:p>
        </w:tc>
        <w:tc>
          <w:tcPr>
            <w:tcW w:w="669" w:type="dxa"/>
          </w:tcPr>
          <w:p w14:paraId="053A50F5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29406F8B" w14:textId="77777777" w:rsidR="00DC2B8D" w:rsidRPr="00062685" w:rsidRDefault="00DC2B8D" w:rsidP="00DC2B8D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2803E53D" w14:textId="77777777" w:rsidR="00DC2B8D" w:rsidRPr="00062685" w:rsidRDefault="00DC2B8D" w:rsidP="00DC2B8D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387E2269" w14:textId="77777777" w:rsidR="00DC2B8D" w:rsidRPr="00062685" w:rsidRDefault="00DC2B8D" w:rsidP="00DC2B8D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59FAFA66" w14:textId="77777777" w:rsidR="00DC2B8D" w:rsidRPr="00062685" w:rsidRDefault="00DC2B8D" w:rsidP="00DC2B8D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0C64F63F" w14:textId="77777777" w:rsidR="00DC2B8D" w:rsidRPr="00062685" w:rsidRDefault="00DC2B8D" w:rsidP="00DC2B8D">
            <w:pPr>
              <w:pStyle w:val="S-O-P"/>
            </w:pPr>
            <w:r>
              <w:t>NA</w:t>
            </w:r>
          </w:p>
        </w:tc>
        <w:tc>
          <w:tcPr>
            <w:tcW w:w="908" w:type="dxa"/>
          </w:tcPr>
          <w:p w14:paraId="1847848A" w14:textId="77777777" w:rsidR="00DC2B8D" w:rsidRPr="00062685" w:rsidRDefault="00DC2B8D" w:rsidP="00DC2B8D">
            <w:pPr>
              <w:pStyle w:val="S-O-P"/>
            </w:pPr>
            <w:r>
              <w:t>NA</w:t>
            </w:r>
          </w:p>
        </w:tc>
        <w:tc>
          <w:tcPr>
            <w:tcW w:w="943" w:type="dxa"/>
          </w:tcPr>
          <w:p w14:paraId="0AB457B6" w14:textId="77777777" w:rsidR="00DC2B8D" w:rsidRPr="00062685" w:rsidRDefault="00DC2B8D" w:rsidP="00DC2B8D">
            <w:pPr>
              <w:pStyle w:val="S-O-P"/>
            </w:pPr>
            <w:r>
              <w:t>NA</w:t>
            </w:r>
          </w:p>
        </w:tc>
      </w:tr>
      <w:tr w:rsidR="00DC2B8D" w:rsidRPr="00062685" w14:paraId="092D136E" w14:textId="77777777" w:rsidTr="0072624B">
        <w:tc>
          <w:tcPr>
            <w:tcW w:w="4116" w:type="dxa"/>
          </w:tcPr>
          <w:p w14:paraId="5BB7854C" w14:textId="77777777" w:rsidR="00DC2B8D" w:rsidRPr="00062685" w:rsidRDefault="00DC2B8D" w:rsidP="00DC2B8D">
            <w:pPr>
              <w:pStyle w:val="FABodyIndent1"/>
              <w:keepNext/>
              <w:keepLines/>
              <w:widowControl/>
            </w:pPr>
            <w:r w:rsidRPr="00062685">
              <w:t xml:space="preserve">With mounted audio controls </w:t>
            </w:r>
          </w:p>
        </w:tc>
        <w:tc>
          <w:tcPr>
            <w:tcW w:w="669" w:type="dxa"/>
          </w:tcPr>
          <w:p w14:paraId="2A818D53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47178564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6C6517CE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7D4F28CD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60DD411F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23183DD2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740868EB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01ADF217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3486F566" w14:textId="77777777" w:rsidTr="0072624B">
        <w:tc>
          <w:tcPr>
            <w:tcW w:w="4116" w:type="dxa"/>
          </w:tcPr>
          <w:p w14:paraId="214F29D9" w14:textId="77777777" w:rsidR="00DC2B8D" w:rsidRPr="00062685" w:rsidRDefault="00DC2B8D" w:rsidP="0072624B">
            <w:pPr>
              <w:pStyle w:val="FABodyIndent1"/>
            </w:pPr>
            <w:r w:rsidRPr="00062685">
              <w:t xml:space="preserve">With mounted paddle shifters </w:t>
            </w:r>
          </w:p>
        </w:tc>
        <w:tc>
          <w:tcPr>
            <w:tcW w:w="669" w:type="dxa"/>
          </w:tcPr>
          <w:p w14:paraId="75052DDB" w14:textId="77777777" w:rsidR="00DC2B8D" w:rsidRPr="00062685" w:rsidRDefault="00DC2B8D" w:rsidP="00DC2B8D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62BD18D0" w14:textId="77777777" w:rsidR="00DC2B8D" w:rsidRPr="00062685" w:rsidRDefault="00DC2B8D" w:rsidP="00DC2B8D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0B6DDB87" w14:textId="77777777" w:rsidR="00DC2B8D" w:rsidRPr="00062685" w:rsidRDefault="00DC2B8D" w:rsidP="00DC2B8D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108B761B" w14:textId="77777777" w:rsidR="00DC2B8D" w:rsidRPr="00062685" w:rsidRDefault="00DC2B8D" w:rsidP="00DC2B8D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513E95CA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6905581F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0D129321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1CA301C0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44772962" w14:textId="77777777" w:rsidTr="0072624B">
        <w:tc>
          <w:tcPr>
            <w:tcW w:w="4116" w:type="dxa"/>
          </w:tcPr>
          <w:p w14:paraId="38810AF2" w14:textId="77777777" w:rsidR="00DC2B8D" w:rsidRPr="00062685" w:rsidRDefault="00DC2B8D" w:rsidP="0072624B">
            <w:pPr>
              <w:pStyle w:val="FABodyIndent1"/>
            </w:pPr>
            <w:r w:rsidRPr="00062685">
              <w:t xml:space="preserve">Performance </w:t>
            </w:r>
          </w:p>
        </w:tc>
        <w:tc>
          <w:tcPr>
            <w:tcW w:w="669" w:type="dxa"/>
          </w:tcPr>
          <w:p w14:paraId="498DA4EE" w14:textId="77777777" w:rsidR="00DC2B8D" w:rsidRPr="00062685" w:rsidRDefault="00DC2B8D" w:rsidP="00DC2B8D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59FD0F15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5C38838D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7F1B99C7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60E75429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2594A640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52BABAAB" w14:textId="77777777" w:rsidR="00DC2B8D" w:rsidRPr="00062685" w:rsidRDefault="00DC2B8D" w:rsidP="00DC2B8D">
            <w:pPr>
              <w:pStyle w:val="S-O-P"/>
            </w:pPr>
            <w:r>
              <w:t>NA</w:t>
            </w:r>
          </w:p>
        </w:tc>
        <w:tc>
          <w:tcPr>
            <w:tcW w:w="943" w:type="dxa"/>
          </w:tcPr>
          <w:p w14:paraId="60980EA8" w14:textId="77777777" w:rsidR="00DC2B8D" w:rsidRPr="00062685" w:rsidRDefault="00DC2B8D" w:rsidP="00DC2B8D">
            <w:pPr>
              <w:pStyle w:val="S-O-P"/>
            </w:pPr>
            <w:r>
              <w:t>NA</w:t>
            </w:r>
          </w:p>
        </w:tc>
      </w:tr>
      <w:tr w:rsidR="00DC2B8D" w:rsidRPr="00062685" w14:paraId="21CCDF67" w14:textId="77777777" w:rsidTr="0072624B">
        <w:tc>
          <w:tcPr>
            <w:tcW w:w="4116" w:type="dxa"/>
          </w:tcPr>
          <w:p w14:paraId="2A7B7316" w14:textId="77777777" w:rsidR="00DC2B8D" w:rsidRPr="00062685" w:rsidRDefault="00DC2B8D" w:rsidP="0072624B">
            <w:pPr>
              <w:pStyle w:val="FABodyIndent1"/>
            </w:pPr>
            <w:r w:rsidRPr="00062685">
              <w:t>Leather flat-bottom performance (included with Performance Handling, Dynamics Package and Widebody Package)</w:t>
            </w:r>
          </w:p>
        </w:tc>
        <w:tc>
          <w:tcPr>
            <w:tcW w:w="669" w:type="dxa"/>
          </w:tcPr>
          <w:p w14:paraId="5CFAEEB4" w14:textId="77777777" w:rsidR="00DC2B8D" w:rsidRPr="00062685" w:rsidRDefault="00DC2B8D" w:rsidP="00DC2B8D">
            <w:pPr>
              <w:pStyle w:val="S-O-P"/>
            </w:pPr>
            <w:r>
              <w:t>NA</w:t>
            </w:r>
          </w:p>
        </w:tc>
        <w:tc>
          <w:tcPr>
            <w:tcW w:w="789" w:type="dxa"/>
          </w:tcPr>
          <w:p w14:paraId="21A455D2" w14:textId="77777777" w:rsidR="00DC2B8D" w:rsidRPr="00062685" w:rsidRDefault="00DC2B8D" w:rsidP="00DC2B8D">
            <w:pPr>
              <w:pStyle w:val="S-O-P"/>
            </w:pPr>
            <w:r>
              <w:t>NA</w:t>
            </w:r>
          </w:p>
        </w:tc>
        <w:tc>
          <w:tcPr>
            <w:tcW w:w="587" w:type="dxa"/>
          </w:tcPr>
          <w:p w14:paraId="387D1861" w14:textId="77777777" w:rsidR="00DC2B8D" w:rsidRPr="00062685" w:rsidRDefault="00DC2B8D" w:rsidP="00DC2B8D">
            <w:pPr>
              <w:pStyle w:val="S-O-P"/>
            </w:pPr>
            <w:r w:rsidRPr="00062685">
              <w:t>P</w:t>
            </w:r>
          </w:p>
        </w:tc>
        <w:tc>
          <w:tcPr>
            <w:tcW w:w="789" w:type="dxa"/>
          </w:tcPr>
          <w:p w14:paraId="321D18D5" w14:textId="77777777" w:rsidR="00DC2B8D" w:rsidRPr="00062685" w:rsidRDefault="00DC2B8D" w:rsidP="00DC2B8D">
            <w:pPr>
              <w:pStyle w:val="S-O-P"/>
            </w:pPr>
            <w:r w:rsidRPr="00062685">
              <w:t>P</w:t>
            </w:r>
          </w:p>
        </w:tc>
        <w:tc>
          <w:tcPr>
            <w:tcW w:w="590" w:type="dxa"/>
          </w:tcPr>
          <w:p w14:paraId="214E63D2" w14:textId="77777777" w:rsidR="00DC2B8D" w:rsidRPr="00062685" w:rsidRDefault="00DC2B8D" w:rsidP="00DC2B8D">
            <w:pPr>
              <w:pStyle w:val="S-O-P"/>
            </w:pPr>
            <w:r w:rsidRPr="00062685">
              <w:t>P</w:t>
            </w:r>
          </w:p>
        </w:tc>
        <w:tc>
          <w:tcPr>
            <w:tcW w:w="689" w:type="dxa"/>
          </w:tcPr>
          <w:p w14:paraId="57582ADB" w14:textId="77777777" w:rsidR="00DC2B8D" w:rsidRPr="00062685" w:rsidRDefault="00DC2B8D" w:rsidP="00DC2B8D">
            <w:pPr>
              <w:pStyle w:val="S-O-P"/>
            </w:pPr>
            <w:r w:rsidRPr="00062685">
              <w:t>P</w:t>
            </w:r>
          </w:p>
        </w:tc>
        <w:tc>
          <w:tcPr>
            <w:tcW w:w="908" w:type="dxa"/>
          </w:tcPr>
          <w:p w14:paraId="6C70FCE8" w14:textId="77777777" w:rsidR="00DC2B8D" w:rsidRPr="00062685" w:rsidRDefault="00DC2B8D" w:rsidP="00DC2B8D">
            <w:pPr>
              <w:pStyle w:val="S-O-P"/>
            </w:pPr>
            <w:r>
              <w:t>NA</w:t>
            </w:r>
          </w:p>
        </w:tc>
        <w:tc>
          <w:tcPr>
            <w:tcW w:w="943" w:type="dxa"/>
          </w:tcPr>
          <w:p w14:paraId="45A338F5" w14:textId="77777777" w:rsidR="00DC2B8D" w:rsidRPr="00062685" w:rsidRDefault="00DC2B8D" w:rsidP="00DC2B8D">
            <w:pPr>
              <w:pStyle w:val="S-O-P"/>
            </w:pPr>
            <w:r>
              <w:t>NA</w:t>
            </w:r>
          </w:p>
        </w:tc>
      </w:tr>
      <w:tr w:rsidR="00DC2B8D" w:rsidRPr="00062685" w14:paraId="4E5AB174" w14:textId="77777777" w:rsidTr="0072624B">
        <w:tc>
          <w:tcPr>
            <w:tcW w:w="4116" w:type="dxa"/>
          </w:tcPr>
          <w:p w14:paraId="4BA3486F" w14:textId="77777777" w:rsidR="00DC2B8D" w:rsidRPr="00467194" w:rsidRDefault="00DC2B8D" w:rsidP="0072624B">
            <w:pPr>
              <w:pStyle w:val="FABodyIndent1"/>
            </w:pPr>
            <w:r w:rsidRPr="00467194">
              <w:t>Premium, leather-wrapped SRT flat bottom</w:t>
            </w:r>
          </w:p>
        </w:tc>
        <w:tc>
          <w:tcPr>
            <w:tcW w:w="669" w:type="dxa"/>
          </w:tcPr>
          <w:p w14:paraId="521EB83E" w14:textId="77777777" w:rsidR="00DC2B8D" w:rsidRPr="00062685" w:rsidRDefault="00DC2B8D" w:rsidP="00DC2B8D">
            <w:pPr>
              <w:pStyle w:val="S-O-P"/>
            </w:pPr>
            <w:r>
              <w:t>NA</w:t>
            </w:r>
          </w:p>
        </w:tc>
        <w:tc>
          <w:tcPr>
            <w:tcW w:w="789" w:type="dxa"/>
            <w:vAlign w:val="top"/>
          </w:tcPr>
          <w:p w14:paraId="7F8F0E44" w14:textId="77777777" w:rsidR="00DC2B8D" w:rsidRPr="00062685" w:rsidRDefault="00DC2B8D" w:rsidP="00DC2B8D">
            <w:pPr>
              <w:pStyle w:val="S-O-P"/>
            </w:pPr>
            <w:r w:rsidRPr="006A0131">
              <w:t>NA</w:t>
            </w:r>
          </w:p>
        </w:tc>
        <w:tc>
          <w:tcPr>
            <w:tcW w:w="587" w:type="dxa"/>
            <w:vAlign w:val="top"/>
          </w:tcPr>
          <w:p w14:paraId="2E234E8D" w14:textId="77777777" w:rsidR="00DC2B8D" w:rsidRPr="00062685" w:rsidRDefault="00DC2B8D" w:rsidP="00DC2B8D">
            <w:pPr>
              <w:pStyle w:val="S-O-P"/>
            </w:pPr>
            <w:r w:rsidRPr="006A0131">
              <w:t>NA</w:t>
            </w:r>
          </w:p>
        </w:tc>
        <w:tc>
          <w:tcPr>
            <w:tcW w:w="789" w:type="dxa"/>
            <w:vAlign w:val="top"/>
          </w:tcPr>
          <w:p w14:paraId="1B8936D7" w14:textId="77777777" w:rsidR="00DC2B8D" w:rsidRPr="00062685" w:rsidRDefault="00DC2B8D" w:rsidP="00DC2B8D">
            <w:pPr>
              <w:pStyle w:val="S-O-P"/>
            </w:pPr>
            <w:r w:rsidRPr="006A0131">
              <w:t>NA</w:t>
            </w:r>
          </w:p>
        </w:tc>
        <w:tc>
          <w:tcPr>
            <w:tcW w:w="590" w:type="dxa"/>
            <w:vAlign w:val="top"/>
          </w:tcPr>
          <w:p w14:paraId="7A0991BF" w14:textId="77777777" w:rsidR="00DC2B8D" w:rsidRPr="00062685" w:rsidRDefault="00DC2B8D" w:rsidP="00DC2B8D">
            <w:pPr>
              <w:pStyle w:val="S-O-P"/>
            </w:pPr>
            <w:r w:rsidRPr="006A0131">
              <w:t>NA</w:t>
            </w:r>
          </w:p>
        </w:tc>
        <w:tc>
          <w:tcPr>
            <w:tcW w:w="689" w:type="dxa"/>
            <w:vAlign w:val="top"/>
          </w:tcPr>
          <w:p w14:paraId="5C293CB4" w14:textId="77777777" w:rsidR="00DC2B8D" w:rsidRPr="00062685" w:rsidRDefault="00DC2B8D" w:rsidP="00DC2B8D">
            <w:pPr>
              <w:pStyle w:val="S-O-P"/>
            </w:pPr>
            <w:r w:rsidRPr="006A0131">
              <w:t>NA</w:t>
            </w:r>
          </w:p>
        </w:tc>
        <w:tc>
          <w:tcPr>
            <w:tcW w:w="908" w:type="dxa"/>
            <w:vAlign w:val="top"/>
          </w:tcPr>
          <w:p w14:paraId="350AAA05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7529597B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3C73AFAC" w14:textId="77777777" w:rsidTr="00DC2B8D">
        <w:tc>
          <w:tcPr>
            <w:tcW w:w="4116" w:type="dxa"/>
          </w:tcPr>
          <w:p w14:paraId="08568D08" w14:textId="77777777" w:rsidR="00DC2B8D" w:rsidRPr="00467194" w:rsidRDefault="00DC2B8D" w:rsidP="0072624B">
            <w:pPr>
              <w:pStyle w:val="FABodyIndent1"/>
            </w:pPr>
            <w:r w:rsidRPr="00467194">
              <w:t>Alcantara-wrapped SRT flat bottom (included with Alcantara Package)</w:t>
            </w:r>
          </w:p>
        </w:tc>
        <w:tc>
          <w:tcPr>
            <w:tcW w:w="669" w:type="dxa"/>
          </w:tcPr>
          <w:p w14:paraId="7B6D0FDE" w14:textId="40665877" w:rsidR="00DC2B8D" w:rsidRPr="00062685" w:rsidRDefault="00DC2B8D" w:rsidP="00DC2B8D">
            <w:pPr>
              <w:pStyle w:val="S-O-P"/>
            </w:pPr>
            <w:r w:rsidRPr="00B47102">
              <w:t>NA</w:t>
            </w:r>
          </w:p>
        </w:tc>
        <w:tc>
          <w:tcPr>
            <w:tcW w:w="789" w:type="dxa"/>
          </w:tcPr>
          <w:p w14:paraId="2206BF0C" w14:textId="77777777" w:rsidR="00DC2B8D" w:rsidRPr="00062685" w:rsidRDefault="00DC2B8D" w:rsidP="00DC2B8D">
            <w:pPr>
              <w:pStyle w:val="S-O-P"/>
            </w:pPr>
            <w:r w:rsidRPr="00B47102">
              <w:t>NA</w:t>
            </w:r>
          </w:p>
        </w:tc>
        <w:tc>
          <w:tcPr>
            <w:tcW w:w="587" w:type="dxa"/>
          </w:tcPr>
          <w:p w14:paraId="77DBEB86" w14:textId="77777777" w:rsidR="00DC2B8D" w:rsidRPr="00062685" w:rsidRDefault="00DC2B8D" w:rsidP="00DC2B8D">
            <w:pPr>
              <w:pStyle w:val="S-O-P"/>
            </w:pPr>
            <w:r w:rsidRPr="00B47102">
              <w:t>NA</w:t>
            </w:r>
          </w:p>
        </w:tc>
        <w:tc>
          <w:tcPr>
            <w:tcW w:w="789" w:type="dxa"/>
          </w:tcPr>
          <w:p w14:paraId="4AE76E69" w14:textId="77777777" w:rsidR="00DC2B8D" w:rsidRPr="00062685" w:rsidRDefault="00DC2B8D" w:rsidP="00DC2B8D">
            <w:pPr>
              <w:pStyle w:val="S-O-P"/>
            </w:pPr>
            <w:r w:rsidRPr="00B47102">
              <w:t>NA</w:t>
            </w:r>
          </w:p>
        </w:tc>
        <w:tc>
          <w:tcPr>
            <w:tcW w:w="590" w:type="dxa"/>
          </w:tcPr>
          <w:p w14:paraId="2B83A05E" w14:textId="77777777" w:rsidR="00DC2B8D" w:rsidRPr="00062685" w:rsidRDefault="00DC2B8D" w:rsidP="00DC2B8D">
            <w:pPr>
              <w:pStyle w:val="S-O-P"/>
            </w:pPr>
            <w:r w:rsidRPr="00B47102">
              <w:t>NA</w:t>
            </w:r>
          </w:p>
        </w:tc>
        <w:tc>
          <w:tcPr>
            <w:tcW w:w="689" w:type="dxa"/>
          </w:tcPr>
          <w:p w14:paraId="73ABF10A" w14:textId="77777777" w:rsidR="00DC2B8D" w:rsidRPr="00062685" w:rsidRDefault="00DC2B8D" w:rsidP="00DC2B8D">
            <w:pPr>
              <w:pStyle w:val="S-O-P"/>
            </w:pPr>
            <w:r w:rsidRPr="00B47102">
              <w:t>NA</w:t>
            </w:r>
          </w:p>
        </w:tc>
        <w:tc>
          <w:tcPr>
            <w:tcW w:w="908" w:type="dxa"/>
          </w:tcPr>
          <w:p w14:paraId="264B03FF" w14:textId="77777777" w:rsidR="00DC2B8D" w:rsidRPr="00062685" w:rsidRDefault="00DC2B8D" w:rsidP="00DC2B8D">
            <w:pPr>
              <w:pStyle w:val="S-O-P"/>
            </w:pPr>
            <w:r w:rsidRPr="00062685">
              <w:t>P</w:t>
            </w:r>
          </w:p>
        </w:tc>
        <w:tc>
          <w:tcPr>
            <w:tcW w:w="943" w:type="dxa"/>
          </w:tcPr>
          <w:p w14:paraId="26E50EC0" w14:textId="77777777" w:rsidR="00DC2B8D" w:rsidRPr="00062685" w:rsidRDefault="00DC2B8D" w:rsidP="00DC2B8D">
            <w:pPr>
              <w:pStyle w:val="S-O-P"/>
            </w:pPr>
            <w:r w:rsidRPr="00062685">
              <w:t>P</w:t>
            </w:r>
          </w:p>
        </w:tc>
      </w:tr>
      <w:tr w:rsidR="00DC2B8D" w:rsidRPr="00062685" w14:paraId="2746A35D" w14:textId="77777777" w:rsidTr="0072624B">
        <w:tc>
          <w:tcPr>
            <w:tcW w:w="4116" w:type="dxa"/>
          </w:tcPr>
          <w:p w14:paraId="3D271DBF" w14:textId="77777777" w:rsidR="00DC2B8D" w:rsidRPr="00062685" w:rsidRDefault="00DC2B8D" w:rsidP="0072624B">
            <w:pPr>
              <w:pStyle w:val="FABodyCopy"/>
            </w:pPr>
            <w:r w:rsidRPr="00062685">
              <w:t xml:space="preserve">Temperature display — outside, located in Electronic Vehicle Information Center </w:t>
            </w:r>
          </w:p>
        </w:tc>
        <w:tc>
          <w:tcPr>
            <w:tcW w:w="669" w:type="dxa"/>
          </w:tcPr>
          <w:p w14:paraId="20ACEE13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2535FF88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587" w:type="dxa"/>
          </w:tcPr>
          <w:p w14:paraId="2398D9D4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39E95031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46B627CA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55214EDE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79DB765C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73588DD9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59C45A4C" w14:textId="77777777" w:rsidTr="0072624B">
        <w:tc>
          <w:tcPr>
            <w:tcW w:w="4116" w:type="dxa"/>
          </w:tcPr>
          <w:p w14:paraId="5BF5DF0E" w14:textId="77777777" w:rsidR="00DC2B8D" w:rsidRPr="00062685" w:rsidRDefault="00DC2B8D" w:rsidP="0072624B">
            <w:pPr>
              <w:pStyle w:val="FABodyCopy"/>
            </w:pPr>
            <w:r w:rsidRPr="00062685">
              <w:t>Universal garage door opener (included with Driver Confidence Group)</w:t>
            </w:r>
          </w:p>
        </w:tc>
        <w:tc>
          <w:tcPr>
            <w:tcW w:w="669" w:type="dxa"/>
          </w:tcPr>
          <w:p w14:paraId="027B05BD" w14:textId="77777777" w:rsidR="00DC2B8D" w:rsidRPr="00062685" w:rsidRDefault="00DC2B8D" w:rsidP="00DC2B8D">
            <w:pPr>
              <w:pStyle w:val="S-O-P"/>
            </w:pPr>
            <w:r w:rsidRPr="00062685">
              <w:t>P</w:t>
            </w:r>
          </w:p>
        </w:tc>
        <w:tc>
          <w:tcPr>
            <w:tcW w:w="789" w:type="dxa"/>
          </w:tcPr>
          <w:p w14:paraId="4497DB7B" w14:textId="77777777" w:rsidR="00DC2B8D" w:rsidRPr="00062685" w:rsidRDefault="00DC2B8D" w:rsidP="00DC2B8D">
            <w:pPr>
              <w:pStyle w:val="S-O-P"/>
            </w:pPr>
            <w:r w:rsidRPr="00062685">
              <w:t>P</w:t>
            </w:r>
          </w:p>
        </w:tc>
        <w:tc>
          <w:tcPr>
            <w:tcW w:w="587" w:type="dxa"/>
          </w:tcPr>
          <w:p w14:paraId="10CBE3E4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789" w:type="dxa"/>
          </w:tcPr>
          <w:p w14:paraId="78F26303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05CD6B58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349BCF2F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908" w:type="dxa"/>
          </w:tcPr>
          <w:p w14:paraId="58680B19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  <w:tc>
          <w:tcPr>
            <w:tcW w:w="943" w:type="dxa"/>
          </w:tcPr>
          <w:p w14:paraId="2A7EB3CC" w14:textId="77777777" w:rsidR="00DC2B8D" w:rsidRPr="00062685" w:rsidRDefault="00DC2B8D" w:rsidP="00DC2B8D">
            <w:pPr>
              <w:pStyle w:val="S-O-P"/>
            </w:pPr>
            <w:r w:rsidRPr="00062685">
              <w:t>S</w:t>
            </w:r>
          </w:p>
        </w:tc>
      </w:tr>
    </w:tbl>
    <w:p w14:paraId="5CC8F07F" w14:textId="77777777" w:rsidR="00DC2B8D" w:rsidRPr="008B2E83" w:rsidRDefault="00DC2B8D" w:rsidP="00DC2B8D">
      <w:pPr>
        <w:pStyle w:val="Heading3"/>
      </w:pPr>
      <w:r w:rsidRPr="008B2E83">
        <w:t>UCONNECT / AUDIO</w:t>
      </w:r>
    </w:p>
    <w:tbl>
      <w:tblPr>
        <w:tblStyle w:val="FATABLESTYLE"/>
        <w:tblW w:w="10080" w:type="dxa"/>
        <w:tblLook w:val="0020" w:firstRow="1" w:lastRow="0" w:firstColumn="0" w:lastColumn="0" w:noHBand="0" w:noVBand="0"/>
      </w:tblPr>
      <w:tblGrid>
        <w:gridCol w:w="4136"/>
        <w:gridCol w:w="670"/>
        <w:gridCol w:w="790"/>
        <w:gridCol w:w="562"/>
        <w:gridCol w:w="790"/>
        <w:gridCol w:w="590"/>
        <w:gridCol w:w="689"/>
        <w:gridCol w:w="909"/>
        <w:gridCol w:w="944"/>
      </w:tblGrid>
      <w:tr w:rsidR="00DC2B8D" w:rsidRPr="00062685" w14:paraId="22980867" w14:textId="77777777" w:rsidTr="0072624B">
        <w:trPr>
          <w:tblHeader/>
        </w:trPr>
        <w:tc>
          <w:tcPr>
            <w:tcW w:w="4136" w:type="dxa"/>
          </w:tcPr>
          <w:p w14:paraId="23BF1EA4" w14:textId="77777777" w:rsidR="00DC2B8D" w:rsidRPr="00062685" w:rsidRDefault="00DC2B8D" w:rsidP="0072624B">
            <w:pPr>
              <w:pStyle w:val="TableSubhead"/>
            </w:pPr>
            <w:r w:rsidRPr="00062685">
              <w:t>UCONNECT / AUDIO</w:t>
            </w:r>
          </w:p>
        </w:tc>
        <w:tc>
          <w:tcPr>
            <w:tcW w:w="670" w:type="dxa"/>
            <w:vAlign w:val="bottom"/>
          </w:tcPr>
          <w:p w14:paraId="76073FA2" w14:textId="77777777" w:rsidR="00DC2B8D" w:rsidRPr="008B2E83" w:rsidRDefault="00DC2B8D" w:rsidP="0072624B">
            <w:pPr>
              <w:pStyle w:val="ModelSubhead"/>
            </w:pPr>
            <w:r w:rsidRPr="008B2E83">
              <w:t>SXT</w:t>
            </w:r>
          </w:p>
        </w:tc>
        <w:tc>
          <w:tcPr>
            <w:tcW w:w="790" w:type="dxa"/>
            <w:vAlign w:val="bottom"/>
          </w:tcPr>
          <w:p w14:paraId="0F2123B0" w14:textId="77777777" w:rsidR="00DC2B8D" w:rsidRPr="008B2E83" w:rsidRDefault="00DC2B8D" w:rsidP="0072624B">
            <w:pPr>
              <w:pStyle w:val="ModelSubhead"/>
            </w:pPr>
            <w:r w:rsidRPr="008B2E83">
              <w:t>SXT</w:t>
            </w:r>
            <w:r w:rsidRPr="008B2E83">
              <w:br/>
              <w:t>AWD</w:t>
            </w:r>
          </w:p>
        </w:tc>
        <w:tc>
          <w:tcPr>
            <w:tcW w:w="562" w:type="dxa"/>
            <w:vAlign w:val="bottom"/>
          </w:tcPr>
          <w:p w14:paraId="0562D7E7" w14:textId="77777777" w:rsidR="00DC2B8D" w:rsidRPr="008B2E83" w:rsidRDefault="00DC2B8D" w:rsidP="0072624B">
            <w:pPr>
              <w:pStyle w:val="ModelSubhead"/>
            </w:pPr>
            <w:r w:rsidRPr="008B2E83">
              <w:t>GT</w:t>
            </w:r>
          </w:p>
        </w:tc>
        <w:tc>
          <w:tcPr>
            <w:tcW w:w="790" w:type="dxa"/>
            <w:vAlign w:val="bottom"/>
          </w:tcPr>
          <w:p w14:paraId="3C017EE7" w14:textId="77777777" w:rsidR="00DC2B8D" w:rsidRPr="008B2E83" w:rsidRDefault="00DC2B8D" w:rsidP="0072624B">
            <w:pPr>
              <w:pStyle w:val="ModelSubhead"/>
            </w:pPr>
            <w:r w:rsidRPr="008B2E83">
              <w:t>GT AWD</w:t>
            </w:r>
          </w:p>
        </w:tc>
        <w:tc>
          <w:tcPr>
            <w:tcW w:w="590" w:type="dxa"/>
            <w:vAlign w:val="bottom"/>
          </w:tcPr>
          <w:p w14:paraId="206E306C" w14:textId="77777777" w:rsidR="00DC2B8D" w:rsidRPr="008B2E83" w:rsidRDefault="00DC2B8D" w:rsidP="0072624B">
            <w:pPr>
              <w:pStyle w:val="ModelSubhead"/>
            </w:pPr>
            <w:r w:rsidRPr="008B2E83">
              <w:t>R/T</w:t>
            </w:r>
          </w:p>
        </w:tc>
        <w:tc>
          <w:tcPr>
            <w:tcW w:w="689" w:type="dxa"/>
            <w:vAlign w:val="bottom"/>
          </w:tcPr>
          <w:p w14:paraId="3E44642B" w14:textId="77777777" w:rsidR="00DC2B8D" w:rsidRPr="008B2E83" w:rsidRDefault="00DC2B8D" w:rsidP="0072624B">
            <w:pPr>
              <w:pStyle w:val="ModelSubhead"/>
            </w:pPr>
            <w:r w:rsidRPr="008B2E83">
              <w:t>Scat Pack</w:t>
            </w:r>
          </w:p>
        </w:tc>
        <w:tc>
          <w:tcPr>
            <w:tcW w:w="909" w:type="dxa"/>
            <w:vAlign w:val="bottom"/>
          </w:tcPr>
          <w:p w14:paraId="60C3A3A8" w14:textId="77777777" w:rsidR="00DC2B8D" w:rsidRPr="008B2E83" w:rsidRDefault="00DC2B8D" w:rsidP="0072624B">
            <w:pPr>
              <w:pStyle w:val="ModelSubhead"/>
            </w:pPr>
            <w:r w:rsidRPr="008B2E83">
              <w:t>SRT Hellcat</w:t>
            </w:r>
          </w:p>
        </w:tc>
        <w:tc>
          <w:tcPr>
            <w:tcW w:w="944" w:type="dxa"/>
            <w:vAlign w:val="bottom"/>
          </w:tcPr>
          <w:p w14:paraId="4C6A3C4C" w14:textId="77777777" w:rsidR="00DC2B8D" w:rsidRPr="008B2E83" w:rsidRDefault="00DC2B8D" w:rsidP="0072624B">
            <w:pPr>
              <w:pStyle w:val="ModelSubhead"/>
            </w:pPr>
            <w:r w:rsidRPr="008B2E83">
              <w:t>SRT Hellcat Redeye</w:t>
            </w:r>
          </w:p>
        </w:tc>
      </w:tr>
      <w:tr w:rsidR="00DC2B8D" w:rsidRPr="00062685" w14:paraId="5D12B232" w14:textId="77777777" w:rsidTr="0072624B">
        <w:tc>
          <w:tcPr>
            <w:tcW w:w="4136" w:type="dxa"/>
          </w:tcPr>
          <w:p w14:paraId="3D871443" w14:textId="77777777" w:rsidR="00DC2B8D" w:rsidRPr="00062685" w:rsidRDefault="00DC2B8D" w:rsidP="0072624B">
            <w:pPr>
              <w:pStyle w:val="FABodyCopy"/>
            </w:pPr>
            <w:r w:rsidRPr="00062685">
              <w:t xml:space="preserve">Audio Systems </w:t>
            </w:r>
          </w:p>
        </w:tc>
        <w:tc>
          <w:tcPr>
            <w:tcW w:w="670" w:type="dxa"/>
          </w:tcPr>
          <w:p w14:paraId="022114B4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</w:tcPr>
          <w:p w14:paraId="4A23E002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62" w:type="dxa"/>
          </w:tcPr>
          <w:p w14:paraId="5D55836B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</w:tcPr>
          <w:p w14:paraId="349F96C9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90" w:type="dxa"/>
          </w:tcPr>
          <w:p w14:paraId="69685A9C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9" w:type="dxa"/>
          </w:tcPr>
          <w:p w14:paraId="6368F859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9" w:type="dxa"/>
          </w:tcPr>
          <w:p w14:paraId="4D0C5AD4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4" w:type="dxa"/>
          </w:tcPr>
          <w:p w14:paraId="6E055174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024CC284" w14:textId="77777777" w:rsidTr="0072624B">
        <w:tc>
          <w:tcPr>
            <w:tcW w:w="4136" w:type="dxa"/>
          </w:tcPr>
          <w:p w14:paraId="314B0719" w14:textId="77777777" w:rsidR="00DC2B8D" w:rsidRPr="00467194" w:rsidRDefault="00DC2B8D" w:rsidP="0072624B">
            <w:pPr>
              <w:pStyle w:val="BodyIndent1"/>
            </w:pPr>
            <w:r w:rsidRPr="00467194">
              <w:t>Six speakers</w:t>
            </w:r>
          </w:p>
        </w:tc>
        <w:tc>
          <w:tcPr>
            <w:tcW w:w="670" w:type="dxa"/>
          </w:tcPr>
          <w:p w14:paraId="265C293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38A6FD3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794D5B6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27B88D9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6E1D51A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75D1F4B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12A5FF4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053FF95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09D6D847" w14:textId="77777777" w:rsidTr="0072624B">
        <w:tc>
          <w:tcPr>
            <w:tcW w:w="4136" w:type="dxa"/>
          </w:tcPr>
          <w:p w14:paraId="55CF01DE" w14:textId="77777777" w:rsidR="00DC2B8D" w:rsidRPr="00467194" w:rsidRDefault="00DC2B8D" w:rsidP="0072624B">
            <w:pPr>
              <w:pStyle w:val="BodyIndent1"/>
            </w:pPr>
            <w:r w:rsidRPr="00467194">
              <w:t xml:space="preserve">Six premium Alpine speakers (included with Plus </w:t>
            </w:r>
            <w:r>
              <w:t>Group</w:t>
            </w:r>
            <w:r w:rsidRPr="00467194">
              <w:t>)</w:t>
            </w:r>
          </w:p>
        </w:tc>
        <w:tc>
          <w:tcPr>
            <w:tcW w:w="670" w:type="dxa"/>
          </w:tcPr>
          <w:p w14:paraId="0187792C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4540371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4B8E70B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32869EA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718150C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0904892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0E0F8E0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05C8F7C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0914B0D7" w14:textId="77777777" w:rsidTr="0072624B">
        <w:tc>
          <w:tcPr>
            <w:tcW w:w="4136" w:type="dxa"/>
          </w:tcPr>
          <w:p w14:paraId="1233D1BF" w14:textId="77777777" w:rsidR="00DC2B8D" w:rsidRPr="00467194" w:rsidRDefault="00DC2B8D" w:rsidP="0072624B">
            <w:pPr>
              <w:pStyle w:val="BodyIndent1"/>
            </w:pPr>
            <w:r w:rsidRPr="00467194">
              <w:t xml:space="preserve">Nine Alpine speakers with trunk-mounted subwoofer and surround sound system (included with Alpine Group) </w:t>
            </w:r>
          </w:p>
        </w:tc>
        <w:tc>
          <w:tcPr>
            <w:tcW w:w="670" w:type="dxa"/>
          </w:tcPr>
          <w:p w14:paraId="69023778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1516E172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62" w:type="dxa"/>
          </w:tcPr>
          <w:p w14:paraId="29D386A4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32E10C35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90" w:type="dxa"/>
          </w:tcPr>
          <w:p w14:paraId="7E9E23C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13D01B1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31ABC3A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257EB5E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219EB444" w14:textId="77777777" w:rsidTr="0072624B">
        <w:trPr>
          <w:trHeight w:val="327"/>
        </w:trPr>
        <w:tc>
          <w:tcPr>
            <w:tcW w:w="4136" w:type="dxa"/>
          </w:tcPr>
          <w:p w14:paraId="79D0E6BE" w14:textId="77777777" w:rsidR="00DC2B8D" w:rsidRPr="00467194" w:rsidRDefault="00DC2B8D" w:rsidP="0072624B">
            <w:pPr>
              <w:pStyle w:val="BodyIndent1"/>
            </w:pPr>
            <w:r w:rsidRPr="00467194">
              <w:t>19-speaker Harman Kardon audio system with GreenEdge technology</w:t>
            </w:r>
          </w:p>
        </w:tc>
        <w:tc>
          <w:tcPr>
            <w:tcW w:w="670" w:type="dxa"/>
          </w:tcPr>
          <w:p w14:paraId="5E31018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191497A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460A7B9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1B344A3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400FEB35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689" w:type="dxa"/>
          </w:tcPr>
          <w:p w14:paraId="3DBF382E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09" w:type="dxa"/>
          </w:tcPr>
          <w:p w14:paraId="6BDB1413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44" w:type="dxa"/>
          </w:tcPr>
          <w:p w14:paraId="4E9E1529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</w:tr>
      <w:tr w:rsidR="00DC2B8D" w:rsidRPr="00062685" w14:paraId="68E786A0" w14:textId="77777777" w:rsidTr="0072624B">
        <w:tc>
          <w:tcPr>
            <w:tcW w:w="4136" w:type="dxa"/>
          </w:tcPr>
          <w:p w14:paraId="60765D88" w14:textId="77777777" w:rsidR="00DC2B8D" w:rsidRPr="00062685" w:rsidRDefault="00DC2B8D" w:rsidP="0072624B">
            <w:pPr>
              <w:pStyle w:val="FABodyCopy"/>
            </w:pPr>
            <w:r w:rsidRPr="00062685">
              <w:t xml:space="preserve">Dual remote charging USB port </w:t>
            </w:r>
          </w:p>
        </w:tc>
        <w:tc>
          <w:tcPr>
            <w:tcW w:w="670" w:type="dxa"/>
          </w:tcPr>
          <w:p w14:paraId="37EF198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6AB311D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72BFDE4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45BF826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5EFB0BE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600560C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495DCE4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2EBECDB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3B81B0B7" w14:textId="77777777" w:rsidTr="0072624B">
        <w:tc>
          <w:tcPr>
            <w:tcW w:w="4136" w:type="dxa"/>
          </w:tcPr>
          <w:p w14:paraId="1524A675" w14:textId="77777777" w:rsidR="00DC2B8D" w:rsidRPr="00062685" w:rsidRDefault="00DC2B8D" w:rsidP="0072624B">
            <w:pPr>
              <w:pStyle w:val="FABodyCopy"/>
            </w:pPr>
            <w:r w:rsidRPr="00062685">
              <w:t>Integrated Uconnect Voice Command</w:t>
            </w:r>
          </w:p>
        </w:tc>
        <w:tc>
          <w:tcPr>
            <w:tcW w:w="670" w:type="dxa"/>
          </w:tcPr>
          <w:p w14:paraId="3A12936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75AE638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3E2E502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11C67F2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0707D1F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520F5E7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32A8556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7EE1E7A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1140697C" w14:textId="77777777" w:rsidTr="0072624B">
        <w:tc>
          <w:tcPr>
            <w:tcW w:w="4136" w:type="dxa"/>
          </w:tcPr>
          <w:p w14:paraId="79652070" w14:textId="77777777" w:rsidR="00DC2B8D" w:rsidRPr="00062685" w:rsidRDefault="00DC2B8D" w:rsidP="0072624B">
            <w:pPr>
              <w:pStyle w:val="FABodyCopy"/>
            </w:pPr>
            <w:r w:rsidRPr="00062685">
              <w:t>Media hub (includes two USB ports and AUX jack)</w:t>
            </w:r>
          </w:p>
        </w:tc>
        <w:tc>
          <w:tcPr>
            <w:tcW w:w="670" w:type="dxa"/>
          </w:tcPr>
          <w:p w14:paraId="379A5F3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3843F55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22279FB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6527D1A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43A3C6A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7D0877E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48EC386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293C817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480D3971" w14:textId="77777777" w:rsidTr="0072624B">
        <w:tc>
          <w:tcPr>
            <w:tcW w:w="4136" w:type="dxa"/>
          </w:tcPr>
          <w:p w14:paraId="6F1B820D" w14:textId="77777777" w:rsidR="00DC2B8D" w:rsidRPr="00062685" w:rsidRDefault="00DC2B8D" w:rsidP="0072624B">
            <w:pPr>
              <w:pStyle w:val="FABodyCopy"/>
            </w:pPr>
            <w:r w:rsidRPr="00062685">
              <w:t>SiriusXM Radio — includes six-month trial subscription</w:t>
            </w:r>
          </w:p>
        </w:tc>
        <w:tc>
          <w:tcPr>
            <w:tcW w:w="670" w:type="dxa"/>
          </w:tcPr>
          <w:p w14:paraId="0D591BE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2E90CF2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0466E6C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7AB0263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52B65E6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395144A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7DC3985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53B7AA4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26F954C3" w14:textId="77777777" w:rsidTr="0072624B">
        <w:tc>
          <w:tcPr>
            <w:tcW w:w="4136" w:type="dxa"/>
          </w:tcPr>
          <w:p w14:paraId="3E618C5A" w14:textId="77777777" w:rsidR="00DC2B8D" w:rsidRPr="00062685" w:rsidRDefault="00DC2B8D" w:rsidP="0072624B">
            <w:pPr>
              <w:pStyle w:val="FABodyCopy"/>
            </w:pPr>
            <w:r w:rsidRPr="00062685">
              <w:t>Uconnect 4 with 7-in. display — 7-in. touchscreen display with AM/FM radio, Bluetooth, integrated voice command, Apple CarPlay, Android Auto and media hub with audio input jack, two USB ports</w:t>
            </w:r>
          </w:p>
        </w:tc>
        <w:tc>
          <w:tcPr>
            <w:tcW w:w="670" w:type="dxa"/>
          </w:tcPr>
          <w:p w14:paraId="3F522C8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4E838DC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27E3483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5555300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4021620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5BBA715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1A9A3B4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29E08FC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500C9CAB" w14:textId="77777777" w:rsidTr="0072624B">
        <w:trPr>
          <w:trHeight w:val="1704"/>
        </w:trPr>
        <w:tc>
          <w:tcPr>
            <w:tcW w:w="4136" w:type="dxa"/>
          </w:tcPr>
          <w:p w14:paraId="4635738A" w14:textId="77777777" w:rsidR="00DC2B8D" w:rsidRPr="00062685" w:rsidRDefault="00DC2B8D" w:rsidP="0072624B">
            <w:pPr>
              <w:pStyle w:val="FABodyCopy"/>
            </w:pPr>
            <w:r w:rsidRPr="00062685">
              <w:t>Uconnect 4C with 8.4-in. display — AM/FM radio system with Apple CarPlay and Android Auto, CD/DVD/MP3 format capability, SiriusXM Radio with six-month trial subscription included, integrated voice command with Bluetooth, 8.4-in. touchscreen for displaying music, climate controls and vehicle information, Bluetooth, streaming audio, media hub with audio input jack, two USB ports (included with Plus Group)</w:t>
            </w:r>
          </w:p>
        </w:tc>
        <w:tc>
          <w:tcPr>
            <w:tcW w:w="670" w:type="dxa"/>
          </w:tcPr>
          <w:p w14:paraId="0B9E3F8A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50F852C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618C2DE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59C9C4B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2C8BA8F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04DE16C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571D6EB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1F2E58A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16B4FB38" w14:textId="77777777" w:rsidTr="0072624B">
        <w:trPr>
          <w:trHeight w:val="1646"/>
        </w:trPr>
        <w:tc>
          <w:tcPr>
            <w:tcW w:w="4136" w:type="dxa"/>
          </w:tcPr>
          <w:p w14:paraId="0EE33254" w14:textId="77777777" w:rsidR="00DC2B8D" w:rsidRPr="00062685" w:rsidRDefault="00DC2B8D" w:rsidP="0072624B">
            <w:pPr>
              <w:pStyle w:val="FABodyCopy"/>
            </w:pPr>
            <w:r w:rsidRPr="00062685">
              <w:t>Uconnect 4C NAV with 8.4-in. display — AM/FM radio system with Apple CarPlay and Android Auto, CD/DVD/MP3 format capability, SiriusXM Radio with six-month trial subscription included, integrated voice command with Bluetooth, 8.4-in. touchscreen for displaying music, climate controls and vehicle information, Bluetooth, streaming audio, media hub with audio input jack, two USB ports (included with Plus Group)</w:t>
            </w:r>
          </w:p>
        </w:tc>
        <w:tc>
          <w:tcPr>
            <w:tcW w:w="670" w:type="dxa"/>
          </w:tcPr>
          <w:p w14:paraId="3D0E6AB3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6D2038FB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62" w:type="dxa"/>
          </w:tcPr>
          <w:p w14:paraId="0836DADD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3B77167E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90" w:type="dxa"/>
          </w:tcPr>
          <w:p w14:paraId="62A6C12E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9" w:type="dxa"/>
          </w:tcPr>
          <w:p w14:paraId="324DE0A5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09" w:type="dxa"/>
          </w:tcPr>
          <w:p w14:paraId="70AFF919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44" w:type="dxa"/>
          </w:tcPr>
          <w:p w14:paraId="29F42826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</w:tr>
    </w:tbl>
    <w:p w14:paraId="38165CC6" w14:textId="77777777" w:rsidR="00DC2B8D" w:rsidRPr="00905054" w:rsidRDefault="00DC2B8D" w:rsidP="00DC2B8D">
      <w:pPr>
        <w:pStyle w:val="Heading3"/>
      </w:pPr>
      <w:r w:rsidRPr="00905054">
        <w:t>SAFETY &amp; SECURITY</w:t>
      </w:r>
    </w:p>
    <w:tbl>
      <w:tblPr>
        <w:tblStyle w:val="FATABLESTYLE"/>
        <w:tblW w:w="10080" w:type="dxa"/>
        <w:tblLook w:val="0020" w:firstRow="1" w:lastRow="0" w:firstColumn="0" w:lastColumn="0" w:noHBand="0" w:noVBand="0"/>
      </w:tblPr>
      <w:tblGrid>
        <w:gridCol w:w="4136"/>
        <w:gridCol w:w="670"/>
        <w:gridCol w:w="790"/>
        <w:gridCol w:w="562"/>
        <w:gridCol w:w="790"/>
        <w:gridCol w:w="590"/>
        <w:gridCol w:w="689"/>
        <w:gridCol w:w="909"/>
        <w:gridCol w:w="944"/>
      </w:tblGrid>
      <w:tr w:rsidR="00DC2B8D" w:rsidRPr="00062685" w14:paraId="09D59C34" w14:textId="77777777" w:rsidTr="0072624B">
        <w:trPr>
          <w:trHeight w:val="711"/>
          <w:tblHeader/>
        </w:trPr>
        <w:tc>
          <w:tcPr>
            <w:tcW w:w="4136" w:type="dxa"/>
          </w:tcPr>
          <w:p w14:paraId="4CF1F211" w14:textId="77777777" w:rsidR="00DC2B8D" w:rsidRPr="00905054" w:rsidRDefault="00DC2B8D" w:rsidP="0072624B">
            <w:pPr>
              <w:pStyle w:val="TableSubhead"/>
            </w:pPr>
            <w:r w:rsidRPr="00905054">
              <w:t>SAFETY &amp; SECURITY</w:t>
            </w:r>
          </w:p>
        </w:tc>
        <w:tc>
          <w:tcPr>
            <w:tcW w:w="670" w:type="dxa"/>
            <w:vAlign w:val="bottom"/>
          </w:tcPr>
          <w:p w14:paraId="78E063B8" w14:textId="77777777" w:rsidR="00DC2B8D" w:rsidRPr="00062685" w:rsidRDefault="00DC2B8D" w:rsidP="0072624B">
            <w:pPr>
              <w:pStyle w:val="ModelSubhead"/>
            </w:pPr>
            <w:r w:rsidRPr="008B2E83">
              <w:t>SXT</w:t>
            </w:r>
          </w:p>
        </w:tc>
        <w:tc>
          <w:tcPr>
            <w:tcW w:w="790" w:type="dxa"/>
            <w:vAlign w:val="bottom"/>
          </w:tcPr>
          <w:p w14:paraId="535E791D" w14:textId="77777777" w:rsidR="00DC2B8D" w:rsidRPr="00062685" w:rsidRDefault="00DC2B8D" w:rsidP="0072624B">
            <w:pPr>
              <w:pStyle w:val="ModelSubhead"/>
            </w:pPr>
            <w:r w:rsidRPr="008B2E83">
              <w:t>SXT</w:t>
            </w:r>
            <w:r w:rsidRPr="008B2E83">
              <w:br/>
              <w:t>AWD</w:t>
            </w:r>
          </w:p>
        </w:tc>
        <w:tc>
          <w:tcPr>
            <w:tcW w:w="562" w:type="dxa"/>
            <w:vAlign w:val="bottom"/>
          </w:tcPr>
          <w:p w14:paraId="6A591D55" w14:textId="77777777" w:rsidR="00DC2B8D" w:rsidRPr="00062685" w:rsidRDefault="00DC2B8D" w:rsidP="0072624B">
            <w:pPr>
              <w:pStyle w:val="ModelSubhead"/>
            </w:pPr>
            <w:r w:rsidRPr="008B2E83">
              <w:t>GT</w:t>
            </w:r>
          </w:p>
        </w:tc>
        <w:tc>
          <w:tcPr>
            <w:tcW w:w="790" w:type="dxa"/>
            <w:vAlign w:val="bottom"/>
          </w:tcPr>
          <w:p w14:paraId="77C730E0" w14:textId="77777777" w:rsidR="00DC2B8D" w:rsidRPr="00062685" w:rsidRDefault="00DC2B8D" w:rsidP="0072624B">
            <w:pPr>
              <w:pStyle w:val="ModelSubhead"/>
            </w:pPr>
            <w:r w:rsidRPr="008B2E83">
              <w:t>GT AWD</w:t>
            </w:r>
          </w:p>
        </w:tc>
        <w:tc>
          <w:tcPr>
            <w:tcW w:w="590" w:type="dxa"/>
            <w:vAlign w:val="bottom"/>
          </w:tcPr>
          <w:p w14:paraId="2FAAE9E7" w14:textId="77777777" w:rsidR="00DC2B8D" w:rsidRPr="00062685" w:rsidRDefault="00DC2B8D" w:rsidP="0072624B">
            <w:pPr>
              <w:pStyle w:val="ModelSubhead"/>
            </w:pPr>
            <w:r w:rsidRPr="008B2E83">
              <w:t>R/T</w:t>
            </w:r>
          </w:p>
        </w:tc>
        <w:tc>
          <w:tcPr>
            <w:tcW w:w="689" w:type="dxa"/>
            <w:vAlign w:val="bottom"/>
          </w:tcPr>
          <w:p w14:paraId="4ADC0561" w14:textId="77777777" w:rsidR="00DC2B8D" w:rsidRPr="00062685" w:rsidRDefault="00DC2B8D" w:rsidP="0072624B">
            <w:pPr>
              <w:pStyle w:val="ModelSubhead"/>
            </w:pPr>
            <w:r w:rsidRPr="008B2E83">
              <w:t>Scat Pack</w:t>
            </w:r>
          </w:p>
        </w:tc>
        <w:tc>
          <w:tcPr>
            <w:tcW w:w="909" w:type="dxa"/>
            <w:vAlign w:val="bottom"/>
          </w:tcPr>
          <w:p w14:paraId="75C7387F" w14:textId="77777777" w:rsidR="00DC2B8D" w:rsidRPr="00062685" w:rsidRDefault="00DC2B8D" w:rsidP="0072624B">
            <w:pPr>
              <w:pStyle w:val="ModelSubhead"/>
            </w:pPr>
            <w:r w:rsidRPr="008B2E83">
              <w:t>SRT Hellcat</w:t>
            </w:r>
          </w:p>
        </w:tc>
        <w:tc>
          <w:tcPr>
            <w:tcW w:w="944" w:type="dxa"/>
            <w:vAlign w:val="bottom"/>
          </w:tcPr>
          <w:p w14:paraId="76CF4D4E" w14:textId="77777777" w:rsidR="00DC2B8D" w:rsidRPr="00062685" w:rsidRDefault="00DC2B8D" w:rsidP="0072624B">
            <w:pPr>
              <w:pStyle w:val="ModelSubhead"/>
            </w:pPr>
            <w:r w:rsidRPr="008B2E83">
              <w:t>SRT Hellcat Redeye</w:t>
            </w:r>
          </w:p>
        </w:tc>
      </w:tr>
      <w:tr w:rsidR="00DC2B8D" w:rsidRPr="00062685" w14:paraId="6DEC9330" w14:textId="77777777" w:rsidTr="0072624B">
        <w:tc>
          <w:tcPr>
            <w:tcW w:w="4136" w:type="dxa"/>
          </w:tcPr>
          <w:p w14:paraId="62D63BE6" w14:textId="77777777" w:rsidR="00DC2B8D" w:rsidRPr="00062685" w:rsidRDefault="00DC2B8D" w:rsidP="0072624B">
            <w:pPr>
              <w:pStyle w:val="FABodyCopy"/>
            </w:pPr>
            <w:r w:rsidRPr="00062685">
              <w:t>Active head restraints</w:t>
            </w:r>
          </w:p>
        </w:tc>
        <w:tc>
          <w:tcPr>
            <w:tcW w:w="670" w:type="dxa"/>
          </w:tcPr>
          <w:p w14:paraId="4FC4CB8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4BC2011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6CB0CEE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55FD93C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7C1B5E3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40FA0F7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542F230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2F5F167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21D1B465" w14:textId="77777777" w:rsidTr="0072624B">
        <w:tc>
          <w:tcPr>
            <w:tcW w:w="4136" w:type="dxa"/>
          </w:tcPr>
          <w:p w14:paraId="27D783BD" w14:textId="77777777" w:rsidR="00DC2B8D" w:rsidRPr="00062685" w:rsidRDefault="00DC2B8D" w:rsidP="0072624B">
            <w:pPr>
              <w:pStyle w:val="FABodyCopy"/>
            </w:pPr>
            <w:r w:rsidRPr="00062685">
              <w:t>Adaptive cruise control (included with Technology Group)</w:t>
            </w:r>
          </w:p>
        </w:tc>
        <w:tc>
          <w:tcPr>
            <w:tcW w:w="670" w:type="dxa"/>
          </w:tcPr>
          <w:p w14:paraId="11E5A156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316B1225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62" w:type="dxa"/>
          </w:tcPr>
          <w:p w14:paraId="73A3EE3B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72F730A3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90" w:type="dxa"/>
          </w:tcPr>
          <w:p w14:paraId="1011C9F0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9" w:type="dxa"/>
          </w:tcPr>
          <w:p w14:paraId="157CC53F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09" w:type="dxa"/>
          </w:tcPr>
          <w:p w14:paraId="6EA7B92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33781BD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31D8BBA2" w14:textId="77777777" w:rsidTr="0072624B">
        <w:tc>
          <w:tcPr>
            <w:tcW w:w="4136" w:type="dxa"/>
          </w:tcPr>
          <w:p w14:paraId="050248A2" w14:textId="77777777" w:rsidR="00DC2B8D" w:rsidRPr="00062685" w:rsidRDefault="00DC2B8D" w:rsidP="0072624B">
            <w:pPr>
              <w:pStyle w:val="FABodyCopy"/>
              <w:keepNext/>
              <w:keepLines/>
            </w:pPr>
            <w:r w:rsidRPr="00062685">
              <w:t xml:space="preserve">Air Bags </w:t>
            </w:r>
          </w:p>
        </w:tc>
        <w:tc>
          <w:tcPr>
            <w:tcW w:w="670" w:type="dxa"/>
          </w:tcPr>
          <w:p w14:paraId="43A91C55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</w:tcPr>
          <w:p w14:paraId="49B0CC89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62" w:type="dxa"/>
          </w:tcPr>
          <w:p w14:paraId="1EA36D94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</w:tcPr>
          <w:p w14:paraId="7EAF7704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90" w:type="dxa"/>
          </w:tcPr>
          <w:p w14:paraId="2C75D3C2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9" w:type="dxa"/>
          </w:tcPr>
          <w:p w14:paraId="3F498455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9" w:type="dxa"/>
          </w:tcPr>
          <w:p w14:paraId="026675F8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4" w:type="dxa"/>
          </w:tcPr>
          <w:p w14:paraId="2FC84A57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3CF7323E" w14:textId="77777777" w:rsidTr="0072624B">
        <w:tc>
          <w:tcPr>
            <w:tcW w:w="4136" w:type="dxa"/>
          </w:tcPr>
          <w:p w14:paraId="62A30007" w14:textId="77777777" w:rsidR="00DC2B8D" w:rsidRPr="000176ED" w:rsidRDefault="00DC2B8D" w:rsidP="0072624B">
            <w:pPr>
              <w:pStyle w:val="FABodyIndent1"/>
              <w:keepNext/>
              <w:keepLines/>
            </w:pPr>
            <w:r w:rsidRPr="000176ED">
              <w:t>Advanced multistage front</w:t>
            </w:r>
          </w:p>
        </w:tc>
        <w:tc>
          <w:tcPr>
            <w:tcW w:w="670" w:type="dxa"/>
          </w:tcPr>
          <w:p w14:paraId="2245060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4D0418B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313457A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4014811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6DA8D86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0183804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2CDBE900" w14:textId="77777777" w:rsidR="00DC2B8D" w:rsidRPr="00062685" w:rsidRDefault="00DC2B8D" w:rsidP="0072624B">
            <w:pPr>
              <w:pStyle w:val="S-O-P"/>
              <w:rPr>
                <w:highlight w:val="yellow"/>
              </w:rPr>
            </w:pPr>
            <w:r>
              <w:t>NA</w:t>
            </w:r>
          </w:p>
        </w:tc>
        <w:tc>
          <w:tcPr>
            <w:tcW w:w="944" w:type="dxa"/>
          </w:tcPr>
          <w:p w14:paraId="0B865F0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623098F2" w14:textId="77777777" w:rsidTr="0072624B">
        <w:tc>
          <w:tcPr>
            <w:tcW w:w="4136" w:type="dxa"/>
          </w:tcPr>
          <w:p w14:paraId="724F4F4C" w14:textId="77777777" w:rsidR="00DC2B8D" w:rsidRPr="000176ED" w:rsidRDefault="00DC2B8D" w:rsidP="0072624B">
            <w:pPr>
              <w:pStyle w:val="FABodyIndent1"/>
              <w:keepNext/>
              <w:keepLines/>
            </w:pPr>
            <w:r w:rsidRPr="000176ED">
              <w:t>Supplemental front-seat-mounted side</w:t>
            </w:r>
          </w:p>
        </w:tc>
        <w:tc>
          <w:tcPr>
            <w:tcW w:w="670" w:type="dxa"/>
          </w:tcPr>
          <w:p w14:paraId="67A205C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4DC5789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2BB0210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1EEF0FA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5437A5B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75DE7FC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73D9DF7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085FE71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4158C44C" w14:textId="77777777" w:rsidTr="0072624B">
        <w:tc>
          <w:tcPr>
            <w:tcW w:w="4136" w:type="dxa"/>
          </w:tcPr>
          <w:p w14:paraId="7D685BF8" w14:textId="77777777" w:rsidR="00DC2B8D" w:rsidRPr="000176ED" w:rsidRDefault="00DC2B8D" w:rsidP="0072624B">
            <w:pPr>
              <w:pStyle w:val="FABodyIndent1"/>
            </w:pPr>
            <w:r w:rsidRPr="000176ED">
              <w:t>Supplemental side-curtain</w:t>
            </w:r>
            <w:r>
              <w:t xml:space="preserve">, </w:t>
            </w:r>
            <w:r w:rsidRPr="000176ED">
              <w:t>front and rear</w:t>
            </w:r>
            <w:r>
              <w:t xml:space="preserve"> </w:t>
            </w:r>
          </w:p>
        </w:tc>
        <w:tc>
          <w:tcPr>
            <w:tcW w:w="670" w:type="dxa"/>
          </w:tcPr>
          <w:p w14:paraId="279D340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54E2B36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1809911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420F35C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5C8F161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78505C4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3DF118C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654FCC2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2D13A910" w14:textId="77777777" w:rsidTr="0072624B">
        <w:tc>
          <w:tcPr>
            <w:tcW w:w="4136" w:type="dxa"/>
          </w:tcPr>
          <w:p w14:paraId="056F6B4F" w14:textId="77777777" w:rsidR="00DC2B8D" w:rsidRPr="000176ED" w:rsidRDefault="00DC2B8D" w:rsidP="0072624B">
            <w:pPr>
              <w:pStyle w:val="FABodyIndent1"/>
            </w:pPr>
            <w:r w:rsidRPr="000176ED">
              <w:t>Advanced SRT multistage front air bags</w:t>
            </w:r>
          </w:p>
        </w:tc>
        <w:tc>
          <w:tcPr>
            <w:tcW w:w="670" w:type="dxa"/>
          </w:tcPr>
          <w:p w14:paraId="1E74650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72559C2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59539A3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7750367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5B46C1E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4488D3B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502FF54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5AE20CD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61E96AF0" w14:textId="77777777" w:rsidTr="0072624B">
        <w:tc>
          <w:tcPr>
            <w:tcW w:w="4136" w:type="dxa"/>
          </w:tcPr>
          <w:p w14:paraId="6649A88C" w14:textId="77777777" w:rsidR="00DC2B8D" w:rsidRPr="00062685" w:rsidRDefault="00DC2B8D" w:rsidP="0072624B">
            <w:pPr>
              <w:pStyle w:val="FABodyCopy"/>
            </w:pPr>
            <w:r w:rsidRPr="00062685">
              <w:t>Blind-spot Monitoring with Rear Cross Path detection (included with Driver Confidence Group)</w:t>
            </w:r>
          </w:p>
        </w:tc>
        <w:tc>
          <w:tcPr>
            <w:tcW w:w="670" w:type="dxa"/>
          </w:tcPr>
          <w:p w14:paraId="32D3E59E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061CA150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62" w:type="dxa"/>
          </w:tcPr>
          <w:p w14:paraId="13653569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2CBEAB3A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90" w:type="dxa"/>
          </w:tcPr>
          <w:p w14:paraId="29BB9EBF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9" w:type="dxa"/>
          </w:tcPr>
          <w:p w14:paraId="1DC5D497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09" w:type="dxa"/>
          </w:tcPr>
          <w:p w14:paraId="4979581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4F35E6F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509B31C2" w14:textId="77777777" w:rsidTr="0072624B">
        <w:tc>
          <w:tcPr>
            <w:tcW w:w="4136" w:type="dxa"/>
          </w:tcPr>
          <w:p w14:paraId="52B86CA7" w14:textId="77777777" w:rsidR="00DC2B8D" w:rsidRPr="00062685" w:rsidRDefault="00DC2B8D" w:rsidP="0072624B">
            <w:pPr>
              <w:pStyle w:val="FABodyCopy"/>
            </w:pPr>
            <w:r w:rsidRPr="00062685">
              <w:t xml:space="preserve">Brake Assist </w:t>
            </w:r>
          </w:p>
        </w:tc>
        <w:tc>
          <w:tcPr>
            <w:tcW w:w="670" w:type="dxa"/>
          </w:tcPr>
          <w:p w14:paraId="082D18F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45245EF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1F5C781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3977A09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3D59587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27A488C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6E1F29A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3C8EE2A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220660AB" w14:textId="77777777" w:rsidTr="0072624B">
        <w:tc>
          <w:tcPr>
            <w:tcW w:w="4136" w:type="dxa"/>
          </w:tcPr>
          <w:p w14:paraId="6CD0C5AD" w14:textId="77777777" w:rsidR="00DC2B8D" w:rsidRPr="00062685" w:rsidRDefault="00DC2B8D" w:rsidP="0072624B">
            <w:pPr>
              <w:pStyle w:val="FABodyCopy"/>
            </w:pPr>
            <w:r w:rsidRPr="00062685">
              <w:t xml:space="preserve">Brake-park interlock </w:t>
            </w:r>
          </w:p>
        </w:tc>
        <w:tc>
          <w:tcPr>
            <w:tcW w:w="670" w:type="dxa"/>
          </w:tcPr>
          <w:p w14:paraId="203C74C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4A581A8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30FDB38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0FDC6A9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15F270C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10DCA20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7B40174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64C9852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25DE0656" w14:textId="77777777" w:rsidTr="0072624B">
        <w:tc>
          <w:tcPr>
            <w:tcW w:w="4136" w:type="dxa"/>
          </w:tcPr>
          <w:p w14:paraId="69B753BD" w14:textId="77777777" w:rsidR="00DC2B8D" w:rsidRPr="00062685" w:rsidRDefault="00DC2B8D" w:rsidP="0072624B">
            <w:pPr>
              <w:pStyle w:val="FABodyCopy"/>
            </w:pPr>
            <w:r w:rsidRPr="00062685">
              <w:t>Child Seat Anchor System (LATCH)</w:t>
            </w:r>
          </w:p>
        </w:tc>
        <w:tc>
          <w:tcPr>
            <w:tcW w:w="670" w:type="dxa"/>
          </w:tcPr>
          <w:p w14:paraId="39146EC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5FEA781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410E2C9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57D0E6E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0437348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54E6647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25A867F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48A966E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07D6EC19" w14:textId="77777777" w:rsidTr="0072624B">
        <w:tc>
          <w:tcPr>
            <w:tcW w:w="4136" w:type="dxa"/>
          </w:tcPr>
          <w:p w14:paraId="51A5D739" w14:textId="77777777" w:rsidR="00DC2B8D" w:rsidRPr="00062685" w:rsidRDefault="00DC2B8D" w:rsidP="0072624B">
            <w:pPr>
              <w:pStyle w:val="FABodyCopy"/>
            </w:pPr>
            <w:r w:rsidRPr="00062685">
              <w:t>Constant-force retractors</w:t>
            </w:r>
          </w:p>
        </w:tc>
        <w:tc>
          <w:tcPr>
            <w:tcW w:w="670" w:type="dxa"/>
          </w:tcPr>
          <w:p w14:paraId="623E989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1670045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6263354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12FFBD1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7804C13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6976245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745DF08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52E0743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16FC1B62" w14:textId="77777777" w:rsidTr="0072624B">
        <w:tc>
          <w:tcPr>
            <w:tcW w:w="4136" w:type="dxa"/>
          </w:tcPr>
          <w:p w14:paraId="5B2C4290" w14:textId="77777777" w:rsidR="00DC2B8D" w:rsidRPr="00062685" w:rsidRDefault="00DC2B8D" w:rsidP="0072624B">
            <w:pPr>
              <w:pStyle w:val="FABodyCopy"/>
            </w:pPr>
            <w:r w:rsidRPr="00062685">
              <w:t xml:space="preserve">Electronic stability control (ESC) — includes Brake Assist </w:t>
            </w:r>
          </w:p>
        </w:tc>
        <w:tc>
          <w:tcPr>
            <w:tcW w:w="670" w:type="dxa"/>
          </w:tcPr>
          <w:p w14:paraId="4C02731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15061EF6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26DE828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414279F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2E4DDB6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7BE72D7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6EC77A9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75B7607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0CE30A37" w14:textId="77777777" w:rsidTr="0072624B">
        <w:tc>
          <w:tcPr>
            <w:tcW w:w="4136" w:type="dxa"/>
          </w:tcPr>
          <w:p w14:paraId="60B33EF7" w14:textId="77777777" w:rsidR="00DC2B8D" w:rsidRPr="00062685" w:rsidRDefault="00DC2B8D" w:rsidP="0072624B">
            <w:pPr>
              <w:pStyle w:val="FABodyCopy"/>
            </w:pPr>
            <w:r w:rsidRPr="00062685">
              <w:t>Enhanced Accident Response System (EARS)</w:t>
            </w:r>
          </w:p>
        </w:tc>
        <w:tc>
          <w:tcPr>
            <w:tcW w:w="670" w:type="dxa"/>
          </w:tcPr>
          <w:p w14:paraId="578364B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66BAC7C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268EB8D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4C56F07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3E54F56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5C5846C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419FA3D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245C883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7B05384F" w14:textId="77777777" w:rsidTr="0072624B">
        <w:tc>
          <w:tcPr>
            <w:tcW w:w="4136" w:type="dxa"/>
          </w:tcPr>
          <w:p w14:paraId="7D0B9E18" w14:textId="77777777" w:rsidR="00DC2B8D" w:rsidRPr="00062685" w:rsidRDefault="00DC2B8D" w:rsidP="0072624B">
            <w:pPr>
              <w:pStyle w:val="FABodyCopy"/>
            </w:pPr>
            <w:r w:rsidRPr="00062685">
              <w:t>Full-speed Forward Collision Warning with Active Braking (included with Technology Group)</w:t>
            </w:r>
          </w:p>
        </w:tc>
        <w:tc>
          <w:tcPr>
            <w:tcW w:w="670" w:type="dxa"/>
          </w:tcPr>
          <w:p w14:paraId="41BCEED0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08227137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62" w:type="dxa"/>
          </w:tcPr>
          <w:p w14:paraId="2C5E01AE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2D733A9E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90" w:type="dxa"/>
          </w:tcPr>
          <w:p w14:paraId="389C8109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9" w:type="dxa"/>
          </w:tcPr>
          <w:p w14:paraId="670F149A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09" w:type="dxa"/>
          </w:tcPr>
          <w:p w14:paraId="48964C1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48F1B04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12E6F965" w14:textId="77777777" w:rsidTr="0072624B">
        <w:tc>
          <w:tcPr>
            <w:tcW w:w="4136" w:type="dxa"/>
          </w:tcPr>
          <w:p w14:paraId="124E33B3" w14:textId="77777777" w:rsidR="00DC2B8D" w:rsidRPr="00062685" w:rsidRDefault="00DC2B8D" w:rsidP="0072624B">
            <w:pPr>
              <w:pStyle w:val="FABodyCopy"/>
            </w:pPr>
            <w:r w:rsidRPr="00062685">
              <w:t xml:space="preserve">Hill-start Assist </w:t>
            </w:r>
          </w:p>
        </w:tc>
        <w:tc>
          <w:tcPr>
            <w:tcW w:w="670" w:type="dxa"/>
          </w:tcPr>
          <w:p w14:paraId="5D221D6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00CE441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041814F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2AE9B21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6262A1B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7CE3A7B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44A6D82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4FBFFA0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586A3A30" w14:textId="77777777" w:rsidTr="0072624B">
        <w:tc>
          <w:tcPr>
            <w:tcW w:w="4136" w:type="dxa"/>
          </w:tcPr>
          <w:p w14:paraId="41FA42ED" w14:textId="77777777" w:rsidR="00DC2B8D" w:rsidRPr="00062685" w:rsidRDefault="00DC2B8D" w:rsidP="0072624B">
            <w:pPr>
              <w:pStyle w:val="FABodyCopy"/>
            </w:pPr>
            <w:r w:rsidRPr="00062685">
              <w:t>LaneSense Lane Departure Warning with Lane Keep Assist (included with Technology Group)</w:t>
            </w:r>
          </w:p>
        </w:tc>
        <w:tc>
          <w:tcPr>
            <w:tcW w:w="670" w:type="dxa"/>
          </w:tcPr>
          <w:p w14:paraId="38E65085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76ABD0A9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62" w:type="dxa"/>
          </w:tcPr>
          <w:p w14:paraId="3870D523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5BAD6F5D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90" w:type="dxa"/>
          </w:tcPr>
          <w:p w14:paraId="27961FD9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9" w:type="dxa"/>
          </w:tcPr>
          <w:p w14:paraId="4550923C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909" w:type="dxa"/>
          </w:tcPr>
          <w:p w14:paraId="3F06EFC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082A437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1E9BFABB" w14:textId="77777777" w:rsidTr="0072624B">
        <w:tc>
          <w:tcPr>
            <w:tcW w:w="4136" w:type="dxa"/>
          </w:tcPr>
          <w:p w14:paraId="7E47321A" w14:textId="77777777" w:rsidR="00DC2B8D" w:rsidRPr="00062685" w:rsidRDefault="00DC2B8D" w:rsidP="0072624B">
            <w:pPr>
              <w:pStyle w:val="FABodyCopy"/>
            </w:pPr>
            <w:r w:rsidRPr="00062685">
              <w:t xml:space="preserve">ParkSense rear park assist system </w:t>
            </w:r>
          </w:p>
        </w:tc>
        <w:tc>
          <w:tcPr>
            <w:tcW w:w="670" w:type="dxa"/>
          </w:tcPr>
          <w:p w14:paraId="0C5A1A8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77B7F23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66D45E5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7C34A76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0B069B7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1787130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33F2A60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7ED7246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0E59D534" w14:textId="77777777" w:rsidTr="0072624B">
        <w:tc>
          <w:tcPr>
            <w:tcW w:w="4136" w:type="dxa"/>
          </w:tcPr>
          <w:p w14:paraId="60EE88B6" w14:textId="77777777" w:rsidR="00DC2B8D" w:rsidRPr="00062685" w:rsidRDefault="00DC2B8D" w:rsidP="0072624B">
            <w:pPr>
              <w:pStyle w:val="FABodyCopy"/>
            </w:pPr>
            <w:r w:rsidRPr="00062685">
              <w:t xml:space="preserve">ParkView rear backup camera </w:t>
            </w:r>
          </w:p>
        </w:tc>
        <w:tc>
          <w:tcPr>
            <w:tcW w:w="670" w:type="dxa"/>
          </w:tcPr>
          <w:p w14:paraId="39FF917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1C7CA34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748FB55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482D152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0490B8A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3F08CFCF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50191CA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6E6E08F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7CE16AEC" w14:textId="77777777" w:rsidTr="0072624B">
        <w:tc>
          <w:tcPr>
            <w:tcW w:w="4136" w:type="dxa"/>
          </w:tcPr>
          <w:p w14:paraId="2754E2AA" w14:textId="77777777" w:rsidR="00DC2B8D" w:rsidRPr="00062685" w:rsidRDefault="00DC2B8D" w:rsidP="0072624B">
            <w:pPr>
              <w:pStyle w:val="FABodyCopy"/>
            </w:pPr>
            <w:r w:rsidRPr="00062685">
              <w:t xml:space="preserve">Rain Brake Support </w:t>
            </w:r>
          </w:p>
        </w:tc>
        <w:tc>
          <w:tcPr>
            <w:tcW w:w="670" w:type="dxa"/>
          </w:tcPr>
          <w:p w14:paraId="7E88652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519C86D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7CEED16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70E5608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2AB5B0C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174C8F8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6F29F1F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3734BA7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0854E9F6" w14:textId="77777777" w:rsidTr="0072624B">
        <w:tc>
          <w:tcPr>
            <w:tcW w:w="4136" w:type="dxa"/>
          </w:tcPr>
          <w:p w14:paraId="6ECFD2D2" w14:textId="77777777" w:rsidR="00DC2B8D" w:rsidRPr="00062685" w:rsidRDefault="00DC2B8D" w:rsidP="0072624B">
            <w:pPr>
              <w:pStyle w:val="FABodyCopy"/>
            </w:pPr>
            <w:r w:rsidRPr="00062685">
              <w:t xml:space="preserve">Ready Alert Braking </w:t>
            </w:r>
          </w:p>
        </w:tc>
        <w:tc>
          <w:tcPr>
            <w:tcW w:w="670" w:type="dxa"/>
          </w:tcPr>
          <w:p w14:paraId="35D7C27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314D2D8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78D827AC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1776E1F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46C719D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5F3742E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660E135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45091419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5055EB03" w14:textId="77777777" w:rsidTr="0072624B">
        <w:tc>
          <w:tcPr>
            <w:tcW w:w="4136" w:type="dxa"/>
          </w:tcPr>
          <w:p w14:paraId="3CA044E7" w14:textId="77777777" w:rsidR="00DC2B8D" w:rsidRPr="00062685" w:rsidRDefault="00DC2B8D" w:rsidP="0072624B">
            <w:pPr>
              <w:pStyle w:val="FABodyCopy"/>
            </w:pPr>
            <w:r w:rsidRPr="00062685">
              <w:t>Remote Keyless Enter ’n Go</w:t>
            </w:r>
          </w:p>
        </w:tc>
        <w:tc>
          <w:tcPr>
            <w:tcW w:w="670" w:type="dxa"/>
          </w:tcPr>
          <w:p w14:paraId="6B803725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30D06F7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475201B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301904F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4ADFC9F3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065349C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4442B468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4E0FD47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735284D1" w14:textId="77777777" w:rsidTr="0072624B">
        <w:tc>
          <w:tcPr>
            <w:tcW w:w="4136" w:type="dxa"/>
          </w:tcPr>
          <w:p w14:paraId="0B25A484" w14:textId="77777777" w:rsidR="00DC2B8D" w:rsidRPr="00062685" w:rsidRDefault="00DC2B8D" w:rsidP="0072624B">
            <w:pPr>
              <w:pStyle w:val="FABodyCopy"/>
            </w:pPr>
            <w:r w:rsidRPr="00062685">
              <w:t>Seat belt alert — front passenger</w:t>
            </w:r>
          </w:p>
        </w:tc>
        <w:tc>
          <w:tcPr>
            <w:tcW w:w="670" w:type="dxa"/>
          </w:tcPr>
          <w:p w14:paraId="3E2507F0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2DAE4D91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62" w:type="dxa"/>
          </w:tcPr>
          <w:p w14:paraId="12E2832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790" w:type="dxa"/>
          </w:tcPr>
          <w:p w14:paraId="16CF247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590" w:type="dxa"/>
          </w:tcPr>
          <w:p w14:paraId="23B7089B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689" w:type="dxa"/>
          </w:tcPr>
          <w:p w14:paraId="3FD1E33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7205DA8A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659DD71E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2DA077A1" w14:textId="77777777" w:rsidTr="0072624B">
        <w:tc>
          <w:tcPr>
            <w:tcW w:w="4136" w:type="dxa"/>
          </w:tcPr>
          <w:p w14:paraId="3FBE4DD9" w14:textId="77777777" w:rsidR="00DC2B8D" w:rsidRPr="00062685" w:rsidRDefault="00DC2B8D" w:rsidP="0072624B">
            <w:pPr>
              <w:pStyle w:val="FABodyCopy"/>
            </w:pPr>
            <w:r w:rsidRPr="00062685">
              <w:t xml:space="preserve">Security alarm </w:t>
            </w:r>
          </w:p>
        </w:tc>
        <w:tc>
          <w:tcPr>
            <w:tcW w:w="670" w:type="dxa"/>
            <w:vAlign w:val="top"/>
          </w:tcPr>
          <w:p w14:paraId="02BD447E" w14:textId="77777777" w:rsidR="00DC2B8D" w:rsidRPr="00062685" w:rsidRDefault="00DC2B8D" w:rsidP="0072624B">
            <w:pPr>
              <w:pStyle w:val="S-O-P"/>
            </w:pPr>
            <w:r w:rsidRPr="00165121">
              <w:t>S</w:t>
            </w:r>
          </w:p>
        </w:tc>
        <w:tc>
          <w:tcPr>
            <w:tcW w:w="790" w:type="dxa"/>
            <w:vAlign w:val="top"/>
          </w:tcPr>
          <w:p w14:paraId="31F95444" w14:textId="77777777" w:rsidR="00DC2B8D" w:rsidRPr="00062685" w:rsidRDefault="00DC2B8D" w:rsidP="0072624B">
            <w:pPr>
              <w:pStyle w:val="S-O-P"/>
            </w:pPr>
            <w:r w:rsidRPr="00165121">
              <w:t>S</w:t>
            </w:r>
          </w:p>
        </w:tc>
        <w:tc>
          <w:tcPr>
            <w:tcW w:w="562" w:type="dxa"/>
            <w:vAlign w:val="top"/>
          </w:tcPr>
          <w:p w14:paraId="45227AEA" w14:textId="77777777" w:rsidR="00DC2B8D" w:rsidRPr="00062685" w:rsidRDefault="00DC2B8D" w:rsidP="0072624B">
            <w:pPr>
              <w:pStyle w:val="S-O-P"/>
            </w:pPr>
            <w:r w:rsidRPr="00165121">
              <w:t>S</w:t>
            </w:r>
          </w:p>
        </w:tc>
        <w:tc>
          <w:tcPr>
            <w:tcW w:w="790" w:type="dxa"/>
            <w:vAlign w:val="top"/>
          </w:tcPr>
          <w:p w14:paraId="56D2350E" w14:textId="77777777" w:rsidR="00DC2B8D" w:rsidRPr="00062685" w:rsidRDefault="00DC2B8D" w:rsidP="0072624B">
            <w:pPr>
              <w:pStyle w:val="S-O-P"/>
            </w:pPr>
            <w:r w:rsidRPr="00165121">
              <w:t>S</w:t>
            </w:r>
          </w:p>
        </w:tc>
        <w:tc>
          <w:tcPr>
            <w:tcW w:w="590" w:type="dxa"/>
            <w:vAlign w:val="top"/>
          </w:tcPr>
          <w:p w14:paraId="594A2FF4" w14:textId="77777777" w:rsidR="00DC2B8D" w:rsidRPr="00062685" w:rsidRDefault="00DC2B8D" w:rsidP="0072624B">
            <w:pPr>
              <w:pStyle w:val="S-O-P"/>
            </w:pPr>
            <w:r w:rsidRPr="00165121">
              <w:t>S</w:t>
            </w:r>
          </w:p>
        </w:tc>
        <w:tc>
          <w:tcPr>
            <w:tcW w:w="689" w:type="dxa"/>
          </w:tcPr>
          <w:p w14:paraId="0E1E83A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43AC5EC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46BBCC7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6E6112B8" w14:textId="77777777" w:rsidTr="0072624B">
        <w:trPr>
          <w:trHeight w:val="498"/>
        </w:trPr>
        <w:tc>
          <w:tcPr>
            <w:tcW w:w="4136" w:type="dxa"/>
          </w:tcPr>
          <w:p w14:paraId="001A3961" w14:textId="77777777" w:rsidR="00DC2B8D" w:rsidRPr="00062685" w:rsidRDefault="00DC2B8D" w:rsidP="0072624B">
            <w:pPr>
              <w:pStyle w:val="FABodyCopy"/>
              <w:keepNext/>
              <w:keepLines/>
            </w:pPr>
            <w:r w:rsidRPr="00062685">
              <w:t xml:space="preserve">Deluxe Security alarm (included with Plus </w:t>
            </w:r>
            <w:r>
              <w:t>Group</w:t>
            </w:r>
            <w:r w:rsidRPr="00062685">
              <w:t xml:space="preserve"> or Daytona Edition Group)</w:t>
            </w:r>
          </w:p>
        </w:tc>
        <w:tc>
          <w:tcPr>
            <w:tcW w:w="670" w:type="dxa"/>
          </w:tcPr>
          <w:p w14:paraId="0917E235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744DC5EC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62" w:type="dxa"/>
          </w:tcPr>
          <w:p w14:paraId="66AEDF91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790" w:type="dxa"/>
          </w:tcPr>
          <w:p w14:paraId="5DC39D82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590" w:type="dxa"/>
          </w:tcPr>
          <w:p w14:paraId="347E6A48" w14:textId="77777777" w:rsidR="00DC2B8D" w:rsidRPr="00062685" w:rsidRDefault="00DC2B8D" w:rsidP="0072624B">
            <w:pPr>
              <w:pStyle w:val="S-O-P"/>
            </w:pPr>
            <w:r w:rsidRPr="00062685">
              <w:t>P</w:t>
            </w:r>
          </w:p>
        </w:tc>
        <w:tc>
          <w:tcPr>
            <w:tcW w:w="689" w:type="dxa"/>
          </w:tcPr>
          <w:p w14:paraId="70C00EC4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09" w:type="dxa"/>
          </w:tcPr>
          <w:p w14:paraId="13036167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03BC6AF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  <w:tr w:rsidR="00DC2B8D" w:rsidRPr="00062685" w14:paraId="72834733" w14:textId="77777777" w:rsidTr="0072624B">
        <w:tc>
          <w:tcPr>
            <w:tcW w:w="4136" w:type="dxa"/>
          </w:tcPr>
          <w:p w14:paraId="1D18207F" w14:textId="77777777" w:rsidR="00DC2B8D" w:rsidRPr="00062685" w:rsidRDefault="00DC2B8D" w:rsidP="00DC2B8D">
            <w:pPr>
              <w:pStyle w:val="FABodyCopy"/>
              <w:keepNext/>
              <w:keepLines/>
              <w:widowControl/>
            </w:pPr>
            <w:r w:rsidRPr="00062685">
              <w:t xml:space="preserve">Sentry Key engine immobilizer </w:t>
            </w:r>
          </w:p>
        </w:tc>
        <w:tc>
          <w:tcPr>
            <w:tcW w:w="670" w:type="dxa"/>
          </w:tcPr>
          <w:p w14:paraId="41A36128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S</w:t>
            </w:r>
          </w:p>
        </w:tc>
        <w:tc>
          <w:tcPr>
            <w:tcW w:w="790" w:type="dxa"/>
          </w:tcPr>
          <w:p w14:paraId="33D31E23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S</w:t>
            </w:r>
          </w:p>
        </w:tc>
        <w:tc>
          <w:tcPr>
            <w:tcW w:w="562" w:type="dxa"/>
          </w:tcPr>
          <w:p w14:paraId="4538000D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S</w:t>
            </w:r>
          </w:p>
        </w:tc>
        <w:tc>
          <w:tcPr>
            <w:tcW w:w="790" w:type="dxa"/>
          </w:tcPr>
          <w:p w14:paraId="1066DCAD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S</w:t>
            </w:r>
          </w:p>
        </w:tc>
        <w:tc>
          <w:tcPr>
            <w:tcW w:w="590" w:type="dxa"/>
          </w:tcPr>
          <w:p w14:paraId="552C862E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S</w:t>
            </w:r>
          </w:p>
        </w:tc>
        <w:tc>
          <w:tcPr>
            <w:tcW w:w="689" w:type="dxa"/>
          </w:tcPr>
          <w:p w14:paraId="2824686E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S</w:t>
            </w:r>
          </w:p>
        </w:tc>
        <w:tc>
          <w:tcPr>
            <w:tcW w:w="909" w:type="dxa"/>
          </w:tcPr>
          <w:p w14:paraId="17C71603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S</w:t>
            </w:r>
          </w:p>
        </w:tc>
        <w:tc>
          <w:tcPr>
            <w:tcW w:w="944" w:type="dxa"/>
          </w:tcPr>
          <w:p w14:paraId="4BA42098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S</w:t>
            </w:r>
          </w:p>
        </w:tc>
      </w:tr>
      <w:tr w:rsidR="00DC2B8D" w:rsidRPr="00062685" w14:paraId="1BFAFC7A" w14:textId="77777777" w:rsidTr="0072624B">
        <w:tc>
          <w:tcPr>
            <w:tcW w:w="4136" w:type="dxa"/>
          </w:tcPr>
          <w:p w14:paraId="314F6384" w14:textId="77777777" w:rsidR="00DC2B8D" w:rsidRPr="00062685" w:rsidRDefault="00DC2B8D" w:rsidP="00DC2B8D">
            <w:pPr>
              <w:pStyle w:val="FABodyCopy"/>
              <w:keepNext/>
              <w:keepLines/>
              <w:widowControl/>
            </w:pPr>
            <w:r w:rsidRPr="00062685">
              <w:t xml:space="preserve">Tire-pressure monitoring system </w:t>
            </w:r>
          </w:p>
        </w:tc>
        <w:tc>
          <w:tcPr>
            <w:tcW w:w="670" w:type="dxa"/>
          </w:tcPr>
          <w:p w14:paraId="4DA99FAF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S</w:t>
            </w:r>
          </w:p>
        </w:tc>
        <w:tc>
          <w:tcPr>
            <w:tcW w:w="790" w:type="dxa"/>
          </w:tcPr>
          <w:p w14:paraId="7F5FE984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S</w:t>
            </w:r>
          </w:p>
        </w:tc>
        <w:tc>
          <w:tcPr>
            <w:tcW w:w="562" w:type="dxa"/>
          </w:tcPr>
          <w:p w14:paraId="1D8E7134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S</w:t>
            </w:r>
          </w:p>
        </w:tc>
        <w:tc>
          <w:tcPr>
            <w:tcW w:w="790" w:type="dxa"/>
          </w:tcPr>
          <w:p w14:paraId="7C99A24B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S</w:t>
            </w:r>
          </w:p>
        </w:tc>
        <w:tc>
          <w:tcPr>
            <w:tcW w:w="590" w:type="dxa"/>
          </w:tcPr>
          <w:p w14:paraId="2CF3FF40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S</w:t>
            </w:r>
          </w:p>
        </w:tc>
        <w:tc>
          <w:tcPr>
            <w:tcW w:w="689" w:type="dxa"/>
          </w:tcPr>
          <w:p w14:paraId="2793F239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S</w:t>
            </w:r>
          </w:p>
        </w:tc>
        <w:tc>
          <w:tcPr>
            <w:tcW w:w="909" w:type="dxa"/>
          </w:tcPr>
          <w:p w14:paraId="71C0427B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S</w:t>
            </w:r>
          </w:p>
        </w:tc>
        <w:tc>
          <w:tcPr>
            <w:tcW w:w="944" w:type="dxa"/>
          </w:tcPr>
          <w:p w14:paraId="77C35759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S</w:t>
            </w:r>
          </w:p>
        </w:tc>
      </w:tr>
    </w:tbl>
    <w:p w14:paraId="06B493A3" w14:textId="77777777" w:rsidR="00DC2B8D" w:rsidRDefault="00DC2B8D" w:rsidP="00DC2B8D">
      <w:pPr>
        <w:pStyle w:val="Heading3"/>
      </w:pPr>
      <w:r w:rsidRPr="00062685">
        <w:t>PACKAGES / EQUIPMENT GROUPS</w:t>
      </w:r>
    </w:p>
    <w:tbl>
      <w:tblPr>
        <w:tblStyle w:val="FATABLESTYLE"/>
        <w:tblW w:w="10080" w:type="dxa"/>
        <w:tblLook w:val="0020" w:firstRow="1" w:lastRow="0" w:firstColumn="0" w:lastColumn="0" w:noHBand="0" w:noVBand="0"/>
      </w:tblPr>
      <w:tblGrid>
        <w:gridCol w:w="4136"/>
        <w:gridCol w:w="670"/>
        <w:gridCol w:w="790"/>
        <w:gridCol w:w="562"/>
        <w:gridCol w:w="790"/>
        <w:gridCol w:w="590"/>
        <w:gridCol w:w="689"/>
        <w:gridCol w:w="909"/>
        <w:gridCol w:w="944"/>
      </w:tblGrid>
      <w:tr w:rsidR="00DC2B8D" w:rsidRPr="00062685" w14:paraId="23B2F7B0" w14:textId="77777777" w:rsidTr="0072624B">
        <w:trPr>
          <w:tblHeader/>
        </w:trPr>
        <w:tc>
          <w:tcPr>
            <w:tcW w:w="4136" w:type="dxa"/>
          </w:tcPr>
          <w:p w14:paraId="58909A59" w14:textId="77777777" w:rsidR="00DC2B8D" w:rsidRPr="00062685" w:rsidRDefault="00DC2B8D" w:rsidP="0072624B">
            <w:pPr>
              <w:pStyle w:val="TableSubhead"/>
            </w:pPr>
            <w:r w:rsidRPr="00062685">
              <w:t>PACKAGES / EQUIPMENT GROUPS</w:t>
            </w:r>
          </w:p>
        </w:tc>
        <w:tc>
          <w:tcPr>
            <w:tcW w:w="670" w:type="dxa"/>
            <w:vAlign w:val="bottom"/>
          </w:tcPr>
          <w:p w14:paraId="3E7E22C5" w14:textId="77777777" w:rsidR="00DC2B8D" w:rsidRPr="00062685" w:rsidRDefault="00DC2B8D" w:rsidP="0072624B">
            <w:pPr>
              <w:pStyle w:val="ModelSubhead"/>
            </w:pPr>
            <w:r w:rsidRPr="008B2E83">
              <w:t>SXT</w:t>
            </w:r>
          </w:p>
        </w:tc>
        <w:tc>
          <w:tcPr>
            <w:tcW w:w="790" w:type="dxa"/>
            <w:vAlign w:val="bottom"/>
          </w:tcPr>
          <w:p w14:paraId="0808C2A0" w14:textId="77777777" w:rsidR="00DC2B8D" w:rsidRPr="00062685" w:rsidRDefault="00DC2B8D" w:rsidP="0072624B">
            <w:pPr>
              <w:pStyle w:val="ModelSubhead"/>
            </w:pPr>
            <w:r w:rsidRPr="008B2E83">
              <w:t>SXT</w:t>
            </w:r>
            <w:r w:rsidRPr="008B2E83">
              <w:br/>
              <w:t>AWD</w:t>
            </w:r>
          </w:p>
        </w:tc>
        <w:tc>
          <w:tcPr>
            <w:tcW w:w="562" w:type="dxa"/>
            <w:vAlign w:val="bottom"/>
          </w:tcPr>
          <w:p w14:paraId="531F2C8C" w14:textId="77777777" w:rsidR="00DC2B8D" w:rsidRPr="00062685" w:rsidRDefault="00DC2B8D" w:rsidP="0072624B">
            <w:pPr>
              <w:pStyle w:val="ModelSubhead"/>
            </w:pPr>
            <w:r w:rsidRPr="008B2E83">
              <w:t>GT</w:t>
            </w:r>
          </w:p>
        </w:tc>
        <w:tc>
          <w:tcPr>
            <w:tcW w:w="790" w:type="dxa"/>
            <w:vAlign w:val="bottom"/>
          </w:tcPr>
          <w:p w14:paraId="6DFCC814" w14:textId="77777777" w:rsidR="00DC2B8D" w:rsidRPr="00062685" w:rsidRDefault="00DC2B8D" w:rsidP="0072624B">
            <w:pPr>
              <w:pStyle w:val="ModelSubhead"/>
            </w:pPr>
            <w:r w:rsidRPr="008B2E83">
              <w:t>GT AWD</w:t>
            </w:r>
          </w:p>
        </w:tc>
        <w:tc>
          <w:tcPr>
            <w:tcW w:w="590" w:type="dxa"/>
            <w:vAlign w:val="bottom"/>
          </w:tcPr>
          <w:p w14:paraId="1594A393" w14:textId="77777777" w:rsidR="00DC2B8D" w:rsidRPr="00062685" w:rsidRDefault="00DC2B8D" w:rsidP="0072624B">
            <w:pPr>
              <w:pStyle w:val="ModelSubhead"/>
            </w:pPr>
            <w:r w:rsidRPr="008B2E83">
              <w:t>R/T</w:t>
            </w:r>
          </w:p>
        </w:tc>
        <w:tc>
          <w:tcPr>
            <w:tcW w:w="689" w:type="dxa"/>
            <w:vAlign w:val="bottom"/>
          </w:tcPr>
          <w:p w14:paraId="0253FF12" w14:textId="77777777" w:rsidR="00DC2B8D" w:rsidRPr="00062685" w:rsidRDefault="00DC2B8D" w:rsidP="0072624B">
            <w:pPr>
              <w:pStyle w:val="ModelSubhead"/>
            </w:pPr>
            <w:r w:rsidRPr="008B2E83">
              <w:t>Scat Pack</w:t>
            </w:r>
          </w:p>
        </w:tc>
        <w:tc>
          <w:tcPr>
            <w:tcW w:w="909" w:type="dxa"/>
            <w:vAlign w:val="bottom"/>
          </w:tcPr>
          <w:p w14:paraId="6B6CFFA5" w14:textId="77777777" w:rsidR="00DC2B8D" w:rsidRPr="00062685" w:rsidRDefault="00DC2B8D" w:rsidP="0072624B">
            <w:pPr>
              <w:pStyle w:val="ModelSubhead"/>
            </w:pPr>
            <w:r w:rsidRPr="008B2E83">
              <w:t>SRT Hellcat</w:t>
            </w:r>
          </w:p>
        </w:tc>
        <w:tc>
          <w:tcPr>
            <w:tcW w:w="944" w:type="dxa"/>
            <w:vAlign w:val="bottom"/>
          </w:tcPr>
          <w:p w14:paraId="4F98604B" w14:textId="77777777" w:rsidR="00DC2B8D" w:rsidRPr="00062685" w:rsidRDefault="00DC2B8D" w:rsidP="0072624B">
            <w:pPr>
              <w:pStyle w:val="ModelSubhead"/>
            </w:pPr>
            <w:r w:rsidRPr="008B2E83">
              <w:t>SRT Hellcat Redeye</w:t>
            </w:r>
          </w:p>
        </w:tc>
      </w:tr>
      <w:tr w:rsidR="00DC2B8D" w:rsidRPr="00062685" w14:paraId="1783DB85" w14:textId="77777777" w:rsidTr="0072624B">
        <w:tc>
          <w:tcPr>
            <w:tcW w:w="4136" w:type="dxa"/>
          </w:tcPr>
          <w:p w14:paraId="23D4D7A2" w14:textId="77777777" w:rsidR="00DC2B8D" w:rsidRPr="00062685" w:rsidRDefault="00DC2B8D" w:rsidP="0072624B">
            <w:pPr>
              <w:pStyle w:val="FABodyCopy"/>
            </w:pPr>
            <w:r w:rsidRPr="00CF7AFC">
              <w:rPr>
                <w:b/>
                <w:bCs/>
              </w:rPr>
              <w:t>Alpine Audio Group</w:t>
            </w:r>
            <w:r w:rsidRPr="00062685">
              <w:t xml:space="preserve"> — includes nine speakers with trunk-mounted subwoofer and surround sound system</w:t>
            </w:r>
          </w:p>
        </w:tc>
        <w:tc>
          <w:tcPr>
            <w:tcW w:w="670" w:type="dxa"/>
          </w:tcPr>
          <w:p w14:paraId="37611A46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790" w:type="dxa"/>
          </w:tcPr>
          <w:p w14:paraId="2339C0A7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562" w:type="dxa"/>
          </w:tcPr>
          <w:p w14:paraId="79A09C9C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790" w:type="dxa"/>
          </w:tcPr>
          <w:p w14:paraId="21A4F3A0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590" w:type="dxa"/>
          </w:tcPr>
          <w:p w14:paraId="50230AC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6B61635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122CBB6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591F0EB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61152C47" w14:textId="77777777" w:rsidTr="0072624B">
        <w:tc>
          <w:tcPr>
            <w:tcW w:w="4136" w:type="dxa"/>
          </w:tcPr>
          <w:p w14:paraId="388945C6" w14:textId="77777777" w:rsidR="00DC2B8D" w:rsidRPr="00062685" w:rsidRDefault="00DC2B8D" w:rsidP="0072624B">
            <w:pPr>
              <w:pStyle w:val="FABodyCopy"/>
            </w:pPr>
            <w:r w:rsidRPr="00CF7AFC">
              <w:rPr>
                <w:b/>
                <w:bCs/>
              </w:rPr>
              <w:t>Blacktop Package</w:t>
            </w:r>
            <w:r w:rsidRPr="00062685">
              <w:t xml:space="preserve"> — includes Gloss Black instrument panel cluster trim rings, Gloss Black badges, Dodge grille badge (SXT), R/T Blacktop badge (R/T), Satin Black Charger deck-lid badge, black AWD Rhombi badge (SXT/GT AWD), Gloss Black front fascia applique (SXT), black one-piece performance spoiler, sport suspension, compact spare tire (SXT), 245/45R20 BSW All-season tires (SXT, GT, R/T), 20-in. Black Noise wheels and 19-in. Black Noise wheels (SXT/GT AWD)</w:t>
            </w:r>
          </w:p>
        </w:tc>
        <w:tc>
          <w:tcPr>
            <w:tcW w:w="670" w:type="dxa"/>
          </w:tcPr>
          <w:p w14:paraId="05468936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790" w:type="dxa"/>
          </w:tcPr>
          <w:p w14:paraId="7E0A8CA5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562" w:type="dxa"/>
          </w:tcPr>
          <w:p w14:paraId="75C28056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790" w:type="dxa"/>
          </w:tcPr>
          <w:p w14:paraId="41C260BF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590" w:type="dxa"/>
          </w:tcPr>
          <w:p w14:paraId="590662D1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689" w:type="dxa"/>
          </w:tcPr>
          <w:p w14:paraId="6509C73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432B5F6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71F863A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715C6993" w14:textId="77777777" w:rsidTr="0072624B">
        <w:tc>
          <w:tcPr>
            <w:tcW w:w="4136" w:type="dxa"/>
          </w:tcPr>
          <w:p w14:paraId="04509BCE" w14:textId="77777777" w:rsidR="00DC2B8D" w:rsidRPr="00062685" w:rsidRDefault="00DC2B8D" w:rsidP="0072624B">
            <w:pPr>
              <w:pStyle w:val="FABodyCopy"/>
            </w:pPr>
            <w:r w:rsidRPr="00CF7AFC">
              <w:rPr>
                <w:b/>
                <w:bCs/>
              </w:rPr>
              <w:t>Carbon &amp; Suede Package</w:t>
            </w:r>
            <w:r w:rsidRPr="00062685">
              <w:t xml:space="preserve"> — includes real </w:t>
            </w:r>
            <w:r>
              <w:t>c</w:t>
            </w:r>
            <w:r w:rsidRPr="00062685">
              <w:t xml:space="preserve">arbon </w:t>
            </w:r>
            <w:r>
              <w:t>f</w:t>
            </w:r>
            <w:r w:rsidRPr="00062685">
              <w:t>iber instrument panel and console bezels and Dinamica suede headliner</w:t>
            </w:r>
            <w:r>
              <w:t xml:space="preserve"> (must have Plus Group)</w:t>
            </w:r>
          </w:p>
        </w:tc>
        <w:tc>
          <w:tcPr>
            <w:tcW w:w="670" w:type="dxa"/>
          </w:tcPr>
          <w:p w14:paraId="2375D28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7A1B453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033B083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0AB76A3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3972B55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00A2E67F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09" w:type="dxa"/>
          </w:tcPr>
          <w:p w14:paraId="047146E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08BA625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211DD11F" w14:textId="77777777" w:rsidTr="0072624B">
        <w:tc>
          <w:tcPr>
            <w:tcW w:w="4136" w:type="dxa"/>
          </w:tcPr>
          <w:p w14:paraId="014B1A88" w14:textId="77777777" w:rsidR="00DC2B8D" w:rsidRPr="00062685" w:rsidRDefault="00DC2B8D" w:rsidP="0072624B">
            <w:pPr>
              <w:pStyle w:val="FABodyCopy"/>
            </w:pPr>
            <w:r w:rsidRPr="00CF7AFC">
              <w:rPr>
                <w:b/>
                <w:bCs/>
              </w:rPr>
              <w:t>Cold Weather Group</w:t>
            </w:r>
            <w:r w:rsidRPr="00062685">
              <w:t xml:space="preserve"> — includes heated driver and passenger cloth seats, heated steering wheel and heated mirrors (SXT)</w:t>
            </w:r>
          </w:p>
        </w:tc>
        <w:tc>
          <w:tcPr>
            <w:tcW w:w="670" w:type="dxa"/>
          </w:tcPr>
          <w:p w14:paraId="39458F46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790" w:type="dxa"/>
          </w:tcPr>
          <w:p w14:paraId="3C964F4A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562" w:type="dxa"/>
          </w:tcPr>
          <w:p w14:paraId="6D6CAD89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790" w:type="dxa"/>
          </w:tcPr>
          <w:p w14:paraId="7D4A50EF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590" w:type="dxa"/>
          </w:tcPr>
          <w:p w14:paraId="270FDDE2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689" w:type="dxa"/>
          </w:tcPr>
          <w:p w14:paraId="26BFE0B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2A1CE6D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31D05A1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2B357BCA" w14:textId="77777777" w:rsidTr="0072624B">
        <w:tc>
          <w:tcPr>
            <w:tcW w:w="4136" w:type="dxa"/>
          </w:tcPr>
          <w:p w14:paraId="0FEC49C9" w14:textId="77777777" w:rsidR="00DC2B8D" w:rsidRPr="00062685" w:rsidRDefault="00DC2B8D" w:rsidP="0072624B">
            <w:pPr>
              <w:pStyle w:val="FABodyCopy"/>
              <w:keepNext/>
              <w:keepLines/>
            </w:pPr>
            <w:r w:rsidRPr="00CF7AFC">
              <w:rPr>
                <w:b/>
                <w:bCs/>
              </w:rPr>
              <w:t>Daytona Edition Group</w:t>
            </w:r>
            <w:r w:rsidRPr="00062685">
              <w:t xml:space="preserve"> — includes Daytona logo leather/Alcantara seats, Mopar cold air intake, power/heated/memory seats, Blind-spot Monitoring, black-edged premium floor mats, Daytona instrument panel badge, Gloss Black instrument panel cluster trim rings, carbonite interior accents, soft-touch instrument panel, Daytona front grille badge, Daytona decals, front overhead LED light, driver/passenger lower LED lamps, black one-piece performance spoiler and power tilt/telescoping steering column. For R/T, includes security alarm, heated steering wheel, Satin Black Charger deck-lid badge, 20-in. forged/painted wheels. For Scat Pack, includes “392” fender decal, bright pedals, 275/40ZR20 All-season tires, </w:t>
            </w:r>
            <w:r>
              <w:t xml:space="preserve">and </w:t>
            </w:r>
            <w:r w:rsidRPr="00062685">
              <w:t>20 x 9.5-in. forged/painted wheels</w:t>
            </w:r>
          </w:p>
        </w:tc>
        <w:tc>
          <w:tcPr>
            <w:tcW w:w="670" w:type="dxa"/>
          </w:tcPr>
          <w:p w14:paraId="76D76E5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41B12D5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45262B5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645896CB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359DD7D1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689" w:type="dxa"/>
          </w:tcPr>
          <w:p w14:paraId="036D4040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09" w:type="dxa"/>
          </w:tcPr>
          <w:p w14:paraId="11468A2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5A2DD44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7C9360B5" w14:textId="77777777" w:rsidTr="0072624B">
        <w:tc>
          <w:tcPr>
            <w:tcW w:w="4136" w:type="dxa"/>
          </w:tcPr>
          <w:p w14:paraId="3DDABF9C" w14:textId="77777777" w:rsidR="00DC2B8D" w:rsidRPr="00062685" w:rsidRDefault="00DC2B8D" w:rsidP="0072624B">
            <w:pPr>
              <w:pStyle w:val="FABodyCopy"/>
            </w:pPr>
            <w:r w:rsidRPr="00CF7AFC">
              <w:rPr>
                <w:b/>
                <w:bCs/>
              </w:rPr>
              <w:t>Dynamics Package</w:t>
            </w:r>
            <w:r w:rsidRPr="00062685">
              <w:t xml:space="preserve"> — includes leather flat-bottom steering wheel, </w:t>
            </w:r>
            <w:r>
              <w:t>red</w:t>
            </w:r>
            <w:r w:rsidRPr="00062685">
              <w:t xml:space="preserve"> Brembo fixed caliper six-piston brakes, 275/40ZR20 all-season tires and 20 x 9.5-in. Low Gloss Black wheels </w:t>
            </w:r>
          </w:p>
        </w:tc>
        <w:tc>
          <w:tcPr>
            <w:tcW w:w="670" w:type="dxa"/>
          </w:tcPr>
          <w:p w14:paraId="0BF5AB9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6AC4E3F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1E69B32D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580B8D5A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4E3AA4E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3AD48796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09" w:type="dxa"/>
          </w:tcPr>
          <w:p w14:paraId="0662474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03555B12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7B9D70BE" w14:textId="77777777" w:rsidTr="0072624B">
        <w:tc>
          <w:tcPr>
            <w:tcW w:w="4136" w:type="dxa"/>
          </w:tcPr>
          <w:p w14:paraId="3CF1EF2D" w14:textId="77777777" w:rsidR="00DC2B8D" w:rsidRPr="00062685" w:rsidRDefault="00DC2B8D" w:rsidP="0072624B">
            <w:pPr>
              <w:pStyle w:val="FABodyCopy"/>
            </w:pPr>
            <w:r w:rsidRPr="00CF7AFC">
              <w:rPr>
                <w:b/>
                <w:bCs/>
              </w:rPr>
              <w:t>Harman Kardon Audio Group</w:t>
            </w:r>
            <w:r w:rsidRPr="00062685">
              <w:t xml:space="preserve"> — includes 19 Harman Kardon GreenEdge speakers and amp</w:t>
            </w:r>
          </w:p>
        </w:tc>
        <w:tc>
          <w:tcPr>
            <w:tcW w:w="670" w:type="dxa"/>
          </w:tcPr>
          <w:p w14:paraId="28715FA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206F360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6578726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58C9944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484B920F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689" w:type="dxa"/>
          </w:tcPr>
          <w:p w14:paraId="162F30DA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09" w:type="dxa"/>
          </w:tcPr>
          <w:p w14:paraId="2B71E826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44" w:type="dxa"/>
          </w:tcPr>
          <w:p w14:paraId="4BE3C22F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</w:tr>
      <w:tr w:rsidR="00DC2B8D" w:rsidRPr="00062685" w14:paraId="573B8B11" w14:textId="77777777" w:rsidTr="0072624B">
        <w:tc>
          <w:tcPr>
            <w:tcW w:w="4136" w:type="dxa"/>
          </w:tcPr>
          <w:p w14:paraId="7B834693" w14:textId="0B4BA5E8" w:rsidR="00DC2B8D" w:rsidRPr="00062685" w:rsidRDefault="00DC2B8D" w:rsidP="0072624B">
            <w:pPr>
              <w:pStyle w:val="FABodyCopy"/>
            </w:pPr>
            <w:r w:rsidRPr="00CF7AFC">
              <w:rPr>
                <w:b/>
                <w:bCs/>
              </w:rPr>
              <w:t>HEMI Orange Package</w:t>
            </w:r>
            <w:r w:rsidRPr="00062685">
              <w:t xml:space="preserve"> —</w:t>
            </w:r>
            <w:r w:rsidR="00FE3178">
              <w:t xml:space="preserve"> </w:t>
            </w:r>
            <w:r w:rsidRPr="007B4C12">
              <w:t xml:space="preserve">includes </w:t>
            </w:r>
            <w:r w:rsidRPr="002A2BD5">
              <w:t>H</w:t>
            </w:r>
            <w:r>
              <w:t>EMI</w:t>
            </w:r>
            <w:r w:rsidRPr="002A2BD5">
              <w:t xml:space="preserve"> Orange </w:t>
            </w:r>
            <w:r w:rsidRPr="007B4C12">
              <w:t xml:space="preserve">badges, </w:t>
            </w:r>
            <w:r>
              <w:t xml:space="preserve">392 fender and IP badges (for Scat Pack only) </w:t>
            </w:r>
            <w:r w:rsidRPr="002A2BD5">
              <w:t xml:space="preserve">Gunmetal </w:t>
            </w:r>
            <w:r w:rsidRPr="007B4C12">
              <w:t>s</w:t>
            </w:r>
            <w:r w:rsidRPr="002A2BD5">
              <w:t>tripe with Orange Tracer</w:t>
            </w:r>
            <w:r w:rsidRPr="007B4C12">
              <w:t xml:space="preserve">, </w:t>
            </w:r>
            <w:r w:rsidRPr="002A2BD5">
              <w:t xml:space="preserve">Orange </w:t>
            </w:r>
            <w:r w:rsidRPr="007B4C12">
              <w:t>b</w:t>
            </w:r>
            <w:r w:rsidRPr="002A2BD5">
              <w:t xml:space="preserve">rake </w:t>
            </w:r>
            <w:r w:rsidRPr="007B4C12">
              <w:t>c</w:t>
            </w:r>
            <w:r w:rsidRPr="002A2BD5">
              <w:t>alipers</w:t>
            </w:r>
            <w:r w:rsidRPr="007B4C12">
              <w:t xml:space="preserve">, </w:t>
            </w:r>
            <w:r w:rsidRPr="002A2BD5">
              <w:t xml:space="preserve">Orange </w:t>
            </w:r>
            <w:r w:rsidRPr="007B4C12">
              <w:t>i</w:t>
            </w:r>
            <w:r w:rsidRPr="002A2BD5">
              <w:t xml:space="preserve">nterior </w:t>
            </w:r>
            <w:r w:rsidRPr="007B4C12">
              <w:t>a</w:t>
            </w:r>
            <w:r w:rsidRPr="002A2BD5">
              <w:t xml:space="preserve">ccent </w:t>
            </w:r>
            <w:r w:rsidRPr="007B4C12">
              <w:t>s</w:t>
            </w:r>
            <w:r w:rsidRPr="002A2BD5">
              <w:t>titch</w:t>
            </w:r>
            <w:r w:rsidRPr="007B4C12">
              <w:t xml:space="preserve">ing, </w:t>
            </w:r>
            <w:r w:rsidRPr="002A2BD5">
              <w:t xml:space="preserve">Satin Black "Charger" </w:t>
            </w:r>
            <w:r w:rsidRPr="007B4C12">
              <w:t>d</w:t>
            </w:r>
            <w:r w:rsidRPr="002A2BD5">
              <w:t xml:space="preserve">ecklid </w:t>
            </w:r>
            <w:r w:rsidRPr="007B4C12">
              <w:t>b</w:t>
            </w:r>
            <w:r w:rsidRPr="002A2BD5">
              <w:t>adge</w:t>
            </w:r>
            <w:r w:rsidRPr="007B4C12">
              <w:t xml:space="preserve">, </w:t>
            </w:r>
            <w:r w:rsidRPr="002A2BD5">
              <w:t xml:space="preserve">Satin Black "Dodge" </w:t>
            </w:r>
            <w:r w:rsidRPr="007B4C12">
              <w:t>t</w:t>
            </w:r>
            <w:r w:rsidRPr="002A2BD5">
              <w:t>ail</w:t>
            </w:r>
            <w:r w:rsidRPr="007B4C12">
              <w:t>l</w:t>
            </w:r>
            <w:r w:rsidRPr="002A2BD5">
              <w:t xml:space="preserve">amp </w:t>
            </w:r>
            <w:r w:rsidRPr="007B4C12">
              <w:t>b</w:t>
            </w:r>
            <w:r w:rsidRPr="002A2BD5">
              <w:t>adge</w:t>
            </w:r>
            <w:r w:rsidRPr="007B4C12">
              <w:t xml:space="preserve">, </w:t>
            </w:r>
            <w:r w:rsidRPr="002A2BD5">
              <w:t>20 x 9</w:t>
            </w:r>
            <w:r w:rsidRPr="007B4C12">
              <w:t>-i</w:t>
            </w:r>
            <w:r w:rsidRPr="002A2BD5">
              <w:t>n</w:t>
            </w:r>
            <w:r>
              <w:t>.</w:t>
            </w:r>
            <w:r w:rsidRPr="002A2BD5">
              <w:t xml:space="preserve"> Mid-Gloss Black </w:t>
            </w:r>
            <w:r>
              <w:t>w</w:t>
            </w:r>
            <w:r w:rsidRPr="002A2BD5">
              <w:t>heels</w:t>
            </w:r>
            <w:r>
              <w:t xml:space="preserve"> (20 x 11-in. Carbon Black “Warp Speed” wheels for Scat Pack only)</w:t>
            </w:r>
            <w:r w:rsidRPr="007B4C12">
              <w:t>, B</w:t>
            </w:r>
            <w:r w:rsidRPr="002A2BD5">
              <w:t xml:space="preserve">lack </w:t>
            </w:r>
            <w:r w:rsidRPr="007B4C12">
              <w:t>one-p</w:t>
            </w:r>
            <w:r w:rsidRPr="002A2BD5">
              <w:t xml:space="preserve">iece </w:t>
            </w:r>
            <w:r w:rsidRPr="007B4C12">
              <w:t>p</w:t>
            </w:r>
            <w:r w:rsidRPr="002A2BD5">
              <w:t xml:space="preserve">erformance </w:t>
            </w:r>
            <w:r w:rsidRPr="007B4C12">
              <w:t>s</w:t>
            </w:r>
            <w:r w:rsidRPr="002A2BD5">
              <w:t>poiler</w:t>
            </w:r>
            <w:r w:rsidRPr="007B4C12">
              <w:t xml:space="preserve">, </w:t>
            </w:r>
            <w:r w:rsidRPr="002A2BD5">
              <w:t xml:space="preserve">Black "Dodge" </w:t>
            </w:r>
            <w:r w:rsidRPr="007B4C12">
              <w:t>g</w:t>
            </w:r>
            <w:r w:rsidRPr="002A2BD5">
              <w:t xml:space="preserve">rille </w:t>
            </w:r>
            <w:r w:rsidRPr="007B4C12">
              <w:t>b</w:t>
            </w:r>
            <w:r w:rsidRPr="002A2BD5">
              <w:t>adge</w:t>
            </w:r>
            <w:r w:rsidRPr="007B4C12">
              <w:t xml:space="preserve">, </w:t>
            </w:r>
            <w:r w:rsidRPr="002A2BD5">
              <w:t>Brembo</w:t>
            </w:r>
            <w:r w:rsidRPr="007B4C12">
              <w:rPr>
                <w:vertAlign w:val="superscript"/>
              </w:rPr>
              <w:t xml:space="preserve"> </w:t>
            </w:r>
            <w:r w:rsidRPr="007B4C12">
              <w:t>four</w:t>
            </w:r>
            <w:r w:rsidRPr="002A2BD5">
              <w:t>-</w:t>
            </w:r>
            <w:r w:rsidRPr="007B4C12">
              <w:t>p</w:t>
            </w:r>
            <w:r w:rsidRPr="002A2BD5">
              <w:t xml:space="preserve">iston </w:t>
            </w:r>
            <w:r w:rsidRPr="007B4C12">
              <w:t>f</w:t>
            </w:r>
            <w:r w:rsidRPr="002A2BD5">
              <w:t xml:space="preserve">ixed </w:t>
            </w:r>
            <w:r w:rsidRPr="007B4C12">
              <w:t>c</w:t>
            </w:r>
            <w:r w:rsidRPr="002A2BD5">
              <w:t xml:space="preserve">aliper </w:t>
            </w:r>
            <w:r w:rsidRPr="007B4C12">
              <w:t>b</w:t>
            </w:r>
            <w:r w:rsidRPr="002A2BD5">
              <w:t>rakes</w:t>
            </w:r>
            <w:r w:rsidRPr="007B4C12">
              <w:t>, f</w:t>
            </w:r>
            <w:r w:rsidRPr="002A2BD5">
              <w:t>lat-</w:t>
            </w:r>
            <w:r w:rsidRPr="007B4C12">
              <w:t>b</w:t>
            </w:r>
            <w:r w:rsidRPr="002A2BD5">
              <w:t xml:space="preserve">ottom </w:t>
            </w:r>
            <w:r w:rsidRPr="007B4C12">
              <w:t>s</w:t>
            </w:r>
            <w:r w:rsidRPr="002A2BD5">
              <w:t xml:space="preserve">teering </w:t>
            </w:r>
            <w:r w:rsidRPr="007B4C12">
              <w:t>w</w:t>
            </w:r>
            <w:r w:rsidRPr="002A2BD5">
              <w:t>heel</w:t>
            </w:r>
            <w:r w:rsidRPr="007B4C12">
              <w:t xml:space="preserve">, </w:t>
            </w:r>
            <w:r w:rsidRPr="002A2BD5">
              <w:t xml:space="preserve">Gloss Black </w:t>
            </w:r>
            <w:r w:rsidRPr="007B4C12">
              <w:t>i</w:t>
            </w:r>
            <w:r w:rsidRPr="002A2BD5">
              <w:t xml:space="preserve">nstrument </w:t>
            </w:r>
            <w:r w:rsidRPr="007B4C12">
              <w:t>c</w:t>
            </w:r>
            <w:r w:rsidRPr="002A2BD5">
              <w:t xml:space="preserve">luster </w:t>
            </w:r>
            <w:r w:rsidRPr="007B4C12">
              <w:t>t</w:t>
            </w:r>
            <w:r w:rsidRPr="002A2BD5">
              <w:t xml:space="preserve">rim </w:t>
            </w:r>
            <w:r w:rsidRPr="007B4C12">
              <w:t>r</w:t>
            </w:r>
            <w:r w:rsidRPr="002A2BD5">
              <w:t>ings</w:t>
            </w:r>
            <w:r w:rsidRPr="007B4C12">
              <w:t>, h</w:t>
            </w:r>
            <w:r w:rsidRPr="002A2BD5">
              <w:t xml:space="preserve">eated </w:t>
            </w:r>
            <w:r w:rsidRPr="007B4C12">
              <w:t>f</w:t>
            </w:r>
            <w:r w:rsidRPr="002A2BD5">
              <w:t xml:space="preserve">ront </w:t>
            </w:r>
            <w:r w:rsidRPr="007B4C12">
              <w:t>s</w:t>
            </w:r>
            <w:r w:rsidRPr="002A2BD5">
              <w:t>eats</w:t>
            </w:r>
            <w:r w:rsidRPr="007B4C12">
              <w:t>,</w:t>
            </w:r>
            <w:r>
              <w:t xml:space="preserve"> </w:t>
            </w:r>
            <w:r w:rsidRPr="007B4C12">
              <w:t>h</w:t>
            </w:r>
            <w:r w:rsidRPr="002A2BD5">
              <w:t xml:space="preserve">eated </w:t>
            </w:r>
            <w:r w:rsidRPr="007B4C12">
              <w:t>s</w:t>
            </w:r>
            <w:r w:rsidRPr="002A2BD5">
              <w:t xml:space="preserve">teering </w:t>
            </w:r>
            <w:r w:rsidRPr="007B4C12">
              <w:t>w</w:t>
            </w:r>
            <w:r w:rsidRPr="002A2BD5">
              <w:t>heel</w:t>
            </w:r>
            <w:r w:rsidRPr="007B4C12">
              <w:t>, h</w:t>
            </w:r>
            <w:r w:rsidRPr="002A2BD5">
              <w:t>igh-</w:t>
            </w:r>
            <w:r w:rsidRPr="007B4C12">
              <w:t>p</w:t>
            </w:r>
            <w:r w:rsidRPr="002A2BD5">
              <w:t xml:space="preserve">erformance </w:t>
            </w:r>
            <w:r w:rsidRPr="007B4C12">
              <w:t>s</w:t>
            </w:r>
            <w:r w:rsidRPr="002A2BD5">
              <w:t>uspension</w:t>
            </w:r>
            <w:r w:rsidRPr="007B4C12">
              <w:t>, i</w:t>
            </w:r>
            <w:r w:rsidRPr="002A2BD5">
              <w:t xml:space="preserve">lluminated </w:t>
            </w:r>
            <w:r w:rsidRPr="007B4C12">
              <w:t>r</w:t>
            </w:r>
            <w:r w:rsidRPr="002A2BD5">
              <w:t xml:space="preserve">ear </w:t>
            </w:r>
            <w:r w:rsidRPr="007B4C12">
              <w:t>c</w:t>
            </w:r>
            <w:r w:rsidRPr="002A2BD5">
              <w:t>upholders</w:t>
            </w:r>
            <w:r w:rsidRPr="007B4C12">
              <w:t xml:space="preserve">, </w:t>
            </w:r>
            <w:r w:rsidRPr="002A2BD5">
              <w:t xml:space="preserve">Nappa/Alcantara </w:t>
            </w:r>
            <w:r w:rsidRPr="007B4C12">
              <w:t>s</w:t>
            </w:r>
            <w:r w:rsidRPr="002A2BD5">
              <w:t xml:space="preserve">eats with "//" </w:t>
            </w:r>
            <w:r w:rsidRPr="007B4C12">
              <w:t>l</w:t>
            </w:r>
            <w:r w:rsidRPr="002A2BD5">
              <w:t>ogo</w:t>
            </w:r>
            <w:r w:rsidRPr="007B4C12">
              <w:t>, p</w:t>
            </w:r>
            <w:r w:rsidRPr="002A2BD5">
              <w:t xml:space="preserve">ower </w:t>
            </w:r>
            <w:r w:rsidRPr="007B4C12">
              <w:t>fr</w:t>
            </w:r>
            <w:r w:rsidRPr="002A2BD5">
              <w:t xml:space="preserve">ont </w:t>
            </w:r>
            <w:r w:rsidRPr="007B4C12">
              <w:t>d</w:t>
            </w:r>
            <w:r w:rsidRPr="002A2BD5">
              <w:t xml:space="preserve">river and </w:t>
            </w:r>
            <w:r w:rsidRPr="007B4C12">
              <w:t>p</w:t>
            </w:r>
            <w:r w:rsidRPr="002A2BD5">
              <w:t xml:space="preserve">assenger </w:t>
            </w:r>
            <w:r w:rsidRPr="007B4C12">
              <w:t>s</w:t>
            </w:r>
            <w:r w:rsidRPr="002A2BD5">
              <w:t>eats</w:t>
            </w:r>
            <w:r w:rsidRPr="007B4C12">
              <w:t>, p</w:t>
            </w:r>
            <w:r w:rsidRPr="002A2BD5">
              <w:t>remium-</w:t>
            </w:r>
            <w:r w:rsidRPr="007B4C12">
              <w:t>s</w:t>
            </w:r>
            <w:r w:rsidRPr="002A2BD5">
              <w:t xml:space="preserve">titched </w:t>
            </w:r>
            <w:r w:rsidRPr="007B4C12">
              <w:t>d</w:t>
            </w:r>
            <w:r w:rsidRPr="002A2BD5">
              <w:t xml:space="preserve">ash </w:t>
            </w:r>
            <w:r w:rsidRPr="007B4C12">
              <w:t>p</w:t>
            </w:r>
            <w:r w:rsidRPr="002A2BD5">
              <w:t>anel</w:t>
            </w:r>
            <w:r>
              <w:t xml:space="preserve"> and </w:t>
            </w:r>
            <w:r w:rsidRPr="007B4C12">
              <w:t>m</w:t>
            </w:r>
            <w:r w:rsidRPr="002A2BD5">
              <w:t xml:space="preserve">emory for </w:t>
            </w:r>
            <w:r w:rsidRPr="007B4C12">
              <w:t>r</w:t>
            </w:r>
            <w:r w:rsidRPr="002A2BD5">
              <w:t xml:space="preserve">adio, </w:t>
            </w:r>
            <w:r w:rsidRPr="007B4C12">
              <w:t>d</w:t>
            </w:r>
            <w:r w:rsidRPr="002A2BD5">
              <w:t xml:space="preserve">river </w:t>
            </w:r>
            <w:r w:rsidRPr="007B4C12">
              <w:t>s</w:t>
            </w:r>
            <w:r w:rsidRPr="002A2BD5">
              <w:t xml:space="preserve">eat and </w:t>
            </w:r>
            <w:r w:rsidRPr="007B4C12">
              <w:t>ex</w:t>
            </w:r>
            <w:r w:rsidRPr="002A2BD5">
              <w:t xml:space="preserve">terior </w:t>
            </w:r>
            <w:r w:rsidRPr="007B4C12">
              <w:t>m</w:t>
            </w:r>
            <w:r w:rsidRPr="002A2BD5">
              <w:t>irrors</w:t>
            </w:r>
          </w:p>
        </w:tc>
        <w:tc>
          <w:tcPr>
            <w:tcW w:w="670" w:type="dxa"/>
          </w:tcPr>
          <w:p w14:paraId="7637766D" w14:textId="77777777" w:rsidR="00DC2B8D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48C72BB5" w14:textId="77777777" w:rsidR="00DC2B8D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1BE49F30" w14:textId="77777777" w:rsidR="00DC2B8D" w:rsidRDefault="00DC2B8D" w:rsidP="0072624B">
            <w:pPr>
              <w:pStyle w:val="S-O-P"/>
            </w:pPr>
            <w:r>
              <w:t>O</w:t>
            </w:r>
          </w:p>
        </w:tc>
        <w:tc>
          <w:tcPr>
            <w:tcW w:w="790" w:type="dxa"/>
          </w:tcPr>
          <w:p w14:paraId="2CBBC583" w14:textId="77777777" w:rsidR="00DC2B8D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3A94FA99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005E886B" w14:textId="77777777" w:rsidR="00DC2B8D" w:rsidRPr="00062685" w:rsidRDefault="00DC2B8D" w:rsidP="0072624B">
            <w:pPr>
              <w:pStyle w:val="S-O-P"/>
            </w:pPr>
            <w:r>
              <w:t>O</w:t>
            </w:r>
          </w:p>
        </w:tc>
        <w:tc>
          <w:tcPr>
            <w:tcW w:w="909" w:type="dxa"/>
          </w:tcPr>
          <w:p w14:paraId="45A4134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4283D97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71B6E7C6" w14:textId="77777777" w:rsidTr="0072624B">
        <w:tc>
          <w:tcPr>
            <w:tcW w:w="4136" w:type="dxa"/>
          </w:tcPr>
          <w:p w14:paraId="2252F247" w14:textId="77777777" w:rsidR="00DC2B8D" w:rsidRPr="00062685" w:rsidRDefault="00DC2B8D" w:rsidP="00DC2B8D">
            <w:pPr>
              <w:pStyle w:val="FABodyCopy"/>
              <w:keepNext/>
              <w:keepLines/>
              <w:widowControl/>
            </w:pPr>
            <w:r w:rsidRPr="00CF7AFC">
              <w:rPr>
                <w:b/>
                <w:bCs/>
              </w:rPr>
              <w:t>Mopar Interior Appearance Group</w:t>
            </w:r>
            <w:r w:rsidRPr="00062685">
              <w:t xml:space="preserve"> — includes Mopar premium floor mats with logo, trunk mat with logo and Mopar bright door sills and pedal kit</w:t>
            </w:r>
          </w:p>
        </w:tc>
        <w:tc>
          <w:tcPr>
            <w:tcW w:w="670" w:type="dxa"/>
          </w:tcPr>
          <w:p w14:paraId="6325653C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O</w:t>
            </w:r>
          </w:p>
        </w:tc>
        <w:tc>
          <w:tcPr>
            <w:tcW w:w="790" w:type="dxa"/>
          </w:tcPr>
          <w:p w14:paraId="2CA987AA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O</w:t>
            </w:r>
          </w:p>
        </w:tc>
        <w:tc>
          <w:tcPr>
            <w:tcW w:w="562" w:type="dxa"/>
          </w:tcPr>
          <w:p w14:paraId="7EC64890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O</w:t>
            </w:r>
          </w:p>
        </w:tc>
        <w:tc>
          <w:tcPr>
            <w:tcW w:w="790" w:type="dxa"/>
          </w:tcPr>
          <w:p w14:paraId="17DACB47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O</w:t>
            </w:r>
          </w:p>
        </w:tc>
        <w:tc>
          <w:tcPr>
            <w:tcW w:w="590" w:type="dxa"/>
          </w:tcPr>
          <w:p w14:paraId="3FB52C26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O</w:t>
            </w:r>
          </w:p>
        </w:tc>
        <w:tc>
          <w:tcPr>
            <w:tcW w:w="689" w:type="dxa"/>
          </w:tcPr>
          <w:p w14:paraId="246B80FA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O</w:t>
            </w:r>
          </w:p>
        </w:tc>
        <w:tc>
          <w:tcPr>
            <w:tcW w:w="909" w:type="dxa"/>
          </w:tcPr>
          <w:p w14:paraId="4B3FC21F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944" w:type="dxa"/>
          </w:tcPr>
          <w:p w14:paraId="68070E27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</w:tr>
      <w:tr w:rsidR="00DC2B8D" w:rsidRPr="00062685" w14:paraId="4393F02A" w14:textId="77777777" w:rsidTr="0072624B">
        <w:tc>
          <w:tcPr>
            <w:tcW w:w="4136" w:type="dxa"/>
          </w:tcPr>
          <w:p w14:paraId="10E68F91" w14:textId="77777777" w:rsidR="00DC2B8D" w:rsidRPr="00062685" w:rsidRDefault="00DC2B8D" w:rsidP="00DC2B8D">
            <w:pPr>
              <w:pStyle w:val="FABodyCopy"/>
              <w:keepNext/>
              <w:keepLines/>
              <w:widowControl/>
            </w:pPr>
            <w:r w:rsidRPr="00CF7AFC">
              <w:rPr>
                <w:b/>
                <w:bCs/>
              </w:rPr>
              <w:t>Navigation &amp; Travel Group</w:t>
            </w:r>
            <w:r w:rsidRPr="00062685">
              <w:t xml:space="preserve"> — includes GPS navigation, Uconnect 8.4 with navigation, AM/FM, SiriusXM Radio with Bluetooth HD radio, SiriusXM Travel Link, SiriusXM Traffic, ParkView rear backup camera and six-month SiriusXM Radio trial subscription</w:t>
            </w:r>
          </w:p>
        </w:tc>
        <w:tc>
          <w:tcPr>
            <w:tcW w:w="670" w:type="dxa"/>
          </w:tcPr>
          <w:p w14:paraId="781E723B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O</w:t>
            </w:r>
          </w:p>
        </w:tc>
        <w:tc>
          <w:tcPr>
            <w:tcW w:w="790" w:type="dxa"/>
          </w:tcPr>
          <w:p w14:paraId="4311495B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O</w:t>
            </w:r>
          </w:p>
        </w:tc>
        <w:tc>
          <w:tcPr>
            <w:tcW w:w="562" w:type="dxa"/>
          </w:tcPr>
          <w:p w14:paraId="0937EEB8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O</w:t>
            </w:r>
          </w:p>
        </w:tc>
        <w:tc>
          <w:tcPr>
            <w:tcW w:w="790" w:type="dxa"/>
          </w:tcPr>
          <w:p w14:paraId="41CDC756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O</w:t>
            </w:r>
          </w:p>
        </w:tc>
        <w:tc>
          <w:tcPr>
            <w:tcW w:w="590" w:type="dxa"/>
          </w:tcPr>
          <w:p w14:paraId="0E64F474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O</w:t>
            </w:r>
          </w:p>
        </w:tc>
        <w:tc>
          <w:tcPr>
            <w:tcW w:w="689" w:type="dxa"/>
          </w:tcPr>
          <w:p w14:paraId="5202C12F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O</w:t>
            </w:r>
          </w:p>
        </w:tc>
        <w:tc>
          <w:tcPr>
            <w:tcW w:w="909" w:type="dxa"/>
          </w:tcPr>
          <w:p w14:paraId="4EBA0702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944" w:type="dxa"/>
          </w:tcPr>
          <w:p w14:paraId="51ABB6E2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</w:tr>
      <w:tr w:rsidR="00DC2B8D" w:rsidRPr="00062685" w14:paraId="4EA57DD5" w14:textId="77777777" w:rsidTr="0072624B">
        <w:tc>
          <w:tcPr>
            <w:tcW w:w="4136" w:type="dxa"/>
          </w:tcPr>
          <w:p w14:paraId="1D7162F6" w14:textId="48114DAB" w:rsidR="00DC2B8D" w:rsidRPr="00062685" w:rsidRDefault="00DC2B8D" w:rsidP="0072624B">
            <w:pPr>
              <w:pStyle w:val="FABodyCopy"/>
              <w:keepNext/>
              <w:keepLines/>
            </w:pPr>
            <w:r w:rsidRPr="00CF7AFC">
              <w:rPr>
                <w:b/>
                <w:bCs/>
              </w:rPr>
              <w:t>Performance Handling Group</w:t>
            </w:r>
            <w:r w:rsidRPr="00062685">
              <w:t xml:space="preserve"> — includes leather flat-bottom steering wheel, </w:t>
            </w:r>
            <w:r>
              <w:t>red</w:t>
            </w:r>
            <w:r w:rsidRPr="00062685">
              <w:t xml:space="preserve"> Brembo fixed caliper four-piston brakes, high-performance suspension, 245/45ZR20 </w:t>
            </w:r>
            <w:r w:rsidR="00FE3178">
              <w:br/>
            </w:r>
            <w:r w:rsidRPr="00062685">
              <w:t>All-season performance tires</w:t>
            </w:r>
            <w:r>
              <w:t xml:space="preserve"> and</w:t>
            </w:r>
            <w:r w:rsidRPr="00062685">
              <w:t xml:space="preserve"> 20 x 9-in. forged Black Noise wheels</w:t>
            </w:r>
          </w:p>
        </w:tc>
        <w:tc>
          <w:tcPr>
            <w:tcW w:w="670" w:type="dxa"/>
          </w:tcPr>
          <w:p w14:paraId="21EE39D5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4B2D584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25A0629A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790" w:type="dxa"/>
          </w:tcPr>
          <w:p w14:paraId="14F37A6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5BAA72D7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689" w:type="dxa"/>
          </w:tcPr>
          <w:p w14:paraId="35048443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0952D63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49F171BF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3EEC55CF" w14:textId="77777777" w:rsidTr="0072624B">
        <w:tc>
          <w:tcPr>
            <w:tcW w:w="4136" w:type="dxa"/>
          </w:tcPr>
          <w:p w14:paraId="3DD93F3A" w14:textId="77777777" w:rsidR="00DC2B8D" w:rsidRPr="00062685" w:rsidRDefault="00DC2B8D" w:rsidP="0072624B">
            <w:pPr>
              <w:pStyle w:val="FABodyCopy"/>
              <w:keepNext/>
              <w:keepLines/>
            </w:pPr>
            <w:r w:rsidRPr="00CF7AFC">
              <w:rPr>
                <w:b/>
                <w:bCs/>
              </w:rPr>
              <w:t>Plus Group</w:t>
            </w:r>
            <w:r w:rsidRPr="00062685">
              <w:t xml:space="preserve"> — includes security alarm, Blind-spot Monitoring/memory/power/heated mirrors, Black-edge premium floor mats, heated steering wheel, soft-touch instrument panel, front overhead LED lighting, driver and passenger lower LED lamps, bi-functional </w:t>
            </w:r>
            <w:r>
              <w:t>LED</w:t>
            </w:r>
            <w:r w:rsidRPr="00062685">
              <w:t xml:space="preserve"> projector headlamps and power/tilt telescoping steering column </w:t>
            </w:r>
          </w:p>
        </w:tc>
        <w:tc>
          <w:tcPr>
            <w:tcW w:w="670" w:type="dxa"/>
            <w:vMerge w:val="restart"/>
          </w:tcPr>
          <w:p w14:paraId="525B6EA8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790" w:type="dxa"/>
            <w:vMerge w:val="restart"/>
          </w:tcPr>
          <w:p w14:paraId="18B11407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562" w:type="dxa"/>
            <w:vMerge w:val="restart"/>
          </w:tcPr>
          <w:p w14:paraId="5C5A00B8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790" w:type="dxa"/>
            <w:vMerge w:val="restart"/>
          </w:tcPr>
          <w:p w14:paraId="03DA8B2F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590" w:type="dxa"/>
            <w:vMerge w:val="restart"/>
          </w:tcPr>
          <w:p w14:paraId="721A329C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689" w:type="dxa"/>
            <w:vMerge w:val="restart"/>
          </w:tcPr>
          <w:p w14:paraId="72146EC6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09" w:type="dxa"/>
            <w:vMerge w:val="restart"/>
          </w:tcPr>
          <w:p w14:paraId="14EA958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  <w:vMerge w:val="restart"/>
          </w:tcPr>
          <w:p w14:paraId="0677D9D4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0D314534" w14:textId="77777777" w:rsidTr="0072624B">
        <w:tc>
          <w:tcPr>
            <w:tcW w:w="4136" w:type="dxa"/>
          </w:tcPr>
          <w:p w14:paraId="0BA4BE18" w14:textId="77777777" w:rsidR="00DC2B8D" w:rsidRPr="00062685" w:rsidRDefault="00DC2B8D" w:rsidP="0072624B">
            <w:pPr>
              <w:pStyle w:val="BodyIndent1"/>
            </w:pPr>
            <w:r w:rsidRPr="00062685">
              <w:t>SXT / SXT AWD — includes leather sport seat, rear body-color spoiler, six premium Alpine speakers, 20 x 8-in. Satin Carbon (RWD only) wheels, 276-watt amp, Uconnect 4C, sport suspension</w:t>
            </w:r>
            <w:r>
              <w:t xml:space="preserve"> and</w:t>
            </w:r>
            <w:r w:rsidRPr="00062685">
              <w:t xml:space="preserve"> compact spare tire</w:t>
            </w:r>
          </w:p>
        </w:tc>
        <w:tc>
          <w:tcPr>
            <w:tcW w:w="670" w:type="dxa"/>
            <w:vMerge/>
          </w:tcPr>
          <w:p w14:paraId="4A1D54AB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  <w:vMerge/>
          </w:tcPr>
          <w:p w14:paraId="6245F591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62" w:type="dxa"/>
            <w:vMerge/>
          </w:tcPr>
          <w:p w14:paraId="30EAA686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  <w:vMerge/>
          </w:tcPr>
          <w:p w14:paraId="35033D45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90" w:type="dxa"/>
            <w:vMerge/>
          </w:tcPr>
          <w:p w14:paraId="58524AB2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9" w:type="dxa"/>
            <w:vMerge/>
          </w:tcPr>
          <w:p w14:paraId="68086534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9" w:type="dxa"/>
            <w:vMerge/>
          </w:tcPr>
          <w:p w14:paraId="251F743A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4" w:type="dxa"/>
            <w:vMerge/>
          </w:tcPr>
          <w:p w14:paraId="42BAA3F8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58C8CD13" w14:textId="77777777" w:rsidTr="0072624B">
        <w:tc>
          <w:tcPr>
            <w:tcW w:w="4136" w:type="dxa"/>
          </w:tcPr>
          <w:p w14:paraId="363882C8" w14:textId="77777777" w:rsidR="00DC2B8D" w:rsidRPr="00062685" w:rsidRDefault="00DC2B8D" w:rsidP="0072624B">
            <w:pPr>
              <w:pStyle w:val="BodyIndent1"/>
            </w:pPr>
            <w:r w:rsidRPr="00062685">
              <w:t>GT / GT AWD — includes Nappa/Alcantara perforated seating</w:t>
            </w:r>
            <w:r>
              <w:t xml:space="preserve"> and</w:t>
            </w:r>
            <w:r w:rsidRPr="00062685">
              <w:t xml:space="preserve"> 20 x 8-in. Satin Carbon wheels (RWD only)</w:t>
            </w:r>
          </w:p>
        </w:tc>
        <w:tc>
          <w:tcPr>
            <w:tcW w:w="670" w:type="dxa"/>
            <w:vMerge/>
          </w:tcPr>
          <w:p w14:paraId="30FDF08C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  <w:vMerge/>
          </w:tcPr>
          <w:p w14:paraId="1902060D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62" w:type="dxa"/>
            <w:vMerge/>
          </w:tcPr>
          <w:p w14:paraId="7DAED65E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  <w:vMerge/>
          </w:tcPr>
          <w:p w14:paraId="3762D673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90" w:type="dxa"/>
            <w:vMerge/>
          </w:tcPr>
          <w:p w14:paraId="65C9CED2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9" w:type="dxa"/>
            <w:vMerge/>
          </w:tcPr>
          <w:p w14:paraId="0A102E5A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9" w:type="dxa"/>
            <w:vMerge/>
          </w:tcPr>
          <w:p w14:paraId="29CEE0EE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4" w:type="dxa"/>
            <w:vMerge/>
          </w:tcPr>
          <w:p w14:paraId="0097C0B7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7754D8BC" w14:textId="77777777" w:rsidTr="0072624B">
        <w:tc>
          <w:tcPr>
            <w:tcW w:w="4136" w:type="dxa"/>
          </w:tcPr>
          <w:p w14:paraId="2A702C45" w14:textId="77777777" w:rsidR="00DC2B8D" w:rsidRPr="00062685" w:rsidRDefault="00DC2B8D" w:rsidP="0072624B">
            <w:pPr>
              <w:pStyle w:val="BodyIndent1"/>
            </w:pPr>
            <w:r w:rsidRPr="00062685">
              <w:t>R/</w:t>
            </w:r>
            <w:r>
              <w:t xml:space="preserve">T </w:t>
            </w:r>
            <w:r w:rsidRPr="00062685">
              <w:t>— includes Nappa/Alcantara perforated seating</w:t>
            </w:r>
            <w:r>
              <w:t xml:space="preserve"> and</w:t>
            </w:r>
            <w:r w:rsidRPr="00062685">
              <w:t xml:space="preserve"> 20 x 8-in. machined granite wheels</w:t>
            </w:r>
          </w:p>
        </w:tc>
        <w:tc>
          <w:tcPr>
            <w:tcW w:w="670" w:type="dxa"/>
            <w:vMerge/>
          </w:tcPr>
          <w:p w14:paraId="2C5F1441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  <w:vMerge/>
          </w:tcPr>
          <w:p w14:paraId="5698DC80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62" w:type="dxa"/>
            <w:vMerge/>
          </w:tcPr>
          <w:p w14:paraId="41500101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  <w:vMerge/>
          </w:tcPr>
          <w:p w14:paraId="3543496C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90" w:type="dxa"/>
            <w:vMerge/>
          </w:tcPr>
          <w:p w14:paraId="716487B4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9" w:type="dxa"/>
            <w:vMerge/>
          </w:tcPr>
          <w:p w14:paraId="38B6EB91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9" w:type="dxa"/>
            <w:vMerge/>
          </w:tcPr>
          <w:p w14:paraId="5C77F829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4" w:type="dxa"/>
            <w:vMerge/>
          </w:tcPr>
          <w:p w14:paraId="0178189C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0917FAD7" w14:textId="77777777" w:rsidTr="0072624B">
        <w:tc>
          <w:tcPr>
            <w:tcW w:w="4136" w:type="dxa"/>
          </w:tcPr>
          <w:p w14:paraId="0D0B89C1" w14:textId="77777777" w:rsidR="00DC2B8D" w:rsidRPr="00062685" w:rsidRDefault="00DC2B8D" w:rsidP="0072624B">
            <w:pPr>
              <w:pStyle w:val="BodyIndent1"/>
            </w:pPr>
            <w:r w:rsidRPr="00062685">
              <w:t>Scat Pack — includes Scat Pack logo leather seats</w:t>
            </w:r>
          </w:p>
        </w:tc>
        <w:tc>
          <w:tcPr>
            <w:tcW w:w="670" w:type="dxa"/>
            <w:vMerge/>
          </w:tcPr>
          <w:p w14:paraId="0EB06DE2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  <w:vMerge/>
          </w:tcPr>
          <w:p w14:paraId="2174367E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62" w:type="dxa"/>
            <w:vMerge/>
          </w:tcPr>
          <w:p w14:paraId="025B4CE1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790" w:type="dxa"/>
            <w:vMerge/>
          </w:tcPr>
          <w:p w14:paraId="03A103B2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590" w:type="dxa"/>
            <w:vMerge/>
          </w:tcPr>
          <w:p w14:paraId="531780BB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689" w:type="dxa"/>
            <w:vMerge/>
          </w:tcPr>
          <w:p w14:paraId="47B27831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09" w:type="dxa"/>
            <w:vMerge/>
          </w:tcPr>
          <w:p w14:paraId="24B9BA6E" w14:textId="77777777" w:rsidR="00DC2B8D" w:rsidRPr="00062685" w:rsidRDefault="00DC2B8D" w:rsidP="0072624B">
            <w:pPr>
              <w:pStyle w:val="S-O-P"/>
            </w:pPr>
          </w:p>
        </w:tc>
        <w:tc>
          <w:tcPr>
            <w:tcW w:w="944" w:type="dxa"/>
            <w:vMerge/>
          </w:tcPr>
          <w:p w14:paraId="0431E482" w14:textId="77777777" w:rsidR="00DC2B8D" w:rsidRPr="00062685" w:rsidRDefault="00DC2B8D" w:rsidP="0072624B">
            <w:pPr>
              <w:pStyle w:val="S-O-P"/>
            </w:pPr>
          </w:p>
        </w:tc>
      </w:tr>
      <w:tr w:rsidR="00DC2B8D" w:rsidRPr="00062685" w14:paraId="3C88B70F" w14:textId="77777777" w:rsidTr="0072624B">
        <w:tc>
          <w:tcPr>
            <w:tcW w:w="4136" w:type="dxa"/>
          </w:tcPr>
          <w:p w14:paraId="77FEB2A3" w14:textId="77777777" w:rsidR="00DC2B8D" w:rsidRPr="00062685" w:rsidRDefault="00DC2B8D" w:rsidP="00CF7AFC">
            <w:pPr>
              <w:pStyle w:val="FABodyCopy"/>
              <w:keepNext/>
              <w:keepLines/>
              <w:widowControl/>
            </w:pPr>
            <w:r w:rsidRPr="00CF7AFC">
              <w:rPr>
                <w:b/>
                <w:bCs/>
              </w:rPr>
              <w:t>Power Convenience Group</w:t>
            </w:r>
            <w:r w:rsidRPr="00062685">
              <w:t xml:space="preserve"> — includes power driver/passenger four-way lumbar adjust, power driver/front passenger seats and power tilt/telescoping steering column</w:t>
            </w:r>
          </w:p>
        </w:tc>
        <w:tc>
          <w:tcPr>
            <w:tcW w:w="670" w:type="dxa"/>
          </w:tcPr>
          <w:p w14:paraId="011821B0" w14:textId="77777777" w:rsidR="00DC2B8D" w:rsidRPr="00062685" w:rsidRDefault="00DC2B8D" w:rsidP="00CF7AFC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790" w:type="dxa"/>
          </w:tcPr>
          <w:p w14:paraId="15D103D4" w14:textId="77777777" w:rsidR="00DC2B8D" w:rsidRPr="00062685" w:rsidRDefault="00DC2B8D" w:rsidP="00CF7AFC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562" w:type="dxa"/>
          </w:tcPr>
          <w:p w14:paraId="0E8C99E9" w14:textId="77777777" w:rsidR="00DC2B8D" w:rsidRPr="00062685" w:rsidRDefault="00DC2B8D" w:rsidP="00CF7AFC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790" w:type="dxa"/>
          </w:tcPr>
          <w:p w14:paraId="42F93FF8" w14:textId="77777777" w:rsidR="00DC2B8D" w:rsidRPr="00062685" w:rsidRDefault="00DC2B8D" w:rsidP="00CF7AFC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590" w:type="dxa"/>
          </w:tcPr>
          <w:p w14:paraId="6F17F7C0" w14:textId="77777777" w:rsidR="00DC2B8D" w:rsidRPr="00062685" w:rsidRDefault="00DC2B8D" w:rsidP="00CF7AFC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689" w:type="dxa"/>
          </w:tcPr>
          <w:p w14:paraId="0588836E" w14:textId="77777777" w:rsidR="00DC2B8D" w:rsidRPr="00062685" w:rsidRDefault="00DC2B8D" w:rsidP="00CF7AFC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909" w:type="dxa"/>
          </w:tcPr>
          <w:p w14:paraId="6126BE0B" w14:textId="77777777" w:rsidR="00DC2B8D" w:rsidRPr="00062685" w:rsidRDefault="00DC2B8D" w:rsidP="00CF7AFC">
            <w:pPr>
              <w:pStyle w:val="S-O-P"/>
              <w:keepNext/>
              <w:keepLines/>
              <w:widowControl/>
            </w:pPr>
            <w:r w:rsidRPr="00062685">
              <w:t>S</w:t>
            </w:r>
          </w:p>
        </w:tc>
        <w:tc>
          <w:tcPr>
            <w:tcW w:w="944" w:type="dxa"/>
          </w:tcPr>
          <w:p w14:paraId="265596D9" w14:textId="77777777" w:rsidR="00DC2B8D" w:rsidRPr="00062685" w:rsidRDefault="00DC2B8D" w:rsidP="00CF7AFC">
            <w:pPr>
              <w:pStyle w:val="S-O-P"/>
              <w:keepNext/>
              <w:keepLines/>
              <w:widowControl/>
            </w:pPr>
            <w:r w:rsidRPr="00062685">
              <w:t>S</w:t>
            </w:r>
          </w:p>
        </w:tc>
      </w:tr>
      <w:tr w:rsidR="00DC2B8D" w:rsidRPr="00062685" w14:paraId="7E12CB34" w14:textId="77777777" w:rsidTr="0072624B">
        <w:tc>
          <w:tcPr>
            <w:tcW w:w="4136" w:type="dxa"/>
          </w:tcPr>
          <w:p w14:paraId="63E38513" w14:textId="77777777" w:rsidR="00DC2B8D" w:rsidRPr="00062685" w:rsidRDefault="00DC2B8D" w:rsidP="00CF7AFC">
            <w:pPr>
              <w:pStyle w:val="FABodyCopy"/>
              <w:keepNext/>
              <w:keepLines/>
              <w:widowControl/>
            </w:pPr>
            <w:r w:rsidRPr="00062685">
              <w:t>Satin Black painted hood, roof, deck lid and spoiler</w:t>
            </w:r>
          </w:p>
        </w:tc>
        <w:tc>
          <w:tcPr>
            <w:tcW w:w="670" w:type="dxa"/>
          </w:tcPr>
          <w:p w14:paraId="2A7526CF" w14:textId="77777777" w:rsidR="00DC2B8D" w:rsidRPr="00062685" w:rsidRDefault="00DC2B8D" w:rsidP="00CF7AFC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790" w:type="dxa"/>
          </w:tcPr>
          <w:p w14:paraId="6B5EA52B" w14:textId="77777777" w:rsidR="00DC2B8D" w:rsidRPr="00062685" w:rsidRDefault="00DC2B8D" w:rsidP="00CF7AFC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562" w:type="dxa"/>
          </w:tcPr>
          <w:p w14:paraId="28F357E3" w14:textId="77777777" w:rsidR="00DC2B8D" w:rsidRPr="00062685" w:rsidRDefault="00DC2B8D" w:rsidP="00CF7AFC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790" w:type="dxa"/>
          </w:tcPr>
          <w:p w14:paraId="1A7F5D49" w14:textId="77777777" w:rsidR="00DC2B8D" w:rsidRPr="00062685" w:rsidRDefault="00DC2B8D" w:rsidP="00CF7AFC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590" w:type="dxa"/>
          </w:tcPr>
          <w:p w14:paraId="232A6761" w14:textId="77777777" w:rsidR="00DC2B8D" w:rsidRPr="00062685" w:rsidRDefault="00DC2B8D" w:rsidP="00CF7AFC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689" w:type="dxa"/>
          </w:tcPr>
          <w:p w14:paraId="2CCCAE02" w14:textId="77777777" w:rsidR="00DC2B8D" w:rsidRPr="00062685" w:rsidRDefault="00DC2B8D" w:rsidP="00CF7AFC">
            <w:pPr>
              <w:pStyle w:val="S-O-P"/>
              <w:keepNext/>
              <w:keepLines/>
              <w:widowControl/>
            </w:pPr>
            <w:r w:rsidRPr="00062685">
              <w:t>O</w:t>
            </w:r>
          </w:p>
        </w:tc>
        <w:tc>
          <w:tcPr>
            <w:tcW w:w="909" w:type="dxa"/>
          </w:tcPr>
          <w:p w14:paraId="433C5E4A" w14:textId="77777777" w:rsidR="00DC2B8D" w:rsidRPr="00062685" w:rsidRDefault="00DC2B8D" w:rsidP="00CF7AFC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944" w:type="dxa"/>
          </w:tcPr>
          <w:p w14:paraId="7DFA155F" w14:textId="77777777" w:rsidR="00DC2B8D" w:rsidRPr="00062685" w:rsidRDefault="00DC2B8D" w:rsidP="00CF7AFC">
            <w:pPr>
              <w:pStyle w:val="S-O-P"/>
              <w:keepNext/>
              <w:keepLines/>
              <w:widowControl/>
            </w:pPr>
            <w:r>
              <w:t>NA</w:t>
            </w:r>
          </w:p>
        </w:tc>
      </w:tr>
      <w:tr w:rsidR="00DC2B8D" w:rsidRPr="00062685" w14:paraId="364EF52D" w14:textId="77777777" w:rsidTr="0072624B">
        <w:tc>
          <w:tcPr>
            <w:tcW w:w="4136" w:type="dxa"/>
          </w:tcPr>
          <w:p w14:paraId="320A8719" w14:textId="77777777" w:rsidR="00DC2B8D" w:rsidRPr="00062685" w:rsidRDefault="00DC2B8D" w:rsidP="00DC2B8D">
            <w:pPr>
              <w:pStyle w:val="FABodyCopy"/>
              <w:keepNext/>
              <w:keepLines/>
              <w:widowControl/>
            </w:pPr>
            <w:r w:rsidRPr="00062685">
              <w:t>Satin Black painted hood</w:t>
            </w:r>
          </w:p>
        </w:tc>
        <w:tc>
          <w:tcPr>
            <w:tcW w:w="670" w:type="dxa"/>
          </w:tcPr>
          <w:p w14:paraId="58ED91A3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790" w:type="dxa"/>
          </w:tcPr>
          <w:p w14:paraId="2CF905F7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562" w:type="dxa"/>
          </w:tcPr>
          <w:p w14:paraId="68668FD9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790" w:type="dxa"/>
          </w:tcPr>
          <w:p w14:paraId="41A95DBC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590" w:type="dxa"/>
          </w:tcPr>
          <w:p w14:paraId="197DD056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689" w:type="dxa"/>
          </w:tcPr>
          <w:p w14:paraId="0AAE4152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 w:rsidRPr="00062685">
              <w:t>O</w:t>
            </w:r>
          </w:p>
        </w:tc>
        <w:tc>
          <w:tcPr>
            <w:tcW w:w="909" w:type="dxa"/>
          </w:tcPr>
          <w:p w14:paraId="5A0CA49B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  <w:tc>
          <w:tcPr>
            <w:tcW w:w="944" w:type="dxa"/>
          </w:tcPr>
          <w:p w14:paraId="3213A287" w14:textId="77777777" w:rsidR="00DC2B8D" w:rsidRPr="00062685" w:rsidRDefault="00DC2B8D" w:rsidP="00DC2B8D">
            <w:pPr>
              <w:pStyle w:val="S-O-P"/>
              <w:keepNext/>
              <w:keepLines/>
              <w:widowControl/>
            </w:pPr>
            <w:r>
              <w:t>NA</w:t>
            </w:r>
          </w:p>
        </w:tc>
      </w:tr>
      <w:tr w:rsidR="00DC2B8D" w:rsidRPr="00062685" w14:paraId="50CFDFEB" w14:textId="77777777" w:rsidTr="0072624B">
        <w:tc>
          <w:tcPr>
            <w:tcW w:w="4136" w:type="dxa"/>
          </w:tcPr>
          <w:p w14:paraId="0E209AEA" w14:textId="29393C9B" w:rsidR="00DC2B8D" w:rsidRPr="00062685" w:rsidRDefault="00DC2B8D" w:rsidP="0072624B">
            <w:pPr>
              <w:pStyle w:val="FABodyCopy"/>
            </w:pPr>
            <w:r w:rsidRPr="00CF7AFC">
              <w:rPr>
                <w:b/>
                <w:bCs/>
              </w:rPr>
              <w:t>SRT Black Package</w:t>
            </w:r>
            <w:r>
              <w:t xml:space="preserve"> </w:t>
            </w:r>
            <w:r w:rsidR="00CF7AFC">
              <w:t>—</w:t>
            </w:r>
            <w:r>
              <w:t xml:space="preserve"> includes black exhaust tips, Midnight Metallic exterior badging, Satin Black Charger decklid badge and Satin Black Dodge taillamp badge</w:t>
            </w:r>
          </w:p>
        </w:tc>
        <w:tc>
          <w:tcPr>
            <w:tcW w:w="670" w:type="dxa"/>
          </w:tcPr>
          <w:p w14:paraId="13E3B523" w14:textId="77777777" w:rsidR="00DC2B8D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21A8C70C" w14:textId="77777777" w:rsidR="00DC2B8D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62E8EE33" w14:textId="77777777" w:rsidR="00DC2B8D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1D070860" w14:textId="77777777" w:rsidR="00DC2B8D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31D9094B" w14:textId="77777777" w:rsidR="00DC2B8D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6E46417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09" w:type="dxa"/>
          </w:tcPr>
          <w:p w14:paraId="184B1794" w14:textId="77777777" w:rsidR="00DC2B8D" w:rsidRDefault="00DC2B8D" w:rsidP="0072624B">
            <w:pPr>
              <w:pStyle w:val="S-O-P"/>
            </w:pPr>
            <w:r>
              <w:t>O</w:t>
            </w:r>
          </w:p>
        </w:tc>
        <w:tc>
          <w:tcPr>
            <w:tcW w:w="944" w:type="dxa"/>
          </w:tcPr>
          <w:p w14:paraId="13D4410A" w14:textId="77777777" w:rsidR="00DC2B8D" w:rsidRDefault="00DC2B8D" w:rsidP="0072624B">
            <w:pPr>
              <w:pStyle w:val="S-O-P"/>
            </w:pPr>
            <w:r>
              <w:t>O</w:t>
            </w:r>
          </w:p>
        </w:tc>
      </w:tr>
      <w:tr w:rsidR="00DC2B8D" w:rsidRPr="00062685" w14:paraId="285C969E" w14:textId="77777777" w:rsidTr="0072624B">
        <w:tc>
          <w:tcPr>
            <w:tcW w:w="4136" w:type="dxa"/>
          </w:tcPr>
          <w:p w14:paraId="51CE188E" w14:textId="77777777" w:rsidR="00DC2B8D" w:rsidRPr="00062685" w:rsidRDefault="00DC2B8D" w:rsidP="0072624B">
            <w:pPr>
              <w:pStyle w:val="FABodyCopy"/>
            </w:pPr>
            <w:r w:rsidRPr="00CF7AFC">
              <w:rPr>
                <w:b/>
                <w:bCs/>
              </w:rPr>
              <w:t>Technology Group</w:t>
            </w:r>
            <w:r w:rsidRPr="00062685">
              <w:t xml:space="preserve"> — includes Advanced Brake Assist, auto high-beam automatic headlamp control, Full-speed Forward Collision Warning-Plus, adaptive cruise control, Lane Departure Warning and rain-sensing wipers. For SXT, includes rearview auto-dimming mirror and air conditioning automatic temperature control with dual-zone control</w:t>
            </w:r>
          </w:p>
        </w:tc>
        <w:tc>
          <w:tcPr>
            <w:tcW w:w="670" w:type="dxa"/>
          </w:tcPr>
          <w:p w14:paraId="6A90E5C9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790" w:type="dxa"/>
          </w:tcPr>
          <w:p w14:paraId="53CC46EE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562" w:type="dxa"/>
          </w:tcPr>
          <w:p w14:paraId="5EC9FC6A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790" w:type="dxa"/>
          </w:tcPr>
          <w:p w14:paraId="05E55430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590" w:type="dxa"/>
          </w:tcPr>
          <w:p w14:paraId="49DB7B92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689" w:type="dxa"/>
          </w:tcPr>
          <w:p w14:paraId="04206A7B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09" w:type="dxa"/>
          </w:tcPr>
          <w:p w14:paraId="6AA1AD60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944" w:type="dxa"/>
          </w:tcPr>
          <w:p w14:paraId="57851AA8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</w:tr>
      <w:tr w:rsidR="00DC2B8D" w:rsidRPr="00062685" w14:paraId="37BC3068" w14:textId="77777777" w:rsidTr="0072624B">
        <w:tc>
          <w:tcPr>
            <w:tcW w:w="4136" w:type="dxa"/>
          </w:tcPr>
          <w:p w14:paraId="030B0158" w14:textId="77777777" w:rsidR="00DC2B8D" w:rsidRPr="00062685" w:rsidRDefault="00DC2B8D" w:rsidP="0072624B">
            <w:pPr>
              <w:pStyle w:val="FABodyCopy"/>
              <w:keepNext/>
              <w:keepLines/>
            </w:pPr>
            <w:r w:rsidRPr="00CF7AFC">
              <w:rPr>
                <w:b/>
                <w:bCs/>
              </w:rPr>
              <w:t>Widebody Package</w:t>
            </w:r>
            <w:r w:rsidRPr="00062685">
              <w:t xml:space="preserve"> — includes Widebody fender flares, Widebody competition suspension,</w:t>
            </w:r>
            <w:r>
              <w:t xml:space="preserve"> </w:t>
            </w:r>
            <w:r w:rsidRPr="00062685">
              <w:t xml:space="preserve">adaptive damping suspension, </w:t>
            </w:r>
            <w:r>
              <w:t xml:space="preserve">red </w:t>
            </w:r>
            <w:r w:rsidRPr="00062685">
              <w:t>Brembo six-piston brakes, performance shift indicator, 305/35ZR20 performance tires and 20 x 11-in. forged aluminum wheels (Low</w:t>
            </w:r>
            <w:r>
              <w:t xml:space="preserve"> G</w:t>
            </w:r>
            <w:r w:rsidRPr="00062685">
              <w:t>loss Carbon Black on SRT Hellcat and SRT Hellcat Redeye; Devil’s Rim on Scat Pack)</w:t>
            </w:r>
          </w:p>
        </w:tc>
        <w:tc>
          <w:tcPr>
            <w:tcW w:w="670" w:type="dxa"/>
          </w:tcPr>
          <w:p w14:paraId="583F4D8E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0F8F3076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62" w:type="dxa"/>
          </w:tcPr>
          <w:p w14:paraId="0342CA41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790" w:type="dxa"/>
          </w:tcPr>
          <w:p w14:paraId="3455D99C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590" w:type="dxa"/>
          </w:tcPr>
          <w:p w14:paraId="5C89FFC7" w14:textId="77777777" w:rsidR="00DC2B8D" w:rsidRPr="00062685" w:rsidRDefault="00DC2B8D" w:rsidP="0072624B">
            <w:pPr>
              <w:pStyle w:val="S-O-P"/>
            </w:pPr>
            <w:r>
              <w:t>NA</w:t>
            </w:r>
          </w:p>
        </w:tc>
        <w:tc>
          <w:tcPr>
            <w:tcW w:w="689" w:type="dxa"/>
          </w:tcPr>
          <w:p w14:paraId="3526586D" w14:textId="77777777" w:rsidR="00DC2B8D" w:rsidRPr="00062685" w:rsidRDefault="00DC2B8D" w:rsidP="0072624B">
            <w:pPr>
              <w:pStyle w:val="S-O-P"/>
            </w:pPr>
            <w:r w:rsidRPr="00062685">
              <w:t>O</w:t>
            </w:r>
          </w:p>
        </w:tc>
        <w:tc>
          <w:tcPr>
            <w:tcW w:w="909" w:type="dxa"/>
          </w:tcPr>
          <w:p w14:paraId="1B1B0CFD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  <w:tc>
          <w:tcPr>
            <w:tcW w:w="944" w:type="dxa"/>
          </w:tcPr>
          <w:p w14:paraId="77CE1302" w14:textId="77777777" w:rsidR="00DC2B8D" w:rsidRPr="00062685" w:rsidRDefault="00DC2B8D" w:rsidP="0072624B">
            <w:pPr>
              <w:pStyle w:val="S-O-P"/>
            </w:pPr>
            <w:r w:rsidRPr="00062685">
              <w:t>S</w:t>
            </w:r>
          </w:p>
        </w:tc>
      </w:tr>
    </w:tbl>
    <w:p w14:paraId="4999E936" w14:textId="77777777" w:rsidR="00DC2B8D" w:rsidRPr="001B182A" w:rsidRDefault="00DC2B8D" w:rsidP="00DC2B8D">
      <w:pPr>
        <w:pStyle w:val="4BodyCopy"/>
        <w:rPr>
          <w:sz w:val="16"/>
          <w:szCs w:val="16"/>
        </w:rPr>
      </w:pPr>
      <w:r w:rsidRPr="001B182A">
        <w:rPr>
          <w:sz w:val="16"/>
          <w:szCs w:val="16"/>
        </w:rPr>
        <w:t xml:space="preserve">*Reference </w:t>
      </w:r>
      <w:r>
        <w:rPr>
          <w:sz w:val="16"/>
          <w:szCs w:val="16"/>
        </w:rPr>
        <w:t xml:space="preserve">2023 </w:t>
      </w:r>
      <w:r w:rsidRPr="001B182A">
        <w:rPr>
          <w:sz w:val="16"/>
          <w:szCs w:val="16"/>
        </w:rPr>
        <w:t xml:space="preserve">Charger SRT Jailbreak document for </w:t>
      </w:r>
      <w:r>
        <w:rPr>
          <w:sz w:val="16"/>
          <w:szCs w:val="16"/>
        </w:rPr>
        <w:t>Jailbreak</w:t>
      </w:r>
      <w:r w:rsidRPr="001B182A">
        <w:rPr>
          <w:sz w:val="16"/>
          <w:szCs w:val="16"/>
        </w:rPr>
        <w:t xml:space="preserve"> exclusive </w:t>
      </w:r>
      <w:r>
        <w:rPr>
          <w:sz w:val="16"/>
          <w:szCs w:val="16"/>
        </w:rPr>
        <w:t>features</w:t>
      </w:r>
    </w:p>
    <w:p w14:paraId="4EB1291F" w14:textId="4FB64262" w:rsidR="0045101F" w:rsidRPr="001A51D4" w:rsidRDefault="00DC2B8D" w:rsidP="00DC2B8D">
      <w:pPr>
        <w:pStyle w:val="EndofDocument"/>
      </w:pPr>
      <w:r w:rsidRPr="000176ED">
        <w:t>###</w:t>
      </w:r>
    </w:p>
    <w:sectPr w:rsidR="0045101F" w:rsidRPr="001A51D4" w:rsidSect="009D7DA1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143AB" w14:textId="77777777" w:rsidR="003A19DE" w:rsidRDefault="003A19DE" w:rsidP="00B728F6">
      <w:r>
        <w:separator/>
      </w:r>
    </w:p>
    <w:p w14:paraId="62FDC951" w14:textId="77777777" w:rsidR="003A19DE" w:rsidRDefault="003A19DE"/>
  </w:endnote>
  <w:endnote w:type="continuationSeparator" w:id="0">
    <w:p w14:paraId="37DF0B2D" w14:textId="77777777" w:rsidR="003A19DE" w:rsidRDefault="003A19DE" w:rsidP="00B728F6">
      <w:r>
        <w:continuationSeparator/>
      </w:r>
    </w:p>
    <w:p w14:paraId="02BC8BBA" w14:textId="77777777" w:rsidR="003A19DE" w:rsidRDefault="003A19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F539E51-E684-F142-B589-815DFB85FDC8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CE55900C-CB5C-1D47-ADED-49BE269EB271}"/>
    <w:embedBold r:id="rId3" w:fontKey="{A96AC922-401A-0646-B197-3429D5510FE1}"/>
    <w:embedItalic r:id="rId4" w:fontKey="{A9A796BE-CC04-4F43-9788-BA9849E299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74D9AB4-BBFA-4747-8BB6-ABAB5F9522C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94E490A-149D-244E-BA9A-C842B14205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4A41DF8F-D117-FF43-ADC5-84752D91EF44}"/>
    <w:embedBold r:id="rId8" w:fontKey="{9CB48638-F160-2444-990A-22F6C0687259}"/>
    <w:embedItalic r:id="rId9" w:fontKey="{92B8AA58-B588-6342-A000-498D6744DB9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255B219-6A84-A249-8D38-39785AEC69B2}"/>
    <w:embedBold r:id="rId12" w:fontKey="{BFDBAEBC-AC3C-1841-BEC6-ABB9B7AFA68F}"/>
    <w:embedItalic r:id="rId13" w:fontKey="{3492E36A-272D-674E-B7C3-A57823930F67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9" w:fontKey="{B8B289B6-FD57-0344-9EA6-9FAFC44F39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E529" w14:textId="1D92C750" w:rsidR="00D275B8" w:rsidRPr="00BF5BA0" w:rsidRDefault="00147EEA" w:rsidP="00BF5BA0">
    <w:pPr>
      <w:pStyle w:val="Footer"/>
    </w:pPr>
    <w:r w:rsidRPr="00E3312E">
      <w:t>202</w:t>
    </w:r>
    <w:r>
      <w:t>3</w:t>
    </w:r>
    <w:r w:rsidRPr="00E3312E">
      <w:t xml:space="preserve"> </w:t>
    </w:r>
    <w:r>
      <w:t>DODGE</w:t>
    </w:r>
    <w:r w:rsidRPr="00E3312E">
      <w:t xml:space="preserve">  |  </w:t>
    </w:r>
    <w:r>
      <w:t>CHA</w:t>
    </w:r>
    <w:r w:rsidR="002703C0">
      <w:t>R</w:t>
    </w:r>
    <w:r>
      <w:t>GER / CHA</w:t>
    </w:r>
    <w:r w:rsidR="002703C0">
      <w:t>R</w:t>
    </w:r>
    <w:r>
      <w:t xml:space="preserve">GER SRT  |  </w:t>
    </w:r>
    <w:r w:rsidR="00BF5BA0">
      <w:t>feature availability</w:t>
    </w:r>
    <w:r w:rsidR="00E3003F" w:rsidRPr="00BF5BA0">
      <w:tab/>
      <w:t xml:space="preserve">|  </w:t>
    </w:r>
    <w:r w:rsidR="00E3003F" w:rsidRPr="00BF5BA0">
      <w:fldChar w:fldCharType="begin"/>
    </w:r>
    <w:r w:rsidR="00E3003F" w:rsidRPr="00BF5BA0">
      <w:instrText xml:space="preserve">PAGE  </w:instrText>
    </w:r>
    <w:r w:rsidR="00E3003F" w:rsidRPr="00BF5BA0">
      <w:fldChar w:fldCharType="separate"/>
    </w:r>
    <w:r w:rsidR="00E3003F" w:rsidRPr="00BF5BA0">
      <w:t>1</w:t>
    </w:r>
    <w:r w:rsidR="00E3003F" w:rsidRPr="00BF5BA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B6D09" w14:textId="77777777" w:rsidR="003A19DE" w:rsidRDefault="003A19DE" w:rsidP="00B728F6">
      <w:r>
        <w:separator/>
      </w:r>
    </w:p>
    <w:p w14:paraId="7C72A105" w14:textId="77777777" w:rsidR="003A19DE" w:rsidRDefault="003A19DE"/>
  </w:footnote>
  <w:footnote w:type="continuationSeparator" w:id="0">
    <w:p w14:paraId="7163A3CD" w14:textId="77777777" w:rsidR="003A19DE" w:rsidRDefault="003A19DE" w:rsidP="00B728F6">
      <w:r>
        <w:continuationSeparator/>
      </w:r>
    </w:p>
    <w:p w14:paraId="168FD36E" w14:textId="77777777" w:rsidR="003A19DE" w:rsidRDefault="003A19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468DCCF0" w:rsidR="00D275B8" w:rsidRDefault="00D275B8" w:rsidP="007C26A4">
    <w:pPr>
      <w:pStyle w:val="Header"/>
      <w:tabs>
        <w:tab w:val="clear" w:pos="4320"/>
        <w:tab w:val="clear" w:pos="8640"/>
      </w:tabs>
    </w:pPr>
  </w:p>
  <w:p w14:paraId="1085BF1B" w14:textId="77777777" w:rsidR="00147EEA" w:rsidRDefault="00147EE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617640">
    <w:abstractNumId w:val="10"/>
  </w:num>
  <w:num w:numId="2" w16cid:durableId="1350369455">
    <w:abstractNumId w:val="12"/>
  </w:num>
  <w:num w:numId="3" w16cid:durableId="845753519">
    <w:abstractNumId w:val="14"/>
  </w:num>
  <w:num w:numId="4" w16cid:durableId="843519890">
    <w:abstractNumId w:val="11"/>
  </w:num>
  <w:num w:numId="5" w16cid:durableId="1085804681">
    <w:abstractNumId w:val="21"/>
  </w:num>
  <w:num w:numId="6" w16cid:durableId="1705598435">
    <w:abstractNumId w:val="19"/>
  </w:num>
  <w:num w:numId="7" w16cid:durableId="1010910202">
    <w:abstractNumId w:val="20"/>
  </w:num>
  <w:num w:numId="8" w16cid:durableId="1529180933">
    <w:abstractNumId w:val="16"/>
  </w:num>
  <w:num w:numId="9" w16cid:durableId="30541301">
    <w:abstractNumId w:val="17"/>
  </w:num>
  <w:num w:numId="10" w16cid:durableId="1009522990">
    <w:abstractNumId w:val="18"/>
  </w:num>
  <w:num w:numId="11" w16cid:durableId="6562343">
    <w:abstractNumId w:val="13"/>
  </w:num>
  <w:num w:numId="12" w16cid:durableId="1133522679">
    <w:abstractNumId w:val="15"/>
  </w:num>
  <w:num w:numId="13" w16cid:durableId="1497308870">
    <w:abstractNumId w:val="0"/>
  </w:num>
  <w:num w:numId="14" w16cid:durableId="1608585596">
    <w:abstractNumId w:val="1"/>
  </w:num>
  <w:num w:numId="15" w16cid:durableId="240678892">
    <w:abstractNumId w:val="2"/>
  </w:num>
  <w:num w:numId="16" w16cid:durableId="1894153059">
    <w:abstractNumId w:val="3"/>
  </w:num>
  <w:num w:numId="17" w16cid:durableId="49111919">
    <w:abstractNumId w:val="8"/>
  </w:num>
  <w:num w:numId="18" w16cid:durableId="705255120">
    <w:abstractNumId w:val="4"/>
  </w:num>
  <w:num w:numId="19" w16cid:durableId="893665225">
    <w:abstractNumId w:val="5"/>
  </w:num>
  <w:num w:numId="20" w16cid:durableId="1632128535">
    <w:abstractNumId w:val="6"/>
  </w:num>
  <w:num w:numId="21" w16cid:durableId="1185678382">
    <w:abstractNumId w:val="7"/>
  </w:num>
  <w:num w:numId="22" w16cid:durableId="5694659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1B86"/>
    <w:rsid w:val="000157E1"/>
    <w:rsid w:val="00016582"/>
    <w:rsid w:val="00016CF5"/>
    <w:rsid w:val="000202B4"/>
    <w:rsid w:val="000203DB"/>
    <w:rsid w:val="0002157B"/>
    <w:rsid w:val="00021B27"/>
    <w:rsid w:val="00050F47"/>
    <w:rsid w:val="00054492"/>
    <w:rsid w:val="000558C1"/>
    <w:rsid w:val="00055DF5"/>
    <w:rsid w:val="000577CC"/>
    <w:rsid w:val="000628F3"/>
    <w:rsid w:val="00065DCA"/>
    <w:rsid w:val="00071036"/>
    <w:rsid w:val="0007410A"/>
    <w:rsid w:val="00076E16"/>
    <w:rsid w:val="0008630F"/>
    <w:rsid w:val="000909EE"/>
    <w:rsid w:val="00090D20"/>
    <w:rsid w:val="00097E56"/>
    <w:rsid w:val="000B1176"/>
    <w:rsid w:val="000B2C9B"/>
    <w:rsid w:val="000B3D77"/>
    <w:rsid w:val="000C2156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6244"/>
    <w:rsid w:val="00107654"/>
    <w:rsid w:val="001123AA"/>
    <w:rsid w:val="0011399C"/>
    <w:rsid w:val="00123045"/>
    <w:rsid w:val="00127DF4"/>
    <w:rsid w:val="001325DB"/>
    <w:rsid w:val="00147D6E"/>
    <w:rsid w:val="00147EEA"/>
    <w:rsid w:val="0015675F"/>
    <w:rsid w:val="0016137C"/>
    <w:rsid w:val="00172FDA"/>
    <w:rsid w:val="001907F0"/>
    <w:rsid w:val="00191733"/>
    <w:rsid w:val="00194E2E"/>
    <w:rsid w:val="001A35B9"/>
    <w:rsid w:val="001A51D4"/>
    <w:rsid w:val="001A52C2"/>
    <w:rsid w:val="001B1774"/>
    <w:rsid w:val="001B28BB"/>
    <w:rsid w:val="001C72FF"/>
    <w:rsid w:val="001E1EF1"/>
    <w:rsid w:val="001E31AA"/>
    <w:rsid w:val="001F6B13"/>
    <w:rsid w:val="00210F38"/>
    <w:rsid w:val="002117B6"/>
    <w:rsid w:val="00216628"/>
    <w:rsid w:val="00225453"/>
    <w:rsid w:val="00237A0D"/>
    <w:rsid w:val="00253A9B"/>
    <w:rsid w:val="002674B1"/>
    <w:rsid w:val="002703C0"/>
    <w:rsid w:val="00277B0C"/>
    <w:rsid w:val="00287DED"/>
    <w:rsid w:val="002939D0"/>
    <w:rsid w:val="002A266B"/>
    <w:rsid w:val="002A5A7B"/>
    <w:rsid w:val="002A60BB"/>
    <w:rsid w:val="002C5A74"/>
    <w:rsid w:val="002D1485"/>
    <w:rsid w:val="002E2771"/>
    <w:rsid w:val="002E27FD"/>
    <w:rsid w:val="002E3DB8"/>
    <w:rsid w:val="002F40AD"/>
    <w:rsid w:val="002F5ACE"/>
    <w:rsid w:val="00300F99"/>
    <w:rsid w:val="00306B9C"/>
    <w:rsid w:val="00313259"/>
    <w:rsid w:val="0031362B"/>
    <w:rsid w:val="00313F7E"/>
    <w:rsid w:val="003140A9"/>
    <w:rsid w:val="00334A61"/>
    <w:rsid w:val="00340788"/>
    <w:rsid w:val="00350679"/>
    <w:rsid w:val="00351DD3"/>
    <w:rsid w:val="00354338"/>
    <w:rsid w:val="00355846"/>
    <w:rsid w:val="003657F3"/>
    <w:rsid w:val="00383109"/>
    <w:rsid w:val="0038444A"/>
    <w:rsid w:val="00385A80"/>
    <w:rsid w:val="003924AC"/>
    <w:rsid w:val="003A0BE1"/>
    <w:rsid w:val="003A19DE"/>
    <w:rsid w:val="003B404F"/>
    <w:rsid w:val="003D3529"/>
    <w:rsid w:val="003D3846"/>
    <w:rsid w:val="003D573D"/>
    <w:rsid w:val="003E3025"/>
    <w:rsid w:val="003F58E5"/>
    <w:rsid w:val="00411B63"/>
    <w:rsid w:val="004124FD"/>
    <w:rsid w:val="004228AE"/>
    <w:rsid w:val="004237F6"/>
    <w:rsid w:val="0042797B"/>
    <w:rsid w:val="0043026E"/>
    <w:rsid w:val="0045101F"/>
    <w:rsid w:val="00472A14"/>
    <w:rsid w:val="004813B6"/>
    <w:rsid w:val="00483572"/>
    <w:rsid w:val="00490C41"/>
    <w:rsid w:val="00494641"/>
    <w:rsid w:val="00497206"/>
    <w:rsid w:val="004A2882"/>
    <w:rsid w:val="004B6318"/>
    <w:rsid w:val="004B7FBA"/>
    <w:rsid w:val="004C7758"/>
    <w:rsid w:val="004E3495"/>
    <w:rsid w:val="004E3FA8"/>
    <w:rsid w:val="004E66A4"/>
    <w:rsid w:val="004F1CBE"/>
    <w:rsid w:val="004F2F61"/>
    <w:rsid w:val="00500AD3"/>
    <w:rsid w:val="00506268"/>
    <w:rsid w:val="0052111B"/>
    <w:rsid w:val="00532909"/>
    <w:rsid w:val="00532B35"/>
    <w:rsid w:val="0053642E"/>
    <w:rsid w:val="00542DFE"/>
    <w:rsid w:val="00543955"/>
    <w:rsid w:val="005443CD"/>
    <w:rsid w:val="00545036"/>
    <w:rsid w:val="00546503"/>
    <w:rsid w:val="00547075"/>
    <w:rsid w:val="00551DEE"/>
    <w:rsid w:val="0055531D"/>
    <w:rsid w:val="00563B79"/>
    <w:rsid w:val="0057010D"/>
    <w:rsid w:val="00570EDB"/>
    <w:rsid w:val="00593CCF"/>
    <w:rsid w:val="005A0F44"/>
    <w:rsid w:val="005A0F87"/>
    <w:rsid w:val="005B78D9"/>
    <w:rsid w:val="005C1B4E"/>
    <w:rsid w:val="005D12C3"/>
    <w:rsid w:val="005D491B"/>
    <w:rsid w:val="005E3150"/>
    <w:rsid w:val="00613240"/>
    <w:rsid w:val="00621995"/>
    <w:rsid w:val="00640A30"/>
    <w:rsid w:val="00642254"/>
    <w:rsid w:val="0065118A"/>
    <w:rsid w:val="006575A9"/>
    <w:rsid w:val="00663C79"/>
    <w:rsid w:val="00666DF9"/>
    <w:rsid w:val="0066791B"/>
    <w:rsid w:val="0067172A"/>
    <w:rsid w:val="006726F9"/>
    <w:rsid w:val="006736C6"/>
    <w:rsid w:val="0067661B"/>
    <w:rsid w:val="00684A4D"/>
    <w:rsid w:val="00693DF6"/>
    <w:rsid w:val="00694BBF"/>
    <w:rsid w:val="006A70F8"/>
    <w:rsid w:val="006B02CC"/>
    <w:rsid w:val="006B5679"/>
    <w:rsid w:val="006D0E16"/>
    <w:rsid w:val="006D708C"/>
    <w:rsid w:val="006E3E58"/>
    <w:rsid w:val="006E44AC"/>
    <w:rsid w:val="006F3B3E"/>
    <w:rsid w:val="006F7B95"/>
    <w:rsid w:val="00706B6E"/>
    <w:rsid w:val="0071087B"/>
    <w:rsid w:val="00712251"/>
    <w:rsid w:val="007128B4"/>
    <w:rsid w:val="00712AD2"/>
    <w:rsid w:val="00731FC5"/>
    <w:rsid w:val="00734D02"/>
    <w:rsid w:val="00745B36"/>
    <w:rsid w:val="0075028B"/>
    <w:rsid w:val="00754323"/>
    <w:rsid w:val="00757C7A"/>
    <w:rsid w:val="00767A41"/>
    <w:rsid w:val="00791684"/>
    <w:rsid w:val="007A352A"/>
    <w:rsid w:val="007A37AB"/>
    <w:rsid w:val="007A424E"/>
    <w:rsid w:val="007B043A"/>
    <w:rsid w:val="007C26A4"/>
    <w:rsid w:val="007C35E7"/>
    <w:rsid w:val="007C47A9"/>
    <w:rsid w:val="007D2EE2"/>
    <w:rsid w:val="007D6912"/>
    <w:rsid w:val="007E0AE2"/>
    <w:rsid w:val="007E0DFE"/>
    <w:rsid w:val="007E193F"/>
    <w:rsid w:val="007E23D5"/>
    <w:rsid w:val="007E35EC"/>
    <w:rsid w:val="00801CDD"/>
    <w:rsid w:val="008024C7"/>
    <w:rsid w:val="00802624"/>
    <w:rsid w:val="00816CF6"/>
    <w:rsid w:val="00831469"/>
    <w:rsid w:val="00833D23"/>
    <w:rsid w:val="00841486"/>
    <w:rsid w:val="00867081"/>
    <w:rsid w:val="00871556"/>
    <w:rsid w:val="00887B8C"/>
    <w:rsid w:val="008D3BC8"/>
    <w:rsid w:val="008D6AA3"/>
    <w:rsid w:val="008E2A09"/>
    <w:rsid w:val="008E3917"/>
    <w:rsid w:val="008F58E5"/>
    <w:rsid w:val="00901320"/>
    <w:rsid w:val="0090672B"/>
    <w:rsid w:val="00914972"/>
    <w:rsid w:val="0091546D"/>
    <w:rsid w:val="00916F62"/>
    <w:rsid w:val="009172DD"/>
    <w:rsid w:val="00920887"/>
    <w:rsid w:val="009214B9"/>
    <w:rsid w:val="009345D2"/>
    <w:rsid w:val="00950B15"/>
    <w:rsid w:val="00963497"/>
    <w:rsid w:val="00963924"/>
    <w:rsid w:val="009714DF"/>
    <w:rsid w:val="0097761C"/>
    <w:rsid w:val="00993FA7"/>
    <w:rsid w:val="0099493F"/>
    <w:rsid w:val="009A1FFD"/>
    <w:rsid w:val="009C43A3"/>
    <w:rsid w:val="009D7DA1"/>
    <w:rsid w:val="009E0621"/>
    <w:rsid w:val="009E07B3"/>
    <w:rsid w:val="00A13DE6"/>
    <w:rsid w:val="00A21611"/>
    <w:rsid w:val="00A27B85"/>
    <w:rsid w:val="00A27C34"/>
    <w:rsid w:val="00A31F69"/>
    <w:rsid w:val="00A600EC"/>
    <w:rsid w:val="00A62DF6"/>
    <w:rsid w:val="00A70469"/>
    <w:rsid w:val="00A848C4"/>
    <w:rsid w:val="00A85C21"/>
    <w:rsid w:val="00A86694"/>
    <w:rsid w:val="00A966C8"/>
    <w:rsid w:val="00AB5DC4"/>
    <w:rsid w:val="00AC0EE1"/>
    <w:rsid w:val="00AC31E1"/>
    <w:rsid w:val="00AE5A22"/>
    <w:rsid w:val="00AF2CDE"/>
    <w:rsid w:val="00B04467"/>
    <w:rsid w:val="00B04C6E"/>
    <w:rsid w:val="00B160BB"/>
    <w:rsid w:val="00B27526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D9A"/>
    <w:rsid w:val="00B91E86"/>
    <w:rsid w:val="00B9222E"/>
    <w:rsid w:val="00B953DF"/>
    <w:rsid w:val="00B97746"/>
    <w:rsid w:val="00BA4CB4"/>
    <w:rsid w:val="00BA6B69"/>
    <w:rsid w:val="00BB01CE"/>
    <w:rsid w:val="00BB1A14"/>
    <w:rsid w:val="00BB5AE1"/>
    <w:rsid w:val="00BB65F2"/>
    <w:rsid w:val="00BC51EE"/>
    <w:rsid w:val="00BC7B5B"/>
    <w:rsid w:val="00BD0CC4"/>
    <w:rsid w:val="00BD35CC"/>
    <w:rsid w:val="00BE64A5"/>
    <w:rsid w:val="00BE64C8"/>
    <w:rsid w:val="00BF1D56"/>
    <w:rsid w:val="00BF5BA0"/>
    <w:rsid w:val="00C13890"/>
    <w:rsid w:val="00C14FDF"/>
    <w:rsid w:val="00C23CEB"/>
    <w:rsid w:val="00C27063"/>
    <w:rsid w:val="00C46F0D"/>
    <w:rsid w:val="00C54B3C"/>
    <w:rsid w:val="00C6234F"/>
    <w:rsid w:val="00C65237"/>
    <w:rsid w:val="00C720E0"/>
    <w:rsid w:val="00C726A7"/>
    <w:rsid w:val="00C84178"/>
    <w:rsid w:val="00C95326"/>
    <w:rsid w:val="00CA256D"/>
    <w:rsid w:val="00CA737A"/>
    <w:rsid w:val="00CB1AFD"/>
    <w:rsid w:val="00CC5546"/>
    <w:rsid w:val="00CD6FBA"/>
    <w:rsid w:val="00CE6983"/>
    <w:rsid w:val="00CF36A9"/>
    <w:rsid w:val="00CF7AFC"/>
    <w:rsid w:val="00D06EB7"/>
    <w:rsid w:val="00D11753"/>
    <w:rsid w:val="00D151E6"/>
    <w:rsid w:val="00D2074F"/>
    <w:rsid w:val="00D2537D"/>
    <w:rsid w:val="00D2582D"/>
    <w:rsid w:val="00D275B8"/>
    <w:rsid w:val="00D341E5"/>
    <w:rsid w:val="00D53DE8"/>
    <w:rsid w:val="00D6088C"/>
    <w:rsid w:val="00D8186D"/>
    <w:rsid w:val="00D87832"/>
    <w:rsid w:val="00D92D77"/>
    <w:rsid w:val="00D95C8F"/>
    <w:rsid w:val="00DC0C7F"/>
    <w:rsid w:val="00DC2B8D"/>
    <w:rsid w:val="00DC7524"/>
    <w:rsid w:val="00DD29A3"/>
    <w:rsid w:val="00DD5693"/>
    <w:rsid w:val="00DD5CE0"/>
    <w:rsid w:val="00DE0BFD"/>
    <w:rsid w:val="00DF1C4B"/>
    <w:rsid w:val="00E12810"/>
    <w:rsid w:val="00E14688"/>
    <w:rsid w:val="00E273EF"/>
    <w:rsid w:val="00E3003F"/>
    <w:rsid w:val="00E36C52"/>
    <w:rsid w:val="00E426F0"/>
    <w:rsid w:val="00E52BFA"/>
    <w:rsid w:val="00E5312D"/>
    <w:rsid w:val="00E71ECA"/>
    <w:rsid w:val="00E82EDB"/>
    <w:rsid w:val="00E875AF"/>
    <w:rsid w:val="00EA3C52"/>
    <w:rsid w:val="00EA4474"/>
    <w:rsid w:val="00EA4A0A"/>
    <w:rsid w:val="00EB6148"/>
    <w:rsid w:val="00EB6877"/>
    <w:rsid w:val="00ED78E9"/>
    <w:rsid w:val="00EE0309"/>
    <w:rsid w:val="00EE2246"/>
    <w:rsid w:val="00EF207E"/>
    <w:rsid w:val="00F1414A"/>
    <w:rsid w:val="00F16EDE"/>
    <w:rsid w:val="00F25D13"/>
    <w:rsid w:val="00F26FDE"/>
    <w:rsid w:val="00F366DD"/>
    <w:rsid w:val="00F45F92"/>
    <w:rsid w:val="00F47F59"/>
    <w:rsid w:val="00F570A7"/>
    <w:rsid w:val="00F63D1B"/>
    <w:rsid w:val="00F7166A"/>
    <w:rsid w:val="00F740C5"/>
    <w:rsid w:val="00F75C99"/>
    <w:rsid w:val="00F83CCB"/>
    <w:rsid w:val="00F92E6D"/>
    <w:rsid w:val="00F93243"/>
    <w:rsid w:val="00FA2AC5"/>
    <w:rsid w:val="00FA4554"/>
    <w:rsid w:val="00FA7DFF"/>
    <w:rsid w:val="00FB1FE0"/>
    <w:rsid w:val="00FB690B"/>
    <w:rsid w:val="00FC4A19"/>
    <w:rsid w:val="00FD07EB"/>
    <w:rsid w:val="00FD263F"/>
    <w:rsid w:val="00FD5AD8"/>
    <w:rsid w:val="00FD7F77"/>
    <w:rsid w:val="00FE03CE"/>
    <w:rsid w:val="00FE3178"/>
    <w:rsid w:val="00FE7414"/>
    <w:rsid w:val="00FF59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B69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6B69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6B69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6B69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A6B69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paragraph" w:styleId="Heading5">
    <w:name w:val="heading 5"/>
    <w:basedOn w:val="Normal"/>
    <w:link w:val="Heading5Char"/>
    <w:uiPriority w:val="9"/>
    <w:qFormat/>
    <w:rsid w:val="00DC2B8D"/>
    <w:pPr>
      <w:spacing w:before="100" w:beforeAutospacing="1" w:after="100" w:afterAutospacing="1"/>
      <w:outlineLvl w:val="4"/>
    </w:pPr>
    <w:rPr>
      <w:rFonts w:ascii="Times New Roman" w:eastAsiaTheme="minorHAnsi" w:hAnsi="Times New Roman" w:cstheme="minorBidi"/>
      <w:b/>
      <w:bCs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  <w:rsid w:val="00BA6B6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A6B69"/>
  </w:style>
  <w:style w:type="paragraph" w:styleId="Header">
    <w:name w:val="header"/>
    <w:basedOn w:val="Normal"/>
    <w:link w:val="HeaderChar"/>
    <w:uiPriority w:val="99"/>
    <w:unhideWhenUsed/>
    <w:qFormat/>
    <w:rsid w:val="00BA6B69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A6B69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A6B69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A6B69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B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6B69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BA6B69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A6B69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BA6B69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351DD3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BA6B69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BA6B69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A6B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B6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B69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6B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6B69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BA6B69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BA6B69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BA6B69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BA6B6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A6B69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BA6B69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BA6B69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BA6B69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BA6B69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paragraph" w:customStyle="1" w:styleId="BodyIndent1">
    <w:name w:val="Body Indent 1"/>
    <w:basedOn w:val="BodyCopy"/>
    <w:qFormat/>
    <w:rsid w:val="00351DD3"/>
    <w:pPr>
      <w:ind w:left="144"/>
    </w:pPr>
  </w:style>
  <w:style w:type="paragraph" w:customStyle="1" w:styleId="S-O-P">
    <w:name w:val="S-O-P"/>
    <w:basedOn w:val="FABodyCopy"/>
    <w:next w:val="FABodyCopy"/>
    <w:qFormat/>
    <w:rsid w:val="00BA6B69"/>
    <w:pPr>
      <w:jc w:val="center"/>
    </w:pPr>
  </w:style>
  <w:style w:type="paragraph" w:customStyle="1" w:styleId="TableSubhead">
    <w:name w:val="Table Subhead"/>
    <w:basedOn w:val="Normal"/>
    <w:qFormat/>
    <w:rsid w:val="00BA6B69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BA6B69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BA6B6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BA6B6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BA6B6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BA6B6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BA6B6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BA6B6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BA6B69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BA6B69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FABodyCopy">
    <w:name w:val="FA Body Copy"/>
    <w:basedOn w:val="Normal"/>
    <w:qFormat/>
    <w:rsid w:val="00BA6B69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BA6B69"/>
    <w:pPr>
      <w:ind w:left="144"/>
    </w:pPr>
  </w:style>
  <w:style w:type="paragraph" w:styleId="ListParagraph">
    <w:name w:val="List Paragraph"/>
    <w:basedOn w:val="Normal"/>
    <w:uiPriority w:val="34"/>
    <w:qFormat/>
    <w:rsid w:val="00E875AF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E875AF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E875AF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E875AF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E875AF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E875AF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E875AF"/>
    <w:rPr>
      <w:vertAlign w:val="superscript"/>
    </w:rPr>
  </w:style>
  <w:style w:type="paragraph" w:customStyle="1" w:styleId="font5">
    <w:name w:val="font5"/>
    <w:basedOn w:val="Normal"/>
    <w:uiPriority w:val="99"/>
    <w:rsid w:val="00E875A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E875AF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character" w:styleId="Strong">
    <w:name w:val="Strong"/>
    <w:basedOn w:val="DefaultParagraphFont"/>
    <w:uiPriority w:val="22"/>
    <w:qFormat/>
    <w:rsid w:val="00E875A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E875AF"/>
  </w:style>
  <w:style w:type="character" w:styleId="Emphasis">
    <w:name w:val="Emphasis"/>
    <w:basedOn w:val="DefaultParagraphFont"/>
    <w:uiPriority w:val="20"/>
    <w:qFormat/>
    <w:rsid w:val="00E875A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E875AF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875AF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E875AF"/>
    <w:pPr>
      <w:spacing w:before="160" w:after="240" w:line="30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Text1">
    <w:name w:val="_Text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E875AF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DC2B8D"/>
    <w:rPr>
      <w:rFonts w:ascii="Times New Roman" w:eastAsiaTheme="minorHAnsi" w:hAnsi="Times New Roman" w:cstheme="minorBidi"/>
      <w:b/>
      <w:bCs/>
      <w:szCs w:val="24"/>
      <w:lang w:eastAsia="en-US"/>
    </w:rPr>
  </w:style>
  <w:style w:type="character" w:customStyle="1" w:styleId="Date1">
    <w:name w:val="Date1"/>
    <w:basedOn w:val="DefaultParagraphFont"/>
    <w:rsid w:val="00DC2B8D"/>
  </w:style>
  <w:style w:type="paragraph" w:styleId="NormalWeb">
    <w:name w:val="Normal (Web)"/>
    <w:basedOn w:val="Normal"/>
    <w:uiPriority w:val="99"/>
    <w:semiHidden/>
    <w:unhideWhenUsed/>
    <w:rsid w:val="00DC2B8D"/>
    <w:pPr>
      <w:spacing w:before="100" w:beforeAutospacing="1" w:after="100" w:afterAutospacing="1"/>
    </w:pPr>
    <w:rPr>
      <w:rFonts w:ascii="Times New Roman" w:eastAsiaTheme="minorHAnsi" w:hAnsi="Times New Roman" w:cstheme="minorBidi"/>
      <w:szCs w:val="24"/>
    </w:rPr>
  </w:style>
  <w:style w:type="character" w:styleId="PlaceholderText">
    <w:name w:val="Placeholder Text"/>
    <w:basedOn w:val="DefaultParagraphFont"/>
    <w:uiPriority w:val="99"/>
    <w:semiHidden/>
    <w:rsid w:val="00DC2B8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13</TotalTime>
  <Pages>8</Pages>
  <Words>3553</Words>
  <Characters>20256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23762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Feature Availability</dc:subject>
  <dc:creator>Microsoft Office User</dc:creator>
  <cp:keywords/>
  <dc:description/>
  <cp:lastModifiedBy>Microsoft Office User</cp:lastModifiedBy>
  <cp:revision>11</cp:revision>
  <cp:lastPrinted>2018-12-31T16:38:00Z</cp:lastPrinted>
  <dcterms:created xsi:type="dcterms:W3CDTF">2022-05-17T20:11:00Z</dcterms:created>
  <dcterms:modified xsi:type="dcterms:W3CDTF">2022-08-25T15:27:00Z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