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6CCE8" w14:textId="77777777" w:rsidR="00F82F07" w:rsidRDefault="00F82F07" w:rsidP="00147EEA">
      <w:pPr>
        <w:pStyle w:val="Heading1"/>
        <w:spacing w:line="240" w:lineRule="auto"/>
      </w:pPr>
    </w:p>
    <w:p w14:paraId="2392219B" w14:textId="3BEA3101" w:rsidR="00147EEA" w:rsidRPr="000F771A" w:rsidRDefault="00147EEA" w:rsidP="00147EEA">
      <w:pPr>
        <w:pStyle w:val="Heading1"/>
        <w:spacing w:line="240" w:lineRule="auto"/>
      </w:pPr>
      <w:r w:rsidRPr="000F771A">
        <w:t>202</w:t>
      </w:r>
      <w:r>
        <w:t>3</w:t>
      </w:r>
      <w:r w:rsidRPr="000F771A">
        <w:t xml:space="preserve"> </w:t>
      </w:r>
      <w:r>
        <w:t>Dodge Challenger / Challenger SRT</w:t>
      </w:r>
    </w:p>
    <w:p w14:paraId="6BE3AE1F" w14:textId="77777777" w:rsidR="00216628" w:rsidRPr="000F771A" w:rsidRDefault="00C6234F" w:rsidP="000F771A">
      <w:pPr>
        <w:pStyle w:val="Heading2"/>
      </w:pPr>
      <w:r>
        <w:t>FEATURE AVAILABILITY</w:t>
      </w:r>
    </w:p>
    <w:p w14:paraId="189BCDC1" w14:textId="2EC63AFB" w:rsidR="00C6234F" w:rsidRDefault="00C6234F" w:rsidP="00C6234F">
      <w:pPr>
        <w:pStyle w:val="BodyNotes"/>
      </w:pPr>
      <w:r w:rsidRPr="00C6234F">
        <w:t>S = Standard. O = Optional. P = Part of package.</w:t>
      </w:r>
      <w:r w:rsidR="0015675F">
        <w:t xml:space="preserve"> NA = Not available.</w:t>
      </w:r>
      <w:r w:rsidRPr="00C6234F">
        <w:t xml:space="preserve"> </w:t>
      </w:r>
      <w:r w:rsidRPr="00C6234F">
        <w:br/>
        <w:t>Note: some features and/or applications may be late availability.</w:t>
      </w:r>
    </w:p>
    <w:p w14:paraId="47C3391F" w14:textId="77777777" w:rsidR="00A1018F" w:rsidRPr="004716D8" w:rsidRDefault="00A1018F" w:rsidP="00A1018F">
      <w:pPr>
        <w:pStyle w:val="Heading3"/>
      </w:pPr>
      <w:r w:rsidRPr="004716D8">
        <w:t>ENGINES AND TRANSMISSIONS</w:t>
      </w:r>
    </w:p>
    <w:tbl>
      <w:tblPr>
        <w:tblStyle w:val="FATABLESTYLE"/>
        <w:tblW w:w="5000" w:type="pct"/>
        <w:tblLayout w:type="fixed"/>
        <w:tblLook w:val="0020" w:firstRow="1" w:lastRow="0" w:firstColumn="0" w:lastColumn="0" w:noHBand="0" w:noVBand="0"/>
      </w:tblPr>
      <w:tblGrid>
        <w:gridCol w:w="4830"/>
        <w:gridCol w:w="539"/>
        <w:gridCol w:w="671"/>
        <w:gridCol w:w="479"/>
        <w:gridCol w:w="671"/>
        <w:gridCol w:w="575"/>
        <w:gridCol w:w="671"/>
        <w:gridCol w:w="863"/>
        <w:gridCol w:w="781"/>
      </w:tblGrid>
      <w:tr w:rsidR="00A1018F" w:rsidRPr="00E230E5" w14:paraId="2E563C8E" w14:textId="77777777" w:rsidTr="0072624B">
        <w:tc>
          <w:tcPr>
            <w:tcW w:w="4534" w:type="dxa"/>
          </w:tcPr>
          <w:p w14:paraId="27732BEF" w14:textId="77777777" w:rsidR="00A1018F" w:rsidRPr="00F70FAB" w:rsidRDefault="00A1018F" w:rsidP="0072624B">
            <w:pPr>
              <w:pStyle w:val="TableSubhead"/>
            </w:pPr>
            <w:r w:rsidRPr="00F70FAB">
              <w:t>ENGINES AND TRANSMISSIONS</w:t>
            </w:r>
          </w:p>
        </w:tc>
        <w:tc>
          <w:tcPr>
            <w:tcW w:w="506" w:type="dxa"/>
            <w:vAlign w:val="bottom"/>
          </w:tcPr>
          <w:p w14:paraId="08694938" w14:textId="77777777" w:rsidR="00A1018F" w:rsidRPr="00F70FAB" w:rsidRDefault="00A1018F" w:rsidP="0072624B">
            <w:pPr>
              <w:pStyle w:val="ModelSubhead"/>
              <w:rPr>
                <w:sz w:val="12"/>
                <w:szCs w:val="12"/>
              </w:rPr>
            </w:pPr>
            <w:r w:rsidRPr="00F70FAB">
              <w:rPr>
                <w:sz w:val="12"/>
                <w:szCs w:val="12"/>
              </w:rPr>
              <w:t>SXT</w:t>
            </w:r>
          </w:p>
        </w:tc>
        <w:tc>
          <w:tcPr>
            <w:tcW w:w="630" w:type="dxa"/>
            <w:vAlign w:val="bottom"/>
          </w:tcPr>
          <w:p w14:paraId="4A2A9135" w14:textId="77777777" w:rsidR="00A1018F" w:rsidRPr="00F70FAB" w:rsidRDefault="00A1018F" w:rsidP="0072624B">
            <w:pPr>
              <w:pStyle w:val="ModelSubhead"/>
              <w:rPr>
                <w:sz w:val="12"/>
                <w:szCs w:val="12"/>
              </w:rPr>
            </w:pPr>
            <w:r w:rsidRPr="00F70FAB">
              <w:rPr>
                <w:sz w:val="12"/>
                <w:szCs w:val="12"/>
              </w:rPr>
              <w:t xml:space="preserve">SXT </w:t>
            </w:r>
            <w:r w:rsidRPr="00F70FAB">
              <w:rPr>
                <w:sz w:val="12"/>
                <w:szCs w:val="12"/>
              </w:rPr>
              <w:br/>
              <w:t>(AWD)</w:t>
            </w:r>
          </w:p>
        </w:tc>
        <w:tc>
          <w:tcPr>
            <w:tcW w:w="450" w:type="dxa"/>
            <w:vAlign w:val="bottom"/>
          </w:tcPr>
          <w:p w14:paraId="5E116A01" w14:textId="77777777" w:rsidR="00A1018F" w:rsidRPr="00F70FAB" w:rsidRDefault="00A1018F" w:rsidP="0072624B">
            <w:pPr>
              <w:pStyle w:val="ModelSubhead"/>
              <w:rPr>
                <w:sz w:val="12"/>
                <w:szCs w:val="12"/>
              </w:rPr>
            </w:pPr>
            <w:r w:rsidRPr="00F70FAB">
              <w:rPr>
                <w:sz w:val="12"/>
                <w:szCs w:val="12"/>
              </w:rPr>
              <w:t>GT</w:t>
            </w:r>
          </w:p>
        </w:tc>
        <w:tc>
          <w:tcPr>
            <w:tcW w:w="630" w:type="dxa"/>
            <w:vAlign w:val="bottom"/>
          </w:tcPr>
          <w:p w14:paraId="5D1C9AB4" w14:textId="77777777" w:rsidR="00A1018F" w:rsidRPr="00F70FAB" w:rsidRDefault="00A1018F" w:rsidP="0072624B">
            <w:pPr>
              <w:pStyle w:val="ModelSubhead"/>
              <w:rPr>
                <w:sz w:val="12"/>
                <w:szCs w:val="12"/>
              </w:rPr>
            </w:pPr>
            <w:r w:rsidRPr="00F70FAB">
              <w:rPr>
                <w:sz w:val="12"/>
                <w:szCs w:val="12"/>
              </w:rPr>
              <w:t>GT</w:t>
            </w:r>
            <w:r w:rsidRPr="00F70FAB">
              <w:rPr>
                <w:sz w:val="12"/>
                <w:szCs w:val="12"/>
              </w:rPr>
              <w:br/>
              <w:t>(AWD)</w:t>
            </w:r>
          </w:p>
        </w:tc>
        <w:tc>
          <w:tcPr>
            <w:tcW w:w="540" w:type="dxa"/>
            <w:vAlign w:val="bottom"/>
          </w:tcPr>
          <w:p w14:paraId="2D67CC46" w14:textId="77777777" w:rsidR="00A1018F" w:rsidRPr="00F70FAB" w:rsidRDefault="00A1018F" w:rsidP="0072624B">
            <w:pPr>
              <w:pStyle w:val="ModelSubhead"/>
              <w:rPr>
                <w:sz w:val="12"/>
                <w:szCs w:val="12"/>
              </w:rPr>
            </w:pPr>
            <w:r w:rsidRPr="00F70FAB">
              <w:rPr>
                <w:sz w:val="12"/>
                <w:szCs w:val="12"/>
              </w:rPr>
              <w:t>R/T</w:t>
            </w:r>
          </w:p>
        </w:tc>
        <w:tc>
          <w:tcPr>
            <w:tcW w:w="630" w:type="dxa"/>
            <w:vAlign w:val="bottom"/>
          </w:tcPr>
          <w:p w14:paraId="02146DF4" w14:textId="77777777" w:rsidR="00A1018F" w:rsidRPr="00F70FAB" w:rsidRDefault="00A1018F" w:rsidP="0072624B">
            <w:pPr>
              <w:pStyle w:val="ModelSubhead"/>
              <w:rPr>
                <w:sz w:val="12"/>
                <w:szCs w:val="12"/>
              </w:rPr>
            </w:pPr>
            <w:r w:rsidRPr="00F70FAB">
              <w:rPr>
                <w:sz w:val="12"/>
                <w:szCs w:val="12"/>
              </w:rPr>
              <w:t>R/T SCAT PACK</w:t>
            </w:r>
          </w:p>
        </w:tc>
        <w:tc>
          <w:tcPr>
            <w:tcW w:w="810" w:type="dxa"/>
            <w:vAlign w:val="bottom"/>
          </w:tcPr>
          <w:p w14:paraId="64CAD8EB" w14:textId="77777777" w:rsidR="00A1018F" w:rsidRPr="00F70FAB" w:rsidRDefault="00A1018F" w:rsidP="0072624B">
            <w:pPr>
              <w:pStyle w:val="ModelSubhead"/>
              <w:rPr>
                <w:sz w:val="12"/>
                <w:szCs w:val="12"/>
              </w:rPr>
            </w:pPr>
            <w:r w:rsidRPr="00F70FAB">
              <w:rPr>
                <w:sz w:val="12"/>
                <w:szCs w:val="12"/>
              </w:rPr>
              <w:t>SRT HELLCAT*</w:t>
            </w:r>
          </w:p>
        </w:tc>
        <w:tc>
          <w:tcPr>
            <w:tcW w:w="733" w:type="dxa"/>
            <w:vAlign w:val="bottom"/>
          </w:tcPr>
          <w:p w14:paraId="54F0A0D0" w14:textId="77777777" w:rsidR="00A1018F" w:rsidRPr="00F70FAB" w:rsidRDefault="00A1018F" w:rsidP="0072624B">
            <w:pPr>
              <w:pStyle w:val="ModelSubhead"/>
              <w:rPr>
                <w:sz w:val="12"/>
                <w:szCs w:val="12"/>
              </w:rPr>
            </w:pPr>
            <w:r w:rsidRPr="00F70FAB">
              <w:rPr>
                <w:sz w:val="12"/>
                <w:szCs w:val="12"/>
              </w:rPr>
              <w:t>SRT HELLCAT REDEYE*</w:t>
            </w:r>
          </w:p>
        </w:tc>
      </w:tr>
      <w:tr w:rsidR="00A1018F" w:rsidRPr="002A30EA" w14:paraId="51347663" w14:textId="77777777" w:rsidTr="0072624B">
        <w:tc>
          <w:tcPr>
            <w:tcW w:w="4534" w:type="dxa"/>
          </w:tcPr>
          <w:p w14:paraId="3D5DEA21" w14:textId="77777777" w:rsidR="00A1018F" w:rsidRPr="002A30EA" w:rsidRDefault="00A1018F" w:rsidP="0072624B">
            <w:pPr>
              <w:pStyle w:val="FABodyCopy"/>
            </w:pPr>
            <w:r w:rsidRPr="002A30EA">
              <w:t xml:space="preserve">3.6-liter Pentastar variable-valve timing (VVT) V-6 with TorqueFlite eight-speed automatic transmission </w:t>
            </w:r>
          </w:p>
        </w:tc>
        <w:tc>
          <w:tcPr>
            <w:tcW w:w="506" w:type="dxa"/>
          </w:tcPr>
          <w:p w14:paraId="56EBC5F5" w14:textId="77777777" w:rsidR="00A1018F" w:rsidRPr="00E714C7" w:rsidRDefault="00A1018F" w:rsidP="0072624B">
            <w:pPr>
              <w:pStyle w:val="S-O-P"/>
            </w:pPr>
            <w:r w:rsidRPr="00E714C7">
              <w:t>S</w:t>
            </w:r>
          </w:p>
        </w:tc>
        <w:tc>
          <w:tcPr>
            <w:tcW w:w="630" w:type="dxa"/>
          </w:tcPr>
          <w:p w14:paraId="2E163D45" w14:textId="77777777" w:rsidR="00A1018F" w:rsidRPr="00E714C7" w:rsidRDefault="00A1018F" w:rsidP="0072624B">
            <w:pPr>
              <w:pStyle w:val="S-O-P"/>
            </w:pPr>
            <w:r w:rsidRPr="00E714C7">
              <w:t>S</w:t>
            </w:r>
          </w:p>
        </w:tc>
        <w:tc>
          <w:tcPr>
            <w:tcW w:w="450" w:type="dxa"/>
          </w:tcPr>
          <w:p w14:paraId="26393DCF" w14:textId="77777777" w:rsidR="00A1018F" w:rsidRPr="00E714C7" w:rsidRDefault="00A1018F" w:rsidP="0072624B">
            <w:pPr>
              <w:pStyle w:val="S-O-P"/>
            </w:pPr>
            <w:r w:rsidRPr="00E714C7">
              <w:t>S</w:t>
            </w:r>
          </w:p>
        </w:tc>
        <w:tc>
          <w:tcPr>
            <w:tcW w:w="630" w:type="dxa"/>
          </w:tcPr>
          <w:p w14:paraId="7D04FB72" w14:textId="77777777" w:rsidR="00A1018F" w:rsidRPr="00E714C7" w:rsidRDefault="00A1018F" w:rsidP="0072624B">
            <w:pPr>
              <w:pStyle w:val="S-O-P"/>
            </w:pPr>
            <w:r w:rsidRPr="00E714C7">
              <w:t>S</w:t>
            </w:r>
          </w:p>
        </w:tc>
        <w:tc>
          <w:tcPr>
            <w:tcW w:w="540" w:type="dxa"/>
          </w:tcPr>
          <w:p w14:paraId="432F4F08" w14:textId="77777777" w:rsidR="00A1018F" w:rsidRPr="00E714C7" w:rsidRDefault="00A1018F" w:rsidP="0072624B">
            <w:pPr>
              <w:pStyle w:val="S-O-P"/>
            </w:pPr>
            <w:r w:rsidRPr="00E714C7">
              <w:t>NA</w:t>
            </w:r>
          </w:p>
        </w:tc>
        <w:tc>
          <w:tcPr>
            <w:tcW w:w="630" w:type="dxa"/>
          </w:tcPr>
          <w:p w14:paraId="08F7C13F" w14:textId="77777777" w:rsidR="00A1018F" w:rsidRPr="00E714C7" w:rsidRDefault="00A1018F" w:rsidP="0072624B">
            <w:pPr>
              <w:pStyle w:val="S-O-P"/>
            </w:pPr>
            <w:r w:rsidRPr="00E714C7">
              <w:t>NA</w:t>
            </w:r>
          </w:p>
        </w:tc>
        <w:tc>
          <w:tcPr>
            <w:tcW w:w="810" w:type="dxa"/>
          </w:tcPr>
          <w:p w14:paraId="23BD5179" w14:textId="77777777" w:rsidR="00A1018F" w:rsidRPr="00E714C7" w:rsidRDefault="00A1018F" w:rsidP="0072624B">
            <w:pPr>
              <w:pStyle w:val="S-O-P"/>
            </w:pPr>
            <w:r w:rsidRPr="00E714C7">
              <w:t>NA</w:t>
            </w:r>
          </w:p>
        </w:tc>
        <w:tc>
          <w:tcPr>
            <w:tcW w:w="733" w:type="dxa"/>
          </w:tcPr>
          <w:p w14:paraId="30EB62A7" w14:textId="77777777" w:rsidR="00A1018F" w:rsidRPr="00E714C7" w:rsidRDefault="00A1018F" w:rsidP="0072624B">
            <w:pPr>
              <w:pStyle w:val="S-O-P"/>
            </w:pPr>
            <w:r w:rsidRPr="00E714C7">
              <w:t>NA</w:t>
            </w:r>
          </w:p>
        </w:tc>
      </w:tr>
      <w:tr w:rsidR="00A1018F" w:rsidRPr="002A30EA" w14:paraId="3A9AD0D2" w14:textId="77777777" w:rsidTr="0072624B">
        <w:tc>
          <w:tcPr>
            <w:tcW w:w="4534" w:type="dxa"/>
          </w:tcPr>
          <w:p w14:paraId="64AE8602" w14:textId="77777777" w:rsidR="00A1018F" w:rsidRPr="002A30EA" w:rsidRDefault="00A1018F" w:rsidP="0072624B">
            <w:pPr>
              <w:pStyle w:val="FABodyCopy"/>
            </w:pPr>
            <w:r>
              <w:t>345-cu.-in</w:t>
            </w:r>
            <w:r w:rsidRPr="002A30EA">
              <w:t xml:space="preserve"> HEMI</w:t>
            </w:r>
            <w:r w:rsidRPr="00E230E5">
              <w:rPr>
                <w:vertAlign w:val="superscript"/>
              </w:rPr>
              <w:t>®</w:t>
            </w:r>
            <w:r w:rsidRPr="002A30EA">
              <w:t xml:space="preserve"> VVT V-8 with TREMEC six-speed manual transmission </w:t>
            </w:r>
          </w:p>
        </w:tc>
        <w:tc>
          <w:tcPr>
            <w:tcW w:w="506" w:type="dxa"/>
          </w:tcPr>
          <w:p w14:paraId="1657F6F6" w14:textId="77777777" w:rsidR="00A1018F" w:rsidRPr="00E714C7" w:rsidRDefault="00A1018F" w:rsidP="0072624B">
            <w:pPr>
              <w:pStyle w:val="S-O-P"/>
            </w:pPr>
            <w:r w:rsidRPr="00E714C7">
              <w:t>NA</w:t>
            </w:r>
          </w:p>
        </w:tc>
        <w:tc>
          <w:tcPr>
            <w:tcW w:w="630" w:type="dxa"/>
          </w:tcPr>
          <w:p w14:paraId="47A9F4FD" w14:textId="77777777" w:rsidR="00A1018F" w:rsidRPr="00E714C7" w:rsidRDefault="00A1018F" w:rsidP="0072624B">
            <w:pPr>
              <w:pStyle w:val="S-O-P"/>
            </w:pPr>
            <w:r w:rsidRPr="00E714C7">
              <w:t>NA</w:t>
            </w:r>
          </w:p>
        </w:tc>
        <w:tc>
          <w:tcPr>
            <w:tcW w:w="450" w:type="dxa"/>
          </w:tcPr>
          <w:p w14:paraId="5E285B89" w14:textId="77777777" w:rsidR="00A1018F" w:rsidRPr="00E714C7" w:rsidRDefault="00A1018F" w:rsidP="0072624B">
            <w:pPr>
              <w:pStyle w:val="S-O-P"/>
            </w:pPr>
            <w:r w:rsidRPr="00E714C7">
              <w:t>NA</w:t>
            </w:r>
          </w:p>
        </w:tc>
        <w:tc>
          <w:tcPr>
            <w:tcW w:w="630" w:type="dxa"/>
          </w:tcPr>
          <w:p w14:paraId="4D4C7780" w14:textId="77777777" w:rsidR="00A1018F" w:rsidRPr="00E714C7" w:rsidRDefault="00A1018F" w:rsidP="0072624B">
            <w:pPr>
              <w:pStyle w:val="S-O-P"/>
            </w:pPr>
            <w:r w:rsidRPr="00E714C7">
              <w:t>NA</w:t>
            </w:r>
          </w:p>
        </w:tc>
        <w:tc>
          <w:tcPr>
            <w:tcW w:w="540" w:type="dxa"/>
          </w:tcPr>
          <w:p w14:paraId="09915673" w14:textId="77777777" w:rsidR="00A1018F" w:rsidRPr="00E714C7" w:rsidRDefault="00A1018F" w:rsidP="0072624B">
            <w:pPr>
              <w:pStyle w:val="S-O-P"/>
            </w:pPr>
            <w:r w:rsidRPr="00E714C7">
              <w:t>S</w:t>
            </w:r>
          </w:p>
        </w:tc>
        <w:tc>
          <w:tcPr>
            <w:tcW w:w="630" w:type="dxa"/>
          </w:tcPr>
          <w:p w14:paraId="27AE314D" w14:textId="77777777" w:rsidR="00A1018F" w:rsidRPr="00E714C7" w:rsidRDefault="00A1018F" w:rsidP="0072624B">
            <w:pPr>
              <w:pStyle w:val="S-O-P"/>
            </w:pPr>
            <w:r w:rsidRPr="00E714C7">
              <w:t>NA</w:t>
            </w:r>
          </w:p>
        </w:tc>
        <w:tc>
          <w:tcPr>
            <w:tcW w:w="810" w:type="dxa"/>
          </w:tcPr>
          <w:p w14:paraId="60A6214D" w14:textId="77777777" w:rsidR="00A1018F" w:rsidRPr="00E714C7" w:rsidRDefault="00A1018F" w:rsidP="0072624B">
            <w:pPr>
              <w:pStyle w:val="S-O-P"/>
            </w:pPr>
            <w:r w:rsidRPr="00E714C7">
              <w:t>NA</w:t>
            </w:r>
          </w:p>
        </w:tc>
        <w:tc>
          <w:tcPr>
            <w:tcW w:w="733" w:type="dxa"/>
          </w:tcPr>
          <w:p w14:paraId="60586801" w14:textId="77777777" w:rsidR="00A1018F" w:rsidRPr="00E714C7" w:rsidRDefault="00A1018F" w:rsidP="0072624B">
            <w:pPr>
              <w:pStyle w:val="S-O-P"/>
            </w:pPr>
            <w:r w:rsidRPr="00E714C7">
              <w:t>NA</w:t>
            </w:r>
          </w:p>
        </w:tc>
      </w:tr>
      <w:tr w:rsidR="00A1018F" w:rsidRPr="002A30EA" w14:paraId="7919BFDE" w14:textId="77777777" w:rsidTr="0072624B">
        <w:tc>
          <w:tcPr>
            <w:tcW w:w="4534" w:type="dxa"/>
          </w:tcPr>
          <w:p w14:paraId="6049D5B0" w14:textId="77777777" w:rsidR="00A1018F" w:rsidRPr="002A30EA" w:rsidRDefault="00A1018F" w:rsidP="0072624B">
            <w:pPr>
              <w:pStyle w:val="FABodyCopy"/>
            </w:pPr>
            <w:r>
              <w:t>345-cu.-in</w:t>
            </w:r>
            <w:r w:rsidRPr="002A30EA">
              <w:t xml:space="preserve"> HEMI VVT V-8 Fuel Saver Technology and interactive Deceleration Fuel Shut-Off (iDFSO) with TorqueFlite eight-speed automatic transmission</w:t>
            </w:r>
          </w:p>
        </w:tc>
        <w:tc>
          <w:tcPr>
            <w:tcW w:w="506" w:type="dxa"/>
          </w:tcPr>
          <w:p w14:paraId="0B97B322" w14:textId="77777777" w:rsidR="00A1018F" w:rsidRPr="00E714C7" w:rsidRDefault="00A1018F" w:rsidP="0072624B">
            <w:pPr>
              <w:pStyle w:val="S-O-P"/>
            </w:pPr>
            <w:r w:rsidRPr="00E714C7">
              <w:t>NA</w:t>
            </w:r>
          </w:p>
        </w:tc>
        <w:tc>
          <w:tcPr>
            <w:tcW w:w="630" w:type="dxa"/>
          </w:tcPr>
          <w:p w14:paraId="55BFCBEF" w14:textId="77777777" w:rsidR="00A1018F" w:rsidRPr="00E714C7" w:rsidRDefault="00A1018F" w:rsidP="0072624B">
            <w:pPr>
              <w:pStyle w:val="S-O-P"/>
            </w:pPr>
            <w:r w:rsidRPr="00E714C7">
              <w:t>NA</w:t>
            </w:r>
          </w:p>
        </w:tc>
        <w:tc>
          <w:tcPr>
            <w:tcW w:w="450" w:type="dxa"/>
          </w:tcPr>
          <w:p w14:paraId="39FF6C96" w14:textId="77777777" w:rsidR="00A1018F" w:rsidRPr="00E714C7" w:rsidRDefault="00A1018F" w:rsidP="0072624B">
            <w:pPr>
              <w:pStyle w:val="S-O-P"/>
            </w:pPr>
            <w:r w:rsidRPr="00E714C7">
              <w:t>NA</w:t>
            </w:r>
          </w:p>
        </w:tc>
        <w:tc>
          <w:tcPr>
            <w:tcW w:w="630" w:type="dxa"/>
          </w:tcPr>
          <w:p w14:paraId="16F58B64" w14:textId="77777777" w:rsidR="00A1018F" w:rsidRPr="00E714C7" w:rsidRDefault="00A1018F" w:rsidP="0072624B">
            <w:pPr>
              <w:pStyle w:val="S-O-P"/>
            </w:pPr>
            <w:r w:rsidRPr="00E714C7">
              <w:t>NA</w:t>
            </w:r>
          </w:p>
        </w:tc>
        <w:tc>
          <w:tcPr>
            <w:tcW w:w="540" w:type="dxa"/>
          </w:tcPr>
          <w:p w14:paraId="64F12716" w14:textId="77777777" w:rsidR="00A1018F" w:rsidRPr="00E714C7" w:rsidRDefault="00A1018F" w:rsidP="0072624B">
            <w:pPr>
              <w:pStyle w:val="S-O-P"/>
            </w:pPr>
            <w:r w:rsidRPr="00E714C7">
              <w:t>O</w:t>
            </w:r>
          </w:p>
        </w:tc>
        <w:tc>
          <w:tcPr>
            <w:tcW w:w="630" w:type="dxa"/>
          </w:tcPr>
          <w:p w14:paraId="127553D5" w14:textId="77777777" w:rsidR="00A1018F" w:rsidRPr="00E714C7" w:rsidRDefault="00A1018F" w:rsidP="0072624B">
            <w:pPr>
              <w:pStyle w:val="S-O-P"/>
            </w:pPr>
            <w:r w:rsidRPr="00E714C7">
              <w:t>NA</w:t>
            </w:r>
          </w:p>
        </w:tc>
        <w:tc>
          <w:tcPr>
            <w:tcW w:w="810" w:type="dxa"/>
          </w:tcPr>
          <w:p w14:paraId="3A1DC7E1" w14:textId="77777777" w:rsidR="00A1018F" w:rsidRPr="00E714C7" w:rsidRDefault="00A1018F" w:rsidP="0072624B">
            <w:pPr>
              <w:pStyle w:val="S-O-P"/>
            </w:pPr>
            <w:r w:rsidRPr="00E714C7">
              <w:t>NA</w:t>
            </w:r>
          </w:p>
        </w:tc>
        <w:tc>
          <w:tcPr>
            <w:tcW w:w="733" w:type="dxa"/>
          </w:tcPr>
          <w:p w14:paraId="2389D0BE" w14:textId="77777777" w:rsidR="00A1018F" w:rsidRPr="00E714C7" w:rsidRDefault="00A1018F" w:rsidP="0072624B">
            <w:pPr>
              <w:pStyle w:val="S-O-P"/>
            </w:pPr>
            <w:r w:rsidRPr="00E714C7">
              <w:t>NA</w:t>
            </w:r>
          </w:p>
        </w:tc>
      </w:tr>
      <w:tr w:rsidR="00A1018F" w:rsidRPr="002A30EA" w14:paraId="24A9F35C" w14:textId="77777777" w:rsidTr="0072624B">
        <w:tc>
          <w:tcPr>
            <w:tcW w:w="4534" w:type="dxa"/>
          </w:tcPr>
          <w:p w14:paraId="6BE2A65A" w14:textId="77777777" w:rsidR="00A1018F" w:rsidRPr="002A30EA" w:rsidRDefault="00A1018F" w:rsidP="0072624B">
            <w:pPr>
              <w:pStyle w:val="FABodyCopy"/>
            </w:pPr>
            <w:r w:rsidRPr="002A30EA">
              <w:t xml:space="preserve">392-cu.-in. HEMI V-8 with TREMEC six-speed manual transmission </w:t>
            </w:r>
          </w:p>
        </w:tc>
        <w:tc>
          <w:tcPr>
            <w:tcW w:w="506" w:type="dxa"/>
          </w:tcPr>
          <w:p w14:paraId="7114AA87" w14:textId="77777777" w:rsidR="00A1018F" w:rsidRPr="00E714C7" w:rsidRDefault="00A1018F" w:rsidP="0072624B">
            <w:pPr>
              <w:pStyle w:val="S-O-P"/>
            </w:pPr>
            <w:r w:rsidRPr="00E714C7">
              <w:t>NA</w:t>
            </w:r>
          </w:p>
        </w:tc>
        <w:tc>
          <w:tcPr>
            <w:tcW w:w="630" w:type="dxa"/>
          </w:tcPr>
          <w:p w14:paraId="40DEE32C" w14:textId="77777777" w:rsidR="00A1018F" w:rsidRPr="00E714C7" w:rsidRDefault="00A1018F" w:rsidP="0072624B">
            <w:pPr>
              <w:pStyle w:val="S-O-P"/>
            </w:pPr>
            <w:r w:rsidRPr="00E714C7">
              <w:t>NA</w:t>
            </w:r>
          </w:p>
        </w:tc>
        <w:tc>
          <w:tcPr>
            <w:tcW w:w="450" w:type="dxa"/>
          </w:tcPr>
          <w:p w14:paraId="41BDD8A4" w14:textId="77777777" w:rsidR="00A1018F" w:rsidRPr="00E714C7" w:rsidRDefault="00A1018F" w:rsidP="0072624B">
            <w:pPr>
              <w:pStyle w:val="S-O-P"/>
            </w:pPr>
            <w:r w:rsidRPr="00E714C7">
              <w:t>NA</w:t>
            </w:r>
          </w:p>
        </w:tc>
        <w:tc>
          <w:tcPr>
            <w:tcW w:w="630" w:type="dxa"/>
          </w:tcPr>
          <w:p w14:paraId="2B2CD443" w14:textId="77777777" w:rsidR="00A1018F" w:rsidRPr="00E714C7" w:rsidRDefault="00A1018F" w:rsidP="0072624B">
            <w:pPr>
              <w:pStyle w:val="S-O-P"/>
            </w:pPr>
            <w:r w:rsidRPr="00E714C7">
              <w:t>NA</w:t>
            </w:r>
          </w:p>
        </w:tc>
        <w:tc>
          <w:tcPr>
            <w:tcW w:w="540" w:type="dxa"/>
          </w:tcPr>
          <w:p w14:paraId="71D7C928" w14:textId="77777777" w:rsidR="00A1018F" w:rsidRPr="00E714C7" w:rsidRDefault="00A1018F" w:rsidP="0072624B">
            <w:pPr>
              <w:pStyle w:val="S-O-P"/>
            </w:pPr>
            <w:r w:rsidRPr="00E714C7">
              <w:t>NA</w:t>
            </w:r>
          </w:p>
        </w:tc>
        <w:tc>
          <w:tcPr>
            <w:tcW w:w="630" w:type="dxa"/>
          </w:tcPr>
          <w:p w14:paraId="7E4CF3EC" w14:textId="77777777" w:rsidR="00A1018F" w:rsidRPr="00E714C7" w:rsidRDefault="00A1018F" w:rsidP="0072624B">
            <w:pPr>
              <w:pStyle w:val="S-O-P"/>
            </w:pPr>
            <w:r w:rsidRPr="00E714C7">
              <w:t>S</w:t>
            </w:r>
          </w:p>
        </w:tc>
        <w:tc>
          <w:tcPr>
            <w:tcW w:w="810" w:type="dxa"/>
          </w:tcPr>
          <w:p w14:paraId="69369041" w14:textId="77777777" w:rsidR="00A1018F" w:rsidRPr="00E714C7" w:rsidRDefault="00A1018F" w:rsidP="0072624B">
            <w:pPr>
              <w:pStyle w:val="S-O-P"/>
            </w:pPr>
            <w:r w:rsidRPr="00E714C7">
              <w:t>NA</w:t>
            </w:r>
          </w:p>
        </w:tc>
        <w:tc>
          <w:tcPr>
            <w:tcW w:w="733" w:type="dxa"/>
          </w:tcPr>
          <w:p w14:paraId="6D4900A0" w14:textId="77777777" w:rsidR="00A1018F" w:rsidRPr="00E714C7" w:rsidRDefault="00A1018F" w:rsidP="0072624B">
            <w:pPr>
              <w:pStyle w:val="S-O-P"/>
            </w:pPr>
            <w:r w:rsidRPr="00E714C7">
              <w:t>NA</w:t>
            </w:r>
          </w:p>
        </w:tc>
      </w:tr>
      <w:tr w:rsidR="00A1018F" w:rsidRPr="002A30EA" w14:paraId="71FDB6D2" w14:textId="77777777" w:rsidTr="0072624B">
        <w:tc>
          <w:tcPr>
            <w:tcW w:w="4534" w:type="dxa"/>
          </w:tcPr>
          <w:p w14:paraId="26E9E65E" w14:textId="77777777" w:rsidR="00A1018F" w:rsidRPr="002A30EA" w:rsidRDefault="00A1018F" w:rsidP="0072624B">
            <w:pPr>
              <w:pStyle w:val="FABodyCopy"/>
            </w:pPr>
            <w:r w:rsidRPr="002A30EA">
              <w:t>392-cu.-in. HEMI VVT V-8 with Fuel Saver Technology and TorqueFlite eight-speed automatic transmission</w:t>
            </w:r>
          </w:p>
        </w:tc>
        <w:tc>
          <w:tcPr>
            <w:tcW w:w="506" w:type="dxa"/>
          </w:tcPr>
          <w:p w14:paraId="763764BC" w14:textId="77777777" w:rsidR="00A1018F" w:rsidRPr="00E714C7" w:rsidRDefault="00A1018F" w:rsidP="0072624B">
            <w:pPr>
              <w:pStyle w:val="S-O-P"/>
            </w:pPr>
            <w:r w:rsidRPr="00E714C7">
              <w:t>NA</w:t>
            </w:r>
          </w:p>
        </w:tc>
        <w:tc>
          <w:tcPr>
            <w:tcW w:w="630" w:type="dxa"/>
          </w:tcPr>
          <w:p w14:paraId="4620702A" w14:textId="77777777" w:rsidR="00A1018F" w:rsidRPr="00E714C7" w:rsidRDefault="00A1018F" w:rsidP="0072624B">
            <w:pPr>
              <w:pStyle w:val="S-O-P"/>
            </w:pPr>
            <w:r w:rsidRPr="00E714C7">
              <w:t>NA</w:t>
            </w:r>
          </w:p>
        </w:tc>
        <w:tc>
          <w:tcPr>
            <w:tcW w:w="450" w:type="dxa"/>
          </w:tcPr>
          <w:p w14:paraId="657BDC70" w14:textId="77777777" w:rsidR="00A1018F" w:rsidRPr="00E714C7" w:rsidRDefault="00A1018F" w:rsidP="0072624B">
            <w:pPr>
              <w:pStyle w:val="S-O-P"/>
            </w:pPr>
            <w:r w:rsidRPr="00E714C7">
              <w:t>NA</w:t>
            </w:r>
          </w:p>
        </w:tc>
        <w:tc>
          <w:tcPr>
            <w:tcW w:w="630" w:type="dxa"/>
          </w:tcPr>
          <w:p w14:paraId="5BC4A514" w14:textId="77777777" w:rsidR="00A1018F" w:rsidRPr="00E714C7" w:rsidRDefault="00A1018F" w:rsidP="0072624B">
            <w:pPr>
              <w:pStyle w:val="S-O-P"/>
            </w:pPr>
            <w:r w:rsidRPr="00E714C7">
              <w:t>NA</w:t>
            </w:r>
          </w:p>
        </w:tc>
        <w:tc>
          <w:tcPr>
            <w:tcW w:w="540" w:type="dxa"/>
          </w:tcPr>
          <w:p w14:paraId="21FDDBCA" w14:textId="77777777" w:rsidR="00A1018F" w:rsidRPr="00E714C7" w:rsidRDefault="00A1018F" w:rsidP="0072624B">
            <w:pPr>
              <w:pStyle w:val="S-O-P"/>
            </w:pPr>
            <w:r w:rsidRPr="00E714C7">
              <w:t>NA</w:t>
            </w:r>
          </w:p>
        </w:tc>
        <w:tc>
          <w:tcPr>
            <w:tcW w:w="630" w:type="dxa"/>
          </w:tcPr>
          <w:p w14:paraId="22E5A0F6" w14:textId="77777777" w:rsidR="00A1018F" w:rsidRPr="00E714C7" w:rsidRDefault="00A1018F" w:rsidP="0072624B">
            <w:pPr>
              <w:pStyle w:val="S-O-P"/>
            </w:pPr>
            <w:r w:rsidRPr="00E714C7">
              <w:t>O</w:t>
            </w:r>
          </w:p>
        </w:tc>
        <w:tc>
          <w:tcPr>
            <w:tcW w:w="810" w:type="dxa"/>
          </w:tcPr>
          <w:p w14:paraId="5E5CC945" w14:textId="77777777" w:rsidR="00A1018F" w:rsidRPr="00E714C7" w:rsidRDefault="00A1018F" w:rsidP="0072624B">
            <w:pPr>
              <w:pStyle w:val="S-O-P"/>
            </w:pPr>
            <w:r w:rsidRPr="00E714C7">
              <w:t>NA</w:t>
            </w:r>
          </w:p>
        </w:tc>
        <w:tc>
          <w:tcPr>
            <w:tcW w:w="733" w:type="dxa"/>
          </w:tcPr>
          <w:p w14:paraId="28A235FB" w14:textId="77777777" w:rsidR="00A1018F" w:rsidRPr="00E714C7" w:rsidRDefault="00A1018F" w:rsidP="0072624B">
            <w:pPr>
              <w:pStyle w:val="S-O-P"/>
            </w:pPr>
            <w:r w:rsidRPr="00E714C7">
              <w:t>NA</w:t>
            </w:r>
          </w:p>
        </w:tc>
      </w:tr>
      <w:tr w:rsidR="00A1018F" w:rsidRPr="002A30EA" w14:paraId="3E75B2CC" w14:textId="77777777" w:rsidTr="0072624B">
        <w:tc>
          <w:tcPr>
            <w:tcW w:w="4534" w:type="dxa"/>
          </w:tcPr>
          <w:p w14:paraId="2D5B91EC" w14:textId="77777777" w:rsidR="00A1018F" w:rsidRPr="002A30EA" w:rsidRDefault="00A1018F" w:rsidP="0072624B">
            <w:pPr>
              <w:pStyle w:val="FABodyCopy"/>
            </w:pPr>
            <w:r w:rsidRPr="002A30EA">
              <w:t xml:space="preserve">Supercharged 6.2-liter HEMI V-8 with TREMEC </w:t>
            </w:r>
            <w:r w:rsidRPr="002A30EA">
              <w:br/>
              <w:t xml:space="preserve">high-performance six-speed manual transmission </w:t>
            </w:r>
          </w:p>
        </w:tc>
        <w:tc>
          <w:tcPr>
            <w:tcW w:w="506" w:type="dxa"/>
          </w:tcPr>
          <w:p w14:paraId="2CF9D97C" w14:textId="77777777" w:rsidR="00A1018F" w:rsidRPr="00E714C7" w:rsidRDefault="00A1018F" w:rsidP="0072624B">
            <w:pPr>
              <w:pStyle w:val="S-O-P"/>
            </w:pPr>
            <w:r w:rsidRPr="00E714C7">
              <w:t>NA</w:t>
            </w:r>
          </w:p>
        </w:tc>
        <w:tc>
          <w:tcPr>
            <w:tcW w:w="630" w:type="dxa"/>
          </w:tcPr>
          <w:p w14:paraId="08194038" w14:textId="77777777" w:rsidR="00A1018F" w:rsidRPr="00E714C7" w:rsidRDefault="00A1018F" w:rsidP="0072624B">
            <w:pPr>
              <w:pStyle w:val="S-O-P"/>
            </w:pPr>
            <w:r w:rsidRPr="00E714C7">
              <w:t>NA</w:t>
            </w:r>
          </w:p>
        </w:tc>
        <w:tc>
          <w:tcPr>
            <w:tcW w:w="450" w:type="dxa"/>
          </w:tcPr>
          <w:p w14:paraId="4BC15379" w14:textId="77777777" w:rsidR="00A1018F" w:rsidRPr="00E714C7" w:rsidRDefault="00A1018F" w:rsidP="0072624B">
            <w:pPr>
              <w:pStyle w:val="S-O-P"/>
            </w:pPr>
            <w:r w:rsidRPr="00E714C7">
              <w:t>NA</w:t>
            </w:r>
          </w:p>
        </w:tc>
        <w:tc>
          <w:tcPr>
            <w:tcW w:w="630" w:type="dxa"/>
          </w:tcPr>
          <w:p w14:paraId="52AC2C76" w14:textId="77777777" w:rsidR="00A1018F" w:rsidRPr="00E714C7" w:rsidRDefault="00A1018F" w:rsidP="0072624B">
            <w:pPr>
              <w:pStyle w:val="S-O-P"/>
            </w:pPr>
            <w:r w:rsidRPr="00E714C7">
              <w:t>NA</w:t>
            </w:r>
          </w:p>
        </w:tc>
        <w:tc>
          <w:tcPr>
            <w:tcW w:w="540" w:type="dxa"/>
          </w:tcPr>
          <w:p w14:paraId="32328D19" w14:textId="77777777" w:rsidR="00A1018F" w:rsidRPr="00E714C7" w:rsidRDefault="00A1018F" w:rsidP="0072624B">
            <w:pPr>
              <w:pStyle w:val="S-O-P"/>
            </w:pPr>
            <w:r w:rsidRPr="00E714C7">
              <w:t>NA</w:t>
            </w:r>
          </w:p>
        </w:tc>
        <w:tc>
          <w:tcPr>
            <w:tcW w:w="630" w:type="dxa"/>
          </w:tcPr>
          <w:p w14:paraId="585BD6F1" w14:textId="77777777" w:rsidR="00A1018F" w:rsidRPr="00E714C7" w:rsidRDefault="00A1018F" w:rsidP="0072624B">
            <w:pPr>
              <w:pStyle w:val="S-O-P"/>
            </w:pPr>
            <w:r w:rsidRPr="00E714C7">
              <w:t>NA</w:t>
            </w:r>
          </w:p>
        </w:tc>
        <w:tc>
          <w:tcPr>
            <w:tcW w:w="810" w:type="dxa"/>
          </w:tcPr>
          <w:p w14:paraId="5651B3BE" w14:textId="77777777" w:rsidR="00A1018F" w:rsidRPr="00E714C7" w:rsidRDefault="00A1018F" w:rsidP="0072624B">
            <w:pPr>
              <w:pStyle w:val="S-O-P"/>
            </w:pPr>
            <w:r w:rsidRPr="00E714C7">
              <w:t>S</w:t>
            </w:r>
          </w:p>
        </w:tc>
        <w:tc>
          <w:tcPr>
            <w:tcW w:w="733" w:type="dxa"/>
          </w:tcPr>
          <w:p w14:paraId="176951D9" w14:textId="77777777" w:rsidR="00A1018F" w:rsidRPr="00E714C7" w:rsidRDefault="00A1018F" w:rsidP="0072624B">
            <w:pPr>
              <w:pStyle w:val="S-O-P"/>
            </w:pPr>
            <w:r w:rsidRPr="00E714C7">
              <w:t>NA</w:t>
            </w:r>
          </w:p>
        </w:tc>
      </w:tr>
      <w:tr w:rsidR="00A1018F" w:rsidRPr="002A30EA" w14:paraId="56D0AA58" w14:textId="77777777" w:rsidTr="0072624B">
        <w:tc>
          <w:tcPr>
            <w:tcW w:w="4534" w:type="dxa"/>
          </w:tcPr>
          <w:p w14:paraId="44590218" w14:textId="798B0908" w:rsidR="00A1018F" w:rsidRPr="002A30EA" w:rsidRDefault="00A1018F" w:rsidP="0072624B">
            <w:pPr>
              <w:pStyle w:val="FABodyCopy"/>
            </w:pPr>
            <w:r w:rsidRPr="002A30EA">
              <w:t xml:space="preserve">Supercharged 6.2-liter HEMI V-8 with TorqueFlite </w:t>
            </w:r>
            <w:r w:rsidR="00082725">
              <w:br/>
            </w:r>
            <w:r w:rsidRPr="002A30EA">
              <w:t xml:space="preserve">high-performance eight-speed automatic transmission </w:t>
            </w:r>
          </w:p>
        </w:tc>
        <w:tc>
          <w:tcPr>
            <w:tcW w:w="506" w:type="dxa"/>
          </w:tcPr>
          <w:p w14:paraId="25B21F39" w14:textId="77777777" w:rsidR="00A1018F" w:rsidRPr="00E714C7" w:rsidRDefault="00A1018F" w:rsidP="0072624B">
            <w:pPr>
              <w:pStyle w:val="S-O-P"/>
            </w:pPr>
            <w:r w:rsidRPr="00E714C7">
              <w:t>NA</w:t>
            </w:r>
          </w:p>
        </w:tc>
        <w:tc>
          <w:tcPr>
            <w:tcW w:w="630" w:type="dxa"/>
          </w:tcPr>
          <w:p w14:paraId="3D6492A4" w14:textId="77777777" w:rsidR="00A1018F" w:rsidRPr="00E714C7" w:rsidRDefault="00A1018F" w:rsidP="0072624B">
            <w:pPr>
              <w:pStyle w:val="S-O-P"/>
            </w:pPr>
            <w:r w:rsidRPr="00E714C7">
              <w:t>NA</w:t>
            </w:r>
          </w:p>
        </w:tc>
        <w:tc>
          <w:tcPr>
            <w:tcW w:w="450" w:type="dxa"/>
          </w:tcPr>
          <w:p w14:paraId="565A7B9D" w14:textId="77777777" w:rsidR="00A1018F" w:rsidRPr="00E714C7" w:rsidRDefault="00A1018F" w:rsidP="0072624B">
            <w:pPr>
              <w:pStyle w:val="S-O-P"/>
            </w:pPr>
            <w:r w:rsidRPr="00E714C7">
              <w:t>NA</w:t>
            </w:r>
          </w:p>
        </w:tc>
        <w:tc>
          <w:tcPr>
            <w:tcW w:w="630" w:type="dxa"/>
          </w:tcPr>
          <w:p w14:paraId="68450E4C" w14:textId="77777777" w:rsidR="00A1018F" w:rsidRPr="00E714C7" w:rsidRDefault="00A1018F" w:rsidP="0072624B">
            <w:pPr>
              <w:pStyle w:val="S-O-P"/>
            </w:pPr>
            <w:r w:rsidRPr="00E714C7">
              <w:t>NA</w:t>
            </w:r>
          </w:p>
        </w:tc>
        <w:tc>
          <w:tcPr>
            <w:tcW w:w="540" w:type="dxa"/>
          </w:tcPr>
          <w:p w14:paraId="3C4278C3" w14:textId="77777777" w:rsidR="00A1018F" w:rsidRPr="00E714C7" w:rsidRDefault="00A1018F" w:rsidP="0072624B">
            <w:pPr>
              <w:pStyle w:val="S-O-P"/>
            </w:pPr>
            <w:r w:rsidRPr="00E714C7">
              <w:t>NA</w:t>
            </w:r>
          </w:p>
        </w:tc>
        <w:tc>
          <w:tcPr>
            <w:tcW w:w="630" w:type="dxa"/>
          </w:tcPr>
          <w:p w14:paraId="5D1FB40B" w14:textId="77777777" w:rsidR="00A1018F" w:rsidRPr="00E714C7" w:rsidRDefault="00A1018F" w:rsidP="0072624B">
            <w:pPr>
              <w:pStyle w:val="S-O-P"/>
            </w:pPr>
            <w:r w:rsidRPr="00E714C7">
              <w:t>NA</w:t>
            </w:r>
          </w:p>
        </w:tc>
        <w:tc>
          <w:tcPr>
            <w:tcW w:w="810" w:type="dxa"/>
          </w:tcPr>
          <w:p w14:paraId="244AF6B8" w14:textId="77777777" w:rsidR="00A1018F" w:rsidRPr="00E714C7" w:rsidRDefault="00A1018F" w:rsidP="0072624B">
            <w:pPr>
              <w:pStyle w:val="S-O-P"/>
            </w:pPr>
            <w:r w:rsidRPr="00E714C7">
              <w:t>O</w:t>
            </w:r>
          </w:p>
        </w:tc>
        <w:tc>
          <w:tcPr>
            <w:tcW w:w="733" w:type="dxa"/>
          </w:tcPr>
          <w:p w14:paraId="6AE7B9D2" w14:textId="77777777" w:rsidR="00A1018F" w:rsidRPr="00E714C7" w:rsidRDefault="00A1018F" w:rsidP="0072624B">
            <w:pPr>
              <w:pStyle w:val="S-O-P"/>
            </w:pPr>
            <w:r w:rsidRPr="00E714C7">
              <w:t>NA</w:t>
            </w:r>
          </w:p>
        </w:tc>
      </w:tr>
      <w:tr w:rsidR="00A1018F" w:rsidRPr="002A30EA" w14:paraId="572DFF8D" w14:textId="77777777" w:rsidTr="0072624B">
        <w:tc>
          <w:tcPr>
            <w:tcW w:w="4534" w:type="dxa"/>
          </w:tcPr>
          <w:p w14:paraId="1E23D1F4" w14:textId="77777777" w:rsidR="00A1018F" w:rsidRPr="002A30EA" w:rsidRDefault="00A1018F" w:rsidP="0072624B">
            <w:pPr>
              <w:pStyle w:val="FABodyCopy"/>
            </w:pPr>
            <w:r w:rsidRPr="002A30EA">
              <w:t xml:space="preserve">Supercharged 6.2-liter HEMI High-output V-8 </w:t>
            </w:r>
            <w:r w:rsidRPr="002A30EA">
              <w:br/>
              <w:t xml:space="preserve">with TorqueFlite high-performance eight-speed </w:t>
            </w:r>
            <w:r w:rsidRPr="002A30EA">
              <w:br/>
              <w:t xml:space="preserve">automatic transmission </w:t>
            </w:r>
          </w:p>
        </w:tc>
        <w:tc>
          <w:tcPr>
            <w:tcW w:w="506" w:type="dxa"/>
          </w:tcPr>
          <w:p w14:paraId="5F3A4B44" w14:textId="77777777" w:rsidR="00A1018F" w:rsidRPr="00E714C7" w:rsidRDefault="00A1018F" w:rsidP="0072624B">
            <w:pPr>
              <w:pStyle w:val="S-O-P"/>
            </w:pPr>
            <w:r w:rsidRPr="00E714C7">
              <w:t>NA</w:t>
            </w:r>
          </w:p>
        </w:tc>
        <w:tc>
          <w:tcPr>
            <w:tcW w:w="630" w:type="dxa"/>
          </w:tcPr>
          <w:p w14:paraId="5A66506F" w14:textId="77777777" w:rsidR="00A1018F" w:rsidRPr="00E714C7" w:rsidRDefault="00A1018F" w:rsidP="0072624B">
            <w:pPr>
              <w:pStyle w:val="S-O-P"/>
            </w:pPr>
            <w:r w:rsidRPr="00E714C7">
              <w:t>NA</w:t>
            </w:r>
          </w:p>
        </w:tc>
        <w:tc>
          <w:tcPr>
            <w:tcW w:w="450" w:type="dxa"/>
          </w:tcPr>
          <w:p w14:paraId="22289F46" w14:textId="77777777" w:rsidR="00A1018F" w:rsidRPr="00E714C7" w:rsidRDefault="00A1018F" w:rsidP="0072624B">
            <w:pPr>
              <w:pStyle w:val="S-O-P"/>
            </w:pPr>
            <w:r w:rsidRPr="00E714C7">
              <w:t>NA</w:t>
            </w:r>
          </w:p>
        </w:tc>
        <w:tc>
          <w:tcPr>
            <w:tcW w:w="630" w:type="dxa"/>
          </w:tcPr>
          <w:p w14:paraId="0B72F7F5" w14:textId="77777777" w:rsidR="00A1018F" w:rsidRPr="00E714C7" w:rsidRDefault="00A1018F" w:rsidP="0072624B">
            <w:pPr>
              <w:pStyle w:val="S-O-P"/>
            </w:pPr>
            <w:r w:rsidRPr="00E714C7">
              <w:t>NA</w:t>
            </w:r>
          </w:p>
        </w:tc>
        <w:tc>
          <w:tcPr>
            <w:tcW w:w="540" w:type="dxa"/>
          </w:tcPr>
          <w:p w14:paraId="549F15F8" w14:textId="77777777" w:rsidR="00A1018F" w:rsidRPr="00E714C7" w:rsidRDefault="00A1018F" w:rsidP="0072624B">
            <w:pPr>
              <w:pStyle w:val="S-O-P"/>
            </w:pPr>
            <w:r w:rsidRPr="00E714C7">
              <w:t>NA</w:t>
            </w:r>
          </w:p>
        </w:tc>
        <w:tc>
          <w:tcPr>
            <w:tcW w:w="630" w:type="dxa"/>
          </w:tcPr>
          <w:p w14:paraId="761AAC1F" w14:textId="77777777" w:rsidR="00A1018F" w:rsidRPr="00E714C7" w:rsidRDefault="00A1018F" w:rsidP="0072624B">
            <w:pPr>
              <w:pStyle w:val="S-O-P"/>
            </w:pPr>
            <w:r w:rsidRPr="00E714C7">
              <w:t>NA</w:t>
            </w:r>
          </w:p>
        </w:tc>
        <w:tc>
          <w:tcPr>
            <w:tcW w:w="810" w:type="dxa"/>
          </w:tcPr>
          <w:p w14:paraId="784A2A14" w14:textId="77777777" w:rsidR="00A1018F" w:rsidRPr="00E714C7" w:rsidRDefault="00A1018F" w:rsidP="0072624B">
            <w:pPr>
              <w:pStyle w:val="S-O-P"/>
            </w:pPr>
            <w:r w:rsidRPr="00E714C7">
              <w:t>NA</w:t>
            </w:r>
          </w:p>
        </w:tc>
        <w:tc>
          <w:tcPr>
            <w:tcW w:w="733" w:type="dxa"/>
          </w:tcPr>
          <w:p w14:paraId="503D352E" w14:textId="77777777" w:rsidR="00A1018F" w:rsidRPr="00E714C7" w:rsidRDefault="00A1018F" w:rsidP="0072624B">
            <w:pPr>
              <w:pStyle w:val="S-O-P"/>
            </w:pPr>
            <w:r w:rsidRPr="00E714C7">
              <w:t>S</w:t>
            </w:r>
          </w:p>
        </w:tc>
      </w:tr>
    </w:tbl>
    <w:p w14:paraId="1AB195E6" w14:textId="77777777" w:rsidR="00A1018F" w:rsidRPr="003D6AD1" w:rsidRDefault="00A1018F" w:rsidP="00A1018F">
      <w:pPr>
        <w:pStyle w:val="Heading3"/>
      </w:pPr>
      <w:r w:rsidRPr="003D6AD1">
        <w:t>MECHANICAL FEATURES</w:t>
      </w:r>
    </w:p>
    <w:tbl>
      <w:tblPr>
        <w:tblStyle w:val="FATABLESTYLE"/>
        <w:tblW w:w="5000" w:type="pct"/>
        <w:tblLayout w:type="fixed"/>
        <w:tblLook w:val="0020" w:firstRow="1" w:lastRow="0" w:firstColumn="0" w:lastColumn="0" w:noHBand="0" w:noVBand="0"/>
      </w:tblPr>
      <w:tblGrid>
        <w:gridCol w:w="4860"/>
        <w:gridCol w:w="501"/>
        <w:gridCol w:w="671"/>
        <w:gridCol w:w="479"/>
        <w:gridCol w:w="671"/>
        <w:gridCol w:w="574"/>
        <w:gridCol w:w="671"/>
        <w:gridCol w:w="862"/>
        <w:gridCol w:w="780"/>
        <w:gridCol w:w="11"/>
      </w:tblGrid>
      <w:tr w:rsidR="00A1018F" w:rsidRPr="00E230E5" w14:paraId="012F297A" w14:textId="77777777" w:rsidTr="0072624B">
        <w:trPr>
          <w:tblHeader/>
        </w:trPr>
        <w:tc>
          <w:tcPr>
            <w:tcW w:w="4860" w:type="dxa"/>
          </w:tcPr>
          <w:p w14:paraId="29D04B95" w14:textId="77777777" w:rsidR="00A1018F" w:rsidRPr="00F65BD4" w:rsidRDefault="00A1018F" w:rsidP="0072624B">
            <w:pPr>
              <w:pStyle w:val="TableSubhead"/>
            </w:pPr>
            <w:r w:rsidRPr="00F65BD4">
              <w:t>MECHANICAL FEATURES</w:t>
            </w:r>
          </w:p>
        </w:tc>
        <w:tc>
          <w:tcPr>
            <w:tcW w:w="501" w:type="dxa"/>
            <w:vAlign w:val="bottom"/>
          </w:tcPr>
          <w:p w14:paraId="36F0615B" w14:textId="77777777" w:rsidR="00A1018F" w:rsidRPr="00F65BD4" w:rsidRDefault="00A1018F" w:rsidP="0072624B">
            <w:pPr>
              <w:pStyle w:val="TableSubhead"/>
              <w:jc w:val="center"/>
              <w:rPr>
                <w:sz w:val="12"/>
                <w:szCs w:val="12"/>
              </w:rPr>
            </w:pPr>
            <w:r w:rsidRPr="00F65BD4">
              <w:rPr>
                <w:sz w:val="12"/>
                <w:szCs w:val="12"/>
              </w:rPr>
              <w:t>SXT</w:t>
            </w:r>
          </w:p>
        </w:tc>
        <w:tc>
          <w:tcPr>
            <w:tcW w:w="671" w:type="dxa"/>
            <w:vAlign w:val="bottom"/>
          </w:tcPr>
          <w:p w14:paraId="3ED3ABD0" w14:textId="77777777" w:rsidR="00A1018F" w:rsidRPr="00F65BD4" w:rsidRDefault="00A1018F" w:rsidP="0072624B">
            <w:pPr>
              <w:pStyle w:val="TableSubhead"/>
              <w:jc w:val="center"/>
              <w:rPr>
                <w:sz w:val="12"/>
                <w:szCs w:val="12"/>
              </w:rPr>
            </w:pPr>
            <w:r w:rsidRPr="00F65BD4">
              <w:rPr>
                <w:sz w:val="12"/>
                <w:szCs w:val="12"/>
              </w:rPr>
              <w:t xml:space="preserve">SXT </w:t>
            </w:r>
            <w:r w:rsidRPr="00F65BD4">
              <w:rPr>
                <w:sz w:val="12"/>
                <w:szCs w:val="12"/>
              </w:rPr>
              <w:br/>
              <w:t>(AWD)</w:t>
            </w:r>
          </w:p>
        </w:tc>
        <w:tc>
          <w:tcPr>
            <w:tcW w:w="479" w:type="dxa"/>
            <w:vAlign w:val="bottom"/>
          </w:tcPr>
          <w:p w14:paraId="5973168A" w14:textId="77777777" w:rsidR="00A1018F" w:rsidRPr="00F65BD4" w:rsidRDefault="00A1018F" w:rsidP="0072624B">
            <w:pPr>
              <w:pStyle w:val="TableSubhead"/>
              <w:jc w:val="center"/>
              <w:rPr>
                <w:sz w:val="12"/>
                <w:szCs w:val="12"/>
              </w:rPr>
            </w:pPr>
            <w:r w:rsidRPr="00F65BD4">
              <w:rPr>
                <w:sz w:val="12"/>
                <w:szCs w:val="12"/>
              </w:rPr>
              <w:t>GT</w:t>
            </w:r>
          </w:p>
        </w:tc>
        <w:tc>
          <w:tcPr>
            <w:tcW w:w="671" w:type="dxa"/>
            <w:vAlign w:val="bottom"/>
          </w:tcPr>
          <w:p w14:paraId="2F348D04" w14:textId="77777777" w:rsidR="00A1018F" w:rsidRPr="00F65BD4" w:rsidRDefault="00A1018F" w:rsidP="0072624B">
            <w:pPr>
              <w:pStyle w:val="TableSubhead"/>
              <w:jc w:val="center"/>
              <w:rPr>
                <w:sz w:val="12"/>
                <w:szCs w:val="12"/>
              </w:rPr>
            </w:pPr>
            <w:r w:rsidRPr="00F65BD4">
              <w:rPr>
                <w:sz w:val="12"/>
                <w:szCs w:val="12"/>
              </w:rPr>
              <w:t>GT</w:t>
            </w:r>
            <w:r w:rsidRPr="00F65BD4">
              <w:rPr>
                <w:sz w:val="12"/>
                <w:szCs w:val="12"/>
              </w:rPr>
              <w:br/>
              <w:t>(AWD)</w:t>
            </w:r>
          </w:p>
        </w:tc>
        <w:tc>
          <w:tcPr>
            <w:tcW w:w="574" w:type="dxa"/>
            <w:vAlign w:val="bottom"/>
          </w:tcPr>
          <w:p w14:paraId="0E12A6FA" w14:textId="77777777" w:rsidR="00A1018F" w:rsidRPr="00F65BD4" w:rsidRDefault="00A1018F" w:rsidP="0072624B">
            <w:pPr>
              <w:pStyle w:val="TableSubhead"/>
              <w:jc w:val="center"/>
              <w:rPr>
                <w:sz w:val="12"/>
                <w:szCs w:val="12"/>
              </w:rPr>
            </w:pPr>
            <w:r w:rsidRPr="00F65BD4">
              <w:rPr>
                <w:sz w:val="12"/>
                <w:szCs w:val="12"/>
              </w:rPr>
              <w:t>R/T</w:t>
            </w:r>
          </w:p>
        </w:tc>
        <w:tc>
          <w:tcPr>
            <w:tcW w:w="671" w:type="dxa"/>
            <w:vAlign w:val="bottom"/>
          </w:tcPr>
          <w:p w14:paraId="7C9C7419" w14:textId="77777777" w:rsidR="00A1018F" w:rsidRPr="00F65BD4" w:rsidRDefault="00A1018F" w:rsidP="0072624B">
            <w:pPr>
              <w:pStyle w:val="TableSubhead"/>
              <w:jc w:val="center"/>
              <w:rPr>
                <w:sz w:val="12"/>
                <w:szCs w:val="12"/>
              </w:rPr>
            </w:pPr>
            <w:r w:rsidRPr="00F65BD4">
              <w:rPr>
                <w:sz w:val="12"/>
                <w:szCs w:val="12"/>
              </w:rPr>
              <w:t>R/T SCAT PACK</w:t>
            </w:r>
          </w:p>
        </w:tc>
        <w:tc>
          <w:tcPr>
            <w:tcW w:w="862" w:type="dxa"/>
            <w:vAlign w:val="bottom"/>
          </w:tcPr>
          <w:p w14:paraId="191ED487" w14:textId="77777777" w:rsidR="00A1018F" w:rsidRPr="00F65BD4" w:rsidRDefault="00A1018F" w:rsidP="0072624B">
            <w:pPr>
              <w:pStyle w:val="TableSubhead"/>
              <w:jc w:val="center"/>
              <w:rPr>
                <w:sz w:val="12"/>
                <w:szCs w:val="12"/>
              </w:rPr>
            </w:pPr>
            <w:r w:rsidRPr="00F65BD4">
              <w:rPr>
                <w:sz w:val="12"/>
                <w:szCs w:val="12"/>
              </w:rPr>
              <w:t>SRT HELLCAT</w:t>
            </w:r>
          </w:p>
        </w:tc>
        <w:tc>
          <w:tcPr>
            <w:tcW w:w="791" w:type="dxa"/>
            <w:gridSpan w:val="2"/>
            <w:vAlign w:val="bottom"/>
          </w:tcPr>
          <w:p w14:paraId="4ECBF2D1" w14:textId="77777777" w:rsidR="00A1018F" w:rsidRPr="00F65BD4" w:rsidRDefault="00A1018F" w:rsidP="0072624B">
            <w:pPr>
              <w:pStyle w:val="TableSubhead"/>
              <w:jc w:val="center"/>
              <w:rPr>
                <w:sz w:val="12"/>
                <w:szCs w:val="12"/>
              </w:rPr>
            </w:pPr>
            <w:r w:rsidRPr="00F65BD4">
              <w:rPr>
                <w:sz w:val="12"/>
                <w:szCs w:val="12"/>
              </w:rPr>
              <w:t>SRT HELLCAT REDEYE</w:t>
            </w:r>
          </w:p>
        </w:tc>
      </w:tr>
      <w:tr w:rsidR="00A1018F" w:rsidRPr="002A30EA" w14:paraId="4673AE82" w14:textId="77777777" w:rsidTr="0072624B">
        <w:tc>
          <w:tcPr>
            <w:tcW w:w="4860" w:type="dxa"/>
          </w:tcPr>
          <w:p w14:paraId="0956CFDE" w14:textId="65E661EE" w:rsidR="00A1018F" w:rsidRPr="002A30EA" w:rsidRDefault="00A1018F" w:rsidP="0072624B">
            <w:pPr>
              <w:pStyle w:val="FABodyCopy"/>
            </w:pPr>
            <w:r w:rsidRPr="002A30EA">
              <w:t xml:space="preserve">All-wheel drive (AWD) with active transfer case </w:t>
            </w:r>
            <w:r w:rsidR="00082725">
              <w:br/>
            </w:r>
            <w:r w:rsidRPr="002A30EA">
              <w:t>and front-axle disconnect </w:t>
            </w:r>
          </w:p>
        </w:tc>
        <w:tc>
          <w:tcPr>
            <w:tcW w:w="501" w:type="dxa"/>
          </w:tcPr>
          <w:p w14:paraId="62712102" w14:textId="77777777" w:rsidR="00A1018F" w:rsidRPr="00E714C7" w:rsidRDefault="00A1018F" w:rsidP="0072624B">
            <w:pPr>
              <w:pStyle w:val="S-O-P"/>
            </w:pPr>
            <w:r w:rsidRPr="00E714C7">
              <w:t>NA</w:t>
            </w:r>
          </w:p>
        </w:tc>
        <w:tc>
          <w:tcPr>
            <w:tcW w:w="671" w:type="dxa"/>
          </w:tcPr>
          <w:p w14:paraId="290C3942" w14:textId="77777777" w:rsidR="00A1018F" w:rsidRPr="00E714C7" w:rsidRDefault="00A1018F" w:rsidP="0072624B">
            <w:pPr>
              <w:pStyle w:val="S-O-P"/>
            </w:pPr>
            <w:r w:rsidRPr="00E714C7">
              <w:t>S</w:t>
            </w:r>
          </w:p>
        </w:tc>
        <w:tc>
          <w:tcPr>
            <w:tcW w:w="479" w:type="dxa"/>
          </w:tcPr>
          <w:p w14:paraId="54FD6DF2" w14:textId="77777777" w:rsidR="00A1018F" w:rsidRPr="00E714C7" w:rsidRDefault="00A1018F" w:rsidP="0072624B">
            <w:pPr>
              <w:pStyle w:val="S-O-P"/>
            </w:pPr>
            <w:r w:rsidRPr="00E714C7">
              <w:t>NA</w:t>
            </w:r>
          </w:p>
        </w:tc>
        <w:tc>
          <w:tcPr>
            <w:tcW w:w="671" w:type="dxa"/>
          </w:tcPr>
          <w:p w14:paraId="196FB602" w14:textId="77777777" w:rsidR="00A1018F" w:rsidRPr="00E714C7" w:rsidRDefault="00A1018F" w:rsidP="0072624B">
            <w:pPr>
              <w:pStyle w:val="S-O-P"/>
            </w:pPr>
            <w:r w:rsidRPr="00E714C7">
              <w:t>S</w:t>
            </w:r>
          </w:p>
        </w:tc>
        <w:tc>
          <w:tcPr>
            <w:tcW w:w="574" w:type="dxa"/>
          </w:tcPr>
          <w:p w14:paraId="6DA61D13" w14:textId="77777777" w:rsidR="00A1018F" w:rsidRPr="00E714C7" w:rsidRDefault="00A1018F" w:rsidP="0072624B">
            <w:pPr>
              <w:pStyle w:val="S-O-P"/>
            </w:pPr>
            <w:r w:rsidRPr="00E714C7">
              <w:t>NA</w:t>
            </w:r>
          </w:p>
        </w:tc>
        <w:tc>
          <w:tcPr>
            <w:tcW w:w="671" w:type="dxa"/>
          </w:tcPr>
          <w:p w14:paraId="18B66481" w14:textId="77777777" w:rsidR="00A1018F" w:rsidRPr="00E714C7" w:rsidRDefault="00A1018F" w:rsidP="0072624B">
            <w:pPr>
              <w:pStyle w:val="S-O-P"/>
            </w:pPr>
            <w:r w:rsidRPr="00E714C7">
              <w:t>NA</w:t>
            </w:r>
          </w:p>
        </w:tc>
        <w:tc>
          <w:tcPr>
            <w:tcW w:w="862" w:type="dxa"/>
          </w:tcPr>
          <w:p w14:paraId="283A736B" w14:textId="77777777" w:rsidR="00A1018F" w:rsidRPr="00E714C7" w:rsidRDefault="00A1018F" w:rsidP="0072624B">
            <w:pPr>
              <w:pStyle w:val="S-O-P"/>
            </w:pPr>
            <w:r w:rsidRPr="00E714C7">
              <w:t>NA</w:t>
            </w:r>
          </w:p>
        </w:tc>
        <w:tc>
          <w:tcPr>
            <w:tcW w:w="791" w:type="dxa"/>
            <w:gridSpan w:val="2"/>
          </w:tcPr>
          <w:p w14:paraId="656A9F71" w14:textId="77777777" w:rsidR="00A1018F" w:rsidRPr="00E714C7" w:rsidRDefault="00A1018F" w:rsidP="0072624B">
            <w:pPr>
              <w:pStyle w:val="S-O-P"/>
            </w:pPr>
            <w:r w:rsidRPr="00E714C7">
              <w:t>NA</w:t>
            </w:r>
          </w:p>
        </w:tc>
      </w:tr>
      <w:tr w:rsidR="00A1018F" w:rsidRPr="002A30EA" w14:paraId="70886522" w14:textId="77777777" w:rsidTr="0072624B">
        <w:tc>
          <w:tcPr>
            <w:tcW w:w="4860" w:type="dxa"/>
          </w:tcPr>
          <w:p w14:paraId="5EFA7FC0" w14:textId="77777777" w:rsidR="00A1018F" w:rsidRPr="002A30EA" w:rsidRDefault="00A1018F" w:rsidP="0072624B">
            <w:pPr>
              <w:pStyle w:val="FABodyCopy"/>
            </w:pPr>
            <w:r w:rsidRPr="002A30EA">
              <w:t>Alternator</w:t>
            </w:r>
          </w:p>
        </w:tc>
        <w:tc>
          <w:tcPr>
            <w:tcW w:w="501" w:type="dxa"/>
          </w:tcPr>
          <w:p w14:paraId="4B03D060" w14:textId="77777777" w:rsidR="00A1018F" w:rsidRPr="00E714C7" w:rsidRDefault="00A1018F" w:rsidP="0072624B">
            <w:pPr>
              <w:pStyle w:val="S-O-P"/>
            </w:pPr>
          </w:p>
        </w:tc>
        <w:tc>
          <w:tcPr>
            <w:tcW w:w="671" w:type="dxa"/>
          </w:tcPr>
          <w:p w14:paraId="6C5DD4BB" w14:textId="77777777" w:rsidR="00A1018F" w:rsidRPr="00E714C7" w:rsidRDefault="00A1018F" w:rsidP="0072624B">
            <w:pPr>
              <w:pStyle w:val="S-O-P"/>
            </w:pPr>
          </w:p>
        </w:tc>
        <w:tc>
          <w:tcPr>
            <w:tcW w:w="479" w:type="dxa"/>
          </w:tcPr>
          <w:p w14:paraId="66B6EC50" w14:textId="77777777" w:rsidR="00A1018F" w:rsidRPr="00E714C7" w:rsidRDefault="00A1018F" w:rsidP="0072624B">
            <w:pPr>
              <w:pStyle w:val="S-O-P"/>
            </w:pPr>
          </w:p>
        </w:tc>
        <w:tc>
          <w:tcPr>
            <w:tcW w:w="671" w:type="dxa"/>
          </w:tcPr>
          <w:p w14:paraId="1294A5F0" w14:textId="77777777" w:rsidR="00A1018F" w:rsidRPr="00E714C7" w:rsidRDefault="00A1018F" w:rsidP="0072624B">
            <w:pPr>
              <w:pStyle w:val="S-O-P"/>
            </w:pPr>
          </w:p>
        </w:tc>
        <w:tc>
          <w:tcPr>
            <w:tcW w:w="574" w:type="dxa"/>
          </w:tcPr>
          <w:p w14:paraId="6BAE98BD" w14:textId="77777777" w:rsidR="00A1018F" w:rsidRPr="00E714C7" w:rsidRDefault="00A1018F" w:rsidP="0072624B">
            <w:pPr>
              <w:pStyle w:val="S-O-P"/>
            </w:pPr>
          </w:p>
        </w:tc>
        <w:tc>
          <w:tcPr>
            <w:tcW w:w="671" w:type="dxa"/>
          </w:tcPr>
          <w:p w14:paraId="24267F7A" w14:textId="77777777" w:rsidR="00A1018F" w:rsidRPr="00E714C7" w:rsidRDefault="00A1018F" w:rsidP="0072624B">
            <w:pPr>
              <w:pStyle w:val="S-O-P"/>
            </w:pPr>
          </w:p>
        </w:tc>
        <w:tc>
          <w:tcPr>
            <w:tcW w:w="862" w:type="dxa"/>
          </w:tcPr>
          <w:p w14:paraId="73F525B0" w14:textId="77777777" w:rsidR="00A1018F" w:rsidRPr="00E714C7" w:rsidRDefault="00A1018F" w:rsidP="0072624B">
            <w:pPr>
              <w:pStyle w:val="S-O-P"/>
            </w:pPr>
          </w:p>
        </w:tc>
        <w:tc>
          <w:tcPr>
            <w:tcW w:w="791" w:type="dxa"/>
            <w:gridSpan w:val="2"/>
          </w:tcPr>
          <w:p w14:paraId="1EB3BDE3" w14:textId="77777777" w:rsidR="00A1018F" w:rsidRPr="00E714C7" w:rsidRDefault="00A1018F" w:rsidP="0072624B">
            <w:pPr>
              <w:pStyle w:val="S-O-P"/>
            </w:pPr>
          </w:p>
        </w:tc>
      </w:tr>
      <w:tr w:rsidR="00A1018F" w:rsidRPr="002A30EA" w14:paraId="5B0B579B" w14:textId="77777777" w:rsidTr="0072624B">
        <w:trPr>
          <w:gridAfter w:val="1"/>
          <w:wAfter w:w="11" w:type="dxa"/>
        </w:trPr>
        <w:tc>
          <w:tcPr>
            <w:tcW w:w="4860" w:type="dxa"/>
          </w:tcPr>
          <w:p w14:paraId="3B9CC7FB" w14:textId="77777777" w:rsidR="00A1018F" w:rsidRPr="00AF014A" w:rsidRDefault="00A1018F" w:rsidP="0072624B">
            <w:pPr>
              <w:pStyle w:val="FABodyIndent1"/>
            </w:pPr>
            <w:r w:rsidRPr="00AF014A">
              <w:t>160-amp</w:t>
            </w:r>
          </w:p>
        </w:tc>
        <w:tc>
          <w:tcPr>
            <w:tcW w:w="501" w:type="dxa"/>
          </w:tcPr>
          <w:p w14:paraId="08B0C121" w14:textId="77777777" w:rsidR="00A1018F" w:rsidRPr="00E714C7" w:rsidRDefault="00A1018F" w:rsidP="0072624B">
            <w:pPr>
              <w:pStyle w:val="S-O-P"/>
            </w:pPr>
            <w:r w:rsidRPr="00E714C7">
              <w:t>S</w:t>
            </w:r>
          </w:p>
        </w:tc>
        <w:tc>
          <w:tcPr>
            <w:tcW w:w="671" w:type="dxa"/>
          </w:tcPr>
          <w:p w14:paraId="7FEDB366" w14:textId="77777777" w:rsidR="00A1018F" w:rsidRPr="00E714C7" w:rsidRDefault="00A1018F" w:rsidP="0072624B">
            <w:pPr>
              <w:pStyle w:val="S-O-P"/>
            </w:pPr>
            <w:r w:rsidRPr="00E714C7">
              <w:t>S</w:t>
            </w:r>
          </w:p>
        </w:tc>
        <w:tc>
          <w:tcPr>
            <w:tcW w:w="479" w:type="dxa"/>
          </w:tcPr>
          <w:p w14:paraId="5D085AE5" w14:textId="77777777" w:rsidR="00A1018F" w:rsidRPr="00E714C7" w:rsidRDefault="00A1018F" w:rsidP="0072624B">
            <w:pPr>
              <w:pStyle w:val="S-O-P"/>
            </w:pPr>
            <w:r w:rsidRPr="00E714C7">
              <w:t>S</w:t>
            </w:r>
          </w:p>
        </w:tc>
        <w:tc>
          <w:tcPr>
            <w:tcW w:w="671" w:type="dxa"/>
          </w:tcPr>
          <w:p w14:paraId="2493F35C" w14:textId="77777777" w:rsidR="00A1018F" w:rsidRPr="00E714C7" w:rsidRDefault="00A1018F" w:rsidP="0072624B">
            <w:pPr>
              <w:pStyle w:val="S-O-P"/>
            </w:pPr>
            <w:r w:rsidRPr="00E714C7">
              <w:t>S</w:t>
            </w:r>
          </w:p>
        </w:tc>
        <w:tc>
          <w:tcPr>
            <w:tcW w:w="574" w:type="dxa"/>
          </w:tcPr>
          <w:p w14:paraId="5AEBE70A" w14:textId="77777777" w:rsidR="00A1018F" w:rsidRPr="00E714C7" w:rsidRDefault="00A1018F" w:rsidP="0072624B">
            <w:pPr>
              <w:pStyle w:val="S-O-P"/>
            </w:pPr>
            <w:r w:rsidRPr="00E714C7">
              <w:t>S</w:t>
            </w:r>
          </w:p>
        </w:tc>
        <w:tc>
          <w:tcPr>
            <w:tcW w:w="671" w:type="dxa"/>
          </w:tcPr>
          <w:p w14:paraId="270B4393" w14:textId="77777777" w:rsidR="00A1018F" w:rsidRPr="00E714C7" w:rsidRDefault="00A1018F" w:rsidP="0072624B">
            <w:pPr>
              <w:pStyle w:val="S-O-P"/>
            </w:pPr>
            <w:r w:rsidRPr="00E714C7">
              <w:t>NA</w:t>
            </w:r>
          </w:p>
        </w:tc>
        <w:tc>
          <w:tcPr>
            <w:tcW w:w="862" w:type="dxa"/>
          </w:tcPr>
          <w:p w14:paraId="762C292E" w14:textId="77777777" w:rsidR="00A1018F" w:rsidRPr="00E714C7" w:rsidRDefault="00A1018F" w:rsidP="0072624B">
            <w:pPr>
              <w:pStyle w:val="S-O-P"/>
            </w:pPr>
            <w:r w:rsidRPr="00E714C7">
              <w:t>NA</w:t>
            </w:r>
          </w:p>
        </w:tc>
        <w:tc>
          <w:tcPr>
            <w:tcW w:w="780" w:type="dxa"/>
          </w:tcPr>
          <w:p w14:paraId="1734AE31" w14:textId="77777777" w:rsidR="00A1018F" w:rsidRPr="00E714C7" w:rsidRDefault="00A1018F" w:rsidP="0072624B">
            <w:pPr>
              <w:pStyle w:val="S-O-P"/>
            </w:pPr>
            <w:r w:rsidRPr="00E714C7">
              <w:t>NA</w:t>
            </w:r>
          </w:p>
        </w:tc>
      </w:tr>
      <w:tr w:rsidR="00A1018F" w:rsidRPr="002A30EA" w14:paraId="64B1E591" w14:textId="77777777" w:rsidTr="0072624B">
        <w:trPr>
          <w:gridAfter w:val="1"/>
          <w:wAfter w:w="11" w:type="dxa"/>
        </w:trPr>
        <w:tc>
          <w:tcPr>
            <w:tcW w:w="4860" w:type="dxa"/>
          </w:tcPr>
          <w:p w14:paraId="5D2CABED" w14:textId="77777777" w:rsidR="00A1018F" w:rsidRPr="002A30EA" w:rsidRDefault="00A1018F" w:rsidP="0072624B">
            <w:pPr>
              <w:pStyle w:val="FABodyCopy"/>
            </w:pPr>
            <w:r w:rsidRPr="002A30EA">
              <w:lastRenderedPageBreak/>
              <w:t>180-amp (included with Cold Weather Group)</w:t>
            </w:r>
          </w:p>
        </w:tc>
        <w:tc>
          <w:tcPr>
            <w:tcW w:w="501" w:type="dxa"/>
          </w:tcPr>
          <w:p w14:paraId="15CC7C0A" w14:textId="77777777" w:rsidR="00A1018F" w:rsidRPr="00E714C7" w:rsidRDefault="00A1018F" w:rsidP="0072624B">
            <w:pPr>
              <w:pStyle w:val="S-O-P"/>
            </w:pPr>
            <w:r w:rsidRPr="00E714C7">
              <w:t>P</w:t>
            </w:r>
          </w:p>
        </w:tc>
        <w:tc>
          <w:tcPr>
            <w:tcW w:w="671" w:type="dxa"/>
          </w:tcPr>
          <w:p w14:paraId="60BF5669" w14:textId="77777777" w:rsidR="00A1018F" w:rsidRPr="00E714C7" w:rsidRDefault="00A1018F" w:rsidP="0072624B">
            <w:pPr>
              <w:pStyle w:val="S-O-P"/>
            </w:pPr>
            <w:r w:rsidRPr="00E714C7">
              <w:t>P</w:t>
            </w:r>
          </w:p>
        </w:tc>
        <w:tc>
          <w:tcPr>
            <w:tcW w:w="479" w:type="dxa"/>
          </w:tcPr>
          <w:p w14:paraId="2762DEA0" w14:textId="77777777" w:rsidR="00A1018F" w:rsidRPr="00E714C7" w:rsidRDefault="00A1018F" w:rsidP="0072624B">
            <w:pPr>
              <w:pStyle w:val="S-O-P"/>
            </w:pPr>
            <w:r w:rsidRPr="00E714C7">
              <w:t>P</w:t>
            </w:r>
          </w:p>
        </w:tc>
        <w:tc>
          <w:tcPr>
            <w:tcW w:w="671" w:type="dxa"/>
          </w:tcPr>
          <w:p w14:paraId="170369DB" w14:textId="77777777" w:rsidR="00A1018F" w:rsidRPr="00E714C7" w:rsidRDefault="00A1018F" w:rsidP="0072624B">
            <w:pPr>
              <w:pStyle w:val="S-O-P"/>
            </w:pPr>
            <w:r w:rsidRPr="00E714C7">
              <w:t>P</w:t>
            </w:r>
          </w:p>
        </w:tc>
        <w:tc>
          <w:tcPr>
            <w:tcW w:w="574" w:type="dxa"/>
          </w:tcPr>
          <w:p w14:paraId="7900C634" w14:textId="77777777" w:rsidR="00A1018F" w:rsidRPr="00E714C7" w:rsidRDefault="00A1018F" w:rsidP="0072624B">
            <w:pPr>
              <w:pStyle w:val="S-O-P"/>
            </w:pPr>
            <w:r w:rsidRPr="00E714C7">
              <w:t>P</w:t>
            </w:r>
          </w:p>
        </w:tc>
        <w:tc>
          <w:tcPr>
            <w:tcW w:w="671" w:type="dxa"/>
          </w:tcPr>
          <w:p w14:paraId="2DC0BC51" w14:textId="77777777" w:rsidR="00A1018F" w:rsidRPr="00E714C7" w:rsidRDefault="00A1018F" w:rsidP="0072624B">
            <w:pPr>
              <w:pStyle w:val="S-O-P"/>
            </w:pPr>
            <w:r w:rsidRPr="00E714C7">
              <w:t>NA</w:t>
            </w:r>
          </w:p>
        </w:tc>
        <w:tc>
          <w:tcPr>
            <w:tcW w:w="862" w:type="dxa"/>
          </w:tcPr>
          <w:p w14:paraId="560539FA" w14:textId="77777777" w:rsidR="00A1018F" w:rsidRPr="00E714C7" w:rsidRDefault="00A1018F" w:rsidP="0072624B">
            <w:pPr>
              <w:pStyle w:val="S-O-P"/>
            </w:pPr>
            <w:r w:rsidRPr="00E714C7">
              <w:t>NA</w:t>
            </w:r>
          </w:p>
        </w:tc>
        <w:tc>
          <w:tcPr>
            <w:tcW w:w="780" w:type="dxa"/>
          </w:tcPr>
          <w:p w14:paraId="218E21C2" w14:textId="77777777" w:rsidR="00A1018F" w:rsidRPr="00E714C7" w:rsidRDefault="00A1018F" w:rsidP="0072624B">
            <w:pPr>
              <w:pStyle w:val="S-O-P"/>
            </w:pPr>
            <w:r w:rsidRPr="00E714C7">
              <w:t>NA</w:t>
            </w:r>
          </w:p>
        </w:tc>
      </w:tr>
      <w:tr w:rsidR="00A1018F" w:rsidRPr="002A30EA" w14:paraId="51275D9F" w14:textId="77777777" w:rsidTr="0072624B">
        <w:trPr>
          <w:gridAfter w:val="1"/>
          <w:wAfter w:w="11" w:type="dxa"/>
        </w:trPr>
        <w:tc>
          <w:tcPr>
            <w:tcW w:w="4860" w:type="dxa"/>
          </w:tcPr>
          <w:p w14:paraId="17C0E091" w14:textId="77777777" w:rsidR="00A1018F" w:rsidRPr="001A6C7D" w:rsidRDefault="00A1018F" w:rsidP="0072624B">
            <w:pPr>
              <w:pStyle w:val="FABodyCopy"/>
            </w:pPr>
            <w:r w:rsidRPr="001A6C7D">
              <w:t xml:space="preserve">220-amp </w:t>
            </w:r>
          </w:p>
        </w:tc>
        <w:tc>
          <w:tcPr>
            <w:tcW w:w="501" w:type="dxa"/>
          </w:tcPr>
          <w:p w14:paraId="5D73DBF0" w14:textId="77777777" w:rsidR="00A1018F" w:rsidRPr="00E714C7" w:rsidRDefault="00A1018F" w:rsidP="0072624B">
            <w:pPr>
              <w:pStyle w:val="S-O-P"/>
            </w:pPr>
            <w:r w:rsidRPr="00E714C7">
              <w:t>NA</w:t>
            </w:r>
          </w:p>
        </w:tc>
        <w:tc>
          <w:tcPr>
            <w:tcW w:w="671" w:type="dxa"/>
          </w:tcPr>
          <w:p w14:paraId="40C9680B" w14:textId="77777777" w:rsidR="00A1018F" w:rsidRPr="00E714C7" w:rsidRDefault="00A1018F" w:rsidP="0072624B">
            <w:pPr>
              <w:pStyle w:val="S-O-P"/>
            </w:pPr>
            <w:r w:rsidRPr="00E714C7">
              <w:t>NA</w:t>
            </w:r>
          </w:p>
        </w:tc>
        <w:tc>
          <w:tcPr>
            <w:tcW w:w="479" w:type="dxa"/>
          </w:tcPr>
          <w:p w14:paraId="09A95061" w14:textId="77777777" w:rsidR="00A1018F" w:rsidRPr="00E714C7" w:rsidRDefault="00A1018F" w:rsidP="0072624B">
            <w:pPr>
              <w:pStyle w:val="S-O-P"/>
            </w:pPr>
            <w:r w:rsidRPr="00E714C7">
              <w:t>NA</w:t>
            </w:r>
          </w:p>
        </w:tc>
        <w:tc>
          <w:tcPr>
            <w:tcW w:w="671" w:type="dxa"/>
          </w:tcPr>
          <w:p w14:paraId="3F7D5FAC" w14:textId="77777777" w:rsidR="00A1018F" w:rsidRPr="00E714C7" w:rsidRDefault="00A1018F" w:rsidP="0072624B">
            <w:pPr>
              <w:pStyle w:val="S-O-P"/>
            </w:pPr>
            <w:r w:rsidRPr="00E714C7">
              <w:t>NA</w:t>
            </w:r>
          </w:p>
        </w:tc>
        <w:tc>
          <w:tcPr>
            <w:tcW w:w="574" w:type="dxa"/>
          </w:tcPr>
          <w:p w14:paraId="47CC196F" w14:textId="77777777" w:rsidR="00A1018F" w:rsidRPr="00E714C7" w:rsidRDefault="00A1018F" w:rsidP="0072624B">
            <w:pPr>
              <w:pStyle w:val="S-O-P"/>
            </w:pPr>
            <w:r w:rsidRPr="00E714C7">
              <w:t>NA</w:t>
            </w:r>
          </w:p>
        </w:tc>
        <w:tc>
          <w:tcPr>
            <w:tcW w:w="671" w:type="dxa"/>
          </w:tcPr>
          <w:p w14:paraId="7BF889E4" w14:textId="77777777" w:rsidR="00A1018F" w:rsidRPr="00E714C7" w:rsidRDefault="00A1018F" w:rsidP="0072624B">
            <w:pPr>
              <w:pStyle w:val="S-O-P"/>
            </w:pPr>
            <w:r w:rsidRPr="00E714C7">
              <w:t>S</w:t>
            </w:r>
          </w:p>
        </w:tc>
        <w:tc>
          <w:tcPr>
            <w:tcW w:w="862" w:type="dxa"/>
          </w:tcPr>
          <w:p w14:paraId="08CEF67A" w14:textId="77777777" w:rsidR="00A1018F" w:rsidRPr="00E714C7" w:rsidRDefault="00A1018F" w:rsidP="0072624B">
            <w:pPr>
              <w:pStyle w:val="S-O-P"/>
            </w:pPr>
            <w:r w:rsidRPr="00E714C7">
              <w:t>S</w:t>
            </w:r>
          </w:p>
        </w:tc>
        <w:tc>
          <w:tcPr>
            <w:tcW w:w="780" w:type="dxa"/>
          </w:tcPr>
          <w:p w14:paraId="06D26989" w14:textId="77777777" w:rsidR="00A1018F" w:rsidRPr="00E714C7" w:rsidRDefault="00A1018F" w:rsidP="0072624B">
            <w:pPr>
              <w:pStyle w:val="S-O-P"/>
            </w:pPr>
            <w:r w:rsidRPr="00E714C7">
              <w:t>S</w:t>
            </w:r>
          </w:p>
        </w:tc>
      </w:tr>
      <w:tr w:rsidR="00A1018F" w:rsidRPr="002A30EA" w14:paraId="5CEE2A32" w14:textId="77777777" w:rsidTr="0072624B">
        <w:tc>
          <w:tcPr>
            <w:tcW w:w="4860" w:type="dxa"/>
          </w:tcPr>
          <w:p w14:paraId="6E3F8715" w14:textId="77777777" w:rsidR="00A1018F" w:rsidRPr="002A30EA" w:rsidRDefault="00A1018F" w:rsidP="0072624B">
            <w:pPr>
              <w:pStyle w:val="FABodyCopy"/>
            </w:pPr>
            <w:r w:rsidRPr="002A30EA">
              <w:t>Axles</w:t>
            </w:r>
          </w:p>
        </w:tc>
        <w:tc>
          <w:tcPr>
            <w:tcW w:w="501" w:type="dxa"/>
          </w:tcPr>
          <w:p w14:paraId="162E272B" w14:textId="77777777" w:rsidR="00A1018F" w:rsidRPr="00E714C7" w:rsidRDefault="00A1018F" w:rsidP="0072624B">
            <w:pPr>
              <w:pStyle w:val="S-O-P"/>
            </w:pPr>
          </w:p>
        </w:tc>
        <w:tc>
          <w:tcPr>
            <w:tcW w:w="671" w:type="dxa"/>
          </w:tcPr>
          <w:p w14:paraId="03A15DE3" w14:textId="77777777" w:rsidR="00A1018F" w:rsidRPr="00E714C7" w:rsidRDefault="00A1018F" w:rsidP="0072624B">
            <w:pPr>
              <w:pStyle w:val="S-O-P"/>
            </w:pPr>
          </w:p>
        </w:tc>
        <w:tc>
          <w:tcPr>
            <w:tcW w:w="479" w:type="dxa"/>
          </w:tcPr>
          <w:p w14:paraId="609B88F5" w14:textId="77777777" w:rsidR="00A1018F" w:rsidRPr="00E714C7" w:rsidRDefault="00A1018F" w:rsidP="0072624B">
            <w:pPr>
              <w:pStyle w:val="S-O-P"/>
            </w:pPr>
          </w:p>
        </w:tc>
        <w:tc>
          <w:tcPr>
            <w:tcW w:w="671" w:type="dxa"/>
          </w:tcPr>
          <w:p w14:paraId="49E20162" w14:textId="77777777" w:rsidR="00A1018F" w:rsidRPr="00E714C7" w:rsidRDefault="00A1018F" w:rsidP="0072624B">
            <w:pPr>
              <w:pStyle w:val="S-O-P"/>
            </w:pPr>
          </w:p>
        </w:tc>
        <w:tc>
          <w:tcPr>
            <w:tcW w:w="574" w:type="dxa"/>
          </w:tcPr>
          <w:p w14:paraId="7E5BF965" w14:textId="77777777" w:rsidR="00A1018F" w:rsidRPr="00E714C7" w:rsidRDefault="00A1018F" w:rsidP="0072624B">
            <w:pPr>
              <w:pStyle w:val="S-O-P"/>
            </w:pPr>
          </w:p>
        </w:tc>
        <w:tc>
          <w:tcPr>
            <w:tcW w:w="671" w:type="dxa"/>
          </w:tcPr>
          <w:p w14:paraId="297B8E01" w14:textId="77777777" w:rsidR="00A1018F" w:rsidRPr="00E714C7" w:rsidRDefault="00A1018F" w:rsidP="0072624B">
            <w:pPr>
              <w:pStyle w:val="S-O-P"/>
            </w:pPr>
          </w:p>
        </w:tc>
        <w:tc>
          <w:tcPr>
            <w:tcW w:w="862" w:type="dxa"/>
          </w:tcPr>
          <w:p w14:paraId="04038F03" w14:textId="77777777" w:rsidR="00A1018F" w:rsidRPr="00E714C7" w:rsidRDefault="00A1018F" w:rsidP="0072624B">
            <w:pPr>
              <w:pStyle w:val="S-O-P"/>
            </w:pPr>
          </w:p>
        </w:tc>
        <w:tc>
          <w:tcPr>
            <w:tcW w:w="791" w:type="dxa"/>
            <w:gridSpan w:val="2"/>
          </w:tcPr>
          <w:p w14:paraId="179226FB" w14:textId="77777777" w:rsidR="00A1018F" w:rsidRPr="00E714C7" w:rsidRDefault="00A1018F" w:rsidP="0072624B">
            <w:pPr>
              <w:pStyle w:val="S-O-P"/>
            </w:pPr>
          </w:p>
        </w:tc>
      </w:tr>
      <w:tr w:rsidR="00A1018F" w:rsidRPr="002A30EA" w14:paraId="19A3EB1B" w14:textId="77777777" w:rsidTr="0072624B">
        <w:tc>
          <w:tcPr>
            <w:tcW w:w="4860" w:type="dxa"/>
          </w:tcPr>
          <w:p w14:paraId="37D5B727" w14:textId="77777777" w:rsidR="00A1018F" w:rsidRPr="00AF014A" w:rsidRDefault="00A1018F" w:rsidP="0072624B">
            <w:pPr>
              <w:pStyle w:val="FABodyIndent1"/>
            </w:pPr>
            <w:r w:rsidRPr="00AF014A">
              <w:t>195mm rear</w:t>
            </w:r>
          </w:p>
        </w:tc>
        <w:tc>
          <w:tcPr>
            <w:tcW w:w="501" w:type="dxa"/>
          </w:tcPr>
          <w:p w14:paraId="1CE017BB" w14:textId="77777777" w:rsidR="00A1018F" w:rsidRPr="00E714C7" w:rsidRDefault="00A1018F" w:rsidP="0072624B">
            <w:pPr>
              <w:pStyle w:val="S-O-P"/>
            </w:pPr>
            <w:r w:rsidRPr="00E714C7">
              <w:t>S</w:t>
            </w:r>
          </w:p>
        </w:tc>
        <w:tc>
          <w:tcPr>
            <w:tcW w:w="671" w:type="dxa"/>
          </w:tcPr>
          <w:p w14:paraId="5BFB1C20" w14:textId="77777777" w:rsidR="00A1018F" w:rsidRPr="00E714C7" w:rsidRDefault="00A1018F" w:rsidP="0072624B">
            <w:pPr>
              <w:pStyle w:val="S-O-P"/>
            </w:pPr>
            <w:r w:rsidRPr="00E714C7">
              <w:t>S</w:t>
            </w:r>
          </w:p>
        </w:tc>
        <w:tc>
          <w:tcPr>
            <w:tcW w:w="479" w:type="dxa"/>
          </w:tcPr>
          <w:p w14:paraId="4B72E47F" w14:textId="77777777" w:rsidR="00A1018F" w:rsidRPr="00E714C7" w:rsidRDefault="00A1018F" w:rsidP="0072624B">
            <w:pPr>
              <w:pStyle w:val="S-O-P"/>
            </w:pPr>
            <w:r w:rsidRPr="00E714C7">
              <w:t>S</w:t>
            </w:r>
          </w:p>
        </w:tc>
        <w:tc>
          <w:tcPr>
            <w:tcW w:w="671" w:type="dxa"/>
          </w:tcPr>
          <w:p w14:paraId="11B4B30F" w14:textId="77777777" w:rsidR="00A1018F" w:rsidRPr="00E714C7" w:rsidRDefault="00A1018F" w:rsidP="0072624B">
            <w:pPr>
              <w:pStyle w:val="S-O-P"/>
            </w:pPr>
            <w:r w:rsidRPr="00E714C7">
              <w:t>S</w:t>
            </w:r>
          </w:p>
        </w:tc>
        <w:tc>
          <w:tcPr>
            <w:tcW w:w="574" w:type="dxa"/>
          </w:tcPr>
          <w:p w14:paraId="5C45EE89" w14:textId="77777777" w:rsidR="00A1018F" w:rsidRPr="00E714C7" w:rsidRDefault="00A1018F" w:rsidP="0072624B">
            <w:pPr>
              <w:pStyle w:val="S-O-P"/>
            </w:pPr>
            <w:r w:rsidRPr="00E714C7">
              <w:t>NA</w:t>
            </w:r>
          </w:p>
        </w:tc>
        <w:tc>
          <w:tcPr>
            <w:tcW w:w="671" w:type="dxa"/>
          </w:tcPr>
          <w:p w14:paraId="01DCDE6E" w14:textId="77777777" w:rsidR="00A1018F" w:rsidRPr="00E714C7" w:rsidRDefault="00A1018F" w:rsidP="0072624B">
            <w:pPr>
              <w:pStyle w:val="S-O-P"/>
            </w:pPr>
            <w:r w:rsidRPr="00E714C7">
              <w:t>NA</w:t>
            </w:r>
          </w:p>
        </w:tc>
        <w:tc>
          <w:tcPr>
            <w:tcW w:w="862" w:type="dxa"/>
          </w:tcPr>
          <w:p w14:paraId="114DE194" w14:textId="77777777" w:rsidR="00A1018F" w:rsidRPr="00E714C7" w:rsidRDefault="00A1018F" w:rsidP="0072624B">
            <w:pPr>
              <w:pStyle w:val="S-O-P"/>
            </w:pPr>
            <w:r w:rsidRPr="00E714C7">
              <w:t>NA</w:t>
            </w:r>
          </w:p>
        </w:tc>
        <w:tc>
          <w:tcPr>
            <w:tcW w:w="791" w:type="dxa"/>
            <w:gridSpan w:val="2"/>
          </w:tcPr>
          <w:p w14:paraId="73D3A668" w14:textId="77777777" w:rsidR="00A1018F" w:rsidRPr="00E714C7" w:rsidRDefault="00A1018F" w:rsidP="0072624B">
            <w:pPr>
              <w:pStyle w:val="S-O-P"/>
            </w:pPr>
            <w:r w:rsidRPr="00E714C7">
              <w:t>NA</w:t>
            </w:r>
          </w:p>
        </w:tc>
      </w:tr>
      <w:tr w:rsidR="00A1018F" w:rsidRPr="002A30EA" w14:paraId="47A9A1BB" w14:textId="77777777" w:rsidTr="0072624B">
        <w:tc>
          <w:tcPr>
            <w:tcW w:w="4860" w:type="dxa"/>
          </w:tcPr>
          <w:p w14:paraId="407F2015" w14:textId="77777777" w:rsidR="00A1018F" w:rsidRPr="00AF014A" w:rsidRDefault="00A1018F" w:rsidP="0072624B">
            <w:pPr>
              <w:pStyle w:val="FABodyIndent1"/>
            </w:pPr>
            <w:r w:rsidRPr="00AF014A">
              <w:t xml:space="preserve">230mm rear </w:t>
            </w:r>
          </w:p>
        </w:tc>
        <w:tc>
          <w:tcPr>
            <w:tcW w:w="501" w:type="dxa"/>
          </w:tcPr>
          <w:p w14:paraId="67FEA516" w14:textId="77777777" w:rsidR="00A1018F" w:rsidRPr="00E714C7" w:rsidRDefault="00A1018F" w:rsidP="0072624B">
            <w:pPr>
              <w:pStyle w:val="S-O-P"/>
            </w:pPr>
            <w:r w:rsidRPr="00E714C7">
              <w:t>NA</w:t>
            </w:r>
          </w:p>
        </w:tc>
        <w:tc>
          <w:tcPr>
            <w:tcW w:w="671" w:type="dxa"/>
          </w:tcPr>
          <w:p w14:paraId="2F102691" w14:textId="77777777" w:rsidR="00A1018F" w:rsidRPr="00E714C7" w:rsidRDefault="00A1018F" w:rsidP="0072624B">
            <w:pPr>
              <w:pStyle w:val="S-O-P"/>
            </w:pPr>
            <w:r w:rsidRPr="00E714C7">
              <w:t>NA</w:t>
            </w:r>
          </w:p>
        </w:tc>
        <w:tc>
          <w:tcPr>
            <w:tcW w:w="479" w:type="dxa"/>
          </w:tcPr>
          <w:p w14:paraId="19A45FE5" w14:textId="77777777" w:rsidR="00A1018F" w:rsidRPr="00E714C7" w:rsidRDefault="00A1018F" w:rsidP="0072624B">
            <w:pPr>
              <w:pStyle w:val="S-O-P"/>
            </w:pPr>
            <w:r w:rsidRPr="00E714C7">
              <w:t>NA</w:t>
            </w:r>
          </w:p>
        </w:tc>
        <w:tc>
          <w:tcPr>
            <w:tcW w:w="671" w:type="dxa"/>
          </w:tcPr>
          <w:p w14:paraId="51FF9827" w14:textId="77777777" w:rsidR="00A1018F" w:rsidRPr="00E714C7" w:rsidRDefault="00A1018F" w:rsidP="0072624B">
            <w:pPr>
              <w:pStyle w:val="S-O-P"/>
            </w:pPr>
            <w:r w:rsidRPr="00E714C7">
              <w:t>NA</w:t>
            </w:r>
          </w:p>
        </w:tc>
        <w:tc>
          <w:tcPr>
            <w:tcW w:w="574" w:type="dxa"/>
          </w:tcPr>
          <w:p w14:paraId="557CE057" w14:textId="77777777" w:rsidR="00A1018F" w:rsidRPr="00E714C7" w:rsidRDefault="00A1018F" w:rsidP="0072624B">
            <w:pPr>
              <w:pStyle w:val="S-O-P"/>
            </w:pPr>
            <w:r w:rsidRPr="00E714C7">
              <w:t>S</w:t>
            </w:r>
          </w:p>
        </w:tc>
        <w:tc>
          <w:tcPr>
            <w:tcW w:w="671" w:type="dxa"/>
          </w:tcPr>
          <w:p w14:paraId="32B75115" w14:textId="77777777" w:rsidR="00A1018F" w:rsidRPr="00E714C7" w:rsidRDefault="00A1018F" w:rsidP="0072624B">
            <w:pPr>
              <w:pStyle w:val="S-O-P"/>
            </w:pPr>
            <w:r w:rsidRPr="00E714C7">
              <w:t>S</w:t>
            </w:r>
          </w:p>
        </w:tc>
        <w:tc>
          <w:tcPr>
            <w:tcW w:w="862" w:type="dxa"/>
          </w:tcPr>
          <w:p w14:paraId="3DAE668D" w14:textId="77777777" w:rsidR="00A1018F" w:rsidRPr="00E714C7" w:rsidRDefault="00A1018F" w:rsidP="0072624B">
            <w:pPr>
              <w:pStyle w:val="S-O-P"/>
            </w:pPr>
            <w:r w:rsidRPr="00E714C7">
              <w:t>S</w:t>
            </w:r>
          </w:p>
        </w:tc>
        <w:tc>
          <w:tcPr>
            <w:tcW w:w="791" w:type="dxa"/>
            <w:gridSpan w:val="2"/>
          </w:tcPr>
          <w:p w14:paraId="66A0F37B" w14:textId="77777777" w:rsidR="00A1018F" w:rsidRPr="00E714C7" w:rsidRDefault="00A1018F" w:rsidP="0072624B">
            <w:pPr>
              <w:pStyle w:val="S-O-P"/>
            </w:pPr>
            <w:r w:rsidRPr="00E714C7">
              <w:t>S</w:t>
            </w:r>
          </w:p>
        </w:tc>
      </w:tr>
      <w:tr w:rsidR="00A1018F" w:rsidRPr="002A30EA" w14:paraId="6BB8D74A" w14:textId="77777777" w:rsidTr="0072624B">
        <w:tc>
          <w:tcPr>
            <w:tcW w:w="4860" w:type="dxa"/>
          </w:tcPr>
          <w:p w14:paraId="51AE59ED" w14:textId="77777777" w:rsidR="00A1018F" w:rsidRPr="00AF014A" w:rsidRDefault="00A1018F" w:rsidP="0072624B">
            <w:pPr>
              <w:pStyle w:val="BodyCopy"/>
            </w:pPr>
            <w:r w:rsidRPr="00AF014A">
              <w:t>Battery — 730-amp, maintenance-free</w:t>
            </w:r>
          </w:p>
        </w:tc>
        <w:tc>
          <w:tcPr>
            <w:tcW w:w="501" w:type="dxa"/>
          </w:tcPr>
          <w:p w14:paraId="28BCAE85" w14:textId="77777777" w:rsidR="00A1018F" w:rsidRPr="00E714C7" w:rsidRDefault="00A1018F" w:rsidP="0072624B">
            <w:pPr>
              <w:pStyle w:val="S-O-P"/>
            </w:pPr>
            <w:r w:rsidRPr="00E714C7">
              <w:t>S</w:t>
            </w:r>
          </w:p>
        </w:tc>
        <w:tc>
          <w:tcPr>
            <w:tcW w:w="671" w:type="dxa"/>
          </w:tcPr>
          <w:p w14:paraId="697FDA7D" w14:textId="77777777" w:rsidR="00A1018F" w:rsidRPr="00E714C7" w:rsidRDefault="00A1018F" w:rsidP="0072624B">
            <w:pPr>
              <w:pStyle w:val="S-O-P"/>
            </w:pPr>
            <w:r w:rsidRPr="00E714C7">
              <w:t>S</w:t>
            </w:r>
          </w:p>
        </w:tc>
        <w:tc>
          <w:tcPr>
            <w:tcW w:w="479" w:type="dxa"/>
          </w:tcPr>
          <w:p w14:paraId="68EDD3C3" w14:textId="77777777" w:rsidR="00A1018F" w:rsidRPr="00E714C7" w:rsidRDefault="00A1018F" w:rsidP="0072624B">
            <w:pPr>
              <w:pStyle w:val="S-O-P"/>
            </w:pPr>
            <w:r w:rsidRPr="00E714C7">
              <w:t>S</w:t>
            </w:r>
          </w:p>
        </w:tc>
        <w:tc>
          <w:tcPr>
            <w:tcW w:w="671" w:type="dxa"/>
          </w:tcPr>
          <w:p w14:paraId="06E1BE54" w14:textId="77777777" w:rsidR="00A1018F" w:rsidRPr="00E714C7" w:rsidRDefault="00A1018F" w:rsidP="0072624B">
            <w:pPr>
              <w:pStyle w:val="S-O-P"/>
            </w:pPr>
            <w:r w:rsidRPr="00E714C7">
              <w:t>S</w:t>
            </w:r>
          </w:p>
        </w:tc>
        <w:tc>
          <w:tcPr>
            <w:tcW w:w="574" w:type="dxa"/>
          </w:tcPr>
          <w:p w14:paraId="1D4F51DE" w14:textId="77777777" w:rsidR="00A1018F" w:rsidRPr="00E714C7" w:rsidRDefault="00A1018F" w:rsidP="0072624B">
            <w:pPr>
              <w:pStyle w:val="S-O-P"/>
            </w:pPr>
            <w:r w:rsidRPr="00E714C7">
              <w:t>S</w:t>
            </w:r>
          </w:p>
        </w:tc>
        <w:tc>
          <w:tcPr>
            <w:tcW w:w="671" w:type="dxa"/>
          </w:tcPr>
          <w:p w14:paraId="070471B7" w14:textId="77777777" w:rsidR="00A1018F" w:rsidRPr="00E714C7" w:rsidRDefault="00A1018F" w:rsidP="0072624B">
            <w:pPr>
              <w:pStyle w:val="S-O-P"/>
            </w:pPr>
            <w:r w:rsidRPr="00E714C7">
              <w:t>S</w:t>
            </w:r>
          </w:p>
        </w:tc>
        <w:tc>
          <w:tcPr>
            <w:tcW w:w="862" w:type="dxa"/>
          </w:tcPr>
          <w:p w14:paraId="508B3892" w14:textId="77777777" w:rsidR="00A1018F" w:rsidRPr="00E714C7" w:rsidRDefault="00A1018F" w:rsidP="0072624B">
            <w:pPr>
              <w:pStyle w:val="S-O-P"/>
            </w:pPr>
            <w:r w:rsidRPr="00E714C7">
              <w:t>S</w:t>
            </w:r>
          </w:p>
        </w:tc>
        <w:tc>
          <w:tcPr>
            <w:tcW w:w="791" w:type="dxa"/>
            <w:gridSpan w:val="2"/>
          </w:tcPr>
          <w:p w14:paraId="080610A2" w14:textId="77777777" w:rsidR="00A1018F" w:rsidRPr="00E714C7" w:rsidRDefault="00A1018F" w:rsidP="0072624B">
            <w:pPr>
              <w:pStyle w:val="S-O-P"/>
            </w:pPr>
            <w:r w:rsidRPr="00E714C7">
              <w:t>S</w:t>
            </w:r>
          </w:p>
        </w:tc>
      </w:tr>
      <w:tr w:rsidR="00A1018F" w:rsidRPr="002A30EA" w14:paraId="2D958F76" w14:textId="77777777" w:rsidTr="0072624B">
        <w:tc>
          <w:tcPr>
            <w:tcW w:w="4860" w:type="dxa"/>
          </w:tcPr>
          <w:p w14:paraId="2D2813D1" w14:textId="77777777" w:rsidR="00A1018F" w:rsidRPr="002A30EA" w:rsidRDefault="00A1018F" w:rsidP="0072624B">
            <w:pPr>
              <w:pStyle w:val="FABodyCopy"/>
            </w:pPr>
            <w:r w:rsidRPr="002A30EA">
              <w:t>Brake System</w:t>
            </w:r>
          </w:p>
        </w:tc>
        <w:tc>
          <w:tcPr>
            <w:tcW w:w="501" w:type="dxa"/>
          </w:tcPr>
          <w:p w14:paraId="758CFBFC" w14:textId="77777777" w:rsidR="00A1018F" w:rsidRPr="00E714C7" w:rsidRDefault="00A1018F" w:rsidP="0072624B">
            <w:pPr>
              <w:pStyle w:val="S-O-P"/>
            </w:pPr>
          </w:p>
        </w:tc>
        <w:tc>
          <w:tcPr>
            <w:tcW w:w="671" w:type="dxa"/>
          </w:tcPr>
          <w:p w14:paraId="3CABE231" w14:textId="77777777" w:rsidR="00A1018F" w:rsidRPr="00E714C7" w:rsidRDefault="00A1018F" w:rsidP="0072624B">
            <w:pPr>
              <w:pStyle w:val="S-O-P"/>
            </w:pPr>
          </w:p>
        </w:tc>
        <w:tc>
          <w:tcPr>
            <w:tcW w:w="479" w:type="dxa"/>
          </w:tcPr>
          <w:p w14:paraId="29113E28" w14:textId="77777777" w:rsidR="00A1018F" w:rsidRPr="00E714C7" w:rsidRDefault="00A1018F" w:rsidP="0072624B">
            <w:pPr>
              <w:pStyle w:val="S-O-P"/>
            </w:pPr>
          </w:p>
        </w:tc>
        <w:tc>
          <w:tcPr>
            <w:tcW w:w="671" w:type="dxa"/>
          </w:tcPr>
          <w:p w14:paraId="158A3B88" w14:textId="77777777" w:rsidR="00A1018F" w:rsidRPr="00E714C7" w:rsidRDefault="00A1018F" w:rsidP="0072624B">
            <w:pPr>
              <w:pStyle w:val="S-O-P"/>
            </w:pPr>
          </w:p>
        </w:tc>
        <w:tc>
          <w:tcPr>
            <w:tcW w:w="574" w:type="dxa"/>
          </w:tcPr>
          <w:p w14:paraId="731A9051" w14:textId="77777777" w:rsidR="00A1018F" w:rsidRPr="00E714C7" w:rsidRDefault="00A1018F" w:rsidP="0072624B">
            <w:pPr>
              <w:pStyle w:val="S-O-P"/>
            </w:pPr>
          </w:p>
        </w:tc>
        <w:tc>
          <w:tcPr>
            <w:tcW w:w="671" w:type="dxa"/>
          </w:tcPr>
          <w:p w14:paraId="5D1F714E" w14:textId="77777777" w:rsidR="00A1018F" w:rsidRPr="00E714C7" w:rsidRDefault="00A1018F" w:rsidP="0072624B">
            <w:pPr>
              <w:pStyle w:val="S-O-P"/>
            </w:pPr>
          </w:p>
        </w:tc>
        <w:tc>
          <w:tcPr>
            <w:tcW w:w="862" w:type="dxa"/>
          </w:tcPr>
          <w:p w14:paraId="1A4A9D2C" w14:textId="77777777" w:rsidR="00A1018F" w:rsidRPr="00E714C7" w:rsidRDefault="00A1018F" w:rsidP="0072624B">
            <w:pPr>
              <w:pStyle w:val="S-O-P"/>
            </w:pPr>
          </w:p>
        </w:tc>
        <w:tc>
          <w:tcPr>
            <w:tcW w:w="791" w:type="dxa"/>
            <w:gridSpan w:val="2"/>
          </w:tcPr>
          <w:p w14:paraId="3B7C60AD" w14:textId="77777777" w:rsidR="00A1018F" w:rsidRPr="00E714C7" w:rsidRDefault="00A1018F" w:rsidP="0072624B">
            <w:pPr>
              <w:pStyle w:val="S-O-P"/>
            </w:pPr>
          </w:p>
        </w:tc>
      </w:tr>
      <w:tr w:rsidR="00A1018F" w:rsidRPr="002A30EA" w14:paraId="6C8FF11E" w14:textId="77777777" w:rsidTr="0072624B">
        <w:tc>
          <w:tcPr>
            <w:tcW w:w="4860" w:type="dxa"/>
          </w:tcPr>
          <w:p w14:paraId="5DAD67B3" w14:textId="77777777" w:rsidR="00A1018F" w:rsidRPr="00E230E5" w:rsidRDefault="00A1018F" w:rsidP="0072624B">
            <w:pPr>
              <w:pStyle w:val="BodyIndent1"/>
            </w:pPr>
            <w:r w:rsidRPr="00E230E5">
              <w:t xml:space="preserve">Four-wheel disc antilock brake system (ABS), </w:t>
            </w:r>
            <w:r w:rsidRPr="00E230E5">
              <w:br/>
              <w:t>all-speed traction control, electronic brake-force distribution (EBD) and Brake Assist</w:t>
            </w:r>
          </w:p>
        </w:tc>
        <w:tc>
          <w:tcPr>
            <w:tcW w:w="501" w:type="dxa"/>
          </w:tcPr>
          <w:p w14:paraId="607022F4" w14:textId="77777777" w:rsidR="00A1018F" w:rsidRPr="00E714C7" w:rsidRDefault="00A1018F" w:rsidP="0072624B">
            <w:pPr>
              <w:pStyle w:val="S-O-P"/>
            </w:pPr>
            <w:r w:rsidRPr="00E714C7">
              <w:t>S</w:t>
            </w:r>
          </w:p>
        </w:tc>
        <w:tc>
          <w:tcPr>
            <w:tcW w:w="671" w:type="dxa"/>
          </w:tcPr>
          <w:p w14:paraId="48F9DE2E" w14:textId="77777777" w:rsidR="00A1018F" w:rsidRPr="00E714C7" w:rsidRDefault="00A1018F" w:rsidP="0072624B">
            <w:pPr>
              <w:pStyle w:val="S-O-P"/>
            </w:pPr>
            <w:r w:rsidRPr="00E714C7">
              <w:t>NA</w:t>
            </w:r>
          </w:p>
        </w:tc>
        <w:tc>
          <w:tcPr>
            <w:tcW w:w="479" w:type="dxa"/>
          </w:tcPr>
          <w:p w14:paraId="34CD67FF" w14:textId="77777777" w:rsidR="00A1018F" w:rsidRPr="00E714C7" w:rsidRDefault="00A1018F" w:rsidP="0072624B">
            <w:pPr>
              <w:pStyle w:val="S-O-P"/>
            </w:pPr>
            <w:r w:rsidRPr="00E714C7">
              <w:t>NA</w:t>
            </w:r>
          </w:p>
        </w:tc>
        <w:tc>
          <w:tcPr>
            <w:tcW w:w="671" w:type="dxa"/>
          </w:tcPr>
          <w:p w14:paraId="471B80F2" w14:textId="77777777" w:rsidR="00A1018F" w:rsidRPr="00E714C7" w:rsidRDefault="00A1018F" w:rsidP="0072624B">
            <w:pPr>
              <w:pStyle w:val="S-O-P"/>
            </w:pPr>
            <w:r w:rsidRPr="00E714C7">
              <w:t>NA</w:t>
            </w:r>
          </w:p>
        </w:tc>
        <w:tc>
          <w:tcPr>
            <w:tcW w:w="574" w:type="dxa"/>
          </w:tcPr>
          <w:p w14:paraId="052E9F8E" w14:textId="77777777" w:rsidR="00A1018F" w:rsidRPr="00E714C7" w:rsidRDefault="00A1018F" w:rsidP="0072624B">
            <w:pPr>
              <w:pStyle w:val="S-O-P"/>
            </w:pPr>
            <w:r w:rsidRPr="00E714C7">
              <w:t>NA</w:t>
            </w:r>
          </w:p>
        </w:tc>
        <w:tc>
          <w:tcPr>
            <w:tcW w:w="671" w:type="dxa"/>
          </w:tcPr>
          <w:p w14:paraId="68ABC3AE" w14:textId="77777777" w:rsidR="00A1018F" w:rsidRPr="00E714C7" w:rsidRDefault="00A1018F" w:rsidP="0072624B">
            <w:pPr>
              <w:pStyle w:val="S-O-P"/>
            </w:pPr>
            <w:r w:rsidRPr="00E714C7">
              <w:t>NA</w:t>
            </w:r>
          </w:p>
        </w:tc>
        <w:tc>
          <w:tcPr>
            <w:tcW w:w="862" w:type="dxa"/>
          </w:tcPr>
          <w:p w14:paraId="207ED3CA" w14:textId="77777777" w:rsidR="00A1018F" w:rsidRPr="00E714C7" w:rsidRDefault="00A1018F" w:rsidP="0072624B">
            <w:pPr>
              <w:pStyle w:val="S-O-P"/>
            </w:pPr>
            <w:r w:rsidRPr="00E714C7">
              <w:t>NA</w:t>
            </w:r>
          </w:p>
        </w:tc>
        <w:tc>
          <w:tcPr>
            <w:tcW w:w="791" w:type="dxa"/>
            <w:gridSpan w:val="2"/>
          </w:tcPr>
          <w:p w14:paraId="3C8F9D3D" w14:textId="77777777" w:rsidR="00A1018F" w:rsidRPr="00E714C7" w:rsidRDefault="00A1018F" w:rsidP="0072624B">
            <w:pPr>
              <w:pStyle w:val="S-O-P"/>
            </w:pPr>
            <w:r w:rsidRPr="00E714C7">
              <w:t>NA</w:t>
            </w:r>
          </w:p>
        </w:tc>
      </w:tr>
      <w:tr w:rsidR="00A1018F" w:rsidRPr="002A30EA" w14:paraId="04E9B28D" w14:textId="77777777" w:rsidTr="0072624B">
        <w:tc>
          <w:tcPr>
            <w:tcW w:w="4860" w:type="dxa"/>
          </w:tcPr>
          <w:p w14:paraId="6922026F" w14:textId="77777777" w:rsidR="00A1018F" w:rsidRPr="00E230E5" w:rsidRDefault="00A1018F" w:rsidP="0072624B">
            <w:pPr>
              <w:pStyle w:val="BodyIndent1"/>
            </w:pPr>
            <w:r w:rsidRPr="00E230E5">
              <w:t>Performance Brake Package (included with Plus Group on SXT)</w:t>
            </w:r>
          </w:p>
        </w:tc>
        <w:tc>
          <w:tcPr>
            <w:tcW w:w="501" w:type="dxa"/>
          </w:tcPr>
          <w:p w14:paraId="58C443F3" w14:textId="77777777" w:rsidR="00A1018F" w:rsidRPr="00E714C7" w:rsidRDefault="00A1018F" w:rsidP="0072624B">
            <w:pPr>
              <w:pStyle w:val="S-O-P"/>
            </w:pPr>
            <w:r w:rsidRPr="00E714C7">
              <w:t>P</w:t>
            </w:r>
          </w:p>
        </w:tc>
        <w:tc>
          <w:tcPr>
            <w:tcW w:w="671" w:type="dxa"/>
          </w:tcPr>
          <w:p w14:paraId="7C6FA321" w14:textId="77777777" w:rsidR="00A1018F" w:rsidRPr="00E714C7" w:rsidRDefault="00A1018F" w:rsidP="0072624B">
            <w:pPr>
              <w:pStyle w:val="S-O-P"/>
            </w:pPr>
            <w:r w:rsidRPr="00E714C7">
              <w:t>S</w:t>
            </w:r>
          </w:p>
        </w:tc>
        <w:tc>
          <w:tcPr>
            <w:tcW w:w="479" w:type="dxa"/>
          </w:tcPr>
          <w:p w14:paraId="61D231BB" w14:textId="77777777" w:rsidR="00A1018F" w:rsidRPr="00E714C7" w:rsidRDefault="00A1018F" w:rsidP="0072624B">
            <w:pPr>
              <w:pStyle w:val="S-O-P"/>
            </w:pPr>
            <w:r w:rsidRPr="00E714C7">
              <w:t>S</w:t>
            </w:r>
          </w:p>
        </w:tc>
        <w:tc>
          <w:tcPr>
            <w:tcW w:w="671" w:type="dxa"/>
          </w:tcPr>
          <w:p w14:paraId="57CABFCE" w14:textId="77777777" w:rsidR="00A1018F" w:rsidRPr="00E714C7" w:rsidRDefault="00A1018F" w:rsidP="0072624B">
            <w:pPr>
              <w:pStyle w:val="S-O-P"/>
            </w:pPr>
            <w:r w:rsidRPr="00E714C7">
              <w:t>S</w:t>
            </w:r>
          </w:p>
        </w:tc>
        <w:tc>
          <w:tcPr>
            <w:tcW w:w="574" w:type="dxa"/>
          </w:tcPr>
          <w:p w14:paraId="182D18C1" w14:textId="77777777" w:rsidR="00A1018F" w:rsidRPr="00E714C7" w:rsidRDefault="00A1018F" w:rsidP="0072624B">
            <w:pPr>
              <w:pStyle w:val="S-O-P"/>
            </w:pPr>
            <w:r w:rsidRPr="00E714C7">
              <w:t>S</w:t>
            </w:r>
          </w:p>
        </w:tc>
        <w:tc>
          <w:tcPr>
            <w:tcW w:w="671" w:type="dxa"/>
          </w:tcPr>
          <w:p w14:paraId="151B7291" w14:textId="77777777" w:rsidR="00A1018F" w:rsidRPr="00E714C7" w:rsidRDefault="00A1018F" w:rsidP="0072624B">
            <w:pPr>
              <w:pStyle w:val="S-O-P"/>
            </w:pPr>
            <w:r w:rsidRPr="00E714C7">
              <w:t>NA</w:t>
            </w:r>
          </w:p>
        </w:tc>
        <w:tc>
          <w:tcPr>
            <w:tcW w:w="862" w:type="dxa"/>
          </w:tcPr>
          <w:p w14:paraId="5906DEF8" w14:textId="77777777" w:rsidR="00A1018F" w:rsidRPr="00E714C7" w:rsidRDefault="00A1018F" w:rsidP="0072624B">
            <w:pPr>
              <w:pStyle w:val="S-O-P"/>
            </w:pPr>
            <w:r w:rsidRPr="00E714C7">
              <w:t>NA</w:t>
            </w:r>
          </w:p>
        </w:tc>
        <w:tc>
          <w:tcPr>
            <w:tcW w:w="791" w:type="dxa"/>
            <w:gridSpan w:val="2"/>
          </w:tcPr>
          <w:p w14:paraId="77A4B611" w14:textId="77777777" w:rsidR="00A1018F" w:rsidRPr="00E714C7" w:rsidRDefault="00A1018F" w:rsidP="0072624B">
            <w:pPr>
              <w:pStyle w:val="S-O-P"/>
            </w:pPr>
            <w:r w:rsidRPr="00E714C7">
              <w:t>NA</w:t>
            </w:r>
          </w:p>
        </w:tc>
      </w:tr>
      <w:tr w:rsidR="00A1018F" w:rsidRPr="002A30EA" w14:paraId="5EA9254A" w14:textId="77777777" w:rsidTr="0072624B">
        <w:tc>
          <w:tcPr>
            <w:tcW w:w="4860" w:type="dxa"/>
          </w:tcPr>
          <w:p w14:paraId="14736ED1" w14:textId="77777777" w:rsidR="00A1018F" w:rsidRPr="00E230E5" w:rsidRDefault="00A1018F" w:rsidP="0072624B">
            <w:pPr>
              <w:pStyle w:val="BodyIndent1"/>
            </w:pPr>
            <w:r w:rsidRPr="00E230E5">
              <w:t xml:space="preserve">Four-wheel disc antilock </w:t>
            </w:r>
            <w:r>
              <w:t xml:space="preserve">red </w:t>
            </w:r>
            <w:r w:rsidRPr="00E230E5">
              <w:t>Brembo four-piston performance brake system (included with Performance Handling)</w:t>
            </w:r>
          </w:p>
        </w:tc>
        <w:tc>
          <w:tcPr>
            <w:tcW w:w="501" w:type="dxa"/>
          </w:tcPr>
          <w:p w14:paraId="2B6F061E" w14:textId="77777777" w:rsidR="00A1018F" w:rsidRPr="00E714C7" w:rsidRDefault="00A1018F" w:rsidP="0072624B">
            <w:pPr>
              <w:pStyle w:val="S-O-P"/>
            </w:pPr>
            <w:r w:rsidRPr="00E714C7">
              <w:t>NA</w:t>
            </w:r>
          </w:p>
        </w:tc>
        <w:tc>
          <w:tcPr>
            <w:tcW w:w="671" w:type="dxa"/>
          </w:tcPr>
          <w:p w14:paraId="5D4A7D98" w14:textId="77777777" w:rsidR="00A1018F" w:rsidRPr="00E714C7" w:rsidRDefault="00A1018F" w:rsidP="0072624B">
            <w:pPr>
              <w:pStyle w:val="S-O-P"/>
            </w:pPr>
            <w:r w:rsidRPr="00E714C7">
              <w:t>NA</w:t>
            </w:r>
          </w:p>
        </w:tc>
        <w:tc>
          <w:tcPr>
            <w:tcW w:w="479" w:type="dxa"/>
          </w:tcPr>
          <w:p w14:paraId="0DC1221D" w14:textId="77777777" w:rsidR="00A1018F" w:rsidRPr="00E714C7" w:rsidRDefault="00A1018F" w:rsidP="0072624B">
            <w:pPr>
              <w:pStyle w:val="S-O-P"/>
            </w:pPr>
            <w:r w:rsidRPr="00E714C7">
              <w:t>P</w:t>
            </w:r>
          </w:p>
        </w:tc>
        <w:tc>
          <w:tcPr>
            <w:tcW w:w="671" w:type="dxa"/>
          </w:tcPr>
          <w:p w14:paraId="4546699C" w14:textId="77777777" w:rsidR="00A1018F" w:rsidRPr="00E714C7" w:rsidRDefault="00A1018F" w:rsidP="0072624B">
            <w:pPr>
              <w:pStyle w:val="S-O-P"/>
            </w:pPr>
            <w:r w:rsidRPr="00E714C7">
              <w:t>NA</w:t>
            </w:r>
          </w:p>
        </w:tc>
        <w:tc>
          <w:tcPr>
            <w:tcW w:w="574" w:type="dxa"/>
          </w:tcPr>
          <w:p w14:paraId="394E4C8E" w14:textId="77777777" w:rsidR="00A1018F" w:rsidRPr="00E714C7" w:rsidRDefault="00A1018F" w:rsidP="0072624B">
            <w:pPr>
              <w:pStyle w:val="S-O-P"/>
            </w:pPr>
            <w:r w:rsidRPr="00E714C7">
              <w:t>P</w:t>
            </w:r>
          </w:p>
        </w:tc>
        <w:tc>
          <w:tcPr>
            <w:tcW w:w="671" w:type="dxa"/>
          </w:tcPr>
          <w:p w14:paraId="0BDBB6FC" w14:textId="77777777" w:rsidR="00A1018F" w:rsidRPr="00E714C7" w:rsidRDefault="00A1018F" w:rsidP="0072624B">
            <w:pPr>
              <w:pStyle w:val="S-O-P"/>
            </w:pPr>
            <w:r w:rsidRPr="00E714C7">
              <w:t>S</w:t>
            </w:r>
          </w:p>
        </w:tc>
        <w:tc>
          <w:tcPr>
            <w:tcW w:w="862" w:type="dxa"/>
          </w:tcPr>
          <w:p w14:paraId="07079B65" w14:textId="77777777" w:rsidR="00A1018F" w:rsidRPr="00E714C7" w:rsidRDefault="00A1018F" w:rsidP="0072624B">
            <w:pPr>
              <w:pStyle w:val="S-O-P"/>
            </w:pPr>
            <w:r w:rsidRPr="00E714C7">
              <w:t>NA</w:t>
            </w:r>
          </w:p>
        </w:tc>
        <w:tc>
          <w:tcPr>
            <w:tcW w:w="791" w:type="dxa"/>
            <w:gridSpan w:val="2"/>
          </w:tcPr>
          <w:p w14:paraId="49E12DDC" w14:textId="77777777" w:rsidR="00A1018F" w:rsidRPr="00E714C7" w:rsidRDefault="00A1018F" w:rsidP="0072624B">
            <w:pPr>
              <w:pStyle w:val="S-O-P"/>
            </w:pPr>
            <w:r w:rsidRPr="00E714C7">
              <w:t>NA</w:t>
            </w:r>
          </w:p>
        </w:tc>
      </w:tr>
      <w:tr w:rsidR="00A1018F" w:rsidRPr="002A30EA" w14:paraId="5EC08C5E" w14:textId="77777777" w:rsidTr="0072624B">
        <w:tc>
          <w:tcPr>
            <w:tcW w:w="4860" w:type="dxa"/>
          </w:tcPr>
          <w:p w14:paraId="1A0875F5" w14:textId="5247C233" w:rsidR="00A1018F" w:rsidRPr="00E230E5" w:rsidRDefault="00A1018F" w:rsidP="0072624B">
            <w:pPr>
              <w:pStyle w:val="BodyIndent1"/>
            </w:pPr>
            <w:r w:rsidRPr="00E230E5">
              <w:t xml:space="preserve">Power four-wheel disc brake system with 15.4-in. vented and slotted front rotors with six-piston </w:t>
            </w:r>
            <w:r>
              <w:t xml:space="preserve">red </w:t>
            </w:r>
            <w:r w:rsidRPr="00E230E5">
              <w:t xml:space="preserve">Brembo calipers and 13.8-in. vented and slotted </w:t>
            </w:r>
            <w:r w:rsidR="00082725">
              <w:br/>
            </w:r>
            <w:r w:rsidRPr="00E230E5">
              <w:t xml:space="preserve">rear rotors with four-piston fixed </w:t>
            </w:r>
            <w:r>
              <w:t xml:space="preserve">red </w:t>
            </w:r>
            <w:r w:rsidRPr="00E230E5">
              <w:t>Brembo calipers (included with Dynamics Package and Widebody Package)</w:t>
            </w:r>
          </w:p>
        </w:tc>
        <w:tc>
          <w:tcPr>
            <w:tcW w:w="501" w:type="dxa"/>
          </w:tcPr>
          <w:p w14:paraId="51A1E4F6" w14:textId="77777777" w:rsidR="00A1018F" w:rsidRPr="00E714C7" w:rsidRDefault="00A1018F" w:rsidP="0072624B">
            <w:pPr>
              <w:pStyle w:val="S-O-P"/>
            </w:pPr>
            <w:r w:rsidRPr="00E714C7">
              <w:t>NA</w:t>
            </w:r>
          </w:p>
        </w:tc>
        <w:tc>
          <w:tcPr>
            <w:tcW w:w="671" w:type="dxa"/>
          </w:tcPr>
          <w:p w14:paraId="4AD98A9B" w14:textId="77777777" w:rsidR="00A1018F" w:rsidRPr="00E714C7" w:rsidRDefault="00A1018F" w:rsidP="0072624B">
            <w:pPr>
              <w:pStyle w:val="S-O-P"/>
            </w:pPr>
            <w:r w:rsidRPr="00E714C7">
              <w:t>NA</w:t>
            </w:r>
          </w:p>
        </w:tc>
        <w:tc>
          <w:tcPr>
            <w:tcW w:w="479" w:type="dxa"/>
          </w:tcPr>
          <w:p w14:paraId="16A742F7" w14:textId="77777777" w:rsidR="00A1018F" w:rsidRPr="00E714C7" w:rsidRDefault="00A1018F" w:rsidP="0072624B">
            <w:pPr>
              <w:pStyle w:val="S-O-P"/>
            </w:pPr>
            <w:r w:rsidRPr="00E714C7">
              <w:t>NA</w:t>
            </w:r>
          </w:p>
        </w:tc>
        <w:tc>
          <w:tcPr>
            <w:tcW w:w="671" w:type="dxa"/>
          </w:tcPr>
          <w:p w14:paraId="29C0AB5D" w14:textId="77777777" w:rsidR="00A1018F" w:rsidRPr="00E714C7" w:rsidRDefault="00A1018F" w:rsidP="0072624B">
            <w:pPr>
              <w:pStyle w:val="S-O-P"/>
            </w:pPr>
            <w:r w:rsidRPr="00E714C7">
              <w:t>NA</w:t>
            </w:r>
          </w:p>
        </w:tc>
        <w:tc>
          <w:tcPr>
            <w:tcW w:w="574" w:type="dxa"/>
          </w:tcPr>
          <w:p w14:paraId="5F7ADA03" w14:textId="77777777" w:rsidR="00A1018F" w:rsidRPr="00E714C7" w:rsidRDefault="00A1018F" w:rsidP="0072624B">
            <w:pPr>
              <w:pStyle w:val="S-O-P"/>
            </w:pPr>
            <w:r w:rsidRPr="00E714C7">
              <w:t>NA</w:t>
            </w:r>
          </w:p>
        </w:tc>
        <w:tc>
          <w:tcPr>
            <w:tcW w:w="671" w:type="dxa"/>
          </w:tcPr>
          <w:p w14:paraId="070A8D05" w14:textId="77777777" w:rsidR="00A1018F" w:rsidRPr="00E714C7" w:rsidRDefault="00A1018F" w:rsidP="0072624B">
            <w:pPr>
              <w:pStyle w:val="S-O-P"/>
            </w:pPr>
            <w:r w:rsidRPr="00E714C7">
              <w:t>P</w:t>
            </w:r>
          </w:p>
        </w:tc>
        <w:tc>
          <w:tcPr>
            <w:tcW w:w="862" w:type="dxa"/>
          </w:tcPr>
          <w:p w14:paraId="3AD0A9D2" w14:textId="77777777" w:rsidR="00A1018F" w:rsidRPr="00E714C7" w:rsidRDefault="00A1018F" w:rsidP="0072624B">
            <w:pPr>
              <w:pStyle w:val="S-O-P"/>
            </w:pPr>
            <w:r w:rsidRPr="00E714C7">
              <w:t>S</w:t>
            </w:r>
          </w:p>
        </w:tc>
        <w:tc>
          <w:tcPr>
            <w:tcW w:w="791" w:type="dxa"/>
            <w:gridSpan w:val="2"/>
          </w:tcPr>
          <w:p w14:paraId="720FAF2F" w14:textId="77777777" w:rsidR="00A1018F" w:rsidRPr="00E714C7" w:rsidRDefault="00A1018F" w:rsidP="0072624B">
            <w:pPr>
              <w:pStyle w:val="S-O-P"/>
            </w:pPr>
            <w:r w:rsidRPr="00E714C7">
              <w:t>S</w:t>
            </w:r>
          </w:p>
        </w:tc>
      </w:tr>
      <w:tr w:rsidR="00A1018F" w:rsidRPr="002A30EA" w14:paraId="2D2E59B9" w14:textId="77777777" w:rsidTr="0072624B">
        <w:tc>
          <w:tcPr>
            <w:tcW w:w="4860" w:type="dxa"/>
          </w:tcPr>
          <w:p w14:paraId="1BD5DA60" w14:textId="77777777" w:rsidR="00A1018F" w:rsidRPr="002A30EA" w:rsidRDefault="00A1018F" w:rsidP="0072624B">
            <w:pPr>
              <w:pStyle w:val="FABodyCopy"/>
            </w:pPr>
            <w:r w:rsidRPr="002A30EA">
              <w:t>Brake Calipers</w:t>
            </w:r>
          </w:p>
        </w:tc>
        <w:tc>
          <w:tcPr>
            <w:tcW w:w="501" w:type="dxa"/>
          </w:tcPr>
          <w:p w14:paraId="762761C0" w14:textId="77777777" w:rsidR="00A1018F" w:rsidRPr="00E714C7" w:rsidRDefault="00A1018F" w:rsidP="0072624B">
            <w:pPr>
              <w:pStyle w:val="S-O-P"/>
            </w:pPr>
          </w:p>
        </w:tc>
        <w:tc>
          <w:tcPr>
            <w:tcW w:w="671" w:type="dxa"/>
          </w:tcPr>
          <w:p w14:paraId="5FDDEA86" w14:textId="77777777" w:rsidR="00A1018F" w:rsidRPr="00E714C7" w:rsidRDefault="00A1018F" w:rsidP="0072624B">
            <w:pPr>
              <w:pStyle w:val="S-O-P"/>
            </w:pPr>
          </w:p>
        </w:tc>
        <w:tc>
          <w:tcPr>
            <w:tcW w:w="479" w:type="dxa"/>
          </w:tcPr>
          <w:p w14:paraId="5F7B068C" w14:textId="77777777" w:rsidR="00A1018F" w:rsidRPr="00E714C7" w:rsidRDefault="00A1018F" w:rsidP="0072624B">
            <w:pPr>
              <w:pStyle w:val="S-O-P"/>
            </w:pPr>
          </w:p>
        </w:tc>
        <w:tc>
          <w:tcPr>
            <w:tcW w:w="671" w:type="dxa"/>
          </w:tcPr>
          <w:p w14:paraId="0DB709F8" w14:textId="77777777" w:rsidR="00A1018F" w:rsidRPr="00E714C7" w:rsidRDefault="00A1018F" w:rsidP="0072624B">
            <w:pPr>
              <w:pStyle w:val="S-O-P"/>
            </w:pPr>
          </w:p>
        </w:tc>
        <w:tc>
          <w:tcPr>
            <w:tcW w:w="574" w:type="dxa"/>
          </w:tcPr>
          <w:p w14:paraId="42063228" w14:textId="77777777" w:rsidR="00A1018F" w:rsidRPr="00E714C7" w:rsidRDefault="00A1018F" w:rsidP="0072624B">
            <w:pPr>
              <w:pStyle w:val="S-O-P"/>
            </w:pPr>
          </w:p>
        </w:tc>
        <w:tc>
          <w:tcPr>
            <w:tcW w:w="671" w:type="dxa"/>
          </w:tcPr>
          <w:p w14:paraId="02BEF1D1" w14:textId="77777777" w:rsidR="00A1018F" w:rsidRPr="00E714C7" w:rsidRDefault="00A1018F" w:rsidP="0072624B">
            <w:pPr>
              <w:pStyle w:val="S-O-P"/>
            </w:pPr>
          </w:p>
        </w:tc>
        <w:tc>
          <w:tcPr>
            <w:tcW w:w="862" w:type="dxa"/>
          </w:tcPr>
          <w:p w14:paraId="724F84C3" w14:textId="77777777" w:rsidR="00A1018F" w:rsidRPr="00E714C7" w:rsidRDefault="00A1018F" w:rsidP="0072624B">
            <w:pPr>
              <w:pStyle w:val="S-O-P"/>
            </w:pPr>
          </w:p>
        </w:tc>
        <w:tc>
          <w:tcPr>
            <w:tcW w:w="791" w:type="dxa"/>
            <w:gridSpan w:val="2"/>
          </w:tcPr>
          <w:p w14:paraId="6FA522A0" w14:textId="77777777" w:rsidR="00A1018F" w:rsidRPr="00E714C7" w:rsidRDefault="00A1018F" w:rsidP="0072624B">
            <w:pPr>
              <w:pStyle w:val="S-O-P"/>
            </w:pPr>
          </w:p>
        </w:tc>
      </w:tr>
      <w:tr w:rsidR="00A1018F" w:rsidRPr="002A30EA" w14:paraId="26DC7236" w14:textId="77777777" w:rsidTr="0072624B">
        <w:tc>
          <w:tcPr>
            <w:tcW w:w="4860" w:type="dxa"/>
          </w:tcPr>
          <w:p w14:paraId="6634E2F3" w14:textId="77777777" w:rsidR="00A1018F" w:rsidRPr="00AF014A" w:rsidRDefault="00A1018F" w:rsidP="0072624B">
            <w:pPr>
              <w:pStyle w:val="BodyIndent1"/>
            </w:pPr>
            <w:r w:rsidRPr="00AF014A">
              <w:t>Red (included with Performance Handling Group and Dynamics Package)</w:t>
            </w:r>
          </w:p>
        </w:tc>
        <w:tc>
          <w:tcPr>
            <w:tcW w:w="501" w:type="dxa"/>
          </w:tcPr>
          <w:p w14:paraId="15F36ED4" w14:textId="77777777" w:rsidR="00A1018F" w:rsidRPr="00E714C7" w:rsidRDefault="00A1018F" w:rsidP="0072624B">
            <w:pPr>
              <w:pStyle w:val="S-O-P"/>
            </w:pPr>
            <w:r w:rsidRPr="00E714C7">
              <w:t>NA</w:t>
            </w:r>
          </w:p>
        </w:tc>
        <w:tc>
          <w:tcPr>
            <w:tcW w:w="671" w:type="dxa"/>
          </w:tcPr>
          <w:p w14:paraId="36EF79BB" w14:textId="77777777" w:rsidR="00A1018F" w:rsidRPr="00E714C7" w:rsidRDefault="00A1018F" w:rsidP="0072624B">
            <w:pPr>
              <w:pStyle w:val="S-O-P"/>
            </w:pPr>
            <w:r w:rsidRPr="00E714C7">
              <w:t>NA</w:t>
            </w:r>
          </w:p>
        </w:tc>
        <w:tc>
          <w:tcPr>
            <w:tcW w:w="479" w:type="dxa"/>
          </w:tcPr>
          <w:p w14:paraId="1C1DD60D" w14:textId="77777777" w:rsidR="00A1018F" w:rsidRPr="00E714C7" w:rsidRDefault="00A1018F" w:rsidP="0072624B">
            <w:pPr>
              <w:pStyle w:val="S-O-P"/>
            </w:pPr>
            <w:r w:rsidRPr="00E714C7">
              <w:t>P</w:t>
            </w:r>
          </w:p>
        </w:tc>
        <w:tc>
          <w:tcPr>
            <w:tcW w:w="671" w:type="dxa"/>
          </w:tcPr>
          <w:p w14:paraId="3FA95F67" w14:textId="77777777" w:rsidR="00A1018F" w:rsidRPr="00E714C7" w:rsidRDefault="00A1018F" w:rsidP="0072624B">
            <w:pPr>
              <w:pStyle w:val="S-O-P"/>
            </w:pPr>
            <w:r w:rsidRPr="00E714C7">
              <w:t>NA</w:t>
            </w:r>
          </w:p>
        </w:tc>
        <w:tc>
          <w:tcPr>
            <w:tcW w:w="574" w:type="dxa"/>
          </w:tcPr>
          <w:p w14:paraId="5FBDD279" w14:textId="77777777" w:rsidR="00A1018F" w:rsidRPr="00E714C7" w:rsidRDefault="00A1018F" w:rsidP="0072624B">
            <w:pPr>
              <w:pStyle w:val="S-O-P"/>
            </w:pPr>
            <w:r>
              <w:t>P</w:t>
            </w:r>
          </w:p>
        </w:tc>
        <w:tc>
          <w:tcPr>
            <w:tcW w:w="671" w:type="dxa"/>
          </w:tcPr>
          <w:p w14:paraId="104066EB" w14:textId="77777777" w:rsidR="00A1018F" w:rsidRPr="00E714C7" w:rsidRDefault="00A1018F" w:rsidP="0072624B">
            <w:pPr>
              <w:pStyle w:val="S-O-P"/>
            </w:pPr>
            <w:r>
              <w:t>P</w:t>
            </w:r>
          </w:p>
        </w:tc>
        <w:tc>
          <w:tcPr>
            <w:tcW w:w="862" w:type="dxa"/>
          </w:tcPr>
          <w:p w14:paraId="11B8FB9F" w14:textId="77777777" w:rsidR="00A1018F" w:rsidRPr="00E714C7" w:rsidRDefault="00A1018F" w:rsidP="0072624B">
            <w:pPr>
              <w:pStyle w:val="S-O-P"/>
            </w:pPr>
            <w:r w:rsidRPr="00E714C7">
              <w:t>S</w:t>
            </w:r>
          </w:p>
        </w:tc>
        <w:tc>
          <w:tcPr>
            <w:tcW w:w="791" w:type="dxa"/>
            <w:gridSpan w:val="2"/>
          </w:tcPr>
          <w:p w14:paraId="0099C9B9" w14:textId="77777777" w:rsidR="00A1018F" w:rsidRPr="00E714C7" w:rsidRDefault="00A1018F" w:rsidP="0072624B">
            <w:pPr>
              <w:pStyle w:val="S-O-P"/>
            </w:pPr>
            <w:r w:rsidRPr="00E714C7">
              <w:t>S</w:t>
            </w:r>
          </w:p>
        </w:tc>
      </w:tr>
      <w:tr w:rsidR="00A1018F" w:rsidRPr="002A30EA" w14:paraId="39821816" w14:textId="77777777" w:rsidTr="0072624B">
        <w:tc>
          <w:tcPr>
            <w:tcW w:w="4860" w:type="dxa"/>
          </w:tcPr>
          <w:p w14:paraId="72163757" w14:textId="77777777" w:rsidR="00A1018F" w:rsidRPr="00AF014A" w:rsidRDefault="00A1018F" w:rsidP="0072624B">
            <w:pPr>
              <w:pStyle w:val="BodyIndent1"/>
            </w:pPr>
            <w:r w:rsidRPr="00AF014A">
              <w:t xml:space="preserve">Black </w:t>
            </w:r>
          </w:p>
        </w:tc>
        <w:tc>
          <w:tcPr>
            <w:tcW w:w="501" w:type="dxa"/>
          </w:tcPr>
          <w:p w14:paraId="5955F303" w14:textId="77777777" w:rsidR="00A1018F" w:rsidRPr="00E714C7" w:rsidRDefault="00A1018F" w:rsidP="0072624B">
            <w:pPr>
              <w:pStyle w:val="S-O-P"/>
            </w:pPr>
            <w:r w:rsidRPr="00E714C7">
              <w:t>NA</w:t>
            </w:r>
          </w:p>
        </w:tc>
        <w:tc>
          <w:tcPr>
            <w:tcW w:w="671" w:type="dxa"/>
          </w:tcPr>
          <w:p w14:paraId="5158999F" w14:textId="77777777" w:rsidR="00A1018F" w:rsidRPr="00E714C7" w:rsidRDefault="00A1018F" w:rsidP="0072624B">
            <w:pPr>
              <w:pStyle w:val="S-O-P"/>
            </w:pPr>
            <w:r w:rsidRPr="00E714C7">
              <w:t>NA</w:t>
            </w:r>
          </w:p>
        </w:tc>
        <w:tc>
          <w:tcPr>
            <w:tcW w:w="479" w:type="dxa"/>
          </w:tcPr>
          <w:p w14:paraId="4F0A594E" w14:textId="77777777" w:rsidR="00A1018F" w:rsidRPr="00E714C7" w:rsidRDefault="00A1018F" w:rsidP="0072624B">
            <w:pPr>
              <w:pStyle w:val="S-O-P"/>
            </w:pPr>
            <w:r w:rsidRPr="00E714C7">
              <w:t>NA</w:t>
            </w:r>
          </w:p>
        </w:tc>
        <w:tc>
          <w:tcPr>
            <w:tcW w:w="671" w:type="dxa"/>
          </w:tcPr>
          <w:p w14:paraId="5B10D86E" w14:textId="77777777" w:rsidR="00A1018F" w:rsidRPr="00E714C7" w:rsidRDefault="00A1018F" w:rsidP="0072624B">
            <w:pPr>
              <w:pStyle w:val="S-O-P"/>
            </w:pPr>
            <w:r w:rsidRPr="00E714C7">
              <w:t>NA</w:t>
            </w:r>
          </w:p>
        </w:tc>
        <w:tc>
          <w:tcPr>
            <w:tcW w:w="574" w:type="dxa"/>
          </w:tcPr>
          <w:p w14:paraId="304BDEA9" w14:textId="77777777" w:rsidR="00A1018F" w:rsidRPr="00E714C7" w:rsidRDefault="00A1018F" w:rsidP="0072624B">
            <w:pPr>
              <w:pStyle w:val="S-O-P"/>
            </w:pPr>
            <w:r>
              <w:t>NA</w:t>
            </w:r>
          </w:p>
        </w:tc>
        <w:tc>
          <w:tcPr>
            <w:tcW w:w="671" w:type="dxa"/>
          </w:tcPr>
          <w:p w14:paraId="69A9C60B" w14:textId="77777777" w:rsidR="00A1018F" w:rsidRPr="00E714C7" w:rsidRDefault="00A1018F" w:rsidP="0072624B">
            <w:pPr>
              <w:pStyle w:val="S-O-P"/>
            </w:pPr>
            <w:r w:rsidRPr="00E714C7">
              <w:t>S</w:t>
            </w:r>
          </w:p>
        </w:tc>
        <w:tc>
          <w:tcPr>
            <w:tcW w:w="862" w:type="dxa"/>
          </w:tcPr>
          <w:p w14:paraId="311F8D3B" w14:textId="77777777" w:rsidR="00A1018F" w:rsidRPr="00E714C7" w:rsidRDefault="00A1018F" w:rsidP="0072624B">
            <w:pPr>
              <w:pStyle w:val="S-O-P"/>
            </w:pPr>
            <w:r w:rsidRPr="00E714C7">
              <w:t>O</w:t>
            </w:r>
          </w:p>
        </w:tc>
        <w:tc>
          <w:tcPr>
            <w:tcW w:w="791" w:type="dxa"/>
            <w:gridSpan w:val="2"/>
          </w:tcPr>
          <w:p w14:paraId="2279E63B" w14:textId="77777777" w:rsidR="00A1018F" w:rsidRPr="00E714C7" w:rsidRDefault="00A1018F" w:rsidP="0072624B">
            <w:pPr>
              <w:pStyle w:val="S-O-P"/>
            </w:pPr>
            <w:r w:rsidRPr="00E714C7">
              <w:t>O</w:t>
            </w:r>
          </w:p>
        </w:tc>
      </w:tr>
      <w:tr w:rsidR="00A1018F" w:rsidRPr="002A30EA" w14:paraId="15DC9A7E" w14:textId="77777777" w:rsidTr="0072624B">
        <w:tc>
          <w:tcPr>
            <w:tcW w:w="4860" w:type="dxa"/>
          </w:tcPr>
          <w:p w14:paraId="4EE2D5BD" w14:textId="77777777" w:rsidR="00A1018F" w:rsidRPr="002A30EA" w:rsidRDefault="00A1018F" w:rsidP="0072624B">
            <w:pPr>
              <w:pStyle w:val="FABodyCopy"/>
            </w:pPr>
            <w:r w:rsidRPr="002A30EA">
              <w:t>Cruise Control</w:t>
            </w:r>
          </w:p>
        </w:tc>
        <w:tc>
          <w:tcPr>
            <w:tcW w:w="501" w:type="dxa"/>
          </w:tcPr>
          <w:p w14:paraId="6F2E9404" w14:textId="77777777" w:rsidR="00A1018F" w:rsidRPr="00E714C7" w:rsidRDefault="00A1018F" w:rsidP="0072624B">
            <w:pPr>
              <w:pStyle w:val="S-O-P"/>
            </w:pPr>
          </w:p>
        </w:tc>
        <w:tc>
          <w:tcPr>
            <w:tcW w:w="671" w:type="dxa"/>
          </w:tcPr>
          <w:p w14:paraId="68F14DEB" w14:textId="77777777" w:rsidR="00A1018F" w:rsidRPr="00E714C7" w:rsidRDefault="00A1018F" w:rsidP="0072624B">
            <w:pPr>
              <w:pStyle w:val="S-O-P"/>
            </w:pPr>
          </w:p>
        </w:tc>
        <w:tc>
          <w:tcPr>
            <w:tcW w:w="479" w:type="dxa"/>
          </w:tcPr>
          <w:p w14:paraId="0C4722F1" w14:textId="77777777" w:rsidR="00A1018F" w:rsidRPr="00E714C7" w:rsidRDefault="00A1018F" w:rsidP="0072624B">
            <w:pPr>
              <w:pStyle w:val="S-O-P"/>
            </w:pPr>
          </w:p>
        </w:tc>
        <w:tc>
          <w:tcPr>
            <w:tcW w:w="671" w:type="dxa"/>
          </w:tcPr>
          <w:p w14:paraId="2014209D" w14:textId="77777777" w:rsidR="00A1018F" w:rsidRPr="00E714C7" w:rsidRDefault="00A1018F" w:rsidP="0072624B">
            <w:pPr>
              <w:pStyle w:val="S-O-P"/>
            </w:pPr>
          </w:p>
        </w:tc>
        <w:tc>
          <w:tcPr>
            <w:tcW w:w="574" w:type="dxa"/>
          </w:tcPr>
          <w:p w14:paraId="3F33EF31" w14:textId="77777777" w:rsidR="00A1018F" w:rsidRPr="00E714C7" w:rsidRDefault="00A1018F" w:rsidP="0072624B">
            <w:pPr>
              <w:pStyle w:val="S-O-P"/>
            </w:pPr>
          </w:p>
        </w:tc>
        <w:tc>
          <w:tcPr>
            <w:tcW w:w="671" w:type="dxa"/>
          </w:tcPr>
          <w:p w14:paraId="466C0191" w14:textId="77777777" w:rsidR="00A1018F" w:rsidRPr="00E714C7" w:rsidRDefault="00A1018F" w:rsidP="0072624B">
            <w:pPr>
              <w:pStyle w:val="S-O-P"/>
            </w:pPr>
          </w:p>
        </w:tc>
        <w:tc>
          <w:tcPr>
            <w:tcW w:w="862" w:type="dxa"/>
          </w:tcPr>
          <w:p w14:paraId="3884FE8E" w14:textId="77777777" w:rsidR="00A1018F" w:rsidRPr="00E714C7" w:rsidRDefault="00A1018F" w:rsidP="0072624B">
            <w:pPr>
              <w:pStyle w:val="S-O-P"/>
            </w:pPr>
          </w:p>
        </w:tc>
        <w:tc>
          <w:tcPr>
            <w:tcW w:w="791" w:type="dxa"/>
            <w:gridSpan w:val="2"/>
          </w:tcPr>
          <w:p w14:paraId="6126501F" w14:textId="77777777" w:rsidR="00A1018F" w:rsidRPr="00E714C7" w:rsidRDefault="00A1018F" w:rsidP="0072624B">
            <w:pPr>
              <w:pStyle w:val="S-O-P"/>
            </w:pPr>
          </w:p>
        </w:tc>
      </w:tr>
      <w:tr w:rsidR="00A1018F" w:rsidRPr="002A30EA" w14:paraId="0728D3A4" w14:textId="77777777" w:rsidTr="0072624B">
        <w:tc>
          <w:tcPr>
            <w:tcW w:w="4860" w:type="dxa"/>
          </w:tcPr>
          <w:p w14:paraId="4B1F9676" w14:textId="77777777" w:rsidR="00A1018F" w:rsidRPr="002A30EA" w:rsidRDefault="00A1018F" w:rsidP="0072624B">
            <w:pPr>
              <w:pStyle w:val="BodyIndent1"/>
            </w:pPr>
            <w:r w:rsidRPr="002A30EA">
              <w:t>Electronic, steering wheel-mounted controls</w:t>
            </w:r>
          </w:p>
        </w:tc>
        <w:tc>
          <w:tcPr>
            <w:tcW w:w="501" w:type="dxa"/>
          </w:tcPr>
          <w:p w14:paraId="15DBF9AC" w14:textId="77777777" w:rsidR="00A1018F" w:rsidRPr="00E714C7" w:rsidRDefault="00A1018F" w:rsidP="0072624B">
            <w:pPr>
              <w:pStyle w:val="S-O-P"/>
            </w:pPr>
            <w:r w:rsidRPr="00E714C7">
              <w:t>S</w:t>
            </w:r>
          </w:p>
        </w:tc>
        <w:tc>
          <w:tcPr>
            <w:tcW w:w="671" w:type="dxa"/>
          </w:tcPr>
          <w:p w14:paraId="3305F5EE" w14:textId="77777777" w:rsidR="00A1018F" w:rsidRPr="00E714C7" w:rsidRDefault="00A1018F" w:rsidP="0072624B">
            <w:pPr>
              <w:pStyle w:val="S-O-P"/>
            </w:pPr>
            <w:r w:rsidRPr="00E714C7">
              <w:t>S</w:t>
            </w:r>
          </w:p>
        </w:tc>
        <w:tc>
          <w:tcPr>
            <w:tcW w:w="479" w:type="dxa"/>
          </w:tcPr>
          <w:p w14:paraId="06B87904" w14:textId="77777777" w:rsidR="00A1018F" w:rsidRPr="00E714C7" w:rsidRDefault="00A1018F" w:rsidP="0072624B">
            <w:pPr>
              <w:pStyle w:val="S-O-P"/>
            </w:pPr>
            <w:r w:rsidRPr="00E714C7">
              <w:t>S</w:t>
            </w:r>
          </w:p>
        </w:tc>
        <w:tc>
          <w:tcPr>
            <w:tcW w:w="671" w:type="dxa"/>
          </w:tcPr>
          <w:p w14:paraId="6E0741DA" w14:textId="77777777" w:rsidR="00A1018F" w:rsidRPr="00E714C7" w:rsidRDefault="00A1018F" w:rsidP="0072624B">
            <w:pPr>
              <w:pStyle w:val="S-O-P"/>
            </w:pPr>
            <w:r w:rsidRPr="00E714C7">
              <w:t>S</w:t>
            </w:r>
          </w:p>
        </w:tc>
        <w:tc>
          <w:tcPr>
            <w:tcW w:w="574" w:type="dxa"/>
          </w:tcPr>
          <w:p w14:paraId="27763944" w14:textId="77777777" w:rsidR="00A1018F" w:rsidRPr="00E714C7" w:rsidRDefault="00A1018F" w:rsidP="0072624B">
            <w:pPr>
              <w:pStyle w:val="S-O-P"/>
            </w:pPr>
            <w:r w:rsidRPr="00E714C7">
              <w:t>S</w:t>
            </w:r>
          </w:p>
        </w:tc>
        <w:tc>
          <w:tcPr>
            <w:tcW w:w="671" w:type="dxa"/>
          </w:tcPr>
          <w:p w14:paraId="7D7F9CEC" w14:textId="77777777" w:rsidR="00A1018F" w:rsidRPr="00E714C7" w:rsidRDefault="00A1018F" w:rsidP="0072624B">
            <w:pPr>
              <w:pStyle w:val="S-O-P"/>
            </w:pPr>
            <w:r w:rsidRPr="00E714C7">
              <w:t>S</w:t>
            </w:r>
          </w:p>
        </w:tc>
        <w:tc>
          <w:tcPr>
            <w:tcW w:w="862" w:type="dxa"/>
          </w:tcPr>
          <w:p w14:paraId="23B404EB" w14:textId="77777777" w:rsidR="00A1018F" w:rsidRPr="00E714C7" w:rsidRDefault="00A1018F" w:rsidP="0072624B">
            <w:pPr>
              <w:pStyle w:val="S-O-P"/>
            </w:pPr>
            <w:r w:rsidRPr="00E714C7">
              <w:t>S</w:t>
            </w:r>
          </w:p>
        </w:tc>
        <w:tc>
          <w:tcPr>
            <w:tcW w:w="791" w:type="dxa"/>
            <w:gridSpan w:val="2"/>
          </w:tcPr>
          <w:p w14:paraId="4C2D7686" w14:textId="77777777" w:rsidR="00A1018F" w:rsidRPr="00E714C7" w:rsidRDefault="00A1018F" w:rsidP="0072624B">
            <w:pPr>
              <w:pStyle w:val="S-O-P"/>
            </w:pPr>
            <w:r w:rsidRPr="00E714C7">
              <w:t>S</w:t>
            </w:r>
          </w:p>
        </w:tc>
      </w:tr>
      <w:tr w:rsidR="00A1018F" w:rsidRPr="002A30EA" w14:paraId="02D0BDBC" w14:textId="77777777" w:rsidTr="0072624B">
        <w:tc>
          <w:tcPr>
            <w:tcW w:w="4860" w:type="dxa"/>
          </w:tcPr>
          <w:p w14:paraId="444BEFB4" w14:textId="77777777" w:rsidR="00A1018F" w:rsidRPr="002A30EA" w:rsidRDefault="00A1018F" w:rsidP="0072624B">
            <w:pPr>
              <w:pStyle w:val="BodyIndent1"/>
            </w:pPr>
            <w:r w:rsidRPr="002A30EA">
              <w:t>Adaptive cruise control (included with Technology Group)</w:t>
            </w:r>
          </w:p>
        </w:tc>
        <w:tc>
          <w:tcPr>
            <w:tcW w:w="501" w:type="dxa"/>
          </w:tcPr>
          <w:p w14:paraId="30379DEA" w14:textId="77777777" w:rsidR="00A1018F" w:rsidRPr="00E714C7" w:rsidRDefault="00A1018F" w:rsidP="0072624B">
            <w:pPr>
              <w:pStyle w:val="S-O-P"/>
            </w:pPr>
            <w:r w:rsidRPr="00E714C7">
              <w:t>P</w:t>
            </w:r>
          </w:p>
        </w:tc>
        <w:tc>
          <w:tcPr>
            <w:tcW w:w="671" w:type="dxa"/>
          </w:tcPr>
          <w:p w14:paraId="60B1E575" w14:textId="77777777" w:rsidR="00A1018F" w:rsidRPr="00E714C7" w:rsidRDefault="00A1018F" w:rsidP="0072624B">
            <w:pPr>
              <w:pStyle w:val="S-O-P"/>
            </w:pPr>
            <w:r w:rsidRPr="00E714C7">
              <w:t>P</w:t>
            </w:r>
          </w:p>
        </w:tc>
        <w:tc>
          <w:tcPr>
            <w:tcW w:w="479" w:type="dxa"/>
          </w:tcPr>
          <w:p w14:paraId="23BCB656" w14:textId="77777777" w:rsidR="00A1018F" w:rsidRPr="00E714C7" w:rsidRDefault="00A1018F" w:rsidP="0072624B">
            <w:pPr>
              <w:pStyle w:val="S-O-P"/>
            </w:pPr>
            <w:r w:rsidRPr="00E714C7">
              <w:t>P</w:t>
            </w:r>
          </w:p>
        </w:tc>
        <w:tc>
          <w:tcPr>
            <w:tcW w:w="671" w:type="dxa"/>
          </w:tcPr>
          <w:p w14:paraId="19ABCC40" w14:textId="77777777" w:rsidR="00A1018F" w:rsidRPr="00E714C7" w:rsidRDefault="00A1018F" w:rsidP="0072624B">
            <w:pPr>
              <w:pStyle w:val="S-O-P"/>
            </w:pPr>
            <w:r w:rsidRPr="00E714C7">
              <w:t>P</w:t>
            </w:r>
          </w:p>
        </w:tc>
        <w:tc>
          <w:tcPr>
            <w:tcW w:w="574" w:type="dxa"/>
          </w:tcPr>
          <w:p w14:paraId="6EC75FE8" w14:textId="77777777" w:rsidR="00A1018F" w:rsidRPr="00E714C7" w:rsidRDefault="00A1018F" w:rsidP="0072624B">
            <w:pPr>
              <w:pStyle w:val="S-O-P"/>
            </w:pPr>
            <w:r w:rsidRPr="00E714C7">
              <w:t>P</w:t>
            </w:r>
          </w:p>
        </w:tc>
        <w:tc>
          <w:tcPr>
            <w:tcW w:w="671" w:type="dxa"/>
          </w:tcPr>
          <w:p w14:paraId="71B72B02" w14:textId="77777777" w:rsidR="00A1018F" w:rsidRPr="00E714C7" w:rsidRDefault="00A1018F" w:rsidP="0072624B">
            <w:pPr>
              <w:pStyle w:val="S-O-P"/>
            </w:pPr>
            <w:r w:rsidRPr="00E714C7">
              <w:t>P</w:t>
            </w:r>
          </w:p>
        </w:tc>
        <w:tc>
          <w:tcPr>
            <w:tcW w:w="862" w:type="dxa"/>
          </w:tcPr>
          <w:p w14:paraId="1AF9E2F1" w14:textId="77777777" w:rsidR="00A1018F" w:rsidRPr="00E714C7" w:rsidRDefault="00A1018F" w:rsidP="0072624B">
            <w:pPr>
              <w:pStyle w:val="S-O-P"/>
            </w:pPr>
            <w:r w:rsidRPr="00E714C7">
              <w:t>P</w:t>
            </w:r>
          </w:p>
        </w:tc>
        <w:tc>
          <w:tcPr>
            <w:tcW w:w="791" w:type="dxa"/>
            <w:gridSpan w:val="2"/>
          </w:tcPr>
          <w:p w14:paraId="7F83EAB9" w14:textId="77777777" w:rsidR="00A1018F" w:rsidRPr="00E714C7" w:rsidRDefault="00A1018F" w:rsidP="0072624B">
            <w:pPr>
              <w:pStyle w:val="S-O-P"/>
            </w:pPr>
            <w:r w:rsidRPr="00E714C7">
              <w:t>NA</w:t>
            </w:r>
          </w:p>
        </w:tc>
      </w:tr>
      <w:tr w:rsidR="00A1018F" w:rsidRPr="002A30EA" w14:paraId="07F1A19A" w14:textId="77777777" w:rsidTr="0072624B">
        <w:tc>
          <w:tcPr>
            <w:tcW w:w="4860" w:type="dxa"/>
          </w:tcPr>
          <w:p w14:paraId="1D0B98F6" w14:textId="77777777" w:rsidR="00A1018F" w:rsidRPr="002A30EA" w:rsidRDefault="00A1018F" w:rsidP="0072624B">
            <w:pPr>
              <w:pStyle w:val="FABodyCopy"/>
            </w:pPr>
            <w:r w:rsidRPr="002A30EA">
              <w:t>Differential</w:t>
            </w:r>
          </w:p>
        </w:tc>
        <w:tc>
          <w:tcPr>
            <w:tcW w:w="501" w:type="dxa"/>
          </w:tcPr>
          <w:p w14:paraId="60F7C9AB" w14:textId="77777777" w:rsidR="00A1018F" w:rsidRPr="00E714C7" w:rsidRDefault="00A1018F" w:rsidP="0072624B">
            <w:pPr>
              <w:pStyle w:val="S-O-P"/>
            </w:pPr>
          </w:p>
        </w:tc>
        <w:tc>
          <w:tcPr>
            <w:tcW w:w="671" w:type="dxa"/>
          </w:tcPr>
          <w:p w14:paraId="1D008DB9" w14:textId="77777777" w:rsidR="00A1018F" w:rsidRPr="00E714C7" w:rsidRDefault="00A1018F" w:rsidP="0072624B">
            <w:pPr>
              <w:pStyle w:val="S-O-P"/>
            </w:pPr>
          </w:p>
        </w:tc>
        <w:tc>
          <w:tcPr>
            <w:tcW w:w="479" w:type="dxa"/>
          </w:tcPr>
          <w:p w14:paraId="3949BB90" w14:textId="77777777" w:rsidR="00A1018F" w:rsidRPr="00E714C7" w:rsidRDefault="00A1018F" w:rsidP="0072624B">
            <w:pPr>
              <w:pStyle w:val="S-O-P"/>
            </w:pPr>
          </w:p>
        </w:tc>
        <w:tc>
          <w:tcPr>
            <w:tcW w:w="671" w:type="dxa"/>
          </w:tcPr>
          <w:p w14:paraId="5CAD567B" w14:textId="77777777" w:rsidR="00A1018F" w:rsidRPr="00E714C7" w:rsidRDefault="00A1018F" w:rsidP="0072624B">
            <w:pPr>
              <w:pStyle w:val="S-O-P"/>
            </w:pPr>
          </w:p>
        </w:tc>
        <w:tc>
          <w:tcPr>
            <w:tcW w:w="574" w:type="dxa"/>
          </w:tcPr>
          <w:p w14:paraId="00DB9E5B" w14:textId="77777777" w:rsidR="00A1018F" w:rsidRPr="00E714C7" w:rsidRDefault="00A1018F" w:rsidP="0072624B">
            <w:pPr>
              <w:pStyle w:val="S-O-P"/>
            </w:pPr>
          </w:p>
        </w:tc>
        <w:tc>
          <w:tcPr>
            <w:tcW w:w="671" w:type="dxa"/>
          </w:tcPr>
          <w:p w14:paraId="0456AB3B" w14:textId="77777777" w:rsidR="00A1018F" w:rsidRPr="00E714C7" w:rsidRDefault="00A1018F" w:rsidP="0072624B">
            <w:pPr>
              <w:pStyle w:val="S-O-P"/>
            </w:pPr>
          </w:p>
        </w:tc>
        <w:tc>
          <w:tcPr>
            <w:tcW w:w="862" w:type="dxa"/>
          </w:tcPr>
          <w:p w14:paraId="0BF3A352" w14:textId="77777777" w:rsidR="00A1018F" w:rsidRPr="00E714C7" w:rsidRDefault="00A1018F" w:rsidP="0072624B">
            <w:pPr>
              <w:pStyle w:val="S-O-P"/>
            </w:pPr>
          </w:p>
        </w:tc>
        <w:tc>
          <w:tcPr>
            <w:tcW w:w="791" w:type="dxa"/>
            <w:gridSpan w:val="2"/>
          </w:tcPr>
          <w:p w14:paraId="1CCD3832" w14:textId="77777777" w:rsidR="00A1018F" w:rsidRPr="00E714C7" w:rsidRDefault="00A1018F" w:rsidP="0072624B">
            <w:pPr>
              <w:pStyle w:val="S-O-P"/>
            </w:pPr>
          </w:p>
        </w:tc>
      </w:tr>
      <w:tr w:rsidR="00A1018F" w:rsidRPr="002A30EA" w14:paraId="675B33D3" w14:textId="77777777" w:rsidTr="0072624B">
        <w:tc>
          <w:tcPr>
            <w:tcW w:w="4860" w:type="dxa"/>
          </w:tcPr>
          <w:p w14:paraId="5BD148EA" w14:textId="77777777" w:rsidR="00A1018F" w:rsidRPr="00AF014A" w:rsidRDefault="00A1018F" w:rsidP="0072624B">
            <w:pPr>
              <w:pStyle w:val="BodyIndent1"/>
            </w:pPr>
            <w:r w:rsidRPr="00AF014A">
              <w:t xml:space="preserve">2.62 axle ratio with conventional differential axle </w:t>
            </w:r>
            <w:r w:rsidRPr="00AF014A">
              <w:br/>
              <w:t>(included with automatic transmission)</w:t>
            </w:r>
          </w:p>
        </w:tc>
        <w:tc>
          <w:tcPr>
            <w:tcW w:w="501" w:type="dxa"/>
          </w:tcPr>
          <w:p w14:paraId="06E72D27" w14:textId="77777777" w:rsidR="00A1018F" w:rsidRPr="00E714C7" w:rsidRDefault="00A1018F" w:rsidP="0072624B">
            <w:pPr>
              <w:pStyle w:val="S-O-P"/>
            </w:pPr>
            <w:r w:rsidRPr="00E714C7">
              <w:t>S</w:t>
            </w:r>
          </w:p>
        </w:tc>
        <w:tc>
          <w:tcPr>
            <w:tcW w:w="671" w:type="dxa"/>
          </w:tcPr>
          <w:p w14:paraId="6DBBD31C" w14:textId="77777777" w:rsidR="00A1018F" w:rsidRPr="00E714C7" w:rsidRDefault="00A1018F" w:rsidP="0072624B">
            <w:pPr>
              <w:pStyle w:val="S-O-P"/>
            </w:pPr>
            <w:r w:rsidRPr="00E714C7">
              <w:t>NA</w:t>
            </w:r>
          </w:p>
        </w:tc>
        <w:tc>
          <w:tcPr>
            <w:tcW w:w="479" w:type="dxa"/>
          </w:tcPr>
          <w:p w14:paraId="599EBDE0" w14:textId="77777777" w:rsidR="00A1018F" w:rsidRPr="00E714C7" w:rsidRDefault="00A1018F" w:rsidP="0072624B">
            <w:pPr>
              <w:pStyle w:val="S-O-P"/>
            </w:pPr>
            <w:r w:rsidRPr="00E714C7">
              <w:t>NA</w:t>
            </w:r>
          </w:p>
        </w:tc>
        <w:tc>
          <w:tcPr>
            <w:tcW w:w="671" w:type="dxa"/>
          </w:tcPr>
          <w:p w14:paraId="39E71903" w14:textId="77777777" w:rsidR="00A1018F" w:rsidRPr="00E714C7" w:rsidRDefault="00A1018F" w:rsidP="0072624B">
            <w:pPr>
              <w:pStyle w:val="S-O-P"/>
            </w:pPr>
            <w:r w:rsidRPr="00E714C7">
              <w:t>NA</w:t>
            </w:r>
          </w:p>
        </w:tc>
        <w:tc>
          <w:tcPr>
            <w:tcW w:w="574" w:type="dxa"/>
          </w:tcPr>
          <w:p w14:paraId="71B74B5F" w14:textId="77777777" w:rsidR="00A1018F" w:rsidRPr="00E714C7" w:rsidRDefault="00A1018F" w:rsidP="0072624B">
            <w:pPr>
              <w:pStyle w:val="S-O-P"/>
            </w:pPr>
            <w:r w:rsidRPr="00E714C7">
              <w:t>NA</w:t>
            </w:r>
          </w:p>
        </w:tc>
        <w:tc>
          <w:tcPr>
            <w:tcW w:w="671" w:type="dxa"/>
          </w:tcPr>
          <w:p w14:paraId="1FD38010" w14:textId="77777777" w:rsidR="00A1018F" w:rsidRPr="00E714C7" w:rsidRDefault="00A1018F" w:rsidP="0072624B">
            <w:pPr>
              <w:pStyle w:val="S-O-P"/>
            </w:pPr>
            <w:r w:rsidRPr="00E714C7">
              <w:t>NA</w:t>
            </w:r>
          </w:p>
        </w:tc>
        <w:tc>
          <w:tcPr>
            <w:tcW w:w="862" w:type="dxa"/>
          </w:tcPr>
          <w:p w14:paraId="0FE4A5BB" w14:textId="77777777" w:rsidR="00A1018F" w:rsidRPr="00E714C7" w:rsidRDefault="00A1018F" w:rsidP="0072624B">
            <w:pPr>
              <w:pStyle w:val="S-O-P"/>
            </w:pPr>
            <w:r w:rsidRPr="00E714C7">
              <w:t>NA</w:t>
            </w:r>
          </w:p>
        </w:tc>
        <w:tc>
          <w:tcPr>
            <w:tcW w:w="791" w:type="dxa"/>
            <w:gridSpan w:val="2"/>
          </w:tcPr>
          <w:p w14:paraId="51B6A816" w14:textId="77777777" w:rsidR="00A1018F" w:rsidRPr="00E714C7" w:rsidRDefault="00A1018F" w:rsidP="0072624B">
            <w:pPr>
              <w:pStyle w:val="S-O-P"/>
            </w:pPr>
            <w:r w:rsidRPr="00E714C7">
              <w:t>NA</w:t>
            </w:r>
          </w:p>
        </w:tc>
      </w:tr>
      <w:tr w:rsidR="00A1018F" w:rsidRPr="002A30EA" w14:paraId="0710F691" w14:textId="77777777" w:rsidTr="0072624B">
        <w:tc>
          <w:tcPr>
            <w:tcW w:w="4860" w:type="dxa"/>
          </w:tcPr>
          <w:p w14:paraId="30E00BB5" w14:textId="77777777" w:rsidR="00A1018F" w:rsidRPr="00AF014A" w:rsidRDefault="00A1018F" w:rsidP="0072624B">
            <w:pPr>
              <w:pStyle w:val="BodyIndent1"/>
            </w:pPr>
            <w:r w:rsidRPr="00AF014A">
              <w:lastRenderedPageBreak/>
              <w:t>3.07 axle ratio (included with automatic transmission)</w:t>
            </w:r>
          </w:p>
        </w:tc>
        <w:tc>
          <w:tcPr>
            <w:tcW w:w="501" w:type="dxa"/>
          </w:tcPr>
          <w:p w14:paraId="1E2DE15E" w14:textId="77777777" w:rsidR="00A1018F" w:rsidRPr="00E714C7" w:rsidRDefault="00A1018F" w:rsidP="0072624B">
            <w:pPr>
              <w:pStyle w:val="S-O-P"/>
            </w:pPr>
            <w:r w:rsidRPr="00E714C7">
              <w:t>NA</w:t>
            </w:r>
          </w:p>
        </w:tc>
        <w:tc>
          <w:tcPr>
            <w:tcW w:w="671" w:type="dxa"/>
          </w:tcPr>
          <w:p w14:paraId="612B98FB" w14:textId="77777777" w:rsidR="00A1018F" w:rsidRPr="00E714C7" w:rsidRDefault="00A1018F" w:rsidP="0072624B">
            <w:pPr>
              <w:pStyle w:val="S-O-P"/>
            </w:pPr>
            <w:r w:rsidRPr="00E714C7">
              <w:t>S</w:t>
            </w:r>
          </w:p>
        </w:tc>
        <w:tc>
          <w:tcPr>
            <w:tcW w:w="479" w:type="dxa"/>
          </w:tcPr>
          <w:p w14:paraId="6098BA1C" w14:textId="77777777" w:rsidR="00A1018F" w:rsidRPr="00E714C7" w:rsidRDefault="00A1018F" w:rsidP="0072624B">
            <w:pPr>
              <w:pStyle w:val="S-O-P"/>
            </w:pPr>
            <w:r w:rsidRPr="00E714C7">
              <w:t>S</w:t>
            </w:r>
          </w:p>
        </w:tc>
        <w:tc>
          <w:tcPr>
            <w:tcW w:w="671" w:type="dxa"/>
          </w:tcPr>
          <w:p w14:paraId="5E28B7B6" w14:textId="77777777" w:rsidR="00A1018F" w:rsidRPr="00E714C7" w:rsidRDefault="00A1018F" w:rsidP="0072624B">
            <w:pPr>
              <w:pStyle w:val="S-O-P"/>
            </w:pPr>
            <w:r w:rsidRPr="00E714C7">
              <w:t>S</w:t>
            </w:r>
          </w:p>
        </w:tc>
        <w:tc>
          <w:tcPr>
            <w:tcW w:w="574" w:type="dxa"/>
          </w:tcPr>
          <w:p w14:paraId="5B1C9E67" w14:textId="77777777" w:rsidR="00A1018F" w:rsidRPr="00E714C7" w:rsidRDefault="00A1018F" w:rsidP="0072624B">
            <w:pPr>
              <w:pStyle w:val="S-O-P"/>
            </w:pPr>
            <w:r w:rsidRPr="00E714C7">
              <w:t>P</w:t>
            </w:r>
          </w:p>
        </w:tc>
        <w:tc>
          <w:tcPr>
            <w:tcW w:w="671" w:type="dxa"/>
          </w:tcPr>
          <w:p w14:paraId="73F5B4B9" w14:textId="77777777" w:rsidR="00A1018F" w:rsidRPr="00E714C7" w:rsidRDefault="00A1018F" w:rsidP="0072624B">
            <w:pPr>
              <w:pStyle w:val="S-O-P"/>
            </w:pPr>
            <w:r w:rsidRPr="00E714C7">
              <w:t>NA</w:t>
            </w:r>
          </w:p>
        </w:tc>
        <w:tc>
          <w:tcPr>
            <w:tcW w:w="862" w:type="dxa"/>
          </w:tcPr>
          <w:p w14:paraId="34231F35" w14:textId="77777777" w:rsidR="00A1018F" w:rsidRPr="00E714C7" w:rsidRDefault="00A1018F" w:rsidP="0072624B">
            <w:pPr>
              <w:pStyle w:val="S-O-P"/>
            </w:pPr>
            <w:r w:rsidRPr="00E714C7">
              <w:t>NA</w:t>
            </w:r>
          </w:p>
        </w:tc>
        <w:tc>
          <w:tcPr>
            <w:tcW w:w="791" w:type="dxa"/>
            <w:gridSpan w:val="2"/>
          </w:tcPr>
          <w:p w14:paraId="427113CA" w14:textId="77777777" w:rsidR="00A1018F" w:rsidRPr="00E714C7" w:rsidRDefault="00A1018F" w:rsidP="0072624B">
            <w:pPr>
              <w:pStyle w:val="S-O-P"/>
            </w:pPr>
            <w:r w:rsidRPr="00E714C7">
              <w:t>NA</w:t>
            </w:r>
          </w:p>
        </w:tc>
      </w:tr>
      <w:tr w:rsidR="00A1018F" w:rsidRPr="002A30EA" w14:paraId="43889234" w14:textId="77777777" w:rsidTr="0072624B">
        <w:tc>
          <w:tcPr>
            <w:tcW w:w="4860" w:type="dxa"/>
          </w:tcPr>
          <w:p w14:paraId="30CFC569" w14:textId="77777777" w:rsidR="00A1018F" w:rsidRPr="00AF014A" w:rsidRDefault="00A1018F" w:rsidP="0072624B">
            <w:pPr>
              <w:pStyle w:val="BodyIndent1"/>
            </w:pPr>
            <w:r w:rsidRPr="00AF014A">
              <w:t>3.90 axle ratio with anti-spin</w:t>
            </w:r>
          </w:p>
        </w:tc>
        <w:tc>
          <w:tcPr>
            <w:tcW w:w="501" w:type="dxa"/>
          </w:tcPr>
          <w:p w14:paraId="2DD5117B" w14:textId="77777777" w:rsidR="00A1018F" w:rsidRPr="00E714C7" w:rsidRDefault="00A1018F" w:rsidP="0072624B">
            <w:pPr>
              <w:pStyle w:val="S-O-P"/>
            </w:pPr>
            <w:r w:rsidRPr="00E714C7">
              <w:t>NA</w:t>
            </w:r>
          </w:p>
        </w:tc>
        <w:tc>
          <w:tcPr>
            <w:tcW w:w="671" w:type="dxa"/>
          </w:tcPr>
          <w:p w14:paraId="620C6855" w14:textId="77777777" w:rsidR="00A1018F" w:rsidRPr="00E714C7" w:rsidRDefault="00A1018F" w:rsidP="0072624B">
            <w:pPr>
              <w:pStyle w:val="S-O-P"/>
            </w:pPr>
            <w:r w:rsidRPr="00E714C7">
              <w:t>NA</w:t>
            </w:r>
          </w:p>
        </w:tc>
        <w:tc>
          <w:tcPr>
            <w:tcW w:w="479" w:type="dxa"/>
          </w:tcPr>
          <w:p w14:paraId="110B7E1E" w14:textId="77777777" w:rsidR="00A1018F" w:rsidRPr="00E714C7" w:rsidRDefault="00A1018F" w:rsidP="0072624B">
            <w:pPr>
              <w:pStyle w:val="S-O-P"/>
            </w:pPr>
            <w:r w:rsidRPr="00E714C7">
              <w:t>NA</w:t>
            </w:r>
          </w:p>
        </w:tc>
        <w:tc>
          <w:tcPr>
            <w:tcW w:w="671" w:type="dxa"/>
          </w:tcPr>
          <w:p w14:paraId="00F1F455" w14:textId="77777777" w:rsidR="00A1018F" w:rsidRPr="00E714C7" w:rsidRDefault="00A1018F" w:rsidP="0072624B">
            <w:pPr>
              <w:pStyle w:val="S-O-P"/>
            </w:pPr>
            <w:r w:rsidRPr="00E714C7">
              <w:t>NA</w:t>
            </w:r>
          </w:p>
        </w:tc>
        <w:tc>
          <w:tcPr>
            <w:tcW w:w="574" w:type="dxa"/>
          </w:tcPr>
          <w:p w14:paraId="5D371387" w14:textId="77777777" w:rsidR="00A1018F" w:rsidRPr="00E714C7" w:rsidRDefault="00A1018F" w:rsidP="0072624B">
            <w:pPr>
              <w:pStyle w:val="S-O-P"/>
            </w:pPr>
            <w:r w:rsidRPr="00E714C7">
              <w:t>S</w:t>
            </w:r>
          </w:p>
        </w:tc>
        <w:tc>
          <w:tcPr>
            <w:tcW w:w="671" w:type="dxa"/>
          </w:tcPr>
          <w:p w14:paraId="24F51A28" w14:textId="77777777" w:rsidR="00A1018F" w:rsidRPr="00E714C7" w:rsidRDefault="00A1018F" w:rsidP="0072624B">
            <w:pPr>
              <w:pStyle w:val="S-O-P"/>
            </w:pPr>
            <w:r w:rsidRPr="00E714C7">
              <w:t>S</w:t>
            </w:r>
          </w:p>
        </w:tc>
        <w:tc>
          <w:tcPr>
            <w:tcW w:w="862" w:type="dxa"/>
          </w:tcPr>
          <w:p w14:paraId="69F935FD" w14:textId="77777777" w:rsidR="00A1018F" w:rsidRPr="00E714C7" w:rsidRDefault="00A1018F" w:rsidP="0072624B">
            <w:pPr>
              <w:pStyle w:val="S-O-P"/>
            </w:pPr>
            <w:r w:rsidRPr="00E714C7">
              <w:t>NA</w:t>
            </w:r>
          </w:p>
        </w:tc>
        <w:tc>
          <w:tcPr>
            <w:tcW w:w="791" w:type="dxa"/>
            <w:gridSpan w:val="2"/>
          </w:tcPr>
          <w:p w14:paraId="1899135D" w14:textId="77777777" w:rsidR="00A1018F" w:rsidRPr="00E714C7" w:rsidRDefault="00A1018F" w:rsidP="0072624B">
            <w:pPr>
              <w:pStyle w:val="S-O-P"/>
            </w:pPr>
            <w:r w:rsidRPr="00E714C7">
              <w:t>NA</w:t>
            </w:r>
          </w:p>
        </w:tc>
      </w:tr>
      <w:tr w:rsidR="00A1018F" w:rsidRPr="002A30EA" w14:paraId="62EF53D6" w14:textId="77777777" w:rsidTr="0072624B">
        <w:tc>
          <w:tcPr>
            <w:tcW w:w="4860" w:type="dxa"/>
          </w:tcPr>
          <w:p w14:paraId="695DB04D" w14:textId="77777777" w:rsidR="00A1018F" w:rsidRPr="00AF014A" w:rsidRDefault="00A1018F" w:rsidP="0072624B">
            <w:pPr>
              <w:pStyle w:val="BodyIndent1"/>
            </w:pPr>
            <w:r w:rsidRPr="00AF014A">
              <w:t>3.70 axle ratio with heavy-duty anti-spin (included with manual transmission)</w:t>
            </w:r>
          </w:p>
        </w:tc>
        <w:tc>
          <w:tcPr>
            <w:tcW w:w="501" w:type="dxa"/>
          </w:tcPr>
          <w:p w14:paraId="4A416AE4" w14:textId="77777777" w:rsidR="00A1018F" w:rsidRPr="00E714C7" w:rsidRDefault="00A1018F" w:rsidP="0072624B">
            <w:pPr>
              <w:pStyle w:val="S-O-P"/>
            </w:pPr>
            <w:r w:rsidRPr="00E714C7">
              <w:t>NA</w:t>
            </w:r>
          </w:p>
        </w:tc>
        <w:tc>
          <w:tcPr>
            <w:tcW w:w="671" w:type="dxa"/>
          </w:tcPr>
          <w:p w14:paraId="4AAE7C67" w14:textId="77777777" w:rsidR="00A1018F" w:rsidRPr="00E714C7" w:rsidRDefault="00A1018F" w:rsidP="0072624B">
            <w:pPr>
              <w:pStyle w:val="S-O-P"/>
            </w:pPr>
            <w:r w:rsidRPr="00E714C7">
              <w:t>NA</w:t>
            </w:r>
          </w:p>
        </w:tc>
        <w:tc>
          <w:tcPr>
            <w:tcW w:w="479" w:type="dxa"/>
          </w:tcPr>
          <w:p w14:paraId="22E75183" w14:textId="77777777" w:rsidR="00A1018F" w:rsidRPr="00E714C7" w:rsidRDefault="00A1018F" w:rsidP="0072624B">
            <w:pPr>
              <w:pStyle w:val="S-O-P"/>
            </w:pPr>
            <w:r w:rsidRPr="00E714C7">
              <w:t>NA</w:t>
            </w:r>
          </w:p>
        </w:tc>
        <w:tc>
          <w:tcPr>
            <w:tcW w:w="671" w:type="dxa"/>
          </w:tcPr>
          <w:p w14:paraId="1F2EDD1E" w14:textId="77777777" w:rsidR="00A1018F" w:rsidRPr="00E714C7" w:rsidRDefault="00A1018F" w:rsidP="0072624B">
            <w:pPr>
              <w:pStyle w:val="S-O-P"/>
            </w:pPr>
            <w:r w:rsidRPr="00E714C7">
              <w:t>NA</w:t>
            </w:r>
          </w:p>
        </w:tc>
        <w:tc>
          <w:tcPr>
            <w:tcW w:w="574" w:type="dxa"/>
          </w:tcPr>
          <w:p w14:paraId="63E58929" w14:textId="77777777" w:rsidR="00A1018F" w:rsidRPr="00E714C7" w:rsidRDefault="00A1018F" w:rsidP="0072624B">
            <w:pPr>
              <w:pStyle w:val="S-O-P"/>
            </w:pPr>
            <w:r w:rsidRPr="00E714C7">
              <w:t>NA</w:t>
            </w:r>
          </w:p>
        </w:tc>
        <w:tc>
          <w:tcPr>
            <w:tcW w:w="671" w:type="dxa"/>
          </w:tcPr>
          <w:p w14:paraId="77CBCBBF" w14:textId="77777777" w:rsidR="00A1018F" w:rsidRPr="00E714C7" w:rsidRDefault="00A1018F" w:rsidP="0072624B">
            <w:pPr>
              <w:pStyle w:val="S-O-P"/>
            </w:pPr>
            <w:r w:rsidRPr="00E714C7">
              <w:t>NA</w:t>
            </w:r>
          </w:p>
        </w:tc>
        <w:tc>
          <w:tcPr>
            <w:tcW w:w="862" w:type="dxa"/>
          </w:tcPr>
          <w:p w14:paraId="60546721" w14:textId="77777777" w:rsidR="00A1018F" w:rsidRPr="00E714C7" w:rsidRDefault="00A1018F" w:rsidP="0072624B">
            <w:pPr>
              <w:pStyle w:val="S-O-P"/>
            </w:pPr>
            <w:r w:rsidRPr="00E714C7">
              <w:t>S</w:t>
            </w:r>
          </w:p>
        </w:tc>
        <w:tc>
          <w:tcPr>
            <w:tcW w:w="791" w:type="dxa"/>
            <w:gridSpan w:val="2"/>
          </w:tcPr>
          <w:p w14:paraId="210549DC" w14:textId="77777777" w:rsidR="00A1018F" w:rsidRPr="00E714C7" w:rsidRDefault="00A1018F" w:rsidP="0072624B">
            <w:pPr>
              <w:pStyle w:val="S-O-P"/>
            </w:pPr>
            <w:r w:rsidRPr="00E714C7">
              <w:t>NA</w:t>
            </w:r>
          </w:p>
        </w:tc>
      </w:tr>
      <w:tr w:rsidR="00A1018F" w:rsidRPr="002A30EA" w14:paraId="67BFFE83" w14:textId="77777777" w:rsidTr="0072624B">
        <w:tc>
          <w:tcPr>
            <w:tcW w:w="4860" w:type="dxa"/>
          </w:tcPr>
          <w:p w14:paraId="12702D8F" w14:textId="77777777" w:rsidR="00A1018F" w:rsidRPr="00AF014A" w:rsidRDefault="00A1018F" w:rsidP="0072624B">
            <w:pPr>
              <w:pStyle w:val="BodyIndent1"/>
            </w:pPr>
            <w:r w:rsidRPr="00AF014A">
              <w:t>2.62 axle ratio with heavy-duty anti-spin differential axle (included with automatic transmission)</w:t>
            </w:r>
          </w:p>
        </w:tc>
        <w:tc>
          <w:tcPr>
            <w:tcW w:w="501" w:type="dxa"/>
          </w:tcPr>
          <w:p w14:paraId="7490813E" w14:textId="77777777" w:rsidR="00A1018F" w:rsidRPr="00E714C7" w:rsidRDefault="00A1018F" w:rsidP="0072624B">
            <w:pPr>
              <w:pStyle w:val="S-O-P"/>
            </w:pPr>
            <w:r w:rsidRPr="00E714C7">
              <w:t>NA</w:t>
            </w:r>
          </w:p>
        </w:tc>
        <w:tc>
          <w:tcPr>
            <w:tcW w:w="671" w:type="dxa"/>
          </w:tcPr>
          <w:p w14:paraId="66BB0D80" w14:textId="77777777" w:rsidR="00A1018F" w:rsidRPr="00E714C7" w:rsidRDefault="00A1018F" w:rsidP="0072624B">
            <w:pPr>
              <w:pStyle w:val="S-O-P"/>
            </w:pPr>
            <w:r w:rsidRPr="00E714C7">
              <w:t>NA</w:t>
            </w:r>
          </w:p>
        </w:tc>
        <w:tc>
          <w:tcPr>
            <w:tcW w:w="479" w:type="dxa"/>
          </w:tcPr>
          <w:p w14:paraId="3101C995" w14:textId="77777777" w:rsidR="00A1018F" w:rsidRPr="00E714C7" w:rsidRDefault="00A1018F" w:rsidP="0072624B">
            <w:pPr>
              <w:pStyle w:val="S-O-P"/>
            </w:pPr>
            <w:r w:rsidRPr="00E714C7">
              <w:t>NA</w:t>
            </w:r>
          </w:p>
        </w:tc>
        <w:tc>
          <w:tcPr>
            <w:tcW w:w="671" w:type="dxa"/>
          </w:tcPr>
          <w:p w14:paraId="2C9F2A0E" w14:textId="77777777" w:rsidR="00A1018F" w:rsidRPr="00E714C7" w:rsidRDefault="00A1018F" w:rsidP="0072624B">
            <w:pPr>
              <w:pStyle w:val="S-O-P"/>
            </w:pPr>
            <w:r w:rsidRPr="00E714C7">
              <w:t>NA</w:t>
            </w:r>
          </w:p>
        </w:tc>
        <w:tc>
          <w:tcPr>
            <w:tcW w:w="574" w:type="dxa"/>
          </w:tcPr>
          <w:p w14:paraId="711D1527" w14:textId="77777777" w:rsidR="00A1018F" w:rsidRPr="00E714C7" w:rsidRDefault="00A1018F" w:rsidP="0072624B">
            <w:pPr>
              <w:pStyle w:val="S-O-P"/>
            </w:pPr>
            <w:r w:rsidRPr="00E714C7">
              <w:t>NA</w:t>
            </w:r>
          </w:p>
        </w:tc>
        <w:tc>
          <w:tcPr>
            <w:tcW w:w="671" w:type="dxa"/>
          </w:tcPr>
          <w:p w14:paraId="03C1709C" w14:textId="77777777" w:rsidR="00A1018F" w:rsidRPr="00E714C7" w:rsidRDefault="00A1018F" w:rsidP="0072624B">
            <w:pPr>
              <w:pStyle w:val="S-O-P"/>
            </w:pPr>
            <w:r w:rsidRPr="00E714C7">
              <w:t>NA</w:t>
            </w:r>
          </w:p>
        </w:tc>
        <w:tc>
          <w:tcPr>
            <w:tcW w:w="862" w:type="dxa"/>
          </w:tcPr>
          <w:p w14:paraId="2F09B277" w14:textId="77777777" w:rsidR="00A1018F" w:rsidRPr="00E714C7" w:rsidRDefault="00A1018F" w:rsidP="0072624B">
            <w:pPr>
              <w:pStyle w:val="S-O-P"/>
            </w:pPr>
            <w:r w:rsidRPr="00E714C7">
              <w:t>P</w:t>
            </w:r>
          </w:p>
        </w:tc>
        <w:tc>
          <w:tcPr>
            <w:tcW w:w="791" w:type="dxa"/>
            <w:gridSpan w:val="2"/>
          </w:tcPr>
          <w:p w14:paraId="22105600" w14:textId="77777777" w:rsidR="00A1018F" w:rsidRPr="00E714C7" w:rsidRDefault="00A1018F" w:rsidP="0072624B">
            <w:pPr>
              <w:pStyle w:val="S-O-P"/>
            </w:pPr>
            <w:r w:rsidRPr="00E714C7">
              <w:t>S</w:t>
            </w:r>
          </w:p>
        </w:tc>
      </w:tr>
      <w:tr w:rsidR="00A1018F" w:rsidRPr="002A30EA" w14:paraId="23A97700" w14:textId="77777777" w:rsidTr="0072624B">
        <w:tc>
          <w:tcPr>
            <w:tcW w:w="4860" w:type="dxa"/>
          </w:tcPr>
          <w:p w14:paraId="4B93D07D" w14:textId="77777777" w:rsidR="00A1018F" w:rsidRPr="00AF014A" w:rsidRDefault="00A1018F" w:rsidP="0072624B">
            <w:pPr>
              <w:pStyle w:val="BodyIndent1"/>
            </w:pPr>
            <w:r w:rsidRPr="00AF014A">
              <w:t>3.09 axle ratio with anti-spin (included with Performance Handling Group with an automatic transmission and with 1320 Package; optional on SRT Hellcat Redeye)</w:t>
            </w:r>
          </w:p>
        </w:tc>
        <w:tc>
          <w:tcPr>
            <w:tcW w:w="501" w:type="dxa"/>
          </w:tcPr>
          <w:p w14:paraId="00B230A4" w14:textId="77777777" w:rsidR="00A1018F" w:rsidRPr="00E714C7" w:rsidRDefault="00A1018F" w:rsidP="0072624B">
            <w:pPr>
              <w:pStyle w:val="S-O-P"/>
            </w:pPr>
            <w:r w:rsidRPr="00E714C7">
              <w:t>NA</w:t>
            </w:r>
          </w:p>
        </w:tc>
        <w:tc>
          <w:tcPr>
            <w:tcW w:w="671" w:type="dxa"/>
          </w:tcPr>
          <w:p w14:paraId="4F00C644" w14:textId="77777777" w:rsidR="00A1018F" w:rsidRPr="00E714C7" w:rsidRDefault="00A1018F" w:rsidP="0072624B">
            <w:pPr>
              <w:pStyle w:val="S-O-P"/>
            </w:pPr>
            <w:r w:rsidRPr="00E714C7">
              <w:t>NA</w:t>
            </w:r>
          </w:p>
        </w:tc>
        <w:tc>
          <w:tcPr>
            <w:tcW w:w="479" w:type="dxa"/>
          </w:tcPr>
          <w:p w14:paraId="6BC2EB81" w14:textId="77777777" w:rsidR="00A1018F" w:rsidRPr="00E714C7" w:rsidRDefault="00A1018F" w:rsidP="0072624B">
            <w:pPr>
              <w:pStyle w:val="S-O-P"/>
            </w:pPr>
            <w:r w:rsidRPr="00E714C7">
              <w:t>NA</w:t>
            </w:r>
          </w:p>
        </w:tc>
        <w:tc>
          <w:tcPr>
            <w:tcW w:w="671" w:type="dxa"/>
          </w:tcPr>
          <w:p w14:paraId="2FD1A023" w14:textId="77777777" w:rsidR="00A1018F" w:rsidRPr="00E714C7" w:rsidRDefault="00A1018F" w:rsidP="0072624B">
            <w:pPr>
              <w:pStyle w:val="S-O-P"/>
            </w:pPr>
            <w:r w:rsidRPr="00E714C7">
              <w:t>NA</w:t>
            </w:r>
          </w:p>
        </w:tc>
        <w:tc>
          <w:tcPr>
            <w:tcW w:w="574" w:type="dxa"/>
          </w:tcPr>
          <w:p w14:paraId="17F92453" w14:textId="77777777" w:rsidR="00A1018F" w:rsidRPr="00E714C7" w:rsidRDefault="00A1018F" w:rsidP="0072624B">
            <w:pPr>
              <w:pStyle w:val="S-O-P"/>
            </w:pPr>
            <w:r w:rsidRPr="00E714C7">
              <w:t>S/P</w:t>
            </w:r>
          </w:p>
        </w:tc>
        <w:tc>
          <w:tcPr>
            <w:tcW w:w="671" w:type="dxa"/>
          </w:tcPr>
          <w:p w14:paraId="4BF3542D" w14:textId="77777777" w:rsidR="00A1018F" w:rsidRPr="00E714C7" w:rsidRDefault="00A1018F" w:rsidP="0072624B">
            <w:pPr>
              <w:pStyle w:val="S-O-P"/>
            </w:pPr>
            <w:r w:rsidRPr="00E714C7">
              <w:t>P</w:t>
            </w:r>
          </w:p>
        </w:tc>
        <w:tc>
          <w:tcPr>
            <w:tcW w:w="862" w:type="dxa"/>
          </w:tcPr>
          <w:p w14:paraId="50F11BE3" w14:textId="77777777" w:rsidR="00A1018F" w:rsidRPr="00E714C7" w:rsidRDefault="00A1018F" w:rsidP="0072624B">
            <w:pPr>
              <w:pStyle w:val="S-O-P"/>
            </w:pPr>
            <w:r w:rsidRPr="00E714C7">
              <w:t>NA</w:t>
            </w:r>
          </w:p>
        </w:tc>
        <w:tc>
          <w:tcPr>
            <w:tcW w:w="791" w:type="dxa"/>
            <w:gridSpan w:val="2"/>
          </w:tcPr>
          <w:p w14:paraId="4CC7AFA0" w14:textId="77777777" w:rsidR="00A1018F" w:rsidRPr="00E714C7" w:rsidRDefault="00A1018F" w:rsidP="0072624B">
            <w:pPr>
              <w:pStyle w:val="S-O-P"/>
            </w:pPr>
            <w:r w:rsidRPr="00E714C7">
              <w:t>O</w:t>
            </w:r>
          </w:p>
        </w:tc>
      </w:tr>
      <w:tr w:rsidR="00A1018F" w:rsidRPr="002A30EA" w14:paraId="5E36D850" w14:textId="77777777" w:rsidTr="0072624B">
        <w:tc>
          <w:tcPr>
            <w:tcW w:w="4860" w:type="dxa"/>
          </w:tcPr>
          <w:p w14:paraId="374707BA" w14:textId="77777777" w:rsidR="00A1018F" w:rsidRPr="002A30EA" w:rsidRDefault="00A1018F" w:rsidP="0072624B">
            <w:pPr>
              <w:pStyle w:val="FABodyCopy"/>
            </w:pPr>
            <w:r w:rsidRPr="002A30EA">
              <w:t>Electronic Stability Control (ESC)</w:t>
            </w:r>
          </w:p>
        </w:tc>
        <w:tc>
          <w:tcPr>
            <w:tcW w:w="501" w:type="dxa"/>
          </w:tcPr>
          <w:p w14:paraId="3B004469" w14:textId="77777777" w:rsidR="00A1018F" w:rsidRPr="00E714C7" w:rsidRDefault="00A1018F" w:rsidP="0072624B">
            <w:pPr>
              <w:pStyle w:val="S-O-P"/>
            </w:pPr>
          </w:p>
        </w:tc>
        <w:tc>
          <w:tcPr>
            <w:tcW w:w="671" w:type="dxa"/>
          </w:tcPr>
          <w:p w14:paraId="144D41D2" w14:textId="77777777" w:rsidR="00A1018F" w:rsidRPr="00E714C7" w:rsidRDefault="00A1018F" w:rsidP="0072624B">
            <w:pPr>
              <w:pStyle w:val="S-O-P"/>
            </w:pPr>
          </w:p>
        </w:tc>
        <w:tc>
          <w:tcPr>
            <w:tcW w:w="479" w:type="dxa"/>
          </w:tcPr>
          <w:p w14:paraId="72E2C850" w14:textId="77777777" w:rsidR="00A1018F" w:rsidRPr="00E714C7" w:rsidRDefault="00A1018F" w:rsidP="0072624B">
            <w:pPr>
              <w:pStyle w:val="S-O-P"/>
            </w:pPr>
          </w:p>
        </w:tc>
        <w:tc>
          <w:tcPr>
            <w:tcW w:w="671" w:type="dxa"/>
          </w:tcPr>
          <w:p w14:paraId="012B99A8" w14:textId="77777777" w:rsidR="00A1018F" w:rsidRPr="00E714C7" w:rsidRDefault="00A1018F" w:rsidP="0072624B">
            <w:pPr>
              <w:pStyle w:val="S-O-P"/>
            </w:pPr>
          </w:p>
        </w:tc>
        <w:tc>
          <w:tcPr>
            <w:tcW w:w="574" w:type="dxa"/>
          </w:tcPr>
          <w:p w14:paraId="00B2676D" w14:textId="77777777" w:rsidR="00A1018F" w:rsidRPr="00E714C7" w:rsidRDefault="00A1018F" w:rsidP="0072624B">
            <w:pPr>
              <w:pStyle w:val="S-O-P"/>
            </w:pPr>
          </w:p>
        </w:tc>
        <w:tc>
          <w:tcPr>
            <w:tcW w:w="671" w:type="dxa"/>
          </w:tcPr>
          <w:p w14:paraId="57366636" w14:textId="77777777" w:rsidR="00A1018F" w:rsidRPr="00E714C7" w:rsidRDefault="00A1018F" w:rsidP="0072624B">
            <w:pPr>
              <w:pStyle w:val="S-O-P"/>
            </w:pPr>
          </w:p>
        </w:tc>
        <w:tc>
          <w:tcPr>
            <w:tcW w:w="862" w:type="dxa"/>
          </w:tcPr>
          <w:p w14:paraId="5CFC11FF" w14:textId="77777777" w:rsidR="00A1018F" w:rsidRPr="00E714C7" w:rsidRDefault="00A1018F" w:rsidP="0072624B">
            <w:pPr>
              <w:pStyle w:val="S-O-P"/>
            </w:pPr>
          </w:p>
        </w:tc>
        <w:tc>
          <w:tcPr>
            <w:tcW w:w="791" w:type="dxa"/>
            <w:gridSpan w:val="2"/>
          </w:tcPr>
          <w:p w14:paraId="4D4B5634" w14:textId="77777777" w:rsidR="00A1018F" w:rsidRPr="00E714C7" w:rsidRDefault="00A1018F" w:rsidP="0072624B">
            <w:pPr>
              <w:pStyle w:val="S-O-P"/>
            </w:pPr>
          </w:p>
        </w:tc>
      </w:tr>
      <w:tr w:rsidR="00A1018F" w:rsidRPr="002A30EA" w14:paraId="21EA3A6C" w14:textId="77777777" w:rsidTr="0072624B">
        <w:tc>
          <w:tcPr>
            <w:tcW w:w="4860" w:type="dxa"/>
          </w:tcPr>
          <w:p w14:paraId="79156394" w14:textId="25F1F718" w:rsidR="00A1018F" w:rsidRPr="00AF014A" w:rsidRDefault="00A1018F" w:rsidP="0072624B">
            <w:pPr>
              <w:pStyle w:val="BodyIndent1"/>
            </w:pPr>
            <w:r w:rsidRPr="00AF014A">
              <w:t xml:space="preserve">Includes Brake Assist, electronic roll mitigation and </w:t>
            </w:r>
            <w:r w:rsidR="00082725">
              <w:br/>
            </w:r>
            <w:r w:rsidRPr="00AF014A">
              <w:t>Hill-start Assist</w:t>
            </w:r>
          </w:p>
        </w:tc>
        <w:tc>
          <w:tcPr>
            <w:tcW w:w="501" w:type="dxa"/>
          </w:tcPr>
          <w:p w14:paraId="449A21E5" w14:textId="77777777" w:rsidR="00A1018F" w:rsidRPr="00E714C7" w:rsidRDefault="00A1018F" w:rsidP="0072624B">
            <w:pPr>
              <w:pStyle w:val="S-O-P"/>
            </w:pPr>
            <w:r w:rsidRPr="00E714C7">
              <w:t>S</w:t>
            </w:r>
          </w:p>
        </w:tc>
        <w:tc>
          <w:tcPr>
            <w:tcW w:w="671" w:type="dxa"/>
          </w:tcPr>
          <w:p w14:paraId="68133537" w14:textId="77777777" w:rsidR="00A1018F" w:rsidRPr="00E714C7" w:rsidRDefault="00A1018F" w:rsidP="0072624B">
            <w:pPr>
              <w:pStyle w:val="S-O-P"/>
            </w:pPr>
            <w:r w:rsidRPr="00E714C7">
              <w:t>S</w:t>
            </w:r>
          </w:p>
        </w:tc>
        <w:tc>
          <w:tcPr>
            <w:tcW w:w="479" w:type="dxa"/>
          </w:tcPr>
          <w:p w14:paraId="43ED75D1" w14:textId="77777777" w:rsidR="00A1018F" w:rsidRPr="00E714C7" w:rsidRDefault="00A1018F" w:rsidP="0072624B">
            <w:pPr>
              <w:pStyle w:val="S-O-P"/>
            </w:pPr>
            <w:r w:rsidRPr="00E714C7">
              <w:t>S</w:t>
            </w:r>
          </w:p>
        </w:tc>
        <w:tc>
          <w:tcPr>
            <w:tcW w:w="671" w:type="dxa"/>
          </w:tcPr>
          <w:p w14:paraId="07CDAFEA" w14:textId="77777777" w:rsidR="00A1018F" w:rsidRPr="00E714C7" w:rsidRDefault="00A1018F" w:rsidP="0072624B">
            <w:pPr>
              <w:pStyle w:val="S-O-P"/>
            </w:pPr>
            <w:r w:rsidRPr="00E714C7">
              <w:t>S</w:t>
            </w:r>
          </w:p>
        </w:tc>
        <w:tc>
          <w:tcPr>
            <w:tcW w:w="574" w:type="dxa"/>
          </w:tcPr>
          <w:p w14:paraId="78E26771" w14:textId="77777777" w:rsidR="00A1018F" w:rsidRPr="00E714C7" w:rsidRDefault="00A1018F" w:rsidP="0072624B">
            <w:pPr>
              <w:pStyle w:val="S-O-P"/>
            </w:pPr>
            <w:r w:rsidRPr="00E714C7">
              <w:t>S</w:t>
            </w:r>
          </w:p>
        </w:tc>
        <w:tc>
          <w:tcPr>
            <w:tcW w:w="671" w:type="dxa"/>
          </w:tcPr>
          <w:p w14:paraId="20A7462D" w14:textId="77777777" w:rsidR="00A1018F" w:rsidRPr="00E714C7" w:rsidRDefault="00A1018F" w:rsidP="0072624B">
            <w:pPr>
              <w:pStyle w:val="S-O-P"/>
            </w:pPr>
            <w:r w:rsidRPr="00E714C7">
              <w:t>S</w:t>
            </w:r>
          </w:p>
        </w:tc>
        <w:tc>
          <w:tcPr>
            <w:tcW w:w="862" w:type="dxa"/>
          </w:tcPr>
          <w:p w14:paraId="4C3BE405" w14:textId="77777777" w:rsidR="00A1018F" w:rsidRPr="00E714C7" w:rsidRDefault="00A1018F" w:rsidP="0072624B">
            <w:pPr>
              <w:pStyle w:val="S-O-P"/>
            </w:pPr>
            <w:r w:rsidRPr="00E714C7">
              <w:t>S</w:t>
            </w:r>
          </w:p>
        </w:tc>
        <w:tc>
          <w:tcPr>
            <w:tcW w:w="791" w:type="dxa"/>
            <w:gridSpan w:val="2"/>
          </w:tcPr>
          <w:p w14:paraId="30A76C15" w14:textId="77777777" w:rsidR="00A1018F" w:rsidRPr="00E714C7" w:rsidRDefault="00A1018F" w:rsidP="0072624B">
            <w:pPr>
              <w:pStyle w:val="S-O-P"/>
            </w:pPr>
            <w:r w:rsidRPr="00E714C7">
              <w:t>S</w:t>
            </w:r>
          </w:p>
        </w:tc>
      </w:tr>
      <w:tr w:rsidR="00A1018F" w:rsidRPr="002A30EA" w14:paraId="56FFFBE0" w14:textId="77777777" w:rsidTr="0072624B">
        <w:tc>
          <w:tcPr>
            <w:tcW w:w="4860" w:type="dxa"/>
          </w:tcPr>
          <w:p w14:paraId="31CFFE14" w14:textId="77777777" w:rsidR="00A1018F" w:rsidRPr="00AF014A" w:rsidRDefault="00A1018F" w:rsidP="0072624B">
            <w:pPr>
              <w:pStyle w:val="BodyIndent1"/>
            </w:pPr>
            <w:r w:rsidRPr="00AF014A">
              <w:t>Sport mode</w:t>
            </w:r>
          </w:p>
        </w:tc>
        <w:tc>
          <w:tcPr>
            <w:tcW w:w="501" w:type="dxa"/>
          </w:tcPr>
          <w:p w14:paraId="13530BA0" w14:textId="77777777" w:rsidR="00A1018F" w:rsidRPr="00E714C7" w:rsidRDefault="00A1018F" w:rsidP="0072624B">
            <w:pPr>
              <w:pStyle w:val="S-O-P"/>
            </w:pPr>
            <w:r w:rsidRPr="00E714C7">
              <w:t>S</w:t>
            </w:r>
          </w:p>
        </w:tc>
        <w:tc>
          <w:tcPr>
            <w:tcW w:w="671" w:type="dxa"/>
          </w:tcPr>
          <w:p w14:paraId="73F1C21A" w14:textId="77777777" w:rsidR="00A1018F" w:rsidRPr="00E714C7" w:rsidRDefault="00A1018F" w:rsidP="0072624B">
            <w:pPr>
              <w:pStyle w:val="S-O-P"/>
            </w:pPr>
            <w:r w:rsidRPr="00E714C7">
              <w:t>S</w:t>
            </w:r>
          </w:p>
        </w:tc>
        <w:tc>
          <w:tcPr>
            <w:tcW w:w="479" w:type="dxa"/>
          </w:tcPr>
          <w:p w14:paraId="1CB05C81" w14:textId="77777777" w:rsidR="00A1018F" w:rsidRPr="00E714C7" w:rsidRDefault="00A1018F" w:rsidP="0072624B">
            <w:pPr>
              <w:pStyle w:val="S-O-P"/>
            </w:pPr>
            <w:r w:rsidRPr="00E714C7">
              <w:t>S</w:t>
            </w:r>
          </w:p>
        </w:tc>
        <w:tc>
          <w:tcPr>
            <w:tcW w:w="671" w:type="dxa"/>
          </w:tcPr>
          <w:p w14:paraId="34D97A7C" w14:textId="77777777" w:rsidR="00A1018F" w:rsidRPr="00E714C7" w:rsidRDefault="00A1018F" w:rsidP="0072624B">
            <w:pPr>
              <w:pStyle w:val="S-O-P"/>
            </w:pPr>
            <w:r w:rsidRPr="00E714C7">
              <w:t>S</w:t>
            </w:r>
          </w:p>
        </w:tc>
        <w:tc>
          <w:tcPr>
            <w:tcW w:w="574" w:type="dxa"/>
          </w:tcPr>
          <w:p w14:paraId="163CB4AD" w14:textId="77777777" w:rsidR="00A1018F" w:rsidRPr="00E714C7" w:rsidRDefault="00A1018F" w:rsidP="0072624B">
            <w:pPr>
              <w:pStyle w:val="S-O-P"/>
            </w:pPr>
            <w:r w:rsidRPr="00E714C7">
              <w:t>S</w:t>
            </w:r>
          </w:p>
        </w:tc>
        <w:tc>
          <w:tcPr>
            <w:tcW w:w="671" w:type="dxa"/>
          </w:tcPr>
          <w:p w14:paraId="31EC0B38" w14:textId="77777777" w:rsidR="00A1018F" w:rsidRPr="00E714C7" w:rsidRDefault="00A1018F" w:rsidP="0072624B">
            <w:pPr>
              <w:pStyle w:val="S-O-P"/>
            </w:pPr>
            <w:r w:rsidRPr="00E714C7">
              <w:t>NA</w:t>
            </w:r>
          </w:p>
        </w:tc>
        <w:tc>
          <w:tcPr>
            <w:tcW w:w="862" w:type="dxa"/>
          </w:tcPr>
          <w:p w14:paraId="477729ED" w14:textId="77777777" w:rsidR="00A1018F" w:rsidRPr="00E714C7" w:rsidRDefault="00A1018F" w:rsidP="0072624B">
            <w:pPr>
              <w:pStyle w:val="S-O-P"/>
            </w:pPr>
            <w:r w:rsidRPr="00E714C7">
              <w:t>NA</w:t>
            </w:r>
          </w:p>
        </w:tc>
        <w:tc>
          <w:tcPr>
            <w:tcW w:w="791" w:type="dxa"/>
            <w:gridSpan w:val="2"/>
          </w:tcPr>
          <w:p w14:paraId="419046FC" w14:textId="77777777" w:rsidR="00A1018F" w:rsidRPr="00E714C7" w:rsidRDefault="00A1018F" w:rsidP="0072624B">
            <w:pPr>
              <w:pStyle w:val="S-O-P"/>
            </w:pPr>
            <w:r w:rsidRPr="00E714C7">
              <w:t>NA</w:t>
            </w:r>
          </w:p>
        </w:tc>
      </w:tr>
      <w:tr w:rsidR="00A1018F" w:rsidRPr="002A30EA" w14:paraId="1D7B6446" w14:textId="77777777" w:rsidTr="0072624B">
        <w:tc>
          <w:tcPr>
            <w:tcW w:w="4860" w:type="dxa"/>
          </w:tcPr>
          <w:p w14:paraId="356EA168" w14:textId="77777777" w:rsidR="00A1018F" w:rsidRPr="002A30EA" w:rsidRDefault="00A1018F" w:rsidP="0072624B">
            <w:pPr>
              <w:pStyle w:val="FABodyCopy"/>
            </w:pPr>
            <w:r w:rsidRPr="002A30EA">
              <w:t>Engine Cooling</w:t>
            </w:r>
          </w:p>
        </w:tc>
        <w:tc>
          <w:tcPr>
            <w:tcW w:w="501" w:type="dxa"/>
          </w:tcPr>
          <w:p w14:paraId="7032F53C" w14:textId="77777777" w:rsidR="00A1018F" w:rsidRPr="00E714C7" w:rsidRDefault="00A1018F" w:rsidP="0072624B">
            <w:pPr>
              <w:pStyle w:val="S-O-P"/>
            </w:pPr>
          </w:p>
        </w:tc>
        <w:tc>
          <w:tcPr>
            <w:tcW w:w="671" w:type="dxa"/>
          </w:tcPr>
          <w:p w14:paraId="6DF6F28F" w14:textId="77777777" w:rsidR="00A1018F" w:rsidRPr="00E714C7" w:rsidRDefault="00A1018F" w:rsidP="0072624B">
            <w:pPr>
              <w:pStyle w:val="S-O-P"/>
            </w:pPr>
          </w:p>
        </w:tc>
        <w:tc>
          <w:tcPr>
            <w:tcW w:w="479" w:type="dxa"/>
          </w:tcPr>
          <w:p w14:paraId="35C44A37" w14:textId="77777777" w:rsidR="00A1018F" w:rsidRPr="00E714C7" w:rsidRDefault="00A1018F" w:rsidP="0072624B">
            <w:pPr>
              <w:pStyle w:val="S-O-P"/>
            </w:pPr>
          </w:p>
        </w:tc>
        <w:tc>
          <w:tcPr>
            <w:tcW w:w="671" w:type="dxa"/>
          </w:tcPr>
          <w:p w14:paraId="465FF9F8" w14:textId="77777777" w:rsidR="00A1018F" w:rsidRPr="00E714C7" w:rsidRDefault="00A1018F" w:rsidP="0072624B">
            <w:pPr>
              <w:pStyle w:val="S-O-P"/>
            </w:pPr>
          </w:p>
        </w:tc>
        <w:tc>
          <w:tcPr>
            <w:tcW w:w="574" w:type="dxa"/>
          </w:tcPr>
          <w:p w14:paraId="6B057EB3" w14:textId="77777777" w:rsidR="00A1018F" w:rsidRPr="00E714C7" w:rsidRDefault="00A1018F" w:rsidP="0072624B">
            <w:pPr>
              <w:pStyle w:val="S-O-P"/>
            </w:pPr>
          </w:p>
        </w:tc>
        <w:tc>
          <w:tcPr>
            <w:tcW w:w="671" w:type="dxa"/>
          </w:tcPr>
          <w:p w14:paraId="4CDA908A" w14:textId="77777777" w:rsidR="00A1018F" w:rsidRPr="00E714C7" w:rsidRDefault="00A1018F" w:rsidP="0072624B">
            <w:pPr>
              <w:pStyle w:val="S-O-P"/>
            </w:pPr>
          </w:p>
        </w:tc>
        <w:tc>
          <w:tcPr>
            <w:tcW w:w="862" w:type="dxa"/>
          </w:tcPr>
          <w:p w14:paraId="77E7CD2E" w14:textId="77777777" w:rsidR="00A1018F" w:rsidRPr="00E714C7" w:rsidRDefault="00A1018F" w:rsidP="0072624B">
            <w:pPr>
              <w:pStyle w:val="S-O-P"/>
            </w:pPr>
          </w:p>
        </w:tc>
        <w:tc>
          <w:tcPr>
            <w:tcW w:w="791" w:type="dxa"/>
            <w:gridSpan w:val="2"/>
          </w:tcPr>
          <w:p w14:paraId="12B74FC1" w14:textId="77777777" w:rsidR="00A1018F" w:rsidRPr="00E714C7" w:rsidRDefault="00A1018F" w:rsidP="0072624B">
            <w:pPr>
              <w:pStyle w:val="S-O-P"/>
            </w:pPr>
          </w:p>
        </w:tc>
      </w:tr>
      <w:tr w:rsidR="00A1018F" w:rsidRPr="002A30EA" w14:paraId="5EE3BA5E" w14:textId="77777777" w:rsidTr="0072624B">
        <w:tc>
          <w:tcPr>
            <w:tcW w:w="4860" w:type="dxa"/>
          </w:tcPr>
          <w:p w14:paraId="21C29E02" w14:textId="77777777" w:rsidR="00A1018F" w:rsidRPr="00AF014A" w:rsidRDefault="00A1018F" w:rsidP="0072624B">
            <w:pPr>
              <w:pStyle w:val="BodyIndent1"/>
            </w:pPr>
            <w:r w:rsidRPr="00AF014A">
              <w:t>Standard Duty</w:t>
            </w:r>
          </w:p>
        </w:tc>
        <w:tc>
          <w:tcPr>
            <w:tcW w:w="501" w:type="dxa"/>
          </w:tcPr>
          <w:p w14:paraId="42347EA1" w14:textId="77777777" w:rsidR="00A1018F" w:rsidRPr="00E714C7" w:rsidRDefault="00A1018F" w:rsidP="0072624B">
            <w:pPr>
              <w:pStyle w:val="S-O-P"/>
            </w:pPr>
            <w:r w:rsidRPr="00E714C7">
              <w:t>S</w:t>
            </w:r>
          </w:p>
        </w:tc>
        <w:tc>
          <w:tcPr>
            <w:tcW w:w="671" w:type="dxa"/>
          </w:tcPr>
          <w:p w14:paraId="72EAC066" w14:textId="77777777" w:rsidR="00A1018F" w:rsidRPr="00E714C7" w:rsidRDefault="00A1018F" w:rsidP="0072624B">
            <w:pPr>
              <w:pStyle w:val="S-O-P"/>
            </w:pPr>
            <w:r w:rsidRPr="00E714C7">
              <w:t>S</w:t>
            </w:r>
          </w:p>
        </w:tc>
        <w:tc>
          <w:tcPr>
            <w:tcW w:w="479" w:type="dxa"/>
          </w:tcPr>
          <w:p w14:paraId="32E4080F" w14:textId="77777777" w:rsidR="00A1018F" w:rsidRPr="00E714C7" w:rsidRDefault="00A1018F" w:rsidP="0072624B">
            <w:pPr>
              <w:pStyle w:val="S-O-P"/>
            </w:pPr>
            <w:r w:rsidRPr="00E714C7">
              <w:t>S</w:t>
            </w:r>
          </w:p>
        </w:tc>
        <w:tc>
          <w:tcPr>
            <w:tcW w:w="671" w:type="dxa"/>
          </w:tcPr>
          <w:p w14:paraId="7115FCCA" w14:textId="77777777" w:rsidR="00A1018F" w:rsidRPr="00E714C7" w:rsidRDefault="00A1018F" w:rsidP="0072624B">
            <w:pPr>
              <w:pStyle w:val="S-O-P"/>
            </w:pPr>
            <w:r w:rsidRPr="00E714C7">
              <w:t>S</w:t>
            </w:r>
          </w:p>
        </w:tc>
        <w:tc>
          <w:tcPr>
            <w:tcW w:w="574" w:type="dxa"/>
          </w:tcPr>
          <w:p w14:paraId="738FCD50" w14:textId="77777777" w:rsidR="00A1018F" w:rsidRPr="00E714C7" w:rsidRDefault="00A1018F" w:rsidP="0072624B">
            <w:pPr>
              <w:pStyle w:val="S-O-P"/>
            </w:pPr>
            <w:r w:rsidRPr="00E714C7">
              <w:t>S</w:t>
            </w:r>
          </w:p>
        </w:tc>
        <w:tc>
          <w:tcPr>
            <w:tcW w:w="671" w:type="dxa"/>
          </w:tcPr>
          <w:p w14:paraId="6EC460AF" w14:textId="77777777" w:rsidR="00A1018F" w:rsidRPr="00E714C7" w:rsidRDefault="00A1018F" w:rsidP="0072624B">
            <w:pPr>
              <w:pStyle w:val="S-O-P"/>
            </w:pPr>
            <w:r w:rsidRPr="00E714C7">
              <w:t>NA</w:t>
            </w:r>
          </w:p>
        </w:tc>
        <w:tc>
          <w:tcPr>
            <w:tcW w:w="862" w:type="dxa"/>
          </w:tcPr>
          <w:p w14:paraId="7EBE05B1" w14:textId="77777777" w:rsidR="00A1018F" w:rsidRPr="00E714C7" w:rsidRDefault="00A1018F" w:rsidP="0072624B">
            <w:pPr>
              <w:pStyle w:val="S-O-P"/>
            </w:pPr>
            <w:r w:rsidRPr="00E714C7">
              <w:t>NA</w:t>
            </w:r>
          </w:p>
        </w:tc>
        <w:tc>
          <w:tcPr>
            <w:tcW w:w="791" w:type="dxa"/>
            <w:gridSpan w:val="2"/>
          </w:tcPr>
          <w:p w14:paraId="5AED5BB3" w14:textId="77777777" w:rsidR="00A1018F" w:rsidRPr="00E714C7" w:rsidRDefault="00A1018F" w:rsidP="0072624B">
            <w:pPr>
              <w:pStyle w:val="S-O-P"/>
            </w:pPr>
            <w:r w:rsidRPr="00E714C7">
              <w:t>NA</w:t>
            </w:r>
          </w:p>
        </w:tc>
      </w:tr>
      <w:tr w:rsidR="00A1018F" w:rsidRPr="002A30EA" w14:paraId="2E6DCD82" w14:textId="77777777" w:rsidTr="0072624B">
        <w:tc>
          <w:tcPr>
            <w:tcW w:w="4860" w:type="dxa"/>
          </w:tcPr>
          <w:p w14:paraId="617187E8" w14:textId="77777777" w:rsidR="00A1018F" w:rsidRPr="00AF014A" w:rsidRDefault="00A1018F" w:rsidP="0072624B">
            <w:pPr>
              <w:pStyle w:val="BodyIndent1"/>
            </w:pPr>
            <w:r w:rsidRPr="00AF014A">
              <w:t xml:space="preserve">Severe Duty II </w:t>
            </w:r>
          </w:p>
        </w:tc>
        <w:tc>
          <w:tcPr>
            <w:tcW w:w="501" w:type="dxa"/>
          </w:tcPr>
          <w:p w14:paraId="5B77AE5D" w14:textId="77777777" w:rsidR="00A1018F" w:rsidRPr="00E714C7" w:rsidRDefault="00A1018F" w:rsidP="0072624B">
            <w:pPr>
              <w:pStyle w:val="S-O-P"/>
            </w:pPr>
            <w:r w:rsidRPr="00E714C7">
              <w:t>NA</w:t>
            </w:r>
          </w:p>
        </w:tc>
        <w:tc>
          <w:tcPr>
            <w:tcW w:w="671" w:type="dxa"/>
          </w:tcPr>
          <w:p w14:paraId="196912E2" w14:textId="77777777" w:rsidR="00A1018F" w:rsidRPr="00E714C7" w:rsidRDefault="00A1018F" w:rsidP="0072624B">
            <w:pPr>
              <w:pStyle w:val="S-O-P"/>
            </w:pPr>
            <w:r w:rsidRPr="00E714C7">
              <w:t>NA</w:t>
            </w:r>
          </w:p>
        </w:tc>
        <w:tc>
          <w:tcPr>
            <w:tcW w:w="479" w:type="dxa"/>
          </w:tcPr>
          <w:p w14:paraId="6F062D8F" w14:textId="77777777" w:rsidR="00A1018F" w:rsidRPr="00E714C7" w:rsidRDefault="00A1018F" w:rsidP="0072624B">
            <w:pPr>
              <w:pStyle w:val="S-O-P"/>
            </w:pPr>
            <w:r w:rsidRPr="00E714C7">
              <w:t>NA</w:t>
            </w:r>
          </w:p>
        </w:tc>
        <w:tc>
          <w:tcPr>
            <w:tcW w:w="671" w:type="dxa"/>
          </w:tcPr>
          <w:p w14:paraId="5B0EAF66" w14:textId="77777777" w:rsidR="00A1018F" w:rsidRPr="00E714C7" w:rsidRDefault="00A1018F" w:rsidP="0072624B">
            <w:pPr>
              <w:pStyle w:val="S-O-P"/>
            </w:pPr>
            <w:r w:rsidRPr="00E714C7">
              <w:t>NA</w:t>
            </w:r>
          </w:p>
        </w:tc>
        <w:tc>
          <w:tcPr>
            <w:tcW w:w="574" w:type="dxa"/>
          </w:tcPr>
          <w:p w14:paraId="5D6BBDFC" w14:textId="77777777" w:rsidR="00A1018F" w:rsidRPr="00E714C7" w:rsidRDefault="00A1018F" w:rsidP="0072624B">
            <w:pPr>
              <w:pStyle w:val="S-O-P"/>
            </w:pPr>
            <w:r w:rsidRPr="00E714C7">
              <w:t>NA</w:t>
            </w:r>
          </w:p>
        </w:tc>
        <w:tc>
          <w:tcPr>
            <w:tcW w:w="671" w:type="dxa"/>
          </w:tcPr>
          <w:p w14:paraId="096455E6" w14:textId="77777777" w:rsidR="00A1018F" w:rsidRPr="00E714C7" w:rsidRDefault="00A1018F" w:rsidP="0072624B">
            <w:pPr>
              <w:pStyle w:val="S-O-P"/>
            </w:pPr>
            <w:r w:rsidRPr="00E714C7">
              <w:t>S</w:t>
            </w:r>
          </w:p>
        </w:tc>
        <w:tc>
          <w:tcPr>
            <w:tcW w:w="862" w:type="dxa"/>
          </w:tcPr>
          <w:p w14:paraId="69401ADD" w14:textId="77777777" w:rsidR="00A1018F" w:rsidRPr="00E714C7" w:rsidRDefault="00A1018F" w:rsidP="0072624B">
            <w:pPr>
              <w:pStyle w:val="S-O-P"/>
            </w:pPr>
            <w:r w:rsidRPr="00E714C7">
              <w:t>S</w:t>
            </w:r>
          </w:p>
        </w:tc>
        <w:tc>
          <w:tcPr>
            <w:tcW w:w="791" w:type="dxa"/>
            <w:gridSpan w:val="2"/>
          </w:tcPr>
          <w:p w14:paraId="5B5386F8" w14:textId="77777777" w:rsidR="00A1018F" w:rsidRPr="00E714C7" w:rsidRDefault="00A1018F" w:rsidP="0072624B">
            <w:pPr>
              <w:pStyle w:val="S-O-P"/>
            </w:pPr>
            <w:r w:rsidRPr="00E714C7">
              <w:t>S</w:t>
            </w:r>
          </w:p>
        </w:tc>
      </w:tr>
      <w:tr w:rsidR="00A1018F" w:rsidRPr="002A30EA" w14:paraId="603F1520" w14:textId="77777777" w:rsidTr="0072624B">
        <w:tc>
          <w:tcPr>
            <w:tcW w:w="4860" w:type="dxa"/>
          </w:tcPr>
          <w:p w14:paraId="4571BFE7" w14:textId="77777777" w:rsidR="00A1018F" w:rsidRPr="00AF014A" w:rsidRDefault="00A1018F" w:rsidP="0072624B">
            <w:pPr>
              <w:pStyle w:val="BodyIndent1"/>
            </w:pPr>
            <w:r w:rsidRPr="00AF014A">
              <w:t>Race Cooldown</w:t>
            </w:r>
          </w:p>
        </w:tc>
        <w:tc>
          <w:tcPr>
            <w:tcW w:w="501" w:type="dxa"/>
          </w:tcPr>
          <w:p w14:paraId="37DBEC4B" w14:textId="77777777" w:rsidR="00A1018F" w:rsidRPr="00E714C7" w:rsidRDefault="00A1018F" w:rsidP="0072624B">
            <w:pPr>
              <w:pStyle w:val="S-O-P"/>
            </w:pPr>
            <w:r w:rsidRPr="00E714C7">
              <w:t>NA</w:t>
            </w:r>
          </w:p>
        </w:tc>
        <w:tc>
          <w:tcPr>
            <w:tcW w:w="671" w:type="dxa"/>
          </w:tcPr>
          <w:p w14:paraId="0B04B7E4" w14:textId="77777777" w:rsidR="00A1018F" w:rsidRPr="00E714C7" w:rsidRDefault="00A1018F" w:rsidP="0072624B">
            <w:pPr>
              <w:pStyle w:val="S-O-P"/>
            </w:pPr>
            <w:r w:rsidRPr="00E714C7">
              <w:t>NA</w:t>
            </w:r>
          </w:p>
        </w:tc>
        <w:tc>
          <w:tcPr>
            <w:tcW w:w="479" w:type="dxa"/>
          </w:tcPr>
          <w:p w14:paraId="4F0F539C" w14:textId="77777777" w:rsidR="00A1018F" w:rsidRPr="00E714C7" w:rsidRDefault="00A1018F" w:rsidP="0072624B">
            <w:pPr>
              <w:pStyle w:val="S-O-P"/>
            </w:pPr>
            <w:r w:rsidRPr="00E714C7">
              <w:t>NA</w:t>
            </w:r>
          </w:p>
        </w:tc>
        <w:tc>
          <w:tcPr>
            <w:tcW w:w="671" w:type="dxa"/>
          </w:tcPr>
          <w:p w14:paraId="1A0760D7" w14:textId="77777777" w:rsidR="00A1018F" w:rsidRPr="00E714C7" w:rsidRDefault="00A1018F" w:rsidP="0072624B">
            <w:pPr>
              <w:pStyle w:val="S-O-P"/>
            </w:pPr>
            <w:r w:rsidRPr="00E714C7">
              <w:t>NA</w:t>
            </w:r>
          </w:p>
        </w:tc>
        <w:tc>
          <w:tcPr>
            <w:tcW w:w="574" w:type="dxa"/>
          </w:tcPr>
          <w:p w14:paraId="281AD16D" w14:textId="77777777" w:rsidR="00A1018F" w:rsidRPr="00E714C7" w:rsidRDefault="00A1018F" w:rsidP="0072624B">
            <w:pPr>
              <w:pStyle w:val="S-O-P"/>
            </w:pPr>
            <w:r w:rsidRPr="00E714C7">
              <w:t>NA</w:t>
            </w:r>
          </w:p>
        </w:tc>
        <w:tc>
          <w:tcPr>
            <w:tcW w:w="671" w:type="dxa"/>
          </w:tcPr>
          <w:p w14:paraId="27E11AB7" w14:textId="77777777" w:rsidR="00A1018F" w:rsidRPr="00E714C7" w:rsidRDefault="00A1018F" w:rsidP="0072624B">
            <w:pPr>
              <w:pStyle w:val="S-O-P"/>
            </w:pPr>
            <w:r w:rsidRPr="00E714C7">
              <w:t>NA</w:t>
            </w:r>
          </w:p>
        </w:tc>
        <w:tc>
          <w:tcPr>
            <w:tcW w:w="862" w:type="dxa"/>
          </w:tcPr>
          <w:p w14:paraId="01CAA957" w14:textId="77777777" w:rsidR="00A1018F" w:rsidRPr="00E714C7" w:rsidRDefault="00A1018F" w:rsidP="0072624B">
            <w:pPr>
              <w:pStyle w:val="S-O-P"/>
            </w:pPr>
            <w:r w:rsidRPr="00E714C7">
              <w:t>S</w:t>
            </w:r>
          </w:p>
        </w:tc>
        <w:tc>
          <w:tcPr>
            <w:tcW w:w="791" w:type="dxa"/>
            <w:gridSpan w:val="2"/>
          </w:tcPr>
          <w:p w14:paraId="56CF0D53" w14:textId="77777777" w:rsidR="00A1018F" w:rsidRPr="00E714C7" w:rsidRDefault="00A1018F" w:rsidP="0072624B">
            <w:pPr>
              <w:pStyle w:val="S-O-P"/>
            </w:pPr>
            <w:r w:rsidRPr="00E714C7">
              <w:t>S</w:t>
            </w:r>
          </w:p>
        </w:tc>
      </w:tr>
      <w:tr w:rsidR="00A1018F" w:rsidRPr="002A30EA" w14:paraId="2B06099E" w14:textId="77777777" w:rsidTr="0072624B">
        <w:tc>
          <w:tcPr>
            <w:tcW w:w="4860" w:type="dxa"/>
          </w:tcPr>
          <w:p w14:paraId="6F1A53A6" w14:textId="77777777" w:rsidR="00A1018F" w:rsidRPr="00AF014A" w:rsidRDefault="00A1018F" w:rsidP="0072624B">
            <w:pPr>
              <w:pStyle w:val="BodyIndent1"/>
            </w:pPr>
            <w:r w:rsidRPr="00AF014A">
              <w:t>SRT Power Chiller</w:t>
            </w:r>
          </w:p>
        </w:tc>
        <w:tc>
          <w:tcPr>
            <w:tcW w:w="501" w:type="dxa"/>
          </w:tcPr>
          <w:p w14:paraId="6007FE24" w14:textId="77777777" w:rsidR="00A1018F" w:rsidRPr="00E714C7" w:rsidRDefault="00A1018F" w:rsidP="0072624B">
            <w:pPr>
              <w:pStyle w:val="S-O-P"/>
            </w:pPr>
            <w:r w:rsidRPr="00E714C7">
              <w:t>NA</w:t>
            </w:r>
          </w:p>
        </w:tc>
        <w:tc>
          <w:tcPr>
            <w:tcW w:w="671" w:type="dxa"/>
          </w:tcPr>
          <w:p w14:paraId="2DAD8837" w14:textId="77777777" w:rsidR="00A1018F" w:rsidRPr="00E714C7" w:rsidRDefault="00A1018F" w:rsidP="0072624B">
            <w:pPr>
              <w:pStyle w:val="S-O-P"/>
            </w:pPr>
            <w:r w:rsidRPr="00E714C7">
              <w:t>NA</w:t>
            </w:r>
          </w:p>
        </w:tc>
        <w:tc>
          <w:tcPr>
            <w:tcW w:w="479" w:type="dxa"/>
          </w:tcPr>
          <w:p w14:paraId="754F775A" w14:textId="77777777" w:rsidR="00A1018F" w:rsidRPr="00E714C7" w:rsidRDefault="00A1018F" w:rsidP="0072624B">
            <w:pPr>
              <w:pStyle w:val="S-O-P"/>
            </w:pPr>
            <w:r w:rsidRPr="00E714C7">
              <w:t>NA</w:t>
            </w:r>
          </w:p>
        </w:tc>
        <w:tc>
          <w:tcPr>
            <w:tcW w:w="671" w:type="dxa"/>
          </w:tcPr>
          <w:p w14:paraId="04A29B94" w14:textId="77777777" w:rsidR="00A1018F" w:rsidRPr="00E714C7" w:rsidRDefault="00A1018F" w:rsidP="0072624B">
            <w:pPr>
              <w:pStyle w:val="S-O-P"/>
            </w:pPr>
            <w:r w:rsidRPr="00E714C7">
              <w:t>NA</w:t>
            </w:r>
          </w:p>
        </w:tc>
        <w:tc>
          <w:tcPr>
            <w:tcW w:w="574" w:type="dxa"/>
          </w:tcPr>
          <w:p w14:paraId="6D37352F" w14:textId="77777777" w:rsidR="00A1018F" w:rsidRPr="00E714C7" w:rsidRDefault="00A1018F" w:rsidP="0072624B">
            <w:pPr>
              <w:pStyle w:val="S-O-P"/>
            </w:pPr>
            <w:r w:rsidRPr="00E714C7">
              <w:t>NA</w:t>
            </w:r>
          </w:p>
        </w:tc>
        <w:tc>
          <w:tcPr>
            <w:tcW w:w="671" w:type="dxa"/>
          </w:tcPr>
          <w:p w14:paraId="7A0043A8" w14:textId="77777777" w:rsidR="00A1018F" w:rsidRPr="00E714C7" w:rsidRDefault="00A1018F" w:rsidP="0072624B">
            <w:pPr>
              <w:pStyle w:val="S-O-P"/>
            </w:pPr>
            <w:r w:rsidRPr="00E714C7">
              <w:t>NA</w:t>
            </w:r>
          </w:p>
        </w:tc>
        <w:tc>
          <w:tcPr>
            <w:tcW w:w="862" w:type="dxa"/>
          </w:tcPr>
          <w:p w14:paraId="77308056" w14:textId="77777777" w:rsidR="00A1018F" w:rsidRPr="00E714C7" w:rsidRDefault="00A1018F" w:rsidP="0072624B">
            <w:pPr>
              <w:pStyle w:val="S-O-P"/>
            </w:pPr>
            <w:r w:rsidRPr="00E714C7">
              <w:t>NA</w:t>
            </w:r>
          </w:p>
        </w:tc>
        <w:tc>
          <w:tcPr>
            <w:tcW w:w="791" w:type="dxa"/>
            <w:gridSpan w:val="2"/>
          </w:tcPr>
          <w:p w14:paraId="1AB84A45" w14:textId="77777777" w:rsidR="00A1018F" w:rsidRPr="00E714C7" w:rsidRDefault="00A1018F" w:rsidP="0072624B">
            <w:pPr>
              <w:pStyle w:val="S-O-P"/>
            </w:pPr>
            <w:r w:rsidRPr="00E714C7">
              <w:t>S</w:t>
            </w:r>
          </w:p>
        </w:tc>
      </w:tr>
      <w:tr w:rsidR="00A1018F" w:rsidRPr="002A30EA" w14:paraId="5AF43E4F" w14:textId="77777777" w:rsidTr="0072624B">
        <w:tc>
          <w:tcPr>
            <w:tcW w:w="4860" w:type="dxa"/>
          </w:tcPr>
          <w:p w14:paraId="21ABAFFE" w14:textId="77777777" w:rsidR="00A1018F" w:rsidRPr="002A30EA" w:rsidRDefault="00A1018F" w:rsidP="0072624B">
            <w:pPr>
              <w:pStyle w:val="FABodyCopy"/>
            </w:pPr>
            <w:r w:rsidRPr="002A30EA">
              <w:t>Exhaust System</w:t>
            </w:r>
          </w:p>
        </w:tc>
        <w:tc>
          <w:tcPr>
            <w:tcW w:w="501" w:type="dxa"/>
          </w:tcPr>
          <w:p w14:paraId="528B6296" w14:textId="77777777" w:rsidR="00A1018F" w:rsidRPr="00E714C7" w:rsidRDefault="00A1018F" w:rsidP="0072624B">
            <w:pPr>
              <w:pStyle w:val="S-O-P"/>
            </w:pPr>
          </w:p>
        </w:tc>
        <w:tc>
          <w:tcPr>
            <w:tcW w:w="671" w:type="dxa"/>
          </w:tcPr>
          <w:p w14:paraId="485200FD" w14:textId="77777777" w:rsidR="00A1018F" w:rsidRPr="00E714C7" w:rsidRDefault="00A1018F" w:rsidP="0072624B">
            <w:pPr>
              <w:pStyle w:val="S-O-P"/>
            </w:pPr>
          </w:p>
        </w:tc>
        <w:tc>
          <w:tcPr>
            <w:tcW w:w="479" w:type="dxa"/>
          </w:tcPr>
          <w:p w14:paraId="0CFCC45A" w14:textId="77777777" w:rsidR="00A1018F" w:rsidRPr="00E714C7" w:rsidRDefault="00A1018F" w:rsidP="0072624B">
            <w:pPr>
              <w:pStyle w:val="S-O-P"/>
            </w:pPr>
          </w:p>
        </w:tc>
        <w:tc>
          <w:tcPr>
            <w:tcW w:w="671" w:type="dxa"/>
          </w:tcPr>
          <w:p w14:paraId="58056D63" w14:textId="77777777" w:rsidR="00A1018F" w:rsidRPr="00E714C7" w:rsidRDefault="00A1018F" w:rsidP="0072624B">
            <w:pPr>
              <w:pStyle w:val="S-O-P"/>
            </w:pPr>
          </w:p>
        </w:tc>
        <w:tc>
          <w:tcPr>
            <w:tcW w:w="574" w:type="dxa"/>
          </w:tcPr>
          <w:p w14:paraId="63424DBF" w14:textId="77777777" w:rsidR="00A1018F" w:rsidRPr="00E714C7" w:rsidRDefault="00A1018F" w:rsidP="0072624B">
            <w:pPr>
              <w:pStyle w:val="S-O-P"/>
            </w:pPr>
          </w:p>
        </w:tc>
        <w:tc>
          <w:tcPr>
            <w:tcW w:w="671" w:type="dxa"/>
          </w:tcPr>
          <w:p w14:paraId="01AD8FFA" w14:textId="77777777" w:rsidR="00A1018F" w:rsidRPr="00E714C7" w:rsidRDefault="00A1018F" w:rsidP="0072624B">
            <w:pPr>
              <w:pStyle w:val="S-O-P"/>
            </w:pPr>
          </w:p>
        </w:tc>
        <w:tc>
          <w:tcPr>
            <w:tcW w:w="862" w:type="dxa"/>
          </w:tcPr>
          <w:p w14:paraId="7A791966" w14:textId="77777777" w:rsidR="00A1018F" w:rsidRPr="00E714C7" w:rsidRDefault="00A1018F" w:rsidP="0072624B">
            <w:pPr>
              <w:pStyle w:val="S-O-P"/>
            </w:pPr>
          </w:p>
        </w:tc>
        <w:tc>
          <w:tcPr>
            <w:tcW w:w="791" w:type="dxa"/>
            <w:gridSpan w:val="2"/>
          </w:tcPr>
          <w:p w14:paraId="12D04503" w14:textId="77777777" w:rsidR="00A1018F" w:rsidRPr="00E714C7" w:rsidRDefault="00A1018F" w:rsidP="0072624B">
            <w:pPr>
              <w:pStyle w:val="S-O-P"/>
            </w:pPr>
          </w:p>
        </w:tc>
      </w:tr>
      <w:tr w:rsidR="00A1018F" w:rsidRPr="002A30EA" w14:paraId="6BFE5310" w14:textId="77777777" w:rsidTr="0072624B">
        <w:tc>
          <w:tcPr>
            <w:tcW w:w="4860" w:type="dxa"/>
          </w:tcPr>
          <w:p w14:paraId="67073BB5" w14:textId="77777777" w:rsidR="00A1018F" w:rsidRPr="00AF014A" w:rsidRDefault="00A1018F" w:rsidP="0072624B">
            <w:pPr>
              <w:pStyle w:val="BodyIndent1"/>
            </w:pPr>
            <w:r w:rsidRPr="00AF014A">
              <w:t xml:space="preserve">Stainless-steel dual with integrated bright tips </w:t>
            </w:r>
          </w:p>
        </w:tc>
        <w:tc>
          <w:tcPr>
            <w:tcW w:w="501" w:type="dxa"/>
          </w:tcPr>
          <w:p w14:paraId="1B8A74E2" w14:textId="77777777" w:rsidR="00A1018F" w:rsidRPr="00E714C7" w:rsidRDefault="00A1018F" w:rsidP="0072624B">
            <w:pPr>
              <w:pStyle w:val="S-O-P"/>
            </w:pPr>
            <w:r w:rsidRPr="00E714C7">
              <w:t>S</w:t>
            </w:r>
          </w:p>
        </w:tc>
        <w:tc>
          <w:tcPr>
            <w:tcW w:w="671" w:type="dxa"/>
          </w:tcPr>
          <w:p w14:paraId="29B2CBAF" w14:textId="77777777" w:rsidR="00A1018F" w:rsidRPr="00E714C7" w:rsidRDefault="00A1018F" w:rsidP="0072624B">
            <w:pPr>
              <w:pStyle w:val="S-O-P"/>
            </w:pPr>
            <w:r w:rsidRPr="00E714C7">
              <w:t>S</w:t>
            </w:r>
          </w:p>
        </w:tc>
        <w:tc>
          <w:tcPr>
            <w:tcW w:w="479" w:type="dxa"/>
          </w:tcPr>
          <w:p w14:paraId="4B3CBA49" w14:textId="77777777" w:rsidR="00A1018F" w:rsidRPr="00E714C7" w:rsidRDefault="00A1018F" w:rsidP="0072624B">
            <w:pPr>
              <w:pStyle w:val="S-O-P"/>
            </w:pPr>
            <w:r w:rsidRPr="00E714C7">
              <w:t>S</w:t>
            </w:r>
          </w:p>
        </w:tc>
        <w:tc>
          <w:tcPr>
            <w:tcW w:w="671" w:type="dxa"/>
          </w:tcPr>
          <w:p w14:paraId="73C367D2" w14:textId="77777777" w:rsidR="00A1018F" w:rsidRPr="00E714C7" w:rsidRDefault="00A1018F" w:rsidP="0072624B">
            <w:pPr>
              <w:pStyle w:val="S-O-P"/>
            </w:pPr>
            <w:r w:rsidRPr="00E714C7">
              <w:t>S</w:t>
            </w:r>
          </w:p>
        </w:tc>
        <w:tc>
          <w:tcPr>
            <w:tcW w:w="574" w:type="dxa"/>
          </w:tcPr>
          <w:p w14:paraId="2A72D34F" w14:textId="77777777" w:rsidR="00A1018F" w:rsidRPr="00E714C7" w:rsidRDefault="00A1018F" w:rsidP="0072624B">
            <w:pPr>
              <w:pStyle w:val="S-O-P"/>
            </w:pPr>
            <w:r w:rsidRPr="00E714C7">
              <w:t>NA</w:t>
            </w:r>
          </w:p>
        </w:tc>
        <w:tc>
          <w:tcPr>
            <w:tcW w:w="671" w:type="dxa"/>
          </w:tcPr>
          <w:p w14:paraId="12214675" w14:textId="77777777" w:rsidR="00A1018F" w:rsidRPr="00E714C7" w:rsidRDefault="00A1018F" w:rsidP="0072624B">
            <w:pPr>
              <w:pStyle w:val="S-O-P"/>
            </w:pPr>
            <w:r w:rsidRPr="00E714C7">
              <w:t>NA</w:t>
            </w:r>
          </w:p>
        </w:tc>
        <w:tc>
          <w:tcPr>
            <w:tcW w:w="862" w:type="dxa"/>
          </w:tcPr>
          <w:p w14:paraId="2198B84B" w14:textId="77777777" w:rsidR="00A1018F" w:rsidRPr="00E714C7" w:rsidRDefault="00A1018F" w:rsidP="0072624B">
            <w:pPr>
              <w:pStyle w:val="S-O-P"/>
            </w:pPr>
            <w:r w:rsidRPr="00E714C7">
              <w:t>NA</w:t>
            </w:r>
          </w:p>
        </w:tc>
        <w:tc>
          <w:tcPr>
            <w:tcW w:w="791" w:type="dxa"/>
            <w:gridSpan w:val="2"/>
          </w:tcPr>
          <w:p w14:paraId="7AE2DB27" w14:textId="77777777" w:rsidR="00A1018F" w:rsidRPr="00E714C7" w:rsidRDefault="00A1018F" w:rsidP="0072624B">
            <w:pPr>
              <w:pStyle w:val="S-O-P"/>
            </w:pPr>
            <w:r w:rsidRPr="00E714C7">
              <w:t>NA</w:t>
            </w:r>
          </w:p>
        </w:tc>
      </w:tr>
      <w:tr w:rsidR="00A1018F" w:rsidRPr="002A30EA" w14:paraId="09D69AE2" w14:textId="77777777" w:rsidTr="0072624B">
        <w:tc>
          <w:tcPr>
            <w:tcW w:w="4860" w:type="dxa"/>
          </w:tcPr>
          <w:p w14:paraId="16C57C3C" w14:textId="77777777" w:rsidR="00A1018F" w:rsidRPr="00AF014A" w:rsidRDefault="00A1018F" w:rsidP="0072624B">
            <w:pPr>
              <w:pStyle w:val="BodyIndent1"/>
            </w:pPr>
            <w:r w:rsidRPr="00AF014A">
              <w:t>Active performance dual rear with bright tips</w:t>
            </w:r>
          </w:p>
        </w:tc>
        <w:tc>
          <w:tcPr>
            <w:tcW w:w="501" w:type="dxa"/>
          </w:tcPr>
          <w:p w14:paraId="313BC12C" w14:textId="77777777" w:rsidR="00A1018F" w:rsidRPr="00E714C7" w:rsidRDefault="00A1018F" w:rsidP="0072624B">
            <w:pPr>
              <w:pStyle w:val="S-O-P"/>
            </w:pPr>
            <w:r w:rsidRPr="00E714C7">
              <w:t>NA</w:t>
            </w:r>
          </w:p>
        </w:tc>
        <w:tc>
          <w:tcPr>
            <w:tcW w:w="671" w:type="dxa"/>
          </w:tcPr>
          <w:p w14:paraId="5C6E7160" w14:textId="77777777" w:rsidR="00A1018F" w:rsidRPr="00E714C7" w:rsidRDefault="00A1018F" w:rsidP="0072624B">
            <w:pPr>
              <w:pStyle w:val="S-O-P"/>
            </w:pPr>
            <w:r w:rsidRPr="00E714C7">
              <w:t>NA</w:t>
            </w:r>
          </w:p>
        </w:tc>
        <w:tc>
          <w:tcPr>
            <w:tcW w:w="479" w:type="dxa"/>
          </w:tcPr>
          <w:p w14:paraId="14005927" w14:textId="77777777" w:rsidR="00A1018F" w:rsidRPr="00E714C7" w:rsidRDefault="00A1018F" w:rsidP="0072624B">
            <w:pPr>
              <w:pStyle w:val="S-O-P"/>
            </w:pPr>
            <w:r w:rsidRPr="00E714C7">
              <w:t>NA</w:t>
            </w:r>
          </w:p>
        </w:tc>
        <w:tc>
          <w:tcPr>
            <w:tcW w:w="671" w:type="dxa"/>
          </w:tcPr>
          <w:p w14:paraId="6C68E882" w14:textId="77777777" w:rsidR="00A1018F" w:rsidRPr="00E714C7" w:rsidRDefault="00A1018F" w:rsidP="0072624B">
            <w:pPr>
              <w:pStyle w:val="S-O-P"/>
            </w:pPr>
            <w:r w:rsidRPr="00E714C7">
              <w:t>NA</w:t>
            </w:r>
          </w:p>
        </w:tc>
        <w:tc>
          <w:tcPr>
            <w:tcW w:w="574" w:type="dxa"/>
          </w:tcPr>
          <w:p w14:paraId="0FACBE0A" w14:textId="77777777" w:rsidR="00A1018F" w:rsidRPr="00E714C7" w:rsidRDefault="00A1018F" w:rsidP="0072624B">
            <w:pPr>
              <w:pStyle w:val="S-O-P"/>
            </w:pPr>
            <w:r w:rsidRPr="00E714C7">
              <w:t>S</w:t>
            </w:r>
          </w:p>
        </w:tc>
        <w:tc>
          <w:tcPr>
            <w:tcW w:w="671" w:type="dxa"/>
          </w:tcPr>
          <w:p w14:paraId="71032E04" w14:textId="77777777" w:rsidR="00A1018F" w:rsidRPr="00E714C7" w:rsidRDefault="00A1018F" w:rsidP="0072624B">
            <w:pPr>
              <w:pStyle w:val="S-O-P"/>
            </w:pPr>
            <w:r w:rsidRPr="00E714C7">
              <w:t>S</w:t>
            </w:r>
          </w:p>
        </w:tc>
        <w:tc>
          <w:tcPr>
            <w:tcW w:w="862" w:type="dxa"/>
          </w:tcPr>
          <w:p w14:paraId="22094BFC" w14:textId="77777777" w:rsidR="00A1018F" w:rsidRPr="00E714C7" w:rsidRDefault="00A1018F" w:rsidP="0072624B">
            <w:pPr>
              <w:pStyle w:val="S-O-P"/>
            </w:pPr>
            <w:r w:rsidRPr="00E714C7">
              <w:t>NA</w:t>
            </w:r>
          </w:p>
        </w:tc>
        <w:tc>
          <w:tcPr>
            <w:tcW w:w="791" w:type="dxa"/>
            <w:gridSpan w:val="2"/>
          </w:tcPr>
          <w:p w14:paraId="59B4D830" w14:textId="77777777" w:rsidR="00A1018F" w:rsidRPr="00E714C7" w:rsidRDefault="00A1018F" w:rsidP="0072624B">
            <w:pPr>
              <w:pStyle w:val="S-O-P"/>
            </w:pPr>
            <w:r w:rsidRPr="00E714C7">
              <w:t>NA</w:t>
            </w:r>
          </w:p>
        </w:tc>
      </w:tr>
      <w:tr w:rsidR="00A1018F" w:rsidRPr="002A30EA" w14:paraId="6EA6CD0B" w14:textId="77777777" w:rsidTr="0072624B">
        <w:tc>
          <w:tcPr>
            <w:tcW w:w="4860" w:type="dxa"/>
          </w:tcPr>
          <w:p w14:paraId="090083BB" w14:textId="77777777" w:rsidR="00A1018F" w:rsidRPr="00AF014A" w:rsidRDefault="00A1018F" w:rsidP="0072624B">
            <w:pPr>
              <w:pStyle w:val="BodyIndent1"/>
            </w:pPr>
            <w:r w:rsidRPr="00AF014A">
              <w:t>Active performance dual rear with black tips</w:t>
            </w:r>
          </w:p>
        </w:tc>
        <w:tc>
          <w:tcPr>
            <w:tcW w:w="501" w:type="dxa"/>
          </w:tcPr>
          <w:p w14:paraId="73CA562D" w14:textId="77777777" w:rsidR="00A1018F" w:rsidRPr="00E714C7" w:rsidRDefault="00A1018F" w:rsidP="0072624B">
            <w:pPr>
              <w:pStyle w:val="S-O-P"/>
            </w:pPr>
            <w:r w:rsidRPr="00E714C7">
              <w:t>NA</w:t>
            </w:r>
          </w:p>
        </w:tc>
        <w:tc>
          <w:tcPr>
            <w:tcW w:w="671" w:type="dxa"/>
          </w:tcPr>
          <w:p w14:paraId="3458F3DC" w14:textId="77777777" w:rsidR="00A1018F" w:rsidRPr="00E714C7" w:rsidRDefault="00A1018F" w:rsidP="0072624B">
            <w:pPr>
              <w:pStyle w:val="S-O-P"/>
            </w:pPr>
            <w:r w:rsidRPr="00E714C7">
              <w:t>NA</w:t>
            </w:r>
          </w:p>
        </w:tc>
        <w:tc>
          <w:tcPr>
            <w:tcW w:w="479" w:type="dxa"/>
          </w:tcPr>
          <w:p w14:paraId="53900DF8" w14:textId="77777777" w:rsidR="00A1018F" w:rsidRPr="00E714C7" w:rsidRDefault="00A1018F" w:rsidP="0072624B">
            <w:pPr>
              <w:pStyle w:val="S-O-P"/>
            </w:pPr>
            <w:r w:rsidRPr="00E714C7">
              <w:t>NA</w:t>
            </w:r>
          </w:p>
        </w:tc>
        <w:tc>
          <w:tcPr>
            <w:tcW w:w="671" w:type="dxa"/>
          </w:tcPr>
          <w:p w14:paraId="5874D522" w14:textId="77777777" w:rsidR="00A1018F" w:rsidRPr="00E714C7" w:rsidRDefault="00A1018F" w:rsidP="0072624B">
            <w:pPr>
              <w:pStyle w:val="S-O-P"/>
            </w:pPr>
            <w:r w:rsidRPr="00E714C7">
              <w:t>NA</w:t>
            </w:r>
          </w:p>
        </w:tc>
        <w:tc>
          <w:tcPr>
            <w:tcW w:w="574" w:type="dxa"/>
          </w:tcPr>
          <w:p w14:paraId="152164BA" w14:textId="77777777" w:rsidR="00A1018F" w:rsidRPr="00E714C7" w:rsidRDefault="00A1018F" w:rsidP="0072624B">
            <w:pPr>
              <w:pStyle w:val="S-O-P"/>
            </w:pPr>
            <w:r w:rsidRPr="00E714C7">
              <w:t>NA</w:t>
            </w:r>
          </w:p>
        </w:tc>
        <w:tc>
          <w:tcPr>
            <w:tcW w:w="671" w:type="dxa"/>
          </w:tcPr>
          <w:p w14:paraId="3D21F236" w14:textId="77777777" w:rsidR="00A1018F" w:rsidRPr="00E714C7" w:rsidRDefault="00A1018F" w:rsidP="0072624B">
            <w:pPr>
              <w:pStyle w:val="S-O-P"/>
            </w:pPr>
            <w:r w:rsidRPr="00E714C7">
              <w:t>NA</w:t>
            </w:r>
          </w:p>
        </w:tc>
        <w:tc>
          <w:tcPr>
            <w:tcW w:w="862" w:type="dxa"/>
          </w:tcPr>
          <w:p w14:paraId="5A55D5C3" w14:textId="77777777" w:rsidR="00A1018F" w:rsidRPr="00E714C7" w:rsidRDefault="00A1018F" w:rsidP="0072624B">
            <w:pPr>
              <w:pStyle w:val="S-O-P"/>
            </w:pPr>
            <w:r w:rsidRPr="00E714C7">
              <w:t>S</w:t>
            </w:r>
          </w:p>
        </w:tc>
        <w:tc>
          <w:tcPr>
            <w:tcW w:w="791" w:type="dxa"/>
            <w:gridSpan w:val="2"/>
          </w:tcPr>
          <w:p w14:paraId="29F67302" w14:textId="77777777" w:rsidR="00A1018F" w:rsidRPr="00E714C7" w:rsidRDefault="00A1018F" w:rsidP="0072624B">
            <w:pPr>
              <w:pStyle w:val="S-O-P"/>
            </w:pPr>
            <w:r w:rsidRPr="00E714C7">
              <w:t>S</w:t>
            </w:r>
          </w:p>
        </w:tc>
      </w:tr>
      <w:tr w:rsidR="00A1018F" w:rsidRPr="002A30EA" w14:paraId="44F9E41F" w14:textId="77777777" w:rsidTr="0072624B">
        <w:tc>
          <w:tcPr>
            <w:tcW w:w="4860" w:type="dxa"/>
          </w:tcPr>
          <w:p w14:paraId="10151D7A" w14:textId="77777777" w:rsidR="00A1018F" w:rsidRPr="00AF014A" w:rsidRDefault="00A1018F" w:rsidP="0072624B">
            <w:pPr>
              <w:pStyle w:val="BodyIndent1"/>
            </w:pPr>
            <w:r w:rsidRPr="00AF014A">
              <w:t xml:space="preserve">Active stainless-steel performance dual with low-restriction bottle resonators, 2.75-in. diameter piping </w:t>
            </w:r>
          </w:p>
        </w:tc>
        <w:tc>
          <w:tcPr>
            <w:tcW w:w="501" w:type="dxa"/>
          </w:tcPr>
          <w:p w14:paraId="15189C2D" w14:textId="77777777" w:rsidR="00A1018F" w:rsidRPr="00E714C7" w:rsidRDefault="00A1018F" w:rsidP="0072624B">
            <w:pPr>
              <w:pStyle w:val="S-O-P"/>
            </w:pPr>
            <w:r w:rsidRPr="00E714C7">
              <w:t>NA</w:t>
            </w:r>
          </w:p>
        </w:tc>
        <w:tc>
          <w:tcPr>
            <w:tcW w:w="671" w:type="dxa"/>
          </w:tcPr>
          <w:p w14:paraId="6C2C2F6E" w14:textId="77777777" w:rsidR="00A1018F" w:rsidRPr="00E714C7" w:rsidRDefault="00A1018F" w:rsidP="0072624B">
            <w:pPr>
              <w:pStyle w:val="S-O-P"/>
            </w:pPr>
            <w:r w:rsidRPr="00E714C7">
              <w:t>NA</w:t>
            </w:r>
          </w:p>
        </w:tc>
        <w:tc>
          <w:tcPr>
            <w:tcW w:w="479" w:type="dxa"/>
          </w:tcPr>
          <w:p w14:paraId="76247AEE" w14:textId="77777777" w:rsidR="00A1018F" w:rsidRPr="00E714C7" w:rsidRDefault="00A1018F" w:rsidP="0072624B">
            <w:pPr>
              <w:pStyle w:val="S-O-P"/>
            </w:pPr>
            <w:r w:rsidRPr="00E714C7">
              <w:t>NA</w:t>
            </w:r>
          </w:p>
        </w:tc>
        <w:tc>
          <w:tcPr>
            <w:tcW w:w="671" w:type="dxa"/>
          </w:tcPr>
          <w:p w14:paraId="708CF2EC" w14:textId="77777777" w:rsidR="00A1018F" w:rsidRPr="00E714C7" w:rsidRDefault="00A1018F" w:rsidP="0072624B">
            <w:pPr>
              <w:pStyle w:val="S-O-P"/>
            </w:pPr>
            <w:r w:rsidRPr="00E714C7">
              <w:t>NA</w:t>
            </w:r>
          </w:p>
        </w:tc>
        <w:tc>
          <w:tcPr>
            <w:tcW w:w="574" w:type="dxa"/>
          </w:tcPr>
          <w:p w14:paraId="6A502851" w14:textId="77777777" w:rsidR="00A1018F" w:rsidRPr="00E714C7" w:rsidRDefault="00A1018F" w:rsidP="0072624B">
            <w:pPr>
              <w:pStyle w:val="S-O-P"/>
            </w:pPr>
            <w:r w:rsidRPr="00E714C7">
              <w:t>S</w:t>
            </w:r>
          </w:p>
        </w:tc>
        <w:tc>
          <w:tcPr>
            <w:tcW w:w="671" w:type="dxa"/>
          </w:tcPr>
          <w:p w14:paraId="20278A83" w14:textId="77777777" w:rsidR="00A1018F" w:rsidRPr="00E714C7" w:rsidRDefault="00A1018F" w:rsidP="0072624B">
            <w:pPr>
              <w:pStyle w:val="S-O-P"/>
            </w:pPr>
            <w:r w:rsidRPr="00E714C7">
              <w:t>S</w:t>
            </w:r>
          </w:p>
        </w:tc>
        <w:tc>
          <w:tcPr>
            <w:tcW w:w="862" w:type="dxa"/>
          </w:tcPr>
          <w:p w14:paraId="27F98A53" w14:textId="77777777" w:rsidR="00A1018F" w:rsidRPr="00E714C7" w:rsidRDefault="00A1018F" w:rsidP="0072624B">
            <w:pPr>
              <w:pStyle w:val="S-O-P"/>
            </w:pPr>
            <w:r w:rsidRPr="00E714C7">
              <w:t>S</w:t>
            </w:r>
          </w:p>
        </w:tc>
        <w:tc>
          <w:tcPr>
            <w:tcW w:w="791" w:type="dxa"/>
            <w:gridSpan w:val="2"/>
          </w:tcPr>
          <w:p w14:paraId="2B3C579D" w14:textId="77777777" w:rsidR="00A1018F" w:rsidRPr="00E714C7" w:rsidRDefault="00A1018F" w:rsidP="0072624B">
            <w:pPr>
              <w:pStyle w:val="S-O-P"/>
            </w:pPr>
            <w:r w:rsidRPr="00E714C7">
              <w:t>S</w:t>
            </w:r>
          </w:p>
        </w:tc>
      </w:tr>
      <w:tr w:rsidR="00A1018F" w:rsidRPr="002A30EA" w14:paraId="12BEF279" w14:textId="77777777" w:rsidTr="0072624B">
        <w:tc>
          <w:tcPr>
            <w:tcW w:w="4860" w:type="dxa"/>
          </w:tcPr>
          <w:p w14:paraId="41B15B0B" w14:textId="77777777" w:rsidR="00A1018F" w:rsidRPr="00AF014A" w:rsidRDefault="00A1018F" w:rsidP="0072624B">
            <w:pPr>
              <w:pStyle w:val="BodyIndent1"/>
            </w:pPr>
            <w:r w:rsidRPr="00AF014A">
              <w:t>Fuel tank — 18.5-gallon</w:t>
            </w:r>
          </w:p>
        </w:tc>
        <w:tc>
          <w:tcPr>
            <w:tcW w:w="501" w:type="dxa"/>
          </w:tcPr>
          <w:p w14:paraId="4BFE9069" w14:textId="77777777" w:rsidR="00A1018F" w:rsidRPr="00E714C7" w:rsidRDefault="00A1018F" w:rsidP="0072624B">
            <w:pPr>
              <w:pStyle w:val="S-O-P"/>
            </w:pPr>
            <w:r w:rsidRPr="00E714C7">
              <w:t>S</w:t>
            </w:r>
          </w:p>
        </w:tc>
        <w:tc>
          <w:tcPr>
            <w:tcW w:w="671" w:type="dxa"/>
          </w:tcPr>
          <w:p w14:paraId="7FF6D6B2" w14:textId="77777777" w:rsidR="00A1018F" w:rsidRPr="00E714C7" w:rsidRDefault="00A1018F" w:rsidP="0072624B">
            <w:pPr>
              <w:pStyle w:val="S-O-P"/>
            </w:pPr>
            <w:r w:rsidRPr="00E714C7">
              <w:t>S</w:t>
            </w:r>
          </w:p>
        </w:tc>
        <w:tc>
          <w:tcPr>
            <w:tcW w:w="479" w:type="dxa"/>
          </w:tcPr>
          <w:p w14:paraId="3B97609A" w14:textId="77777777" w:rsidR="00A1018F" w:rsidRPr="00E714C7" w:rsidRDefault="00A1018F" w:rsidP="0072624B">
            <w:pPr>
              <w:pStyle w:val="S-O-P"/>
            </w:pPr>
            <w:r w:rsidRPr="00E714C7">
              <w:t>S</w:t>
            </w:r>
          </w:p>
        </w:tc>
        <w:tc>
          <w:tcPr>
            <w:tcW w:w="671" w:type="dxa"/>
          </w:tcPr>
          <w:p w14:paraId="3961CA30" w14:textId="77777777" w:rsidR="00A1018F" w:rsidRPr="00E714C7" w:rsidRDefault="00A1018F" w:rsidP="0072624B">
            <w:pPr>
              <w:pStyle w:val="S-O-P"/>
            </w:pPr>
            <w:r w:rsidRPr="00E714C7">
              <w:t>S</w:t>
            </w:r>
          </w:p>
        </w:tc>
        <w:tc>
          <w:tcPr>
            <w:tcW w:w="574" w:type="dxa"/>
          </w:tcPr>
          <w:p w14:paraId="77966FE5" w14:textId="77777777" w:rsidR="00A1018F" w:rsidRPr="00E714C7" w:rsidRDefault="00A1018F" w:rsidP="0072624B">
            <w:pPr>
              <w:pStyle w:val="S-O-P"/>
            </w:pPr>
            <w:r w:rsidRPr="00E714C7">
              <w:t>S</w:t>
            </w:r>
          </w:p>
        </w:tc>
        <w:tc>
          <w:tcPr>
            <w:tcW w:w="671" w:type="dxa"/>
          </w:tcPr>
          <w:p w14:paraId="614FA9F0" w14:textId="77777777" w:rsidR="00A1018F" w:rsidRPr="00E714C7" w:rsidRDefault="00A1018F" w:rsidP="0072624B">
            <w:pPr>
              <w:pStyle w:val="S-O-P"/>
            </w:pPr>
            <w:r w:rsidRPr="00E714C7">
              <w:t>S</w:t>
            </w:r>
          </w:p>
        </w:tc>
        <w:tc>
          <w:tcPr>
            <w:tcW w:w="862" w:type="dxa"/>
          </w:tcPr>
          <w:p w14:paraId="48373EDE" w14:textId="77777777" w:rsidR="00A1018F" w:rsidRPr="00E714C7" w:rsidRDefault="00A1018F" w:rsidP="0072624B">
            <w:pPr>
              <w:pStyle w:val="S-O-P"/>
            </w:pPr>
            <w:r w:rsidRPr="00E714C7">
              <w:t>S</w:t>
            </w:r>
          </w:p>
        </w:tc>
        <w:tc>
          <w:tcPr>
            <w:tcW w:w="791" w:type="dxa"/>
            <w:gridSpan w:val="2"/>
          </w:tcPr>
          <w:p w14:paraId="0A73ACF5" w14:textId="77777777" w:rsidR="00A1018F" w:rsidRPr="00E714C7" w:rsidRDefault="00A1018F" w:rsidP="0072624B">
            <w:pPr>
              <w:pStyle w:val="S-O-P"/>
            </w:pPr>
            <w:r w:rsidRPr="00E714C7">
              <w:t>S</w:t>
            </w:r>
          </w:p>
        </w:tc>
      </w:tr>
      <w:tr w:rsidR="00A1018F" w:rsidRPr="002A30EA" w14:paraId="1517E402" w14:textId="77777777" w:rsidTr="0072624B">
        <w:tc>
          <w:tcPr>
            <w:tcW w:w="4860" w:type="dxa"/>
          </w:tcPr>
          <w:p w14:paraId="4268B9AA" w14:textId="77777777" w:rsidR="00A1018F" w:rsidRPr="002A30EA" w:rsidRDefault="00A1018F" w:rsidP="0072624B">
            <w:pPr>
              <w:pStyle w:val="FABodyCopy"/>
            </w:pPr>
            <w:r w:rsidRPr="002A30EA">
              <w:t>Induction</w:t>
            </w:r>
          </w:p>
        </w:tc>
        <w:tc>
          <w:tcPr>
            <w:tcW w:w="501" w:type="dxa"/>
          </w:tcPr>
          <w:p w14:paraId="46A780F4" w14:textId="77777777" w:rsidR="00A1018F" w:rsidRPr="00E714C7" w:rsidRDefault="00A1018F" w:rsidP="0072624B">
            <w:pPr>
              <w:pStyle w:val="S-O-P"/>
            </w:pPr>
          </w:p>
        </w:tc>
        <w:tc>
          <w:tcPr>
            <w:tcW w:w="671" w:type="dxa"/>
          </w:tcPr>
          <w:p w14:paraId="230AF472" w14:textId="77777777" w:rsidR="00A1018F" w:rsidRPr="00E714C7" w:rsidRDefault="00A1018F" w:rsidP="0072624B">
            <w:pPr>
              <w:pStyle w:val="S-O-P"/>
            </w:pPr>
          </w:p>
        </w:tc>
        <w:tc>
          <w:tcPr>
            <w:tcW w:w="479" w:type="dxa"/>
          </w:tcPr>
          <w:p w14:paraId="76509127" w14:textId="77777777" w:rsidR="00A1018F" w:rsidRPr="00E714C7" w:rsidRDefault="00A1018F" w:rsidP="0072624B">
            <w:pPr>
              <w:pStyle w:val="S-O-P"/>
            </w:pPr>
          </w:p>
        </w:tc>
        <w:tc>
          <w:tcPr>
            <w:tcW w:w="671" w:type="dxa"/>
          </w:tcPr>
          <w:p w14:paraId="0BDD79E9" w14:textId="77777777" w:rsidR="00A1018F" w:rsidRPr="00E714C7" w:rsidRDefault="00A1018F" w:rsidP="0072624B">
            <w:pPr>
              <w:pStyle w:val="S-O-P"/>
            </w:pPr>
          </w:p>
        </w:tc>
        <w:tc>
          <w:tcPr>
            <w:tcW w:w="574" w:type="dxa"/>
          </w:tcPr>
          <w:p w14:paraId="4A9A931F" w14:textId="77777777" w:rsidR="00A1018F" w:rsidRPr="00E714C7" w:rsidRDefault="00A1018F" w:rsidP="0072624B">
            <w:pPr>
              <w:pStyle w:val="S-O-P"/>
            </w:pPr>
          </w:p>
        </w:tc>
        <w:tc>
          <w:tcPr>
            <w:tcW w:w="671" w:type="dxa"/>
          </w:tcPr>
          <w:p w14:paraId="270ADDEF" w14:textId="77777777" w:rsidR="00A1018F" w:rsidRPr="00E714C7" w:rsidRDefault="00A1018F" w:rsidP="0072624B">
            <w:pPr>
              <w:pStyle w:val="S-O-P"/>
            </w:pPr>
          </w:p>
        </w:tc>
        <w:tc>
          <w:tcPr>
            <w:tcW w:w="862" w:type="dxa"/>
          </w:tcPr>
          <w:p w14:paraId="66F0F336" w14:textId="77777777" w:rsidR="00A1018F" w:rsidRPr="00E714C7" w:rsidRDefault="00A1018F" w:rsidP="0072624B">
            <w:pPr>
              <w:pStyle w:val="S-O-P"/>
            </w:pPr>
          </w:p>
        </w:tc>
        <w:tc>
          <w:tcPr>
            <w:tcW w:w="791" w:type="dxa"/>
            <w:gridSpan w:val="2"/>
          </w:tcPr>
          <w:p w14:paraId="44AF5335" w14:textId="77777777" w:rsidR="00A1018F" w:rsidRPr="00E714C7" w:rsidRDefault="00A1018F" w:rsidP="0072624B">
            <w:pPr>
              <w:pStyle w:val="S-O-P"/>
            </w:pPr>
          </w:p>
        </w:tc>
      </w:tr>
      <w:tr w:rsidR="00A1018F" w:rsidRPr="002A30EA" w14:paraId="5E1951BA" w14:textId="77777777" w:rsidTr="0072624B">
        <w:tc>
          <w:tcPr>
            <w:tcW w:w="4860" w:type="dxa"/>
          </w:tcPr>
          <w:p w14:paraId="5092ECB4" w14:textId="77777777" w:rsidR="00A1018F" w:rsidRPr="00AF014A" w:rsidRDefault="00A1018F" w:rsidP="0072624B">
            <w:pPr>
              <w:pStyle w:val="BodyIndent1"/>
            </w:pPr>
            <w:r w:rsidRPr="00AF014A">
              <w:t>Closed air box</w:t>
            </w:r>
          </w:p>
        </w:tc>
        <w:tc>
          <w:tcPr>
            <w:tcW w:w="501" w:type="dxa"/>
          </w:tcPr>
          <w:p w14:paraId="2F8F9646" w14:textId="77777777" w:rsidR="00A1018F" w:rsidRPr="00E714C7" w:rsidRDefault="00A1018F" w:rsidP="0072624B">
            <w:pPr>
              <w:pStyle w:val="S-O-P"/>
            </w:pPr>
            <w:r w:rsidRPr="00E714C7">
              <w:t>S</w:t>
            </w:r>
          </w:p>
        </w:tc>
        <w:tc>
          <w:tcPr>
            <w:tcW w:w="671" w:type="dxa"/>
          </w:tcPr>
          <w:p w14:paraId="3284CFF3" w14:textId="77777777" w:rsidR="00A1018F" w:rsidRPr="00E714C7" w:rsidRDefault="00A1018F" w:rsidP="0072624B">
            <w:pPr>
              <w:pStyle w:val="S-O-P"/>
            </w:pPr>
            <w:r w:rsidRPr="00E714C7">
              <w:t>S</w:t>
            </w:r>
          </w:p>
        </w:tc>
        <w:tc>
          <w:tcPr>
            <w:tcW w:w="479" w:type="dxa"/>
          </w:tcPr>
          <w:p w14:paraId="2C2A72EC" w14:textId="77777777" w:rsidR="00A1018F" w:rsidRPr="00E714C7" w:rsidRDefault="00A1018F" w:rsidP="0072624B">
            <w:pPr>
              <w:pStyle w:val="S-O-P"/>
            </w:pPr>
            <w:r w:rsidRPr="00E714C7">
              <w:t>S</w:t>
            </w:r>
          </w:p>
        </w:tc>
        <w:tc>
          <w:tcPr>
            <w:tcW w:w="671" w:type="dxa"/>
          </w:tcPr>
          <w:p w14:paraId="738792CF" w14:textId="77777777" w:rsidR="00A1018F" w:rsidRPr="00E714C7" w:rsidRDefault="00A1018F" w:rsidP="0072624B">
            <w:pPr>
              <w:pStyle w:val="S-O-P"/>
            </w:pPr>
            <w:r w:rsidRPr="00E714C7">
              <w:t>S</w:t>
            </w:r>
          </w:p>
        </w:tc>
        <w:tc>
          <w:tcPr>
            <w:tcW w:w="574" w:type="dxa"/>
          </w:tcPr>
          <w:p w14:paraId="33180F8D" w14:textId="77777777" w:rsidR="00A1018F" w:rsidRPr="00E714C7" w:rsidRDefault="00A1018F" w:rsidP="0072624B">
            <w:pPr>
              <w:pStyle w:val="S-O-P"/>
            </w:pPr>
            <w:r w:rsidRPr="00E714C7">
              <w:t>S</w:t>
            </w:r>
          </w:p>
        </w:tc>
        <w:tc>
          <w:tcPr>
            <w:tcW w:w="671" w:type="dxa"/>
          </w:tcPr>
          <w:p w14:paraId="3D1973E8" w14:textId="77777777" w:rsidR="00A1018F" w:rsidRPr="00E714C7" w:rsidRDefault="00A1018F" w:rsidP="0072624B">
            <w:pPr>
              <w:pStyle w:val="S-O-P"/>
            </w:pPr>
            <w:r w:rsidRPr="00E714C7">
              <w:t>S</w:t>
            </w:r>
          </w:p>
        </w:tc>
        <w:tc>
          <w:tcPr>
            <w:tcW w:w="862" w:type="dxa"/>
          </w:tcPr>
          <w:p w14:paraId="14806366" w14:textId="77777777" w:rsidR="00A1018F" w:rsidRPr="00E714C7" w:rsidRDefault="00A1018F" w:rsidP="0072624B">
            <w:pPr>
              <w:pStyle w:val="S-O-P"/>
            </w:pPr>
            <w:r w:rsidRPr="00E714C7">
              <w:t>NA</w:t>
            </w:r>
          </w:p>
        </w:tc>
        <w:tc>
          <w:tcPr>
            <w:tcW w:w="791" w:type="dxa"/>
            <w:gridSpan w:val="2"/>
          </w:tcPr>
          <w:p w14:paraId="1C720AE9" w14:textId="77777777" w:rsidR="00A1018F" w:rsidRPr="00E714C7" w:rsidRDefault="00A1018F" w:rsidP="0072624B">
            <w:pPr>
              <w:pStyle w:val="S-O-P"/>
            </w:pPr>
            <w:r w:rsidRPr="00E714C7">
              <w:t>NA</w:t>
            </w:r>
          </w:p>
        </w:tc>
      </w:tr>
      <w:tr w:rsidR="00A1018F" w:rsidRPr="002A30EA" w14:paraId="2466B8FF" w14:textId="77777777" w:rsidTr="0072624B">
        <w:tc>
          <w:tcPr>
            <w:tcW w:w="4860" w:type="dxa"/>
          </w:tcPr>
          <w:p w14:paraId="0C61388C" w14:textId="77777777" w:rsidR="00A1018F" w:rsidRPr="00AF014A" w:rsidRDefault="00A1018F" w:rsidP="0072624B">
            <w:pPr>
              <w:pStyle w:val="BodyIndent1"/>
            </w:pPr>
            <w:r w:rsidRPr="00AF014A">
              <w:t>Open air box (included with T/A and Shaker Packages)</w:t>
            </w:r>
          </w:p>
        </w:tc>
        <w:tc>
          <w:tcPr>
            <w:tcW w:w="501" w:type="dxa"/>
          </w:tcPr>
          <w:p w14:paraId="08C2FC86" w14:textId="77777777" w:rsidR="00A1018F" w:rsidRPr="00E714C7" w:rsidRDefault="00A1018F" w:rsidP="0072624B">
            <w:pPr>
              <w:pStyle w:val="S-O-P"/>
            </w:pPr>
            <w:r w:rsidRPr="00E714C7">
              <w:t>NA</w:t>
            </w:r>
          </w:p>
        </w:tc>
        <w:tc>
          <w:tcPr>
            <w:tcW w:w="671" w:type="dxa"/>
          </w:tcPr>
          <w:p w14:paraId="3B5E53DB" w14:textId="77777777" w:rsidR="00A1018F" w:rsidRPr="00E714C7" w:rsidRDefault="00A1018F" w:rsidP="0072624B">
            <w:pPr>
              <w:pStyle w:val="S-O-P"/>
            </w:pPr>
            <w:r w:rsidRPr="00E714C7">
              <w:t>NA</w:t>
            </w:r>
          </w:p>
        </w:tc>
        <w:tc>
          <w:tcPr>
            <w:tcW w:w="479" w:type="dxa"/>
          </w:tcPr>
          <w:p w14:paraId="2CC3D4B9" w14:textId="77777777" w:rsidR="00A1018F" w:rsidRPr="00E714C7" w:rsidRDefault="00A1018F" w:rsidP="0072624B">
            <w:pPr>
              <w:pStyle w:val="S-O-P"/>
            </w:pPr>
            <w:r w:rsidRPr="00E714C7">
              <w:t>NA</w:t>
            </w:r>
          </w:p>
        </w:tc>
        <w:tc>
          <w:tcPr>
            <w:tcW w:w="671" w:type="dxa"/>
          </w:tcPr>
          <w:p w14:paraId="6FC480B7" w14:textId="77777777" w:rsidR="00A1018F" w:rsidRPr="00E714C7" w:rsidRDefault="00A1018F" w:rsidP="0072624B">
            <w:pPr>
              <w:pStyle w:val="S-O-P"/>
            </w:pPr>
            <w:r w:rsidRPr="00E714C7">
              <w:t>NA</w:t>
            </w:r>
          </w:p>
        </w:tc>
        <w:tc>
          <w:tcPr>
            <w:tcW w:w="574" w:type="dxa"/>
          </w:tcPr>
          <w:p w14:paraId="608ADF92" w14:textId="77777777" w:rsidR="00A1018F" w:rsidRPr="00E714C7" w:rsidRDefault="00A1018F" w:rsidP="0072624B">
            <w:pPr>
              <w:pStyle w:val="S-O-P"/>
            </w:pPr>
            <w:r w:rsidRPr="00E714C7">
              <w:t>P</w:t>
            </w:r>
          </w:p>
        </w:tc>
        <w:tc>
          <w:tcPr>
            <w:tcW w:w="671" w:type="dxa"/>
          </w:tcPr>
          <w:p w14:paraId="4AAFBDE1" w14:textId="77777777" w:rsidR="00A1018F" w:rsidRPr="00E714C7" w:rsidRDefault="00A1018F" w:rsidP="0072624B">
            <w:pPr>
              <w:pStyle w:val="S-O-P"/>
            </w:pPr>
            <w:r w:rsidRPr="00E714C7">
              <w:t>P</w:t>
            </w:r>
          </w:p>
        </w:tc>
        <w:tc>
          <w:tcPr>
            <w:tcW w:w="862" w:type="dxa"/>
          </w:tcPr>
          <w:p w14:paraId="53143269" w14:textId="77777777" w:rsidR="00A1018F" w:rsidRPr="00E714C7" w:rsidRDefault="00A1018F" w:rsidP="0072624B">
            <w:pPr>
              <w:pStyle w:val="S-O-P"/>
            </w:pPr>
            <w:r w:rsidRPr="00E714C7">
              <w:t>S</w:t>
            </w:r>
          </w:p>
        </w:tc>
        <w:tc>
          <w:tcPr>
            <w:tcW w:w="791" w:type="dxa"/>
            <w:gridSpan w:val="2"/>
          </w:tcPr>
          <w:p w14:paraId="48DEBF89" w14:textId="77777777" w:rsidR="00A1018F" w:rsidRPr="00E714C7" w:rsidRDefault="00A1018F" w:rsidP="0072624B">
            <w:pPr>
              <w:pStyle w:val="S-O-P"/>
            </w:pPr>
            <w:r w:rsidRPr="00E714C7">
              <w:t>S</w:t>
            </w:r>
          </w:p>
        </w:tc>
      </w:tr>
      <w:tr w:rsidR="00A1018F" w:rsidRPr="002A30EA" w14:paraId="628BBF46" w14:textId="77777777" w:rsidTr="0072624B">
        <w:tc>
          <w:tcPr>
            <w:tcW w:w="4860" w:type="dxa"/>
          </w:tcPr>
          <w:p w14:paraId="13D3DA64" w14:textId="77777777" w:rsidR="00A1018F" w:rsidRPr="00AF014A" w:rsidRDefault="00A1018F" w:rsidP="0072624B">
            <w:pPr>
              <w:pStyle w:val="BodyIndent1"/>
              <w:keepNext/>
              <w:widowControl/>
            </w:pPr>
            <w:r w:rsidRPr="00AF014A">
              <w:lastRenderedPageBreak/>
              <w:t xml:space="preserve">Mopar conical air filter and cold-air intake </w:t>
            </w:r>
            <w:r w:rsidRPr="00AF014A">
              <w:br/>
              <w:t>(included with T/A and Shaker Packages)</w:t>
            </w:r>
          </w:p>
        </w:tc>
        <w:tc>
          <w:tcPr>
            <w:tcW w:w="501" w:type="dxa"/>
          </w:tcPr>
          <w:p w14:paraId="416DFA4E" w14:textId="77777777" w:rsidR="00A1018F" w:rsidRPr="00E714C7" w:rsidRDefault="00A1018F" w:rsidP="0072624B">
            <w:pPr>
              <w:pStyle w:val="FABodyCopy"/>
              <w:rPr>
                <w:sz w:val="16"/>
                <w:szCs w:val="16"/>
              </w:rPr>
            </w:pPr>
            <w:r w:rsidRPr="00E714C7">
              <w:rPr>
                <w:sz w:val="16"/>
                <w:szCs w:val="16"/>
              </w:rPr>
              <w:t>NA</w:t>
            </w:r>
          </w:p>
        </w:tc>
        <w:tc>
          <w:tcPr>
            <w:tcW w:w="671" w:type="dxa"/>
          </w:tcPr>
          <w:p w14:paraId="33286338" w14:textId="77777777" w:rsidR="00A1018F" w:rsidRPr="00E714C7" w:rsidRDefault="00A1018F" w:rsidP="0072624B">
            <w:pPr>
              <w:pStyle w:val="FABodyCopy"/>
              <w:rPr>
                <w:sz w:val="16"/>
                <w:szCs w:val="16"/>
              </w:rPr>
            </w:pPr>
            <w:r w:rsidRPr="00E714C7">
              <w:rPr>
                <w:sz w:val="16"/>
                <w:szCs w:val="16"/>
              </w:rPr>
              <w:t>NA</w:t>
            </w:r>
          </w:p>
        </w:tc>
        <w:tc>
          <w:tcPr>
            <w:tcW w:w="479" w:type="dxa"/>
          </w:tcPr>
          <w:p w14:paraId="2F732FDD" w14:textId="77777777" w:rsidR="00A1018F" w:rsidRPr="00E714C7" w:rsidRDefault="00A1018F" w:rsidP="0072624B">
            <w:pPr>
              <w:pStyle w:val="FABodyCopy"/>
              <w:rPr>
                <w:sz w:val="16"/>
                <w:szCs w:val="16"/>
              </w:rPr>
            </w:pPr>
            <w:r w:rsidRPr="00E714C7">
              <w:rPr>
                <w:sz w:val="16"/>
                <w:szCs w:val="16"/>
              </w:rPr>
              <w:t>NA</w:t>
            </w:r>
          </w:p>
        </w:tc>
        <w:tc>
          <w:tcPr>
            <w:tcW w:w="671" w:type="dxa"/>
          </w:tcPr>
          <w:p w14:paraId="710006ED" w14:textId="77777777" w:rsidR="00A1018F" w:rsidRPr="00E714C7" w:rsidRDefault="00A1018F" w:rsidP="0072624B">
            <w:pPr>
              <w:pStyle w:val="FABodyCopy"/>
              <w:rPr>
                <w:sz w:val="16"/>
                <w:szCs w:val="16"/>
              </w:rPr>
            </w:pPr>
            <w:r w:rsidRPr="00E714C7">
              <w:rPr>
                <w:sz w:val="16"/>
                <w:szCs w:val="16"/>
              </w:rPr>
              <w:t>NA</w:t>
            </w:r>
          </w:p>
        </w:tc>
        <w:tc>
          <w:tcPr>
            <w:tcW w:w="574" w:type="dxa"/>
          </w:tcPr>
          <w:p w14:paraId="2916A38A" w14:textId="77777777" w:rsidR="00A1018F" w:rsidRPr="00E714C7" w:rsidRDefault="00A1018F" w:rsidP="0072624B">
            <w:pPr>
              <w:pStyle w:val="FABodyCopy"/>
              <w:rPr>
                <w:sz w:val="16"/>
                <w:szCs w:val="16"/>
              </w:rPr>
            </w:pPr>
            <w:r w:rsidRPr="00E714C7">
              <w:rPr>
                <w:sz w:val="16"/>
                <w:szCs w:val="16"/>
              </w:rPr>
              <w:t>P</w:t>
            </w:r>
          </w:p>
        </w:tc>
        <w:tc>
          <w:tcPr>
            <w:tcW w:w="671" w:type="dxa"/>
          </w:tcPr>
          <w:p w14:paraId="648CBF45" w14:textId="77777777" w:rsidR="00A1018F" w:rsidRPr="00E714C7" w:rsidRDefault="00A1018F" w:rsidP="0072624B">
            <w:pPr>
              <w:pStyle w:val="FABodyCopy"/>
              <w:rPr>
                <w:sz w:val="16"/>
                <w:szCs w:val="16"/>
              </w:rPr>
            </w:pPr>
            <w:r w:rsidRPr="00E714C7">
              <w:rPr>
                <w:sz w:val="16"/>
                <w:szCs w:val="16"/>
              </w:rPr>
              <w:t>P</w:t>
            </w:r>
          </w:p>
        </w:tc>
        <w:tc>
          <w:tcPr>
            <w:tcW w:w="862" w:type="dxa"/>
          </w:tcPr>
          <w:p w14:paraId="0692A79E" w14:textId="77777777" w:rsidR="00A1018F" w:rsidRPr="00E714C7" w:rsidRDefault="00A1018F" w:rsidP="0072624B">
            <w:pPr>
              <w:pStyle w:val="FABodyCopy"/>
              <w:rPr>
                <w:sz w:val="16"/>
                <w:szCs w:val="16"/>
              </w:rPr>
            </w:pPr>
            <w:r w:rsidRPr="00E714C7">
              <w:rPr>
                <w:sz w:val="16"/>
                <w:szCs w:val="16"/>
              </w:rPr>
              <w:t>NA</w:t>
            </w:r>
          </w:p>
        </w:tc>
        <w:tc>
          <w:tcPr>
            <w:tcW w:w="791" w:type="dxa"/>
            <w:gridSpan w:val="2"/>
          </w:tcPr>
          <w:p w14:paraId="4334FAF1" w14:textId="77777777" w:rsidR="00A1018F" w:rsidRPr="00E714C7" w:rsidRDefault="00A1018F" w:rsidP="0072624B">
            <w:pPr>
              <w:pStyle w:val="FABodyCopy"/>
              <w:rPr>
                <w:sz w:val="16"/>
                <w:szCs w:val="16"/>
              </w:rPr>
            </w:pPr>
            <w:r w:rsidRPr="00E714C7">
              <w:rPr>
                <w:sz w:val="16"/>
                <w:szCs w:val="16"/>
              </w:rPr>
              <w:t>NA</w:t>
            </w:r>
          </w:p>
        </w:tc>
      </w:tr>
      <w:tr w:rsidR="00A1018F" w:rsidRPr="002A30EA" w14:paraId="5683A12D" w14:textId="77777777" w:rsidTr="0072624B">
        <w:tc>
          <w:tcPr>
            <w:tcW w:w="4860" w:type="dxa"/>
          </w:tcPr>
          <w:p w14:paraId="2635C476" w14:textId="77777777" w:rsidR="00A1018F" w:rsidRPr="00AF014A" w:rsidRDefault="00A1018F" w:rsidP="0072624B">
            <w:pPr>
              <w:pStyle w:val="BodyCopy"/>
            </w:pPr>
            <w:r w:rsidRPr="00AF014A">
              <w:t xml:space="preserve">Intercooler system — separate low-temperature cooling system with dual water-to-air intercoolers and a high-flow variable-speed electric water pump </w:t>
            </w:r>
          </w:p>
        </w:tc>
        <w:tc>
          <w:tcPr>
            <w:tcW w:w="501" w:type="dxa"/>
          </w:tcPr>
          <w:p w14:paraId="77BEA926" w14:textId="77777777" w:rsidR="00A1018F" w:rsidRPr="00E714C7" w:rsidRDefault="00A1018F" w:rsidP="0072624B">
            <w:pPr>
              <w:pStyle w:val="S-O-P"/>
            </w:pPr>
            <w:r w:rsidRPr="00E714C7">
              <w:t>NA</w:t>
            </w:r>
          </w:p>
        </w:tc>
        <w:tc>
          <w:tcPr>
            <w:tcW w:w="671" w:type="dxa"/>
          </w:tcPr>
          <w:p w14:paraId="686BFF2D" w14:textId="77777777" w:rsidR="00A1018F" w:rsidRPr="00E714C7" w:rsidRDefault="00A1018F" w:rsidP="0072624B">
            <w:pPr>
              <w:pStyle w:val="S-O-P"/>
            </w:pPr>
            <w:r w:rsidRPr="00E714C7">
              <w:t>NA</w:t>
            </w:r>
          </w:p>
        </w:tc>
        <w:tc>
          <w:tcPr>
            <w:tcW w:w="479" w:type="dxa"/>
          </w:tcPr>
          <w:p w14:paraId="1229629A" w14:textId="77777777" w:rsidR="00A1018F" w:rsidRPr="00E714C7" w:rsidRDefault="00A1018F" w:rsidP="0072624B">
            <w:pPr>
              <w:pStyle w:val="S-O-P"/>
            </w:pPr>
            <w:r w:rsidRPr="00E714C7">
              <w:t>NA</w:t>
            </w:r>
          </w:p>
        </w:tc>
        <w:tc>
          <w:tcPr>
            <w:tcW w:w="671" w:type="dxa"/>
          </w:tcPr>
          <w:p w14:paraId="58B86E15" w14:textId="77777777" w:rsidR="00A1018F" w:rsidRPr="00E714C7" w:rsidRDefault="00A1018F" w:rsidP="0072624B">
            <w:pPr>
              <w:pStyle w:val="S-O-P"/>
            </w:pPr>
            <w:r w:rsidRPr="00E714C7">
              <w:t>NA</w:t>
            </w:r>
          </w:p>
        </w:tc>
        <w:tc>
          <w:tcPr>
            <w:tcW w:w="574" w:type="dxa"/>
          </w:tcPr>
          <w:p w14:paraId="3664080D" w14:textId="77777777" w:rsidR="00A1018F" w:rsidRPr="00E714C7" w:rsidRDefault="00A1018F" w:rsidP="0072624B">
            <w:pPr>
              <w:pStyle w:val="S-O-P"/>
            </w:pPr>
            <w:r w:rsidRPr="00E714C7">
              <w:t>NA</w:t>
            </w:r>
          </w:p>
        </w:tc>
        <w:tc>
          <w:tcPr>
            <w:tcW w:w="671" w:type="dxa"/>
          </w:tcPr>
          <w:p w14:paraId="3695AE32" w14:textId="77777777" w:rsidR="00A1018F" w:rsidRPr="00E714C7" w:rsidRDefault="00A1018F" w:rsidP="0072624B">
            <w:pPr>
              <w:pStyle w:val="S-O-P"/>
            </w:pPr>
            <w:r w:rsidRPr="00E714C7">
              <w:t>NA</w:t>
            </w:r>
          </w:p>
        </w:tc>
        <w:tc>
          <w:tcPr>
            <w:tcW w:w="862" w:type="dxa"/>
          </w:tcPr>
          <w:p w14:paraId="274874FB" w14:textId="77777777" w:rsidR="00A1018F" w:rsidRPr="00E714C7" w:rsidRDefault="00A1018F" w:rsidP="0072624B">
            <w:pPr>
              <w:pStyle w:val="S-O-P"/>
            </w:pPr>
            <w:r w:rsidRPr="00E714C7">
              <w:t>S</w:t>
            </w:r>
          </w:p>
        </w:tc>
        <w:tc>
          <w:tcPr>
            <w:tcW w:w="791" w:type="dxa"/>
            <w:gridSpan w:val="2"/>
          </w:tcPr>
          <w:p w14:paraId="21BC793B" w14:textId="77777777" w:rsidR="00A1018F" w:rsidRPr="00E714C7" w:rsidRDefault="00A1018F" w:rsidP="0072624B">
            <w:pPr>
              <w:pStyle w:val="S-O-P"/>
            </w:pPr>
            <w:r w:rsidRPr="00E714C7">
              <w:t>S</w:t>
            </w:r>
          </w:p>
        </w:tc>
      </w:tr>
      <w:tr w:rsidR="00A1018F" w:rsidRPr="002A30EA" w14:paraId="36A7D9BD" w14:textId="77777777" w:rsidTr="0072624B">
        <w:tc>
          <w:tcPr>
            <w:tcW w:w="4860" w:type="dxa"/>
          </w:tcPr>
          <w:p w14:paraId="12CB25E6" w14:textId="77777777" w:rsidR="00A1018F" w:rsidRPr="00AF014A" w:rsidRDefault="00A1018F" w:rsidP="0072624B">
            <w:pPr>
              <w:pStyle w:val="BodyCopy"/>
            </w:pPr>
            <w:r w:rsidRPr="00AF014A">
              <w:t xml:space="preserve">Launch Assist </w:t>
            </w:r>
          </w:p>
        </w:tc>
        <w:tc>
          <w:tcPr>
            <w:tcW w:w="501" w:type="dxa"/>
          </w:tcPr>
          <w:p w14:paraId="1679A746" w14:textId="77777777" w:rsidR="00A1018F" w:rsidRPr="00E714C7" w:rsidRDefault="00A1018F" w:rsidP="0072624B">
            <w:pPr>
              <w:pStyle w:val="S-O-P"/>
            </w:pPr>
            <w:r w:rsidRPr="00E714C7">
              <w:t>NA</w:t>
            </w:r>
          </w:p>
        </w:tc>
        <w:tc>
          <w:tcPr>
            <w:tcW w:w="671" w:type="dxa"/>
          </w:tcPr>
          <w:p w14:paraId="5412DD2E" w14:textId="77777777" w:rsidR="00A1018F" w:rsidRPr="00E714C7" w:rsidRDefault="00A1018F" w:rsidP="0072624B">
            <w:pPr>
              <w:pStyle w:val="S-O-P"/>
            </w:pPr>
            <w:r w:rsidRPr="00E714C7">
              <w:t>NA</w:t>
            </w:r>
          </w:p>
        </w:tc>
        <w:tc>
          <w:tcPr>
            <w:tcW w:w="479" w:type="dxa"/>
          </w:tcPr>
          <w:p w14:paraId="72BC02C0" w14:textId="77777777" w:rsidR="00A1018F" w:rsidRPr="00E714C7" w:rsidRDefault="00A1018F" w:rsidP="0072624B">
            <w:pPr>
              <w:pStyle w:val="S-O-P"/>
            </w:pPr>
            <w:r w:rsidRPr="00E714C7">
              <w:t>NA</w:t>
            </w:r>
          </w:p>
        </w:tc>
        <w:tc>
          <w:tcPr>
            <w:tcW w:w="671" w:type="dxa"/>
          </w:tcPr>
          <w:p w14:paraId="31C2862C" w14:textId="77777777" w:rsidR="00A1018F" w:rsidRPr="00E714C7" w:rsidRDefault="00A1018F" w:rsidP="0072624B">
            <w:pPr>
              <w:pStyle w:val="S-O-P"/>
            </w:pPr>
            <w:r w:rsidRPr="00E714C7">
              <w:t>NA</w:t>
            </w:r>
          </w:p>
        </w:tc>
        <w:tc>
          <w:tcPr>
            <w:tcW w:w="574" w:type="dxa"/>
          </w:tcPr>
          <w:p w14:paraId="0EA21ABB" w14:textId="77777777" w:rsidR="00A1018F" w:rsidRPr="00E714C7" w:rsidRDefault="00A1018F" w:rsidP="0072624B">
            <w:pPr>
              <w:pStyle w:val="S-O-P"/>
            </w:pPr>
            <w:r w:rsidRPr="00E714C7">
              <w:t>NA</w:t>
            </w:r>
          </w:p>
        </w:tc>
        <w:tc>
          <w:tcPr>
            <w:tcW w:w="671" w:type="dxa"/>
          </w:tcPr>
          <w:p w14:paraId="7BE83C1D" w14:textId="77777777" w:rsidR="00A1018F" w:rsidRPr="00E714C7" w:rsidRDefault="00A1018F" w:rsidP="0072624B">
            <w:pPr>
              <w:pStyle w:val="S-O-P"/>
            </w:pPr>
            <w:r w:rsidRPr="00E714C7">
              <w:t>S</w:t>
            </w:r>
          </w:p>
        </w:tc>
        <w:tc>
          <w:tcPr>
            <w:tcW w:w="862" w:type="dxa"/>
          </w:tcPr>
          <w:p w14:paraId="17572FFB" w14:textId="77777777" w:rsidR="00A1018F" w:rsidRPr="00E714C7" w:rsidRDefault="00A1018F" w:rsidP="0072624B">
            <w:pPr>
              <w:pStyle w:val="S-O-P"/>
            </w:pPr>
            <w:r w:rsidRPr="00E714C7">
              <w:t>S</w:t>
            </w:r>
          </w:p>
        </w:tc>
        <w:tc>
          <w:tcPr>
            <w:tcW w:w="791" w:type="dxa"/>
            <w:gridSpan w:val="2"/>
          </w:tcPr>
          <w:p w14:paraId="06D86503" w14:textId="77777777" w:rsidR="00A1018F" w:rsidRPr="00E714C7" w:rsidRDefault="00A1018F" w:rsidP="0072624B">
            <w:pPr>
              <w:pStyle w:val="S-O-P"/>
            </w:pPr>
            <w:r w:rsidRPr="00E714C7">
              <w:t>S</w:t>
            </w:r>
          </w:p>
        </w:tc>
      </w:tr>
      <w:tr w:rsidR="00A1018F" w:rsidRPr="002A30EA" w14:paraId="2F026D7D" w14:textId="77777777" w:rsidTr="0072624B">
        <w:tc>
          <w:tcPr>
            <w:tcW w:w="4860" w:type="dxa"/>
          </w:tcPr>
          <w:p w14:paraId="60590398" w14:textId="77777777" w:rsidR="00A1018F" w:rsidRPr="00AF014A" w:rsidRDefault="00A1018F" w:rsidP="0072624B">
            <w:pPr>
              <w:pStyle w:val="BodyCopy"/>
            </w:pPr>
            <w:r w:rsidRPr="00AF014A">
              <w:t xml:space="preserve">Launch Control </w:t>
            </w:r>
          </w:p>
        </w:tc>
        <w:tc>
          <w:tcPr>
            <w:tcW w:w="501" w:type="dxa"/>
          </w:tcPr>
          <w:p w14:paraId="51EBD98D" w14:textId="77777777" w:rsidR="00A1018F" w:rsidRPr="00E714C7" w:rsidRDefault="00A1018F" w:rsidP="0072624B">
            <w:pPr>
              <w:pStyle w:val="S-O-P"/>
            </w:pPr>
            <w:r w:rsidRPr="00E714C7">
              <w:t>NA</w:t>
            </w:r>
          </w:p>
        </w:tc>
        <w:tc>
          <w:tcPr>
            <w:tcW w:w="671" w:type="dxa"/>
          </w:tcPr>
          <w:p w14:paraId="6005CF50" w14:textId="77777777" w:rsidR="00A1018F" w:rsidRPr="00E714C7" w:rsidRDefault="00A1018F" w:rsidP="0072624B">
            <w:pPr>
              <w:pStyle w:val="S-O-P"/>
            </w:pPr>
            <w:r w:rsidRPr="00E714C7">
              <w:t>NA</w:t>
            </w:r>
          </w:p>
        </w:tc>
        <w:tc>
          <w:tcPr>
            <w:tcW w:w="479" w:type="dxa"/>
          </w:tcPr>
          <w:p w14:paraId="59EF08C7" w14:textId="77777777" w:rsidR="00A1018F" w:rsidRPr="00E714C7" w:rsidRDefault="00A1018F" w:rsidP="0072624B">
            <w:pPr>
              <w:pStyle w:val="S-O-P"/>
            </w:pPr>
            <w:r w:rsidRPr="00E714C7">
              <w:t>NA</w:t>
            </w:r>
          </w:p>
        </w:tc>
        <w:tc>
          <w:tcPr>
            <w:tcW w:w="671" w:type="dxa"/>
          </w:tcPr>
          <w:p w14:paraId="42309688" w14:textId="77777777" w:rsidR="00A1018F" w:rsidRPr="00E714C7" w:rsidRDefault="00A1018F" w:rsidP="0072624B">
            <w:pPr>
              <w:pStyle w:val="S-O-P"/>
            </w:pPr>
            <w:r w:rsidRPr="00E714C7">
              <w:t>NA</w:t>
            </w:r>
          </w:p>
        </w:tc>
        <w:tc>
          <w:tcPr>
            <w:tcW w:w="574" w:type="dxa"/>
          </w:tcPr>
          <w:p w14:paraId="5D0BA9E2" w14:textId="77777777" w:rsidR="00A1018F" w:rsidRPr="00E714C7" w:rsidRDefault="00A1018F" w:rsidP="0072624B">
            <w:pPr>
              <w:pStyle w:val="S-O-P"/>
            </w:pPr>
            <w:r w:rsidRPr="00E714C7">
              <w:t>NA</w:t>
            </w:r>
          </w:p>
        </w:tc>
        <w:tc>
          <w:tcPr>
            <w:tcW w:w="671" w:type="dxa"/>
          </w:tcPr>
          <w:p w14:paraId="23813213" w14:textId="77777777" w:rsidR="00A1018F" w:rsidRPr="00E714C7" w:rsidRDefault="00A1018F" w:rsidP="0072624B">
            <w:pPr>
              <w:pStyle w:val="S-O-P"/>
            </w:pPr>
            <w:r w:rsidRPr="00E714C7">
              <w:t>S</w:t>
            </w:r>
          </w:p>
        </w:tc>
        <w:tc>
          <w:tcPr>
            <w:tcW w:w="862" w:type="dxa"/>
          </w:tcPr>
          <w:p w14:paraId="2E6AB6C1" w14:textId="77777777" w:rsidR="00A1018F" w:rsidRPr="00E714C7" w:rsidRDefault="00A1018F" w:rsidP="0072624B">
            <w:pPr>
              <w:pStyle w:val="S-O-P"/>
            </w:pPr>
            <w:r w:rsidRPr="00E714C7">
              <w:t>S</w:t>
            </w:r>
          </w:p>
        </w:tc>
        <w:tc>
          <w:tcPr>
            <w:tcW w:w="791" w:type="dxa"/>
            <w:gridSpan w:val="2"/>
          </w:tcPr>
          <w:p w14:paraId="4EF1D843" w14:textId="77777777" w:rsidR="00A1018F" w:rsidRPr="00E714C7" w:rsidRDefault="00A1018F" w:rsidP="0072624B">
            <w:pPr>
              <w:pStyle w:val="S-O-P"/>
            </w:pPr>
            <w:r w:rsidRPr="00E714C7">
              <w:t>S</w:t>
            </w:r>
          </w:p>
        </w:tc>
      </w:tr>
      <w:tr w:rsidR="00A1018F" w:rsidRPr="002A30EA" w14:paraId="5EC0141F" w14:textId="77777777" w:rsidTr="0072624B">
        <w:tc>
          <w:tcPr>
            <w:tcW w:w="4860" w:type="dxa"/>
          </w:tcPr>
          <w:p w14:paraId="0B2F2483" w14:textId="77777777" w:rsidR="00A1018F" w:rsidRPr="00AF014A" w:rsidRDefault="00A1018F" w:rsidP="0072624B">
            <w:pPr>
              <w:pStyle w:val="BodyCopy"/>
            </w:pPr>
            <w:r w:rsidRPr="00AF014A">
              <w:t>Line Lock (included with Performance Handling Group with an automatic transmission – requires 3.09 axle ratio)</w:t>
            </w:r>
          </w:p>
        </w:tc>
        <w:tc>
          <w:tcPr>
            <w:tcW w:w="501" w:type="dxa"/>
          </w:tcPr>
          <w:p w14:paraId="2A986FBC" w14:textId="77777777" w:rsidR="00A1018F" w:rsidRPr="00E714C7" w:rsidRDefault="00A1018F" w:rsidP="0072624B">
            <w:pPr>
              <w:pStyle w:val="S-O-P"/>
            </w:pPr>
            <w:r w:rsidRPr="00E714C7">
              <w:t>NA</w:t>
            </w:r>
          </w:p>
        </w:tc>
        <w:tc>
          <w:tcPr>
            <w:tcW w:w="671" w:type="dxa"/>
          </w:tcPr>
          <w:p w14:paraId="35035757" w14:textId="77777777" w:rsidR="00A1018F" w:rsidRPr="00E714C7" w:rsidRDefault="00A1018F" w:rsidP="0072624B">
            <w:pPr>
              <w:pStyle w:val="S-O-P"/>
            </w:pPr>
            <w:r w:rsidRPr="00E714C7">
              <w:t>NA</w:t>
            </w:r>
          </w:p>
        </w:tc>
        <w:tc>
          <w:tcPr>
            <w:tcW w:w="479" w:type="dxa"/>
          </w:tcPr>
          <w:p w14:paraId="5C3A687D" w14:textId="77777777" w:rsidR="00A1018F" w:rsidRPr="00E714C7" w:rsidRDefault="00A1018F" w:rsidP="0072624B">
            <w:pPr>
              <w:pStyle w:val="S-O-P"/>
            </w:pPr>
            <w:r w:rsidRPr="00E714C7">
              <w:t>NA</w:t>
            </w:r>
          </w:p>
        </w:tc>
        <w:tc>
          <w:tcPr>
            <w:tcW w:w="671" w:type="dxa"/>
          </w:tcPr>
          <w:p w14:paraId="47C772FA" w14:textId="77777777" w:rsidR="00A1018F" w:rsidRPr="00E714C7" w:rsidRDefault="00A1018F" w:rsidP="0072624B">
            <w:pPr>
              <w:pStyle w:val="S-O-P"/>
            </w:pPr>
            <w:r w:rsidRPr="00E714C7">
              <w:t>NA</w:t>
            </w:r>
          </w:p>
        </w:tc>
        <w:tc>
          <w:tcPr>
            <w:tcW w:w="574" w:type="dxa"/>
          </w:tcPr>
          <w:p w14:paraId="4992CC6B" w14:textId="77777777" w:rsidR="00A1018F" w:rsidRPr="00E714C7" w:rsidRDefault="00A1018F" w:rsidP="0072624B">
            <w:pPr>
              <w:pStyle w:val="S-O-P"/>
            </w:pPr>
            <w:r w:rsidRPr="00E714C7">
              <w:t>S/P</w:t>
            </w:r>
          </w:p>
        </w:tc>
        <w:tc>
          <w:tcPr>
            <w:tcW w:w="671" w:type="dxa"/>
          </w:tcPr>
          <w:p w14:paraId="1FB8F86B" w14:textId="77777777" w:rsidR="00A1018F" w:rsidRPr="00E714C7" w:rsidRDefault="00A1018F" w:rsidP="0072624B">
            <w:pPr>
              <w:pStyle w:val="S-O-P"/>
            </w:pPr>
            <w:r w:rsidRPr="00E714C7">
              <w:t>S</w:t>
            </w:r>
          </w:p>
        </w:tc>
        <w:tc>
          <w:tcPr>
            <w:tcW w:w="862" w:type="dxa"/>
          </w:tcPr>
          <w:p w14:paraId="161EE8A8" w14:textId="77777777" w:rsidR="00A1018F" w:rsidRPr="00E714C7" w:rsidRDefault="00A1018F" w:rsidP="0072624B">
            <w:pPr>
              <w:pStyle w:val="S-O-P"/>
            </w:pPr>
            <w:r w:rsidRPr="00E714C7">
              <w:t>S</w:t>
            </w:r>
          </w:p>
        </w:tc>
        <w:tc>
          <w:tcPr>
            <w:tcW w:w="791" w:type="dxa"/>
            <w:gridSpan w:val="2"/>
          </w:tcPr>
          <w:p w14:paraId="3AD028F5" w14:textId="77777777" w:rsidR="00A1018F" w:rsidRPr="00E714C7" w:rsidRDefault="00A1018F" w:rsidP="0072624B">
            <w:pPr>
              <w:pStyle w:val="S-O-P"/>
            </w:pPr>
            <w:r w:rsidRPr="00E714C7">
              <w:t>S</w:t>
            </w:r>
          </w:p>
        </w:tc>
      </w:tr>
      <w:tr w:rsidR="00A1018F" w:rsidRPr="002A30EA" w14:paraId="139F9C0C" w14:textId="77777777" w:rsidTr="0072624B">
        <w:tc>
          <w:tcPr>
            <w:tcW w:w="4860" w:type="dxa"/>
          </w:tcPr>
          <w:p w14:paraId="09D0D04B" w14:textId="77777777" w:rsidR="00A1018F" w:rsidRPr="00AF014A" w:rsidRDefault="00A1018F" w:rsidP="0072624B">
            <w:pPr>
              <w:pStyle w:val="BodyCopy"/>
            </w:pPr>
            <w:r w:rsidRPr="00AF014A">
              <w:t>Power accessory delay</w:t>
            </w:r>
          </w:p>
        </w:tc>
        <w:tc>
          <w:tcPr>
            <w:tcW w:w="501" w:type="dxa"/>
          </w:tcPr>
          <w:p w14:paraId="2AD3775B" w14:textId="77777777" w:rsidR="00A1018F" w:rsidRPr="00E714C7" w:rsidRDefault="00A1018F" w:rsidP="0072624B">
            <w:pPr>
              <w:pStyle w:val="S-O-P"/>
            </w:pPr>
            <w:r w:rsidRPr="00E714C7">
              <w:t>S</w:t>
            </w:r>
          </w:p>
        </w:tc>
        <w:tc>
          <w:tcPr>
            <w:tcW w:w="671" w:type="dxa"/>
          </w:tcPr>
          <w:p w14:paraId="0D96BB0C" w14:textId="77777777" w:rsidR="00A1018F" w:rsidRPr="00E714C7" w:rsidRDefault="00A1018F" w:rsidP="0072624B">
            <w:pPr>
              <w:pStyle w:val="S-O-P"/>
            </w:pPr>
            <w:r w:rsidRPr="00E714C7">
              <w:t>S</w:t>
            </w:r>
          </w:p>
        </w:tc>
        <w:tc>
          <w:tcPr>
            <w:tcW w:w="479" w:type="dxa"/>
          </w:tcPr>
          <w:p w14:paraId="6A927ECB" w14:textId="77777777" w:rsidR="00A1018F" w:rsidRPr="00E714C7" w:rsidRDefault="00A1018F" w:rsidP="0072624B">
            <w:pPr>
              <w:pStyle w:val="S-O-P"/>
            </w:pPr>
            <w:r w:rsidRPr="00E714C7">
              <w:t>S</w:t>
            </w:r>
          </w:p>
        </w:tc>
        <w:tc>
          <w:tcPr>
            <w:tcW w:w="671" w:type="dxa"/>
          </w:tcPr>
          <w:p w14:paraId="11171DDF" w14:textId="77777777" w:rsidR="00A1018F" w:rsidRPr="00E714C7" w:rsidRDefault="00A1018F" w:rsidP="0072624B">
            <w:pPr>
              <w:pStyle w:val="S-O-P"/>
            </w:pPr>
            <w:r w:rsidRPr="00E714C7">
              <w:t>S</w:t>
            </w:r>
          </w:p>
        </w:tc>
        <w:tc>
          <w:tcPr>
            <w:tcW w:w="574" w:type="dxa"/>
          </w:tcPr>
          <w:p w14:paraId="3EE1AB9C" w14:textId="77777777" w:rsidR="00A1018F" w:rsidRPr="00E714C7" w:rsidRDefault="00A1018F" w:rsidP="0072624B">
            <w:pPr>
              <w:pStyle w:val="S-O-P"/>
            </w:pPr>
            <w:r w:rsidRPr="00E714C7">
              <w:t>S</w:t>
            </w:r>
          </w:p>
        </w:tc>
        <w:tc>
          <w:tcPr>
            <w:tcW w:w="671" w:type="dxa"/>
          </w:tcPr>
          <w:p w14:paraId="728150F7" w14:textId="77777777" w:rsidR="00A1018F" w:rsidRPr="00E714C7" w:rsidRDefault="00A1018F" w:rsidP="0072624B">
            <w:pPr>
              <w:pStyle w:val="S-O-P"/>
            </w:pPr>
            <w:r w:rsidRPr="00E714C7">
              <w:t>S</w:t>
            </w:r>
          </w:p>
        </w:tc>
        <w:tc>
          <w:tcPr>
            <w:tcW w:w="862" w:type="dxa"/>
          </w:tcPr>
          <w:p w14:paraId="660C1701" w14:textId="77777777" w:rsidR="00A1018F" w:rsidRPr="00E714C7" w:rsidRDefault="00A1018F" w:rsidP="0072624B">
            <w:pPr>
              <w:pStyle w:val="S-O-P"/>
            </w:pPr>
            <w:r w:rsidRPr="00E714C7">
              <w:t>S</w:t>
            </w:r>
          </w:p>
        </w:tc>
        <w:tc>
          <w:tcPr>
            <w:tcW w:w="791" w:type="dxa"/>
            <w:gridSpan w:val="2"/>
          </w:tcPr>
          <w:p w14:paraId="78DB6431" w14:textId="77777777" w:rsidR="00A1018F" w:rsidRPr="00E714C7" w:rsidRDefault="00A1018F" w:rsidP="0072624B">
            <w:pPr>
              <w:pStyle w:val="S-O-P"/>
            </w:pPr>
            <w:r w:rsidRPr="00E714C7">
              <w:t>S</w:t>
            </w:r>
          </w:p>
        </w:tc>
      </w:tr>
      <w:tr w:rsidR="00A1018F" w:rsidRPr="002A30EA" w14:paraId="17BF65FA" w14:textId="77777777" w:rsidTr="0072624B">
        <w:tc>
          <w:tcPr>
            <w:tcW w:w="4860" w:type="dxa"/>
          </w:tcPr>
          <w:p w14:paraId="6D322FBB" w14:textId="77777777" w:rsidR="00A1018F" w:rsidRPr="00AF014A" w:rsidRDefault="00A1018F" w:rsidP="0072624B">
            <w:pPr>
              <w:pStyle w:val="BodyCopy"/>
            </w:pPr>
            <w:r w:rsidRPr="00AF014A">
              <w:t>Remote start system (included with Driver Convenience Group; requires automatic transmission)</w:t>
            </w:r>
          </w:p>
        </w:tc>
        <w:tc>
          <w:tcPr>
            <w:tcW w:w="501" w:type="dxa"/>
          </w:tcPr>
          <w:p w14:paraId="395DFBB1" w14:textId="77777777" w:rsidR="00A1018F" w:rsidRPr="00E714C7" w:rsidRDefault="00A1018F" w:rsidP="0072624B">
            <w:pPr>
              <w:pStyle w:val="S-O-P"/>
            </w:pPr>
            <w:r w:rsidRPr="00E714C7">
              <w:t>P</w:t>
            </w:r>
          </w:p>
        </w:tc>
        <w:tc>
          <w:tcPr>
            <w:tcW w:w="671" w:type="dxa"/>
          </w:tcPr>
          <w:p w14:paraId="658D785C" w14:textId="77777777" w:rsidR="00A1018F" w:rsidRPr="00E714C7" w:rsidRDefault="00A1018F" w:rsidP="0072624B">
            <w:pPr>
              <w:pStyle w:val="S-O-P"/>
            </w:pPr>
            <w:r w:rsidRPr="00E714C7">
              <w:t>P</w:t>
            </w:r>
          </w:p>
        </w:tc>
        <w:tc>
          <w:tcPr>
            <w:tcW w:w="479" w:type="dxa"/>
          </w:tcPr>
          <w:p w14:paraId="7F4F5110" w14:textId="77777777" w:rsidR="00A1018F" w:rsidRPr="00E714C7" w:rsidRDefault="00A1018F" w:rsidP="0072624B">
            <w:pPr>
              <w:pStyle w:val="S-O-P"/>
            </w:pPr>
            <w:r w:rsidRPr="00E714C7">
              <w:t>S</w:t>
            </w:r>
          </w:p>
        </w:tc>
        <w:tc>
          <w:tcPr>
            <w:tcW w:w="671" w:type="dxa"/>
          </w:tcPr>
          <w:p w14:paraId="20E5C561" w14:textId="77777777" w:rsidR="00A1018F" w:rsidRPr="00E714C7" w:rsidRDefault="00A1018F" w:rsidP="0072624B">
            <w:pPr>
              <w:pStyle w:val="S-O-P"/>
            </w:pPr>
            <w:r w:rsidRPr="00E714C7">
              <w:t>S</w:t>
            </w:r>
          </w:p>
        </w:tc>
        <w:tc>
          <w:tcPr>
            <w:tcW w:w="574" w:type="dxa"/>
          </w:tcPr>
          <w:p w14:paraId="29D1E9BD" w14:textId="77777777" w:rsidR="00A1018F" w:rsidRPr="00E714C7" w:rsidRDefault="00A1018F" w:rsidP="0072624B">
            <w:pPr>
              <w:pStyle w:val="S-O-P"/>
            </w:pPr>
            <w:r w:rsidRPr="00E714C7">
              <w:t>P</w:t>
            </w:r>
          </w:p>
        </w:tc>
        <w:tc>
          <w:tcPr>
            <w:tcW w:w="671" w:type="dxa"/>
          </w:tcPr>
          <w:p w14:paraId="7500C6C8" w14:textId="77777777" w:rsidR="00A1018F" w:rsidRPr="00E714C7" w:rsidRDefault="00A1018F" w:rsidP="0072624B">
            <w:pPr>
              <w:pStyle w:val="S-O-P"/>
            </w:pPr>
            <w:r w:rsidRPr="00E714C7">
              <w:t>P</w:t>
            </w:r>
          </w:p>
        </w:tc>
        <w:tc>
          <w:tcPr>
            <w:tcW w:w="862" w:type="dxa"/>
          </w:tcPr>
          <w:p w14:paraId="39D6DFAB" w14:textId="77777777" w:rsidR="00A1018F" w:rsidRPr="00E714C7" w:rsidRDefault="00A1018F" w:rsidP="0072624B">
            <w:pPr>
              <w:pStyle w:val="S-O-P"/>
            </w:pPr>
            <w:r w:rsidRPr="00E714C7">
              <w:t>P</w:t>
            </w:r>
          </w:p>
        </w:tc>
        <w:tc>
          <w:tcPr>
            <w:tcW w:w="791" w:type="dxa"/>
            <w:gridSpan w:val="2"/>
          </w:tcPr>
          <w:p w14:paraId="034F6417" w14:textId="77777777" w:rsidR="00A1018F" w:rsidRPr="00E714C7" w:rsidRDefault="00A1018F" w:rsidP="0072624B">
            <w:pPr>
              <w:pStyle w:val="S-O-P"/>
            </w:pPr>
            <w:r w:rsidRPr="00E714C7">
              <w:t>S</w:t>
            </w:r>
          </w:p>
        </w:tc>
      </w:tr>
      <w:tr w:rsidR="00A1018F" w:rsidRPr="002A30EA" w14:paraId="1789E382" w14:textId="77777777" w:rsidTr="0072624B">
        <w:tc>
          <w:tcPr>
            <w:tcW w:w="4860" w:type="dxa"/>
          </w:tcPr>
          <w:p w14:paraId="24B7F454" w14:textId="77777777" w:rsidR="00A1018F" w:rsidRPr="002A30EA" w:rsidRDefault="00A1018F" w:rsidP="0072624B">
            <w:pPr>
              <w:pStyle w:val="FABodyCopy"/>
            </w:pPr>
            <w:r w:rsidRPr="002A30EA">
              <w:t>Steering</w:t>
            </w:r>
          </w:p>
        </w:tc>
        <w:tc>
          <w:tcPr>
            <w:tcW w:w="501" w:type="dxa"/>
          </w:tcPr>
          <w:p w14:paraId="4024F017" w14:textId="77777777" w:rsidR="00A1018F" w:rsidRPr="00E714C7" w:rsidRDefault="00A1018F" w:rsidP="0072624B">
            <w:pPr>
              <w:pStyle w:val="S-O-P"/>
            </w:pPr>
          </w:p>
        </w:tc>
        <w:tc>
          <w:tcPr>
            <w:tcW w:w="671" w:type="dxa"/>
          </w:tcPr>
          <w:p w14:paraId="641B7753" w14:textId="77777777" w:rsidR="00A1018F" w:rsidRPr="00E714C7" w:rsidRDefault="00A1018F" w:rsidP="0072624B">
            <w:pPr>
              <w:pStyle w:val="S-O-P"/>
            </w:pPr>
          </w:p>
        </w:tc>
        <w:tc>
          <w:tcPr>
            <w:tcW w:w="479" w:type="dxa"/>
          </w:tcPr>
          <w:p w14:paraId="0CBD843F" w14:textId="77777777" w:rsidR="00A1018F" w:rsidRPr="00E714C7" w:rsidRDefault="00A1018F" w:rsidP="0072624B">
            <w:pPr>
              <w:pStyle w:val="S-O-P"/>
            </w:pPr>
          </w:p>
        </w:tc>
        <w:tc>
          <w:tcPr>
            <w:tcW w:w="671" w:type="dxa"/>
          </w:tcPr>
          <w:p w14:paraId="5D87173D" w14:textId="77777777" w:rsidR="00A1018F" w:rsidRPr="00E714C7" w:rsidRDefault="00A1018F" w:rsidP="0072624B">
            <w:pPr>
              <w:pStyle w:val="S-O-P"/>
            </w:pPr>
          </w:p>
        </w:tc>
        <w:tc>
          <w:tcPr>
            <w:tcW w:w="574" w:type="dxa"/>
          </w:tcPr>
          <w:p w14:paraId="22935B66" w14:textId="77777777" w:rsidR="00A1018F" w:rsidRPr="00E714C7" w:rsidRDefault="00A1018F" w:rsidP="0072624B">
            <w:pPr>
              <w:pStyle w:val="S-O-P"/>
            </w:pPr>
          </w:p>
        </w:tc>
        <w:tc>
          <w:tcPr>
            <w:tcW w:w="671" w:type="dxa"/>
          </w:tcPr>
          <w:p w14:paraId="0A262289" w14:textId="77777777" w:rsidR="00A1018F" w:rsidRPr="00E714C7" w:rsidRDefault="00A1018F" w:rsidP="0072624B">
            <w:pPr>
              <w:pStyle w:val="S-O-P"/>
            </w:pPr>
          </w:p>
        </w:tc>
        <w:tc>
          <w:tcPr>
            <w:tcW w:w="862" w:type="dxa"/>
          </w:tcPr>
          <w:p w14:paraId="7407AA5F" w14:textId="77777777" w:rsidR="00A1018F" w:rsidRPr="00E714C7" w:rsidRDefault="00A1018F" w:rsidP="0072624B">
            <w:pPr>
              <w:pStyle w:val="S-O-P"/>
            </w:pPr>
          </w:p>
        </w:tc>
        <w:tc>
          <w:tcPr>
            <w:tcW w:w="791" w:type="dxa"/>
            <w:gridSpan w:val="2"/>
          </w:tcPr>
          <w:p w14:paraId="651FFF16" w14:textId="77777777" w:rsidR="00A1018F" w:rsidRPr="00E714C7" w:rsidRDefault="00A1018F" w:rsidP="0072624B">
            <w:pPr>
              <w:pStyle w:val="S-O-P"/>
            </w:pPr>
          </w:p>
        </w:tc>
      </w:tr>
      <w:tr w:rsidR="00A1018F" w:rsidRPr="002A30EA" w14:paraId="5FEA4E1F" w14:textId="77777777" w:rsidTr="0072624B">
        <w:tc>
          <w:tcPr>
            <w:tcW w:w="4860" w:type="dxa"/>
          </w:tcPr>
          <w:p w14:paraId="1FE9B703" w14:textId="77777777" w:rsidR="00A1018F" w:rsidRPr="00AF014A" w:rsidRDefault="00A1018F" w:rsidP="0072624B">
            <w:pPr>
              <w:pStyle w:val="BodyIndent1"/>
            </w:pPr>
            <w:r w:rsidRPr="00AF014A">
              <w:t>Electric power steering (EPS)</w:t>
            </w:r>
          </w:p>
        </w:tc>
        <w:tc>
          <w:tcPr>
            <w:tcW w:w="501" w:type="dxa"/>
          </w:tcPr>
          <w:p w14:paraId="641EBE30" w14:textId="77777777" w:rsidR="00A1018F" w:rsidRPr="00E714C7" w:rsidRDefault="00A1018F" w:rsidP="0072624B">
            <w:pPr>
              <w:pStyle w:val="S-O-P"/>
            </w:pPr>
            <w:r w:rsidRPr="00E714C7">
              <w:t>S</w:t>
            </w:r>
          </w:p>
        </w:tc>
        <w:tc>
          <w:tcPr>
            <w:tcW w:w="671" w:type="dxa"/>
          </w:tcPr>
          <w:p w14:paraId="0A7317F3" w14:textId="77777777" w:rsidR="00A1018F" w:rsidRPr="00E714C7" w:rsidRDefault="00A1018F" w:rsidP="0072624B">
            <w:pPr>
              <w:pStyle w:val="S-O-P"/>
            </w:pPr>
            <w:r w:rsidRPr="00E714C7">
              <w:t>S</w:t>
            </w:r>
          </w:p>
        </w:tc>
        <w:tc>
          <w:tcPr>
            <w:tcW w:w="479" w:type="dxa"/>
          </w:tcPr>
          <w:p w14:paraId="7C6A76F4" w14:textId="77777777" w:rsidR="00A1018F" w:rsidRPr="00E714C7" w:rsidRDefault="00A1018F" w:rsidP="0072624B">
            <w:pPr>
              <w:pStyle w:val="S-O-P"/>
            </w:pPr>
            <w:r w:rsidRPr="00E714C7">
              <w:t>S</w:t>
            </w:r>
          </w:p>
        </w:tc>
        <w:tc>
          <w:tcPr>
            <w:tcW w:w="671" w:type="dxa"/>
          </w:tcPr>
          <w:p w14:paraId="1B6258E4" w14:textId="77777777" w:rsidR="00A1018F" w:rsidRPr="00E714C7" w:rsidRDefault="00A1018F" w:rsidP="0072624B">
            <w:pPr>
              <w:pStyle w:val="S-O-P"/>
            </w:pPr>
            <w:r w:rsidRPr="00E714C7">
              <w:t>S</w:t>
            </w:r>
          </w:p>
        </w:tc>
        <w:tc>
          <w:tcPr>
            <w:tcW w:w="574" w:type="dxa"/>
          </w:tcPr>
          <w:p w14:paraId="26F8EC2F" w14:textId="77777777" w:rsidR="00A1018F" w:rsidRPr="00E714C7" w:rsidRDefault="00A1018F" w:rsidP="0072624B">
            <w:pPr>
              <w:pStyle w:val="S-O-P"/>
            </w:pPr>
            <w:r w:rsidRPr="00E714C7">
              <w:t>S</w:t>
            </w:r>
          </w:p>
        </w:tc>
        <w:tc>
          <w:tcPr>
            <w:tcW w:w="671" w:type="dxa"/>
          </w:tcPr>
          <w:p w14:paraId="36899A3F" w14:textId="77777777" w:rsidR="00A1018F" w:rsidRPr="00E714C7" w:rsidRDefault="00A1018F" w:rsidP="0072624B">
            <w:pPr>
              <w:pStyle w:val="S-O-P"/>
            </w:pPr>
            <w:r w:rsidRPr="00E714C7">
              <w:t>S</w:t>
            </w:r>
          </w:p>
        </w:tc>
        <w:tc>
          <w:tcPr>
            <w:tcW w:w="862" w:type="dxa"/>
          </w:tcPr>
          <w:p w14:paraId="57EF2E30" w14:textId="77777777" w:rsidR="00A1018F" w:rsidRPr="00E714C7" w:rsidRDefault="00A1018F" w:rsidP="0072624B">
            <w:pPr>
              <w:pStyle w:val="S-O-P"/>
            </w:pPr>
            <w:r w:rsidRPr="00E714C7">
              <w:t>S</w:t>
            </w:r>
          </w:p>
        </w:tc>
        <w:tc>
          <w:tcPr>
            <w:tcW w:w="791" w:type="dxa"/>
            <w:gridSpan w:val="2"/>
          </w:tcPr>
          <w:p w14:paraId="0DCBD656" w14:textId="77777777" w:rsidR="00A1018F" w:rsidRPr="00E714C7" w:rsidRDefault="00A1018F" w:rsidP="0072624B">
            <w:pPr>
              <w:pStyle w:val="S-O-P"/>
            </w:pPr>
            <w:r w:rsidRPr="00E714C7">
              <w:t>S</w:t>
            </w:r>
          </w:p>
        </w:tc>
      </w:tr>
      <w:tr w:rsidR="00A1018F" w:rsidRPr="002A30EA" w14:paraId="7DC419C3" w14:textId="77777777" w:rsidTr="0072624B">
        <w:tc>
          <w:tcPr>
            <w:tcW w:w="4860" w:type="dxa"/>
          </w:tcPr>
          <w:p w14:paraId="3AC3F3E6" w14:textId="77777777" w:rsidR="00A1018F" w:rsidRPr="00AF014A" w:rsidRDefault="00A1018F" w:rsidP="0072624B">
            <w:pPr>
              <w:pStyle w:val="BodyIndent1"/>
            </w:pPr>
            <w:r w:rsidRPr="00AF014A">
              <w:t>Performance steering</w:t>
            </w:r>
          </w:p>
        </w:tc>
        <w:tc>
          <w:tcPr>
            <w:tcW w:w="501" w:type="dxa"/>
          </w:tcPr>
          <w:p w14:paraId="0A7082F8" w14:textId="77777777" w:rsidR="00A1018F" w:rsidRPr="00E714C7" w:rsidRDefault="00A1018F" w:rsidP="0072624B">
            <w:pPr>
              <w:pStyle w:val="S-O-P"/>
            </w:pPr>
            <w:r w:rsidRPr="00E714C7">
              <w:t>NA</w:t>
            </w:r>
          </w:p>
        </w:tc>
        <w:tc>
          <w:tcPr>
            <w:tcW w:w="671" w:type="dxa"/>
          </w:tcPr>
          <w:p w14:paraId="195D115A" w14:textId="77777777" w:rsidR="00A1018F" w:rsidRPr="00E714C7" w:rsidRDefault="00A1018F" w:rsidP="0072624B">
            <w:pPr>
              <w:pStyle w:val="S-O-P"/>
            </w:pPr>
            <w:r w:rsidRPr="00E714C7">
              <w:t>NA</w:t>
            </w:r>
          </w:p>
        </w:tc>
        <w:tc>
          <w:tcPr>
            <w:tcW w:w="479" w:type="dxa"/>
          </w:tcPr>
          <w:p w14:paraId="226F7872" w14:textId="77777777" w:rsidR="00A1018F" w:rsidRPr="00E714C7" w:rsidRDefault="00A1018F" w:rsidP="0072624B">
            <w:pPr>
              <w:pStyle w:val="S-O-P"/>
            </w:pPr>
            <w:r w:rsidRPr="00E714C7">
              <w:t>S</w:t>
            </w:r>
          </w:p>
        </w:tc>
        <w:tc>
          <w:tcPr>
            <w:tcW w:w="671" w:type="dxa"/>
          </w:tcPr>
          <w:p w14:paraId="296C8395" w14:textId="77777777" w:rsidR="00A1018F" w:rsidRPr="00E714C7" w:rsidRDefault="00A1018F" w:rsidP="0072624B">
            <w:pPr>
              <w:pStyle w:val="S-O-P"/>
            </w:pPr>
            <w:r w:rsidRPr="00E714C7">
              <w:t>NA</w:t>
            </w:r>
          </w:p>
        </w:tc>
        <w:tc>
          <w:tcPr>
            <w:tcW w:w="574" w:type="dxa"/>
          </w:tcPr>
          <w:p w14:paraId="4300C09F" w14:textId="77777777" w:rsidR="00A1018F" w:rsidRPr="00E714C7" w:rsidRDefault="00A1018F" w:rsidP="0072624B">
            <w:pPr>
              <w:pStyle w:val="S-O-P"/>
            </w:pPr>
            <w:r w:rsidRPr="00E714C7">
              <w:t>S</w:t>
            </w:r>
          </w:p>
        </w:tc>
        <w:tc>
          <w:tcPr>
            <w:tcW w:w="671" w:type="dxa"/>
          </w:tcPr>
          <w:p w14:paraId="0EEA7745" w14:textId="77777777" w:rsidR="00A1018F" w:rsidRPr="00E714C7" w:rsidRDefault="00A1018F" w:rsidP="0072624B">
            <w:pPr>
              <w:pStyle w:val="S-O-P"/>
            </w:pPr>
            <w:r w:rsidRPr="00E714C7">
              <w:t>S</w:t>
            </w:r>
          </w:p>
        </w:tc>
        <w:tc>
          <w:tcPr>
            <w:tcW w:w="862" w:type="dxa"/>
          </w:tcPr>
          <w:p w14:paraId="53EE4DEF" w14:textId="77777777" w:rsidR="00A1018F" w:rsidRPr="00E714C7" w:rsidRDefault="00A1018F" w:rsidP="0072624B">
            <w:pPr>
              <w:pStyle w:val="S-O-P"/>
            </w:pPr>
            <w:r w:rsidRPr="00E714C7">
              <w:t>NA</w:t>
            </w:r>
          </w:p>
        </w:tc>
        <w:tc>
          <w:tcPr>
            <w:tcW w:w="791" w:type="dxa"/>
            <w:gridSpan w:val="2"/>
          </w:tcPr>
          <w:p w14:paraId="7830A8AE" w14:textId="77777777" w:rsidR="00A1018F" w:rsidRPr="00E714C7" w:rsidRDefault="00A1018F" w:rsidP="0072624B">
            <w:pPr>
              <w:pStyle w:val="S-O-P"/>
            </w:pPr>
            <w:r w:rsidRPr="00E714C7">
              <w:t>NA</w:t>
            </w:r>
          </w:p>
        </w:tc>
      </w:tr>
      <w:tr w:rsidR="00A1018F" w:rsidRPr="002A30EA" w14:paraId="02D73375" w14:textId="77777777" w:rsidTr="0072624B">
        <w:tc>
          <w:tcPr>
            <w:tcW w:w="4860" w:type="dxa"/>
          </w:tcPr>
          <w:p w14:paraId="671D4619" w14:textId="77777777" w:rsidR="00A1018F" w:rsidRPr="002A30EA" w:rsidRDefault="00A1018F" w:rsidP="0072624B">
            <w:pPr>
              <w:pStyle w:val="FABodyCopy"/>
            </w:pPr>
            <w:r w:rsidRPr="002A30EA">
              <w:t>Suspension</w:t>
            </w:r>
          </w:p>
        </w:tc>
        <w:tc>
          <w:tcPr>
            <w:tcW w:w="501" w:type="dxa"/>
          </w:tcPr>
          <w:p w14:paraId="69171B73" w14:textId="77777777" w:rsidR="00A1018F" w:rsidRPr="00E714C7" w:rsidRDefault="00A1018F" w:rsidP="0072624B">
            <w:pPr>
              <w:pStyle w:val="S-O-P"/>
            </w:pPr>
          </w:p>
        </w:tc>
        <w:tc>
          <w:tcPr>
            <w:tcW w:w="671" w:type="dxa"/>
          </w:tcPr>
          <w:p w14:paraId="3684F9F9" w14:textId="77777777" w:rsidR="00A1018F" w:rsidRPr="00E714C7" w:rsidRDefault="00A1018F" w:rsidP="0072624B">
            <w:pPr>
              <w:pStyle w:val="S-O-P"/>
            </w:pPr>
          </w:p>
        </w:tc>
        <w:tc>
          <w:tcPr>
            <w:tcW w:w="479" w:type="dxa"/>
          </w:tcPr>
          <w:p w14:paraId="26768E37" w14:textId="77777777" w:rsidR="00A1018F" w:rsidRPr="00E714C7" w:rsidRDefault="00A1018F" w:rsidP="0072624B">
            <w:pPr>
              <w:pStyle w:val="S-O-P"/>
            </w:pPr>
          </w:p>
        </w:tc>
        <w:tc>
          <w:tcPr>
            <w:tcW w:w="671" w:type="dxa"/>
          </w:tcPr>
          <w:p w14:paraId="2D3A95C5" w14:textId="77777777" w:rsidR="00A1018F" w:rsidRPr="00E714C7" w:rsidRDefault="00A1018F" w:rsidP="0072624B">
            <w:pPr>
              <w:pStyle w:val="S-O-P"/>
            </w:pPr>
          </w:p>
        </w:tc>
        <w:tc>
          <w:tcPr>
            <w:tcW w:w="574" w:type="dxa"/>
          </w:tcPr>
          <w:p w14:paraId="3B906C7A" w14:textId="77777777" w:rsidR="00A1018F" w:rsidRPr="00E714C7" w:rsidRDefault="00A1018F" w:rsidP="0072624B">
            <w:pPr>
              <w:pStyle w:val="S-O-P"/>
            </w:pPr>
          </w:p>
        </w:tc>
        <w:tc>
          <w:tcPr>
            <w:tcW w:w="671" w:type="dxa"/>
          </w:tcPr>
          <w:p w14:paraId="2E9E49DB" w14:textId="77777777" w:rsidR="00A1018F" w:rsidRPr="00E714C7" w:rsidRDefault="00A1018F" w:rsidP="0072624B">
            <w:pPr>
              <w:pStyle w:val="S-O-P"/>
            </w:pPr>
          </w:p>
        </w:tc>
        <w:tc>
          <w:tcPr>
            <w:tcW w:w="862" w:type="dxa"/>
          </w:tcPr>
          <w:p w14:paraId="09841F9E" w14:textId="77777777" w:rsidR="00A1018F" w:rsidRPr="00E714C7" w:rsidRDefault="00A1018F" w:rsidP="0072624B">
            <w:pPr>
              <w:pStyle w:val="S-O-P"/>
            </w:pPr>
          </w:p>
        </w:tc>
        <w:tc>
          <w:tcPr>
            <w:tcW w:w="791" w:type="dxa"/>
            <w:gridSpan w:val="2"/>
          </w:tcPr>
          <w:p w14:paraId="2CBDA7B2" w14:textId="77777777" w:rsidR="00A1018F" w:rsidRPr="00E714C7" w:rsidRDefault="00A1018F" w:rsidP="0072624B">
            <w:pPr>
              <w:pStyle w:val="S-O-P"/>
            </w:pPr>
          </w:p>
        </w:tc>
      </w:tr>
      <w:tr w:rsidR="00A1018F" w:rsidRPr="002A30EA" w14:paraId="657F754C" w14:textId="77777777" w:rsidTr="0072624B">
        <w:tc>
          <w:tcPr>
            <w:tcW w:w="4860" w:type="dxa"/>
          </w:tcPr>
          <w:p w14:paraId="14DDB02D" w14:textId="77777777" w:rsidR="00A1018F" w:rsidRPr="00AF014A" w:rsidDel="00827C9C" w:rsidRDefault="00A1018F" w:rsidP="0072624B">
            <w:pPr>
              <w:pStyle w:val="BodyIndent1"/>
            </w:pPr>
            <w:r w:rsidRPr="00AF014A">
              <w:t xml:space="preserve">Sport </w:t>
            </w:r>
          </w:p>
        </w:tc>
        <w:tc>
          <w:tcPr>
            <w:tcW w:w="501" w:type="dxa"/>
          </w:tcPr>
          <w:p w14:paraId="17BC6952" w14:textId="77777777" w:rsidR="00A1018F" w:rsidRPr="00E714C7" w:rsidRDefault="00A1018F" w:rsidP="0072624B">
            <w:pPr>
              <w:pStyle w:val="S-O-P"/>
            </w:pPr>
            <w:r w:rsidRPr="00E714C7">
              <w:t>S</w:t>
            </w:r>
          </w:p>
        </w:tc>
        <w:tc>
          <w:tcPr>
            <w:tcW w:w="671" w:type="dxa"/>
          </w:tcPr>
          <w:p w14:paraId="32213765" w14:textId="77777777" w:rsidR="00A1018F" w:rsidRPr="00E714C7" w:rsidRDefault="00A1018F" w:rsidP="0072624B">
            <w:pPr>
              <w:pStyle w:val="S-O-P"/>
            </w:pPr>
            <w:r w:rsidRPr="00E714C7">
              <w:t>NA</w:t>
            </w:r>
          </w:p>
        </w:tc>
        <w:tc>
          <w:tcPr>
            <w:tcW w:w="479" w:type="dxa"/>
          </w:tcPr>
          <w:p w14:paraId="3F56F7E8" w14:textId="77777777" w:rsidR="00A1018F" w:rsidRPr="00E714C7" w:rsidRDefault="00A1018F" w:rsidP="0072624B">
            <w:pPr>
              <w:pStyle w:val="S-O-P"/>
            </w:pPr>
            <w:r w:rsidRPr="00E714C7">
              <w:t>NA</w:t>
            </w:r>
          </w:p>
        </w:tc>
        <w:tc>
          <w:tcPr>
            <w:tcW w:w="671" w:type="dxa"/>
          </w:tcPr>
          <w:p w14:paraId="06714D6F" w14:textId="77777777" w:rsidR="00A1018F" w:rsidRPr="00E714C7" w:rsidRDefault="00A1018F" w:rsidP="0072624B">
            <w:pPr>
              <w:pStyle w:val="S-O-P"/>
            </w:pPr>
            <w:r w:rsidRPr="00E714C7">
              <w:t>NA</w:t>
            </w:r>
          </w:p>
        </w:tc>
        <w:tc>
          <w:tcPr>
            <w:tcW w:w="574" w:type="dxa"/>
          </w:tcPr>
          <w:p w14:paraId="43B4601C" w14:textId="77777777" w:rsidR="00A1018F" w:rsidRPr="00E714C7" w:rsidRDefault="00A1018F" w:rsidP="0072624B">
            <w:pPr>
              <w:pStyle w:val="S-O-P"/>
            </w:pPr>
            <w:r w:rsidRPr="00E714C7">
              <w:t>NA</w:t>
            </w:r>
          </w:p>
        </w:tc>
        <w:tc>
          <w:tcPr>
            <w:tcW w:w="671" w:type="dxa"/>
          </w:tcPr>
          <w:p w14:paraId="79D7E244" w14:textId="77777777" w:rsidR="00A1018F" w:rsidRPr="00E714C7" w:rsidRDefault="00A1018F" w:rsidP="0072624B">
            <w:pPr>
              <w:pStyle w:val="S-O-P"/>
            </w:pPr>
            <w:r w:rsidRPr="00E714C7">
              <w:t>NA</w:t>
            </w:r>
          </w:p>
        </w:tc>
        <w:tc>
          <w:tcPr>
            <w:tcW w:w="862" w:type="dxa"/>
          </w:tcPr>
          <w:p w14:paraId="6A105192" w14:textId="77777777" w:rsidR="00A1018F" w:rsidRPr="00E714C7" w:rsidRDefault="00A1018F" w:rsidP="0072624B">
            <w:pPr>
              <w:pStyle w:val="S-O-P"/>
            </w:pPr>
            <w:r w:rsidRPr="00E714C7">
              <w:t>NA</w:t>
            </w:r>
          </w:p>
        </w:tc>
        <w:tc>
          <w:tcPr>
            <w:tcW w:w="791" w:type="dxa"/>
            <w:gridSpan w:val="2"/>
          </w:tcPr>
          <w:p w14:paraId="0F164C72" w14:textId="77777777" w:rsidR="00A1018F" w:rsidRPr="00E714C7" w:rsidRDefault="00A1018F" w:rsidP="0072624B">
            <w:pPr>
              <w:pStyle w:val="S-O-P"/>
            </w:pPr>
            <w:r w:rsidRPr="00E714C7">
              <w:t>NA</w:t>
            </w:r>
          </w:p>
        </w:tc>
      </w:tr>
      <w:tr w:rsidR="00A1018F" w:rsidRPr="002A30EA" w14:paraId="266456C3" w14:textId="77777777" w:rsidTr="0072624B">
        <w:tc>
          <w:tcPr>
            <w:tcW w:w="4860" w:type="dxa"/>
          </w:tcPr>
          <w:p w14:paraId="65C3D42D" w14:textId="77777777" w:rsidR="00A1018F" w:rsidRPr="00AF014A" w:rsidRDefault="00A1018F" w:rsidP="0072624B">
            <w:pPr>
              <w:pStyle w:val="BodyIndent1"/>
            </w:pPr>
            <w:r w:rsidRPr="00AF014A">
              <w:t>Normal duty</w:t>
            </w:r>
          </w:p>
        </w:tc>
        <w:tc>
          <w:tcPr>
            <w:tcW w:w="501" w:type="dxa"/>
          </w:tcPr>
          <w:p w14:paraId="24AFADF2" w14:textId="77777777" w:rsidR="00A1018F" w:rsidRPr="00E714C7" w:rsidRDefault="00A1018F" w:rsidP="0072624B">
            <w:pPr>
              <w:pStyle w:val="S-O-P"/>
            </w:pPr>
            <w:r w:rsidRPr="00E714C7">
              <w:t>NA</w:t>
            </w:r>
          </w:p>
        </w:tc>
        <w:tc>
          <w:tcPr>
            <w:tcW w:w="671" w:type="dxa"/>
          </w:tcPr>
          <w:p w14:paraId="02B0F077" w14:textId="77777777" w:rsidR="00A1018F" w:rsidRPr="00E714C7" w:rsidRDefault="00A1018F" w:rsidP="0072624B">
            <w:pPr>
              <w:pStyle w:val="S-O-P"/>
            </w:pPr>
            <w:r w:rsidRPr="00E714C7">
              <w:t>S</w:t>
            </w:r>
          </w:p>
        </w:tc>
        <w:tc>
          <w:tcPr>
            <w:tcW w:w="479" w:type="dxa"/>
          </w:tcPr>
          <w:p w14:paraId="5905A6A6" w14:textId="77777777" w:rsidR="00A1018F" w:rsidRPr="00E714C7" w:rsidRDefault="00A1018F" w:rsidP="0072624B">
            <w:pPr>
              <w:pStyle w:val="S-O-P"/>
            </w:pPr>
            <w:r w:rsidRPr="00E714C7">
              <w:t>NA</w:t>
            </w:r>
          </w:p>
        </w:tc>
        <w:tc>
          <w:tcPr>
            <w:tcW w:w="671" w:type="dxa"/>
          </w:tcPr>
          <w:p w14:paraId="48D70898" w14:textId="77777777" w:rsidR="00A1018F" w:rsidRPr="00E714C7" w:rsidRDefault="00A1018F" w:rsidP="0072624B">
            <w:pPr>
              <w:pStyle w:val="S-O-P"/>
            </w:pPr>
            <w:r w:rsidRPr="00E714C7">
              <w:t>S</w:t>
            </w:r>
          </w:p>
        </w:tc>
        <w:tc>
          <w:tcPr>
            <w:tcW w:w="574" w:type="dxa"/>
          </w:tcPr>
          <w:p w14:paraId="7C719B56" w14:textId="77777777" w:rsidR="00A1018F" w:rsidRPr="00E714C7" w:rsidRDefault="00A1018F" w:rsidP="0072624B">
            <w:pPr>
              <w:pStyle w:val="S-O-P"/>
            </w:pPr>
            <w:r w:rsidRPr="00E714C7">
              <w:t>NA</w:t>
            </w:r>
          </w:p>
        </w:tc>
        <w:tc>
          <w:tcPr>
            <w:tcW w:w="671" w:type="dxa"/>
          </w:tcPr>
          <w:p w14:paraId="2D613691" w14:textId="77777777" w:rsidR="00A1018F" w:rsidRPr="00E714C7" w:rsidRDefault="00A1018F" w:rsidP="0072624B">
            <w:pPr>
              <w:pStyle w:val="S-O-P"/>
            </w:pPr>
            <w:r w:rsidRPr="00E714C7">
              <w:t>NA</w:t>
            </w:r>
          </w:p>
        </w:tc>
        <w:tc>
          <w:tcPr>
            <w:tcW w:w="862" w:type="dxa"/>
          </w:tcPr>
          <w:p w14:paraId="05772A20" w14:textId="77777777" w:rsidR="00A1018F" w:rsidRPr="00E714C7" w:rsidRDefault="00A1018F" w:rsidP="0072624B">
            <w:pPr>
              <w:pStyle w:val="S-O-P"/>
            </w:pPr>
            <w:r w:rsidRPr="00E714C7">
              <w:t>NA</w:t>
            </w:r>
          </w:p>
        </w:tc>
        <w:tc>
          <w:tcPr>
            <w:tcW w:w="791" w:type="dxa"/>
            <w:gridSpan w:val="2"/>
          </w:tcPr>
          <w:p w14:paraId="4797D21C" w14:textId="77777777" w:rsidR="00A1018F" w:rsidRPr="00E714C7" w:rsidRDefault="00A1018F" w:rsidP="0072624B">
            <w:pPr>
              <w:pStyle w:val="S-O-P"/>
            </w:pPr>
            <w:r w:rsidRPr="00E714C7">
              <w:t>NA</w:t>
            </w:r>
          </w:p>
        </w:tc>
      </w:tr>
      <w:tr w:rsidR="00A1018F" w:rsidRPr="002A30EA" w14:paraId="6348920D" w14:textId="77777777" w:rsidTr="0072624B">
        <w:tc>
          <w:tcPr>
            <w:tcW w:w="4860" w:type="dxa"/>
          </w:tcPr>
          <w:p w14:paraId="72614177" w14:textId="77777777" w:rsidR="00A1018F" w:rsidRPr="00AF014A" w:rsidRDefault="00A1018F" w:rsidP="0072624B">
            <w:pPr>
              <w:pStyle w:val="BodyIndent1"/>
            </w:pPr>
            <w:r w:rsidRPr="00AF014A">
              <w:t>Performance</w:t>
            </w:r>
          </w:p>
        </w:tc>
        <w:tc>
          <w:tcPr>
            <w:tcW w:w="501" w:type="dxa"/>
          </w:tcPr>
          <w:p w14:paraId="18196F24" w14:textId="77777777" w:rsidR="00A1018F" w:rsidRPr="00E714C7" w:rsidRDefault="00A1018F" w:rsidP="0072624B">
            <w:pPr>
              <w:pStyle w:val="S-O-P"/>
            </w:pPr>
            <w:r w:rsidRPr="00E714C7">
              <w:t>NA</w:t>
            </w:r>
          </w:p>
        </w:tc>
        <w:tc>
          <w:tcPr>
            <w:tcW w:w="671" w:type="dxa"/>
          </w:tcPr>
          <w:p w14:paraId="22C963C3" w14:textId="77777777" w:rsidR="00A1018F" w:rsidRPr="00E714C7" w:rsidRDefault="00A1018F" w:rsidP="0072624B">
            <w:pPr>
              <w:pStyle w:val="S-O-P"/>
            </w:pPr>
            <w:r w:rsidRPr="00E714C7">
              <w:t>NA</w:t>
            </w:r>
          </w:p>
        </w:tc>
        <w:tc>
          <w:tcPr>
            <w:tcW w:w="479" w:type="dxa"/>
          </w:tcPr>
          <w:p w14:paraId="230505B6" w14:textId="77777777" w:rsidR="00A1018F" w:rsidRPr="00E714C7" w:rsidRDefault="00A1018F" w:rsidP="0072624B">
            <w:pPr>
              <w:pStyle w:val="S-O-P"/>
            </w:pPr>
            <w:r w:rsidRPr="00E714C7">
              <w:t>S</w:t>
            </w:r>
          </w:p>
        </w:tc>
        <w:tc>
          <w:tcPr>
            <w:tcW w:w="671" w:type="dxa"/>
          </w:tcPr>
          <w:p w14:paraId="12B8D0BD" w14:textId="77777777" w:rsidR="00A1018F" w:rsidRPr="00E714C7" w:rsidRDefault="00A1018F" w:rsidP="0072624B">
            <w:pPr>
              <w:pStyle w:val="S-O-P"/>
            </w:pPr>
            <w:r w:rsidRPr="00E714C7">
              <w:t>NA</w:t>
            </w:r>
          </w:p>
        </w:tc>
        <w:tc>
          <w:tcPr>
            <w:tcW w:w="574" w:type="dxa"/>
          </w:tcPr>
          <w:p w14:paraId="572CB049" w14:textId="77777777" w:rsidR="00A1018F" w:rsidRPr="00E714C7" w:rsidRDefault="00A1018F" w:rsidP="0072624B">
            <w:pPr>
              <w:pStyle w:val="S-O-P"/>
            </w:pPr>
            <w:r w:rsidRPr="00E714C7">
              <w:t>S</w:t>
            </w:r>
          </w:p>
        </w:tc>
        <w:tc>
          <w:tcPr>
            <w:tcW w:w="671" w:type="dxa"/>
          </w:tcPr>
          <w:p w14:paraId="6873C140" w14:textId="77777777" w:rsidR="00A1018F" w:rsidRPr="00E714C7" w:rsidRDefault="00A1018F" w:rsidP="0072624B">
            <w:pPr>
              <w:pStyle w:val="S-O-P"/>
            </w:pPr>
            <w:r w:rsidRPr="00E714C7">
              <w:t>NA</w:t>
            </w:r>
          </w:p>
        </w:tc>
        <w:tc>
          <w:tcPr>
            <w:tcW w:w="862" w:type="dxa"/>
          </w:tcPr>
          <w:p w14:paraId="3BC9A132" w14:textId="77777777" w:rsidR="00A1018F" w:rsidRPr="00E714C7" w:rsidRDefault="00A1018F" w:rsidP="0072624B">
            <w:pPr>
              <w:pStyle w:val="S-O-P"/>
            </w:pPr>
            <w:r w:rsidRPr="00E714C7">
              <w:t>NA</w:t>
            </w:r>
          </w:p>
        </w:tc>
        <w:tc>
          <w:tcPr>
            <w:tcW w:w="791" w:type="dxa"/>
            <w:gridSpan w:val="2"/>
          </w:tcPr>
          <w:p w14:paraId="4139D90D" w14:textId="77777777" w:rsidR="00A1018F" w:rsidRPr="00E714C7" w:rsidRDefault="00A1018F" w:rsidP="0072624B">
            <w:pPr>
              <w:pStyle w:val="S-O-P"/>
            </w:pPr>
            <w:r w:rsidRPr="00E714C7">
              <w:t>NA</w:t>
            </w:r>
          </w:p>
        </w:tc>
      </w:tr>
      <w:tr w:rsidR="00A1018F" w:rsidRPr="002A30EA" w14:paraId="47E3A079" w14:textId="77777777" w:rsidTr="0072624B">
        <w:tc>
          <w:tcPr>
            <w:tcW w:w="4860" w:type="dxa"/>
          </w:tcPr>
          <w:p w14:paraId="7217DDC1" w14:textId="77777777" w:rsidR="00A1018F" w:rsidRPr="00AF014A" w:rsidRDefault="00A1018F" w:rsidP="0072624B">
            <w:pPr>
              <w:pStyle w:val="BodyIndent1"/>
            </w:pPr>
            <w:r w:rsidRPr="00AF014A">
              <w:t>High performance (included with Performance Handling Group)</w:t>
            </w:r>
          </w:p>
        </w:tc>
        <w:tc>
          <w:tcPr>
            <w:tcW w:w="501" w:type="dxa"/>
          </w:tcPr>
          <w:p w14:paraId="18A31792" w14:textId="77777777" w:rsidR="00A1018F" w:rsidRPr="00E714C7" w:rsidRDefault="00A1018F" w:rsidP="0072624B">
            <w:pPr>
              <w:pStyle w:val="S-O-P"/>
            </w:pPr>
            <w:r w:rsidRPr="00E714C7">
              <w:t>NA</w:t>
            </w:r>
          </w:p>
        </w:tc>
        <w:tc>
          <w:tcPr>
            <w:tcW w:w="671" w:type="dxa"/>
          </w:tcPr>
          <w:p w14:paraId="43CC0997" w14:textId="77777777" w:rsidR="00A1018F" w:rsidRPr="00E714C7" w:rsidRDefault="00A1018F" w:rsidP="0072624B">
            <w:pPr>
              <w:pStyle w:val="S-O-P"/>
            </w:pPr>
            <w:r w:rsidRPr="00E714C7">
              <w:t>NA</w:t>
            </w:r>
          </w:p>
        </w:tc>
        <w:tc>
          <w:tcPr>
            <w:tcW w:w="479" w:type="dxa"/>
          </w:tcPr>
          <w:p w14:paraId="0598BFA0" w14:textId="77777777" w:rsidR="00A1018F" w:rsidRPr="00E714C7" w:rsidRDefault="00A1018F" w:rsidP="0072624B">
            <w:pPr>
              <w:pStyle w:val="S-O-P"/>
            </w:pPr>
            <w:r w:rsidRPr="00E714C7">
              <w:t>P</w:t>
            </w:r>
          </w:p>
        </w:tc>
        <w:tc>
          <w:tcPr>
            <w:tcW w:w="671" w:type="dxa"/>
          </w:tcPr>
          <w:p w14:paraId="4FFC0177" w14:textId="77777777" w:rsidR="00A1018F" w:rsidRPr="00E714C7" w:rsidRDefault="00A1018F" w:rsidP="0072624B">
            <w:pPr>
              <w:pStyle w:val="S-O-P"/>
            </w:pPr>
            <w:r w:rsidRPr="00E714C7">
              <w:t>NA</w:t>
            </w:r>
          </w:p>
        </w:tc>
        <w:tc>
          <w:tcPr>
            <w:tcW w:w="574" w:type="dxa"/>
          </w:tcPr>
          <w:p w14:paraId="11D10FBE" w14:textId="77777777" w:rsidR="00A1018F" w:rsidRPr="00E714C7" w:rsidRDefault="00A1018F" w:rsidP="0072624B">
            <w:pPr>
              <w:pStyle w:val="S-O-P"/>
            </w:pPr>
            <w:r w:rsidRPr="00E714C7">
              <w:t>P</w:t>
            </w:r>
          </w:p>
        </w:tc>
        <w:tc>
          <w:tcPr>
            <w:tcW w:w="671" w:type="dxa"/>
          </w:tcPr>
          <w:p w14:paraId="1C55B9E0" w14:textId="77777777" w:rsidR="00A1018F" w:rsidRPr="00E714C7" w:rsidRDefault="00A1018F" w:rsidP="0072624B">
            <w:pPr>
              <w:pStyle w:val="S-O-P"/>
            </w:pPr>
            <w:r w:rsidRPr="00E714C7">
              <w:t>S</w:t>
            </w:r>
          </w:p>
        </w:tc>
        <w:tc>
          <w:tcPr>
            <w:tcW w:w="862" w:type="dxa"/>
          </w:tcPr>
          <w:p w14:paraId="1FC895A7" w14:textId="77777777" w:rsidR="00A1018F" w:rsidRPr="00E714C7" w:rsidRDefault="00A1018F" w:rsidP="0072624B">
            <w:pPr>
              <w:pStyle w:val="S-O-P"/>
            </w:pPr>
            <w:r w:rsidRPr="00E714C7">
              <w:t>NA</w:t>
            </w:r>
          </w:p>
        </w:tc>
        <w:tc>
          <w:tcPr>
            <w:tcW w:w="791" w:type="dxa"/>
            <w:gridSpan w:val="2"/>
          </w:tcPr>
          <w:p w14:paraId="6D21E1E3" w14:textId="77777777" w:rsidR="00A1018F" w:rsidRPr="00E714C7" w:rsidRDefault="00A1018F" w:rsidP="0072624B">
            <w:pPr>
              <w:pStyle w:val="S-O-P"/>
            </w:pPr>
            <w:r w:rsidRPr="00E714C7">
              <w:t>NA</w:t>
            </w:r>
          </w:p>
        </w:tc>
      </w:tr>
      <w:tr w:rsidR="00A1018F" w:rsidRPr="002A30EA" w14:paraId="0BBEC4E1" w14:textId="77777777" w:rsidTr="0072624B">
        <w:tc>
          <w:tcPr>
            <w:tcW w:w="4860" w:type="dxa"/>
          </w:tcPr>
          <w:p w14:paraId="02902817" w14:textId="77777777" w:rsidR="00A1018F" w:rsidRPr="00AF014A" w:rsidRDefault="00A1018F" w:rsidP="0072624B">
            <w:pPr>
              <w:pStyle w:val="BodyIndent1"/>
            </w:pPr>
            <w:r w:rsidRPr="00AF014A">
              <w:t>Competition</w:t>
            </w:r>
          </w:p>
        </w:tc>
        <w:tc>
          <w:tcPr>
            <w:tcW w:w="501" w:type="dxa"/>
          </w:tcPr>
          <w:p w14:paraId="6F5E9D92" w14:textId="77777777" w:rsidR="00A1018F" w:rsidRPr="00E714C7" w:rsidRDefault="00A1018F" w:rsidP="0072624B">
            <w:pPr>
              <w:pStyle w:val="S-O-P"/>
            </w:pPr>
            <w:r w:rsidRPr="00E714C7">
              <w:t>NA</w:t>
            </w:r>
          </w:p>
        </w:tc>
        <w:tc>
          <w:tcPr>
            <w:tcW w:w="671" w:type="dxa"/>
          </w:tcPr>
          <w:p w14:paraId="1BCFD21F" w14:textId="77777777" w:rsidR="00A1018F" w:rsidRPr="00E714C7" w:rsidRDefault="00A1018F" w:rsidP="0072624B">
            <w:pPr>
              <w:pStyle w:val="S-O-P"/>
            </w:pPr>
            <w:r w:rsidRPr="00E714C7">
              <w:t>NA</w:t>
            </w:r>
          </w:p>
        </w:tc>
        <w:tc>
          <w:tcPr>
            <w:tcW w:w="479" w:type="dxa"/>
          </w:tcPr>
          <w:p w14:paraId="0EBC9ED8" w14:textId="77777777" w:rsidR="00A1018F" w:rsidRPr="00E714C7" w:rsidRDefault="00A1018F" w:rsidP="0072624B">
            <w:pPr>
              <w:pStyle w:val="S-O-P"/>
            </w:pPr>
            <w:r w:rsidRPr="00E714C7">
              <w:t>NA</w:t>
            </w:r>
          </w:p>
        </w:tc>
        <w:tc>
          <w:tcPr>
            <w:tcW w:w="671" w:type="dxa"/>
          </w:tcPr>
          <w:p w14:paraId="7526850E" w14:textId="77777777" w:rsidR="00A1018F" w:rsidRPr="00E714C7" w:rsidRDefault="00A1018F" w:rsidP="0072624B">
            <w:pPr>
              <w:pStyle w:val="S-O-P"/>
            </w:pPr>
            <w:r w:rsidRPr="00E714C7">
              <w:t>NA</w:t>
            </w:r>
          </w:p>
        </w:tc>
        <w:tc>
          <w:tcPr>
            <w:tcW w:w="574" w:type="dxa"/>
          </w:tcPr>
          <w:p w14:paraId="61CB59F4" w14:textId="77777777" w:rsidR="00A1018F" w:rsidRPr="00E714C7" w:rsidRDefault="00A1018F" w:rsidP="0072624B">
            <w:pPr>
              <w:pStyle w:val="S-O-P"/>
            </w:pPr>
            <w:r w:rsidRPr="00E714C7">
              <w:t>NA</w:t>
            </w:r>
          </w:p>
        </w:tc>
        <w:tc>
          <w:tcPr>
            <w:tcW w:w="671" w:type="dxa"/>
          </w:tcPr>
          <w:p w14:paraId="5146C6D2" w14:textId="77777777" w:rsidR="00A1018F" w:rsidRPr="00E714C7" w:rsidRDefault="00A1018F" w:rsidP="0072624B">
            <w:pPr>
              <w:pStyle w:val="S-O-P"/>
            </w:pPr>
            <w:r w:rsidRPr="00E714C7">
              <w:t>NA</w:t>
            </w:r>
          </w:p>
        </w:tc>
        <w:tc>
          <w:tcPr>
            <w:tcW w:w="862" w:type="dxa"/>
          </w:tcPr>
          <w:p w14:paraId="234656AF" w14:textId="77777777" w:rsidR="00A1018F" w:rsidRPr="00E714C7" w:rsidRDefault="00A1018F" w:rsidP="0072624B">
            <w:pPr>
              <w:pStyle w:val="S-O-P"/>
            </w:pPr>
            <w:r w:rsidRPr="00E714C7">
              <w:t>S</w:t>
            </w:r>
          </w:p>
        </w:tc>
        <w:tc>
          <w:tcPr>
            <w:tcW w:w="791" w:type="dxa"/>
            <w:gridSpan w:val="2"/>
          </w:tcPr>
          <w:p w14:paraId="5C783CBB" w14:textId="77777777" w:rsidR="00A1018F" w:rsidRPr="00E714C7" w:rsidRDefault="00A1018F" w:rsidP="0072624B">
            <w:pPr>
              <w:pStyle w:val="S-O-P"/>
            </w:pPr>
            <w:r w:rsidRPr="00E714C7">
              <w:t>S</w:t>
            </w:r>
          </w:p>
        </w:tc>
      </w:tr>
      <w:tr w:rsidR="00A1018F" w:rsidRPr="002A30EA" w14:paraId="160402B2" w14:textId="77777777" w:rsidTr="0072624B">
        <w:tc>
          <w:tcPr>
            <w:tcW w:w="4860" w:type="dxa"/>
          </w:tcPr>
          <w:p w14:paraId="30939147" w14:textId="77777777" w:rsidR="00A1018F" w:rsidRPr="002A30EA" w:rsidRDefault="00A1018F" w:rsidP="0072624B">
            <w:pPr>
              <w:pStyle w:val="FABodyCopy"/>
            </w:pPr>
            <w:r w:rsidRPr="002A30EA">
              <w:t>Adaptive damping SRT-tuned Bilstein three-mode:</w:t>
            </w:r>
          </w:p>
          <w:p w14:paraId="28392AB5" w14:textId="77777777" w:rsidR="00A1018F" w:rsidRPr="002A30EA" w:rsidRDefault="00A1018F" w:rsidP="0072624B">
            <w:pPr>
              <w:pStyle w:val="BodyIndent1"/>
            </w:pPr>
            <w:r w:rsidRPr="002A30EA">
              <w:t>Auto mode — sporty but compliant ride</w:t>
            </w:r>
          </w:p>
          <w:p w14:paraId="34283A65" w14:textId="77777777" w:rsidR="00A1018F" w:rsidRPr="002A30EA" w:rsidRDefault="00A1018F" w:rsidP="0072624B">
            <w:pPr>
              <w:pStyle w:val="BodyIndent1"/>
            </w:pPr>
            <w:r w:rsidRPr="002A30EA">
              <w:t>Sport mode — firm, maximum handling</w:t>
            </w:r>
          </w:p>
          <w:p w14:paraId="065509F7" w14:textId="4EA12205" w:rsidR="00A1018F" w:rsidRPr="002A30EA" w:rsidRDefault="00A1018F" w:rsidP="0072624B">
            <w:pPr>
              <w:pStyle w:val="BodyIndent1"/>
            </w:pPr>
            <w:r w:rsidRPr="002A30EA">
              <w:t xml:space="preserve">Track mode — firm, maximum handling plus performance shifting and gear-holding feature </w:t>
            </w:r>
            <w:r w:rsidR="00082725">
              <w:br/>
            </w:r>
            <w:r w:rsidRPr="002A30EA">
              <w:t>(included with Widebody Package)</w:t>
            </w:r>
          </w:p>
        </w:tc>
        <w:tc>
          <w:tcPr>
            <w:tcW w:w="501" w:type="dxa"/>
          </w:tcPr>
          <w:p w14:paraId="076BF0F9" w14:textId="77777777" w:rsidR="00A1018F" w:rsidRPr="00E714C7" w:rsidRDefault="00A1018F" w:rsidP="0072624B">
            <w:pPr>
              <w:pStyle w:val="S-O-P"/>
            </w:pPr>
            <w:r w:rsidRPr="00E714C7">
              <w:t>NA</w:t>
            </w:r>
          </w:p>
        </w:tc>
        <w:tc>
          <w:tcPr>
            <w:tcW w:w="671" w:type="dxa"/>
          </w:tcPr>
          <w:p w14:paraId="53082253" w14:textId="77777777" w:rsidR="00A1018F" w:rsidRPr="00E714C7" w:rsidRDefault="00A1018F" w:rsidP="0072624B">
            <w:pPr>
              <w:pStyle w:val="S-O-P"/>
            </w:pPr>
            <w:r w:rsidRPr="00E714C7">
              <w:t>NA</w:t>
            </w:r>
          </w:p>
        </w:tc>
        <w:tc>
          <w:tcPr>
            <w:tcW w:w="479" w:type="dxa"/>
          </w:tcPr>
          <w:p w14:paraId="7A19A7E2" w14:textId="77777777" w:rsidR="00A1018F" w:rsidRPr="00E714C7" w:rsidRDefault="00A1018F" w:rsidP="0072624B">
            <w:pPr>
              <w:pStyle w:val="S-O-P"/>
            </w:pPr>
            <w:r w:rsidRPr="00E714C7">
              <w:t>NA</w:t>
            </w:r>
          </w:p>
        </w:tc>
        <w:tc>
          <w:tcPr>
            <w:tcW w:w="671" w:type="dxa"/>
          </w:tcPr>
          <w:p w14:paraId="454A9238" w14:textId="77777777" w:rsidR="00A1018F" w:rsidRPr="00E714C7" w:rsidRDefault="00A1018F" w:rsidP="0072624B">
            <w:pPr>
              <w:pStyle w:val="S-O-P"/>
            </w:pPr>
            <w:r w:rsidRPr="00E714C7">
              <w:t>NA</w:t>
            </w:r>
          </w:p>
        </w:tc>
        <w:tc>
          <w:tcPr>
            <w:tcW w:w="574" w:type="dxa"/>
          </w:tcPr>
          <w:p w14:paraId="58D857C4" w14:textId="77777777" w:rsidR="00A1018F" w:rsidRPr="00E714C7" w:rsidRDefault="00A1018F" w:rsidP="0072624B">
            <w:pPr>
              <w:pStyle w:val="S-O-P"/>
            </w:pPr>
            <w:r w:rsidRPr="00E714C7">
              <w:t>NA</w:t>
            </w:r>
          </w:p>
        </w:tc>
        <w:tc>
          <w:tcPr>
            <w:tcW w:w="671" w:type="dxa"/>
          </w:tcPr>
          <w:p w14:paraId="7EABE9D8" w14:textId="77777777" w:rsidR="00A1018F" w:rsidRPr="00E714C7" w:rsidRDefault="00A1018F" w:rsidP="0072624B">
            <w:pPr>
              <w:pStyle w:val="S-O-P"/>
            </w:pPr>
            <w:r w:rsidRPr="00E714C7">
              <w:t>O/P</w:t>
            </w:r>
          </w:p>
        </w:tc>
        <w:tc>
          <w:tcPr>
            <w:tcW w:w="862" w:type="dxa"/>
          </w:tcPr>
          <w:p w14:paraId="2436F609" w14:textId="77777777" w:rsidR="00A1018F" w:rsidRPr="00E714C7" w:rsidRDefault="00A1018F" w:rsidP="0072624B">
            <w:pPr>
              <w:pStyle w:val="S-O-P"/>
            </w:pPr>
            <w:r w:rsidRPr="00E714C7">
              <w:t>S</w:t>
            </w:r>
          </w:p>
        </w:tc>
        <w:tc>
          <w:tcPr>
            <w:tcW w:w="791" w:type="dxa"/>
            <w:gridSpan w:val="2"/>
          </w:tcPr>
          <w:p w14:paraId="6B8986C4" w14:textId="77777777" w:rsidR="00A1018F" w:rsidRPr="00E714C7" w:rsidRDefault="00A1018F" w:rsidP="0072624B">
            <w:pPr>
              <w:pStyle w:val="S-O-P"/>
            </w:pPr>
            <w:r w:rsidRPr="00E714C7">
              <w:t>S</w:t>
            </w:r>
          </w:p>
        </w:tc>
      </w:tr>
      <w:tr w:rsidR="00A1018F" w:rsidRPr="002A30EA" w14:paraId="3DDFF109" w14:textId="77777777" w:rsidTr="0072624B">
        <w:tc>
          <w:tcPr>
            <w:tcW w:w="4860" w:type="dxa"/>
          </w:tcPr>
          <w:p w14:paraId="32E812F3" w14:textId="77777777" w:rsidR="00A1018F" w:rsidRPr="002A30EA" w:rsidRDefault="00A1018F" w:rsidP="0072624B">
            <w:pPr>
              <w:pStyle w:val="FABodyCopy"/>
              <w:keepNext/>
              <w:widowControl/>
            </w:pPr>
            <w:r w:rsidRPr="002A30EA">
              <w:lastRenderedPageBreak/>
              <w:t>Adaptive damping SRT-tuned Bilstein three-mode:</w:t>
            </w:r>
          </w:p>
          <w:p w14:paraId="0C2BB52B" w14:textId="77777777" w:rsidR="00A1018F" w:rsidRPr="00AF014A" w:rsidRDefault="00A1018F" w:rsidP="0072624B">
            <w:pPr>
              <w:pStyle w:val="BodyIndent1"/>
              <w:keepNext/>
              <w:widowControl/>
            </w:pPr>
            <w:r w:rsidRPr="00AF014A">
              <w:t>Auto mode — sporty but compliant ride</w:t>
            </w:r>
          </w:p>
          <w:p w14:paraId="03D1F1A4" w14:textId="77777777" w:rsidR="00A1018F" w:rsidRPr="00AF014A" w:rsidRDefault="00A1018F" w:rsidP="0072624B">
            <w:pPr>
              <w:pStyle w:val="BodyIndent1"/>
              <w:keepNext/>
              <w:widowControl/>
            </w:pPr>
            <w:r w:rsidRPr="00AF014A">
              <w:t>Sport mode — firm, maximum handling</w:t>
            </w:r>
          </w:p>
          <w:p w14:paraId="282FCAD7" w14:textId="16A2EC8A" w:rsidR="00A1018F" w:rsidRPr="002A30EA" w:rsidRDefault="00A1018F" w:rsidP="0072624B">
            <w:pPr>
              <w:pStyle w:val="BodyIndent1"/>
              <w:keepNext/>
              <w:widowControl/>
            </w:pPr>
            <w:r w:rsidRPr="00AF014A">
              <w:t xml:space="preserve">Drag mode — firm, optimized weight travel to rear, plus performance shifting and gear-holding feature </w:t>
            </w:r>
            <w:r w:rsidR="00082725">
              <w:br/>
            </w:r>
            <w:r w:rsidRPr="00AF014A">
              <w:t>(included with 1320 Package)</w:t>
            </w:r>
          </w:p>
        </w:tc>
        <w:tc>
          <w:tcPr>
            <w:tcW w:w="501" w:type="dxa"/>
          </w:tcPr>
          <w:p w14:paraId="4C855EAA" w14:textId="77777777" w:rsidR="00A1018F" w:rsidRPr="00E714C7" w:rsidRDefault="00A1018F" w:rsidP="0072624B">
            <w:pPr>
              <w:pStyle w:val="S-O-P"/>
            </w:pPr>
            <w:r w:rsidRPr="00E714C7">
              <w:t>NA</w:t>
            </w:r>
          </w:p>
        </w:tc>
        <w:tc>
          <w:tcPr>
            <w:tcW w:w="671" w:type="dxa"/>
          </w:tcPr>
          <w:p w14:paraId="338D8151" w14:textId="77777777" w:rsidR="00A1018F" w:rsidRPr="00E714C7" w:rsidRDefault="00A1018F" w:rsidP="0072624B">
            <w:pPr>
              <w:pStyle w:val="S-O-P"/>
            </w:pPr>
            <w:r w:rsidRPr="00E714C7">
              <w:t>NA</w:t>
            </w:r>
          </w:p>
        </w:tc>
        <w:tc>
          <w:tcPr>
            <w:tcW w:w="479" w:type="dxa"/>
          </w:tcPr>
          <w:p w14:paraId="56A6C6EF" w14:textId="77777777" w:rsidR="00A1018F" w:rsidRPr="00E714C7" w:rsidRDefault="00A1018F" w:rsidP="0072624B">
            <w:pPr>
              <w:pStyle w:val="S-O-P"/>
            </w:pPr>
            <w:r w:rsidRPr="00E714C7">
              <w:t>NA</w:t>
            </w:r>
          </w:p>
        </w:tc>
        <w:tc>
          <w:tcPr>
            <w:tcW w:w="671" w:type="dxa"/>
          </w:tcPr>
          <w:p w14:paraId="572A95BD" w14:textId="77777777" w:rsidR="00A1018F" w:rsidRPr="00E714C7" w:rsidRDefault="00A1018F" w:rsidP="0072624B">
            <w:pPr>
              <w:pStyle w:val="S-O-P"/>
            </w:pPr>
            <w:r w:rsidRPr="00E714C7">
              <w:t>NA</w:t>
            </w:r>
          </w:p>
        </w:tc>
        <w:tc>
          <w:tcPr>
            <w:tcW w:w="574" w:type="dxa"/>
          </w:tcPr>
          <w:p w14:paraId="17BF687A" w14:textId="77777777" w:rsidR="00A1018F" w:rsidRPr="00E714C7" w:rsidRDefault="00A1018F" w:rsidP="0072624B">
            <w:pPr>
              <w:pStyle w:val="S-O-P"/>
            </w:pPr>
            <w:r w:rsidRPr="00E714C7">
              <w:t>NA</w:t>
            </w:r>
          </w:p>
        </w:tc>
        <w:tc>
          <w:tcPr>
            <w:tcW w:w="671" w:type="dxa"/>
          </w:tcPr>
          <w:p w14:paraId="2517CA9E" w14:textId="77777777" w:rsidR="00A1018F" w:rsidRPr="00E714C7" w:rsidRDefault="00A1018F" w:rsidP="0072624B">
            <w:pPr>
              <w:pStyle w:val="S-O-P"/>
            </w:pPr>
            <w:r w:rsidRPr="00E714C7">
              <w:t>P</w:t>
            </w:r>
          </w:p>
        </w:tc>
        <w:tc>
          <w:tcPr>
            <w:tcW w:w="862" w:type="dxa"/>
          </w:tcPr>
          <w:p w14:paraId="1CC4CF04" w14:textId="77777777" w:rsidR="00A1018F" w:rsidRPr="00E714C7" w:rsidRDefault="00A1018F" w:rsidP="0072624B">
            <w:pPr>
              <w:pStyle w:val="S-O-P"/>
            </w:pPr>
            <w:r w:rsidRPr="00E714C7">
              <w:t>NA</w:t>
            </w:r>
          </w:p>
        </w:tc>
        <w:tc>
          <w:tcPr>
            <w:tcW w:w="791" w:type="dxa"/>
            <w:gridSpan w:val="2"/>
          </w:tcPr>
          <w:p w14:paraId="45468819" w14:textId="77777777" w:rsidR="00A1018F" w:rsidRPr="00E714C7" w:rsidRDefault="00A1018F" w:rsidP="0072624B">
            <w:pPr>
              <w:pStyle w:val="S-O-P"/>
            </w:pPr>
            <w:r w:rsidRPr="00E714C7">
              <w:t>NA</w:t>
            </w:r>
          </w:p>
        </w:tc>
      </w:tr>
      <w:tr w:rsidR="00A1018F" w:rsidRPr="002A30EA" w14:paraId="353FA912" w14:textId="77777777" w:rsidTr="0072624B">
        <w:tc>
          <w:tcPr>
            <w:tcW w:w="4860" w:type="dxa"/>
          </w:tcPr>
          <w:p w14:paraId="532ECAD3" w14:textId="035931FE" w:rsidR="00A1018F" w:rsidRPr="002A30EA" w:rsidRDefault="00A1018F" w:rsidP="0072624B">
            <w:pPr>
              <w:pStyle w:val="FABodyCopy"/>
            </w:pPr>
            <w:r w:rsidRPr="002A30EA">
              <w:t xml:space="preserve">Tip Start — prevents ignition from over-cranking </w:t>
            </w:r>
            <w:r w:rsidR="00082725">
              <w:br/>
            </w:r>
            <w:r w:rsidRPr="002A30EA">
              <w:t>(included with automatic transmission)</w:t>
            </w:r>
          </w:p>
        </w:tc>
        <w:tc>
          <w:tcPr>
            <w:tcW w:w="501" w:type="dxa"/>
          </w:tcPr>
          <w:p w14:paraId="4527D15A" w14:textId="77777777" w:rsidR="00A1018F" w:rsidRPr="00F65BD4" w:rsidRDefault="00A1018F" w:rsidP="0072624B">
            <w:pPr>
              <w:pStyle w:val="S-O-P"/>
            </w:pPr>
            <w:r w:rsidRPr="00F65BD4">
              <w:t>S</w:t>
            </w:r>
          </w:p>
        </w:tc>
        <w:tc>
          <w:tcPr>
            <w:tcW w:w="671" w:type="dxa"/>
          </w:tcPr>
          <w:p w14:paraId="2397353A" w14:textId="77777777" w:rsidR="00A1018F" w:rsidRPr="00F65BD4" w:rsidRDefault="00A1018F" w:rsidP="0072624B">
            <w:pPr>
              <w:pStyle w:val="S-O-P"/>
            </w:pPr>
            <w:r w:rsidRPr="00F65BD4">
              <w:t>S</w:t>
            </w:r>
          </w:p>
        </w:tc>
        <w:tc>
          <w:tcPr>
            <w:tcW w:w="479" w:type="dxa"/>
          </w:tcPr>
          <w:p w14:paraId="7AE1A924" w14:textId="77777777" w:rsidR="00A1018F" w:rsidRPr="00F65BD4" w:rsidRDefault="00A1018F" w:rsidP="0072624B">
            <w:pPr>
              <w:pStyle w:val="S-O-P"/>
            </w:pPr>
            <w:r w:rsidRPr="00F65BD4">
              <w:t>S</w:t>
            </w:r>
          </w:p>
        </w:tc>
        <w:tc>
          <w:tcPr>
            <w:tcW w:w="671" w:type="dxa"/>
          </w:tcPr>
          <w:p w14:paraId="3E22B753" w14:textId="77777777" w:rsidR="00A1018F" w:rsidRPr="00F65BD4" w:rsidRDefault="00A1018F" w:rsidP="0072624B">
            <w:pPr>
              <w:pStyle w:val="S-O-P"/>
            </w:pPr>
            <w:r w:rsidRPr="00F65BD4">
              <w:t>S</w:t>
            </w:r>
          </w:p>
        </w:tc>
        <w:tc>
          <w:tcPr>
            <w:tcW w:w="574" w:type="dxa"/>
          </w:tcPr>
          <w:p w14:paraId="54DFBEB2" w14:textId="77777777" w:rsidR="00A1018F" w:rsidRPr="00F65BD4" w:rsidRDefault="00A1018F" w:rsidP="0072624B">
            <w:pPr>
              <w:pStyle w:val="S-O-P"/>
            </w:pPr>
            <w:r w:rsidRPr="00F65BD4">
              <w:t>P</w:t>
            </w:r>
          </w:p>
        </w:tc>
        <w:tc>
          <w:tcPr>
            <w:tcW w:w="671" w:type="dxa"/>
          </w:tcPr>
          <w:p w14:paraId="26A3A0CF" w14:textId="77777777" w:rsidR="00A1018F" w:rsidRPr="00F65BD4" w:rsidRDefault="00A1018F" w:rsidP="0072624B">
            <w:pPr>
              <w:pStyle w:val="S-O-P"/>
            </w:pPr>
            <w:r w:rsidRPr="00F65BD4">
              <w:t>P</w:t>
            </w:r>
          </w:p>
        </w:tc>
        <w:tc>
          <w:tcPr>
            <w:tcW w:w="862" w:type="dxa"/>
          </w:tcPr>
          <w:p w14:paraId="6E5CFF7C" w14:textId="77777777" w:rsidR="00A1018F" w:rsidRPr="00F65BD4" w:rsidRDefault="00A1018F" w:rsidP="0072624B">
            <w:pPr>
              <w:pStyle w:val="S-O-P"/>
            </w:pPr>
            <w:r w:rsidRPr="00F65BD4">
              <w:t>P</w:t>
            </w:r>
          </w:p>
        </w:tc>
        <w:tc>
          <w:tcPr>
            <w:tcW w:w="791" w:type="dxa"/>
            <w:gridSpan w:val="2"/>
          </w:tcPr>
          <w:p w14:paraId="00C23388" w14:textId="77777777" w:rsidR="00A1018F" w:rsidRPr="00F65BD4" w:rsidRDefault="00A1018F" w:rsidP="0072624B">
            <w:pPr>
              <w:pStyle w:val="S-O-P"/>
            </w:pPr>
            <w:r w:rsidRPr="00F65BD4">
              <w:t>P</w:t>
            </w:r>
          </w:p>
        </w:tc>
      </w:tr>
      <w:tr w:rsidR="00A1018F" w:rsidRPr="002A30EA" w14:paraId="66074647" w14:textId="77777777" w:rsidTr="0072624B">
        <w:tc>
          <w:tcPr>
            <w:tcW w:w="4860" w:type="dxa"/>
          </w:tcPr>
          <w:p w14:paraId="6645E803" w14:textId="77777777" w:rsidR="00A1018F" w:rsidRPr="002A30EA" w:rsidRDefault="00A1018F" w:rsidP="0072624B">
            <w:pPr>
              <w:pStyle w:val="FABodyCopy"/>
            </w:pPr>
            <w:r w:rsidRPr="002A30EA">
              <w:t xml:space="preserve">Torque Reserve </w:t>
            </w:r>
          </w:p>
        </w:tc>
        <w:tc>
          <w:tcPr>
            <w:tcW w:w="501" w:type="dxa"/>
          </w:tcPr>
          <w:p w14:paraId="22E2A394" w14:textId="77777777" w:rsidR="00A1018F" w:rsidRPr="00F65BD4" w:rsidRDefault="00A1018F" w:rsidP="0072624B">
            <w:pPr>
              <w:pStyle w:val="S-O-P"/>
            </w:pPr>
            <w:r w:rsidRPr="00F65BD4">
              <w:t>NA</w:t>
            </w:r>
          </w:p>
        </w:tc>
        <w:tc>
          <w:tcPr>
            <w:tcW w:w="671" w:type="dxa"/>
          </w:tcPr>
          <w:p w14:paraId="6BAA36E2" w14:textId="77777777" w:rsidR="00A1018F" w:rsidRPr="00F65BD4" w:rsidRDefault="00A1018F" w:rsidP="0072624B">
            <w:pPr>
              <w:pStyle w:val="S-O-P"/>
            </w:pPr>
            <w:r w:rsidRPr="00F65BD4">
              <w:t>NA</w:t>
            </w:r>
          </w:p>
        </w:tc>
        <w:tc>
          <w:tcPr>
            <w:tcW w:w="479" w:type="dxa"/>
          </w:tcPr>
          <w:p w14:paraId="7C087F4C" w14:textId="77777777" w:rsidR="00A1018F" w:rsidRPr="00F65BD4" w:rsidRDefault="00A1018F" w:rsidP="0072624B">
            <w:pPr>
              <w:pStyle w:val="S-O-P"/>
            </w:pPr>
            <w:r w:rsidRPr="00F65BD4">
              <w:t>NA</w:t>
            </w:r>
          </w:p>
        </w:tc>
        <w:tc>
          <w:tcPr>
            <w:tcW w:w="671" w:type="dxa"/>
          </w:tcPr>
          <w:p w14:paraId="6D0888E8" w14:textId="77777777" w:rsidR="00A1018F" w:rsidRPr="00F65BD4" w:rsidRDefault="00A1018F" w:rsidP="0072624B">
            <w:pPr>
              <w:pStyle w:val="S-O-P"/>
            </w:pPr>
            <w:r w:rsidRPr="00F65BD4">
              <w:t>NA</w:t>
            </w:r>
          </w:p>
        </w:tc>
        <w:tc>
          <w:tcPr>
            <w:tcW w:w="574" w:type="dxa"/>
          </w:tcPr>
          <w:p w14:paraId="7B7927AF" w14:textId="77777777" w:rsidR="00A1018F" w:rsidRPr="00F65BD4" w:rsidRDefault="00A1018F" w:rsidP="0072624B">
            <w:pPr>
              <w:pStyle w:val="S-O-P"/>
            </w:pPr>
            <w:r w:rsidRPr="00F65BD4">
              <w:t>NA</w:t>
            </w:r>
          </w:p>
        </w:tc>
        <w:tc>
          <w:tcPr>
            <w:tcW w:w="671" w:type="dxa"/>
          </w:tcPr>
          <w:p w14:paraId="71F46B11" w14:textId="77777777" w:rsidR="00A1018F" w:rsidRPr="00F65BD4" w:rsidRDefault="00A1018F" w:rsidP="0072624B">
            <w:pPr>
              <w:pStyle w:val="S-O-P"/>
            </w:pPr>
            <w:r w:rsidRPr="00F65BD4">
              <w:t>P</w:t>
            </w:r>
          </w:p>
        </w:tc>
        <w:tc>
          <w:tcPr>
            <w:tcW w:w="862" w:type="dxa"/>
          </w:tcPr>
          <w:p w14:paraId="48BC6D2D" w14:textId="77777777" w:rsidR="00A1018F" w:rsidRPr="00F65BD4" w:rsidRDefault="00A1018F" w:rsidP="0072624B">
            <w:pPr>
              <w:pStyle w:val="S-O-P"/>
            </w:pPr>
            <w:r w:rsidRPr="00F65BD4">
              <w:t>S</w:t>
            </w:r>
          </w:p>
        </w:tc>
        <w:tc>
          <w:tcPr>
            <w:tcW w:w="791" w:type="dxa"/>
            <w:gridSpan w:val="2"/>
          </w:tcPr>
          <w:p w14:paraId="7FB536E1" w14:textId="77777777" w:rsidR="00A1018F" w:rsidRPr="00F65BD4" w:rsidRDefault="00A1018F" w:rsidP="0072624B">
            <w:pPr>
              <w:pStyle w:val="S-O-P"/>
            </w:pPr>
            <w:r w:rsidRPr="00F65BD4">
              <w:t>S</w:t>
            </w:r>
          </w:p>
        </w:tc>
      </w:tr>
      <w:tr w:rsidR="00A1018F" w:rsidRPr="002A30EA" w14:paraId="411D3C5A" w14:textId="77777777" w:rsidTr="0072624B">
        <w:tc>
          <w:tcPr>
            <w:tcW w:w="4860" w:type="dxa"/>
          </w:tcPr>
          <w:p w14:paraId="40200B67" w14:textId="77777777" w:rsidR="00A1018F" w:rsidRPr="002A30EA" w:rsidRDefault="00A1018F" w:rsidP="0072624B">
            <w:pPr>
              <w:pStyle w:val="FABodyCopy"/>
            </w:pPr>
            <w:r w:rsidRPr="002A30EA">
              <w:t>TransBrake (included with 1320 Package)</w:t>
            </w:r>
          </w:p>
        </w:tc>
        <w:tc>
          <w:tcPr>
            <w:tcW w:w="501" w:type="dxa"/>
          </w:tcPr>
          <w:p w14:paraId="286240B1" w14:textId="77777777" w:rsidR="00A1018F" w:rsidRPr="00F65BD4" w:rsidRDefault="00A1018F" w:rsidP="0072624B">
            <w:pPr>
              <w:pStyle w:val="S-O-P"/>
            </w:pPr>
            <w:r w:rsidRPr="00F65BD4">
              <w:t>NA</w:t>
            </w:r>
          </w:p>
        </w:tc>
        <w:tc>
          <w:tcPr>
            <w:tcW w:w="671" w:type="dxa"/>
          </w:tcPr>
          <w:p w14:paraId="5C588AB5" w14:textId="77777777" w:rsidR="00A1018F" w:rsidRPr="00F65BD4" w:rsidRDefault="00A1018F" w:rsidP="0072624B">
            <w:pPr>
              <w:pStyle w:val="S-O-P"/>
            </w:pPr>
            <w:r w:rsidRPr="00F65BD4">
              <w:t>NA</w:t>
            </w:r>
          </w:p>
        </w:tc>
        <w:tc>
          <w:tcPr>
            <w:tcW w:w="479" w:type="dxa"/>
          </w:tcPr>
          <w:p w14:paraId="4BCE3BBD" w14:textId="77777777" w:rsidR="00A1018F" w:rsidRPr="00F65BD4" w:rsidRDefault="00A1018F" w:rsidP="0072624B">
            <w:pPr>
              <w:pStyle w:val="S-O-P"/>
            </w:pPr>
            <w:r w:rsidRPr="00F65BD4">
              <w:t>NA</w:t>
            </w:r>
          </w:p>
        </w:tc>
        <w:tc>
          <w:tcPr>
            <w:tcW w:w="671" w:type="dxa"/>
          </w:tcPr>
          <w:p w14:paraId="41D69069" w14:textId="77777777" w:rsidR="00A1018F" w:rsidRPr="00F65BD4" w:rsidRDefault="00A1018F" w:rsidP="0072624B">
            <w:pPr>
              <w:pStyle w:val="S-O-P"/>
            </w:pPr>
            <w:r w:rsidRPr="00F65BD4">
              <w:t>NA</w:t>
            </w:r>
          </w:p>
        </w:tc>
        <w:tc>
          <w:tcPr>
            <w:tcW w:w="574" w:type="dxa"/>
          </w:tcPr>
          <w:p w14:paraId="5F6EE24F" w14:textId="77777777" w:rsidR="00A1018F" w:rsidRPr="00F65BD4" w:rsidRDefault="00A1018F" w:rsidP="0072624B">
            <w:pPr>
              <w:pStyle w:val="S-O-P"/>
            </w:pPr>
            <w:r w:rsidRPr="00F65BD4">
              <w:t>NA</w:t>
            </w:r>
          </w:p>
        </w:tc>
        <w:tc>
          <w:tcPr>
            <w:tcW w:w="671" w:type="dxa"/>
          </w:tcPr>
          <w:p w14:paraId="3BECEC8E" w14:textId="77777777" w:rsidR="00A1018F" w:rsidRPr="00F65BD4" w:rsidRDefault="00A1018F" w:rsidP="0072624B">
            <w:pPr>
              <w:pStyle w:val="S-O-P"/>
            </w:pPr>
            <w:r w:rsidRPr="00F65BD4">
              <w:t>P</w:t>
            </w:r>
          </w:p>
        </w:tc>
        <w:tc>
          <w:tcPr>
            <w:tcW w:w="862" w:type="dxa"/>
          </w:tcPr>
          <w:p w14:paraId="0B3BE718" w14:textId="77777777" w:rsidR="00A1018F" w:rsidRPr="00F65BD4" w:rsidRDefault="00A1018F" w:rsidP="0072624B">
            <w:pPr>
              <w:pStyle w:val="S-O-P"/>
            </w:pPr>
            <w:r w:rsidRPr="00F65BD4">
              <w:t>NA</w:t>
            </w:r>
          </w:p>
        </w:tc>
        <w:tc>
          <w:tcPr>
            <w:tcW w:w="791" w:type="dxa"/>
            <w:gridSpan w:val="2"/>
          </w:tcPr>
          <w:p w14:paraId="141D3F97" w14:textId="77777777" w:rsidR="00A1018F" w:rsidRPr="00F65BD4" w:rsidRDefault="00A1018F" w:rsidP="0072624B">
            <w:pPr>
              <w:pStyle w:val="S-O-P"/>
            </w:pPr>
            <w:r w:rsidRPr="00F65BD4">
              <w:t>NA</w:t>
            </w:r>
          </w:p>
        </w:tc>
      </w:tr>
      <w:tr w:rsidR="00A1018F" w:rsidRPr="002A30EA" w14:paraId="1B536128" w14:textId="77777777" w:rsidTr="0072624B">
        <w:tc>
          <w:tcPr>
            <w:tcW w:w="4860" w:type="dxa"/>
          </w:tcPr>
          <w:p w14:paraId="19A120E3" w14:textId="77777777" w:rsidR="00A1018F" w:rsidRPr="002A30EA" w:rsidRDefault="00A1018F" w:rsidP="0072624B">
            <w:pPr>
              <w:pStyle w:val="FABodyCopy"/>
            </w:pPr>
            <w:r w:rsidRPr="002A30EA">
              <w:t xml:space="preserve">Trunk Lid Release </w:t>
            </w:r>
          </w:p>
        </w:tc>
        <w:tc>
          <w:tcPr>
            <w:tcW w:w="501" w:type="dxa"/>
          </w:tcPr>
          <w:p w14:paraId="55777649" w14:textId="77777777" w:rsidR="00A1018F" w:rsidRPr="00F65BD4" w:rsidRDefault="00A1018F" w:rsidP="0072624B">
            <w:pPr>
              <w:pStyle w:val="S-O-P"/>
            </w:pPr>
          </w:p>
        </w:tc>
        <w:tc>
          <w:tcPr>
            <w:tcW w:w="671" w:type="dxa"/>
          </w:tcPr>
          <w:p w14:paraId="6301B5D8" w14:textId="77777777" w:rsidR="00A1018F" w:rsidRPr="00F65BD4" w:rsidRDefault="00A1018F" w:rsidP="0072624B">
            <w:pPr>
              <w:pStyle w:val="S-O-P"/>
            </w:pPr>
          </w:p>
        </w:tc>
        <w:tc>
          <w:tcPr>
            <w:tcW w:w="479" w:type="dxa"/>
          </w:tcPr>
          <w:p w14:paraId="53AA0BD0" w14:textId="77777777" w:rsidR="00A1018F" w:rsidRPr="00F65BD4" w:rsidRDefault="00A1018F" w:rsidP="0072624B">
            <w:pPr>
              <w:pStyle w:val="S-O-P"/>
            </w:pPr>
          </w:p>
        </w:tc>
        <w:tc>
          <w:tcPr>
            <w:tcW w:w="671" w:type="dxa"/>
          </w:tcPr>
          <w:p w14:paraId="3D941D6E" w14:textId="77777777" w:rsidR="00A1018F" w:rsidRPr="00F65BD4" w:rsidRDefault="00A1018F" w:rsidP="0072624B">
            <w:pPr>
              <w:pStyle w:val="S-O-P"/>
            </w:pPr>
          </w:p>
        </w:tc>
        <w:tc>
          <w:tcPr>
            <w:tcW w:w="574" w:type="dxa"/>
          </w:tcPr>
          <w:p w14:paraId="7639C9E4" w14:textId="77777777" w:rsidR="00A1018F" w:rsidRPr="00F65BD4" w:rsidRDefault="00A1018F" w:rsidP="0072624B">
            <w:pPr>
              <w:pStyle w:val="S-O-P"/>
            </w:pPr>
          </w:p>
        </w:tc>
        <w:tc>
          <w:tcPr>
            <w:tcW w:w="671" w:type="dxa"/>
          </w:tcPr>
          <w:p w14:paraId="2203343B" w14:textId="77777777" w:rsidR="00A1018F" w:rsidRPr="00F65BD4" w:rsidRDefault="00A1018F" w:rsidP="0072624B">
            <w:pPr>
              <w:pStyle w:val="S-O-P"/>
            </w:pPr>
          </w:p>
        </w:tc>
        <w:tc>
          <w:tcPr>
            <w:tcW w:w="862" w:type="dxa"/>
          </w:tcPr>
          <w:p w14:paraId="6FF76D68" w14:textId="77777777" w:rsidR="00A1018F" w:rsidRPr="00F65BD4" w:rsidRDefault="00A1018F" w:rsidP="0072624B">
            <w:pPr>
              <w:pStyle w:val="S-O-P"/>
            </w:pPr>
          </w:p>
        </w:tc>
        <w:tc>
          <w:tcPr>
            <w:tcW w:w="791" w:type="dxa"/>
            <w:gridSpan w:val="2"/>
          </w:tcPr>
          <w:p w14:paraId="022D34E8" w14:textId="77777777" w:rsidR="00A1018F" w:rsidRPr="00F65BD4" w:rsidRDefault="00A1018F" w:rsidP="0072624B">
            <w:pPr>
              <w:pStyle w:val="S-O-P"/>
            </w:pPr>
          </w:p>
        </w:tc>
      </w:tr>
      <w:tr w:rsidR="00A1018F" w:rsidRPr="002A30EA" w14:paraId="18F5AFC9" w14:textId="77777777" w:rsidTr="0072624B">
        <w:tc>
          <w:tcPr>
            <w:tcW w:w="4860" w:type="dxa"/>
          </w:tcPr>
          <w:p w14:paraId="68C2E9D6" w14:textId="77777777" w:rsidR="00A1018F" w:rsidRPr="00AF014A" w:rsidRDefault="00A1018F" w:rsidP="0072624B">
            <w:pPr>
              <w:pStyle w:val="BodyIndent1"/>
            </w:pPr>
            <w:r w:rsidRPr="00AF014A">
              <w:t>Power release button on instrument panel</w:t>
            </w:r>
          </w:p>
        </w:tc>
        <w:tc>
          <w:tcPr>
            <w:tcW w:w="501" w:type="dxa"/>
          </w:tcPr>
          <w:p w14:paraId="1891B154" w14:textId="77777777" w:rsidR="00A1018F" w:rsidRPr="00F65BD4" w:rsidRDefault="00A1018F" w:rsidP="0072624B">
            <w:pPr>
              <w:pStyle w:val="S-O-P"/>
            </w:pPr>
            <w:r w:rsidRPr="00F65BD4">
              <w:t>S</w:t>
            </w:r>
          </w:p>
        </w:tc>
        <w:tc>
          <w:tcPr>
            <w:tcW w:w="671" w:type="dxa"/>
          </w:tcPr>
          <w:p w14:paraId="284C9D4A" w14:textId="77777777" w:rsidR="00A1018F" w:rsidRPr="00F65BD4" w:rsidRDefault="00A1018F" w:rsidP="0072624B">
            <w:pPr>
              <w:pStyle w:val="S-O-P"/>
            </w:pPr>
            <w:r w:rsidRPr="00F65BD4">
              <w:t>S</w:t>
            </w:r>
          </w:p>
        </w:tc>
        <w:tc>
          <w:tcPr>
            <w:tcW w:w="479" w:type="dxa"/>
          </w:tcPr>
          <w:p w14:paraId="1E3AD516" w14:textId="77777777" w:rsidR="00A1018F" w:rsidRPr="00F65BD4" w:rsidRDefault="00A1018F" w:rsidP="0072624B">
            <w:pPr>
              <w:pStyle w:val="S-O-P"/>
            </w:pPr>
            <w:r w:rsidRPr="00F65BD4">
              <w:t>S</w:t>
            </w:r>
          </w:p>
        </w:tc>
        <w:tc>
          <w:tcPr>
            <w:tcW w:w="671" w:type="dxa"/>
          </w:tcPr>
          <w:p w14:paraId="520D5F1E" w14:textId="77777777" w:rsidR="00A1018F" w:rsidRPr="00F65BD4" w:rsidRDefault="00A1018F" w:rsidP="0072624B">
            <w:pPr>
              <w:pStyle w:val="S-O-P"/>
            </w:pPr>
            <w:r w:rsidRPr="00F65BD4">
              <w:t>S</w:t>
            </w:r>
          </w:p>
        </w:tc>
        <w:tc>
          <w:tcPr>
            <w:tcW w:w="574" w:type="dxa"/>
          </w:tcPr>
          <w:p w14:paraId="6606EF97" w14:textId="77777777" w:rsidR="00A1018F" w:rsidRPr="00F65BD4" w:rsidRDefault="00A1018F" w:rsidP="0072624B">
            <w:pPr>
              <w:pStyle w:val="S-O-P"/>
            </w:pPr>
            <w:r w:rsidRPr="00F65BD4">
              <w:t>S</w:t>
            </w:r>
          </w:p>
        </w:tc>
        <w:tc>
          <w:tcPr>
            <w:tcW w:w="671" w:type="dxa"/>
          </w:tcPr>
          <w:p w14:paraId="33227110" w14:textId="77777777" w:rsidR="00A1018F" w:rsidRPr="00F65BD4" w:rsidRDefault="00A1018F" w:rsidP="0072624B">
            <w:pPr>
              <w:pStyle w:val="S-O-P"/>
            </w:pPr>
            <w:r w:rsidRPr="00F65BD4">
              <w:t>S</w:t>
            </w:r>
          </w:p>
        </w:tc>
        <w:tc>
          <w:tcPr>
            <w:tcW w:w="862" w:type="dxa"/>
          </w:tcPr>
          <w:p w14:paraId="4B583A4B" w14:textId="77777777" w:rsidR="00A1018F" w:rsidRPr="00F65BD4" w:rsidRDefault="00A1018F" w:rsidP="0072624B">
            <w:pPr>
              <w:pStyle w:val="S-O-P"/>
            </w:pPr>
            <w:r w:rsidRPr="00F65BD4">
              <w:t>S</w:t>
            </w:r>
          </w:p>
        </w:tc>
        <w:tc>
          <w:tcPr>
            <w:tcW w:w="791" w:type="dxa"/>
            <w:gridSpan w:val="2"/>
          </w:tcPr>
          <w:p w14:paraId="12C13407" w14:textId="77777777" w:rsidR="00A1018F" w:rsidRPr="00F65BD4" w:rsidRDefault="00A1018F" w:rsidP="0072624B">
            <w:pPr>
              <w:pStyle w:val="S-O-P"/>
            </w:pPr>
            <w:r w:rsidRPr="00F65BD4">
              <w:t>S</w:t>
            </w:r>
          </w:p>
        </w:tc>
      </w:tr>
      <w:tr w:rsidR="00A1018F" w:rsidRPr="002A30EA" w14:paraId="4489E5ED" w14:textId="77777777" w:rsidTr="0072624B">
        <w:tc>
          <w:tcPr>
            <w:tcW w:w="4860" w:type="dxa"/>
          </w:tcPr>
          <w:p w14:paraId="24657130" w14:textId="77777777" w:rsidR="00A1018F" w:rsidRPr="00AF014A" w:rsidRDefault="00A1018F" w:rsidP="0072624B">
            <w:pPr>
              <w:pStyle w:val="BodyIndent1"/>
            </w:pPr>
            <w:r w:rsidRPr="00AF014A">
              <w:t xml:space="preserve">Internal emergency release inside trunk </w:t>
            </w:r>
          </w:p>
        </w:tc>
        <w:tc>
          <w:tcPr>
            <w:tcW w:w="501" w:type="dxa"/>
          </w:tcPr>
          <w:p w14:paraId="62B3F6A2" w14:textId="77777777" w:rsidR="00A1018F" w:rsidRPr="00F65BD4" w:rsidRDefault="00A1018F" w:rsidP="0072624B">
            <w:pPr>
              <w:pStyle w:val="S-O-P"/>
            </w:pPr>
            <w:r w:rsidRPr="00F65BD4">
              <w:t>S</w:t>
            </w:r>
          </w:p>
        </w:tc>
        <w:tc>
          <w:tcPr>
            <w:tcW w:w="671" w:type="dxa"/>
          </w:tcPr>
          <w:p w14:paraId="2D098789" w14:textId="77777777" w:rsidR="00A1018F" w:rsidRPr="00F65BD4" w:rsidRDefault="00A1018F" w:rsidP="0072624B">
            <w:pPr>
              <w:pStyle w:val="S-O-P"/>
            </w:pPr>
            <w:r w:rsidRPr="00F65BD4">
              <w:t>S</w:t>
            </w:r>
          </w:p>
        </w:tc>
        <w:tc>
          <w:tcPr>
            <w:tcW w:w="479" w:type="dxa"/>
          </w:tcPr>
          <w:p w14:paraId="61A14EB6" w14:textId="77777777" w:rsidR="00A1018F" w:rsidRPr="00F65BD4" w:rsidRDefault="00A1018F" w:rsidP="0072624B">
            <w:pPr>
              <w:pStyle w:val="S-O-P"/>
            </w:pPr>
            <w:r w:rsidRPr="00F65BD4">
              <w:t>S</w:t>
            </w:r>
          </w:p>
        </w:tc>
        <w:tc>
          <w:tcPr>
            <w:tcW w:w="671" w:type="dxa"/>
          </w:tcPr>
          <w:p w14:paraId="045581F3" w14:textId="77777777" w:rsidR="00A1018F" w:rsidRPr="00F65BD4" w:rsidRDefault="00A1018F" w:rsidP="0072624B">
            <w:pPr>
              <w:pStyle w:val="S-O-P"/>
            </w:pPr>
            <w:r w:rsidRPr="00F65BD4">
              <w:t>S</w:t>
            </w:r>
          </w:p>
        </w:tc>
        <w:tc>
          <w:tcPr>
            <w:tcW w:w="574" w:type="dxa"/>
          </w:tcPr>
          <w:p w14:paraId="5F66F4FB" w14:textId="77777777" w:rsidR="00A1018F" w:rsidRPr="00F65BD4" w:rsidRDefault="00A1018F" w:rsidP="0072624B">
            <w:pPr>
              <w:pStyle w:val="S-O-P"/>
            </w:pPr>
            <w:r w:rsidRPr="00F65BD4">
              <w:t>S</w:t>
            </w:r>
          </w:p>
        </w:tc>
        <w:tc>
          <w:tcPr>
            <w:tcW w:w="671" w:type="dxa"/>
          </w:tcPr>
          <w:p w14:paraId="0BD139BF" w14:textId="77777777" w:rsidR="00A1018F" w:rsidRPr="00F65BD4" w:rsidRDefault="00A1018F" w:rsidP="0072624B">
            <w:pPr>
              <w:pStyle w:val="S-O-P"/>
            </w:pPr>
            <w:r w:rsidRPr="00F65BD4">
              <w:t>S</w:t>
            </w:r>
          </w:p>
        </w:tc>
        <w:tc>
          <w:tcPr>
            <w:tcW w:w="862" w:type="dxa"/>
          </w:tcPr>
          <w:p w14:paraId="74A111D3" w14:textId="77777777" w:rsidR="00A1018F" w:rsidRPr="00F65BD4" w:rsidRDefault="00A1018F" w:rsidP="0072624B">
            <w:pPr>
              <w:pStyle w:val="S-O-P"/>
            </w:pPr>
            <w:r w:rsidRPr="00F65BD4">
              <w:t>S</w:t>
            </w:r>
          </w:p>
        </w:tc>
        <w:tc>
          <w:tcPr>
            <w:tcW w:w="791" w:type="dxa"/>
            <w:gridSpan w:val="2"/>
          </w:tcPr>
          <w:p w14:paraId="6235C9C1" w14:textId="77777777" w:rsidR="00A1018F" w:rsidRPr="00F65BD4" w:rsidRDefault="00A1018F" w:rsidP="0072624B">
            <w:pPr>
              <w:pStyle w:val="S-O-P"/>
            </w:pPr>
            <w:r w:rsidRPr="00F65BD4">
              <w:t>S</w:t>
            </w:r>
          </w:p>
        </w:tc>
      </w:tr>
    </w:tbl>
    <w:p w14:paraId="794695C1" w14:textId="77777777" w:rsidR="00A1018F" w:rsidRDefault="00A1018F" w:rsidP="00A1018F">
      <w:pPr>
        <w:pStyle w:val="FABodyCopy"/>
      </w:pPr>
    </w:p>
    <w:p w14:paraId="23EBF318" w14:textId="77777777" w:rsidR="00A1018F" w:rsidRPr="00F65BD4" w:rsidRDefault="00A1018F" w:rsidP="00A1018F">
      <w:pPr>
        <w:pStyle w:val="Heading3"/>
      </w:pPr>
      <w:r w:rsidRPr="00F65BD4">
        <w:t>EXTERIOR FEATURES</w:t>
      </w:r>
    </w:p>
    <w:tbl>
      <w:tblPr>
        <w:tblStyle w:val="FATABLESTYLE"/>
        <w:tblW w:w="5000" w:type="pct"/>
        <w:tblLayout w:type="fixed"/>
        <w:tblLook w:val="0020" w:firstRow="1" w:lastRow="0" w:firstColumn="0" w:lastColumn="0" w:noHBand="0" w:noVBand="0"/>
      </w:tblPr>
      <w:tblGrid>
        <w:gridCol w:w="4831"/>
        <w:gridCol w:w="539"/>
        <w:gridCol w:w="671"/>
        <w:gridCol w:w="479"/>
        <w:gridCol w:w="671"/>
        <w:gridCol w:w="575"/>
        <w:gridCol w:w="671"/>
        <w:gridCol w:w="863"/>
        <w:gridCol w:w="780"/>
      </w:tblGrid>
      <w:tr w:rsidR="00A1018F" w:rsidRPr="00E230E5" w14:paraId="721F2A46" w14:textId="77777777" w:rsidTr="0072624B">
        <w:trPr>
          <w:tblHeader/>
        </w:trPr>
        <w:tc>
          <w:tcPr>
            <w:tcW w:w="4544" w:type="dxa"/>
          </w:tcPr>
          <w:p w14:paraId="2DD99B70" w14:textId="77777777" w:rsidR="00A1018F" w:rsidRPr="00F65BD4" w:rsidRDefault="00A1018F" w:rsidP="0072624B">
            <w:pPr>
              <w:pStyle w:val="TableSubhead"/>
            </w:pPr>
            <w:r w:rsidRPr="00F65BD4">
              <w:t>EXTERIOR FEATURES</w:t>
            </w:r>
          </w:p>
        </w:tc>
        <w:tc>
          <w:tcPr>
            <w:tcW w:w="507" w:type="dxa"/>
            <w:vAlign w:val="bottom"/>
          </w:tcPr>
          <w:p w14:paraId="102CE89D" w14:textId="77777777" w:rsidR="00A1018F" w:rsidRPr="00F65BD4" w:rsidRDefault="00A1018F" w:rsidP="0072624B">
            <w:pPr>
              <w:pStyle w:val="ModelSubhead"/>
              <w:rPr>
                <w:sz w:val="12"/>
                <w:szCs w:val="12"/>
              </w:rPr>
            </w:pPr>
            <w:r w:rsidRPr="00F65BD4">
              <w:rPr>
                <w:sz w:val="12"/>
                <w:szCs w:val="12"/>
              </w:rPr>
              <w:t>SXT</w:t>
            </w:r>
          </w:p>
        </w:tc>
        <w:tc>
          <w:tcPr>
            <w:tcW w:w="631" w:type="dxa"/>
            <w:vAlign w:val="bottom"/>
          </w:tcPr>
          <w:p w14:paraId="25E4891B" w14:textId="77777777" w:rsidR="00A1018F" w:rsidRPr="00F65BD4" w:rsidRDefault="00A1018F" w:rsidP="0072624B">
            <w:pPr>
              <w:pStyle w:val="ModelSubhead"/>
              <w:rPr>
                <w:sz w:val="12"/>
                <w:szCs w:val="12"/>
              </w:rPr>
            </w:pPr>
            <w:r w:rsidRPr="00F65BD4">
              <w:rPr>
                <w:sz w:val="12"/>
                <w:szCs w:val="12"/>
              </w:rPr>
              <w:t xml:space="preserve">SXT </w:t>
            </w:r>
            <w:r w:rsidRPr="00F65BD4">
              <w:rPr>
                <w:sz w:val="12"/>
                <w:szCs w:val="12"/>
              </w:rPr>
              <w:br/>
              <w:t>(AWD)</w:t>
            </w:r>
          </w:p>
        </w:tc>
        <w:tc>
          <w:tcPr>
            <w:tcW w:w="451" w:type="dxa"/>
            <w:vAlign w:val="bottom"/>
          </w:tcPr>
          <w:p w14:paraId="4B6CA1E1" w14:textId="77777777" w:rsidR="00A1018F" w:rsidRPr="00F65BD4" w:rsidRDefault="00A1018F" w:rsidP="0072624B">
            <w:pPr>
              <w:pStyle w:val="ModelSubhead"/>
              <w:rPr>
                <w:sz w:val="12"/>
                <w:szCs w:val="12"/>
              </w:rPr>
            </w:pPr>
            <w:r w:rsidRPr="00F65BD4">
              <w:rPr>
                <w:sz w:val="12"/>
                <w:szCs w:val="12"/>
              </w:rPr>
              <w:t>GT</w:t>
            </w:r>
          </w:p>
        </w:tc>
        <w:tc>
          <w:tcPr>
            <w:tcW w:w="631" w:type="dxa"/>
            <w:vAlign w:val="bottom"/>
          </w:tcPr>
          <w:p w14:paraId="218B231C" w14:textId="77777777" w:rsidR="00A1018F" w:rsidRPr="00F65BD4" w:rsidRDefault="00A1018F" w:rsidP="0072624B">
            <w:pPr>
              <w:pStyle w:val="ModelSubhead"/>
              <w:rPr>
                <w:sz w:val="12"/>
                <w:szCs w:val="12"/>
              </w:rPr>
            </w:pPr>
            <w:r w:rsidRPr="00F65BD4">
              <w:rPr>
                <w:sz w:val="12"/>
                <w:szCs w:val="12"/>
              </w:rPr>
              <w:t>GT</w:t>
            </w:r>
            <w:r w:rsidRPr="00F65BD4">
              <w:rPr>
                <w:sz w:val="12"/>
                <w:szCs w:val="12"/>
              </w:rPr>
              <w:br/>
              <w:t>(AWD)</w:t>
            </w:r>
          </w:p>
        </w:tc>
        <w:tc>
          <w:tcPr>
            <w:tcW w:w="541" w:type="dxa"/>
            <w:vAlign w:val="bottom"/>
          </w:tcPr>
          <w:p w14:paraId="71CEB200" w14:textId="77777777" w:rsidR="00A1018F" w:rsidRPr="00F65BD4" w:rsidRDefault="00A1018F" w:rsidP="0072624B">
            <w:pPr>
              <w:pStyle w:val="ModelSubhead"/>
              <w:rPr>
                <w:sz w:val="12"/>
                <w:szCs w:val="12"/>
              </w:rPr>
            </w:pPr>
            <w:r w:rsidRPr="00F65BD4">
              <w:rPr>
                <w:sz w:val="12"/>
                <w:szCs w:val="12"/>
              </w:rPr>
              <w:t>R/T</w:t>
            </w:r>
          </w:p>
        </w:tc>
        <w:tc>
          <w:tcPr>
            <w:tcW w:w="631" w:type="dxa"/>
            <w:vAlign w:val="bottom"/>
          </w:tcPr>
          <w:p w14:paraId="218F991F" w14:textId="77777777" w:rsidR="00A1018F" w:rsidRPr="00F65BD4" w:rsidRDefault="00A1018F" w:rsidP="0072624B">
            <w:pPr>
              <w:pStyle w:val="ModelSubhead"/>
              <w:rPr>
                <w:sz w:val="12"/>
                <w:szCs w:val="12"/>
              </w:rPr>
            </w:pPr>
            <w:r w:rsidRPr="00F65BD4">
              <w:rPr>
                <w:sz w:val="12"/>
                <w:szCs w:val="12"/>
              </w:rPr>
              <w:t>R/T SCAT PACK</w:t>
            </w:r>
          </w:p>
        </w:tc>
        <w:tc>
          <w:tcPr>
            <w:tcW w:w="812" w:type="dxa"/>
            <w:vAlign w:val="bottom"/>
          </w:tcPr>
          <w:p w14:paraId="1CF1FC20" w14:textId="77777777" w:rsidR="00A1018F" w:rsidRPr="00F65BD4" w:rsidRDefault="00A1018F" w:rsidP="0072624B">
            <w:pPr>
              <w:pStyle w:val="ModelSubhead"/>
              <w:rPr>
                <w:sz w:val="12"/>
                <w:szCs w:val="12"/>
              </w:rPr>
            </w:pPr>
            <w:r w:rsidRPr="00F65BD4">
              <w:rPr>
                <w:sz w:val="12"/>
                <w:szCs w:val="12"/>
              </w:rPr>
              <w:t>SRT HELLCAT</w:t>
            </w:r>
          </w:p>
        </w:tc>
        <w:tc>
          <w:tcPr>
            <w:tcW w:w="734" w:type="dxa"/>
            <w:vAlign w:val="bottom"/>
          </w:tcPr>
          <w:p w14:paraId="0A622481" w14:textId="77777777" w:rsidR="00A1018F" w:rsidRPr="00F65BD4" w:rsidRDefault="00A1018F" w:rsidP="0072624B">
            <w:pPr>
              <w:pStyle w:val="ModelSubhead"/>
              <w:rPr>
                <w:sz w:val="12"/>
                <w:szCs w:val="12"/>
              </w:rPr>
            </w:pPr>
            <w:r w:rsidRPr="00F65BD4">
              <w:rPr>
                <w:sz w:val="12"/>
                <w:szCs w:val="12"/>
              </w:rPr>
              <w:t>SRT HELLCAT REDEYE</w:t>
            </w:r>
          </w:p>
        </w:tc>
      </w:tr>
      <w:tr w:rsidR="00A1018F" w:rsidRPr="002A30EA" w14:paraId="33460A89" w14:textId="77777777" w:rsidTr="0072624B">
        <w:tc>
          <w:tcPr>
            <w:tcW w:w="4544" w:type="dxa"/>
          </w:tcPr>
          <w:p w14:paraId="30A5AF39" w14:textId="77777777" w:rsidR="00A1018F" w:rsidRPr="002A30EA" w:rsidRDefault="00A1018F" w:rsidP="0072624B">
            <w:pPr>
              <w:pStyle w:val="FABodyCopy"/>
            </w:pPr>
            <w:r w:rsidRPr="002A30EA">
              <w:t xml:space="preserve">Antenna </w:t>
            </w:r>
          </w:p>
        </w:tc>
        <w:tc>
          <w:tcPr>
            <w:tcW w:w="507" w:type="dxa"/>
          </w:tcPr>
          <w:p w14:paraId="5F3FF7D8" w14:textId="77777777" w:rsidR="00A1018F" w:rsidRPr="00E714C7" w:rsidRDefault="00A1018F" w:rsidP="0072624B">
            <w:pPr>
              <w:pStyle w:val="FABodyCopy"/>
              <w:rPr>
                <w:sz w:val="16"/>
                <w:szCs w:val="16"/>
              </w:rPr>
            </w:pPr>
          </w:p>
        </w:tc>
        <w:tc>
          <w:tcPr>
            <w:tcW w:w="631" w:type="dxa"/>
          </w:tcPr>
          <w:p w14:paraId="34140704" w14:textId="77777777" w:rsidR="00A1018F" w:rsidRPr="00E714C7" w:rsidRDefault="00A1018F" w:rsidP="0072624B">
            <w:pPr>
              <w:pStyle w:val="FABodyCopy"/>
              <w:rPr>
                <w:sz w:val="16"/>
                <w:szCs w:val="16"/>
              </w:rPr>
            </w:pPr>
          </w:p>
        </w:tc>
        <w:tc>
          <w:tcPr>
            <w:tcW w:w="451" w:type="dxa"/>
          </w:tcPr>
          <w:p w14:paraId="7F5DED5B" w14:textId="77777777" w:rsidR="00A1018F" w:rsidRPr="00E714C7" w:rsidRDefault="00A1018F" w:rsidP="0072624B">
            <w:pPr>
              <w:pStyle w:val="FABodyCopy"/>
              <w:rPr>
                <w:sz w:val="16"/>
                <w:szCs w:val="16"/>
              </w:rPr>
            </w:pPr>
          </w:p>
        </w:tc>
        <w:tc>
          <w:tcPr>
            <w:tcW w:w="631" w:type="dxa"/>
          </w:tcPr>
          <w:p w14:paraId="5167B225" w14:textId="77777777" w:rsidR="00A1018F" w:rsidRPr="00E714C7" w:rsidRDefault="00A1018F" w:rsidP="0072624B">
            <w:pPr>
              <w:pStyle w:val="FABodyCopy"/>
              <w:rPr>
                <w:sz w:val="16"/>
                <w:szCs w:val="16"/>
              </w:rPr>
            </w:pPr>
          </w:p>
        </w:tc>
        <w:tc>
          <w:tcPr>
            <w:tcW w:w="541" w:type="dxa"/>
          </w:tcPr>
          <w:p w14:paraId="122A1979" w14:textId="77777777" w:rsidR="00A1018F" w:rsidRPr="00E714C7" w:rsidRDefault="00A1018F" w:rsidP="0072624B">
            <w:pPr>
              <w:pStyle w:val="FABodyCopy"/>
              <w:rPr>
                <w:sz w:val="16"/>
                <w:szCs w:val="16"/>
              </w:rPr>
            </w:pPr>
          </w:p>
        </w:tc>
        <w:tc>
          <w:tcPr>
            <w:tcW w:w="631" w:type="dxa"/>
          </w:tcPr>
          <w:p w14:paraId="741FFD3D" w14:textId="77777777" w:rsidR="00A1018F" w:rsidRPr="00E714C7" w:rsidRDefault="00A1018F" w:rsidP="0072624B">
            <w:pPr>
              <w:pStyle w:val="FABodyCopy"/>
              <w:rPr>
                <w:sz w:val="16"/>
                <w:szCs w:val="16"/>
              </w:rPr>
            </w:pPr>
          </w:p>
        </w:tc>
        <w:tc>
          <w:tcPr>
            <w:tcW w:w="812" w:type="dxa"/>
          </w:tcPr>
          <w:p w14:paraId="0A42F58A" w14:textId="77777777" w:rsidR="00A1018F" w:rsidRPr="00E714C7" w:rsidRDefault="00A1018F" w:rsidP="0072624B">
            <w:pPr>
              <w:pStyle w:val="FABodyCopy"/>
              <w:rPr>
                <w:sz w:val="16"/>
                <w:szCs w:val="16"/>
              </w:rPr>
            </w:pPr>
          </w:p>
        </w:tc>
        <w:tc>
          <w:tcPr>
            <w:tcW w:w="734" w:type="dxa"/>
          </w:tcPr>
          <w:p w14:paraId="45D263A8" w14:textId="77777777" w:rsidR="00A1018F" w:rsidRPr="00E714C7" w:rsidRDefault="00A1018F" w:rsidP="0072624B">
            <w:pPr>
              <w:pStyle w:val="FABodyCopy"/>
              <w:rPr>
                <w:sz w:val="16"/>
                <w:szCs w:val="16"/>
              </w:rPr>
            </w:pPr>
          </w:p>
        </w:tc>
      </w:tr>
      <w:tr w:rsidR="00A1018F" w:rsidRPr="002A30EA" w14:paraId="5AA0DA57" w14:textId="77777777" w:rsidTr="0072624B">
        <w:tc>
          <w:tcPr>
            <w:tcW w:w="4544" w:type="dxa"/>
          </w:tcPr>
          <w:p w14:paraId="210EEFD4" w14:textId="77777777" w:rsidR="00A1018F" w:rsidRPr="00AF014A" w:rsidRDefault="00A1018F" w:rsidP="0072624B">
            <w:pPr>
              <w:pStyle w:val="BodyIndent1"/>
            </w:pPr>
            <w:r w:rsidRPr="00AF014A">
              <w:t>AM/FM, integrated into rear window</w:t>
            </w:r>
          </w:p>
        </w:tc>
        <w:tc>
          <w:tcPr>
            <w:tcW w:w="507" w:type="dxa"/>
          </w:tcPr>
          <w:p w14:paraId="55136B7C" w14:textId="77777777" w:rsidR="00A1018F" w:rsidRPr="00E714C7" w:rsidRDefault="00A1018F" w:rsidP="0072624B">
            <w:pPr>
              <w:pStyle w:val="S-O-P"/>
            </w:pPr>
            <w:r w:rsidRPr="00E714C7">
              <w:t>S</w:t>
            </w:r>
          </w:p>
        </w:tc>
        <w:tc>
          <w:tcPr>
            <w:tcW w:w="631" w:type="dxa"/>
          </w:tcPr>
          <w:p w14:paraId="650F5B39" w14:textId="77777777" w:rsidR="00A1018F" w:rsidRPr="00E714C7" w:rsidRDefault="00A1018F" w:rsidP="0072624B">
            <w:pPr>
              <w:pStyle w:val="S-O-P"/>
            </w:pPr>
            <w:r w:rsidRPr="00E714C7">
              <w:t>S</w:t>
            </w:r>
          </w:p>
        </w:tc>
        <w:tc>
          <w:tcPr>
            <w:tcW w:w="451" w:type="dxa"/>
          </w:tcPr>
          <w:p w14:paraId="192B781F" w14:textId="77777777" w:rsidR="00A1018F" w:rsidRPr="00E714C7" w:rsidRDefault="00A1018F" w:rsidP="0072624B">
            <w:pPr>
              <w:pStyle w:val="S-O-P"/>
            </w:pPr>
            <w:r w:rsidRPr="00E714C7">
              <w:t>S</w:t>
            </w:r>
          </w:p>
        </w:tc>
        <w:tc>
          <w:tcPr>
            <w:tcW w:w="631" w:type="dxa"/>
          </w:tcPr>
          <w:p w14:paraId="33ABEBA5" w14:textId="77777777" w:rsidR="00A1018F" w:rsidRPr="00E714C7" w:rsidRDefault="00A1018F" w:rsidP="0072624B">
            <w:pPr>
              <w:pStyle w:val="S-O-P"/>
            </w:pPr>
            <w:r w:rsidRPr="00E714C7">
              <w:t>S</w:t>
            </w:r>
          </w:p>
        </w:tc>
        <w:tc>
          <w:tcPr>
            <w:tcW w:w="541" w:type="dxa"/>
          </w:tcPr>
          <w:p w14:paraId="657BDD20" w14:textId="77777777" w:rsidR="00A1018F" w:rsidRPr="00E714C7" w:rsidRDefault="00A1018F" w:rsidP="0072624B">
            <w:pPr>
              <w:pStyle w:val="S-O-P"/>
            </w:pPr>
            <w:r w:rsidRPr="00E714C7">
              <w:t>S</w:t>
            </w:r>
          </w:p>
        </w:tc>
        <w:tc>
          <w:tcPr>
            <w:tcW w:w="631" w:type="dxa"/>
          </w:tcPr>
          <w:p w14:paraId="5BDEF9B4" w14:textId="77777777" w:rsidR="00A1018F" w:rsidRPr="00E714C7" w:rsidRDefault="00A1018F" w:rsidP="0072624B">
            <w:pPr>
              <w:pStyle w:val="S-O-P"/>
            </w:pPr>
            <w:r w:rsidRPr="00E714C7">
              <w:t>S</w:t>
            </w:r>
          </w:p>
        </w:tc>
        <w:tc>
          <w:tcPr>
            <w:tcW w:w="812" w:type="dxa"/>
          </w:tcPr>
          <w:p w14:paraId="141E4982" w14:textId="77777777" w:rsidR="00A1018F" w:rsidRPr="00E714C7" w:rsidRDefault="00A1018F" w:rsidP="0072624B">
            <w:pPr>
              <w:pStyle w:val="S-O-P"/>
            </w:pPr>
            <w:r w:rsidRPr="00E714C7">
              <w:t>S</w:t>
            </w:r>
          </w:p>
        </w:tc>
        <w:tc>
          <w:tcPr>
            <w:tcW w:w="734" w:type="dxa"/>
          </w:tcPr>
          <w:p w14:paraId="68F6AEE8" w14:textId="77777777" w:rsidR="00A1018F" w:rsidRPr="00E714C7" w:rsidRDefault="00A1018F" w:rsidP="0072624B">
            <w:pPr>
              <w:pStyle w:val="S-O-P"/>
            </w:pPr>
            <w:r w:rsidRPr="00E714C7">
              <w:t>S</w:t>
            </w:r>
          </w:p>
        </w:tc>
      </w:tr>
      <w:tr w:rsidR="00A1018F" w:rsidRPr="002A30EA" w14:paraId="0D14E3CE" w14:textId="77777777" w:rsidTr="0072624B">
        <w:tc>
          <w:tcPr>
            <w:tcW w:w="4544" w:type="dxa"/>
          </w:tcPr>
          <w:p w14:paraId="67E51033" w14:textId="77777777" w:rsidR="00A1018F" w:rsidRPr="00AF014A" w:rsidRDefault="00A1018F" w:rsidP="0072624B">
            <w:pPr>
              <w:pStyle w:val="BodyIndent1"/>
            </w:pPr>
            <w:r w:rsidRPr="00AF014A">
              <w:t>Shark-fin-style roof (included with Uconnect 4C touchscreen navigation radio or Plus Group)</w:t>
            </w:r>
          </w:p>
        </w:tc>
        <w:tc>
          <w:tcPr>
            <w:tcW w:w="507" w:type="dxa"/>
          </w:tcPr>
          <w:p w14:paraId="59AB5123" w14:textId="77777777" w:rsidR="00A1018F" w:rsidRPr="00E714C7" w:rsidRDefault="00A1018F" w:rsidP="0072624B">
            <w:pPr>
              <w:pStyle w:val="S-O-P"/>
            </w:pPr>
            <w:r w:rsidRPr="00E714C7">
              <w:t>P</w:t>
            </w:r>
          </w:p>
        </w:tc>
        <w:tc>
          <w:tcPr>
            <w:tcW w:w="631" w:type="dxa"/>
          </w:tcPr>
          <w:p w14:paraId="1C54990A" w14:textId="77777777" w:rsidR="00A1018F" w:rsidRPr="00E714C7" w:rsidRDefault="00A1018F" w:rsidP="0072624B">
            <w:pPr>
              <w:pStyle w:val="S-O-P"/>
            </w:pPr>
            <w:r w:rsidRPr="00E714C7">
              <w:t>P</w:t>
            </w:r>
          </w:p>
        </w:tc>
        <w:tc>
          <w:tcPr>
            <w:tcW w:w="451" w:type="dxa"/>
          </w:tcPr>
          <w:p w14:paraId="747FC8A1" w14:textId="77777777" w:rsidR="00A1018F" w:rsidRPr="00E714C7" w:rsidRDefault="00A1018F" w:rsidP="0072624B">
            <w:pPr>
              <w:pStyle w:val="S-O-P"/>
            </w:pPr>
            <w:r w:rsidRPr="00E714C7">
              <w:t>P</w:t>
            </w:r>
          </w:p>
        </w:tc>
        <w:tc>
          <w:tcPr>
            <w:tcW w:w="631" w:type="dxa"/>
          </w:tcPr>
          <w:p w14:paraId="6540CAF0" w14:textId="77777777" w:rsidR="00A1018F" w:rsidRPr="00E714C7" w:rsidRDefault="00A1018F" w:rsidP="0072624B">
            <w:pPr>
              <w:pStyle w:val="S-O-P"/>
            </w:pPr>
            <w:r w:rsidRPr="00E714C7">
              <w:t>P</w:t>
            </w:r>
          </w:p>
        </w:tc>
        <w:tc>
          <w:tcPr>
            <w:tcW w:w="541" w:type="dxa"/>
          </w:tcPr>
          <w:p w14:paraId="01B63C2C" w14:textId="77777777" w:rsidR="00A1018F" w:rsidRPr="00E714C7" w:rsidRDefault="00A1018F" w:rsidP="0072624B">
            <w:pPr>
              <w:pStyle w:val="S-O-P"/>
            </w:pPr>
            <w:r w:rsidRPr="00E714C7">
              <w:t>P</w:t>
            </w:r>
          </w:p>
        </w:tc>
        <w:tc>
          <w:tcPr>
            <w:tcW w:w="631" w:type="dxa"/>
          </w:tcPr>
          <w:p w14:paraId="472F1570" w14:textId="77777777" w:rsidR="00A1018F" w:rsidRPr="00E714C7" w:rsidRDefault="00A1018F" w:rsidP="0072624B">
            <w:pPr>
              <w:pStyle w:val="S-O-P"/>
            </w:pPr>
            <w:r w:rsidRPr="00E714C7">
              <w:t>S</w:t>
            </w:r>
          </w:p>
        </w:tc>
        <w:tc>
          <w:tcPr>
            <w:tcW w:w="812" w:type="dxa"/>
          </w:tcPr>
          <w:p w14:paraId="74563F08" w14:textId="77777777" w:rsidR="00A1018F" w:rsidRPr="00E714C7" w:rsidRDefault="00A1018F" w:rsidP="0072624B">
            <w:pPr>
              <w:pStyle w:val="S-O-P"/>
            </w:pPr>
            <w:r w:rsidRPr="00E714C7">
              <w:t>S</w:t>
            </w:r>
          </w:p>
        </w:tc>
        <w:tc>
          <w:tcPr>
            <w:tcW w:w="734" w:type="dxa"/>
          </w:tcPr>
          <w:p w14:paraId="2BBD027B" w14:textId="77777777" w:rsidR="00A1018F" w:rsidRPr="00E714C7" w:rsidRDefault="00A1018F" w:rsidP="0072624B">
            <w:pPr>
              <w:pStyle w:val="S-O-P"/>
            </w:pPr>
            <w:r w:rsidRPr="00E714C7">
              <w:t>S</w:t>
            </w:r>
          </w:p>
        </w:tc>
      </w:tr>
      <w:tr w:rsidR="00A1018F" w:rsidRPr="002A30EA" w14:paraId="681DA852" w14:textId="77777777" w:rsidTr="0072624B">
        <w:tc>
          <w:tcPr>
            <w:tcW w:w="4544" w:type="dxa"/>
          </w:tcPr>
          <w:p w14:paraId="7574155F" w14:textId="77777777" w:rsidR="00A1018F" w:rsidRPr="00AF014A" w:rsidRDefault="00A1018F" w:rsidP="0072624B">
            <w:pPr>
              <w:pStyle w:val="BodyIndent1"/>
            </w:pPr>
            <w:r w:rsidRPr="00AF014A">
              <w:t>GPS antenna input</w:t>
            </w:r>
          </w:p>
        </w:tc>
        <w:tc>
          <w:tcPr>
            <w:tcW w:w="507" w:type="dxa"/>
          </w:tcPr>
          <w:p w14:paraId="0164DEEB" w14:textId="77777777" w:rsidR="00A1018F" w:rsidRPr="00E714C7" w:rsidRDefault="00A1018F" w:rsidP="0072624B">
            <w:pPr>
              <w:pStyle w:val="S-O-P"/>
            </w:pPr>
            <w:r w:rsidRPr="00E714C7">
              <w:t>S</w:t>
            </w:r>
          </w:p>
        </w:tc>
        <w:tc>
          <w:tcPr>
            <w:tcW w:w="631" w:type="dxa"/>
          </w:tcPr>
          <w:p w14:paraId="15C88529" w14:textId="77777777" w:rsidR="00A1018F" w:rsidRPr="00E714C7" w:rsidRDefault="00A1018F" w:rsidP="0072624B">
            <w:pPr>
              <w:pStyle w:val="S-O-P"/>
            </w:pPr>
            <w:r w:rsidRPr="00E714C7">
              <w:t>S</w:t>
            </w:r>
          </w:p>
        </w:tc>
        <w:tc>
          <w:tcPr>
            <w:tcW w:w="451" w:type="dxa"/>
          </w:tcPr>
          <w:p w14:paraId="48A93AAE" w14:textId="77777777" w:rsidR="00A1018F" w:rsidRPr="00E714C7" w:rsidRDefault="00A1018F" w:rsidP="0072624B">
            <w:pPr>
              <w:pStyle w:val="S-O-P"/>
            </w:pPr>
            <w:r w:rsidRPr="00E714C7">
              <w:t>S</w:t>
            </w:r>
          </w:p>
        </w:tc>
        <w:tc>
          <w:tcPr>
            <w:tcW w:w="631" w:type="dxa"/>
          </w:tcPr>
          <w:p w14:paraId="1F3D00D0" w14:textId="77777777" w:rsidR="00A1018F" w:rsidRPr="00E714C7" w:rsidRDefault="00A1018F" w:rsidP="0072624B">
            <w:pPr>
              <w:pStyle w:val="S-O-P"/>
            </w:pPr>
            <w:r w:rsidRPr="00E714C7">
              <w:t>S</w:t>
            </w:r>
          </w:p>
        </w:tc>
        <w:tc>
          <w:tcPr>
            <w:tcW w:w="541" w:type="dxa"/>
          </w:tcPr>
          <w:p w14:paraId="0254F466" w14:textId="77777777" w:rsidR="00A1018F" w:rsidRPr="00E714C7" w:rsidRDefault="00A1018F" w:rsidP="0072624B">
            <w:pPr>
              <w:pStyle w:val="S-O-P"/>
            </w:pPr>
            <w:r w:rsidRPr="00E714C7">
              <w:t>S</w:t>
            </w:r>
          </w:p>
        </w:tc>
        <w:tc>
          <w:tcPr>
            <w:tcW w:w="631" w:type="dxa"/>
          </w:tcPr>
          <w:p w14:paraId="10308F73" w14:textId="77777777" w:rsidR="00A1018F" w:rsidRPr="00E714C7" w:rsidRDefault="00A1018F" w:rsidP="0072624B">
            <w:pPr>
              <w:pStyle w:val="S-O-P"/>
            </w:pPr>
            <w:r w:rsidRPr="00E714C7">
              <w:t>S</w:t>
            </w:r>
          </w:p>
        </w:tc>
        <w:tc>
          <w:tcPr>
            <w:tcW w:w="812" w:type="dxa"/>
          </w:tcPr>
          <w:p w14:paraId="31FBF091" w14:textId="77777777" w:rsidR="00A1018F" w:rsidRPr="00E714C7" w:rsidRDefault="00A1018F" w:rsidP="0072624B">
            <w:pPr>
              <w:pStyle w:val="S-O-P"/>
            </w:pPr>
            <w:r w:rsidRPr="00E714C7">
              <w:t>S</w:t>
            </w:r>
          </w:p>
        </w:tc>
        <w:tc>
          <w:tcPr>
            <w:tcW w:w="734" w:type="dxa"/>
          </w:tcPr>
          <w:p w14:paraId="2948C797" w14:textId="77777777" w:rsidR="00A1018F" w:rsidRPr="00E714C7" w:rsidRDefault="00A1018F" w:rsidP="0072624B">
            <w:pPr>
              <w:pStyle w:val="S-O-P"/>
            </w:pPr>
            <w:r w:rsidRPr="00E714C7">
              <w:t>S</w:t>
            </w:r>
          </w:p>
        </w:tc>
      </w:tr>
      <w:tr w:rsidR="00A1018F" w:rsidRPr="002A30EA" w14:paraId="6C93EC4F" w14:textId="77777777" w:rsidTr="0072624B">
        <w:tc>
          <w:tcPr>
            <w:tcW w:w="4544" w:type="dxa"/>
          </w:tcPr>
          <w:p w14:paraId="54CF4208" w14:textId="77777777" w:rsidR="00A1018F" w:rsidRPr="002A30EA" w:rsidRDefault="00A1018F" w:rsidP="0072624B">
            <w:pPr>
              <w:pStyle w:val="FABodyCopy"/>
            </w:pPr>
            <w:r w:rsidRPr="002A30EA">
              <w:t>Badges (fender)</w:t>
            </w:r>
          </w:p>
        </w:tc>
        <w:tc>
          <w:tcPr>
            <w:tcW w:w="507" w:type="dxa"/>
          </w:tcPr>
          <w:p w14:paraId="2E250A7E" w14:textId="77777777" w:rsidR="00A1018F" w:rsidRPr="00E714C7" w:rsidRDefault="00A1018F" w:rsidP="0072624B">
            <w:pPr>
              <w:pStyle w:val="S-O-P"/>
            </w:pPr>
          </w:p>
        </w:tc>
        <w:tc>
          <w:tcPr>
            <w:tcW w:w="631" w:type="dxa"/>
          </w:tcPr>
          <w:p w14:paraId="5E105897" w14:textId="77777777" w:rsidR="00A1018F" w:rsidRPr="00E714C7" w:rsidRDefault="00A1018F" w:rsidP="0072624B">
            <w:pPr>
              <w:pStyle w:val="S-O-P"/>
            </w:pPr>
          </w:p>
        </w:tc>
        <w:tc>
          <w:tcPr>
            <w:tcW w:w="451" w:type="dxa"/>
          </w:tcPr>
          <w:p w14:paraId="34238A5F" w14:textId="77777777" w:rsidR="00A1018F" w:rsidRPr="00E714C7" w:rsidRDefault="00A1018F" w:rsidP="0072624B">
            <w:pPr>
              <w:pStyle w:val="S-O-P"/>
            </w:pPr>
          </w:p>
        </w:tc>
        <w:tc>
          <w:tcPr>
            <w:tcW w:w="631" w:type="dxa"/>
          </w:tcPr>
          <w:p w14:paraId="52803F78" w14:textId="77777777" w:rsidR="00A1018F" w:rsidRPr="00E714C7" w:rsidRDefault="00A1018F" w:rsidP="0072624B">
            <w:pPr>
              <w:pStyle w:val="S-O-P"/>
            </w:pPr>
          </w:p>
        </w:tc>
        <w:tc>
          <w:tcPr>
            <w:tcW w:w="541" w:type="dxa"/>
          </w:tcPr>
          <w:p w14:paraId="1D0FBA15" w14:textId="77777777" w:rsidR="00A1018F" w:rsidRPr="00E714C7" w:rsidRDefault="00A1018F" w:rsidP="0072624B">
            <w:pPr>
              <w:pStyle w:val="S-O-P"/>
            </w:pPr>
          </w:p>
        </w:tc>
        <w:tc>
          <w:tcPr>
            <w:tcW w:w="631" w:type="dxa"/>
          </w:tcPr>
          <w:p w14:paraId="7F628926" w14:textId="77777777" w:rsidR="00A1018F" w:rsidRPr="00E714C7" w:rsidRDefault="00A1018F" w:rsidP="0072624B">
            <w:pPr>
              <w:pStyle w:val="S-O-P"/>
            </w:pPr>
          </w:p>
        </w:tc>
        <w:tc>
          <w:tcPr>
            <w:tcW w:w="812" w:type="dxa"/>
          </w:tcPr>
          <w:p w14:paraId="023468A0" w14:textId="77777777" w:rsidR="00A1018F" w:rsidRPr="00E714C7" w:rsidRDefault="00A1018F" w:rsidP="0072624B">
            <w:pPr>
              <w:pStyle w:val="S-O-P"/>
            </w:pPr>
          </w:p>
        </w:tc>
        <w:tc>
          <w:tcPr>
            <w:tcW w:w="734" w:type="dxa"/>
          </w:tcPr>
          <w:p w14:paraId="2F9E724E" w14:textId="77777777" w:rsidR="00A1018F" w:rsidRPr="00E714C7" w:rsidRDefault="00A1018F" w:rsidP="0072624B">
            <w:pPr>
              <w:pStyle w:val="S-O-P"/>
            </w:pPr>
          </w:p>
        </w:tc>
      </w:tr>
      <w:tr w:rsidR="00A1018F" w:rsidRPr="002A30EA" w14:paraId="023A4C06" w14:textId="77777777" w:rsidTr="0072624B">
        <w:tc>
          <w:tcPr>
            <w:tcW w:w="4544" w:type="dxa"/>
          </w:tcPr>
          <w:p w14:paraId="01DD789B" w14:textId="77777777" w:rsidR="00A1018F" w:rsidRPr="00AF014A" w:rsidRDefault="00A1018F" w:rsidP="0072624B">
            <w:pPr>
              <w:pStyle w:val="BodyIndent1"/>
            </w:pPr>
            <w:r w:rsidRPr="00AF014A">
              <w:t>345 HEMI</w:t>
            </w:r>
          </w:p>
        </w:tc>
        <w:tc>
          <w:tcPr>
            <w:tcW w:w="507" w:type="dxa"/>
          </w:tcPr>
          <w:p w14:paraId="286886FC" w14:textId="77777777" w:rsidR="00A1018F" w:rsidRPr="00E714C7" w:rsidRDefault="00A1018F" w:rsidP="0072624B">
            <w:pPr>
              <w:pStyle w:val="S-O-P"/>
            </w:pPr>
            <w:r w:rsidRPr="00E714C7">
              <w:t>NA</w:t>
            </w:r>
          </w:p>
        </w:tc>
        <w:tc>
          <w:tcPr>
            <w:tcW w:w="631" w:type="dxa"/>
          </w:tcPr>
          <w:p w14:paraId="4D0F3FA0" w14:textId="77777777" w:rsidR="00A1018F" w:rsidRPr="00E714C7" w:rsidRDefault="00A1018F" w:rsidP="0072624B">
            <w:pPr>
              <w:pStyle w:val="S-O-P"/>
            </w:pPr>
            <w:r w:rsidRPr="00E714C7">
              <w:t>NA</w:t>
            </w:r>
          </w:p>
        </w:tc>
        <w:tc>
          <w:tcPr>
            <w:tcW w:w="451" w:type="dxa"/>
          </w:tcPr>
          <w:p w14:paraId="5D08B1F1" w14:textId="77777777" w:rsidR="00A1018F" w:rsidRPr="00E714C7" w:rsidRDefault="00A1018F" w:rsidP="0072624B">
            <w:pPr>
              <w:pStyle w:val="S-O-P"/>
            </w:pPr>
            <w:r w:rsidRPr="00E714C7">
              <w:t>NA</w:t>
            </w:r>
          </w:p>
        </w:tc>
        <w:tc>
          <w:tcPr>
            <w:tcW w:w="631" w:type="dxa"/>
          </w:tcPr>
          <w:p w14:paraId="319F5C11" w14:textId="77777777" w:rsidR="00A1018F" w:rsidRPr="00E714C7" w:rsidRDefault="00A1018F" w:rsidP="0072624B">
            <w:pPr>
              <w:pStyle w:val="S-O-P"/>
            </w:pPr>
            <w:r w:rsidRPr="00E714C7">
              <w:t>NA</w:t>
            </w:r>
          </w:p>
        </w:tc>
        <w:tc>
          <w:tcPr>
            <w:tcW w:w="541" w:type="dxa"/>
          </w:tcPr>
          <w:p w14:paraId="499BD922" w14:textId="77777777" w:rsidR="00A1018F" w:rsidRPr="00E714C7" w:rsidRDefault="00A1018F" w:rsidP="0072624B">
            <w:pPr>
              <w:pStyle w:val="S-O-P"/>
            </w:pPr>
            <w:r w:rsidRPr="00E714C7">
              <w:t>S</w:t>
            </w:r>
          </w:p>
        </w:tc>
        <w:tc>
          <w:tcPr>
            <w:tcW w:w="631" w:type="dxa"/>
          </w:tcPr>
          <w:p w14:paraId="7AE5C8D6" w14:textId="77777777" w:rsidR="00A1018F" w:rsidRPr="00E714C7" w:rsidRDefault="00A1018F" w:rsidP="0072624B">
            <w:pPr>
              <w:pStyle w:val="S-O-P"/>
            </w:pPr>
            <w:r w:rsidRPr="00E714C7">
              <w:t>NA</w:t>
            </w:r>
          </w:p>
        </w:tc>
        <w:tc>
          <w:tcPr>
            <w:tcW w:w="812" w:type="dxa"/>
          </w:tcPr>
          <w:p w14:paraId="5C56B1A0" w14:textId="77777777" w:rsidR="00A1018F" w:rsidRPr="00E714C7" w:rsidRDefault="00A1018F" w:rsidP="0072624B">
            <w:pPr>
              <w:pStyle w:val="S-O-P"/>
            </w:pPr>
            <w:r w:rsidRPr="00E714C7">
              <w:t>NA</w:t>
            </w:r>
          </w:p>
        </w:tc>
        <w:tc>
          <w:tcPr>
            <w:tcW w:w="734" w:type="dxa"/>
          </w:tcPr>
          <w:p w14:paraId="04E938F2" w14:textId="77777777" w:rsidR="00A1018F" w:rsidRPr="00E714C7" w:rsidRDefault="00A1018F" w:rsidP="0072624B">
            <w:pPr>
              <w:pStyle w:val="S-O-P"/>
            </w:pPr>
            <w:r w:rsidRPr="00E714C7">
              <w:t>NA</w:t>
            </w:r>
          </w:p>
        </w:tc>
      </w:tr>
      <w:tr w:rsidR="00A1018F" w:rsidRPr="002A30EA" w14:paraId="1D9F4430" w14:textId="77777777" w:rsidTr="0072624B">
        <w:tc>
          <w:tcPr>
            <w:tcW w:w="4544" w:type="dxa"/>
          </w:tcPr>
          <w:p w14:paraId="118326D3" w14:textId="77777777" w:rsidR="00A1018F" w:rsidRPr="00AF014A" w:rsidRDefault="00A1018F" w:rsidP="0072624B">
            <w:pPr>
              <w:pStyle w:val="BodyIndent1"/>
            </w:pPr>
            <w:r w:rsidRPr="00AF014A">
              <w:t>Scat Pack Bee</w:t>
            </w:r>
          </w:p>
        </w:tc>
        <w:tc>
          <w:tcPr>
            <w:tcW w:w="507" w:type="dxa"/>
          </w:tcPr>
          <w:p w14:paraId="6F75194F" w14:textId="77777777" w:rsidR="00A1018F" w:rsidRPr="00E714C7" w:rsidRDefault="00A1018F" w:rsidP="0072624B">
            <w:pPr>
              <w:pStyle w:val="S-O-P"/>
            </w:pPr>
            <w:r w:rsidRPr="00E714C7">
              <w:t>NA</w:t>
            </w:r>
          </w:p>
        </w:tc>
        <w:tc>
          <w:tcPr>
            <w:tcW w:w="631" w:type="dxa"/>
          </w:tcPr>
          <w:p w14:paraId="7A58E66E" w14:textId="77777777" w:rsidR="00A1018F" w:rsidRPr="00E714C7" w:rsidRDefault="00A1018F" w:rsidP="0072624B">
            <w:pPr>
              <w:pStyle w:val="S-O-P"/>
            </w:pPr>
            <w:r w:rsidRPr="00E714C7">
              <w:t>NA</w:t>
            </w:r>
          </w:p>
        </w:tc>
        <w:tc>
          <w:tcPr>
            <w:tcW w:w="451" w:type="dxa"/>
          </w:tcPr>
          <w:p w14:paraId="3F8CF82E" w14:textId="77777777" w:rsidR="00A1018F" w:rsidRPr="00E714C7" w:rsidRDefault="00A1018F" w:rsidP="0072624B">
            <w:pPr>
              <w:pStyle w:val="S-O-P"/>
            </w:pPr>
            <w:r w:rsidRPr="00E714C7">
              <w:t>NA</w:t>
            </w:r>
          </w:p>
        </w:tc>
        <w:tc>
          <w:tcPr>
            <w:tcW w:w="631" w:type="dxa"/>
          </w:tcPr>
          <w:p w14:paraId="1E19DE0C" w14:textId="77777777" w:rsidR="00A1018F" w:rsidRPr="00E714C7" w:rsidRDefault="00A1018F" w:rsidP="0072624B">
            <w:pPr>
              <w:pStyle w:val="S-O-P"/>
            </w:pPr>
            <w:r w:rsidRPr="00E714C7">
              <w:t>NA</w:t>
            </w:r>
          </w:p>
        </w:tc>
        <w:tc>
          <w:tcPr>
            <w:tcW w:w="541" w:type="dxa"/>
          </w:tcPr>
          <w:p w14:paraId="616823F6" w14:textId="77777777" w:rsidR="00A1018F" w:rsidRPr="00E714C7" w:rsidRDefault="00A1018F" w:rsidP="0072624B">
            <w:pPr>
              <w:pStyle w:val="S-O-P"/>
            </w:pPr>
            <w:r w:rsidRPr="00E714C7">
              <w:t>NA</w:t>
            </w:r>
          </w:p>
        </w:tc>
        <w:tc>
          <w:tcPr>
            <w:tcW w:w="631" w:type="dxa"/>
          </w:tcPr>
          <w:p w14:paraId="733877A5" w14:textId="77777777" w:rsidR="00A1018F" w:rsidRPr="00E714C7" w:rsidRDefault="00A1018F" w:rsidP="0072624B">
            <w:pPr>
              <w:pStyle w:val="S-O-P"/>
            </w:pPr>
            <w:r w:rsidRPr="00E714C7">
              <w:t>S</w:t>
            </w:r>
          </w:p>
        </w:tc>
        <w:tc>
          <w:tcPr>
            <w:tcW w:w="812" w:type="dxa"/>
          </w:tcPr>
          <w:p w14:paraId="5852E8A1" w14:textId="77777777" w:rsidR="00A1018F" w:rsidRPr="00E714C7" w:rsidRDefault="00A1018F" w:rsidP="0072624B">
            <w:pPr>
              <w:pStyle w:val="S-O-P"/>
            </w:pPr>
            <w:r w:rsidRPr="00E714C7">
              <w:t>NA</w:t>
            </w:r>
          </w:p>
        </w:tc>
        <w:tc>
          <w:tcPr>
            <w:tcW w:w="734" w:type="dxa"/>
          </w:tcPr>
          <w:p w14:paraId="7FB353B5" w14:textId="77777777" w:rsidR="00A1018F" w:rsidRPr="00E714C7" w:rsidRDefault="00A1018F" w:rsidP="0072624B">
            <w:pPr>
              <w:pStyle w:val="S-O-P"/>
            </w:pPr>
            <w:r w:rsidRPr="00E714C7">
              <w:t>NA</w:t>
            </w:r>
          </w:p>
        </w:tc>
      </w:tr>
      <w:tr w:rsidR="00A1018F" w:rsidRPr="002A30EA" w14:paraId="2EF81F78" w14:textId="77777777" w:rsidTr="0072624B">
        <w:tc>
          <w:tcPr>
            <w:tcW w:w="4544" w:type="dxa"/>
          </w:tcPr>
          <w:p w14:paraId="02079B9D" w14:textId="77777777" w:rsidR="00A1018F" w:rsidRPr="00AF014A" w:rsidRDefault="00A1018F" w:rsidP="0072624B">
            <w:pPr>
              <w:pStyle w:val="BodyIndent1"/>
            </w:pPr>
            <w:r w:rsidRPr="00AF014A">
              <w:t>SRT Hellcat</w:t>
            </w:r>
          </w:p>
        </w:tc>
        <w:tc>
          <w:tcPr>
            <w:tcW w:w="507" w:type="dxa"/>
          </w:tcPr>
          <w:p w14:paraId="78E99605" w14:textId="77777777" w:rsidR="00A1018F" w:rsidRPr="00E714C7" w:rsidRDefault="00A1018F" w:rsidP="0072624B">
            <w:pPr>
              <w:pStyle w:val="S-O-P"/>
            </w:pPr>
            <w:r w:rsidRPr="00E714C7">
              <w:t>NA</w:t>
            </w:r>
          </w:p>
        </w:tc>
        <w:tc>
          <w:tcPr>
            <w:tcW w:w="631" w:type="dxa"/>
          </w:tcPr>
          <w:p w14:paraId="342D42AB" w14:textId="77777777" w:rsidR="00A1018F" w:rsidRPr="00E714C7" w:rsidRDefault="00A1018F" w:rsidP="0072624B">
            <w:pPr>
              <w:pStyle w:val="S-O-P"/>
            </w:pPr>
            <w:r w:rsidRPr="00E714C7">
              <w:t>NA</w:t>
            </w:r>
          </w:p>
        </w:tc>
        <w:tc>
          <w:tcPr>
            <w:tcW w:w="451" w:type="dxa"/>
          </w:tcPr>
          <w:p w14:paraId="47636679" w14:textId="77777777" w:rsidR="00A1018F" w:rsidRPr="00E714C7" w:rsidRDefault="00A1018F" w:rsidP="0072624B">
            <w:pPr>
              <w:pStyle w:val="S-O-P"/>
            </w:pPr>
            <w:r w:rsidRPr="00E714C7">
              <w:t>NA</w:t>
            </w:r>
          </w:p>
        </w:tc>
        <w:tc>
          <w:tcPr>
            <w:tcW w:w="631" w:type="dxa"/>
          </w:tcPr>
          <w:p w14:paraId="4B5F0D51" w14:textId="77777777" w:rsidR="00A1018F" w:rsidRPr="00E714C7" w:rsidRDefault="00A1018F" w:rsidP="0072624B">
            <w:pPr>
              <w:pStyle w:val="S-O-P"/>
            </w:pPr>
            <w:r w:rsidRPr="00E714C7">
              <w:t>NA</w:t>
            </w:r>
          </w:p>
        </w:tc>
        <w:tc>
          <w:tcPr>
            <w:tcW w:w="541" w:type="dxa"/>
          </w:tcPr>
          <w:p w14:paraId="188EC2B5" w14:textId="77777777" w:rsidR="00A1018F" w:rsidRPr="00E714C7" w:rsidRDefault="00A1018F" w:rsidP="0072624B">
            <w:pPr>
              <w:pStyle w:val="S-O-P"/>
            </w:pPr>
            <w:r w:rsidRPr="00E714C7">
              <w:t>NA</w:t>
            </w:r>
          </w:p>
        </w:tc>
        <w:tc>
          <w:tcPr>
            <w:tcW w:w="631" w:type="dxa"/>
          </w:tcPr>
          <w:p w14:paraId="37D04AE8" w14:textId="77777777" w:rsidR="00A1018F" w:rsidRPr="00E714C7" w:rsidRDefault="00A1018F" w:rsidP="0072624B">
            <w:pPr>
              <w:pStyle w:val="S-O-P"/>
            </w:pPr>
            <w:r w:rsidRPr="00E714C7">
              <w:t>NA</w:t>
            </w:r>
          </w:p>
        </w:tc>
        <w:tc>
          <w:tcPr>
            <w:tcW w:w="812" w:type="dxa"/>
          </w:tcPr>
          <w:p w14:paraId="4CD6861D" w14:textId="77777777" w:rsidR="00A1018F" w:rsidRPr="00E714C7" w:rsidRDefault="00A1018F" w:rsidP="0072624B">
            <w:pPr>
              <w:pStyle w:val="S-O-P"/>
            </w:pPr>
            <w:r w:rsidRPr="00E714C7">
              <w:t>S</w:t>
            </w:r>
          </w:p>
        </w:tc>
        <w:tc>
          <w:tcPr>
            <w:tcW w:w="734" w:type="dxa"/>
          </w:tcPr>
          <w:p w14:paraId="5CE3EC96" w14:textId="77777777" w:rsidR="00A1018F" w:rsidRPr="00E714C7" w:rsidRDefault="00A1018F" w:rsidP="0072624B">
            <w:pPr>
              <w:pStyle w:val="S-O-P"/>
            </w:pPr>
            <w:r w:rsidRPr="00E714C7">
              <w:t>NA</w:t>
            </w:r>
          </w:p>
        </w:tc>
      </w:tr>
      <w:tr w:rsidR="00A1018F" w:rsidRPr="002A30EA" w14:paraId="46EE94DD" w14:textId="77777777" w:rsidTr="0072624B">
        <w:tc>
          <w:tcPr>
            <w:tcW w:w="4544" w:type="dxa"/>
          </w:tcPr>
          <w:p w14:paraId="7FDC046C" w14:textId="77777777" w:rsidR="00A1018F" w:rsidRPr="00AF014A" w:rsidRDefault="00A1018F" w:rsidP="0072624B">
            <w:pPr>
              <w:pStyle w:val="BodyIndent1"/>
            </w:pPr>
            <w:r w:rsidRPr="00AF014A">
              <w:t>SRT Hellcat Redeye</w:t>
            </w:r>
          </w:p>
        </w:tc>
        <w:tc>
          <w:tcPr>
            <w:tcW w:w="507" w:type="dxa"/>
          </w:tcPr>
          <w:p w14:paraId="36A2AE87" w14:textId="77777777" w:rsidR="00A1018F" w:rsidRPr="00E714C7" w:rsidRDefault="00A1018F" w:rsidP="0072624B">
            <w:pPr>
              <w:pStyle w:val="S-O-P"/>
            </w:pPr>
            <w:r w:rsidRPr="00E714C7">
              <w:t>NA</w:t>
            </w:r>
          </w:p>
        </w:tc>
        <w:tc>
          <w:tcPr>
            <w:tcW w:w="631" w:type="dxa"/>
          </w:tcPr>
          <w:p w14:paraId="1A0E3E4C" w14:textId="77777777" w:rsidR="00A1018F" w:rsidRPr="00E714C7" w:rsidRDefault="00A1018F" w:rsidP="0072624B">
            <w:pPr>
              <w:pStyle w:val="S-O-P"/>
            </w:pPr>
            <w:r w:rsidRPr="00E714C7">
              <w:t>NA</w:t>
            </w:r>
          </w:p>
        </w:tc>
        <w:tc>
          <w:tcPr>
            <w:tcW w:w="451" w:type="dxa"/>
          </w:tcPr>
          <w:p w14:paraId="2F78A780" w14:textId="77777777" w:rsidR="00A1018F" w:rsidRPr="00E714C7" w:rsidRDefault="00A1018F" w:rsidP="0072624B">
            <w:pPr>
              <w:pStyle w:val="S-O-P"/>
            </w:pPr>
            <w:r w:rsidRPr="00E714C7">
              <w:t>NA</w:t>
            </w:r>
          </w:p>
        </w:tc>
        <w:tc>
          <w:tcPr>
            <w:tcW w:w="631" w:type="dxa"/>
          </w:tcPr>
          <w:p w14:paraId="42BEB4B0" w14:textId="77777777" w:rsidR="00A1018F" w:rsidRPr="00E714C7" w:rsidRDefault="00A1018F" w:rsidP="0072624B">
            <w:pPr>
              <w:pStyle w:val="S-O-P"/>
            </w:pPr>
            <w:r w:rsidRPr="00E714C7">
              <w:t>NA</w:t>
            </w:r>
          </w:p>
        </w:tc>
        <w:tc>
          <w:tcPr>
            <w:tcW w:w="541" w:type="dxa"/>
          </w:tcPr>
          <w:p w14:paraId="29269FF3" w14:textId="77777777" w:rsidR="00A1018F" w:rsidRPr="00E714C7" w:rsidRDefault="00A1018F" w:rsidP="0072624B">
            <w:pPr>
              <w:pStyle w:val="S-O-P"/>
            </w:pPr>
            <w:r w:rsidRPr="00E714C7">
              <w:t>NA</w:t>
            </w:r>
          </w:p>
        </w:tc>
        <w:tc>
          <w:tcPr>
            <w:tcW w:w="631" w:type="dxa"/>
          </w:tcPr>
          <w:p w14:paraId="49D30937" w14:textId="77777777" w:rsidR="00A1018F" w:rsidRPr="00E714C7" w:rsidRDefault="00A1018F" w:rsidP="0072624B">
            <w:pPr>
              <w:pStyle w:val="S-O-P"/>
            </w:pPr>
            <w:r w:rsidRPr="00E714C7">
              <w:t>NA</w:t>
            </w:r>
          </w:p>
        </w:tc>
        <w:tc>
          <w:tcPr>
            <w:tcW w:w="812" w:type="dxa"/>
          </w:tcPr>
          <w:p w14:paraId="401557F3" w14:textId="77777777" w:rsidR="00A1018F" w:rsidRPr="00E714C7" w:rsidRDefault="00A1018F" w:rsidP="0072624B">
            <w:pPr>
              <w:pStyle w:val="S-O-P"/>
            </w:pPr>
            <w:r w:rsidRPr="00E714C7">
              <w:t>NA</w:t>
            </w:r>
          </w:p>
        </w:tc>
        <w:tc>
          <w:tcPr>
            <w:tcW w:w="734" w:type="dxa"/>
          </w:tcPr>
          <w:p w14:paraId="0DDBDE5F" w14:textId="77777777" w:rsidR="00A1018F" w:rsidRPr="00E714C7" w:rsidRDefault="00A1018F" w:rsidP="0072624B">
            <w:pPr>
              <w:pStyle w:val="S-O-P"/>
            </w:pPr>
            <w:r w:rsidRPr="00E714C7">
              <w:t>S</w:t>
            </w:r>
          </w:p>
        </w:tc>
      </w:tr>
      <w:tr w:rsidR="00A1018F" w:rsidRPr="002A30EA" w14:paraId="0A13BF84" w14:textId="77777777" w:rsidTr="0072624B">
        <w:tc>
          <w:tcPr>
            <w:tcW w:w="4544" w:type="dxa"/>
          </w:tcPr>
          <w:p w14:paraId="49D1BE86" w14:textId="77777777" w:rsidR="00A1018F" w:rsidRPr="002A30EA" w:rsidRDefault="00A1018F" w:rsidP="0072624B">
            <w:pPr>
              <w:pStyle w:val="FABodyCopy"/>
            </w:pPr>
            <w:r w:rsidRPr="002A30EA">
              <w:t xml:space="preserve">Door handles — body color, Keyless Enter ’n Go </w:t>
            </w:r>
            <w:r w:rsidRPr="002A30EA">
              <w:br/>
              <w:t>with illuminated entry</w:t>
            </w:r>
          </w:p>
        </w:tc>
        <w:tc>
          <w:tcPr>
            <w:tcW w:w="507" w:type="dxa"/>
          </w:tcPr>
          <w:p w14:paraId="0E86E529" w14:textId="77777777" w:rsidR="00A1018F" w:rsidRPr="00E714C7" w:rsidRDefault="00A1018F" w:rsidP="0072624B">
            <w:pPr>
              <w:pStyle w:val="S-O-P"/>
            </w:pPr>
            <w:r w:rsidRPr="00E714C7">
              <w:t>S</w:t>
            </w:r>
          </w:p>
        </w:tc>
        <w:tc>
          <w:tcPr>
            <w:tcW w:w="631" w:type="dxa"/>
          </w:tcPr>
          <w:p w14:paraId="68121E7F" w14:textId="77777777" w:rsidR="00A1018F" w:rsidRPr="00E714C7" w:rsidRDefault="00A1018F" w:rsidP="0072624B">
            <w:pPr>
              <w:pStyle w:val="S-O-P"/>
            </w:pPr>
            <w:r w:rsidRPr="00E714C7">
              <w:t>S</w:t>
            </w:r>
          </w:p>
        </w:tc>
        <w:tc>
          <w:tcPr>
            <w:tcW w:w="451" w:type="dxa"/>
          </w:tcPr>
          <w:p w14:paraId="1A28EEB7" w14:textId="77777777" w:rsidR="00A1018F" w:rsidRPr="00E714C7" w:rsidRDefault="00A1018F" w:rsidP="0072624B">
            <w:pPr>
              <w:pStyle w:val="S-O-P"/>
            </w:pPr>
            <w:r w:rsidRPr="00E714C7">
              <w:t>S</w:t>
            </w:r>
          </w:p>
        </w:tc>
        <w:tc>
          <w:tcPr>
            <w:tcW w:w="631" w:type="dxa"/>
          </w:tcPr>
          <w:p w14:paraId="2F5AB0A2" w14:textId="77777777" w:rsidR="00A1018F" w:rsidRPr="00E714C7" w:rsidRDefault="00A1018F" w:rsidP="0072624B">
            <w:pPr>
              <w:pStyle w:val="S-O-P"/>
            </w:pPr>
            <w:r w:rsidRPr="00E714C7">
              <w:t>S</w:t>
            </w:r>
          </w:p>
        </w:tc>
        <w:tc>
          <w:tcPr>
            <w:tcW w:w="541" w:type="dxa"/>
          </w:tcPr>
          <w:p w14:paraId="4536FBA3" w14:textId="77777777" w:rsidR="00A1018F" w:rsidRPr="00E714C7" w:rsidRDefault="00A1018F" w:rsidP="0072624B">
            <w:pPr>
              <w:pStyle w:val="S-O-P"/>
            </w:pPr>
            <w:r w:rsidRPr="00E714C7">
              <w:t>S</w:t>
            </w:r>
          </w:p>
        </w:tc>
        <w:tc>
          <w:tcPr>
            <w:tcW w:w="631" w:type="dxa"/>
          </w:tcPr>
          <w:p w14:paraId="69606C50" w14:textId="77777777" w:rsidR="00A1018F" w:rsidRPr="00E714C7" w:rsidRDefault="00A1018F" w:rsidP="0072624B">
            <w:pPr>
              <w:pStyle w:val="S-O-P"/>
            </w:pPr>
            <w:r w:rsidRPr="00E714C7">
              <w:t>S</w:t>
            </w:r>
          </w:p>
        </w:tc>
        <w:tc>
          <w:tcPr>
            <w:tcW w:w="812" w:type="dxa"/>
          </w:tcPr>
          <w:p w14:paraId="33281992" w14:textId="77777777" w:rsidR="00A1018F" w:rsidRPr="00E714C7" w:rsidRDefault="00A1018F" w:rsidP="0072624B">
            <w:pPr>
              <w:pStyle w:val="S-O-P"/>
            </w:pPr>
            <w:r w:rsidRPr="00E714C7">
              <w:t>S</w:t>
            </w:r>
          </w:p>
        </w:tc>
        <w:tc>
          <w:tcPr>
            <w:tcW w:w="734" w:type="dxa"/>
          </w:tcPr>
          <w:p w14:paraId="2469CE15" w14:textId="77777777" w:rsidR="00A1018F" w:rsidRPr="00E714C7" w:rsidRDefault="00A1018F" w:rsidP="0072624B">
            <w:pPr>
              <w:pStyle w:val="S-O-P"/>
            </w:pPr>
            <w:r w:rsidRPr="00E714C7">
              <w:t>S</w:t>
            </w:r>
          </w:p>
        </w:tc>
      </w:tr>
      <w:tr w:rsidR="00A1018F" w:rsidRPr="002A30EA" w14:paraId="6A284C25" w14:textId="77777777" w:rsidTr="0072624B">
        <w:tc>
          <w:tcPr>
            <w:tcW w:w="4544" w:type="dxa"/>
          </w:tcPr>
          <w:p w14:paraId="32A6F429" w14:textId="77777777" w:rsidR="00A1018F" w:rsidRPr="002A30EA" w:rsidRDefault="00A1018F" w:rsidP="0072624B">
            <w:pPr>
              <w:pStyle w:val="FABodyCopy"/>
            </w:pPr>
            <w:r w:rsidRPr="002A30EA">
              <w:lastRenderedPageBreak/>
              <w:t>Fuel Filler Door</w:t>
            </w:r>
          </w:p>
        </w:tc>
        <w:tc>
          <w:tcPr>
            <w:tcW w:w="507" w:type="dxa"/>
          </w:tcPr>
          <w:p w14:paraId="49F18E21" w14:textId="77777777" w:rsidR="00A1018F" w:rsidRPr="00E714C7" w:rsidRDefault="00A1018F" w:rsidP="0072624B">
            <w:pPr>
              <w:pStyle w:val="S-O-P"/>
            </w:pPr>
          </w:p>
        </w:tc>
        <w:tc>
          <w:tcPr>
            <w:tcW w:w="631" w:type="dxa"/>
          </w:tcPr>
          <w:p w14:paraId="52E65B88" w14:textId="77777777" w:rsidR="00A1018F" w:rsidRPr="00E714C7" w:rsidRDefault="00A1018F" w:rsidP="0072624B">
            <w:pPr>
              <w:pStyle w:val="S-O-P"/>
            </w:pPr>
          </w:p>
        </w:tc>
        <w:tc>
          <w:tcPr>
            <w:tcW w:w="451" w:type="dxa"/>
          </w:tcPr>
          <w:p w14:paraId="6A525E8C" w14:textId="77777777" w:rsidR="00A1018F" w:rsidRPr="00E714C7" w:rsidRDefault="00A1018F" w:rsidP="0072624B">
            <w:pPr>
              <w:pStyle w:val="S-O-P"/>
            </w:pPr>
          </w:p>
        </w:tc>
        <w:tc>
          <w:tcPr>
            <w:tcW w:w="631" w:type="dxa"/>
          </w:tcPr>
          <w:p w14:paraId="75022182" w14:textId="77777777" w:rsidR="00A1018F" w:rsidRPr="00E714C7" w:rsidRDefault="00A1018F" w:rsidP="0072624B">
            <w:pPr>
              <w:pStyle w:val="S-O-P"/>
            </w:pPr>
          </w:p>
        </w:tc>
        <w:tc>
          <w:tcPr>
            <w:tcW w:w="541" w:type="dxa"/>
          </w:tcPr>
          <w:p w14:paraId="6DCC73B5" w14:textId="77777777" w:rsidR="00A1018F" w:rsidRPr="00E714C7" w:rsidRDefault="00A1018F" w:rsidP="0072624B">
            <w:pPr>
              <w:pStyle w:val="S-O-P"/>
            </w:pPr>
          </w:p>
        </w:tc>
        <w:tc>
          <w:tcPr>
            <w:tcW w:w="631" w:type="dxa"/>
          </w:tcPr>
          <w:p w14:paraId="577FCDC7" w14:textId="77777777" w:rsidR="00A1018F" w:rsidRPr="00E714C7" w:rsidRDefault="00A1018F" w:rsidP="0072624B">
            <w:pPr>
              <w:pStyle w:val="S-O-P"/>
            </w:pPr>
          </w:p>
        </w:tc>
        <w:tc>
          <w:tcPr>
            <w:tcW w:w="812" w:type="dxa"/>
          </w:tcPr>
          <w:p w14:paraId="5D064234" w14:textId="77777777" w:rsidR="00A1018F" w:rsidRPr="00E714C7" w:rsidRDefault="00A1018F" w:rsidP="0072624B">
            <w:pPr>
              <w:pStyle w:val="S-O-P"/>
            </w:pPr>
          </w:p>
        </w:tc>
        <w:tc>
          <w:tcPr>
            <w:tcW w:w="734" w:type="dxa"/>
          </w:tcPr>
          <w:p w14:paraId="5426A8D8" w14:textId="77777777" w:rsidR="00A1018F" w:rsidRPr="00E714C7" w:rsidRDefault="00A1018F" w:rsidP="0072624B">
            <w:pPr>
              <w:pStyle w:val="S-O-P"/>
            </w:pPr>
          </w:p>
        </w:tc>
      </w:tr>
      <w:tr w:rsidR="00A1018F" w:rsidRPr="002A30EA" w14:paraId="6BF31784" w14:textId="77777777" w:rsidTr="0072624B">
        <w:tc>
          <w:tcPr>
            <w:tcW w:w="4544" w:type="dxa"/>
          </w:tcPr>
          <w:p w14:paraId="26FE13F0" w14:textId="77777777" w:rsidR="00A1018F" w:rsidRPr="00AF014A" w:rsidRDefault="00A1018F" w:rsidP="0072624B">
            <w:pPr>
              <w:pStyle w:val="BodyIndent1"/>
            </w:pPr>
            <w:r w:rsidRPr="00AF014A">
              <w:t xml:space="preserve">Bright, polished aluminum with heritage </w:t>
            </w:r>
            <w:r w:rsidRPr="00AF014A">
              <w:br/>
              <w:t>“FUEL” lettering</w:t>
            </w:r>
          </w:p>
        </w:tc>
        <w:tc>
          <w:tcPr>
            <w:tcW w:w="507" w:type="dxa"/>
          </w:tcPr>
          <w:p w14:paraId="7C4FB89F" w14:textId="77777777" w:rsidR="00A1018F" w:rsidRPr="00E714C7" w:rsidRDefault="00A1018F" w:rsidP="0072624B">
            <w:pPr>
              <w:pStyle w:val="S-O-P"/>
            </w:pPr>
            <w:r w:rsidRPr="00E714C7">
              <w:t>S</w:t>
            </w:r>
          </w:p>
        </w:tc>
        <w:tc>
          <w:tcPr>
            <w:tcW w:w="631" w:type="dxa"/>
          </w:tcPr>
          <w:p w14:paraId="196AB52F" w14:textId="77777777" w:rsidR="00A1018F" w:rsidRPr="00E714C7" w:rsidRDefault="00A1018F" w:rsidP="0072624B">
            <w:pPr>
              <w:pStyle w:val="S-O-P"/>
            </w:pPr>
            <w:r w:rsidRPr="00E714C7">
              <w:t>S</w:t>
            </w:r>
          </w:p>
        </w:tc>
        <w:tc>
          <w:tcPr>
            <w:tcW w:w="451" w:type="dxa"/>
          </w:tcPr>
          <w:p w14:paraId="2DB584A6" w14:textId="77777777" w:rsidR="00A1018F" w:rsidRPr="00E714C7" w:rsidRDefault="00A1018F" w:rsidP="0072624B">
            <w:pPr>
              <w:pStyle w:val="S-O-P"/>
            </w:pPr>
            <w:r w:rsidRPr="00E714C7">
              <w:t>S</w:t>
            </w:r>
          </w:p>
        </w:tc>
        <w:tc>
          <w:tcPr>
            <w:tcW w:w="631" w:type="dxa"/>
          </w:tcPr>
          <w:p w14:paraId="27AE8D1A" w14:textId="77777777" w:rsidR="00A1018F" w:rsidRPr="00E714C7" w:rsidRDefault="00A1018F" w:rsidP="0072624B">
            <w:pPr>
              <w:pStyle w:val="S-O-P"/>
            </w:pPr>
            <w:r w:rsidRPr="00E714C7">
              <w:t>S</w:t>
            </w:r>
          </w:p>
        </w:tc>
        <w:tc>
          <w:tcPr>
            <w:tcW w:w="541" w:type="dxa"/>
          </w:tcPr>
          <w:p w14:paraId="6E67EC25" w14:textId="77777777" w:rsidR="00A1018F" w:rsidRPr="00E714C7" w:rsidRDefault="00A1018F" w:rsidP="0072624B">
            <w:pPr>
              <w:pStyle w:val="S-O-P"/>
            </w:pPr>
            <w:r w:rsidRPr="00E714C7">
              <w:t>S</w:t>
            </w:r>
          </w:p>
        </w:tc>
        <w:tc>
          <w:tcPr>
            <w:tcW w:w="631" w:type="dxa"/>
          </w:tcPr>
          <w:p w14:paraId="23DB2F25" w14:textId="77777777" w:rsidR="00A1018F" w:rsidRPr="00E714C7" w:rsidRDefault="00A1018F" w:rsidP="0072624B">
            <w:pPr>
              <w:pStyle w:val="S-O-P"/>
            </w:pPr>
            <w:r w:rsidRPr="00E714C7">
              <w:t>NA</w:t>
            </w:r>
          </w:p>
        </w:tc>
        <w:tc>
          <w:tcPr>
            <w:tcW w:w="812" w:type="dxa"/>
          </w:tcPr>
          <w:p w14:paraId="2AAC60E8" w14:textId="77777777" w:rsidR="00A1018F" w:rsidRPr="00E714C7" w:rsidRDefault="00A1018F" w:rsidP="0072624B">
            <w:pPr>
              <w:pStyle w:val="S-O-P"/>
            </w:pPr>
            <w:r w:rsidRPr="00E714C7">
              <w:t>NA</w:t>
            </w:r>
          </w:p>
        </w:tc>
        <w:tc>
          <w:tcPr>
            <w:tcW w:w="734" w:type="dxa"/>
          </w:tcPr>
          <w:p w14:paraId="320E5C2E" w14:textId="77777777" w:rsidR="00A1018F" w:rsidRPr="00E714C7" w:rsidRDefault="00A1018F" w:rsidP="0072624B">
            <w:pPr>
              <w:pStyle w:val="S-O-P"/>
            </w:pPr>
            <w:r w:rsidRPr="00E714C7">
              <w:t>NA</w:t>
            </w:r>
          </w:p>
        </w:tc>
      </w:tr>
      <w:tr w:rsidR="00A1018F" w:rsidRPr="002A30EA" w14:paraId="1E89461C" w14:textId="77777777" w:rsidTr="0072624B">
        <w:tc>
          <w:tcPr>
            <w:tcW w:w="4544" w:type="dxa"/>
          </w:tcPr>
          <w:p w14:paraId="67DA15BE" w14:textId="77777777" w:rsidR="00A1018F" w:rsidRPr="00AF014A" w:rsidRDefault="00A1018F" w:rsidP="0072624B">
            <w:pPr>
              <w:pStyle w:val="BodyIndent1"/>
            </w:pPr>
            <w:r w:rsidRPr="00AF014A">
              <w:t xml:space="preserve">Satin Black with heritage “FUEL” lettering </w:t>
            </w:r>
            <w:r w:rsidRPr="00AF014A">
              <w:br/>
              <w:t xml:space="preserve">(included with Blacktop Package, T/A Package </w:t>
            </w:r>
            <w:r w:rsidRPr="00AF014A">
              <w:br/>
              <w:t>and Shaker Package)</w:t>
            </w:r>
          </w:p>
        </w:tc>
        <w:tc>
          <w:tcPr>
            <w:tcW w:w="507" w:type="dxa"/>
          </w:tcPr>
          <w:p w14:paraId="3480FE5A" w14:textId="77777777" w:rsidR="00A1018F" w:rsidRPr="00E714C7" w:rsidRDefault="00A1018F" w:rsidP="0072624B">
            <w:pPr>
              <w:pStyle w:val="S-O-P"/>
            </w:pPr>
            <w:r w:rsidRPr="00E714C7">
              <w:t>P</w:t>
            </w:r>
          </w:p>
        </w:tc>
        <w:tc>
          <w:tcPr>
            <w:tcW w:w="631" w:type="dxa"/>
          </w:tcPr>
          <w:p w14:paraId="53AAA4DA" w14:textId="77777777" w:rsidR="00A1018F" w:rsidRPr="00E714C7" w:rsidRDefault="00A1018F" w:rsidP="0072624B">
            <w:pPr>
              <w:pStyle w:val="S-O-P"/>
            </w:pPr>
            <w:r w:rsidRPr="00E714C7">
              <w:t>P</w:t>
            </w:r>
          </w:p>
        </w:tc>
        <w:tc>
          <w:tcPr>
            <w:tcW w:w="451" w:type="dxa"/>
          </w:tcPr>
          <w:p w14:paraId="54831716" w14:textId="77777777" w:rsidR="00A1018F" w:rsidRPr="00E714C7" w:rsidRDefault="00A1018F" w:rsidP="0072624B">
            <w:pPr>
              <w:pStyle w:val="S-O-P"/>
            </w:pPr>
            <w:r w:rsidRPr="00E714C7">
              <w:t>P</w:t>
            </w:r>
          </w:p>
        </w:tc>
        <w:tc>
          <w:tcPr>
            <w:tcW w:w="631" w:type="dxa"/>
          </w:tcPr>
          <w:p w14:paraId="4419834E" w14:textId="77777777" w:rsidR="00A1018F" w:rsidRPr="00E714C7" w:rsidRDefault="00A1018F" w:rsidP="0072624B">
            <w:pPr>
              <w:pStyle w:val="S-O-P"/>
            </w:pPr>
            <w:r w:rsidRPr="00E714C7">
              <w:t>P</w:t>
            </w:r>
          </w:p>
        </w:tc>
        <w:tc>
          <w:tcPr>
            <w:tcW w:w="541" w:type="dxa"/>
          </w:tcPr>
          <w:p w14:paraId="21CF18C9" w14:textId="77777777" w:rsidR="00A1018F" w:rsidRPr="00E714C7" w:rsidRDefault="00A1018F" w:rsidP="0072624B">
            <w:pPr>
              <w:pStyle w:val="S-O-P"/>
            </w:pPr>
            <w:r w:rsidRPr="00E714C7">
              <w:t>P</w:t>
            </w:r>
          </w:p>
        </w:tc>
        <w:tc>
          <w:tcPr>
            <w:tcW w:w="631" w:type="dxa"/>
          </w:tcPr>
          <w:p w14:paraId="20F69B82" w14:textId="77777777" w:rsidR="00A1018F" w:rsidRPr="00E714C7" w:rsidRDefault="00A1018F" w:rsidP="0072624B">
            <w:pPr>
              <w:pStyle w:val="S-O-P"/>
            </w:pPr>
            <w:r w:rsidRPr="00E714C7">
              <w:t>S</w:t>
            </w:r>
          </w:p>
        </w:tc>
        <w:tc>
          <w:tcPr>
            <w:tcW w:w="812" w:type="dxa"/>
          </w:tcPr>
          <w:p w14:paraId="2FB87E74" w14:textId="77777777" w:rsidR="00A1018F" w:rsidRPr="00E714C7" w:rsidRDefault="00A1018F" w:rsidP="0072624B">
            <w:pPr>
              <w:pStyle w:val="S-O-P"/>
            </w:pPr>
            <w:r w:rsidRPr="00E714C7">
              <w:t>S</w:t>
            </w:r>
          </w:p>
        </w:tc>
        <w:tc>
          <w:tcPr>
            <w:tcW w:w="734" w:type="dxa"/>
          </w:tcPr>
          <w:p w14:paraId="53D7F2C5" w14:textId="77777777" w:rsidR="00A1018F" w:rsidRPr="00E714C7" w:rsidRDefault="00A1018F" w:rsidP="0072624B">
            <w:pPr>
              <w:pStyle w:val="S-O-P"/>
            </w:pPr>
            <w:r w:rsidRPr="00E714C7">
              <w:t>S</w:t>
            </w:r>
          </w:p>
        </w:tc>
      </w:tr>
      <w:tr w:rsidR="00A1018F" w:rsidRPr="002A30EA" w14:paraId="3734CE3E" w14:textId="77777777" w:rsidTr="0072624B">
        <w:tc>
          <w:tcPr>
            <w:tcW w:w="4544" w:type="dxa"/>
          </w:tcPr>
          <w:p w14:paraId="13537225" w14:textId="77777777" w:rsidR="00A1018F" w:rsidRPr="002A30EA" w:rsidRDefault="00A1018F" w:rsidP="0072624B">
            <w:pPr>
              <w:pStyle w:val="FABodyCopy"/>
            </w:pPr>
            <w:r w:rsidRPr="002A30EA">
              <w:t xml:space="preserve">Glass — solar-control, all windows </w:t>
            </w:r>
          </w:p>
        </w:tc>
        <w:tc>
          <w:tcPr>
            <w:tcW w:w="507" w:type="dxa"/>
          </w:tcPr>
          <w:p w14:paraId="034EC458" w14:textId="77777777" w:rsidR="00A1018F" w:rsidRPr="00E714C7" w:rsidRDefault="00A1018F" w:rsidP="0072624B">
            <w:pPr>
              <w:pStyle w:val="S-O-P"/>
            </w:pPr>
            <w:r w:rsidRPr="00E714C7">
              <w:t>S</w:t>
            </w:r>
          </w:p>
        </w:tc>
        <w:tc>
          <w:tcPr>
            <w:tcW w:w="631" w:type="dxa"/>
          </w:tcPr>
          <w:p w14:paraId="7FCF21B5" w14:textId="77777777" w:rsidR="00A1018F" w:rsidRPr="00E714C7" w:rsidRDefault="00A1018F" w:rsidP="0072624B">
            <w:pPr>
              <w:pStyle w:val="S-O-P"/>
            </w:pPr>
            <w:r w:rsidRPr="00E714C7">
              <w:t>S</w:t>
            </w:r>
          </w:p>
        </w:tc>
        <w:tc>
          <w:tcPr>
            <w:tcW w:w="451" w:type="dxa"/>
          </w:tcPr>
          <w:p w14:paraId="484D105F" w14:textId="77777777" w:rsidR="00A1018F" w:rsidRPr="00E714C7" w:rsidRDefault="00A1018F" w:rsidP="0072624B">
            <w:pPr>
              <w:pStyle w:val="S-O-P"/>
            </w:pPr>
            <w:r w:rsidRPr="00E714C7">
              <w:t>S</w:t>
            </w:r>
          </w:p>
        </w:tc>
        <w:tc>
          <w:tcPr>
            <w:tcW w:w="631" w:type="dxa"/>
          </w:tcPr>
          <w:p w14:paraId="4F79E168" w14:textId="77777777" w:rsidR="00A1018F" w:rsidRPr="00E714C7" w:rsidRDefault="00A1018F" w:rsidP="0072624B">
            <w:pPr>
              <w:pStyle w:val="S-O-P"/>
            </w:pPr>
            <w:r w:rsidRPr="00E714C7">
              <w:t>S</w:t>
            </w:r>
          </w:p>
        </w:tc>
        <w:tc>
          <w:tcPr>
            <w:tcW w:w="541" w:type="dxa"/>
          </w:tcPr>
          <w:p w14:paraId="11C924E8" w14:textId="77777777" w:rsidR="00A1018F" w:rsidRPr="00E714C7" w:rsidRDefault="00A1018F" w:rsidP="0072624B">
            <w:pPr>
              <w:pStyle w:val="S-O-P"/>
            </w:pPr>
            <w:r w:rsidRPr="00E714C7">
              <w:t>S</w:t>
            </w:r>
          </w:p>
        </w:tc>
        <w:tc>
          <w:tcPr>
            <w:tcW w:w="631" w:type="dxa"/>
          </w:tcPr>
          <w:p w14:paraId="6C998EC0" w14:textId="77777777" w:rsidR="00A1018F" w:rsidRPr="00E714C7" w:rsidRDefault="00A1018F" w:rsidP="0072624B">
            <w:pPr>
              <w:pStyle w:val="S-O-P"/>
            </w:pPr>
            <w:r w:rsidRPr="00E714C7">
              <w:t>S</w:t>
            </w:r>
          </w:p>
        </w:tc>
        <w:tc>
          <w:tcPr>
            <w:tcW w:w="812" w:type="dxa"/>
          </w:tcPr>
          <w:p w14:paraId="5A065DF9" w14:textId="77777777" w:rsidR="00A1018F" w:rsidRPr="00E714C7" w:rsidRDefault="00A1018F" w:rsidP="0072624B">
            <w:pPr>
              <w:pStyle w:val="S-O-P"/>
            </w:pPr>
            <w:r w:rsidRPr="00E714C7">
              <w:t>S</w:t>
            </w:r>
          </w:p>
        </w:tc>
        <w:tc>
          <w:tcPr>
            <w:tcW w:w="734" w:type="dxa"/>
          </w:tcPr>
          <w:p w14:paraId="41500DF9" w14:textId="77777777" w:rsidR="00A1018F" w:rsidRPr="00E714C7" w:rsidRDefault="00A1018F" w:rsidP="0072624B">
            <w:pPr>
              <w:pStyle w:val="S-O-P"/>
            </w:pPr>
            <w:r w:rsidRPr="00E714C7">
              <w:t>S</w:t>
            </w:r>
          </w:p>
        </w:tc>
      </w:tr>
      <w:tr w:rsidR="00A1018F" w:rsidRPr="002A30EA" w14:paraId="76D8F648" w14:textId="77777777" w:rsidTr="0072624B">
        <w:tc>
          <w:tcPr>
            <w:tcW w:w="4544" w:type="dxa"/>
          </w:tcPr>
          <w:p w14:paraId="7FD8F09E" w14:textId="77777777" w:rsidR="00A1018F" w:rsidRPr="002A30EA" w:rsidRDefault="00A1018F" w:rsidP="0072624B">
            <w:pPr>
              <w:pStyle w:val="FABodyCopy"/>
            </w:pPr>
            <w:r w:rsidRPr="002A30EA">
              <w:t>Grille</w:t>
            </w:r>
          </w:p>
        </w:tc>
        <w:tc>
          <w:tcPr>
            <w:tcW w:w="507" w:type="dxa"/>
          </w:tcPr>
          <w:p w14:paraId="4093E445" w14:textId="77777777" w:rsidR="00A1018F" w:rsidRPr="00E714C7" w:rsidRDefault="00A1018F" w:rsidP="0072624B">
            <w:pPr>
              <w:pStyle w:val="S-O-P"/>
            </w:pPr>
          </w:p>
        </w:tc>
        <w:tc>
          <w:tcPr>
            <w:tcW w:w="631" w:type="dxa"/>
          </w:tcPr>
          <w:p w14:paraId="04A9031C" w14:textId="77777777" w:rsidR="00A1018F" w:rsidRPr="00E714C7" w:rsidRDefault="00A1018F" w:rsidP="0072624B">
            <w:pPr>
              <w:pStyle w:val="S-O-P"/>
            </w:pPr>
          </w:p>
        </w:tc>
        <w:tc>
          <w:tcPr>
            <w:tcW w:w="451" w:type="dxa"/>
          </w:tcPr>
          <w:p w14:paraId="62E90D0E" w14:textId="77777777" w:rsidR="00A1018F" w:rsidRPr="00E714C7" w:rsidRDefault="00A1018F" w:rsidP="0072624B">
            <w:pPr>
              <w:pStyle w:val="S-O-P"/>
            </w:pPr>
          </w:p>
        </w:tc>
        <w:tc>
          <w:tcPr>
            <w:tcW w:w="631" w:type="dxa"/>
          </w:tcPr>
          <w:p w14:paraId="21A6C1A8" w14:textId="77777777" w:rsidR="00A1018F" w:rsidRPr="00E714C7" w:rsidRDefault="00A1018F" w:rsidP="0072624B">
            <w:pPr>
              <w:pStyle w:val="S-O-P"/>
            </w:pPr>
          </w:p>
        </w:tc>
        <w:tc>
          <w:tcPr>
            <w:tcW w:w="541" w:type="dxa"/>
          </w:tcPr>
          <w:p w14:paraId="15600F45" w14:textId="77777777" w:rsidR="00A1018F" w:rsidRPr="00E714C7" w:rsidRDefault="00A1018F" w:rsidP="0072624B">
            <w:pPr>
              <w:pStyle w:val="S-O-P"/>
            </w:pPr>
          </w:p>
        </w:tc>
        <w:tc>
          <w:tcPr>
            <w:tcW w:w="631" w:type="dxa"/>
          </w:tcPr>
          <w:p w14:paraId="21367740" w14:textId="77777777" w:rsidR="00A1018F" w:rsidRPr="00E714C7" w:rsidRDefault="00A1018F" w:rsidP="0072624B">
            <w:pPr>
              <w:pStyle w:val="S-O-P"/>
            </w:pPr>
          </w:p>
        </w:tc>
        <w:tc>
          <w:tcPr>
            <w:tcW w:w="812" w:type="dxa"/>
          </w:tcPr>
          <w:p w14:paraId="41899A08" w14:textId="77777777" w:rsidR="00A1018F" w:rsidRPr="00E714C7" w:rsidRDefault="00A1018F" w:rsidP="0072624B">
            <w:pPr>
              <w:pStyle w:val="S-O-P"/>
            </w:pPr>
          </w:p>
        </w:tc>
        <w:tc>
          <w:tcPr>
            <w:tcW w:w="734" w:type="dxa"/>
          </w:tcPr>
          <w:p w14:paraId="56E6FF32" w14:textId="77777777" w:rsidR="00A1018F" w:rsidRPr="00E714C7" w:rsidRDefault="00A1018F" w:rsidP="0072624B">
            <w:pPr>
              <w:pStyle w:val="S-O-P"/>
            </w:pPr>
          </w:p>
        </w:tc>
      </w:tr>
      <w:tr w:rsidR="00A1018F" w:rsidRPr="002A30EA" w14:paraId="0A5A9CE3" w14:textId="77777777" w:rsidTr="0072624B">
        <w:tc>
          <w:tcPr>
            <w:tcW w:w="4544" w:type="dxa"/>
          </w:tcPr>
          <w:p w14:paraId="7C6D0F2E" w14:textId="77777777" w:rsidR="00A1018F" w:rsidRPr="00AF014A" w:rsidRDefault="00A1018F" w:rsidP="0072624B">
            <w:pPr>
              <w:pStyle w:val="FABodyIndent1"/>
            </w:pPr>
            <w:r w:rsidRPr="00AF014A">
              <w:t>Split, Satin Chrome</w:t>
            </w:r>
          </w:p>
        </w:tc>
        <w:tc>
          <w:tcPr>
            <w:tcW w:w="507" w:type="dxa"/>
          </w:tcPr>
          <w:p w14:paraId="7EEC4E9E" w14:textId="77777777" w:rsidR="00A1018F" w:rsidRPr="00E714C7" w:rsidRDefault="00A1018F" w:rsidP="0072624B">
            <w:pPr>
              <w:pStyle w:val="S-O-P"/>
            </w:pPr>
            <w:r w:rsidRPr="00E714C7">
              <w:t>S</w:t>
            </w:r>
          </w:p>
        </w:tc>
        <w:tc>
          <w:tcPr>
            <w:tcW w:w="631" w:type="dxa"/>
          </w:tcPr>
          <w:p w14:paraId="4A910DCA" w14:textId="77777777" w:rsidR="00A1018F" w:rsidRPr="00E714C7" w:rsidRDefault="00A1018F" w:rsidP="0072624B">
            <w:pPr>
              <w:pStyle w:val="S-O-P"/>
            </w:pPr>
            <w:r w:rsidRPr="00E714C7">
              <w:t>S</w:t>
            </w:r>
          </w:p>
        </w:tc>
        <w:tc>
          <w:tcPr>
            <w:tcW w:w="451" w:type="dxa"/>
          </w:tcPr>
          <w:p w14:paraId="39CAEB1B" w14:textId="77777777" w:rsidR="00A1018F" w:rsidRPr="00E714C7" w:rsidRDefault="00A1018F" w:rsidP="0072624B">
            <w:pPr>
              <w:pStyle w:val="S-O-P"/>
            </w:pPr>
            <w:r w:rsidRPr="00E714C7">
              <w:t>S</w:t>
            </w:r>
          </w:p>
        </w:tc>
        <w:tc>
          <w:tcPr>
            <w:tcW w:w="631" w:type="dxa"/>
          </w:tcPr>
          <w:p w14:paraId="38AA33CA" w14:textId="77777777" w:rsidR="00A1018F" w:rsidRPr="00E714C7" w:rsidRDefault="00A1018F" w:rsidP="0072624B">
            <w:pPr>
              <w:pStyle w:val="S-O-P"/>
            </w:pPr>
            <w:r w:rsidRPr="00E714C7">
              <w:t>S</w:t>
            </w:r>
          </w:p>
        </w:tc>
        <w:tc>
          <w:tcPr>
            <w:tcW w:w="541" w:type="dxa"/>
          </w:tcPr>
          <w:p w14:paraId="7491A312" w14:textId="77777777" w:rsidR="00A1018F" w:rsidRPr="00E714C7" w:rsidRDefault="00A1018F" w:rsidP="0072624B">
            <w:pPr>
              <w:pStyle w:val="S-O-P"/>
            </w:pPr>
            <w:r w:rsidRPr="00E714C7">
              <w:t>S</w:t>
            </w:r>
          </w:p>
        </w:tc>
        <w:tc>
          <w:tcPr>
            <w:tcW w:w="631" w:type="dxa"/>
          </w:tcPr>
          <w:p w14:paraId="1229EFD0" w14:textId="77777777" w:rsidR="00A1018F" w:rsidRPr="00E714C7" w:rsidRDefault="00A1018F" w:rsidP="0072624B">
            <w:pPr>
              <w:pStyle w:val="S-O-P"/>
            </w:pPr>
            <w:r w:rsidRPr="00E714C7">
              <w:t>NA</w:t>
            </w:r>
          </w:p>
        </w:tc>
        <w:tc>
          <w:tcPr>
            <w:tcW w:w="812" w:type="dxa"/>
          </w:tcPr>
          <w:p w14:paraId="6DE1C538" w14:textId="77777777" w:rsidR="00A1018F" w:rsidRPr="00E714C7" w:rsidRDefault="00A1018F" w:rsidP="0072624B">
            <w:pPr>
              <w:pStyle w:val="S-O-P"/>
            </w:pPr>
            <w:r w:rsidRPr="00E714C7">
              <w:t>NA</w:t>
            </w:r>
          </w:p>
        </w:tc>
        <w:tc>
          <w:tcPr>
            <w:tcW w:w="734" w:type="dxa"/>
          </w:tcPr>
          <w:p w14:paraId="0957DA33" w14:textId="77777777" w:rsidR="00A1018F" w:rsidRPr="00E714C7" w:rsidRDefault="00A1018F" w:rsidP="0072624B">
            <w:pPr>
              <w:pStyle w:val="S-O-P"/>
            </w:pPr>
            <w:r w:rsidRPr="00E714C7">
              <w:t>NA</w:t>
            </w:r>
          </w:p>
        </w:tc>
      </w:tr>
      <w:tr w:rsidR="00A1018F" w:rsidRPr="002A30EA" w14:paraId="4AE875CB" w14:textId="77777777" w:rsidTr="0072624B">
        <w:tc>
          <w:tcPr>
            <w:tcW w:w="4544" w:type="dxa"/>
          </w:tcPr>
          <w:p w14:paraId="51417972" w14:textId="0FDF982C" w:rsidR="00A1018F" w:rsidRPr="00AF014A" w:rsidRDefault="00A1018F" w:rsidP="0072624B">
            <w:pPr>
              <w:pStyle w:val="FABodyIndent1"/>
            </w:pPr>
            <w:r w:rsidRPr="00AF014A">
              <w:t xml:space="preserve">Split, Gloss Black (included with Blacktop Package, </w:t>
            </w:r>
            <w:r w:rsidR="00082725">
              <w:br/>
            </w:r>
            <w:r w:rsidRPr="00AF014A">
              <w:t>T/A Package and Shaker Package)</w:t>
            </w:r>
          </w:p>
        </w:tc>
        <w:tc>
          <w:tcPr>
            <w:tcW w:w="507" w:type="dxa"/>
          </w:tcPr>
          <w:p w14:paraId="57DCE11B" w14:textId="77777777" w:rsidR="00A1018F" w:rsidRPr="00E714C7" w:rsidRDefault="00A1018F" w:rsidP="0072624B">
            <w:pPr>
              <w:pStyle w:val="S-O-P"/>
            </w:pPr>
            <w:r w:rsidRPr="00E714C7">
              <w:t>P</w:t>
            </w:r>
          </w:p>
        </w:tc>
        <w:tc>
          <w:tcPr>
            <w:tcW w:w="631" w:type="dxa"/>
          </w:tcPr>
          <w:p w14:paraId="4FB4A8B7" w14:textId="77777777" w:rsidR="00A1018F" w:rsidRPr="00E714C7" w:rsidRDefault="00A1018F" w:rsidP="0072624B">
            <w:pPr>
              <w:pStyle w:val="S-O-P"/>
            </w:pPr>
            <w:r w:rsidRPr="00E714C7">
              <w:t>P</w:t>
            </w:r>
          </w:p>
        </w:tc>
        <w:tc>
          <w:tcPr>
            <w:tcW w:w="451" w:type="dxa"/>
          </w:tcPr>
          <w:p w14:paraId="60B96180" w14:textId="77777777" w:rsidR="00A1018F" w:rsidRPr="00E714C7" w:rsidRDefault="00A1018F" w:rsidP="0072624B">
            <w:pPr>
              <w:pStyle w:val="S-O-P"/>
            </w:pPr>
            <w:r w:rsidRPr="00E714C7">
              <w:t>P</w:t>
            </w:r>
          </w:p>
        </w:tc>
        <w:tc>
          <w:tcPr>
            <w:tcW w:w="631" w:type="dxa"/>
          </w:tcPr>
          <w:p w14:paraId="42DE505B" w14:textId="77777777" w:rsidR="00A1018F" w:rsidRPr="00E714C7" w:rsidRDefault="00A1018F" w:rsidP="0072624B">
            <w:pPr>
              <w:pStyle w:val="S-O-P"/>
            </w:pPr>
            <w:r w:rsidRPr="00E714C7">
              <w:t>P</w:t>
            </w:r>
          </w:p>
        </w:tc>
        <w:tc>
          <w:tcPr>
            <w:tcW w:w="541" w:type="dxa"/>
          </w:tcPr>
          <w:p w14:paraId="65BD7944" w14:textId="77777777" w:rsidR="00A1018F" w:rsidRPr="00E714C7" w:rsidRDefault="00A1018F" w:rsidP="0072624B">
            <w:pPr>
              <w:pStyle w:val="S-O-P"/>
            </w:pPr>
            <w:r w:rsidRPr="00E714C7">
              <w:t>P</w:t>
            </w:r>
          </w:p>
        </w:tc>
        <w:tc>
          <w:tcPr>
            <w:tcW w:w="631" w:type="dxa"/>
          </w:tcPr>
          <w:p w14:paraId="30E2071C" w14:textId="77777777" w:rsidR="00A1018F" w:rsidRPr="00E714C7" w:rsidRDefault="00A1018F" w:rsidP="0072624B">
            <w:pPr>
              <w:pStyle w:val="S-O-P"/>
            </w:pPr>
            <w:r w:rsidRPr="00E714C7">
              <w:t>S</w:t>
            </w:r>
          </w:p>
        </w:tc>
        <w:tc>
          <w:tcPr>
            <w:tcW w:w="812" w:type="dxa"/>
          </w:tcPr>
          <w:p w14:paraId="6A379C1B" w14:textId="77777777" w:rsidR="00A1018F" w:rsidRPr="00E714C7" w:rsidRDefault="00A1018F" w:rsidP="0072624B">
            <w:pPr>
              <w:pStyle w:val="S-O-P"/>
            </w:pPr>
            <w:r w:rsidRPr="00E714C7">
              <w:t>NA</w:t>
            </w:r>
          </w:p>
        </w:tc>
        <w:tc>
          <w:tcPr>
            <w:tcW w:w="734" w:type="dxa"/>
          </w:tcPr>
          <w:p w14:paraId="726C96F7" w14:textId="77777777" w:rsidR="00A1018F" w:rsidRPr="00E714C7" w:rsidRDefault="00A1018F" w:rsidP="0072624B">
            <w:pPr>
              <w:pStyle w:val="S-O-P"/>
            </w:pPr>
            <w:r w:rsidRPr="00E714C7">
              <w:t>NA</w:t>
            </w:r>
          </w:p>
        </w:tc>
      </w:tr>
      <w:tr w:rsidR="00A1018F" w:rsidRPr="002A30EA" w14:paraId="1DA1AC17" w14:textId="77777777" w:rsidTr="0072624B">
        <w:tc>
          <w:tcPr>
            <w:tcW w:w="4544" w:type="dxa"/>
          </w:tcPr>
          <w:p w14:paraId="52FBD485" w14:textId="77777777" w:rsidR="00A1018F" w:rsidRPr="00AF014A" w:rsidRDefault="00A1018F" w:rsidP="0072624B">
            <w:pPr>
              <w:pStyle w:val="FABodyIndent1"/>
            </w:pPr>
            <w:r w:rsidRPr="00AF014A">
              <w:t>SRT, black (included with Widebody Package)</w:t>
            </w:r>
          </w:p>
        </w:tc>
        <w:tc>
          <w:tcPr>
            <w:tcW w:w="507" w:type="dxa"/>
          </w:tcPr>
          <w:p w14:paraId="2214E21D" w14:textId="77777777" w:rsidR="00A1018F" w:rsidRPr="00E714C7" w:rsidRDefault="00A1018F" w:rsidP="0072624B">
            <w:pPr>
              <w:pStyle w:val="S-O-P"/>
            </w:pPr>
            <w:r w:rsidRPr="00E714C7">
              <w:t>NA</w:t>
            </w:r>
          </w:p>
        </w:tc>
        <w:tc>
          <w:tcPr>
            <w:tcW w:w="631" w:type="dxa"/>
          </w:tcPr>
          <w:p w14:paraId="16332650" w14:textId="77777777" w:rsidR="00A1018F" w:rsidRPr="00E714C7" w:rsidRDefault="00A1018F" w:rsidP="0072624B">
            <w:pPr>
              <w:pStyle w:val="S-O-P"/>
            </w:pPr>
            <w:r w:rsidRPr="00E714C7">
              <w:t>NA</w:t>
            </w:r>
          </w:p>
        </w:tc>
        <w:tc>
          <w:tcPr>
            <w:tcW w:w="451" w:type="dxa"/>
          </w:tcPr>
          <w:p w14:paraId="4351923F" w14:textId="77777777" w:rsidR="00A1018F" w:rsidRPr="00E714C7" w:rsidRDefault="00A1018F" w:rsidP="0072624B">
            <w:pPr>
              <w:pStyle w:val="S-O-P"/>
            </w:pPr>
            <w:r w:rsidRPr="00E714C7">
              <w:t>NA</w:t>
            </w:r>
          </w:p>
        </w:tc>
        <w:tc>
          <w:tcPr>
            <w:tcW w:w="631" w:type="dxa"/>
          </w:tcPr>
          <w:p w14:paraId="2B6443CB" w14:textId="77777777" w:rsidR="00A1018F" w:rsidRPr="00E714C7" w:rsidRDefault="00A1018F" w:rsidP="0072624B">
            <w:pPr>
              <w:pStyle w:val="S-O-P"/>
            </w:pPr>
            <w:r w:rsidRPr="00E714C7">
              <w:t>NA</w:t>
            </w:r>
          </w:p>
        </w:tc>
        <w:tc>
          <w:tcPr>
            <w:tcW w:w="541" w:type="dxa"/>
          </w:tcPr>
          <w:p w14:paraId="40899278" w14:textId="77777777" w:rsidR="00A1018F" w:rsidRPr="00E714C7" w:rsidRDefault="00A1018F" w:rsidP="0072624B">
            <w:pPr>
              <w:pStyle w:val="S-O-P"/>
            </w:pPr>
            <w:r w:rsidRPr="00E714C7">
              <w:t>NA</w:t>
            </w:r>
          </w:p>
        </w:tc>
        <w:tc>
          <w:tcPr>
            <w:tcW w:w="631" w:type="dxa"/>
          </w:tcPr>
          <w:p w14:paraId="78C4E99F" w14:textId="77777777" w:rsidR="00A1018F" w:rsidRPr="00E714C7" w:rsidRDefault="00A1018F" w:rsidP="0072624B">
            <w:pPr>
              <w:pStyle w:val="S-O-P"/>
            </w:pPr>
            <w:r w:rsidRPr="00E714C7">
              <w:t>P</w:t>
            </w:r>
          </w:p>
        </w:tc>
        <w:tc>
          <w:tcPr>
            <w:tcW w:w="812" w:type="dxa"/>
          </w:tcPr>
          <w:p w14:paraId="35436569" w14:textId="77777777" w:rsidR="00A1018F" w:rsidRPr="00E714C7" w:rsidRDefault="00A1018F" w:rsidP="0072624B">
            <w:pPr>
              <w:pStyle w:val="S-O-P"/>
            </w:pPr>
            <w:r w:rsidRPr="00E714C7">
              <w:t>S</w:t>
            </w:r>
          </w:p>
        </w:tc>
        <w:tc>
          <w:tcPr>
            <w:tcW w:w="734" w:type="dxa"/>
          </w:tcPr>
          <w:p w14:paraId="75962F4E" w14:textId="77777777" w:rsidR="00A1018F" w:rsidRPr="00E714C7" w:rsidRDefault="00A1018F" w:rsidP="0072624B">
            <w:pPr>
              <w:pStyle w:val="S-O-P"/>
            </w:pPr>
            <w:r w:rsidRPr="00E714C7">
              <w:t>S</w:t>
            </w:r>
          </w:p>
        </w:tc>
      </w:tr>
      <w:tr w:rsidR="00A1018F" w:rsidRPr="002A30EA" w14:paraId="311919D6" w14:textId="77777777" w:rsidTr="0072624B">
        <w:tc>
          <w:tcPr>
            <w:tcW w:w="4544" w:type="dxa"/>
          </w:tcPr>
          <w:p w14:paraId="5E539F6F" w14:textId="77777777" w:rsidR="00A1018F" w:rsidRPr="002A30EA" w:rsidRDefault="00A1018F" w:rsidP="0072624B">
            <w:pPr>
              <w:pStyle w:val="FABodyCopy"/>
            </w:pPr>
            <w:r w:rsidRPr="002A30EA">
              <w:t>Headlamps / Tail lamps</w:t>
            </w:r>
          </w:p>
        </w:tc>
        <w:tc>
          <w:tcPr>
            <w:tcW w:w="507" w:type="dxa"/>
          </w:tcPr>
          <w:p w14:paraId="49183E30" w14:textId="77777777" w:rsidR="00A1018F" w:rsidRPr="00E714C7" w:rsidRDefault="00A1018F" w:rsidP="0072624B">
            <w:pPr>
              <w:pStyle w:val="S-O-P"/>
            </w:pPr>
          </w:p>
        </w:tc>
        <w:tc>
          <w:tcPr>
            <w:tcW w:w="631" w:type="dxa"/>
          </w:tcPr>
          <w:p w14:paraId="4216A19C" w14:textId="77777777" w:rsidR="00A1018F" w:rsidRPr="00E714C7" w:rsidRDefault="00A1018F" w:rsidP="0072624B">
            <w:pPr>
              <w:pStyle w:val="S-O-P"/>
            </w:pPr>
          </w:p>
        </w:tc>
        <w:tc>
          <w:tcPr>
            <w:tcW w:w="451" w:type="dxa"/>
          </w:tcPr>
          <w:p w14:paraId="7942C645" w14:textId="77777777" w:rsidR="00A1018F" w:rsidRPr="00E714C7" w:rsidRDefault="00A1018F" w:rsidP="0072624B">
            <w:pPr>
              <w:pStyle w:val="S-O-P"/>
            </w:pPr>
          </w:p>
        </w:tc>
        <w:tc>
          <w:tcPr>
            <w:tcW w:w="631" w:type="dxa"/>
          </w:tcPr>
          <w:p w14:paraId="11BD34CA" w14:textId="77777777" w:rsidR="00A1018F" w:rsidRPr="00E714C7" w:rsidRDefault="00A1018F" w:rsidP="0072624B">
            <w:pPr>
              <w:pStyle w:val="S-O-P"/>
            </w:pPr>
          </w:p>
        </w:tc>
        <w:tc>
          <w:tcPr>
            <w:tcW w:w="541" w:type="dxa"/>
          </w:tcPr>
          <w:p w14:paraId="229ED644" w14:textId="77777777" w:rsidR="00A1018F" w:rsidRPr="00E714C7" w:rsidRDefault="00A1018F" w:rsidP="0072624B">
            <w:pPr>
              <w:pStyle w:val="S-O-P"/>
            </w:pPr>
          </w:p>
        </w:tc>
        <w:tc>
          <w:tcPr>
            <w:tcW w:w="631" w:type="dxa"/>
          </w:tcPr>
          <w:p w14:paraId="428EC0F9" w14:textId="77777777" w:rsidR="00A1018F" w:rsidRPr="00E714C7" w:rsidRDefault="00A1018F" w:rsidP="0072624B">
            <w:pPr>
              <w:pStyle w:val="S-O-P"/>
            </w:pPr>
          </w:p>
        </w:tc>
        <w:tc>
          <w:tcPr>
            <w:tcW w:w="812" w:type="dxa"/>
          </w:tcPr>
          <w:p w14:paraId="798DFB3A" w14:textId="77777777" w:rsidR="00A1018F" w:rsidRPr="00E714C7" w:rsidRDefault="00A1018F" w:rsidP="0072624B">
            <w:pPr>
              <w:pStyle w:val="S-O-P"/>
            </w:pPr>
          </w:p>
        </w:tc>
        <w:tc>
          <w:tcPr>
            <w:tcW w:w="734" w:type="dxa"/>
          </w:tcPr>
          <w:p w14:paraId="56EBDA0D" w14:textId="77777777" w:rsidR="00A1018F" w:rsidRPr="00E714C7" w:rsidRDefault="00A1018F" w:rsidP="0072624B">
            <w:pPr>
              <w:pStyle w:val="S-O-P"/>
            </w:pPr>
          </w:p>
        </w:tc>
      </w:tr>
      <w:tr w:rsidR="00A1018F" w:rsidRPr="002A30EA" w14:paraId="0C08F24A" w14:textId="77777777" w:rsidTr="0072624B">
        <w:tc>
          <w:tcPr>
            <w:tcW w:w="4544" w:type="dxa"/>
          </w:tcPr>
          <w:p w14:paraId="2B00FCE9" w14:textId="77777777" w:rsidR="00A1018F" w:rsidRPr="00AF014A" w:rsidRDefault="00A1018F" w:rsidP="0072624B">
            <w:pPr>
              <w:pStyle w:val="BodyIndent1"/>
            </w:pPr>
            <w:r w:rsidRPr="00AF014A">
              <w:t>Automatic</w:t>
            </w:r>
          </w:p>
        </w:tc>
        <w:tc>
          <w:tcPr>
            <w:tcW w:w="507" w:type="dxa"/>
          </w:tcPr>
          <w:p w14:paraId="5FF34C23" w14:textId="77777777" w:rsidR="00A1018F" w:rsidRPr="00E714C7" w:rsidRDefault="00A1018F" w:rsidP="0072624B">
            <w:pPr>
              <w:pStyle w:val="S-O-P"/>
            </w:pPr>
            <w:r w:rsidRPr="00E714C7">
              <w:t>S</w:t>
            </w:r>
          </w:p>
        </w:tc>
        <w:tc>
          <w:tcPr>
            <w:tcW w:w="631" w:type="dxa"/>
          </w:tcPr>
          <w:p w14:paraId="13BCBE39" w14:textId="77777777" w:rsidR="00A1018F" w:rsidRPr="00E714C7" w:rsidRDefault="00A1018F" w:rsidP="0072624B">
            <w:pPr>
              <w:pStyle w:val="S-O-P"/>
            </w:pPr>
            <w:r w:rsidRPr="00E714C7">
              <w:t>S</w:t>
            </w:r>
          </w:p>
        </w:tc>
        <w:tc>
          <w:tcPr>
            <w:tcW w:w="451" w:type="dxa"/>
          </w:tcPr>
          <w:p w14:paraId="4ADA4C93" w14:textId="77777777" w:rsidR="00A1018F" w:rsidRPr="00E714C7" w:rsidRDefault="00A1018F" w:rsidP="0072624B">
            <w:pPr>
              <w:pStyle w:val="S-O-P"/>
            </w:pPr>
            <w:r w:rsidRPr="00E714C7">
              <w:t>S</w:t>
            </w:r>
          </w:p>
        </w:tc>
        <w:tc>
          <w:tcPr>
            <w:tcW w:w="631" w:type="dxa"/>
          </w:tcPr>
          <w:p w14:paraId="33B88243" w14:textId="77777777" w:rsidR="00A1018F" w:rsidRPr="00E714C7" w:rsidRDefault="00A1018F" w:rsidP="0072624B">
            <w:pPr>
              <w:pStyle w:val="S-O-P"/>
            </w:pPr>
            <w:r w:rsidRPr="00E714C7">
              <w:t>S</w:t>
            </w:r>
          </w:p>
        </w:tc>
        <w:tc>
          <w:tcPr>
            <w:tcW w:w="541" w:type="dxa"/>
          </w:tcPr>
          <w:p w14:paraId="486A1C88" w14:textId="77777777" w:rsidR="00A1018F" w:rsidRPr="00E714C7" w:rsidRDefault="00A1018F" w:rsidP="0072624B">
            <w:pPr>
              <w:pStyle w:val="S-O-P"/>
            </w:pPr>
            <w:r w:rsidRPr="00E714C7">
              <w:t>S</w:t>
            </w:r>
          </w:p>
        </w:tc>
        <w:tc>
          <w:tcPr>
            <w:tcW w:w="631" w:type="dxa"/>
          </w:tcPr>
          <w:p w14:paraId="29D55F3B" w14:textId="77777777" w:rsidR="00A1018F" w:rsidRPr="00E714C7" w:rsidRDefault="00A1018F" w:rsidP="0072624B">
            <w:pPr>
              <w:pStyle w:val="S-O-P"/>
            </w:pPr>
            <w:r w:rsidRPr="00E714C7">
              <w:t>S</w:t>
            </w:r>
          </w:p>
        </w:tc>
        <w:tc>
          <w:tcPr>
            <w:tcW w:w="812" w:type="dxa"/>
          </w:tcPr>
          <w:p w14:paraId="79B31B65" w14:textId="77777777" w:rsidR="00A1018F" w:rsidRPr="00E714C7" w:rsidRDefault="00A1018F" w:rsidP="0072624B">
            <w:pPr>
              <w:pStyle w:val="S-O-P"/>
            </w:pPr>
            <w:r w:rsidRPr="00E714C7">
              <w:t>S</w:t>
            </w:r>
          </w:p>
        </w:tc>
        <w:tc>
          <w:tcPr>
            <w:tcW w:w="734" w:type="dxa"/>
          </w:tcPr>
          <w:p w14:paraId="672EDE09" w14:textId="77777777" w:rsidR="00A1018F" w:rsidRPr="00E714C7" w:rsidRDefault="00A1018F" w:rsidP="0072624B">
            <w:pPr>
              <w:pStyle w:val="S-O-P"/>
            </w:pPr>
            <w:r w:rsidRPr="00E714C7">
              <w:t>S</w:t>
            </w:r>
          </w:p>
        </w:tc>
      </w:tr>
      <w:tr w:rsidR="00A1018F" w:rsidRPr="002A30EA" w14:paraId="125EBD63" w14:textId="77777777" w:rsidTr="0072624B">
        <w:tc>
          <w:tcPr>
            <w:tcW w:w="4544" w:type="dxa"/>
          </w:tcPr>
          <w:p w14:paraId="4E43AD64" w14:textId="77777777" w:rsidR="00A1018F" w:rsidRPr="00AF014A" w:rsidRDefault="00A1018F" w:rsidP="0072624B">
            <w:pPr>
              <w:pStyle w:val="BodyIndent1"/>
            </w:pPr>
            <w:r w:rsidRPr="00AF014A">
              <w:t xml:space="preserve">Bi-functional halogen projector with quad halo </w:t>
            </w:r>
            <w:r w:rsidRPr="00AF014A">
              <w:br/>
              <w:t>LED surround</w:t>
            </w:r>
          </w:p>
        </w:tc>
        <w:tc>
          <w:tcPr>
            <w:tcW w:w="507" w:type="dxa"/>
          </w:tcPr>
          <w:p w14:paraId="155FAB20" w14:textId="77777777" w:rsidR="00A1018F" w:rsidRPr="00E714C7" w:rsidRDefault="00A1018F" w:rsidP="0072624B">
            <w:pPr>
              <w:pStyle w:val="S-O-P"/>
            </w:pPr>
            <w:r w:rsidRPr="00E714C7">
              <w:t>S</w:t>
            </w:r>
          </w:p>
        </w:tc>
        <w:tc>
          <w:tcPr>
            <w:tcW w:w="631" w:type="dxa"/>
          </w:tcPr>
          <w:p w14:paraId="12349D48" w14:textId="77777777" w:rsidR="00A1018F" w:rsidRPr="00E714C7" w:rsidRDefault="00A1018F" w:rsidP="0072624B">
            <w:pPr>
              <w:pStyle w:val="S-O-P"/>
            </w:pPr>
            <w:r w:rsidRPr="00E714C7">
              <w:t>S</w:t>
            </w:r>
          </w:p>
        </w:tc>
        <w:tc>
          <w:tcPr>
            <w:tcW w:w="451" w:type="dxa"/>
          </w:tcPr>
          <w:p w14:paraId="07827E8B" w14:textId="77777777" w:rsidR="00A1018F" w:rsidRPr="00E714C7" w:rsidRDefault="00A1018F" w:rsidP="0072624B">
            <w:pPr>
              <w:pStyle w:val="S-O-P"/>
            </w:pPr>
            <w:r w:rsidRPr="00E714C7">
              <w:t>S</w:t>
            </w:r>
          </w:p>
        </w:tc>
        <w:tc>
          <w:tcPr>
            <w:tcW w:w="631" w:type="dxa"/>
          </w:tcPr>
          <w:p w14:paraId="343D547E" w14:textId="77777777" w:rsidR="00A1018F" w:rsidRPr="00E714C7" w:rsidRDefault="00A1018F" w:rsidP="0072624B">
            <w:pPr>
              <w:pStyle w:val="S-O-P"/>
            </w:pPr>
            <w:r w:rsidRPr="00E714C7">
              <w:t>S</w:t>
            </w:r>
          </w:p>
        </w:tc>
        <w:tc>
          <w:tcPr>
            <w:tcW w:w="541" w:type="dxa"/>
          </w:tcPr>
          <w:p w14:paraId="2FDF2FE1" w14:textId="77777777" w:rsidR="00A1018F" w:rsidRPr="00E714C7" w:rsidRDefault="00A1018F" w:rsidP="0072624B">
            <w:pPr>
              <w:pStyle w:val="S-O-P"/>
            </w:pPr>
            <w:r w:rsidRPr="00E714C7">
              <w:t>S</w:t>
            </w:r>
          </w:p>
        </w:tc>
        <w:tc>
          <w:tcPr>
            <w:tcW w:w="631" w:type="dxa"/>
          </w:tcPr>
          <w:p w14:paraId="203C96DE" w14:textId="77777777" w:rsidR="00A1018F" w:rsidRPr="00E714C7" w:rsidRDefault="00A1018F" w:rsidP="0072624B">
            <w:pPr>
              <w:pStyle w:val="S-O-P"/>
            </w:pPr>
            <w:r w:rsidRPr="00E714C7">
              <w:t>S</w:t>
            </w:r>
          </w:p>
        </w:tc>
        <w:tc>
          <w:tcPr>
            <w:tcW w:w="812" w:type="dxa"/>
          </w:tcPr>
          <w:p w14:paraId="4F748B1A" w14:textId="77777777" w:rsidR="00A1018F" w:rsidRPr="00E714C7" w:rsidRDefault="00A1018F" w:rsidP="0072624B">
            <w:pPr>
              <w:pStyle w:val="S-O-P"/>
            </w:pPr>
            <w:r w:rsidRPr="00E714C7">
              <w:t>S</w:t>
            </w:r>
          </w:p>
        </w:tc>
        <w:tc>
          <w:tcPr>
            <w:tcW w:w="734" w:type="dxa"/>
          </w:tcPr>
          <w:p w14:paraId="45095716" w14:textId="77777777" w:rsidR="00A1018F" w:rsidRPr="00E714C7" w:rsidRDefault="00A1018F" w:rsidP="0072624B">
            <w:pPr>
              <w:pStyle w:val="S-O-P"/>
            </w:pPr>
            <w:r w:rsidRPr="00E714C7">
              <w:t>S</w:t>
            </w:r>
          </w:p>
        </w:tc>
      </w:tr>
      <w:tr w:rsidR="00A1018F" w:rsidRPr="002A30EA" w14:paraId="02F21361" w14:textId="77777777" w:rsidTr="0072624B">
        <w:tc>
          <w:tcPr>
            <w:tcW w:w="4544" w:type="dxa"/>
          </w:tcPr>
          <w:p w14:paraId="57944300" w14:textId="77777777" w:rsidR="00A1018F" w:rsidRPr="00AF014A" w:rsidRDefault="00A1018F" w:rsidP="0072624B">
            <w:pPr>
              <w:pStyle w:val="BodyIndent1"/>
            </w:pPr>
            <w:r w:rsidRPr="00AF014A">
              <w:t xml:space="preserve">LED-illuminated daytime running lamps with park </w:t>
            </w:r>
            <w:r w:rsidRPr="00AF014A">
              <w:br/>
              <w:t xml:space="preserve">and turn indicators </w:t>
            </w:r>
          </w:p>
        </w:tc>
        <w:tc>
          <w:tcPr>
            <w:tcW w:w="507" w:type="dxa"/>
          </w:tcPr>
          <w:p w14:paraId="6DDB2E24" w14:textId="77777777" w:rsidR="00A1018F" w:rsidRPr="00E714C7" w:rsidRDefault="00A1018F" w:rsidP="0072624B">
            <w:pPr>
              <w:pStyle w:val="S-O-P"/>
            </w:pPr>
            <w:r w:rsidRPr="00E714C7">
              <w:t>S</w:t>
            </w:r>
          </w:p>
        </w:tc>
        <w:tc>
          <w:tcPr>
            <w:tcW w:w="631" w:type="dxa"/>
          </w:tcPr>
          <w:p w14:paraId="0C85FE70" w14:textId="77777777" w:rsidR="00A1018F" w:rsidRPr="00E714C7" w:rsidRDefault="00A1018F" w:rsidP="0072624B">
            <w:pPr>
              <w:pStyle w:val="S-O-P"/>
            </w:pPr>
            <w:r w:rsidRPr="00E714C7">
              <w:t>S</w:t>
            </w:r>
          </w:p>
        </w:tc>
        <w:tc>
          <w:tcPr>
            <w:tcW w:w="451" w:type="dxa"/>
          </w:tcPr>
          <w:p w14:paraId="0B7EBCC6" w14:textId="77777777" w:rsidR="00A1018F" w:rsidRPr="00E714C7" w:rsidRDefault="00A1018F" w:rsidP="0072624B">
            <w:pPr>
              <w:pStyle w:val="S-O-P"/>
            </w:pPr>
            <w:r w:rsidRPr="00E714C7">
              <w:t>S</w:t>
            </w:r>
          </w:p>
        </w:tc>
        <w:tc>
          <w:tcPr>
            <w:tcW w:w="631" w:type="dxa"/>
          </w:tcPr>
          <w:p w14:paraId="181CA03E" w14:textId="77777777" w:rsidR="00A1018F" w:rsidRPr="00E714C7" w:rsidRDefault="00A1018F" w:rsidP="0072624B">
            <w:pPr>
              <w:pStyle w:val="S-O-P"/>
            </w:pPr>
            <w:r w:rsidRPr="00E714C7">
              <w:t>S</w:t>
            </w:r>
          </w:p>
        </w:tc>
        <w:tc>
          <w:tcPr>
            <w:tcW w:w="541" w:type="dxa"/>
          </w:tcPr>
          <w:p w14:paraId="1D3C39BA" w14:textId="77777777" w:rsidR="00A1018F" w:rsidRPr="00E714C7" w:rsidRDefault="00A1018F" w:rsidP="0072624B">
            <w:pPr>
              <w:pStyle w:val="S-O-P"/>
            </w:pPr>
            <w:r w:rsidRPr="00E714C7">
              <w:t>S</w:t>
            </w:r>
          </w:p>
        </w:tc>
        <w:tc>
          <w:tcPr>
            <w:tcW w:w="631" w:type="dxa"/>
          </w:tcPr>
          <w:p w14:paraId="2A7F47D3" w14:textId="77777777" w:rsidR="00A1018F" w:rsidRPr="00E714C7" w:rsidRDefault="00A1018F" w:rsidP="0072624B">
            <w:pPr>
              <w:pStyle w:val="S-O-P"/>
            </w:pPr>
            <w:r w:rsidRPr="00E714C7">
              <w:t>S</w:t>
            </w:r>
          </w:p>
        </w:tc>
        <w:tc>
          <w:tcPr>
            <w:tcW w:w="812" w:type="dxa"/>
          </w:tcPr>
          <w:p w14:paraId="6FF3266B" w14:textId="77777777" w:rsidR="00A1018F" w:rsidRPr="00E714C7" w:rsidRDefault="00A1018F" w:rsidP="0072624B">
            <w:pPr>
              <w:pStyle w:val="S-O-P"/>
            </w:pPr>
            <w:r w:rsidRPr="00E714C7">
              <w:t>S</w:t>
            </w:r>
          </w:p>
        </w:tc>
        <w:tc>
          <w:tcPr>
            <w:tcW w:w="734" w:type="dxa"/>
          </w:tcPr>
          <w:p w14:paraId="5E15BC9F" w14:textId="77777777" w:rsidR="00A1018F" w:rsidRPr="00E714C7" w:rsidRDefault="00A1018F" w:rsidP="0072624B">
            <w:pPr>
              <w:pStyle w:val="S-O-P"/>
            </w:pPr>
            <w:r w:rsidRPr="00E714C7">
              <w:t>S</w:t>
            </w:r>
          </w:p>
        </w:tc>
      </w:tr>
      <w:tr w:rsidR="00A1018F" w:rsidRPr="002A30EA" w14:paraId="3C0BD295" w14:textId="77777777" w:rsidTr="0072624B">
        <w:tc>
          <w:tcPr>
            <w:tcW w:w="4544" w:type="dxa"/>
          </w:tcPr>
          <w:p w14:paraId="1BDE2E22" w14:textId="77777777" w:rsidR="00A1018F" w:rsidRPr="00AF014A" w:rsidRDefault="00A1018F" w:rsidP="0072624B">
            <w:pPr>
              <w:pStyle w:val="BodyIndent1"/>
            </w:pPr>
            <w:r w:rsidRPr="00AF014A">
              <w:t xml:space="preserve">Auto high-beam control (included with Technology Group) </w:t>
            </w:r>
          </w:p>
        </w:tc>
        <w:tc>
          <w:tcPr>
            <w:tcW w:w="507" w:type="dxa"/>
          </w:tcPr>
          <w:p w14:paraId="359C832E" w14:textId="77777777" w:rsidR="00A1018F" w:rsidRPr="00E714C7" w:rsidRDefault="00A1018F" w:rsidP="0072624B">
            <w:pPr>
              <w:pStyle w:val="S-O-P"/>
            </w:pPr>
            <w:r w:rsidRPr="00E714C7">
              <w:t>P</w:t>
            </w:r>
          </w:p>
        </w:tc>
        <w:tc>
          <w:tcPr>
            <w:tcW w:w="631" w:type="dxa"/>
          </w:tcPr>
          <w:p w14:paraId="5061485D" w14:textId="77777777" w:rsidR="00A1018F" w:rsidRPr="00E714C7" w:rsidRDefault="00A1018F" w:rsidP="0072624B">
            <w:pPr>
              <w:pStyle w:val="S-O-P"/>
            </w:pPr>
            <w:r w:rsidRPr="00E714C7">
              <w:t>P</w:t>
            </w:r>
          </w:p>
        </w:tc>
        <w:tc>
          <w:tcPr>
            <w:tcW w:w="451" w:type="dxa"/>
          </w:tcPr>
          <w:p w14:paraId="3F21EAA8" w14:textId="77777777" w:rsidR="00A1018F" w:rsidRPr="00E714C7" w:rsidRDefault="00A1018F" w:rsidP="0072624B">
            <w:pPr>
              <w:pStyle w:val="S-O-P"/>
            </w:pPr>
            <w:r w:rsidRPr="00E714C7">
              <w:t>P</w:t>
            </w:r>
          </w:p>
        </w:tc>
        <w:tc>
          <w:tcPr>
            <w:tcW w:w="631" w:type="dxa"/>
          </w:tcPr>
          <w:p w14:paraId="133404D4" w14:textId="77777777" w:rsidR="00A1018F" w:rsidRPr="00E714C7" w:rsidRDefault="00A1018F" w:rsidP="0072624B">
            <w:pPr>
              <w:pStyle w:val="S-O-P"/>
            </w:pPr>
            <w:r w:rsidRPr="00E714C7">
              <w:t>P</w:t>
            </w:r>
          </w:p>
        </w:tc>
        <w:tc>
          <w:tcPr>
            <w:tcW w:w="541" w:type="dxa"/>
          </w:tcPr>
          <w:p w14:paraId="4DA9EBAB" w14:textId="77777777" w:rsidR="00A1018F" w:rsidRPr="00E714C7" w:rsidRDefault="00A1018F" w:rsidP="0072624B">
            <w:pPr>
              <w:pStyle w:val="S-O-P"/>
            </w:pPr>
            <w:r w:rsidRPr="00E714C7">
              <w:t>P</w:t>
            </w:r>
          </w:p>
        </w:tc>
        <w:tc>
          <w:tcPr>
            <w:tcW w:w="631" w:type="dxa"/>
          </w:tcPr>
          <w:p w14:paraId="0AC2D0DF" w14:textId="77777777" w:rsidR="00A1018F" w:rsidRPr="00E714C7" w:rsidRDefault="00A1018F" w:rsidP="0072624B">
            <w:pPr>
              <w:pStyle w:val="S-O-P"/>
            </w:pPr>
            <w:r w:rsidRPr="00E714C7">
              <w:t>P</w:t>
            </w:r>
          </w:p>
        </w:tc>
        <w:tc>
          <w:tcPr>
            <w:tcW w:w="812" w:type="dxa"/>
          </w:tcPr>
          <w:p w14:paraId="6ED3B501" w14:textId="77777777" w:rsidR="00A1018F" w:rsidRPr="00E714C7" w:rsidRDefault="00A1018F" w:rsidP="0072624B">
            <w:pPr>
              <w:pStyle w:val="S-O-P"/>
            </w:pPr>
            <w:r w:rsidRPr="00E714C7">
              <w:t>P</w:t>
            </w:r>
          </w:p>
        </w:tc>
        <w:tc>
          <w:tcPr>
            <w:tcW w:w="734" w:type="dxa"/>
          </w:tcPr>
          <w:p w14:paraId="4AD3D7D5" w14:textId="77777777" w:rsidR="00A1018F" w:rsidRPr="00E714C7" w:rsidRDefault="00A1018F" w:rsidP="0072624B">
            <w:pPr>
              <w:pStyle w:val="S-O-P"/>
            </w:pPr>
            <w:r w:rsidRPr="00E714C7">
              <w:t>P</w:t>
            </w:r>
          </w:p>
        </w:tc>
      </w:tr>
      <w:tr w:rsidR="00A1018F" w:rsidRPr="002A30EA" w14:paraId="0E1622B1" w14:textId="77777777" w:rsidTr="0072624B">
        <w:tc>
          <w:tcPr>
            <w:tcW w:w="4544" w:type="dxa"/>
          </w:tcPr>
          <w:p w14:paraId="2C9A6D8E" w14:textId="77777777" w:rsidR="00A1018F" w:rsidRPr="00AF014A" w:rsidRDefault="00A1018F" w:rsidP="0072624B">
            <w:pPr>
              <w:pStyle w:val="BodyIndent1"/>
            </w:pPr>
            <w:r w:rsidRPr="00AF014A">
              <w:t xml:space="preserve">Bi-functional high-intensity discharge (HID) </w:t>
            </w:r>
            <w:r w:rsidRPr="00AF014A">
              <w:br/>
              <w:t>(included with Plus Group)</w:t>
            </w:r>
          </w:p>
        </w:tc>
        <w:tc>
          <w:tcPr>
            <w:tcW w:w="507" w:type="dxa"/>
          </w:tcPr>
          <w:p w14:paraId="3B69A8BE" w14:textId="77777777" w:rsidR="00A1018F" w:rsidRPr="00E714C7" w:rsidRDefault="00A1018F" w:rsidP="0072624B">
            <w:pPr>
              <w:pStyle w:val="S-O-P"/>
            </w:pPr>
            <w:r w:rsidRPr="00E714C7">
              <w:t>P</w:t>
            </w:r>
          </w:p>
        </w:tc>
        <w:tc>
          <w:tcPr>
            <w:tcW w:w="631" w:type="dxa"/>
          </w:tcPr>
          <w:p w14:paraId="5F7B57CA" w14:textId="77777777" w:rsidR="00A1018F" w:rsidRPr="00E714C7" w:rsidRDefault="00A1018F" w:rsidP="0072624B">
            <w:pPr>
              <w:pStyle w:val="S-O-P"/>
            </w:pPr>
            <w:r w:rsidRPr="00E714C7">
              <w:t>P</w:t>
            </w:r>
          </w:p>
        </w:tc>
        <w:tc>
          <w:tcPr>
            <w:tcW w:w="451" w:type="dxa"/>
          </w:tcPr>
          <w:p w14:paraId="19E3C743" w14:textId="77777777" w:rsidR="00A1018F" w:rsidRPr="00E714C7" w:rsidRDefault="00A1018F" w:rsidP="0072624B">
            <w:pPr>
              <w:pStyle w:val="S-O-P"/>
            </w:pPr>
            <w:r w:rsidRPr="00E714C7">
              <w:t>P</w:t>
            </w:r>
          </w:p>
        </w:tc>
        <w:tc>
          <w:tcPr>
            <w:tcW w:w="631" w:type="dxa"/>
          </w:tcPr>
          <w:p w14:paraId="526017E0" w14:textId="77777777" w:rsidR="00A1018F" w:rsidRPr="00E714C7" w:rsidRDefault="00A1018F" w:rsidP="0072624B">
            <w:pPr>
              <w:pStyle w:val="S-O-P"/>
            </w:pPr>
            <w:r w:rsidRPr="00E714C7">
              <w:t>P</w:t>
            </w:r>
          </w:p>
        </w:tc>
        <w:tc>
          <w:tcPr>
            <w:tcW w:w="541" w:type="dxa"/>
          </w:tcPr>
          <w:p w14:paraId="4B80D19A" w14:textId="77777777" w:rsidR="00A1018F" w:rsidRPr="00E714C7" w:rsidRDefault="00A1018F" w:rsidP="0072624B">
            <w:pPr>
              <w:pStyle w:val="S-O-P"/>
            </w:pPr>
            <w:r w:rsidRPr="00E714C7">
              <w:t>P</w:t>
            </w:r>
          </w:p>
        </w:tc>
        <w:tc>
          <w:tcPr>
            <w:tcW w:w="631" w:type="dxa"/>
          </w:tcPr>
          <w:p w14:paraId="27F5E9FF" w14:textId="77777777" w:rsidR="00A1018F" w:rsidRPr="00E714C7" w:rsidRDefault="00A1018F" w:rsidP="0072624B">
            <w:pPr>
              <w:pStyle w:val="S-O-P"/>
            </w:pPr>
            <w:r w:rsidRPr="00E714C7">
              <w:t>P</w:t>
            </w:r>
          </w:p>
        </w:tc>
        <w:tc>
          <w:tcPr>
            <w:tcW w:w="812" w:type="dxa"/>
          </w:tcPr>
          <w:p w14:paraId="201EA871" w14:textId="77777777" w:rsidR="00A1018F" w:rsidRPr="00E714C7" w:rsidRDefault="00A1018F" w:rsidP="0072624B">
            <w:pPr>
              <w:pStyle w:val="S-O-P"/>
            </w:pPr>
            <w:r w:rsidRPr="00E714C7">
              <w:t>P</w:t>
            </w:r>
          </w:p>
        </w:tc>
        <w:tc>
          <w:tcPr>
            <w:tcW w:w="734" w:type="dxa"/>
          </w:tcPr>
          <w:p w14:paraId="5330B17E" w14:textId="77777777" w:rsidR="00A1018F" w:rsidRPr="00E714C7" w:rsidRDefault="00A1018F" w:rsidP="0072624B">
            <w:pPr>
              <w:pStyle w:val="S-O-P"/>
            </w:pPr>
            <w:r w:rsidRPr="00E714C7">
              <w:t>P</w:t>
            </w:r>
          </w:p>
        </w:tc>
      </w:tr>
      <w:tr w:rsidR="00A1018F" w:rsidRPr="002A30EA" w14:paraId="49C147DD" w14:textId="77777777" w:rsidTr="0072624B">
        <w:tc>
          <w:tcPr>
            <w:tcW w:w="4544" w:type="dxa"/>
          </w:tcPr>
          <w:p w14:paraId="023D93B5" w14:textId="77777777" w:rsidR="00A1018F" w:rsidRPr="00AF014A" w:rsidRDefault="00A1018F" w:rsidP="0072624B">
            <w:pPr>
              <w:pStyle w:val="BodyIndent1"/>
            </w:pPr>
            <w:r w:rsidRPr="00AF014A">
              <w:t>Bi-functional HID with integrated illuminated Air Catcher (included with T/A Package and Plus Group)</w:t>
            </w:r>
          </w:p>
        </w:tc>
        <w:tc>
          <w:tcPr>
            <w:tcW w:w="507" w:type="dxa"/>
          </w:tcPr>
          <w:p w14:paraId="0F582B19" w14:textId="77777777" w:rsidR="00A1018F" w:rsidRPr="00E714C7" w:rsidRDefault="00A1018F" w:rsidP="0072624B">
            <w:pPr>
              <w:pStyle w:val="S-O-P"/>
            </w:pPr>
            <w:r w:rsidRPr="00E714C7">
              <w:t>NA</w:t>
            </w:r>
          </w:p>
        </w:tc>
        <w:tc>
          <w:tcPr>
            <w:tcW w:w="631" w:type="dxa"/>
          </w:tcPr>
          <w:p w14:paraId="447A153B" w14:textId="77777777" w:rsidR="00A1018F" w:rsidRPr="00E714C7" w:rsidRDefault="00A1018F" w:rsidP="0072624B">
            <w:pPr>
              <w:pStyle w:val="S-O-P"/>
            </w:pPr>
            <w:r w:rsidRPr="00E714C7">
              <w:t>NA</w:t>
            </w:r>
          </w:p>
        </w:tc>
        <w:tc>
          <w:tcPr>
            <w:tcW w:w="451" w:type="dxa"/>
          </w:tcPr>
          <w:p w14:paraId="1A8D5D4A" w14:textId="77777777" w:rsidR="00A1018F" w:rsidRPr="00E714C7" w:rsidRDefault="00A1018F" w:rsidP="0072624B">
            <w:pPr>
              <w:pStyle w:val="S-O-P"/>
            </w:pPr>
            <w:r w:rsidRPr="00E714C7">
              <w:t>NA</w:t>
            </w:r>
          </w:p>
        </w:tc>
        <w:tc>
          <w:tcPr>
            <w:tcW w:w="631" w:type="dxa"/>
          </w:tcPr>
          <w:p w14:paraId="3C40A617" w14:textId="77777777" w:rsidR="00A1018F" w:rsidRPr="00E714C7" w:rsidRDefault="00A1018F" w:rsidP="0072624B">
            <w:pPr>
              <w:pStyle w:val="S-O-P"/>
            </w:pPr>
            <w:r w:rsidRPr="00E714C7">
              <w:t>NA</w:t>
            </w:r>
          </w:p>
        </w:tc>
        <w:tc>
          <w:tcPr>
            <w:tcW w:w="541" w:type="dxa"/>
          </w:tcPr>
          <w:p w14:paraId="1730A1C4" w14:textId="77777777" w:rsidR="00A1018F" w:rsidRPr="00E714C7" w:rsidRDefault="00A1018F" w:rsidP="0072624B">
            <w:pPr>
              <w:pStyle w:val="S-O-P"/>
            </w:pPr>
            <w:r w:rsidRPr="00E714C7">
              <w:t>P</w:t>
            </w:r>
          </w:p>
        </w:tc>
        <w:tc>
          <w:tcPr>
            <w:tcW w:w="631" w:type="dxa"/>
          </w:tcPr>
          <w:p w14:paraId="3FBA94C6" w14:textId="77777777" w:rsidR="00A1018F" w:rsidRPr="00E714C7" w:rsidRDefault="00A1018F" w:rsidP="0072624B">
            <w:pPr>
              <w:pStyle w:val="S-O-P"/>
            </w:pPr>
            <w:r w:rsidRPr="00E714C7">
              <w:t>S</w:t>
            </w:r>
          </w:p>
        </w:tc>
        <w:tc>
          <w:tcPr>
            <w:tcW w:w="812" w:type="dxa"/>
          </w:tcPr>
          <w:p w14:paraId="73EA4F16" w14:textId="77777777" w:rsidR="00A1018F" w:rsidRPr="00E714C7" w:rsidRDefault="00A1018F" w:rsidP="0072624B">
            <w:pPr>
              <w:pStyle w:val="S-O-P"/>
            </w:pPr>
            <w:r w:rsidRPr="00E714C7">
              <w:t>S</w:t>
            </w:r>
          </w:p>
        </w:tc>
        <w:tc>
          <w:tcPr>
            <w:tcW w:w="734" w:type="dxa"/>
          </w:tcPr>
          <w:p w14:paraId="7EE8F30D" w14:textId="77777777" w:rsidR="00A1018F" w:rsidRPr="00E714C7" w:rsidRDefault="00A1018F" w:rsidP="0072624B">
            <w:pPr>
              <w:pStyle w:val="S-O-P"/>
            </w:pPr>
            <w:r w:rsidRPr="00E714C7">
              <w:t>S</w:t>
            </w:r>
          </w:p>
        </w:tc>
      </w:tr>
      <w:tr w:rsidR="00A1018F" w:rsidRPr="002A30EA" w14:paraId="75C83B66" w14:textId="77777777" w:rsidTr="0072624B">
        <w:tc>
          <w:tcPr>
            <w:tcW w:w="4544" w:type="dxa"/>
          </w:tcPr>
          <w:p w14:paraId="16EEB2CB" w14:textId="77777777" w:rsidR="00A1018F" w:rsidRPr="00AF014A" w:rsidRDefault="00A1018F" w:rsidP="0072624B">
            <w:pPr>
              <w:pStyle w:val="BodyIndent1"/>
            </w:pPr>
            <w:r w:rsidRPr="00AF014A">
              <w:t xml:space="preserve">Split LED-illuminated tail lamps with Gloss </w:t>
            </w:r>
            <w:r w:rsidRPr="00AF014A">
              <w:br/>
              <w:t xml:space="preserve">Black surround </w:t>
            </w:r>
          </w:p>
        </w:tc>
        <w:tc>
          <w:tcPr>
            <w:tcW w:w="507" w:type="dxa"/>
          </w:tcPr>
          <w:p w14:paraId="5E4DD07D" w14:textId="77777777" w:rsidR="00A1018F" w:rsidRPr="00E714C7" w:rsidRDefault="00A1018F" w:rsidP="0072624B">
            <w:pPr>
              <w:pStyle w:val="S-O-P"/>
            </w:pPr>
            <w:r w:rsidRPr="00E714C7">
              <w:t>S</w:t>
            </w:r>
          </w:p>
        </w:tc>
        <w:tc>
          <w:tcPr>
            <w:tcW w:w="631" w:type="dxa"/>
          </w:tcPr>
          <w:p w14:paraId="6A4434D5" w14:textId="77777777" w:rsidR="00A1018F" w:rsidRPr="00E714C7" w:rsidRDefault="00A1018F" w:rsidP="0072624B">
            <w:pPr>
              <w:pStyle w:val="S-O-P"/>
            </w:pPr>
            <w:r w:rsidRPr="00E714C7">
              <w:t>S</w:t>
            </w:r>
          </w:p>
        </w:tc>
        <w:tc>
          <w:tcPr>
            <w:tcW w:w="451" w:type="dxa"/>
          </w:tcPr>
          <w:p w14:paraId="55ABBF05" w14:textId="77777777" w:rsidR="00A1018F" w:rsidRPr="00E714C7" w:rsidRDefault="00A1018F" w:rsidP="0072624B">
            <w:pPr>
              <w:pStyle w:val="S-O-P"/>
            </w:pPr>
            <w:r w:rsidRPr="00E714C7">
              <w:t>S</w:t>
            </w:r>
          </w:p>
        </w:tc>
        <w:tc>
          <w:tcPr>
            <w:tcW w:w="631" w:type="dxa"/>
          </w:tcPr>
          <w:p w14:paraId="38CC1562" w14:textId="77777777" w:rsidR="00A1018F" w:rsidRPr="00E714C7" w:rsidRDefault="00A1018F" w:rsidP="0072624B">
            <w:pPr>
              <w:pStyle w:val="S-O-P"/>
            </w:pPr>
            <w:r w:rsidRPr="00E714C7">
              <w:t>S</w:t>
            </w:r>
          </w:p>
        </w:tc>
        <w:tc>
          <w:tcPr>
            <w:tcW w:w="541" w:type="dxa"/>
          </w:tcPr>
          <w:p w14:paraId="085D2007" w14:textId="77777777" w:rsidR="00A1018F" w:rsidRPr="00E714C7" w:rsidRDefault="00A1018F" w:rsidP="0072624B">
            <w:pPr>
              <w:pStyle w:val="S-O-P"/>
            </w:pPr>
            <w:r w:rsidRPr="00E714C7">
              <w:t>S</w:t>
            </w:r>
          </w:p>
        </w:tc>
        <w:tc>
          <w:tcPr>
            <w:tcW w:w="631" w:type="dxa"/>
          </w:tcPr>
          <w:p w14:paraId="77A274B2" w14:textId="77777777" w:rsidR="00A1018F" w:rsidRPr="00E714C7" w:rsidRDefault="00A1018F" w:rsidP="0072624B">
            <w:pPr>
              <w:pStyle w:val="S-O-P"/>
            </w:pPr>
            <w:r w:rsidRPr="00E714C7">
              <w:t>S</w:t>
            </w:r>
          </w:p>
        </w:tc>
        <w:tc>
          <w:tcPr>
            <w:tcW w:w="812" w:type="dxa"/>
          </w:tcPr>
          <w:p w14:paraId="2E63CDCC" w14:textId="77777777" w:rsidR="00A1018F" w:rsidRPr="00E714C7" w:rsidRDefault="00A1018F" w:rsidP="0072624B">
            <w:pPr>
              <w:pStyle w:val="S-O-P"/>
            </w:pPr>
            <w:r w:rsidRPr="00E714C7">
              <w:t>S</w:t>
            </w:r>
          </w:p>
        </w:tc>
        <w:tc>
          <w:tcPr>
            <w:tcW w:w="734" w:type="dxa"/>
          </w:tcPr>
          <w:p w14:paraId="45DACBC6" w14:textId="77777777" w:rsidR="00A1018F" w:rsidRPr="00E714C7" w:rsidRDefault="00A1018F" w:rsidP="0072624B">
            <w:pPr>
              <w:pStyle w:val="S-O-P"/>
            </w:pPr>
            <w:r w:rsidRPr="00E714C7">
              <w:t>S</w:t>
            </w:r>
          </w:p>
        </w:tc>
      </w:tr>
      <w:tr w:rsidR="00A1018F" w:rsidRPr="002A30EA" w14:paraId="59ECDDB0" w14:textId="77777777" w:rsidTr="0072624B">
        <w:tc>
          <w:tcPr>
            <w:tcW w:w="4544" w:type="dxa"/>
          </w:tcPr>
          <w:p w14:paraId="1D9BBB68" w14:textId="77777777" w:rsidR="00A1018F" w:rsidRPr="00AF014A" w:rsidRDefault="00A1018F" w:rsidP="0072624B">
            <w:pPr>
              <w:pStyle w:val="BodyIndent1"/>
            </w:pPr>
            <w:r w:rsidRPr="00AF014A">
              <w:t>Projector fog lamps (included with Blacktop Package and Plus Group, not available with Widebody Package)</w:t>
            </w:r>
          </w:p>
        </w:tc>
        <w:tc>
          <w:tcPr>
            <w:tcW w:w="507" w:type="dxa"/>
          </w:tcPr>
          <w:p w14:paraId="7A71484A" w14:textId="77777777" w:rsidR="00A1018F" w:rsidRPr="00E714C7" w:rsidRDefault="00A1018F" w:rsidP="0072624B">
            <w:pPr>
              <w:pStyle w:val="S-O-P"/>
            </w:pPr>
            <w:r w:rsidRPr="00E714C7">
              <w:t>P</w:t>
            </w:r>
          </w:p>
        </w:tc>
        <w:tc>
          <w:tcPr>
            <w:tcW w:w="631" w:type="dxa"/>
          </w:tcPr>
          <w:p w14:paraId="66EF31F8" w14:textId="77777777" w:rsidR="00A1018F" w:rsidRPr="00E714C7" w:rsidRDefault="00A1018F" w:rsidP="0072624B">
            <w:pPr>
              <w:pStyle w:val="S-O-P"/>
            </w:pPr>
            <w:r w:rsidRPr="00E714C7">
              <w:t>P</w:t>
            </w:r>
          </w:p>
        </w:tc>
        <w:tc>
          <w:tcPr>
            <w:tcW w:w="451" w:type="dxa"/>
          </w:tcPr>
          <w:p w14:paraId="015CF74D" w14:textId="77777777" w:rsidR="00A1018F" w:rsidRPr="00E714C7" w:rsidRDefault="00A1018F" w:rsidP="0072624B">
            <w:pPr>
              <w:pStyle w:val="S-O-P"/>
            </w:pPr>
            <w:r w:rsidRPr="00E714C7">
              <w:t>S</w:t>
            </w:r>
          </w:p>
        </w:tc>
        <w:tc>
          <w:tcPr>
            <w:tcW w:w="631" w:type="dxa"/>
          </w:tcPr>
          <w:p w14:paraId="6687F047" w14:textId="77777777" w:rsidR="00A1018F" w:rsidRPr="00E714C7" w:rsidRDefault="00A1018F" w:rsidP="0072624B">
            <w:pPr>
              <w:pStyle w:val="S-O-P"/>
            </w:pPr>
            <w:r w:rsidRPr="00E714C7">
              <w:t>S</w:t>
            </w:r>
          </w:p>
        </w:tc>
        <w:tc>
          <w:tcPr>
            <w:tcW w:w="541" w:type="dxa"/>
          </w:tcPr>
          <w:p w14:paraId="0819D38D" w14:textId="77777777" w:rsidR="00A1018F" w:rsidRPr="00E714C7" w:rsidRDefault="00A1018F" w:rsidP="0072624B">
            <w:pPr>
              <w:pStyle w:val="S-O-P"/>
            </w:pPr>
            <w:r w:rsidRPr="00E714C7">
              <w:t>S</w:t>
            </w:r>
          </w:p>
        </w:tc>
        <w:tc>
          <w:tcPr>
            <w:tcW w:w="631" w:type="dxa"/>
          </w:tcPr>
          <w:p w14:paraId="61D57B8C" w14:textId="77777777" w:rsidR="00A1018F" w:rsidRPr="00E714C7" w:rsidRDefault="00A1018F" w:rsidP="0072624B">
            <w:pPr>
              <w:pStyle w:val="S-O-P"/>
            </w:pPr>
            <w:r w:rsidRPr="00E714C7">
              <w:t>S</w:t>
            </w:r>
          </w:p>
        </w:tc>
        <w:tc>
          <w:tcPr>
            <w:tcW w:w="812" w:type="dxa"/>
          </w:tcPr>
          <w:p w14:paraId="55F193F5" w14:textId="77777777" w:rsidR="00A1018F" w:rsidRPr="00E714C7" w:rsidRDefault="00A1018F" w:rsidP="0072624B">
            <w:pPr>
              <w:pStyle w:val="S-O-P"/>
            </w:pPr>
            <w:r w:rsidRPr="00E714C7">
              <w:t>NA</w:t>
            </w:r>
          </w:p>
        </w:tc>
        <w:tc>
          <w:tcPr>
            <w:tcW w:w="734" w:type="dxa"/>
          </w:tcPr>
          <w:p w14:paraId="2FC5FFA3" w14:textId="77777777" w:rsidR="00A1018F" w:rsidRPr="00E714C7" w:rsidRDefault="00A1018F" w:rsidP="0072624B">
            <w:pPr>
              <w:pStyle w:val="S-O-P"/>
            </w:pPr>
            <w:r w:rsidRPr="00E714C7">
              <w:t>NA</w:t>
            </w:r>
          </w:p>
        </w:tc>
      </w:tr>
      <w:tr w:rsidR="00A1018F" w:rsidRPr="002A30EA" w14:paraId="57323690" w14:textId="77777777" w:rsidTr="0072624B">
        <w:tc>
          <w:tcPr>
            <w:tcW w:w="4544" w:type="dxa"/>
          </w:tcPr>
          <w:p w14:paraId="6F01A218" w14:textId="77777777" w:rsidR="00A1018F" w:rsidRPr="002A30EA" w:rsidRDefault="00A1018F" w:rsidP="0072624B">
            <w:pPr>
              <w:pStyle w:val="FABodyCopy"/>
            </w:pPr>
            <w:r w:rsidRPr="002A30EA">
              <w:t>Hood</w:t>
            </w:r>
          </w:p>
        </w:tc>
        <w:tc>
          <w:tcPr>
            <w:tcW w:w="507" w:type="dxa"/>
          </w:tcPr>
          <w:p w14:paraId="2CB467E8" w14:textId="77777777" w:rsidR="00A1018F" w:rsidRPr="00E714C7" w:rsidRDefault="00A1018F" w:rsidP="0072624B">
            <w:pPr>
              <w:pStyle w:val="S-O-P"/>
            </w:pPr>
          </w:p>
        </w:tc>
        <w:tc>
          <w:tcPr>
            <w:tcW w:w="631" w:type="dxa"/>
          </w:tcPr>
          <w:p w14:paraId="20030C6B" w14:textId="77777777" w:rsidR="00A1018F" w:rsidRPr="00E714C7" w:rsidRDefault="00A1018F" w:rsidP="0072624B">
            <w:pPr>
              <w:pStyle w:val="S-O-P"/>
            </w:pPr>
          </w:p>
        </w:tc>
        <w:tc>
          <w:tcPr>
            <w:tcW w:w="451" w:type="dxa"/>
          </w:tcPr>
          <w:p w14:paraId="3000363F" w14:textId="77777777" w:rsidR="00A1018F" w:rsidRPr="00E714C7" w:rsidRDefault="00A1018F" w:rsidP="0072624B">
            <w:pPr>
              <w:pStyle w:val="S-O-P"/>
            </w:pPr>
          </w:p>
        </w:tc>
        <w:tc>
          <w:tcPr>
            <w:tcW w:w="631" w:type="dxa"/>
          </w:tcPr>
          <w:p w14:paraId="132DCC68" w14:textId="77777777" w:rsidR="00A1018F" w:rsidRPr="00E714C7" w:rsidRDefault="00A1018F" w:rsidP="0072624B">
            <w:pPr>
              <w:pStyle w:val="S-O-P"/>
            </w:pPr>
          </w:p>
        </w:tc>
        <w:tc>
          <w:tcPr>
            <w:tcW w:w="541" w:type="dxa"/>
          </w:tcPr>
          <w:p w14:paraId="5F076A20" w14:textId="77777777" w:rsidR="00A1018F" w:rsidRPr="00E714C7" w:rsidRDefault="00A1018F" w:rsidP="0072624B">
            <w:pPr>
              <w:pStyle w:val="S-O-P"/>
            </w:pPr>
          </w:p>
        </w:tc>
        <w:tc>
          <w:tcPr>
            <w:tcW w:w="631" w:type="dxa"/>
          </w:tcPr>
          <w:p w14:paraId="3A7F3E3E" w14:textId="77777777" w:rsidR="00A1018F" w:rsidRPr="00E714C7" w:rsidRDefault="00A1018F" w:rsidP="0072624B">
            <w:pPr>
              <w:pStyle w:val="S-O-P"/>
            </w:pPr>
          </w:p>
        </w:tc>
        <w:tc>
          <w:tcPr>
            <w:tcW w:w="812" w:type="dxa"/>
          </w:tcPr>
          <w:p w14:paraId="3E83AA96" w14:textId="77777777" w:rsidR="00A1018F" w:rsidRPr="00E714C7" w:rsidRDefault="00A1018F" w:rsidP="0072624B">
            <w:pPr>
              <w:pStyle w:val="S-O-P"/>
            </w:pPr>
          </w:p>
        </w:tc>
        <w:tc>
          <w:tcPr>
            <w:tcW w:w="734" w:type="dxa"/>
          </w:tcPr>
          <w:p w14:paraId="5C342311" w14:textId="77777777" w:rsidR="00A1018F" w:rsidRPr="00E714C7" w:rsidRDefault="00A1018F" w:rsidP="0072624B">
            <w:pPr>
              <w:pStyle w:val="S-O-P"/>
            </w:pPr>
          </w:p>
        </w:tc>
      </w:tr>
      <w:tr w:rsidR="00A1018F" w:rsidRPr="002A30EA" w14:paraId="7F818C91" w14:textId="77777777" w:rsidTr="0072624B">
        <w:tc>
          <w:tcPr>
            <w:tcW w:w="4544" w:type="dxa"/>
          </w:tcPr>
          <w:p w14:paraId="3C642806" w14:textId="77777777" w:rsidR="00A1018F" w:rsidRPr="00AF014A" w:rsidRDefault="00A1018F" w:rsidP="0072624B">
            <w:pPr>
              <w:pStyle w:val="BodyIndent1"/>
            </w:pPr>
            <w:r w:rsidRPr="00AF014A">
              <w:t>Power bulge hood</w:t>
            </w:r>
          </w:p>
        </w:tc>
        <w:tc>
          <w:tcPr>
            <w:tcW w:w="507" w:type="dxa"/>
          </w:tcPr>
          <w:p w14:paraId="696055BA" w14:textId="77777777" w:rsidR="00A1018F" w:rsidRPr="00E714C7" w:rsidRDefault="00A1018F" w:rsidP="0072624B">
            <w:pPr>
              <w:pStyle w:val="S-O-P"/>
            </w:pPr>
            <w:r w:rsidRPr="00E714C7">
              <w:t>S</w:t>
            </w:r>
          </w:p>
        </w:tc>
        <w:tc>
          <w:tcPr>
            <w:tcW w:w="631" w:type="dxa"/>
          </w:tcPr>
          <w:p w14:paraId="2FC5C1D3" w14:textId="77777777" w:rsidR="00A1018F" w:rsidRPr="00E714C7" w:rsidRDefault="00A1018F" w:rsidP="0072624B">
            <w:pPr>
              <w:pStyle w:val="S-O-P"/>
            </w:pPr>
            <w:r w:rsidRPr="00E714C7">
              <w:t>S</w:t>
            </w:r>
          </w:p>
        </w:tc>
        <w:tc>
          <w:tcPr>
            <w:tcW w:w="451" w:type="dxa"/>
          </w:tcPr>
          <w:p w14:paraId="50A97BCA" w14:textId="77777777" w:rsidR="00A1018F" w:rsidRPr="00E714C7" w:rsidRDefault="00A1018F" w:rsidP="0072624B">
            <w:pPr>
              <w:pStyle w:val="S-O-P"/>
            </w:pPr>
            <w:r w:rsidRPr="00E714C7">
              <w:t>NA</w:t>
            </w:r>
          </w:p>
        </w:tc>
        <w:tc>
          <w:tcPr>
            <w:tcW w:w="631" w:type="dxa"/>
          </w:tcPr>
          <w:p w14:paraId="10FEE0CF" w14:textId="77777777" w:rsidR="00A1018F" w:rsidRPr="00E714C7" w:rsidRDefault="00A1018F" w:rsidP="0072624B">
            <w:pPr>
              <w:pStyle w:val="S-O-P"/>
            </w:pPr>
            <w:r w:rsidRPr="00E714C7">
              <w:t>NA</w:t>
            </w:r>
          </w:p>
        </w:tc>
        <w:tc>
          <w:tcPr>
            <w:tcW w:w="541" w:type="dxa"/>
          </w:tcPr>
          <w:p w14:paraId="1D03124F" w14:textId="77777777" w:rsidR="00A1018F" w:rsidRPr="00E714C7" w:rsidRDefault="00A1018F" w:rsidP="0072624B">
            <w:pPr>
              <w:pStyle w:val="S-O-P"/>
            </w:pPr>
            <w:r w:rsidRPr="00E714C7">
              <w:t>NA</w:t>
            </w:r>
          </w:p>
        </w:tc>
        <w:tc>
          <w:tcPr>
            <w:tcW w:w="631" w:type="dxa"/>
          </w:tcPr>
          <w:p w14:paraId="19E22184" w14:textId="77777777" w:rsidR="00A1018F" w:rsidRPr="00E714C7" w:rsidRDefault="00A1018F" w:rsidP="0072624B">
            <w:pPr>
              <w:pStyle w:val="S-O-P"/>
            </w:pPr>
            <w:r w:rsidRPr="00E714C7">
              <w:t>NA</w:t>
            </w:r>
          </w:p>
        </w:tc>
        <w:tc>
          <w:tcPr>
            <w:tcW w:w="812" w:type="dxa"/>
          </w:tcPr>
          <w:p w14:paraId="132C7D01" w14:textId="77777777" w:rsidR="00A1018F" w:rsidRPr="00E714C7" w:rsidRDefault="00A1018F" w:rsidP="0072624B">
            <w:pPr>
              <w:pStyle w:val="S-O-P"/>
            </w:pPr>
            <w:r w:rsidRPr="00E714C7">
              <w:t>NA</w:t>
            </w:r>
          </w:p>
        </w:tc>
        <w:tc>
          <w:tcPr>
            <w:tcW w:w="734" w:type="dxa"/>
          </w:tcPr>
          <w:p w14:paraId="2CC43DBF" w14:textId="77777777" w:rsidR="00A1018F" w:rsidRPr="00E714C7" w:rsidRDefault="00A1018F" w:rsidP="0072624B">
            <w:pPr>
              <w:pStyle w:val="S-O-P"/>
            </w:pPr>
            <w:r w:rsidRPr="00E714C7">
              <w:t>NA</w:t>
            </w:r>
          </w:p>
        </w:tc>
      </w:tr>
      <w:tr w:rsidR="00A1018F" w:rsidRPr="002A30EA" w14:paraId="55A14DA6" w14:textId="77777777" w:rsidTr="0072624B">
        <w:tc>
          <w:tcPr>
            <w:tcW w:w="4544" w:type="dxa"/>
          </w:tcPr>
          <w:p w14:paraId="27FAA21E" w14:textId="77777777" w:rsidR="00A1018F" w:rsidRPr="00AF014A" w:rsidRDefault="00A1018F" w:rsidP="0072624B">
            <w:pPr>
              <w:pStyle w:val="BodyIndent1"/>
            </w:pPr>
            <w:r w:rsidRPr="00AF014A">
              <w:t>Performance hood with functional hood scoop</w:t>
            </w:r>
          </w:p>
        </w:tc>
        <w:tc>
          <w:tcPr>
            <w:tcW w:w="507" w:type="dxa"/>
          </w:tcPr>
          <w:p w14:paraId="552A3416" w14:textId="77777777" w:rsidR="00A1018F" w:rsidRPr="00E714C7" w:rsidRDefault="00A1018F" w:rsidP="0072624B">
            <w:pPr>
              <w:pStyle w:val="S-O-P"/>
            </w:pPr>
            <w:r w:rsidRPr="00E714C7">
              <w:t>NA</w:t>
            </w:r>
          </w:p>
        </w:tc>
        <w:tc>
          <w:tcPr>
            <w:tcW w:w="631" w:type="dxa"/>
          </w:tcPr>
          <w:p w14:paraId="4F1D0C01" w14:textId="77777777" w:rsidR="00A1018F" w:rsidRPr="00E714C7" w:rsidRDefault="00A1018F" w:rsidP="0072624B">
            <w:pPr>
              <w:pStyle w:val="S-O-P"/>
            </w:pPr>
            <w:r w:rsidRPr="00E714C7">
              <w:t>NA</w:t>
            </w:r>
          </w:p>
        </w:tc>
        <w:tc>
          <w:tcPr>
            <w:tcW w:w="451" w:type="dxa"/>
          </w:tcPr>
          <w:p w14:paraId="28625E4D" w14:textId="77777777" w:rsidR="00A1018F" w:rsidRPr="00E714C7" w:rsidRDefault="00A1018F" w:rsidP="0072624B">
            <w:pPr>
              <w:pStyle w:val="S-O-P"/>
            </w:pPr>
            <w:r w:rsidRPr="00E714C7">
              <w:t>S</w:t>
            </w:r>
          </w:p>
        </w:tc>
        <w:tc>
          <w:tcPr>
            <w:tcW w:w="631" w:type="dxa"/>
          </w:tcPr>
          <w:p w14:paraId="60C884F1" w14:textId="77777777" w:rsidR="00A1018F" w:rsidRPr="00E714C7" w:rsidRDefault="00A1018F" w:rsidP="0072624B">
            <w:pPr>
              <w:pStyle w:val="S-O-P"/>
            </w:pPr>
            <w:r w:rsidRPr="00E714C7">
              <w:t>S</w:t>
            </w:r>
          </w:p>
        </w:tc>
        <w:tc>
          <w:tcPr>
            <w:tcW w:w="541" w:type="dxa"/>
          </w:tcPr>
          <w:p w14:paraId="07A0EAA5" w14:textId="77777777" w:rsidR="00A1018F" w:rsidRPr="00E714C7" w:rsidRDefault="00A1018F" w:rsidP="0072624B">
            <w:pPr>
              <w:pStyle w:val="S-O-P"/>
            </w:pPr>
            <w:r w:rsidRPr="00E714C7">
              <w:t>S</w:t>
            </w:r>
          </w:p>
        </w:tc>
        <w:tc>
          <w:tcPr>
            <w:tcW w:w="631" w:type="dxa"/>
          </w:tcPr>
          <w:p w14:paraId="43566E4B" w14:textId="77777777" w:rsidR="00A1018F" w:rsidRPr="00E714C7" w:rsidRDefault="00A1018F" w:rsidP="0072624B">
            <w:pPr>
              <w:pStyle w:val="S-O-P"/>
            </w:pPr>
            <w:r w:rsidRPr="00E714C7">
              <w:t>NA</w:t>
            </w:r>
          </w:p>
        </w:tc>
        <w:tc>
          <w:tcPr>
            <w:tcW w:w="812" w:type="dxa"/>
          </w:tcPr>
          <w:p w14:paraId="65D20F7B" w14:textId="77777777" w:rsidR="00A1018F" w:rsidRPr="00E714C7" w:rsidRDefault="00A1018F" w:rsidP="0072624B">
            <w:pPr>
              <w:pStyle w:val="S-O-P"/>
            </w:pPr>
            <w:r w:rsidRPr="00E714C7">
              <w:t>NA</w:t>
            </w:r>
          </w:p>
        </w:tc>
        <w:tc>
          <w:tcPr>
            <w:tcW w:w="734" w:type="dxa"/>
          </w:tcPr>
          <w:p w14:paraId="46A8D287" w14:textId="77777777" w:rsidR="00A1018F" w:rsidRPr="00E714C7" w:rsidRDefault="00A1018F" w:rsidP="0072624B">
            <w:pPr>
              <w:pStyle w:val="S-O-P"/>
            </w:pPr>
            <w:r w:rsidRPr="00E714C7">
              <w:t>NA</w:t>
            </w:r>
          </w:p>
        </w:tc>
      </w:tr>
      <w:tr w:rsidR="00A1018F" w:rsidRPr="002A30EA" w14:paraId="46847E36" w14:textId="77777777" w:rsidTr="0072624B">
        <w:tc>
          <w:tcPr>
            <w:tcW w:w="4544" w:type="dxa"/>
          </w:tcPr>
          <w:p w14:paraId="282CB385" w14:textId="77777777" w:rsidR="00A1018F" w:rsidRPr="00AF014A" w:rsidRDefault="00A1018F" w:rsidP="0072624B">
            <w:pPr>
              <w:pStyle w:val="BodyIndent1"/>
              <w:keepNext/>
              <w:widowControl/>
            </w:pPr>
            <w:r w:rsidRPr="00AF014A">
              <w:lastRenderedPageBreak/>
              <w:t>Functional Shaker hood scoop with cold-air induction (included with Shaker Package)</w:t>
            </w:r>
          </w:p>
        </w:tc>
        <w:tc>
          <w:tcPr>
            <w:tcW w:w="507" w:type="dxa"/>
          </w:tcPr>
          <w:p w14:paraId="55EFC377" w14:textId="77777777" w:rsidR="00A1018F" w:rsidRPr="00E714C7" w:rsidRDefault="00A1018F" w:rsidP="0072624B">
            <w:pPr>
              <w:pStyle w:val="S-O-P"/>
            </w:pPr>
            <w:r w:rsidRPr="00E714C7">
              <w:t>NA</w:t>
            </w:r>
          </w:p>
        </w:tc>
        <w:tc>
          <w:tcPr>
            <w:tcW w:w="631" w:type="dxa"/>
          </w:tcPr>
          <w:p w14:paraId="6A2A9760" w14:textId="77777777" w:rsidR="00A1018F" w:rsidRPr="00E714C7" w:rsidRDefault="00A1018F" w:rsidP="0072624B">
            <w:pPr>
              <w:pStyle w:val="S-O-P"/>
            </w:pPr>
            <w:r w:rsidRPr="00E714C7">
              <w:t>NA</w:t>
            </w:r>
          </w:p>
        </w:tc>
        <w:tc>
          <w:tcPr>
            <w:tcW w:w="451" w:type="dxa"/>
          </w:tcPr>
          <w:p w14:paraId="7EFE3455" w14:textId="77777777" w:rsidR="00A1018F" w:rsidRPr="00E714C7" w:rsidRDefault="00A1018F" w:rsidP="0072624B">
            <w:pPr>
              <w:pStyle w:val="S-O-P"/>
            </w:pPr>
            <w:r w:rsidRPr="00E714C7">
              <w:t>NA</w:t>
            </w:r>
          </w:p>
        </w:tc>
        <w:tc>
          <w:tcPr>
            <w:tcW w:w="631" w:type="dxa"/>
          </w:tcPr>
          <w:p w14:paraId="792AA7BF" w14:textId="77777777" w:rsidR="00A1018F" w:rsidRPr="00E714C7" w:rsidRDefault="00A1018F" w:rsidP="0072624B">
            <w:pPr>
              <w:pStyle w:val="S-O-P"/>
            </w:pPr>
            <w:r w:rsidRPr="00E714C7">
              <w:t>NA</w:t>
            </w:r>
          </w:p>
        </w:tc>
        <w:tc>
          <w:tcPr>
            <w:tcW w:w="541" w:type="dxa"/>
          </w:tcPr>
          <w:p w14:paraId="747248CA" w14:textId="77777777" w:rsidR="00A1018F" w:rsidRPr="00E714C7" w:rsidRDefault="00A1018F" w:rsidP="0072624B">
            <w:pPr>
              <w:pStyle w:val="S-O-P"/>
            </w:pPr>
            <w:r w:rsidRPr="00E714C7">
              <w:t>P</w:t>
            </w:r>
          </w:p>
        </w:tc>
        <w:tc>
          <w:tcPr>
            <w:tcW w:w="631" w:type="dxa"/>
          </w:tcPr>
          <w:p w14:paraId="5F5F57B4" w14:textId="77777777" w:rsidR="00A1018F" w:rsidRPr="00E714C7" w:rsidRDefault="00A1018F" w:rsidP="0072624B">
            <w:pPr>
              <w:pStyle w:val="S-O-P"/>
            </w:pPr>
            <w:r w:rsidRPr="00E714C7">
              <w:t>P</w:t>
            </w:r>
          </w:p>
        </w:tc>
        <w:tc>
          <w:tcPr>
            <w:tcW w:w="812" w:type="dxa"/>
          </w:tcPr>
          <w:p w14:paraId="67B48B00" w14:textId="77777777" w:rsidR="00A1018F" w:rsidRPr="00E714C7" w:rsidRDefault="00A1018F" w:rsidP="0072624B">
            <w:pPr>
              <w:pStyle w:val="S-O-P"/>
            </w:pPr>
            <w:r w:rsidRPr="00E714C7">
              <w:t>NA</w:t>
            </w:r>
          </w:p>
        </w:tc>
        <w:tc>
          <w:tcPr>
            <w:tcW w:w="734" w:type="dxa"/>
          </w:tcPr>
          <w:p w14:paraId="14456D73" w14:textId="77777777" w:rsidR="00A1018F" w:rsidRPr="00E714C7" w:rsidRDefault="00A1018F" w:rsidP="0072624B">
            <w:pPr>
              <w:pStyle w:val="S-O-P"/>
            </w:pPr>
            <w:r w:rsidRPr="00E714C7">
              <w:t>NA</w:t>
            </w:r>
          </w:p>
        </w:tc>
      </w:tr>
      <w:tr w:rsidR="00A1018F" w:rsidRPr="002A30EA" w14:paraId="6F0C49AC" w14:textId="77777777" w:rsidTr="0072624B">
        <w:tc>
          <w:tcPr>
            <w:tcW w:w="4544" w:type="dxa"/>
          </w:tcPr>
          <w:p w14:paraId="63EAC89D" w14:textId="77777777" w:rsidR="00A1018F" w:rsidRPr="00AF014A" w:rsidRDefault="00A1018F" w:rsidP="0072624B">
            <w:pPr>
              <w:pStyle w:val="BodyIndent1"/>
            </w:pPr>
            <w:r w:rsidRPr="00AF014A">
              <w:t xml:space="preserve">T/A hood with air bezel with cold-air induction, </w:t>
            </w:r>
            <w:r w:rsidRPr="00AF014A">
              <w:br/>
              <w:t>Satin Black painted (included with T/A Package)</w:t>
            </w:r>
          </w:p>
        </w:tc>
        <w:tc>
          <w:tcPr>
            <w:tcW w:w="507" w:type="dxa"/>
          </w:tcPr>
          <w:p w14:paraId="411F178F" w14:textId="77777777" w:rsidR="00A1018F" w:rsidRPr="00E714C7" w:rsidRDefault="00A1018F" w:rsidP="0072624B">
            <w:pPr>
              <w:pStyle w:val="S-O-P"/>
            </w:pPr>
            <w:r w:rsidRPr="00E714C7">
              <w:t>NA</w:t>
            </w:r>
          </w:p>
        </w:tc>
        <w:tc>
          <w:tcPr>
            <w:tcW w:w="631" w:type="dxa"/>
          </w:tcPr>
          <w:p w14:paraId="60D7B1B3" w14:textId="77777777" w:rsidR="00A1018F" w:rsidRPr="00E714C7" w:rsidRDefault="00A1018F" w:rsidP="0072624B">
            <w:pPr>
              <w:pStyle w:val="S-O-P"/>
            </w:pPr>
            <w:r w:rsidRPr="00E714C7">
              <w:t>NA</w:t>
            </w:r>
          </w:p>
        </w:tc>
        <w:tc>
          <w:tcPr>
            <w:tcW w:w="451" w:type="dxa"/>
          </w:tcPr>
          <w:p w14:paraId="4DC8F751" w14:textId="77777777" w:rsidR="00A1018F" w:rsidRPr="00E714C7" w:rsidRDefault="00A1018F" w:rsidP="0072624B">
            <w:pPr>
              <w:pStyle w:val="S-O-P"/>
            </w:pPr>
            <w:r w:rsidRPr="00E714C7">
              <w:t>NA</w:t>
            </w:r>
          </w:p>
        </w:tc>
        <w:tc>
          <w:tcPr>
            <w:tcW w:w="631" w:type="dxa"/>
          </w:tcPr>
          <w:p w14:paraId="31C4CFB8" w14:textId="77777777" w:rsidR="00A1018F" w:rsidRPr="00E714C7" w:rsidRDefault="00A1018F" w:rsidP="0072624B">
            <w:pPr>
              <w:pStyle w:val="S-O-P"/>
            </w:pPr>
            <w:r w:rsidRPr="00E714C7">
              <w:t>NA</w:t>
            </w:r>
          </w:p>
        </w:tc>
        <w:tc>
          <w:tcPr>
            <w:tcW w:w="541" w:type="dxa"/>
          </w:tcPr>
          <w:p w14:paraId="666191E5" w14:textId="77777777" w:rsidR="00A1018F" w:rsidRPr="00E714C7" w:rsidRDefault="00A1018F" w:rsidP="0072624B">
            <w:pPr>
              <w:pStyle w:val="S-O-P"/>
            </w:pPr>
            <w:r w:rsidRPr="00E714C7">
              <w:t>P</w:t>
            </w:r>
          </w:p>
        </w:tc>
        <w:tc>
          <w:tcPr>
            <w:tcW w:w="631" w:type="dxa"/>
          </w:tcPr>
          <w:p w14:paraId="4826E60B" w14:textId="77777777" w:rsidR="00A1018F" w:rsidRPr="00E714C7" w:rsidRDefault="00A1018F" w:rsidP="0072624B">
            <w:pPr>
              <w:pStyle w:val="S-O-P"/>
            </w:pPr>
            <w:r w:rsidRPr="00E714C7">
              <w:t>P</w:t>
            </w:r>
          </w:p>
        </w:tc>
        <w:tc>
          <w:tcPr>
            <w:tcW w:w="812" w:type="dxa"/>
          </w:tcPr>
          <w:p w14:paraId="17540466" w14:textId="77777777" w:rsidR="00A1018F" w:rsidRPr="00E714C7" w:rsidRDefault="00A1018F" w:rsidP="0072624B">
            <w:pPr>
              <w:pStyle w:val="S-O-P"/>
            </w:pPr>
            <w:r w:rsidRPr="00E714C7">
              <w:t>NA</w:t>
            </w:r>
          </w:p>
        </w:tc>
        <w:tc>
          <w:tcPr>
            <w:tcW w:w="734" w:type="dxa"/>
          </w:tcPr>
          <w:p w14:paraId="0D396CB6" w14:textId="77777777" w:rsidR="00A1018F" w:rsidRPr="00E714C7" w:rsidRDefault="00A1018F" w:rsidP="0072624B">
            <w:pPr>
              <w:pStyle w:val="S-O-P"/>
            </w:pPr>
            <w:r w:rsidRPr="00E714C7">
              <w:t>NA</w:t>
            </w:r>
          </w:p>
        </w:tc>
      </w:tr>
      <w:tr w:rsidR="00A1018F" w:rsidRPr="002A30EA" w14:paraId="2DB557EF" w14:textId="77777777" w:rsidTr="0072624B">
        <w:tc>
          <w:tcPr>
            <w:tcW w:w="4544" w:type="dxa"/>
          </w:tcPr>
          <w:p w14:paraId="4573373B" w14:textId="77777777" w:rsidR="00A1018F" w:rsidRPr="00AF014A" w:rsidRDefault="00A1018F" w:rsidP="0072624B">
            <w:pPr>
              <w:pStyle w:val="BodyIndent1"/>
            </w:pPr>
            <w:r w:rsidRPr="00AF014A">
              <w:t>Performance hood with functional hood scoop and heat extractors</w:t>
            </w:r>
          </w:p>
        </w:tc>
        <w:tc>
          <w:tcPr>
            <w:tcW w:w="507" w:type="dxa"/>
          </w:tcPr>
          <w:p w14:paraId="701AB410" w14:textId="77777777" w:rsidR="00A1018F" w:rsidRPr="00E714C7" w:rsidRDefault="00A1018F" w:rsidP="0072624B">
            <w:pPr>
              <w:pStyle w:val="S-O-P"/>
            </w:pPr>
            <w:r w:rsidRPr="00E714C7">
              <w:t>NA</w:t>
            </w:r>
          </w:p>
        </w:tc>
        <w:tc>
          <w:tcPr>
            <w:tcW w:w="631" w:type="dxa"/>
          </w:tcPr>
          <w:p w14:paraId="4B7ABDA7" w14:textId="77777777" w:rsidR="00A1018F" w:rsidRPr="00E714C7" w:rsidRDefault="00A1018F" w:rsidP="0072624B">
            <w:pPr>
              <w:pStyle w:val="S-O-P"/>
            </w:pPr>
            <w:r w:rsidRPr="00E714C7">
              <w:t>NA</w:t>
            </w:r>
          </w:p>
        </w:tc>
        <w:tc>
          <w:tcPr>
            <w:tcW w:w="451" w:type="dxa"/>
          </w:tcPr>
          <w:p w14:paraId="3ECA829D" w14:textId="77777777" w:rsidR="00A1018F" w:rsidRPr="00E714C7" w:rsidRDefault="00A1018F" w:rsidP="0072624B">
            <w:pPr>
              <w:pStyle w:val="S-O-P"/>
            </w:pPr>
            <w:r w:rsidRPr="00E714C7">
              <w:t>NA</w:t>
            </w:r>
          </w:p>
        </w:tc>
        <w:tc>
          <w:tcPr>
            <w:tcW w:w="631" w:type="dxa"/>
          </w:tcPr>
          <w:p w14:paraId="7A019DCB" w14:textId="77777777" w:rsidR="00A1018F" w:rsidRPr="00E714C7" w:rsidRDefault="00A1018F" w:rsidP="0072624B">
            <w:pPr>
              <w:pStyle w:val="S-O-P"/>
            </w:pPr>
            <w:r w:rsidRPr="00E714C7">
              <w:t>NA</w:t>
            </w:r>
          </w:p>
        </w:tc>
        <w:tc>
          <w:tcPr>
            <w:tcW w:w="541" w:type="dxa"/>
          </w:tcPr>
          <w:p w14:paraId="2B0F7001" w14:textId="77777777" w:rsidR="00A1018F" w:rsidRPr="00E714C7" w:rsidRDefault="00A1018F" w:rsidP="0072624B">
            <w:pPr>
              <w:pStyle w:val="S-O-P"/>
            </w:pPr>
            <w:r w:rsidRPr="00E714C7">
              <w:t>NA</w:t>
            </w:r>
          </w:p>
        </w:tc>
        <w:tc>
          <w:tcPr>
            <w:tcW w:w="631" w:type="dxa"/>
          </w:tcPr>
          <w:p w14:paraId="0A48A890" w14:textId="77777777" w:rsidR="00A1018F" w:rsidRPr="00E714C7" w:rsidRDefault="00A1018F" w:rsidP="0072624B">
            <w:pPr>
              <w:pStyle w:val="S-O-P"/>
            </w:pPr>
            <w:r w:rsidRPr="00E714C7">
              <w:t>S</w:t>
            </w:r>
          </w:p>
        </w:tc>
        <w:tc>
          <w:tcPr>
            <w:tcW w:w="812" w:type="dxa"/>
          </w:tcPr>
          <w:p w14:paraId="207759C2" w14:textId="77777777" w:rsidR="00A1018F" w:rsidRPr="00E714C7" w:rsidRDefault="00A1018F" w:rsidP="0072624B">
            <w:pPr>
              <w:pStyle w:val="S-O-P"/>
            </w:pPr>
            <w:r w:rsidRPr="00E714C7">
              <w:t>NA</w:t>
            </w:r>
          </w:p>
        </w:tc>
        <w:tc>
          <w:tcPr>
            <w:tcW w:w="734" w:type="dxa"/>
          </w:tcPr>
          <w:p w14:paraId="1DBB18DB" w14:textId="77777777" w:rsidR="00A1018F" w:rsidRPr="00E714C7" w:rsidRDefault="00A1018F" w:rsidP="0072624B">
            <w:pPr>
              <w:pStyle w:val="S-O-P"/>
            </w:pPr>
            <w:r w:rsidRPr="00E714C7">
              <w:t>NA</w:t>
            </w:r>
          </w:p>
        </w:tc>
      </w:tr>
      <w:tr w:rsidR="00A1018F" w:rsidRPr="002A30EA" w14:paraId="4A42AFBC" w14:textId="77777777" w:rsidTr="0072624B">
        <w:tc>
          <w:tcPr>
            <w:tcW w:w="4544" w:type="dxa"/>
          </w:tcPr>
          <w:p w14:paraId="20FB4584" w14:textId="77777777" w:rsidR="00A1018F" w:rsidRPr="00AF014A" w:rsidRDefault="00A1018F" w:rsidP="0072624B">
            <w:pPr>
              <w:pStyle w:val="BodyIndent1"/>
            </w:pPr>
            <w:r w:rsidRPr="00AF014A">
              <w:t>Dual-snorkel hood</w:t>
            </w:r>
          </w:p>
        </w:tc>
        <w:tc>
          <w:tcPr>
            <w:tcW w:w="507" w:type="dxa"/>
          </w:tcPr>
          <w:p w14:paraId="62A69CB0" w14:textId="77777777" w:rsidR="00A1018F" w:rsidRPr="00E714C7" w:rsidRDefault="00A1018F" w:rsidP="0072624B">
            <w:pPr>
              <w:pStyle w:val="S-O-P"/>
            </w:pPr>
            <w:r w:rsidRPr="00E714C7">
              <w:t>NA</w:t>
            </w:r>
          </w:p>
        </w:tc>
        <w:tc>
          <w:tcPr>
            <w:tcW w:w="631" w:type="dxa"/>
          </w:tcPr>
          <w:p w14:paraId="2CD5ED92" w14:textId="77777777" w:rsidR="00A1018F" w:rsidRPr="00E714C7" w:rsidRDefault="00A1018F" w:rsidP="0072624B">
            <w:pPr>
              <w:pStyle w:val="S-O-P"/>
            </w:pPr>
            <w:r w:rsidRPr="00E714C7">
              <w:t>NA</w:t>
            </w:r>
          </w:p>
        </w:tc>
        <w:tc>
          <w:tcPr>
            <w:tcW w:w="451" w:type="dxa"/>
          </w:tcPr>
          <w:p w14:paraId="2607C784" w14:textId="77777777" w:rsidR="00A1018F" w:rsidRPr="00E714C7" w:rsidRDefault="00A1018F" w:rsidP="0072624B">
            <w:pPr>
              <w:pStyle w:val="S-O-P"/>
            </w:pPr>
            <w:r w:rsidRPr="00E714C7">
              <w:t>NA</w:t>
            </w:r>
          </w:p>
        </w:tc>
        <w:tc>
          <w:tcPr>
            <w:tcW w:w="631" w:type="dxa"/>
          </w:tcPr>
          <w:p w14:paraId="137DE5C0" w14:textId="77777777" w:rsidR="00A1018F" w:rsidRPr="00E714C7" w:rsidRDefault="00A1018F" w:rsidP="0072624B">
            <w:pPr>
              <w:pStyle w:val="S-O-P"/>
            </w:pPr>
            <w:r w:rsidRPr="00E714C7">
              <w:t>NA</w:t>
            </w:r>
          </w:p>
        </w:tc>
        <w:tc>
          <w:tcPr>
            <w:tcW w:w="541" w:type="dxa"/>
          </w:tcPr>
          <w:p w14:paraId="5FE3C593" w14:textId="77777777" w:rsidR="00A1018F" w:rsidRPr="00E714C7" w:rsidRDefault="00A1018F" w:rsidP="0072624B">
            <w:pPr>
              <w:pStyle w:val="S-O-P"/>
            </w:pPr>
            <w:r w:rsidRPr="00E714C7">
              <w:t>NA</w:t>
            </w:r>
          </w:p>
        </w:tc>
        <w:tc>
          <w:tcPr>
            <w:tcW w:w="631" w:type="dxa"/>
          </w:tcPr>
          <w:p w14:paraId="401F758A" w14:textId="77777777" w:rsidR="00A1018F" w:rsidRPr="00E714C7" w:rsidRDefault="00A1018F" w:rsidP="0072624B">
            <w:pPr>
              <w:pStyle w:val="S-O-P"/>
            </w:pPr>
            <w:r w:rsidRPr="00E714C7">
              <w:t>NA</w:t>
            </w:r>
          </w:p>
        </w:tc>
        <w:tc>
          <w:tcPr>
            <w:tcW w:w="812" w:type="dxa"/>
          </w:tcPr>
          <w:p w14:paraId="11ED0082" w14:textId="77777777" w:rsidR="00A1018F" w:rsidRPr="00E714C7" w:rsidRDefault="00A1018F" w:rsidP="0072624B">
            <w:pPr>
              <w:pStyle w:val="S-O-P"/>
            </w:pPr>
            <w:r w:rsidRPr="00E714C7">
              <w:t>S</w:t>
            </w:r>
          </w:p>
        </w:tc>
        <w:tc>
          <w:tcPr>
            <w:tcW w:w="734" w:type="dxa"/>
          </w:tcPr>
          <w:p w14:paraId="4C3938BE" w14:textId="77777777" w:rsidR="00A1018F" w:rsidRPr="00E714C7" w:rsidRDefault="00A1018F" w:rsidP="0072624B">
            <w:pPr>
              <w:pStyle w:val="S-O-P"/>
            </w:pPr>
            <w:r w:rsidRPr="00E714C7">
              <w:t>S</w:t>
            </w:r>
          </w:p>
        </w:tc>
      </w:tr>
      <w:tr w:rsidR="00A1018F" w:rsidRPr="002A30EA" w14:paraId="1291D979" w14:textId="77777777" w:rsidTr="0072624B">
        <w:tc>
          <w:tcPr>
            <w:tcW w:w="4544" w:type="dxa"/>
          </w:tcPr>
          <w:p w14:paraId="7B5C898C" w14:textId="77777777" w:rsidR="00A1018F" w:rsidRPr="00AF014A" w:rsidRDefault="00A1018F" w:rsidP="0072624B">
            <w:pPr>
              <w:pStyle w:val="BodyIndent1"/>
            </w:pPr>
            <w:r w:rsidRPr="00AF014A">
              <w:t>Dual-snorkel hood, Satin Black painted</w:t>
            </w:r>
          </w:p>
        </w:tc>
        <w:tc>
          <w:tcPr>
            <w:tcW w:w="507" w:type="dxa"/>
          </w:tcPr>
          <w:p w14:paraId="2815C04A" w14:textId="77777777" w:rsidR="00A1018F" w:rsidRPr="00E714C7" w:rsidRDefault="00A1018F" w:rsidP="0072624B">
            <w:pPr>
              <w:pStyle w:val="S-O-P"/>
            </w:pPr>
            <w:r w:rsidRPr="00E714C7">
              <w:t>NA</w:t>
            </w:r>
          </w:p>
        </w:tc>
        <w:tc>
          <w:tcPr>
            <w:tcW w:w="631" w:type="dxa"/>
          </w:tcPr>
          <w:p w14:paraId="657E973F" w14:textId="77777777" w:rsidR="00A1018F" w:rsidRPr="00E714C7" w:rsidRDefault="00A1018F" w:rsidP="0072624B">
            <w:pPr>
              <w:pStyle w:val="S-O-P"/>
            </w:pPr>
            <w:r w:rsidRPr="00E714C7">
              <w:t>NA</w:t>
            </w:r>
          </w:p>
        </w:tc>
        <w:tc>
          <w:tcPr>
            <w:tcW w:w="451" w:type="dxa"/>
          </w:tcPr>
          <w:p w14:paraId="447D26DA" w14:textId="77777777" w:rsidR="00A1018F" w:rsidRPr="00E714C7" w:rsidRDefault="00A1018F" w:rsidP="0072624B">
            <w:pPr>
              <w:pStyle w:val="S-O-P"/>
            </w:pPr>
            <w:r w:rsidRPr="00E714C7">
              <w:t>NA</w:t>
            </w:r>
          </w:p>
        </w:tc>
        <w:tc>
          <w:tcPr>
            <w:tcW w:w="631" w:type="dxa"/>
          </w:tcPr>
          <w:p w14:paraId="1048404E" w14:textId="77777777" w:rsidR="00A1018F" w:rsidRPr="00E714C7" w:rsidRDefault="00A1018F" w:rsidP="0072624B">
            <w:pPr>
              <w:pStyle w:val="S-O-P"/>
            </w:pPr>
            <w:r w:rsidRPr="00E714C7">
              <w:t>NA</w:t>
            </w:r>
          </w:p>
        </w:tc>
        <w:tc>
          <w:tcPr>
            <w:tcW w:w="541" w:type="dxa"/>
          </w:tcPr>
          <w:p w14:paraId="3ED7B246" w14:textId="77777777" w:rsidR="00A1018F" w:rsidRPr="00E714C7" w:rsidRDefault="00A1018F" w:rsidP="0072624B">
            <w:pPr>
              <w:pStyle w:val="S-O-P"/>
            </w:pPr>
            <w:r w:rsidRPr="00E714C7">
              <w:t>NA</w:t>
            </w:r>
          </w:p>
        </w:tc>
        <w:tc>
          <w:tcPr>
            <w:tcW w:w="631" w:type="dxa"/>
          </w:tcPr>
          <w:p w14:paraId="73DEFB46" w14:textId="77777777" w:rsidR="00A1018F" w:rsidRPr="00E714C7" w:rsidRDefault="00A1018F" w:rsidP="0072624B">
            <w:pPr>
              <w:pStyle w:val="S-O-P"/>
            </w:pPr>
            <w:r w:rsidRPr="00E714C7">
              <w:t>NA</w:t>
            </w:r>
          </w:p>
        </w:tc>
        <w:tc>
          <w:tcPr>
            <w:tcW w:w="812" w:type="dxa"/>
          </w:tcPr>
          <w:p w14:paraId="4C5A9015" w14:textId="77777777" w:rsidR="00A1018F" w:rsidRPr="00E714C7" w:rsidRDefault="00A1018F" w:rsidP="0072624B">
            <w:pPr>
              <w:pStyle w:val="S-O-P"/>
            </w:pPr>
            <w:r w:rsidRPr="00E714C7">
              <w:t>O</w:t>
            </w:r>
          </w:p>
        </w:tc>
        <w:tc>
          <w:tcPr>
            <w:tcW w:w="734" w:type="dxa"/>
          </w:tcPr>
          <w:p w14:paraId="495665F2" w14:textId="77777777" w:rsidR="00A1018F" w:rsidRPr="00E714C7" w:rsidRDefault="00A1018F" w:rsidP="0072624B">
            <w:pPr>
              <w:pStyle w:val="S-O-P"/>
            </w:pPr>
            <w:r w:rsidRPr="00E714C7">
              <w:t>O</w:t>
            </w:r>
          </w:p>
        </w:tc>
      </w:tr>
      <w:tr w:rsidR="00A1018F" w:rsidRPr="002A30EA" w14:paraId="5729F7E6" w14:textId="77777777" w:rsidTr="0072624B">
        <w:tc>
          <w:tcPr>
            <w:tcW w:w="4544" w:type="dxa"/>
          </w:tcPr>
          <w:p w14:paraId="0050A14C" w14:textId="77777777" w:rsidR="00A1018F" w:rsidRPr="002A30EA" w:rsidRDefault="00A1018F" w:rsidP="0072624B">
            <w:pPr>
              <w:pStyle w:val="FABodyCopy"/>
            </w:pPr>
            <w:r w:rsidRPr="002A30EA">
              <w:t>Mirrors</w:t>
            </w:r>
          </w:p>
        </w:tc>
        <w:tc>
          <w:tcPr>
            <w:tcW w:w="507" w:type="dxa"/>
          </w:tcPr>
          <w:p w14:paraId="304885C6" w14:textId="77777777" w:rsidR="00A1018F" w:rsidRPr="00E714C7" w:rsidRDefault="00A1018F" w:rsidP="0072624B">
            <w:pPr>
              <w:pStyle w:val="FABodyCopy"/>
              <w:rPr>
                <w:sz w:val="16"/>
                <w:szCs w:val="16"/>
              </w:rPr>
            </w:pPr>
          </w:p>
        </w:tc>
        <w:tc>
          <w:tcPr>
            <w:tcW w:w="631" w:type="dxa"/>
          </w:tcPr>
          <w:p w14:paraId="6940DA5D" w14:textId="77777777" w:rsidR="00A1018F" w:rsidRPr="00E714C7" w:rsidRDefault="00A1018F" w:rsidP="0072624B">
            <w:pPr>
              <w:pStyle w:val="FABodyCopy"/>
              <w:rPr>
                <w:sz w:val="16"/>
                <w:szCs w:val="16"/>
              </w:rPr>
            </w:pPr>
          </w:p>
        </w:tc>
        <w:tc>
          <w:tcPr>
            <w:tcW w:w="451" w:type="dxa"/>
          </w:tcPr>
          <w:p w14:paraId="78061D6A" w14:textId="77777777" w:rsidR="00A1018F" w:rsidRPr="00E714C7" w:rsidRDefault="00A1018F" w:rsidP="0072624B">
            <w:pPr>
              <w:pStyle w:val="FABodyCopy"/>
              <w:rPr>
                <w:sz w:val="16"/>
                <w:szCs w:val="16"/>
              </w:rPr>
            </w:pPr>
          </w:p>
        </w:tc>
        <w:tc>
          <w:tcPr>
            <w:tcW w:w="631" w:type="dxa"/>
          </w:tcPr>
          <w:p w14:paraId="1DA36079" w14:textId="77777777" w:rsidR="00A1018F" w:rsidRPr="00E714C7" w:rsidRDefault="00A1018F" w:rsidP="0072624B">
            <w:pPr>
              <w:pStyle w:val="FABodyCopy"/>
              <w:rPr>
                <w:sz w:val="16"/>
                <w:szCs w:val="16"/>
              </w:rPr>
            </w:pPr>
          </w:p>
        </w:tc>
        <w:tc>
          <w:tcPr>
            <w:tcW w:w="541" w:type="dxa"/>
          </w:tcPr>
          <w:p w14:paraId="1FB8CA44" w14:textId="77777777" w:rsidR="00A1018F" w:rsidRPr="00E714C7" w:rsidRDefault="00A1018F" w:rsidP="0072624B">
            <w:pPr>
              <w:pStyle w:val="FABodyCopy"/>
              <w:rPr>
                <w:sz w:val="16"/>
                <w:szCs w:val="16"/>
              </w:rPr>
            </w:pPr>
          </w:p>
        </w:tc>
        <w:tc>
          <w:tcPr>
            <w:tcW w:w="631" w:type="dxa"/>
          </w:tcPr>
          <w:p w14:paraId="0F34510C" w14:textId="77777777" w:rsidR="00A1018F" w:rsidRPr="00E714C7" w:rsidRDefault="00A1018F" w:rsidP="0072624B">
            <w:pPr>
              <w:pStyle w:val="FABodyCopy"/>
              <w:rPr>
                <w:sz w:val="16"/>
                <w:szCs w:val="16"/>
              </w:rPr>
            </w:pPr>
          </w:p>
        </w:tc>
        <w:tc>
          <w:tcPr>
            <w:tcW w:w="812" w:type="dxa"/>
          </w:tcPr>
          <w:p w14:paraId="6515F1A1" w14:textId="77777777" w:rsidR="00A1018F" w:rsidRPr="00E714C7" w:rsidRDefault="00A1018F" w:rsidP="0072624B">
            <w:pPr>
              <w:pStyle w:val="FABodyCopy"/>
              <w:rPr>
                <w:sz w:val="16"/>
                <w:szCs w:val="16"/>
              </w:rPr>
            </w:pPr>
          </w:p>
        </w:tc>
        <w:tc>
          <w:tcPr>
            <w:tcW w:w="734" w:type="dxa"/>
          </w:tcPr>
          <w:p w14:paraId="15E39724" w14:textId="77777777" w:rsidR="00A1018F" w:rsidRPr="00E714C7" w:rsidRDefault="00A1018F" w:rsidP="0072624B">
            <w:pPr>
              <w:pStyle w:val="FABodyCopy"/>
              <w:rPr>
                <w:sz w:val="16"/>
                <w:szCs w:val="16"/>
              </w:rPr>
            </w:pPr>
          </w:p>
        </w:tc>
      </w:tr>
      <w:tr w:rsidR="00A1018F" w:rsidRPr="002A30EA" w14:paraId="38210374" w14:textId="77777777" w:rsidTr="0072624B">
        <w:tc>
          <w:tcPr>
            <w:tcW w:w="4544" w:type="dxa"/>
          </w:tcPr>
          <w:p w14:paraId="001818C3" w14:textId="77777777" w:rsidR="00A1018F" w:rsidRPr="00AF014A" w:rsidRDefault="00A1018F" w:rsidP="0072624B">
            <w:pPr>
              <w:pStyle w:val="BodyIndent1"/>
            </w:pPr>
            <w:r w:rsidRPr="00AF014A">
              <w:t>Body-color power adjust with manual fold, heated</w:t>
            </w:r>
          </w:p>
        </w:tc>
        <w:tc>
          <w:tcPr>
            <w:tcW w:w="507" w:type="dxa"/>
          </w:tcPr>
          <w:p w14:paraId="377A9B06" w14:textId="77777777" w:rsidR="00A1018F" w:rsidRPr="00E714C7" w:rsidRDefault="00A1018F" w:rsidP="0072624B">
            <w:pPr>
              <w:pStyle w:val="S-O-P"/>
            </w:pPr>
            <w:r w:rsidRPr="00E714C7">
              <w:t>S</w:t>
            </w:r>
          </w:p>
        </w:tc>
        <w:tc>
          <w:tcPr>
            <w:tcW w:w="631" w:type="dxa"/>
          </w:tcPr>
          <w:p w14:paraId="759A1922" w14:textId="77777777" w:rsidR="00A1018F" w:rsidRPr="00E714C7" w:rsidRDefault="00A1018F" w:rsidP="0072624B">
            <w:pPr>
              <w:pStyle w:val="S-O-P"/>
            </w:pPr>
            <w:r w:rsidRPr="00E714C7">
              <w:t>S</w:t>
            </w:r>
          </w:p>
        </w:tc>
        <w:tc>
          <w:tcPr>
            <w:tcW w:w="451" w:type="dxa"/>
          </w:tcPr>
          <w:p w14:paraId="33C320AB" w14:textId="77777777" w:rsidR="00A1018F" w:rsidRPr="00E714C7" w:rsidRDefault="00A1018F" w:rsidP="0072624B">
            <w:pPr>
              <w:pStyle w:val="S-O-P"/>
            </w:pPr>
            <w:r w:rsidRPr="00E714C7">
              <w:t>S</w:t>
            </w:r>
          </w:p>
        </w:tc>
        <w:tc>
          <w:tcPr>
            <w:tcW w:w="631" w:type="dxa"/>
          </w:tcPr>
          <w:p w14:paraId="5FC90893" w14:textId="77777777" w:rsidR="00A1018F" w:rsidRPr="00E714C7" w:rsidRDefault="00A1018F" w:rsidP="0072624B">
            <w:pPr>
              <w:pStyle w:val="S-O-P"/>
            </w:pPr>
            <w:r w:rsidRPr="00E714C7">
              <w:t>S</w:t>
            </w:r>
          </w:p>
        </w:tc>
        <w:tc>
          <w:tcPr>
            <w:tcW w:w="541" w:type="dxa"/>
          </w:tcPr>
          <w:p w14:paraId="3E5AE20B" w14:textId="77777777" w:rsidR="00A1018F" w:rsidRPr="00E714C7" w:rsidRDefault="00A1018F" w:rsidP="0072624B">
            <w:pPr>
              <w:pStyle w:val="S-O-P"/>
            </w:pPr>
            <w:r w:rsidRPr="00E714C7">
              <w:t>S</w:t>
            </w:r>
          </w:p>
        </w:tc>
        <w:tc>
          <w:tcPr>
            <w:tcW w:w="631" w:type="dxa"/>
          </w:tcPr>
          <w:p w14:paraId="3F9E9664" w14:textId="77777777" w:rsidR="00A1018F" w:rsidRPr="00E714C7" w:rsidRDefault="00A1018F" w:rsidP="0072624B">
            <w:pPr>
              <w:pStyle w:val="S-O-P"/>
            </w:pPr>
            <w:r w:rsidRPr="00E714C7">
              <w:t>S</w:t>
            </w:r>
          </w:p>
        </w:tc>
        <w:tc>
          <w:tcPr>
            <w:tcW w:w="812" w:type="dxa"/>
          </w:tcPr>
          <w:p w14:paraId="41FC3E5D" w14:textId="77777777" w:rsidR="00A1018F" w:rsidRPr="00E714C7" w:rsidRDefault="00A1018F" w:rsidP="0072624B">
            <w:pPr>
              <w:pStyle w:val="S-O-P"/>
            </w:pPr>
            <w:r w:rsidRPr="00E714C7">
              <w:t>S</w:t>
            </w:r>
          </w:p>
        </w:tc>
        <w:tc>
          <w:tcPr>
            <w:tcW w:w="734" w:type="dxa"/>
          </w:tcPr>
          <w:p w14:paraId="04F14CEE" w14:textId="77777777" w:rsidR="00A1018F" w:rsidRPr="00E714C7" w:rsidRDefault="00A1018F" w:rsidP="0072624B">
            <w:pPr>
              <w:pStyle w:val="S-O-P"/>
            </w:pPr>
            <w:r w:rsidRPr="00E714C7">
              <w:t>S</w:t>
            </w:r>
          </w:p>
        </w:tc>
      </w:tr>
      <w:tr w:rsidR="00A1018F" w:rsidRPr="002A30EA" w14:paraId="1861C60F" w14:textId="77777777" w:rsidTr="0072624B">
        <w:tc>
          <w:tcPr>
            <w:tcW w:w="4544" w:type="dxa"/>
          </w:tcPr>
          <w:p w14:paraId="658E4D6F" w14:textId="77777777" w:rsidR="00A1018F" w:rsidRPr="00AF014A" w:rsidRDefault="00A1018F" w:rsidP="0072624B">
            <w:pPr>
              <w:pStyle w:val="BodyIndent1"/>
            </w:pPr>
            <w:r w:rsidRPr="00AF014A">
              <w:t xml:space="preserve">Blind-spot Monitoring, body-color power adjust </w:t>
            </w:r>
            <w:r w:rsidRPr="00AF014A">
              <w:br/>
              <w:t>with manual fold, heated</w:t>
            </w:r>
            <w:r w:rsidRPr="00AF014A" w:rsidDel="00EA690A">
              <w:t xml:space="preserve"> </w:t>
            </w:r>
            <w:r w:rsidRPr="00AF014A">
              <w:t xml:space="preserve">(included with Plus Group) </w:t>
            </w:r>
          </w:p>
        </w:tc>
        <w:tc>
          <w:tcPr>
            <w:tcW w:w="507" w:type="dxa"/>
          </w:tcPr>
          <w:p w14:paraId="1F3D826E" w14:textId="77777777" w:rsidR="00A1018F" w:rsidRPr="00E714C7" w:rsidRDefault="00A1018F" w:rsidP="0072624B">
            <w:pPr>
              <w:pStyle w:val="S-O-P"/>
            </w:pPr>
            <w:r w:rsidRPr="00E714C7">
              <w:t>P</w:t>
            </w:r>
          </w:p>
        </w:tc>
        <w:tc>
          <w:tcPr>
            <w:tcW w:w="631" w:type="dxa"/>
          </w:tcPr>
          <w:p w14:paraId="15C1670B" w14:textId="77777777" w:rsidR="00A1018F" w:rsidRPr="00E714C7" w:rsidRDefault="00A1018F" w:rsidP="0072624B">
            <w:pPr>
              <w:pStyle w:val="S-O-P"/>
            </w:pPr>
            <w:r w:rsidRPr="00E714C7">
              <w:t>P</w:t>
            </w:r>
          </w:p>
        </w:tc>
        <w:tc>
          <w:tcPr>
            <w:tcW w:w="451" w:type="dxa"/>
          </w:tcPr>
          <w:p w14:paraId="379AC380" w14:textId="77777777" w:rsidR="00A1018F" w:rsidRPr="00E714C7" w:rsidRDefault="00A1018F" w:rsidP="0072624B">
            <w:pPr>
              <w:pStyle w:val="S-O-P"/>
            </w:pPr>
            <w:r w:rsidRPr="00E714C7">
              <w:t>P</w:t>
            </w:r>
          </w:p>
        </w:tc>
        <w:tc>
          <w:tcPr>
            <w:tcW w:w="631" w:type="dxa"/>
          </w:tcPr>
          <w:p w14:paraId="474AC94F" w14:textId="77777777" w:rsidR="00A1018F" w:rsidRPr="00E714C7" w:rsidRDefault="00A1018F" w:rsidP="0072624B">
            <w:pPr>
              <w:pStyle w:val="S-O-P"/>
            </w:pPr>
            <w:r w:rsidRPr="00E714C7">
              <w:t>P</w:t>
            </w:r>
          </w:p>
        </w:tc>
        <w:tc>
          <w:tcPr>
            <w:tcW w:w="541" w:type="dxa"/>
          </w:tcPr>
          <w:p w14:paraId="1B19C44D" w14:textId="77777777" w:rsidR="00A1018F" w:rsidRPr="00E714C7" w:rsidRDefault="00A1018F" w:rsidP="0072624B">
            <w:pPr>
              <w:pStyle w:val="S-O-P"/>
            </w:pPr>
            <w:r w:rsidRPr="00E714C7">
              <w:t>P</w:t>
            </w:r>
          </w:p>
        </w:tc>
        <w:tc>
          <w:tcPr>
            <w:tcW w:w="631" w:type="dxa"/>
          </w:tcPr>
          <w:p w14:paraId="468C8754" w14:textId="77777777" w:rsidR="00A1018F" w:rsidRPr="00E714C7" w:rsidRDefault="00A1018F" w:rsidP="0072624B">
            <w:pPr>
              <w:pStyle w:val="S-O-P"/>
            </w:pPr>
            <w:r w:rsidRPr="00E714C7">
              <w:t>P</w:t>
            </w:r>
          </w:p>
        </w:tc>
        <w:tc>
          <w:tcPr>
            <w:tcW w:w="812" w:type="dxa"/>
          </w:tcPr>
          <w:p w14:paraId="183074B0" w14:textId="77777777" w:rsidR="00A1018F" w:rsidRPr="00E714C7" w:rsidRDefault="00A1018F" w:rsidP="0072624B">
            <w:pPr>
              <w:pStyle w:val="S-O-P"/>
            </w:pPr>
            <w:r w:rsidRPr="00E714C7">
              <w:t>P</w:t>
            </w:r>
          </w:p>
        </w:tc>
        <w:tc>
          <w:tcPr>
            <w:tcW w:w="734" w:type="dxa"/>
          </w:tcPr>
          <w:p w14:paraId="15F94F3E" w14:textId="77777777" w:rsidR="00A1018F" w:rsidRPr="00E714C7" w:rsidRDefault="00A1018F" w:rsidP="0072624B">
            <w:pPr>
              <w:pStyle w:val="S-O-P"/>
            </w:pPr>
            <w:r w:rsidRPr="00E714C7">
              <w:t>P</w:t>
            </w:r>
          </w:p>
        </w:tc>
      </w:tr>
      <w:tr w:rsidR="00A1018F" w:rsidRPr="002A30EA" w14:paraId="50A94893" w14:textId="77777777" w:rsidTr="0072624B">
        <w:tc>
          <w:tcPr>
            <w:tcW w:w="4544" w:type="dxa"/>
          </w:tcPr>
          <w:p w14:paraId="79F7DA54" w14:textId="77777777" w:rsidR="00A1018F" w:rsidRPr="002A30EA" w:rsidRDefault="00A1018F" w:rsidP="0072624B">
            <w:pPr>
              <w:pStyle w:val="FABodyCopy"/>
            </w:pPr>
            <w:r w:rsidRPr="002A30EA">
              <w:t>Rear Spoiler</w:t>
            </w:r>
          </w:p>
        </w:tc>
        <w:tc>
          <w:tcPr>
            <w:tcW w:w="507" w:type="dxa"/>
          </w:tcPr>
          <w:p w14:paraId="347FC127" w14:textId="77777777" w:rsidR="00A1018F" w:rsidRPr="00E714C7" w:rsidRDefault="00A1018F" w:rsidP="0072624B">
            <w:pPr>
              <w:pStyle w:val="S-O-P"/>
            </w:pPr>
          </w:p>
        </w:tc>
        <w:tc>
          <w:tcPr>
            <w:tcW w:w="631" w:type="dxa"/>
          </w:tcPr>
          <w:p w14:paraId="2421B9BB" w14:textId="77777777" w:rsidR="00A1018F" w:rsidRPr="00E714C7" w:rsidRDefault="00A1018F" w:rsidP="0072624B">
            <w:pPr>
              <w:pStyle w:val="S-O-P"/>
            </w:pPr>
          </w:p>
        </w:tc>
        <w:tc>
          <w:tcPr>
            <w:tcW w:w="451" w:type="dxa"/>
          </w:tcPr>
          <w:p w14:paraId="3CDEF621" w14:textId="77777777" w:rsidR="00A1018F" w:rsidRPr="00E714C7" w:rsidRDefault="00A1018F" w:rsidP="0072624B">
            <w:pPr>
              <w:pStyle w:val="S-O-P"/>
            </w:pPr>
          </w:p>
        </w:tc>
        <w:tc>
          <w:tcPr>
            <w:tcW w:w="631" w:type="dxa"/>
          </w:tcPr>
          <w:p w14:paraId="5095167F" w14:textId="77777777" w:rsidR="00A1018F" w:rsidRPr="00E714C7" w:rsidRDefault="00A1018F" w:rsidP="0072624B">
            <w:pPr>
              <w:pStyle w:val="S-O-P"/>
            </w:pPr>
          </w:p>
        </w:tc>
        <w:tc>
          <w:tcPr>
            <w:tcW w:w="541" w:type="dxa"/>
          </w:tcPr>
          <w:p w14:paraId="028CDD0F" w14:textId="77777777" w:rsidR="00A1018F" w:rsidRPr="00E714C7" w:rsidRDefault="00A1018F" w:rsidP="0072624B">
            <w:pPr>
              <w:pStyle w:val="S-O-P"/>
            </w:pPr>
          </w:p>
        </w:tc>
        <w:tc>
          <w:tcPr>
            <w:tcW w:w="631" w:type="dxa"/>
          </w:tcPr>
          <w:p w14:paraId="71093088" w14:textId="77777777" w:rsidR="00A1018F" w:rsidRPr="00E714C7" w:rsidRDefault="00A1018F" w:rsidP="0072624B">
            <w:pPr>
              <w:pStyle w:val="S-O-P"/>
            </w:pPr>
          </w:p>
        </w:tc>
        <w:tc>
          <w:tcPr>
            <w:tcW w:w="812" w:type="dxa"/>
          </w:tcPr>
          <w:p w14:paraId="0897D86F" w14:textId="77777777" w:rsidR="00A1018F" w:rsidRPr="00E714C7" w:rsidRDefault="00A1018F" w:rsidP="0072624B">
            <w:pPr>
              <w:pStyle w:val="S-O-P"/>
            </w:pPr>
          </w:p>
        </w:tc>
        <w:tc>
          <w:tcPr>
            <w:tcW w:w="734" w:type="dxa"/>
          </w:tcPr>
          <w:p w14:paraId="4456CAA7" w14:textId="77777777" w:rsidR="00A1018F" w:rsidRPr="00E714C7" w:rsidRDefault="00A1018F" w:rsidP="0072624B">
            <w:pPr>
              <w:pStyle w:val="S-O-P"/>
            </w:pPr>
          </w:p>
        </w:tc>
      </w:tr>
      <w:tr w:rsidR="00A1018F" w:rsidRPr="002A30EA" w14:paraId="788D494C" w14:textId="77777777" w:rsidTr="0072624B">
        <w:tc>
          <w:tcPr>
            <w:tcW w:w="4544" w:type="dxa"/>
          </w:tcPr>
          <w:p w14:paraId="09521C6D" w14:textId="77777777" w:rsidR="00A1018F" w:rsidRPr="00AF014A" w:rsidRDefault="00A1018F" w:rsidP="0072624B">
            <w:pPr>
              <w:pStyle w:val="BodyIndent1"/>
            </w:pPr>
            <w:r w:rsidRPr="00AF014A">
              <w:t>Satin Black with backup camera (included with Blacktop Package, T/A Package and Shaker Package)</w:t>
            </w:r>
          </w:p>
        </w:tc>
        <w:tc>
          <w:tcPr>
            <w:tcW w:w="507" w:type="dxa"/>
          </w:tcPr>
          <w:p w14:paraId="2E194017" w14:textId="77777777" w:rsidR="00A1018F" w:rsidRPr="00E714C7" w:rsidRDefault="00A1018F" w:rsidP="0072624B">
            <w:pPr>
              <w:pStyle w:val="S-O-P"/>
            </w:pPr>
            <w:r>
              <w:t>S</w:t>
            </w:r>
          </w:p>
        </w:tc>
        <w:tc>
          <w:tcPr>
            <w:tcW w:w="631" w:type="dxa"/>
          </w:tcPr>
          <w:p w14:paraId="19BC7891" w14:textId="77777777" w:rsidR="00A1018F" w:rsidRPr="00E714C7" w:rsidRDefault="00A1018F" w:rsidP="0072624B">
            <w:pPr>
              <w:pStyle w:val="S-O-P"/>
            </w:pPr>
            <w:r>
              <w:t>S</w:t>
            </w:r>
          </w:p>
        </w:tc>
        <w:tc>
          <w:tcPr>
            <w:tcW w:w="451" w:type="dxa"/>
          </w:tcPr>
          <w:p w14:paraId="6E6A0DB7" w14:textId="77777777" w:rsidR="00A1018F" w:rsidRPr="00E714C7" w:rsidRDefault="00A1018F" w:rsidP="0072624B">
            <w:pPr>
              <w:pStyle w:val="S-O-P"/>
            </w:pPr>
            <w:r>
              <w:t>S</w:t>
            </w:r>
          </w:p>
        </w:tc>
        <w:tc>
          <w:tcPr>
            <w:tcW w:w="631" w:type="dxa"/>
          </w:tcPr>
          <w:p w14:paraId="759D2AC6" w14:textId="77777777" w:rsidR="00A1018F" w:rsidRPr="00E714C7" w:rsidRDefault="00A1018F" w:rsidP="0072624B">
            <w:pPr>
              <w:pStyle w:val="S-O-P"/>
            </w:pPr>
            <w:r>
              <w:t>S</w:t>
            </w:r>
          </w:p>
        </w:tc>
        <w:tc>
          <w:tcPr>
            <w:tcW w:w="541" w:type="dxa"/>
          </w:tcPr>
          <w:p w14:paraId="297EF387" w14:textId="77777777" w:rsidR="00A1018F" w:rsidRPr="00E714C7" w:rsidRDefault="00A1018F" w:rsidP="0072624B">
            <w:pPr>
              <w:pStyle w:val="S-O-P"/>
            </w:pPr>
            <w:r>
              <w:t>S</w:t>
            </w:r>
          </w:p>
        </w:tc>
        <w:tc>
          <w:tcPr>
            <w:tcW w:w="631" w:type="dxa"/>
          </w:tcPr>
          <w:p w14:paraId="065156CA" w14:textId="77777777" w:rsidR="00A1018F" w:rsidRPr="00E714C7" w:rsidRDefault="00A1018F" w:rsidP="0072624B">
            <w:pPr>
              <w:pStyle w:val="S-O-P"/>
            </w:pPr>
            <w:r w:rsidRPr="00E714C7">
              <w:t>S</w:t>
            </w:r>
          </w:p>
        </w:tc>
        <w:tc>
          <w:tcPr>
            <w:tcW w:w="812" w:type="dxa"/>
          </w:tcPr>
          <w:p w14:paraId="797B4790" w14:textId="77777777" w:rsidR="00A1018F" w:rsidRPr="00E714C7" w:rsidRDefault="00A1018F" w:rsidP="0072624B">
            <w:pPr>
              <w:pStyle w:val="S-O-P"/>
            </w:pPr>
            <w:r w:rsidRPr="00E714C7">
              <w:t>NA</w:t>
            </w:r>
          </w:p>
        </w:tc>
        <w:tc>
          <w:tcPr>
            <w:tcW w:w="734" w:type="dxa"/>
          </w:tcPr>
          <w:p w14:paraId="09756AC2" w14:textId="77777777" w:rsidR="00A1018F" w:rsidRPr="00E714C7" w:rsidRDefault="00A1018F" w:rsidP="0072624B">
            <w:pPr>
              <w:pStyle w:val="S-O-P"/>
            </w:pPr>
            <w:r w:rsidRPr="00E714C7">
              <w:t>NA</w:t>
            </w:r>
          </w:p>
        </w:tc>
      </w:tr>
      <w:tr w:rsidR="00A1018F" w:rsidRPr="002A30EA" w14:paraId="46882C56" w14:textId="77777777" w:rsidTr="0072624B">
        <w:tc>
          <w:tcPr>
            <w:tcW w:w="4544" w:type="dxa"/>
          </w:tcPr>
          <w:p w14:paraId="5F41EAFC" w14:textId="77777777" w:rsidR="00A1018F" w:rsidRPr="00AF014A" w:rsidRDefault="00A1018F" w:rsidP="0072624B">
            <w:pPr>
              <w:pStyle w:val="BodyIndent1"/>
            </w:pPr>
            <w:r w:rsidRPr="00AF014A">
              <w:t>Satin Black performance with backup camera (included with Widebody Package)</w:t>
            </w:r>
          </w:p>
        </w:tc>
        <w:tc>
          <w:tcPr>
            <w:tcW w:w="507" w:type="dxa"/>
          </w:tcPr>
          <w:p w14:paraId="7EE0A17B" w14:textId="77777777" w:rsidR="00A1018F" w:rsidRPr="00E714C7" w:rsidRDefault="00A1018F" w:rsidP="0072624B">
            <w:pPr>
              <w:pStyle w:val="S-O-P"/>
            </w:pPr>
            <w:r w:rsidRPr="00E714C7">
              <w:t>NA</w:t>
            </w:r>
          </w:p>
        </w:tc>
        <w:tc>
          <w:tcPr>
            <w:tcW w:w="631" w:type="dxa"/>
          </w:tcPr>
          <w:p w14:paraId="0A9FE705" w14:textId="77777777" w:rsidR="00A1018F" w:rsidRPr="00E714C7" w:rsidRDefault="00A1018F" w:rsidP="0072624B">
            <w:pPr>
              <w:pStyle w:val="S-O-P"/>
            </w:pPr>
            <w:r w:rsidRPr="00E714C7">
              <w:t>NA</w:t>
            </w:r>
          </w:p>
        </w:tc>
        <w:tc>
          <w:tcPr>
            <w:tcW w:w="451" w:type="dxa"/>
          </w:tcPr>
          <w:p w14:paraId="336E5DB2" w14:textId="77777777" w:rsidR="00A1018F" w:rsidRPr="00E714C7" w:rsidRDefault="00A1018F" w:rsidP="0072624B">
            <w:pPr>
              <w:pStyle w:val="S-O-P"/>
            </w:pPr>
            <w:r w:rsidRPr="00E714C7">
              <w:t>NA</w:t>
            </w:r>
          </w:p>
        </w:tc>
        <w:tc>
          <w:tcPr>
            <w:tcW w:w="631" w:type="dxa"/>
          </w:tcPr>
          <w:p w14:paraId="2C0D35F4" w14:textId="77777777" w:rsidR="00A1018F" w:rsidRPr="00E714C7" w:rsidRDefault="00A1018F" w:rsidP="0072624B">
            <w:pPr>
              <w:pStyle w:val="S-O-P"/>
            </w:pPr>
            <w:r w:rsidRPr="00E714C7">
              <w:t>NA</w:t>
            </w:r>
          </w:p>
        </w:tc>
        <w:tc>
          <w:tcPr>
            <w:tcW w:w="541" w:type="dxa"/>
          </w:tcPr>
          <w:p w14:paraId="11DBA5A3" w14:textId="77777777" w:rsidR="00A1018F" w:rsidRPr="00E714C7" w:rsidRDefault="00A1018F" w:rsidP="0072624B">
            <w:pPr>
              <w:pStyle w:val="S-O-P"/>
            </w:pPr>
            <w:r w:rsidRPr="00E714C7">
              <w:t>NA</w:t>
            </w:r>
          </w:p>
        </w:tc>
        <w:tc>
          <w:tcPr>
            <w:tcW w:w="631" w:type="dxa"/>
          </w:tcPr>
          <w:p w14:paraId="326E2972" w14:textId="77777777" w:rsidR="00A1018F" w:rsidRPr="00E714C7" w:rsidRDefault="00A1018F" w:rsidP="0072624B">
            <w:pPr>
              <w:pStyle w:val="S-O-P"/>
            </w:pPr>
            <w:r w:rsidRPr="00E714C7">
              <w:t>P</w:t>
            </w:r>
          </w:p>
        </w:tc>
        <w:tc>
          <w:tcPr>
            <w:tcW w:w="812" w:type="dxa"/>
          </w:tcPr>
          <w:p w14:paraId="4738BBFA" w14:textId="77777777" w:rsidR="00A1018F" w:rsidRPr="00E714C7" w:rsidRDefault="00A1018F" w:rsidP="0072624B">
            <w:pPr>
              <w:pStyle w:val="S-O-P"/>
            </w:pPr>
            <w:r w:rsidRPr="00E714C7">
              <w:t>S</w:t>
            </w:r>
          </w:p>
        </w:tc>
        <w:tc>
          <w:tcPr>
            <w:tcW w:w="734" w:type="dxa"/>
          </w:tcPr>
          <w:p w14:paraId="66903D2F" w14:textId="77777777" w:rsidR="00A1018F" w:rsidRPr="00E714C7" w:rsidRDefault="00A1018F" w:rsidP="0072624B">
            <w:pPr>
              <w:pStyle w:val="S-O-P"/>
            </w:pPr>
            <w:r w:rsidRPr="00E714C7">
              <w:t>S</w:t>
            </w:r>
          </w:p>
        </w:tc>
      </w:tr>
      <w:tr w:rsidR="00A1018F" w:rsidRPr="002A30EA" w14:paraId="3BC72144" w14:textId="77777777" w:rsidTr="0072624B">
        <w:tc>
          <w:tcPr>
            <w:tcW w:w="4544" w:type="dxa"/>
          </w:tcPr>
          <w:p w14:paraId="7119A72C" w14:textId="77777777" w:rsidR="00A1018F" w:rsidRPr="00AF014A" w:rsidRDefault="00A1018F" w:rsidP="0072624B">
            <w:pPr>
              <w:pStyle w:val="BodyIndent1"/>
            </w:pPr>
            <w:r w:rsidRPr="00AF014A">
              <w:t>Satin Black SRT performance with backup camera</w:t>
            </w:r>
          </w:p>
        </w:tc>
        <w:tc>
          <w:tcPr>
            <w:tcW w:w="507" w:type="dxa"/>
          </w:tcPr>
          <w:p w14:paraId="002F2B37" w14:textId="77777777" w:rsidR="00A1018F" w:rsidRPr="00E714C7" w:rsidRDefault="00A1018F" w:rsidP="0072624B">
            <w:pPr>
              <w:pStyle w:val="S-O-P"/>
            </w:pPr>
            <w:r w:rsidRPr="00E714C7">
              <w:t>NA</w:t>
            </w:r>
          </w:p>
        </w:tc>
        <w:tc>
          <w:tcPr>
            <w:tcW w:w="631" w:type="dxa"/>
          </w:tcPr>
          <w:p w14:paraId="2C998392" w14:textId="77777777" w:rsidR="00A1018F" w:rsidRPr="00E714C7" w:rsidRDefault="00A1018F" w:rsidP="0072624B">
            <w:pPr>
              <w:pStyle w:val="S-O-P"/>
            </w:pPr>
            <w:r w:rsidRPr="00E714C7">
              <w:t>NA</w:t>
            </w:r>
          </w:p>
        </w:tc>
        <w:tc>
          <w:tcPr>
            <w:tcW w:w="451" w:type="dxa"/>
          </w:tcPr>
          <w:p w14:paraId="1859406D" w14:textId="77777777" w:rsidR="00A1018F" w:rsidRPr="00E714C7" w:rsidRDefault="00A1018F" w:rsidP="0072624B">
            <w:pPr>
              <w:pStyle w:val="S-O-P"/>
            </w:pPr>
            <w:r w:rsidRPr="00E714C7">
              <w:t>NA</w:t>
            </w:r>
          </w:p>
        </w:tc>
        <w:tc>
          <w:tcPr>
            <w:tcW w:w="631" w:type="dxa"/>
          </w:tcPr>
          <w:p w14:paraId="330942EE" w14:textId="77777777" w:rsidR="00A1018F" w:rsidRPr="00E714C7" w:rsidRDefault="00A1018F" w:rsidP="0072624B">
            <w:pPr>
              <w:pStyle w:val="S-O-P"/>
            </w:pPr>
            <w:r w:rsidRPr="00E714C7">
              <w:t>NA</w:t>
            </w:r>
          </w:p>
        </w:tc>
        <w:tc>
          <w:tcPr>
            <w:tcW w:w="541" w:type="dxa"/>
          </w:tcPr>
          <w:p w14:paraId="05597A2F" w14:textId="77777777" w:rsidR="00A1018F" w:rsidRPr="00E714C7" w:rsidRDefault="00A1018F" w:rsidP="0072624B">
            <w:pPr>
              <w:pStyle w:val="S-O-P"/>
            </w:pPr>
            <w:r w:rsidRPr="00E714C7">
              <w:t>NA</w:t>
            </w:r>
          </w:p>
        </w:tc>
        <w:tc>
          <w:tcPr>
            <w:tcW w:w="631" w:type="dxa"/>
          </w:tcPr>
          <w:p w14:paraId="54B108C2" w14:textId="77777777" w:rsidR="00A1018F" w:rsidRPr="00E714C7" w:rsidRDefault="00A1018F" w:rsidP="0072624B">
            <w:pPr>
              <w:pStyle w:val="S-O-P"/>
            </w:pPr>
            <w:r w:rsidRPr="00E714C7">
              <w:t>O</w:t>
            </w:r>
          </w:p>
        </w:tc>
        <w:tc>
          <w:tcPr>
            <w:tcW w:w="812" w:type="dxa"/>
          </w:tcPr>
          <w:p w14:paraId="26A9D059" w14:textId="77777777" w:rsidR="00A1018F" w:rsidRPr="00E714C7" w:rsidRDefault="00A1018F" w:rsidP="0072624B">
            <w:pPr>
              <w:pStyle w:val="S-O-P"/>
            </w:pPr>
            <w:r w:rsidRPr="00E714C7">
              <w:t>O</w:t>
            </w:r>
          </w:p>
        </w:tc>
        <w:tc>
          <w:tcPr>
            <w:tcW w:w="734" w:type="dxa"/>
          </w:tcPr>
          <w:p w14:paraId="5BAA9FF3" w14:textId="77777777" w:rsidR="00A1018F" w:rsidRPr="00E714C7" w:rsidRDefault="00A1018F" w:rsidP="0072624B">
            <w:pPr>
              <w:pStyle w:val="S-O-P"/>
            </w:pPr>
            <w:r w:rsidRPr="00E714C7">
              <w:t>O</w:t>
            </w:r>
          </w:p>
        </w:tc>
      </w:tr>
      <w:tr w:rsidR="00A1018F" w:rsidRPr="002A30EA" w14:paraId="64EBC770" w14:textId="77777777" w:rsidTr="0072624B">
        <w:tc>
          <w:tcPr>
            <w:tcW w:w="4544" w:type="dxa"/>
          </w:tcPr>
          <w:p w14:paraId="61540E6F" w14:textId="77777777" w:rsidR="00A1018F" w:rsidRPr="00AF014A" w:rsidRDefault="00A1018F" w:rsidP="0072624B">
            <w:pPr>
              <w:pStyle w:val="BodyIndent1"/>
            </w:pPr>
            <w:r w:rsidRPr="00AF014A">
              <w:t>Scat Pack Bee spoiler badge</w:t>
            </w:r>
          </w:p>
        </w:tc>
        <w:tc>
          <w:tcPr>
            <w:tcW w:w="507" w:type="dxa"/>
          </w:tcPr>
          <w:p w14:paraId="70BAA544" w14:textId="77777777" w:rsidR="00A1018F" w:rsidRPr="00E714C7" w:rsidRDefault="00A1018F" w:rsidP="0072624B">
            <w:pPr>
              <w:pStyle w:val="S-O-P"/>
            </w:pPr>
            <w:r w:rsidRPr="00E714C7">
              <w:t>NA</w:t>
            </w:r>
          </w:p>
        </w:tc>
        <w:tc>
          <w:tcPr>
            <w:tcW w:w="631" w:type="dxa"/>
          </w:tcPr>
          <w:p w14:paraId="436325F4" w14:textId="77777777" w:rsidR="00A1018F" w:rsidRPr="00E714C7" w:rsidRDefault="00A1018F" w:rsidP="0072624B">
            <w:pPr>
              <w:pStyle w:val="S-O-P"/>
            </w:pPr>
            <w:r w:rsidRPr="00E714C7">
              <w:t>NA</w:t>
            </w:r>
          </w:p>
        </w:tc>
        <w:tc>
          <w:tcPr>
            <w:tcW w:w="451" w:type="dxa"/>
          </w:tcPr>
          <w:p w14:paraId="4DB3CC0B" w14:textId="77777777" w:rsidR="00A1018F" w:rsidRPr="00E714C7" w:rsidRDefault="00A1018F" w:rsidP="0072624B">
            <w:pPr>
              <w:pStyle w:val="S-O-P"/>
            </w:pPr>
            <w:r w:rsidRPr="00E714C7">
              <w:t>NA</w:t>
            </w:r>
          </w:p>
        </w:tc>
        <w:tc>
          <w:tcPr>
            <w:tcW w:w="631" w:type="dxa"/>
          </w:tcPr>
          <w:p w14:paraId="05A7AA00" w14:textId="77777777" w:rsidR="00A1018F" w:rsidRPr="00E714C7" w:rsidRDefault="00A1018F" w:rsidP="0072624B">
            <w:pPr>
              <w:pStyle w:val="S-O-P"/>
            </w:pPr>
            <w:r w:rsidRPr="00E714C7">
              <w:t>NA</w:t>
            </w:r>
          </w:p>
        </w:tc>
        <w:tc>
          <w:tcPr>
            <w:tcW w:w="541" w:type="dxa"/>
          </w:tcPr>
          <w:p w14:paraId="0C3179FA" w14:textId="77777777" w:rsidR="00A1018F" w:rsidRPr="00E714C7" w:rsidRDefault="00A1018F" w:rsidP="0072624B">
            <w:pPr>
              <w:pStyle w:val="S-O-P"/>
            </w:pPr>
            <w:r w:rsidRPr="00E714C7">
              <w:t>NA</w:t>
            </w:r>
          </w:p>
        </w:tc>
        <w:tc>
          <w:tcPr>
            <w:tcW w:w="631" w:type="dxa"/>
          </w:tcPr>
          <w:p w14:paraId="6121133B" w14:textId="77777777" w:rsidR="00A1018F" w:rsidRPr="00E714C7" w:rsidRDefault="00A1018F" w:rsidP="0072624B">
            <w:pPr>
              <w:pStyle w:val="S-O-P"/>
            </w:pPr>
            <w:r w:rsidRPr="00E714C7">
              <w:t>S</w:t>
            </w:r>
          </w:p>
        </w:tc>
        <w:tc>
          <w:tcPr>
            <w:tcW w:w="812" w:type="dxa"/>
          </w:tcPr>
          <w:p w14:paraId="4CEBAD1A" w14:textId="77777777" w:rsidR="00A1018F" w:rsidRPr="00E714C7" w:rsidRDefault="00A1018F" w:rsidP="0072624B">
            <w:pPr>
              <w:pStyle w:val="S-O-P"/>
            </w:pPr>
            <w:r w:rsidRPr="00E714C7">
              <w:t>NA</w:t>
            </w:r>
          </w:p>
        </w:tc>
        <w:tc>
          <w:tcPr>
            <w:tcW w:w="734" w:type="dxa"/>
          </w:tcPr>
          <w:p w14:paraId="085CA327" w14:textId="77777777" w:rsidR="00A1018F" w:rsidRPr="00E714C7" w:rsidRDefault="00A1018F" w:rsidP="0072624B">
            <w:pPr>
              <w:pStyle w:val="S-O-P"/>
            </w:pPr>
            <w:r w:rsidRPr="00E714C7">
              <w:t>NA</w:t>
            </w:r>
          </w:p>
        </w:tc>
      </w:tr>
      <w:tr w:rsidR="00A1018F" w:rsidRPr="002A30EA" w14:paraId="1393ACB5" w14:textId="77777777" w:rsidTr="0072624B">
        <w:tc>
          <w:tcPr>
            <w:tcW w:w="4544" w:type="dxa"/>
          </w:tcPr>
          <w:p w14:paraId="444EFD56" w14:textId="77777777" w:rsidR="00A1018F" w:rsidRPr="00AF014A" w:rsidRDefault="00A1018F" w:rsidP="0072624B">
            <w:pPr>
              <w:pStyle w:val="BodyIndent1"/>
            </w:pPr>
            <w:r w:rsidRPr="00AF014A">
              <w:t>SRT Hellcat spoiler badge</w:t>
            </w:r>
          </w:p>
        </w:tc>
        <w:tc>
          <w:tcPr>
            <w:tcW w:w="507" w:type="dxa"/>
          </w:tcPr>
          <w:p w14:paraId="2559AA6E" w14:textId="77777777" w:rsidR="00A1018F" w:rsidRPr="00E714C7" w:rsidRDefault="00A1018F" w:rsidP="0072624B">
            <w:pPr>
              <w:pStyle w:val="S-O-P"/>
            </w:pPr>
            <w:r w:rsidRPr="00E714C7">
              <w:t>NA</w:t>
            </w:r>
          </w:p>
        </w:tc>
        <w:tc>
          <w:tcPr>
            <w:tcW w:w="631" w:type="dxa"/>
          </w:tcPr>
          <w:p w14:paraId="7BEBFDCC" w14:textId="77777777" w:rsidR="00A1018F" w:rsidRPr="00E714C7" w:rsidRDefault="00A1018F" w:rsidP="0072624B">
            <w:pPr>
              <w:pStyle w:val="S-O-P"/>
            </w:pPr>
            <w:r w:rsidRPr="00E714C7">
              <w:t>NA</w:t>
            </w:r>
          </w:p>
        </w:tc>
        <w:tc>
          <w:tcPr>
            <w:tcW w:w="451" w:type="dxa"/>
          </w:tcPr>
          <w:p w14:paraId="27747206" w14:textId="77777777" w:rsidR="00A1018F" w:rsidRPr="00E714C7" w:rsidRDefault="00A1018F" w:rsidP="0072624B">
            <w:pPr>
              <w:pStyle w:val="S-O-P"/>
            </w:pPr>
            <w:r w:rsidRPr="00E714C7">
              <w:t>NA</w:t>
            </w:r>
          </w:p>
        </w:tc>
        <w:tc>
          <w:tcPr>
            <w:tcW w:w="631" w:type="dxa"/>
          </w:tcPr>
          <w:p w14:paraId="39470DD9" w14:textId="77777777" w:rsidR="00A1018F" w:rsidRPr="00E714C7" w:rsidRDefault="00A1018F" w:rsidP="0072624B">
            <w:pPr>
              <w:pStyle w:val="S-O-P"/>
            </w:pPr>
            <w:r w:rsidRPr="00E714C7">
              <w:t>NA</w:t>
            </w:r>
          </w:p>
        </w:tc>
        <w:tc>
          <w:tcPr>
            <w:tcW w:w="541" w:type="dxa"/>
          </w:tcPr>
          <w:p w14:paraId="75EB041D" w14:textId="77777777" w:rsidR="00A1018F" w:rsidRPr="00E714C7" w:rsidRDefault="00A1018F" w:rsidP="0072624B">
            <w:pPr>
              <w:pStyle w:val="S-O-P"/>
            </w:pPr>
            <w:r w:rsidRPr="00E714C7">
              <w:t>NA</w:t>
            </w:r>
          </w:p>
        </w:tc>
        <w:tc>
          <w:tcPr>
            <w:tcW w:w="631" w:type="dxa"/>
          </w:tcPr>
          <w:p w14:paraId="5409B4E9" w14:textId="77777777" w:rsidR="00A1018F" w:rsidRPr="00E714C7" w:rsidRDefault="00A1018F" w:rsidP="0072624B">
            <w:pPr>
              <w:pStyle w:val="S-O-P"/>
            </w:pPr>
            <w:r w:rsidRPr="00E714C7">
              <w:t>NA</w:t>
            </w:r>
          </w:p>
        </w:tc>
        <w:tc>
          <w:tcPr>
            <w:tcW w:w="812" w:type="dxa"/>
          </w:tcPr>
          <w:p w14:paraId="136E2989" w14:textId="77777777" w:rsidR="00A1018F" w:rsidRPr="00E714C7" w:rsidRDefault="00A1018F" w:rsidP="0072624B">
            <w:pPr>
              <w:pStyle w:val="S-O-P"/>
            </w:pPr>
            <w:r w:rsidRPr="00E714C7">
              <w:t>S</w:t>
            </w:r>
          </w:p>
        </w:tc>
        <w:tc>
          <w:tcPr>
            <w:tcW w:w="734" w:type="dxa"/>
          </w:tcPr>
          <w:p w14:paraId="043C2CEA" w14:textId="77777777" w:rsidR="00A1018F" w:rsidRPr="00E714C7" w:rsidRDefault="00A1018F" w:rsidP="0072624B">
            <w:pPr>
              <w:pStyle w:val="S-O-P"/>
            </w:pPr>
            <w:r w:rsidRPr="00E714C7">
              <w:t>S</w:t>
            </w:r>
          </w:p>
        </w:tc>
      </w:tr>
      <w:tr w:rsidR="00A1018F" w:rsidRPr="002A30EA" w14:paraId="249F2814" w14:textId="77777777" w:rsidTr="0072624B">
        <w:tc>
          <w:tcPr>
            <w:tcW w:w="4544" w:type="dxa"/>
          </w:tcPr>
          <w:p w14:paraId="235548DD" w14:textId="77777777" w:rsidR="00A1018F" w:rsidRPr="002A30EA" w:rsidRDefault="00A1018F" w:rsidP="0072624B">
            <w:pPr>
              <w:pStyle w:val="FABodyCopy"/>
            </w:pPr>
            <w:r w:rsidRPr="002A30EA">
              <w:t>Stripes</w:t>
            </w:r>
          </w:p>
        </w:tc>
        <w:tc>
          <w:tcPr>
            <w:tcW w:w="507" w:type="dxa"/>
          </w:tcPr>
          <w:p w14:paraId="19D9071A" w14:textId="77777777" w:rsidR="00A1018F" w:rsidRPr="00E714C7" w:rsidRDefault="00A1018F" w:rsidP="0072624B">
            <w:pPr>
              <w:pStyle w:val="S-O-P"/>
            </w:pPr>
          </w:p>
        </w:tc>
        <w:tc>
          <w:tcPr>
            <w:tcW w:w="631" w:type="dxa"/>
          </w:tcPr>
          <w:p w14:paraId="35F2287E" w14:textId="77777777" w:rsidR="00A1018F" w:rsidRPr="00E714C7" w:rsidRDefault="00A1018F" w:rsidP="0072624B">
            <w:pPr>
              <w:pStyle w:val="S-O-P"/>
            </w:pPr>
          </w:p>
        </w:tc>
        <w:tc>
          <w:tcPr>
            <w:tcW w:w="451" w:type="dxa"/>
          </w:tcPr>
          <w:p w14:paraId="26083E85" w14:textId="77777777" w:rsidR="00A1018F" w:rsidRPr="00E714C7" w:rsidRDefault="00A1018F" w:rsidP="0072624B">
            <w:pPr>
              <w:pStyle w:val="S-O-P"/>
            </w:pPr>
          </w:p>
        </w:tc>
        <w:tc>
          <w:tcPr>
            <w:tcW w:w="631" w:type="dxa"/>
          </w:tcPr>
          <w:p w14:paraId="25533881" w14:textId="77777777" w:rsidR="00A1018F" w:rsidRPr="00E714C7" w:rsidRDefault="00A1018F" w:rsidP="0072624B">
            <w:pPr>
              <w:pStyle w:val="S-O-P"/>
            </w:pPr>
          </w:p>
        </w:tc>
        <w:tc>
          <w:tcPr>
            <w:tcW w:w="541" w:type="dxa"/>
          </w:tcPr>
          <w:p w14:paraId="04AB6B95" w14:textId="77777777" w:rsidR="00A1018F" w:rsidRPr="00E714C7" w:rsidRDefault="00A1018F" w:rsidP="0072624B">
            <w:pPr>
              <w:pStyle w:val="S-O-P"/>
            </w:pPr>
          </w:p>
        </w:tc>
        <w:tc>
          <w:tcPr>
            <w:tcW w:w="631" w:type="dxa"/>
          </w:tcPr>
          <w:p w14:paraId="3F4AE7E1" w14:textId="77777777" w:rsidR="00A1018F" w:rsidRPr="00E714C7" w:rsidRDefault="00A1018F" w:rsidP="0072624B">
            <w:pPr>
              <w:pStyle w:val="S-O-P"/>
            </w:pPr>
          </w:p>
        </w:tc>
        <w:tc>
          <w:tcPr>
            <w:tcW w:w="812" w:type="dxa"/>
          </w:tcPr>
          <w:p w14:paraId="37AE77C8" w14:textId="77777777" w:rsidR="00A1018F" w:rsidRPr="00E714C7" w:rsidRDefault="00A1018F" w:rsidP="0072624B">
            <w:pPr>
              <w:pStyle w:val="S-O-P"/>
            </w:pPr>
          </w:p>
        </w:tc>
        <w:tc>
          <w:tcPr>
            <w:tcW w:w="734" w:type="dxa"/>
          </w:tcPr>
          <w:p w14:paraId="3B3613B7" w14:textId="77777777" w:rsidR="00A1018F" w:rsidRPr="00E714C7" w:rsidRDefault="00A1018F" w:rsidP="0072624B">
            <w:pPr>
              <w:pStyle w:val="S-O-P"/>
            </w:pPr>
          </w:p>
        </w:tc>
      </w:tr>
      <w:tr w:rsidR="00A1018F" w:rsidRPr="002A30EA" w14:paraId="4BE3B13E" w14:textId="77777777" w:rsidTr="0072624B">
        <w:tc>
          <w:tcPr>
            <w:tcW w:w="4544" w:type="dxa"/>
          </w:tcPr>
          <w:p w14:paraId="08D13D84" w14:textId="77777777" w:rsidR="00A1018F" w:rsidRPr="00AF014A" w:rsidRDefault="00A1018F" w:rsidP="0072624B">
            <w:pPr>
              <w:pStyle w:val="BodyIndent1"/>
            </w:pPr>
            <w:r w:rsidRPr="00AF014A">
              <w:t>Blacktop dual</w:t>
            </w:r>
          </w:p>
        </w:tc>
        <w:tc>
          <w:tcPr>
            <w:tcW w:w="507" w:type="dxa"/>
          </w:tcPr>
          <w:p w14:paraId="5E31B7E9" w14:textId="77777777" w:rsidR="00A1018F" w:rsidRPr="00E714C7" w:rsidRDefault="00A1018F" w:rsidP="0072624B">
            <w:pPr>
              <w:pStyle w:val="S-O-P"/>
            </w:pPr>
            <w:r w:rsidRPr="00E714C7">
              <w:t>O</w:t>
            </w:r>
          </w:p>
        </w:tc>
        <w:tc>
          <w:tcPr>
            <w:tcW w:w="631" w:type="dxa"/>
          </w:tcPr>
          <w:p w14:paraId="34694002" w14:textId="77777777" w:rsidR="00A1018F" w:rsidRPr="00E714C7" w:rsidRDefault="00A1018F" w:rsidP="0072624B">
            <w:pPr>
              <w:pStyle w:val="S-O-P"/>
            </w:pPr>
            <w:r w:rsidRPr="00E714C7">
              <w:t>O</w:t>
            </w:r>
          </w:p>
        </w:tc>
        <w:tc>
          <w:tcPr>
            <w:tcW w:w="451" w:type="dxa"/>
          </w:tcPr>
          <w:p w14:paraId="44C968D0" w14:textId="77777777" w:rsidR="00A1018F" w:rsidRPr="00E714C7" w:rsidRDefault="00A1018F" w:rsidP="0072624B">
            <w:pPr>
              <w:pStyle w:val="S-O-P"/>
            </w:pPr>
            <w:r w:rsidRPr="00E714C7">
              <w:t>NA</w:t>
            </w:r>
          </w:p>
        </w:tc>
        <w:tc>
          <w:tcPr>
            <w:tcW w:w="631" w:type="dxa"/>
          </w:tcPr>
          <w:p w14:paraId="7DC6D677" w14:textId="77777777" w:rsidR="00A1018F" w:rsidRPr="00E714C7" w:rsidRDefault="00A1018F" w:rsidP="0072624B">
            <w:pPr>
              <w:pStyle w:val="S-O-P"/>
            </w:pPr>
            <w:r w:rsidRPr="00E714C7">
              <w:t>NA</w:t>
            </w:r>
          </w:p>
        </w:tc>
        <w:tc>
          <w:tcPr>
            <w:tcW w:w="541" w:type="dxa"/>
          </w:tcPr>
          <w:p w14:paraId="501E8A71" w14:textId="77777777" w:rsidR="00A1018F" w:rsidRPr="00E714C7" w:rsidRDefault="00A1018F" w:rsidP="0072624B">
            <w:pPr>
              <w:pStyle w:val="S-O-P"/>
            </w:pPr>
            <w:r w:rsidRPr="00E714C7">
              <w:t>NA</w:t>
            </w:r>
          </w:p>
        </w:tc>
        <w:tc>
          <w:tcPr>
            <w:tcW w:w="631" w:type="dxa"/>
          </w:tcPr>
          <w:p w14:paraId="3EB1EA97" w14:textId="77777777" w:rsidR="00A1018F" w:rsidRPr="00E714C7" w:rsidRDefault="00A1018F" w:rsidP="0072624B">
            <w:pPr>
              <w:pStyle w:val="S-O-P"/>
            </w:pPr>
            <w:r w:rsidRPr="00E714C7">
              <w:t>NA</w:t>
            </w:r>
          </w:p>
        </w:tc>
        <w:tc>
          <w:tcPr>
            <w:tcW w:w="812" w:type="dxa"/>
          </w:tcPr>
          <w:p w14:paraId="4A817F04" w14:textId="77777777" w:rsidR="00A1018F" w:rsidRPr="00E714C7" w:rsidRDefault="00A1018F" w:rsidP="0072624B">
            <w:pPr>
              <w:pStyle w:val="S-O-P"/>
            </w:pPr>
            <w:r w:rsidRPr="00E714C7">
              <w:t>NA</w:t>
            </w:r>
          </w:p>
        </w:tc>
        <w:tc>
          <w:tcPr>
            <w:tcW w:w="734" w:type="dxa"/>
          </w:tcPr>
          <w:p w14:paraId="64F2A653" w14:textId="77777777" w:rsidR="00A1018F" w:rsidRPr="00E714C7" w:rsidRDefault="00A1018F" w:rsidP="0072624B">
            <w:pPr>
              <w:pStyle w:val="S-O-P"/>
            </w:pPr>
            <w:r w:rsidRPr="00E714C7">
              <w:t>NA</w:t>
            </w:r>
          </w:p>
        </w:tc>
      </w:tr>
      <w:tr w:rsidR="00A1018F" w:rsidRPr="002A30EA" w14:paraId="02DF013E" w14:textId="77777777" w:rsidTr="0072624B">
        <w:tc>
          <w:tcPr>
            <w:tcW w:w="4544" w:type="dxa"/>
          </w:tcPr>
          <w:p w14:paraId="7913715C" w14:textId="77777777" w:rsidR="00A1018F" w:rsidRPr="002A40CD" w:rsidRDefault="00A1018F" w:rsidP="0072624B">
            <w:pPr>
              <w:pStyle w:val="FABodyCopy"/>
            </w:pPr>
            <w:r w:rsidRPr="002A40CD">
              <w:t>Dual R/T Side</w:t>
            </w:r>
          </w:p>
        </w:tc>
        <w:tc>
          <w:tcPr>
            <w:tcW w:w="507" w:type="dxa"/>
          </w:tcPr>
          <w:p w14:paraId="79F0CE74" w14:textId="77777777" w:rsidR="00A1018F" w:rsidRPr="00E714C7" w:rsidRDefault="00A1018F" w:rsidP="0072624B">
            <w:pPr>
              <w:pStyle w:val="S-O-P"/>
            </w:pPr>
          </w:p>
        </w:tc>
        <w:tc>
          <w:tcPr>
            <w:tcW w:w="631" w:type="dxa"/>
          </w:tcPr>
          <w:p w14:paraId="262D380C" w14:textId="77777777" w:rsidR="00A1018F" w:rsidRPr="00E714C7" w:rsidRDefault="00A1018F" w:rsidP="0072624B">
            <w:pPr>
              <w:pStyle w:val="S-O-P"/>
            </w:pPr>
          </w:p>
        </w:tc>
        <w:tc>
          <w:tcPr>
            <w:tcW w:w="451" w:type="dxa"/>
          </w:tcPr>
          <w:p w14:paraId="2FCBDA3C" w14:textId="77777777" w:rsidR="00A1018F" w:rsidRPr="00E714C7" w:rsidRDefault="00A1018F" w:rsidP="0072624B">
            <w:pPr>
              <w:pStyle w:val="S-O-P"/>
            </w:pPr>
          </w:p>
        </w:tc>
        <w:tc>
          <w:tcPr>
            <w:tcW w:w="631" w:type="dxa"/>
          </w:tcPr>
          <w:p w14:paraId="3A7FFA47" w14:textId="77777777" w:rsidR="00A1018F" w:rsidRPr="00E714C7" w:rsidRDefault="00A1018F" w:rsidP="0072624B">
            <w:pPr>
              <w:pStyle w:val="S-O-P"/>
            </w:pPr>
          </w:p>
        </w:tc>
        <w:tc>
          <w:tcPr>
            <w:tcW w:w="541" w:type="dxa"/>
          </w:tcPr>
          <w:p w14:paraId="5AB13E66" w14:textId="77777777" w:rsidR="00A1018F" w:rsidRPr="00E714C7" w:rsidRDefault="00A1018F" w:rsidP="0072624B">
            <w:pPr>
              <w:pStyle w:val="S-O-P"/>
            </w:pPr>
          </w:p>
        </w:tc>
        <w:tc>
          <w:tcPr>
            <w:tcW w:w="631" w:type="dxa"/>
          </w:tcPr>
          <w:p w14:paraId="5CB3A944" w14:textId="77777777" w:rsidR="00A1018F" w:rsidRPr="00E714C7" w:rsidRDefault="00A1018F" w:rsidP="0072624B">
            <w:pPr>
              <w:pStyle w:val="S-O-P"/>
            </w:pPr>
          </w:p>
        </w:tc>
        <w:tc>
          <w:tcPr>
            <w:tcW w:w="812" w:type="dxa"/>
          </w:tcPr>
          <w:p w14:paraId="73718A37" w14:textId="77777777" w:rsidR="00A1018F" w:rsidRPr="00E714C7" w:rsidRDefault="00A1018F" w:rsidP="0072624B">
            <w:pPr>
              <w:pStyle w:val="S-O-P"/>
            </w:pPr>
          </w:p>
        </w:tc>
        <w:tc>
          <w:tcPr>
            <w:tcW w:w="734" w:type="dxa"/>
          </w:tcPr>
          <w:p w14:paraId="65D04B20" w14:textId="77777777" w:rsidR="00A1018F" w:rsidRPr="00E714C7" w:rsidRDefault="00A1018F" w:rsidP="0072624B">
            <w:pPr>
              <w:pStyle w:val="S-O-P"/>
            </w:pPr>
          </w:p>
        </w:tc>
      </w:tr>
      <w:tr w:rsidR="00A1018F" w:rsidRPr="002A30EA" w14:paraId="2565D666" w14:textId="77777777" w:rsidTr="0072624B">
        <w:tc>
          <w:tcPr>
            <w:tcW w:w="4544" w:type="dxa"/>
          </w:tcPr>
          <w:p w14:paraId="403F493E" w14:textId="77777777" w:rsidR="00A1018F" w:rsidRPr="00AF014A" w:rsidRDefault="00A1018F" w:rsidP="0072624B">
            <w:pPr>
              <w:pStyle w:val="BodyIndent1"/>
            </w:pPr>
            <w:r w:rsidRPr="00AF014A">
              <w:t xml:space="preserve">Black </w:t>
            </w:r>
          </w:p>
        </w:tc>
        <w:tc>
          <w:tcPr>
            <w:tcW w:w="507" w:type="dxa"/>
          </w:tcPr>
          <w:p w14:paraId="56E99F53" w14:textId="77777777" w:rsidR="00A1018F" w:rsidRPr="00E714C7" w:rsidRDefault="00A1018F" w:rsidP="0072624B">
            <w:pPr>
              <w:pStyle w:val="S-O-P"/>
            </w:pPr>
            <w:r w:rsidRPr="00E714C7">
              <w:t>NA</w:t>
            </w:r>
          </w:p>
        </w:tc>
        <w:tc>
          <w:tcPr>
            <w:tcW w:w="631" w:type="dxa"/>
          </w:tcPr>
          <w:p w14:paraId="5B920ECA" w14:textId="77777777" w:rsidR="00A1018F" w:rsidRPr="00E714C7" w:rsidRDefault="00A1018F" w:rsidP="0072624B">
            <w:pPr>
              <w:pStyle w:val="S-O-P"/>
            </w:pPr>
            <w:r w:rsidRPr="00E714C7">
              <w:t>NA</w:t>
            </w:r>
          </w:p>
        </w:tc>
        <w:tc>
          <w:tcPr>
            <w:tcW w:w="451" w:type="dxa"/>
          </w:tcPr>
          <w:p w14:paraId="0D4E3AD8" w14:textId="77777777" w:rsidR="00A1018F" w:rsidRPr="00E714C7" w:rsidRDefault="00A1018F" w:rsidP="0072624B">
            <w:pPr>
              <w:pStyle w:val="S-O-P"/>
            </w:pPr>
            <w:r w:rsidRPr="00E714C7">
              <w:t>NA</w:t>
            </w:r>
          </w:p>
        </w:tc>
        <w:tc>
          <w:tcPr>
            <w:tcW w:w="631" w:type="dxa"/>
          </w:tcPr>
          <w:p w14:paraId="0D3433AF" w14:textId="77777777" w:rsidR="00A1018F" w:rsidRPr="00E714C7" w:rsidRDefault="00A1018F" w:rsidP="0072624B">
            <w:pPr>
              <w:pStyle w:val="S-O-P"/>
            </w:pPr>
            <w:r w:rsidRPr="00E714C7">
              <w:t>NA</w:t>
            </w:r>
          </w:p>
        </w:tc>
        <w:tc>
          <w:tcPr>
            <w:tcW w:w="541" w:type="dxa"/>
          </w:tcPr>
          <w:p w14:paraId="26AF716E" w14:textId="77777777" w:rsidR="00A1018F" w:rsidRPr="00E714C7" w:rsidRDefault="00A1018F" w:rsidP="0072624B">
            <w:pPr>
              <w:pStyle w:val="S-O-P"/>
            </w:pPr>
            <w:r>
              <w:t>NA</w:t>
            </w:r>
          </w:p>
        </w:tc>
        <w:tc>
          <w:tcPr>
            <w:tcW w:w="631" w:type="dxa"/>
          </w:tcPr>
          <w:p w14:paraId="339F4CEC" w14:textId="77777777" w:rsidR="00A1018F" w:rsidRPr="00E714C7" w:rsidRDefault="00A1018F" w:rsidP="0072624B">
            <w:pPr>
              <w:pStyle w:val="S-O-P"/>
            </w:pPr>
            <w:r w:rsidRPr="00E714C7">
              <w:t>O</w:t>
            </w:r>
          </w:p>
        </w:tc>
        <w:tc>
          <w:tcPr>
            <w:tcW w:w="812" w:type="dxa"/>
          </w:tcPr>
          <w:p w14:paraId="0156C9E9" w14:textId="77777777" w:rsidR="00A1018F" w:rsidRPr="00E714C7" w:rsidRDefault="00A1018F" w:rsidP="0072624B">
            <w:pPr>
              <w:pStyle w:val="S-O-P"/>
            </w:pPr>
            <w:r w:rsidRPr="00E714C7">
              <w:t>NA</w:t>
            </w:r>
          </w:p>
        </w:tc>
        <w:tc>
          <w:tcPr>
            <w:tcW w:w="734" w:type="dxa"/>
          </w:tcPr>
          <w:p w14:paraId="798CB0C1" w14:textId="77777777" w:rsidR="00A1018F" w:rsidRPr="00E714C7" w:rsidRDefault="00A1018F" w:rsidP="0072624B">
            <w:pPr>
              <w:pStyle w:val="S-O-P"/>
            </w:pPr>
            <w:r w:rsidRPr="00E714C7">
              <w:t>NA</w:t>
            </w:r>
          </w:p>
        </w:tc>
      </w:tr>
      <w:tr w:rsidR="00A1018F" w:rsidRPr="002A30EA" w14:paraId="140414DD" w14:textId="77777777" w:rsidTr="0072624B">
        <w:tc>
          <w:tcPr>
            <w:tcW w:w="4544" w:type="dxa"/>
          </w:tcPr>
          <w:p w14:paraId="4EDED6DA" w14:textId="77777777" w:rsidR="00A1018F" w:rsidRPr="00AF014A" w:rsidRDefault="00A1018F" w:rsidP="0072624B">
            <w:pPr>
              <w:pStyle w:val="BodyIndent1"/>
            </w:pPr>
            <w:r w:rsidRPr="00AF014A">
              <w:t>Red</w:t>
            </w:r>
          </w:p>
        </w:tc>
        <w:tc>
          <w:tcPr>
            <w:tcW w:w="507" w:type="dxa"/>
          </w:tcPr>
          <w:p w14:paraId="55E55431" w14:textId="77777777" w:rsidR="00A1018F" w:rsidRPr="00E714C7" w:rsidRDefault="00A1018F" w:rsidP="0072624B">
            <w:pPr>
              <w:pStyle w:val="S-O-P"/>
            </w:pPr>
            <w:r w:rsidRPr="00E714C7">
              <w:t>NA</w:t>
            </w:r>
          </w:p>
        </w:tc>
        <w:tc>
          <w:tcPr>
            <w:tcW w:w="631" w:type="dxa"/>
          </w:tcPr>
          <w:p w14:paraId="59DBC453" w14:textId="77777777" w:rsidR="00A1018F" w:rsidRPr="00E714C7" w:rsidRDefault="00A1018F" w:rsidP="0072624B">
            <w:pPr>
              <w:pStyle w:val="S-O-P"/>
            </w:pPr>
            <w:r w:rsidRPr="00E714C7">
              <w:t>NA</w:t>
            </w:r>
          </w:p>
        </w:tc>
        <w:tc>
          <w:tcPr>
            <w:tcW w:w="451" w:type="dxa"/>
          </w:tcPr>
          <w:p w14:paraId="5F078CE7" w14:textId="77777777" w:rsidR="00A1018F" w:rsidRPr="00E714C7" w:rsidRDefault="00A1018F" w:rsidP="0072624B">
            <w:pPr>
              <w:pStyle w:val="S-O-P"/>
            </w:pPr>
            <w:r w:rsidRPr="00E714C7">
              <w:t>NA</w:t>
            </w:r>
          </w:p>
        </w:tc>
        <w:tc>
          <w:tcPr>
            <w:tcW w:w="631" w:type="dxa"/>
          </w:tcPr>
          <w:p w14:paraId="3FB55136" w14:textId="77777777" w:rsidR="00A1018F" w:rsidRPr="00E714C7" w:rsidRDefault="00A1018F" w:rsidP="0072624B">
            <w:pPr>
              <w:pStyle w:val="S-O-P"/>
            </w:pPr>
            <w:r w:rsidRPr="00E714C7">
              <w:t>NA</w:t>
            </w:r>
          </w:p>
        </w:tc>
        <w:tc>
          <w:tcPr>
            <w:tcW w:w="541" w:type="dxa"/>
          </w:tcPr>
          <w:p w14:paraId="29F94F8C" w14:textId="77777777" w:rsidR="00A1018F" w:rsidRPr="00E714C7" w:rsidRDefault="00A1018F" w:rsidP="0072624B">
            <w:pPr>
              <w:pStyle w:val="S-O-P"/>
            </w:pPr>
            <w:r>
              <w:t>NA</w:t>
            </w:r>
          </w:p>
        </w:tc>
        <w:tc>
          <w:tcPr>
            <w:tcW w:w="631" w:type="dxa"/>
          </w:tcPr>
          <w:p w14:paraId="5C6D79E9" w14:textId="77777777" w:rsidR="00A1018F" w:rsidRPr="00E714C7" w:rsidRDefault="00A1018F" w:rsidP="0072624B">
            <w:pPr>
              <w:pStyle w:val="S-O-P"/>
            </w:pPr>
            <w:r w:rsidRPr="00E714C7">
              <w:t>O</w:t>
            </w:r>
          </w:p>
        </w:tc>
        <w:tc>
          <w:tcPr>
            <w:tcW w:w="812" w:type="dxa"/>
          </w:tcPr>
          <w:p w14:paraId="6EEAC77E" w14:textId="77777777" w:rsidR="00A1018F" w:rsidRPr="00E714C7" w:rsidRDefault="00A1018F" w:rsidP="0072624B">
            <w:pPr>
              <w:pStyle w:val="S-O-P"/>
            </w:pPr>
            <w:r w:rsidRPr="00E714C7">
              <w:t>NA</w:t>
            </w:r>
          </w:p>
        </w:tc>
        <w:tc>
          <w:tcPr>
            <w:tcW w:w="734" w:type="dxa"/>
          </w:tcPr>
          <w:p w14:paraId="3FF42389" w14:textId="77777777" w:rsidR="00A1018F" w:rsidRPr="00E714C7" w:rsidRDefault="00A1018F" w:rsidP="0072624B">
            <w:pPr>
              <w:pStyle w:val="S-O-P"/>
            </w:pPr>
            <w:r w:rsidRPr="00E714C7">
              <w:t>NA</w:t>
            </w:r>
          </w:p>
        </w:tc>
      </w:tr>
      <w:tr w:rsidR="00A1018F" w:rsidRPr="002A30EA" w14:paraId="346D618A" w14:textId="77777777" w:rsidTr="0072624B">
        <w:tc>
          <w:tcPr>
            <w:tcW w:w="4544" w:type="dxa"/>
          </w:tcPr>
          <w:p w14:paraId="7BA130CF" w14:textId="77777777" w:rsidR="00A1018F" w:rsidRPr="00AF014A" w:rsidRDefault="00A1018F" w:rsidP="0072624B">
            <w:pPr>
              <w:pStyle w:val="BodyIndent1"/>
            </w:pPr>
            <w:r w:rsidRPr="00AF014A">
              <w:t xml:space="preserve">White </w:t>
            </w:r>
          </w:p>
        </w:tc>
        <w:tc>
          <w:tcPr>
            <w:tcW w:w="507" w:type="dxa"/>
          </w:tcPr>
          <w:p w14:paraId="71DA5CD3" w14:textId="77777777" w:rsidR="00A1018F" w:rsidRPr="00E714C7" w:rsidRDefault="00A1018F" w:rsidP="0072624B">
            <w:pPr>
              <w:pStyle w:val="S-O-P"/>
            </w:pPr>
            <w:r w:rsidRPr="00E714C7">
              <w:t>NA</w:t>
            </w:r>
          </w:p>
        </w:tc>
        <w:tc>
          <w:tcPr>
            <w:tcW w:w="631" w:type="dxa"/>
          </w:tcPr>
          <w:p w14:paraId="6127EC95" w14:textId="77777777" w:rsidR="00A1018F" w:rsidRPr="00E714C7" w:rsidRDefault="00A1018F" w:rsidP="0072624B">
            <w:pPr>
              <w:pStyle w:val="S-O-P"/>
            </w:pPr>
            <w:r w:rsidRPr="00E714C7">
              <w:t>NA</w:t>
            </w:r>
          </w:p>
        </w:tc>
        <w:tc>
          <w:tcPr>
            <w:tcW w:w="451" w:type="dxa"/>
          </w:tcPr>
          <w:p w14:paraId="53ABF98D" w14:textId="77777777" w:rsidR="00A1018F" w:rsidRPr="00E714C7" w:rsidRDefault="00A1018F" w:rsidP="0072624B">
            <w:pPr>
              <w:pStyle w:val="S-O-P"/>
            </w:pPr>
            <w:r w:rsidRPr="00E714C7">
              <w:t>NA</w:t>
            </w:r>
          </w:p>
        </w:tc>
        <w:tc>
          <w:tcPr>
            <w:tcW w:w="631" w:type="dxa"/>
          </w:tcPr>
          <w:p w14:paraId="079185DF" w14:textId="77777777" w:rsidR="00A1018F" w:rsidRPr="00E714C7" w:rsidRDefault="00A1018F" w:rsidP="0072624B">
            <w:pPr>
              <w:pStyle w:val="S-O-P"/>
            </w:pPr>
            <w:r w:rsidRPr="00E714C7">
              <w:t>NA</w:t>
            </w:r>
          </w:p>
        </w:tc>
        <w:tc>
          <w:tcPr>
            <w:tcW w:w="541" w:type="dxa"/>
          </w:tcPr>
          <w:p w14:paraId="74C961D9" w14:textId="77777777" w:rsidR="00A1018F" w:rsidRPr="00E714C7" w:rsidRDefault="00A1018F" w:rsidP="0072624B">
            <w:pPr>
              <w:pStyle w:val="S-O-P"/>
            </w:pPr>
            <w:r>
              <w:t>NA</w:t>
            </w:r>
          </w:p>
        </w:tc>
        <w:tc>
          <w:tcPr>
            <w:tcW w:w="631" w:type="dxa"/>
          </w:tcPr>
          <w:p w14:paraId="6CBBB79E" w14:textId="77777777" w:rsidR="00A1018F" w:rsidRPr="00E714C7" w:rsidRDefault="00A1018F" w:rsidP="0072624B">
            <w:pPr>
              <w:pStyle w:val="S-O-P"/>
            </w:pPr>
            <w:r w:rsidRPr="00E714C7">
              <w:t>O</w:t>
            </w:r>
          </w:p>
        </w:tc>
        <w:tc>
          <w:tcPr>
            <w:tcW w:w="812" w:type="dxa"/>
          </w:tcPr>
          <w:p w14:paraId="788016EA" w14:textId="77777777" w:rsidR="00A1018F" w:rsidRPr="00E714C7" w:rsidRDefault="00A1018F" w:rsidP="0072624B">
            <w:pPr>
              <w:pStyle w:val="S-O-P"/>
            </w:pPr>
            <w:r w:rsidRPr="00E714C7">
              <w:t>NA</w:t>
            </w:r>
          </w:p>
        </w:tc>
        <w:tc>
          <w:tcPr>
            <w:tcW w:w="734" w:type="dxa"/>
          </w:tcPr>
          <w:p w14:paraId="64FC0C36" w14:textId="77777777" w:rsidR="00A1018F" w:rsidRPr="00E714C7" w:rsidRDefault="00A1018F" w:rsidP="0072624B">
            <w:pPr>
              <w:pStyle w:val="S-O-P"/>
            </w:pPr>
            <w:r w:rsidRPr="00E714C7">
              <w:t>NA</w:t>
            </w:r>
          </w:p>
        </w:tc>
      </w:tr>
      <w:tr w:rsidR="00A1018F" w:rsidRPr="002A30EA" w14:paraId="483A2C57" w14:textId="77777777" w:rsidTr="0072624B">
        <w:tc>
          <w:tcPr>
            <w:tcW w:w="4544" w:type="dxa"/>
          </w:tcPr>
          <w:p w14:paraId="6343B084" w14:textId="77777777" w:rsidR="00A1018F" w:rsidRPr="002A40CD" w:rsidRDefault="00A1018F" w:rsidP="0072624B">
            <w:pPr>
              <w:pStyle w:val="FABodyCopy"/>
            </w:pPr>
            <w:r w:rsidRPr="002A40CD">
              <w:t>Scat Pack Bumble Bee decklid</w:t>
            </w:r>
          </w:p>
        </w:tc>
        <w:tc>
          <w:tcPr>
            <w:tcW w:w="507" w:type="dxa"/>
          </w:tcPr>
          <w:p w14:paraId="36D79970" w14:textId="77777777" w:rsidR="00A1018F" w:rsidRPr="00E714C7" w:rsidRDefault="00A1018F" w:rsidP="0072624B">
            <w:pPr>
              <w:pStyle w:val="S-O-P"/>
            </w:pPr>
            <w:r w:rsidRPr="00E714C7">
              <w:t>NA</w:t>
            </w:r>
          </w:p>
        </w:tc>
        <w:tc>
          <w:tcPr>
            <w:tcW w:w="631" w:type="dxa"/>
          </w:tcPr>
          <w:p w14:paraId="08261D3B" w14:textId="77777777" w:rsidR="00A1018F" w:rsidRPr="00E714C7" w:rsidRDefault="00A1018F" w:rsidP="0072624B">
            <w:pPr>
              <w:pStyle w:val="S-O-P"/>
            </w:pPr>
            <w:r w:rsidRPr="00E714C7">
              <w:t>NA</w:t>
            </w:r>
          </w:p>
        </w:tc>
        <w:tc>
          <w:tcPr>
            <w:tcW w:w="451" w:type="dxa"/>
          </w:tcPr>
          <w:p w14:paraId="393C151C" w14:textId="77777777" w:rsidR="00A1018F" w:rsidRPr="00E714C7" w:rsidRDefault="00A1018F" w:rsidP="0072624B">
            <w:pPr>
              <w:pStyle w:val="S-O-P"/>
            </w:pPr>
            <w:r w:rsidRPr="00E714C7">
              <w:t>NA</w:t>
            </w:r>
          </w:p>
        </w:tc>
        <w:tc>
          <w:tcPr>
            <w:tcW w:w="631" w:type="dxa"/>
          </w:tcPr>
          <w:p w14:paraId="5102A13F" w14:textId="77777777" w:rsidR="00A1018F" w:rsidRPr="00E714C7" w:rsidRDefault="00A1018F" w:rsidP="0072624B">
            <w:pPr>
              <w:pStyle w:val="S-O-P"/>
            </w:pPr>
            <w:r w:rsidRPr="00E714C7">
              <w:t>NA</w:t>
            </w:r>
          </w:p>
        </w:tc>
        <w:tc>
          <w:tcPr>
            <w:tcW w:w="541" w:type="dxa"/>
          </w:tcPr>
          <w:p w14:paraId="6CF0D210" w14:textId="77777777" w:rsidR="00A1018F" w:rsidRPr="00E714C7" w:rsidRDefault="00A1018F" w:rsidP="0072624B">
            <w:pPr>
              <w:pStyle w:val="S-O-P"/>
            </w:pPr>
            <w:r w:rsidRPr="00E714C7">
              <w:t>NA</w:t>
            </w:r>
          </w:p>
        </w:tc>
        <w:tc>
          <w:tcPr>
            <w:tcW w:w="631" w:type="dxa"/>
          </w:tcPr>
          <w:p w14:paraId="6DB7AA65" w14:textId="77777777" w:rsidR="00A1018F" w:rsidRPr="00E714C7" w:rsidRDefault="00A1018F" w:rsidP="0072624B">
            <w:pPr>
              <w:pStyle w:val="S-O-P"/>
            </w:pPr>
            <w:r w:rsidRPr="00E714C7">
              <w:t>O</w:t>
            </w:r>
          </w:p>
        </w:tc>
        <w:tc>
          <w:tcPr>
            <w:tcW w:w="812" w:type="dxa"/>
          </w:tcPr>
          <w:p w14:paraId="3A10C4D3" w14:textId="77777777" w:rsidR="00A1018F" w:rsidRPr="00E714C7" w:rsidRDefault="00A1018F" w:rsidP="0072624B">
            <w:pPr>
              <w:pStyle w:val="S-O-P"/>
            </w:pPr>
            <w:r w:rsidRPr="00E714C7">
              <w:t>NA</w:t>
            </w:r>
          </w:p>
        </w:tc>
        <w:tc>
          <w:tcPr>
            <w:tcW w:w="734" w:type="dxa"/>
          </w:tcPr>
          <w:p w14:paraId="305BAE4A" w14:textId="77777777" w:rsidR="00A1018F" w:rsidRPr="00E714C7" w:rsidRDefault="00A1018F" w:rsidP="0072624B">
            <w:pPr>
              <w:pStyle w:val="S-O-P"/>
            </w:pPr>
            <w:r w:rsidRPr="00E714C7">
              <w:t>NA</w:t>
            </w:r>
          </w:p>
        </w:tc>
      </w:tr>
      <w:tr w:rsidR="00A1018F" w:rsidRPr="002A30EA" w14:paraId="720F02BF" w14:textId="77777777" w:rsidTr="0072624B">
        <w:tc>
          <w:tcPr>
            <w:tcW w:w="4544" w:type="dxa"/>
          </w:tcPr>
          <w:p w14:paraId="7AC3EF2D" w14:textId="77777777" w:rsidR="00A1018F" w:rsidRPr="002A30EA" w:rsidRDefault="00A1018F" w:rsidP="0072624B">
            <w:pPr>
              <w:pStyle w:val="FABodyCopy"/>
            </w:pPr>
            <w:r w:rsidRPr="002A30EA">
              <w:t xml:space="preserve">Sunroof — power with one-touch open/close and vent feature </w:t>
            </w:r>
          </w:p>
        </w:tc>
        <w:tc>
          <w:tcPr>
            <w:tcW w:w="507" w:type="dxa"/>
          </w:tcPr>
          <w:p w14:paraId="49BB8EED" w14:textId="77777777" w:rsidR="00A1018F" w:rsidRPr="00E714C7" w:rsidRDefault="00A1018F" w:rsidP="0072624B">
            <w:pPr>
              <w:pStyle w:val="S-O-P"/>
            </w:pPr>
            <w:r w:rsidRPr="00E714C7">
              <w:t>O</w:t>
            </w:r>
          </w:p>
        </w:tc>
        <w:tc>
          <w:tcPr>
            <w:tcW w:w="631" w:type="dxa"/>
          </w:tcPr>
          <w:p w14:paraId="3B67046C" w14:textId="77777777" w:rsidR="00A1018F" w:rsidRPr="00E714C7" w:rsidRDefault="00A1018F" w:rsidP="0072624B">
            <w:pPr>
              <w:pStyle w:val="S-O-P"/>
            </w:pPr>
            <w:r w:rsidRPr="00E714C7">
              <w:t>O</w:t>
            </w:r>
          </w:p>
        </w:tc>
        <w:tc>
          <w:tcPr>
            <w:tcW w:w="451" w:type="dxa"/>
          </w:tcPr>
          <w:p w14:paraId="7A217368" w14:textId="77777777" w:rsidR="00A1018F" w:rsidRPr="00E714C7" w:rsidRDefault="00A1018F" w:rsidP="0072624B">
            <w:pPr>
              <w:pStyle w:val="S-O-P"/>
            </w:pPr>
            <w:r w:rsidRPr="00E714C7">
              <w:t>O</w:t>
            </w:r>
          </w:p>
        </w:tc>
        <w:tc>
          <w:tcPr>
            <w:tcW w:w="631" w:type="dxa"/>
          </w:tcPr>
          <w:p w14:paraId="70554441" w14:textId="77777777" w:rsidR="00A1018F" w:rsidRPr="00E714C7" w:rsidRDefault="00A1018F" w:rsidP="0072624B">
            <w:pPr>
              <w:pStyle w:val="S-O-P"/>
            </w:pPr>
            <w:r w:rsidRPr="00E714C7">
              <w:t>O</w:t>
            </w:r>
          </w:p>
        </w:tc>
        <w:tc>
          <w:tcPr>
            <w:tcW w:w="541" w:type="dxa"/>
          </w:tcPr>
          <w:p w14:paraId="12286BF9" w14:textId="77777777" w:rsidR="00A1018F" w:rsidRPr="00E714C7" w:rsidRDefault="00A1018F" w:rsidP="0072624B">
            <w:pPr>
              <w:pStyle w:val="S-O-P"/>
            </w:pPr>
            <w:r w:rsidRPr="00E714C7">
              <w:t>O</w:t>
            </w:r>
          </w:p>
        </w:tc>
        <w:tc>
          <w:tcPr>
            <w:tcW w:w="631" w:type="dxa"/>
          </w:tcPr>
          <w:p w14:paraId="33C2FAC3" w14:textId="77777777" w:rsidR="00A1018F" w:rsidRPr="00E714C7" w:rsidRDefault="00A1018F" w:rsidP="0072624B">
            <w:pPr>
              <w:pStyle w:val="S-O-P"/>
            </w:pPr>
            <w:r w:rsidRPr="00E714C7">
              <w:t>O</w:t>
            </w:r>
          </w:p>
        </w:tc>
        <w:tc>
          <w:tcPr>
            <w:tcW w:w="812" w:type="dxa"/>
          </w:tcPr>
          <w:p w14:paraId="5A1AD35F" w14:textId="77777777" w:rsidR="00A1018F" w:rsidRPr="00E714C7" w:rsidRDefault="00A1018F" w:rsidP="0072624B">
            <w:pPr>
              <w:pStyle w:val="S-O-P"/>
            </w:pPr>
            <w:r w:rsidRPr="00E714C7">
              <w:t>O</w:t>
            </w:r>
          </w:p>
        </w:tc>
        <w:tc>
          <w:tcPr>
            <w:tcW w:w="734" w:type="dxa"/>
          </w:tcPr>
          <w:p w14:paraId="522BB6C2" w14:textId="77777777" w:rsidR="00A1018F" w:rsidRPr="00E714C7" w:rsidRDefault="00A1018F" w:rsidP="0072624B">
            <w:pPr>
              <w:pStyle w:val="S-O-P"/>
            </w:pPr>
            <w:r w:rsidRPr="00E714C7">
              <w:t>O</w:t>
            </w:r>
          </w:p>
        </w:tc>
      </w:tr>
      <w:tr w:rsidR="00A1018F" w:rsidRPr="002A30EA" w14:paraId="13CC313D" w14:textId="77777777" w:rsidTr="0072624B">
        <w:tc>
          <w:tcPr>
            <w:tcW w:w="4544" w:type="dxa"/>
          </w:tcPr>
          <w:p w14:paraId="44E94429" w14:textId="77777777" w:rsidR="00A1018F" w:rsidRPr="002A30EA" w:rsidRDefault="00A1018F" w:rsidP="0072624B">
            <w:pPr>
              <w:pStyle w:val="FABodyCopy"/>
              <w:keepNext/>
              <w:widowControl/>
            </w:pPr>
            <w:r w:rsidRPr="002A30EA">
              <w:lastRenderedPageBreak/>
              <w:t>Tires</w:t>
            </w:r>
          </w:p>
        </w:tc>
        <w:tc>
          <w:tcPr>
            <w:tcW w:w="507" w:type="dxa"/>
          </w:tcPr>
          <w:p w14:paraId="43E8AC97" w14:textId="77777777" w:rsidR="00A1018F" w:rsidRPr="00E714C7" w:rsidRDefault="00A1018F" w:rsidP="0072624B">
            <w:pPr>
              <w:pStyle w:val="S-O-P"/>
            </w:pPr>
          </w:p>
        </w:tc>
        <w:tc>
          <w:tcPr>
            <w:tcW w:w="631" w:type="dxa"/>
          </w:tcPr>
          <w:p w14:paraId="5031F293" w14:textId="77777777" w:rsidR="00A1018F" w:rsidRPr="00E714C7" w:rsidRDefault="00A1018F" w:rsidP="0072624B">
            <w:pPr>
              <w:pStyle w:val="S-O-P"/>
            </w:pPr>
          </w:p>
        </w:tc>
        <w:tc>
          <w:tcPr>
            <w:tcW w:w="451" w:type="dxa"/>
          </w:tcPr>
          <w:p w14:paraId="2733C373" w14:textId="77777777" w:rsidR="00A1018F" w:rsidRPr="00E714C7" w:rsidRDefault="00A1018F" w:rsidP="0072624B">
            <w:pPr>
              <w:pStyle w:val="S-O-P"/>
            </w:pPr>
          </w:p>
        </w:tc>
        <w:tc>
          <w:tcPr>
            <w:tcW w:w="631" w:type="dxa"/>
          </w:tcPr>
          <w:p w14:paraId="07DDE8A6" w14:textId="77777777" w:rsidR="00A1018F" w:rsidRPr="00E714C7" w:rsidRDefault="00A1018F" w:rsidP="0072624B">
            <w:pPr>
              <w:pStyle w:val="S-O-P"/>
            </w:pPr>
          </w:p>
        </w:tc>
        <w:tc>
          <w:tcPr>
            <w:tcW w:w="541" w:type="dxa"/>
          </w:tcPr>
          <w:p w14:paraId="6732E1EC" w14:textId="77777777" w:rsidR="00A1018F" w:rsidRPr="00E714C7" w:rsidRDefault="00A1018F" w:rsidP="0072624B">
            <w:pPr>
              <w:pStyle w:val="S-O-P"/>
            </w:pPr>
          </w:p>
        </w:tc>
        <w:tc>
          <w:tcPr>
            <w:tcW w:w="631" w:type="dxa"/>
          </w:tcPr>
          <w:p w14:paraId="26120EBA" w14:textId="77777777" w:rsidR="00A1018F" w:rsidRPr="00E714C7" w:rsidRDefault="00A1018F" w:rsidP="0072624B">
            <w:pPr>
              <w:pStyle w:val="S-O-P"/>
            </w:pPr>
          </w:p>
        </w:tc>
        <w:tc>
          <w:tcPr>
            <w:tcW w:w="812" w:type="dxa"/>
          </w:tcPr>
          <w:p w14:paraId="1DCBAFF1" w14:textId="77777777" w:rsidR="00A1018F" w:rsidRPr="00E714C7" w:rsidRDefault="00A1018F" w:rsidP="0072624B">
            <w:pPr>
              <w:pStyle w:val="S-O-P"/>
            </w:pPr>
          </w:p>
        </w:tc>
        <w:tc>
          <w:tcPr>
            <w:tcW w:w="734" w:type="dxa"/>
          </w:tcPr>
          <w:p w14:paraId="2A297723" w14:textId="77777777" w:rsidR="00A1018F" w:rsidRPr="00E714C7" w:rsidRDefault="00A1018F" w:rsidP="0072624B">
            <w:pPr>
              <w:pStyle w:val="S-O-P"/>
            </w:pPr>
          </w:p>
        </w:tc>
      </w:tr>
      <w:tr w:rsidR="00A1018F" w:rsidRPr="002A30EA" w14:paraId="21E0CA37" w14:textId="77777777" w:rsidTr="0072624B">
        <w:tc>
          <w:tcPr>
            <w:tcW w:w="4544" w:type="dxa"/>
          </w:tcPr>
          <w:p w14:paraId="1B89BB7E" w14:textId="77777777" w:rsidR="00A1018F" w:rsidRPr="002A30EA" w:rsidRDefault="00A1018F" w:rsidP="0072624B">
            <w:pPr>
              <w:pStyle w:val="BodyIndent1"/>
              <w:keepNext/>
              <w:widowControl/>
            </w:pPr>
            <w:r w:rsidRPr="002A30EA">
              <w:t>P235/55R18 all-season performance</w:t>
            </w:r>
          </w:p>
        </w:tc>
        <w:tc>
          <w:tcPr>
            <w:tcW w:w="507" w:type="dxa"/>
          </w:tcPr>
          <w:p w14:paraId="0DEA8B72" w14:textId="77777777" w:rsidR="00A1018F" w:rsidRPr="00E714C7" w:rsidRDefault="00A1018F" w:rsidP="0072624B">
            <w:pPr>
              <w:pStyle w:val="S-O-P"/>
            </w:pPr>
            <w:r w:rsidRPr="00E714C7">
              <w:t>S</w:t>
            </w:r>
          </w:p>
        </w:tc>
        <w:tc>
          <w:tcPr>
            <w:tcW w:w="631" w:type="dxa"/>
          </w:tcPr>
          <w:p w14:paraId="79F45081" w14:textId="77777777" w:rsidR="00A1018F" w:rsidRPr="00E714C7" w:rsidRDefault="00A1018F" w:rsidP="0072624B">
            <w:pPr>
              <w:pStyle w:val="S-O-P"/>
            </w:pPr>
            <w:r w:rsidRPr="00E714C7">
              <w:t>NA</w:t>
            </w:r>
          </w:p>
        </w:tc>
        <w:tc>
          <w:tcPr>
            <w:tcW w:w="451" w:type="dxa"/>
          </w:tcPr>
          <w:p w14:paraId="2CC158A1" w14:textId="77777777" w:rsidR="00A1018F" w:rsidRPr="00E714C7" w:rsidRDefault="00A1018F" w:rsidP="0072624B">
            <w:pPr>
              <w:pStyle w:val="S-O-P"/>
            </w:pPr>
            <w:r w:rsidRPr="00E714C7">
              <w:t>NA</w:t>
            </w:r>
          </w:p>
        </w:tc>
        <w:tc>
          <w:tcPr>
            <w:tcW w:w="631" w:type="dxa"/>
          </w:tcPr>
          <w:p w14:paraId="1071E465" w14:textId="77777777" w:rsidR="00A1018F" w:rsidRPr="00E714C7" w:rsidRDefault="00A1018F" w:rsidP="0072624B">
            <w:pPr>
              <w:pStyle w:val="S-O-P"/>
            </w:pPr>
            <w:r w:rsidRPr="00E714C7">
              <w:t>NA</w:t>
            </w:r>
          </w:p>
        </w:tc>
        <w:tc>
          <w:tcPr>
            <w:tcW w:w="541" w:type="dxa"/>
          </w:tcPr>
          <w:p w14:paraId="7C53AA3D" w14:textId="77777777" w:rsidR="00A1018F" w:rsidRPr="00E714C7" w:rsidRDefault="00A1018F" w:rsidP="0072624B">
            <w:pPr>
              <w:pStyle w:val="S-O-P"/>
            </w:pPr>
            <w:r w:rsidRPr="00E714C7">
              <w:t>NA</w:t>
            </w:r>
          </w:p>
        </w:tc>
        <w:tc>
          <w:tcPr>
            <w:tcW w:w="631" w:type="dxa"/>
          </w:tcPr>
          <w:p w14:paraId="30B6E52A" w14:textId="77777777" w:rsidR="00A1018F" w:rsidRPr="00E714C7" w:rsidRDefault="00A1018F" w:rsidP="0072624B">
            <w:pPr>
              <w:pStyle w:val="S-O-P"/>
            </w:pPr>
            <w:r w:rsidRPr="00E714C7">
              <w:t>NA</w:t>
            </w:r>
          </w:p>
        </w:tc>
        <w:tc>
          <w:tcPr>
            <w:tcW w:w="812" w:type="dxa"/>
          </w:tcPr>
          <w:p w14:paraId="73825199" w14:textId="77777777" w:rsidR="00A1018F" w:rsidRPr="00E714C7" w:rsidRDefault="00A1018F" w:rsidP="0072624B">
            <w:pPr>
              <w:pStyle w:val="S-O-P"/>
            </w:pPr>
            <w:r w:rsidRPr="00E714C7">
              <w:t>NA</w:t>
            </w:r>
          </w:p>
        </w:tc>
        <w:tc>
          <w:tcPr>
            <w:tcW w:w="734" w:type="dxa"/>
          </w:tcPr>
          <w:p w14:paraId="69815683" w14:textId="77777777" w:rsidR="00A1018F" w:rsidRPr="00E714C7" w:rsidRDefault="00A1018F" w:rsidP="0072624B">
            <w:pPr>
              <w:pStyle w:val="S-O-P"/>
            </w:pPr>
            <w:r w:rsidRPr="00E714C7">
              <w:t>NA</w:t>
            </w:r>
          </w:p>
        </w:tc>
      </w:tr>
      <w:tr w:rsidR="00A1018F" w:rsidRPr="002A30EA" w14:paraId="6276E74F" w14:textId="77777777" w:rsidTr="0072624B">
        <w:tc>
          <w:tcPr>
            <w:tcW w:w="4544" w:type="dxa"/>
          </w:tcPr>
          <w:p w14:paraId="47BA65AA" w14:textId="77777777" w:rsidR="00A1018F" w:rsidRPr="002A30EA" w:rsidRDefault="00A1018F" w:rsidP="0072624B">
            <w:pPr>
              <w:pStyle w:val="BodyIndent1"/>
            </w:pPr>
            <w:r w:rsidRPr="002A30EA">
              <w:t>P235/55R19 BSW all-season performance</w:t>
            </w:r>
          </w:p>
        </w:tc>
        <w:tc>
          <w:tcPr>
            <w:tcW w:w="507" w:type="dxa"/>
          </w:tcPr>
          <w:p w14:paraId="54DB01C0" w14:textId="77777777" w:rsidR="00A1018F" w:rsidRPr="00E714C7" w:rsidRDefault="00A1018F" w:rsidP="0072624B">
            <w:pPr>
              <w:pStyle w:val="S-O-P"/>
            </w:pPr>
            <w:r w:rsidRPr="00E714C7">
              <w:t>NA</w:t>
            </w:r>
          </w:p>
        </w:tc>
        <w:tc>
          <w:tcPr>
            <w:tcW w:w="631" w:type="dxa"/>
          </w:tcPr>
          <w:p w14:paraId="70DEF82A" w14:textId="77777777" w:rsidR="00A1018F" w:rsidRPr="00E714C7" w:rsidRDefault="00A1018F" w:rsidP="0072624B">
            <w:pPr>
              <w:pStyle w:val="S-O-P"/>
            </w:pPr>
            <w:r w:rsidRPr="00E714C7">
              <w:t>S</w:t>
            </w:r>
          </w:p>
        </w:tc>
        <w:tc>
          <w:tcPr>
            <w:tcW w:w="451" w:type="dxa"/>
          </w:tcPr>
          <w:p w14:paraId="34E36629" w14:textId="77777777" w:rsidR="00A1018F" w:rsidRPr="00E714C7" w:rsidRDefault="00A1018F" w:rsidP="0072624B">
            <w:pPr>
              <w:pStyle w:val="S-O-P"/>
            </w:pPr>
            <w:r w:rsidRPr="00E714C7">
              <w:t>NA</w:t>
            </w:r>
          </w:p>
        </w:tc>
        <w:tc>
          <w:tcPr>
            <w:tcW w:w="631" w:type="dxa"/>
          </w:tcPr>
          <w:p w14:paraId="12D2F2F6" w14:textId="77777777" w:rsidR="00A1018F" w:rsidRPr="00E714C7" w:rsidRDefault="00A1018F" w:rsidP="0072624B">
            <w:pPr>
              <w:pStyle w:val="S-O-P"/>
            </w:pPr>
            <w:r w:rsidRPr="00E714C7">
              <w:t>NA</w:t>
            </w:r>
          </w:p>
        </w:tc>
        <w:tc>
          <w:tcPr>
            <w:tcW w:w="541" w:type="dxa"/>
          </w:tcPr>
          <w:p w14:paraId="41BF8675" w14:textId="77777777" w:rsidR="00A1018F" w:rsidRPr="00E714C7" w:rsidRDefault="00A1018F" w:rsidP="0072624B">
            <w:pPr>
              <w:pStyle w:val="S-O-P"/>
            </w:pPr>
            <w:r w:rsidRPr="00E714C7">
              <w:t>NA</w:t>
            </w:r>
          </w:p>
        </w:tc>
        <w:tc>
          <w:tcPr>
            <w:tcW w:w="631" w:type="dxa"/>
          </w:tcPr>
          <w:p w14:paraId="6B960E18" w14:textId="77777777" w:rsidR="00A1018F" w:rsidRPr="00E714C7" w:rsidRDefault="00A1018F" w:rsidP="0072624B">
            <w:pPr>
              <w:pStyle w:val="S-O-P"/>
            </w:pPr>
            <w:r w:rsidRPr="00E714C7">
              <w:t>NA</w:t>
            </w:r>
          </w:p>
        </w:tc>
        <w:tc>
          <w:tcPr>
            <w:tcW w:w="812" w:type="dxa"/>
          </w:tcPr>
          <w:p w14:paraId="76A79584" w14:textId="77777777" w:rsidR="00A1018F" w:rsidRPr="00E714C7" w:rsidRDefault="00A1018F" w:rsidP="0072624B">
            <w:pPr>
              <w:pStyle w:val="S-O-P"/>
            </w:pPr>
            <w:r w:rsidRPr="00E714C7">
              <w:t>NA</w:t>
            </w:r>
          </w:p>
        </w:tc>
        <w:tc>
          <w:tcPr>
            <w:tcW w:w="734" w:type="dxa"/>
          </w:tcPr>
          <w:p w14:paraId="161FF140" w14:textId="77777777" w:rsidR="00A1018F" w:rsidRPr="00E714C7" w:rsidRDefault="00A1018F" w:rsidP="0072624B">
            <w:pPr>
              <w:pStyle w:val="S-O-P"/>
            </w:pPr>
            <w:r w:rsidRPr="00E714C7">
              <w:t>NA</w:t>
            </w:r>
          </w:p>
        </w:tc>
      </w:tr>
      <w:tr w:rsidR="00A1018F" w:rsidRPr="002A30EA" w14:paraId="04DDA459" w14:textId="77777777" w:rsidTr="0072624B">
        <w:tc>
          <w:tcPr>
            <w:tcW w:w="4544" w:type="dxa"/>
          </w:tcPr>
          <w:p w14:paraId="0694B159" w14:textId="77777777" w:rsidR="00A1018F" w:rsidRPr="002A30EA" w:rsidRDefault="00A1018F" w:rsidP="0072624B">
            <w:pPr>
              <w:pStyle w:val="BodyIndent1"/>
            </w:pPr>
            <w:r w:rsidRPr="002A30EA">
              <w:t xml:space="preserve">P245/45ZR20 BSW all-season performance </w:t>
            </w:r>
            <w:r w:rsidRPr="002A30EA">
              <w:br/>
              <w:t xml:space="preserve">(included with Plus </w:t>
            </w:r>
            <w:r>
              <w:t>Group</w:t>
            </w:r>
            <w:r w:rsidRPr="002A30EA">
              <w:t xml:space="preserve"> and Blacktop Package) </w:t>
            </w:r>
          </w:p>
        </w:tc>
        <w:tc>
          <w:tcPr>
            <w:tcW w:w="507" w:type="dxa"/>
          </w:tcPr>
          <w:p w14:paraId="1164492D" w14:textId="77777777" w:rsidR="00A1018F" w:rsidRPr="00E714C7" w:rsidRDefault="00A1018F" w:rsidP="0072624B">
            <w:pPr>
              <w:pStyle w:val="S-O-P"/>
            </w:pPr>
            <w:r w:rsidRPr="00E714C7">
              <w:t>P</w:t>
            </w:r>
          </w:p>
        </w:tc>
        <w:tc>
          <w:tcPr>
            <w:tcW w:w="631" w:type="dxa"/>
          </w:tcPr>
          <w:p w14:paraId="4F57EC68" w14:textId="77777777" w:rsidR="00A1018F" w:rsidRPr="00E714C7" w:rsidRDefault="00A1018F" w:rsidP="0072624B">
            <w:pPr>
              <w:pStyle w:val="S-O-P"/>
            </w:pPr>
            <w:r w:rsidRPr="00E714C7">
              <w:t>NA</w:t>
            </w:r>
          </w:p>
        </w:tc>
        <w:tc>
          <w:tcPr>
            <w:tcW w:w="451" w:type="dxa"/>
          </w:tcPr>
          <w:p w14:paraId="7B15404C" w14:textId="77777777" w:rsidR="00A1018F" w:rsidRPr="00E714C7" w:rsidRDefault="00A1018F" w:rsidP="0072624B">
            <w:pPr>
              <w:pStyle w:val="S-O-P"/>
            </w:pPr>
            <w:r w:rsidRPr="00E714C7">
              <w:t>NA</w:t>
            </w:r>
          </w:p>
        </w:tc>
        <w:tc>
          <w:tcPr>
            <w:tcW w:w="631" w:type="dxa"/>
          </w:tcPr>
          <w:p w14:paraId="7950A0BD" w14:textId="77777777" w:rsidR="00A1018F" w:rsidRPr="00E714C7" w:rsidRDefault="00A1018F" w:rsidP="0072624B">
            <w:pPr>
              <w:pStyle w:val="S-O-P"/>
            </w:pPr>
            <w:r w:rsidRPr="00E714C7">
              <w:t>NA</w:t>
            </w:r>
          </w:p>
        </w:tc>
        <w:tc>
          <w:tcPr>
            <w:tcW w:w="541" w:type="dxa"/>
          </w:tcPr>
          <w:p w14:paraId="253359B0" w14:textId="77777777" w:rsidR="00A1018F" w:rsidRPr="00E714C7" w:rsidRDefault="00A1018F" w:rsidP="0072624B">
            <w:pPr>
              <w:pStyle w:val="S-O-P"/>
            </w:pPr>
            <w:r w:rsidRPr="00E714C7">
              <w:t>NA</w:t>
            </w:r>
          </w:p>
        </w:tc>
        <w:tc>
          <w:tcPr>
            <w:tcW w:w="631" w:type="dxa"/>
          </w:tcPr>
          <w:p w14:paraId="3E04857C" w14:textId="77777777" w:rsidR="00A1018F" w:rsidRPr="00E714C7" w:rsidRDefault="00A1018F" w:rsidP="0072624B">
            <w:pPr>
              <w:pStyle w:val="S-O-P"/>
            </w:pPr>
            <w:r w:rsidRPr="00E714C7">
              <w:t>NA</w:t>
            </w:r>
          </w:p>
        </w:tc>
        <w:tc>
          <w:tcPr>
            <w:tcW w:w="812" w:type="dxa"/>
          </w:tcPr>
          <w:p w14:paraId="4E81CA00" w14:textId="77777777" w:rsidR="00A1018F" w:rsidRPr="00E714C7" w:rsidRDefault="00A1018F" w:rsidP="0072624B">
            <w:pPr>
              <w:pStyle w:val="S-O-P"/>
            </w:pPr>
            <w:r w:rsidRPr="00E714C7">
              <w:t>NA</w:t>
            </w:r>
          </w:p>
        </w:tc>
        <w:tc>
          <w:tcPr>
            <w:tcW w:w="734" w:type="dxa"/>
          </w:tcPr>
          <w:p w14:paraId="642F47AD" w14:textId="77777777" w:rsidR="00A1018F" w:rsidRPr="00E714C7" w:rsidRDefault="00A1018F" w:rsidP="0072624B">
            <w:pPr>
              <w:pStyle w:val="S-O-P"/>
            </w:pPr>
            <w:r>
              <w:t>NA</w:t>
            </w:r>
          </w:p>
        </w:tc>
      </w:tr>
      <w:tr w:rsidR="00A1018F" w:rsidRPr="002A30EA" w14:paraId="1E3FAE8E" w14:textId="77777777" w:rsidTr="0072624B">
        <w:tc>
          <w:tcPr>
            <w:tcW w:w="4544" w:type="dxa"/>
          </w:tcPr>
          <w:p w14:paraId="45F69E68" w14:textId="77777777" w:rsidR="00A1018F" w:rsidRPr="002A30EA" w:rsidRDefault="00A1018F" w:rsidP="0072624B">
            <w:pPr>
              <w:pStyle w:val="BodyIndent1"/>
            </w:pPr>
            <w:r w:rsidRPr="002A30EA">
              <w:t>P245/45ZR20 all-season performance</w:t>
            </w:r>
          </w:p>
        </w:tc>
        <w:tc>
          <w:tcPr>
            <w:tcW w:w="507" w:type="dxa"/>
          </w:tcPr>
          <w:p w14:paraId="2127DED7" w14:textId="77777777" w:rsidR="00A1018F" w:rsidRPr="00E714C7" w:rsidRDefault="00A1018F" w:rsidP="0072624B">
            <w:pPr>
              <w:pStyle w:val="S-O-P"/>
            </w:pPr>
            <w:r>
              <w:t>NA</w:t>
            </w:r>
          </w:p>
        </w:tc>
        <w:tc>
          <w:tcPr>
            <w:tcW w:w="631" w:type="dxa"/>
          </w:tcPr>
          <w:p w14:paraId="119C9688" w14:textId="77777777" w:rsidR="00A1018F" w:rsidRPr="00E714C7" w:rsidRDefault="00A1018F" w:rsidP="0072624B">
            <w:pPr>
              <w:pStyle w:val="S-O-P"/>
            </w:pPr>
            <w:r w:rsidRPr="00E714C7">
              <w:t>O</w:t>
            </w:r>
          </w:p>
        </w:tc>
        <w:tc>
          <w:tcPr>
            <w:tcW w:w="451" w:type="dxa"/>
          </w:tcPr>
          <w:p w14:paraId="3F478A44" w14:textId="77777777" w:rsidR="00A1018F" w:rsidRPr="00E714C7" w:rsidRDefault="00A1018F" w:rsidP="0072624B">
            <w:pPr>
              <w:pStyle w:val="S-O-P"/>
            </w:pPr>
            <w:r w:rsidRPr="00E714C7">
              <w:t>S</w:t>
            </w:r>
          </w:p>
        </w:tc>
        <w:tc>
          <w:tcPr>
            <w:tcW w:w="631" w:type="dxa"/>
          </w:tcPr>
          <w:p w14:paraId="369028A6" w14:textId="77777777" w:rsidR="00A1018F" w:rsidRPr="00E714C7" w:rsidRDefault="00A1018F" w:rsidP="0072624B">
            <w:pPr>
              <w:pStyle w:val="S-O-P"/>
            </w:pPr>
            <w:r w:rsidRPr="00E714C7">
              <w:t>S</w:t>
            </w:r>
          </w:p>
        </w:tc>
        <w:tc>
          <w:tcPr>
            <w:tcW w:w="541" w:type="dxa"/>
          </w:tcPr>
          <w:p w14:paraId="537428E4" w14:textId="77777777" w:rsidR="00A1018F" w:rsidRPr="00E714C7" w:rsidRDefault="00A1018F" w:rsidP="0072624B">
            <w:pPr>
              <w:pStyle w:val="S-O-P"/>
            </w:pPr>
            <w:r w:rsidRPr="00E714C7">
              <w:t>S</w:t>
            </w:r>
          </w:p>
        </w:tc>
        <w:tc>
          <w:tcPr>
            <w:tcW w:w="631" w:type="dxa"/>
          </w:tcPr>
          <w:p w14:paraId="2A51A2B3" w14:textId="77777777" w:rsidR="00A1018F" w:rsidRPr="00E714C7" w:rsidRDefault="00A1018F" w:rsidP="0072624B">
            <w:pPr>
              <w:pStyle w:val="S-O-P"/>
            </w:pPr>
            <w:r w:rsidRPr="00E714C7">
              <w:t>S</w:t>
            </w:r>
          </w:p>
        </w:tc>
        <w:tc>
          <w:tcPr>
            <w:tcW w:w="812" w:type="dxa"/>
          </w:tcPr>
          <w:p w14:paraId="18DB67C6" w14:textId="77777777" w:rsidR="00A1018F" w:rsidRPr="00E714C7" w:rsidRDefault="00A1018F" w:rsidP="0072624B">
            <w:pPr>
              <w:pStyle w:val="S-O-P"/>
            </w:pPr>
            <w:r>
              <w:t>NA</w:t>
            </w:r>
          </w:p>
        </w:tc>
        <w:tc>
          <w:tcPr>
            <w:tcW w:w="734" w:type="dxa"/>
          </w:tcPr>
          <w:p w14:paraId="3428D9FE" w14:textId="77777777" w:rsidR="00A1018F" w:rsidRPr="00E714C7" w:rsidRDefault="00A1018F" w:rsidP="0072624B">
            <w:pPr>
              <w:pStyle w:val="S-O-P"/>
            </w:pPr>
            <w:r>
              <w:t>NA</w:t>
            </w:r>
          </w:p>
        </w:tc>
      </w:tr>
      <w:tr w:rsidR="00A1018F" w:rsidRPr="002A30EA" w14:paraId="24155E60" w14:textId="77777777" w:rsidTr="0072624B">
        <w:tc>
          <w:tcPr>
            <w:tcW w:w="4544" w:type="dxa"/>
          </w:tcPr>
          <w:p w14:paraId="0C1849CB" w14:textId="77777777" w:rsidR="00A1018F" w:rsidRPr="002A30EA" w:rsidRDefault="00A1018F" w:rsidP="0072624B">
            <w:pPr>
              <w:pStyle w:val="BodyIndent1"/>
            </w:pPr>
            <w:r w:rsidRPr="002A30EA">
              <w:t>P245/45ZR20 BSW performance</w:t>
            </w:r>
          </w:p>
        </w:tc>
        <w:tc>
          <w:tcPr>
            <w:tcW w:w="507" w:type="dxa"/>
          </w:tcPr>
          <w:p w14:paraId="1AD399CF" w14:textId="77777777" w:rsidR="00A1018F" w:rsidRPr="00E714C7" w:rsidRDefault="00A1018F" w:rsidP="0072624B">
            <w:pPr>
              <w:pStyle w:val="S-O-P"/>
            </w:pPr>
            <w:r>
              <w:t>NA</w:t>
            </w:r>
          </w:p>
        </w:tc>
        <w:tc>
          <w:tcPr>
            <w:tcW w:w="631" w:type="dxa"/>
          </w:tcPr>
          <w:p w14:paraId="42C0625B" w14:textId="77777777" w:rsidR="00A1018F" w:rsidRPr="00E714C7" w:rsidRDefault="00A1018F" w:rsidP="0072624B">
            <w:pPr>
              <w:pStyle w:val="S-O-P"/>
            </w:pPr>
            <w:r>
              <w:t>NA</w:t>
            </w:r>
          </w:p>
        </w:tc>
        <w:tc>
          <w:tcPr>
            <w:tcW w:w="451" w:type="dxa"/>
          </w:tcPr>
          <w:p w14:paraId="698A13D3" w14:textId="77777777" w:rsidR="00A1018F" w:rsidRPr="00E714C7" w:rsidRDefault="00A1018F" w:rsidP="0072624B">
            <w:pPr>
              <w:pStyle w:val="S-O-P"/>
            </w:pPr>
            <w:r w:rsidRPr="00E714C7">
              <w:t>O</w:t>
            </w:r>
          </w:p>
        </w:tc>
        <w:tc>
          <w:tcPr>
            <w:tcW w:w="631" w:type="dxa"/>
          </w:tcPr>
          <w:p w14:paraId="71276C87" w14:textId="77777777" w:rsidR="00A1018F" w:rsidRPr="00E714C7" w:rsidRDefault="00A1018F" w:rsidP="0072624B">
            <w:pPr>
              <w:pStyle w:val="S-O-P"/>
            </w:pPr>
            <w:r>
              <w:t>NA</w:t>
            </w:r>
          </w:p>
        </w:tc>
        <w:tc>
          <w:tcPr>
            <w:tcW w:w="541" w:type="dxa"/>
          </w:tcPr>
          <w:p w14:paraId="107B5FF2" w14:textId="77777777" w:rsidR="00A1018F" w:rsidRPr="00E714C7" w:rsidRDefault="00A1018F" w:rsidP="0072624B">
            <w:pPr>
              <w:pStyle w:val="S-O-P"/>
            </w:pPr>
            <w:r w:rsidRPr="00E714C7">
              <w:t>O</w:t>
            </w:r>
          </w:p>
        </w:tc>
        <w:tc>
          <w:tcPr>
            <w:tcW w:w="631" w:type="dxa"/>
          </w:tcPr>
          <w:p w14:paraId="681C85C7" w14:textId="77777777" w:rsidR="00A1018F" w:rsidRPr="003F5EF8" w:rsidRDefault="00A1018F" w:rsidP="0072624B">
            <w:pPr>
              <w:pStyle w:val="S-O-P"/>
              <w:rPr>
                <w:strike/>
              </w:rPr>
            </w:pPr>
            <w:r w:rsidRPr="003F5EF8">
              <w:rPr>
                <w:strike/>
              </w:rPr>
              <w:t>O</w:t>
            </w:r>
          </w:p>
        </w:tc>
        <w:tc>
          <w:tcPr>
            <w:tcW w:w="812" w:type="dxa"/>
          </w:tcPr>
          <w:p w14:paraId="29450C58" w14:textId="77777777" w:rsidR="00A1018F" w:rsidRPr="00E714C7" w:rsidRDefault="00A1018F" w:rsidP="0072624B">
            <w:pPr>
              <w:pStyle w:val="S-O-P"/>
            </w:pPr>
            <w:r>
              <w:t>NA</w:t>
            </w:r>
          </w:p>
        </w:tc>
        <w:tc>
          <w:tcPr>
            <w:tcW w:w="734" w:type="dxa"/>
          </w:tcPr>
          <w:p w14:paraId="58F758C5" w14:textId="77777777" w:rsidR="00A1018F" w:rsidRPr="00E714C7" w:rsidRDefault="00A1018F" w:rsidP="0072624B">
            <w:pPr>
              <w:pStyle w:val="S-O-P"/>
            </w:pPr>
            <w:r>
              <w:t>NA</w:t>
            </w:r>
          </w:p>
        </w:tc>
      </w:tr>
      <w:tr w:rsidR="00A1018F" w:rsidRPr="002A30EA" w14:paraId="6D64096E" w14:textId="77777777" w:rsidTr="0072624B">
        <w:tc>
          <w:tcPr>
            <w:tcW w:w="4544" w:type="dxa"/>
          </w:tcPr>
          <w:p w14:paraId="62D2566D" w14:textId="77777777" w:rsidR="00A1018F" w:rsidRPr="002A30EA" w:rsidRDefault="00A1018F" w:rsidP="0072624B">
            <w:pPr>
              <w:pStyle w:val="BodyIndent1"/>
            </w:pPr>
            <w:r w:rsidRPr="002A30EA">
              <w:t xml:space="preserve">P275/40ZR20 all-season performance </w:t>
            </w:r>
            <w:r w:rsidRPr="002A30EA">
              <w:br/>
              <w:t>(included with Dynamics Package and T/A Package)</w:t>
            </w:r>
          </w:p>
        </w:tc>
        <w:tc>
          <w:tcPr>
            <w:tcW w:w="507" w:type="dxa"/>
          </w:tcPr>
          <w:p w14:paraId="3A4A6D5D" w14:textId="77777777" w:rsidR="00A1018F" w:rsidRPr="00E714C7" w:rsidRDefault="00A1018F" w:rsidP="0072624B">
            <w:pPr>
              <w:pStyle w:val="S-O-P"/>
            </w:pPr>
            <w:r>
              <w:t>NA</w:t>
            </w:r>
          </w:p>
        </w:tc>
        <w:tc>
          <w:tcPr>
            <w:tcW w:w="631" w:type="dxa"/>
          </w:tcPr>
          <w:p w14:paraId="5452537D" w14:textId="77777777" w:rsidR="00A1018F" w:rsidRPr="00E714C7" w:rsidRDefault="00A1018F" w:rsidP="0072624B">
            <w:pPr>
              <w:pStyle w:val="S-O-P"/>
            </w:pPr>
            <w:r>
              <w:t>NA</w:t>
            </w:r>
          </w:p>
        </w:tc>
        <w:tc>
          <w:tcPr>
            <w:tcW w:w="451" w:type="dxa"/>
          </w:tcPr>
          <w:p w14:paraId="7559BFEB" w14:textId="77777777" w:rsidR="00A1018F" w:rsidRPr="00E714C7" w:rsidRDefault="00A1018F" w:rsidP="0072624B">
            <w:pPr>
              <w:pStyle w:val="S-O-P"/>
            </w:pPr>
            <w:r>
              <w:t>NA</w:t>
            </w:r>
          </w:p>
        </w:tc>
        <w:tc>
          <w:tcPr>
            <w:tcW w:w="631" w:type="dxa"/>
          </w:tcPr>
          <w:p w14:paraId="0F248E97" w14:textId="77777777" w:rsidR="00A1018F" w:rsidRPr="00E714C7" w:rsidRDefault="00A1018F" w:rsidP="0072624B">
            <w:pPr>
              <w:pStyle w:val="S-O-P"/>
            </w:pPr>
            <w:r>
              <w:t>NA</w:t>
            </w:r>
          </w:p>
        </w:tc>
        <w:tc>
          <w:tcPr>
            <w:tcW w:w="541" w:type="dxa"/>
          </w:tcPr>
          <w:p w14:paraId="087EDFD8" w14:textId="77777777" w:rsidR="00A1018F" w:rsidRPr="00E714C7" w:rsidRDefault="00A1018F" w:rsidP="0072624B">
            <w:pPr>
              <w:pStyle w:val="S-O-P"/>
            </w:pPr>
            <w:r>
              <w:t>NA</w:t>
            </w:r>
          </w:p>
        </w:tc>
        <w:tc>
          <w:tcPr>
            <w:tcW w:w="631" w:type="dxa"/>
          </w:tcPr>
          <w:p w14:paraId="065E22A9" w14:textId="77777777" w:rsidR="00A1018F" w:rsidRPr="00E714C7" w:rsidRDefault="00A1018F" w:rsidP="0072624B">
            <w:pPr>
              <w:pStyle w:val="S-O-P"/>
            </w:pPr>
            <w:r w:rsidRPr="00E714C7">
              <w:t>P</w:t>
            </w:r>
          </w:p>
        </w:tc>
        <w:tc>
          <w:tcPr>
            <w:tcW w:w="812" w:type="dxa"/>
          </w:tcPr>
          <w:p w14:paraId="646461EB" w14:textId="77777777" w:rsidR="00A1018F" w:rsidRPr="00E714C7" w:rsidRDefault="00A1018F" w:rsidP="0072624B">
            <w:pPr>
              <w:pStyle w:val="S-O-P"/>
            </w:pPr>
            <w:r w:rsidRPr="00E714C7">
              <w:t>S</w:t>
            </w:r>
          </w:p>
        </w:tc>
        <w:tc>
          <w:tcPr>
            <w:tcW w:w="734" w:type="dxa"/>
          </w:tcPr>
          <w:p w14:paraId="7A0D5ADF" w14:textId="77777777" w:rsidR="00A1018F" w:rsidRPr="00E714C7" w:rsidRDefault="00A1018F" w:rsidP="0072624B">
            <w:pPr>
              <w:pStyle w:val="S-O-P"/>
            </w:pPr>
            <w:r w:rsidRPr="00E714C7">
              <w:t>S</w:t>
            </w:r>
          </w:p>
        </w:tc>
      </w:tr>
      <w:tr w:rsidR="00A1018F" w:rsidRPr="002A30EA" w14:paraId="3B5E43EB" w14:textId="77777777" w:rsidTr="0072624B">
        <w:tc>
          <w:tcPr>
            <w:tcW w:w="4544" w:type="dxa"/>
          </w:tcPr>
          <w:p w14:paraId="31CABADF" w14:textId="77777777" w:rsidR="00A1018F" w:rsidRPr="002A30EA" w:rsidRDefault="00A1018F" w:rsidP="0072624B">
            <w:pPr>
              <w:pStyle w:val="BodyIndent1"/>
            </w:pPr>
            <w:r w:rsidRPr="002A30EA">
              <w:t>P275/40ZR20 P Zero summer high-performance (included with Performance Plus Group)</w:t>
            </w:r>
          </w:p>
        </w:tc>
        <w:tc>
          <w:tcPr>
            <w:tcW w:w="507" w:type="dxa"/>
          </w:tcPr>
          <w:p w14:paraId="496FC4DE" w14:textId="77777777" w:rsidR="00A1018F" w:rsidRPr="00E714C7" w:rsidRDefault="00A1018F" w:rsidP="0072624B">
            <w:pPr>
              <w:pStyle w:val="S-O-P"/>
            </w:pPr>
            <w:r>
              <w:t>NA</w:t>
            </w:r>
          </w:p>
        </w:tc>
        <w:tc>
          <w:tcPr>
            <w:tcW w:w="631" w:type="dxa"/>
          </w:tcPr>
          <w:p w14:paraId="5FE059E7" w14:textId="77777777" w:rsidR="00A1018F" w:rsidRPr="00E714C7" w:rsidRDefault="00A1018F" w:rsidP="0072624B">
            <w:pPr>
              <w:pStyle w:val="S-O-P"/>
            </w:pPr>
            <w:r>
              <w:t>NA</w:t>
            </w:r>
          </w:p>
        </w:tc>
        <w:tc>
          <w:tcPr>
            <w:tcW w:w="451" w:type="dxa"/>
          </w:tcPr>
          <w:p w14:paraId="3CE5EA47" w14:textId="77777777" w:rsidR="00A1018F" w:rsidRPr="00E714C7" w:rsidRDefault="00A1018F" w:rsidP="0072624B">
            <w:pPr>
              <w:pStyle w:val="S-O-P"/>
            </w:pPr>
            <w:r>
              <w:t>NA</w:t>
            </w:r>
          </w:p>
        </w:tc>
        <w:tc>
          <w:tcPr>
            <w:tcW w:w="631" w:type="dxa"/>
          </w:tcPr>
          <w:p w14:paraId="5B598D31" w14:textId="77777777" w:rsidR="00A1018F" w:rsidRPr="00E714C7" w:rsidRDefault="00A1018F" w:rsidP="0072624B">
            <w:pPr>
              <w:pStyle w:val="S-O-P"/>
            </w:pPr>
            <w:r>
              <w:t>NA</w:t>
            </w:r>
          </w:p>
        </w:tc>
        <w:tc>
          <w:tcPr>
            <w:tcW w:w="541" w:type="dxa"/>
          </w:tcPr>
          <w:p w14:paraId="158A841E" w14:textId="77777777" w:rsidR="00A1018F" w:rsidRPr="00E714C7" w:rsidRDefault="00A1018F" w:rsidP="0072624B">
            <w:pPr>
              <w:pStyle w:val="S-O-P"/>
            </w:pPr>
            <w:r w:rsidRPr="00E714C7">
              <w:t>P</w:t>
            </w:r>
          </w:p>
        </w:tc>
        <w:tc>
          <w:tcPr>
            <w:tcW w:w="631" w:type="dxa"/>
          </w:tcPr>
          <w:p w14:paraId="7DFB3B47" w14:textId="77777777" w:rsidR="00A1018F" w:rsidRPr="00E714C7" w:rsidRDefault="00A1018F" w:rsidP="0072624B">
            <w:pPr>
              <w:pStyle w:val="S-O-P"/>
            </w:pPr>
            <w:r w:rsidRPr="00E714C7">
              <w:t>O</w:t>
            </w:r>
          </w:p>
        </w:tc>
        <w:tc>
          <w:tcPr>
            <w:tcW w:w="812" w:type="dxa"/>
          </w:tcPr>
          <w:p w14:paraId="2A1DFE77" w14:textId="77777777" w:rsidR="00A1018F" w:rsidRPr="00E714C7" w:rsidRDefault="00A1018F" w:rsidP="0072624B">
            <w:pPr>
              <w:pStyle w:val="S-O-P"/>
            </w:pPr>
            <w:r w:rsidRPr="00E714C7">
              <w:t>O</w:t>
            </w:r>
          </w:p>
        </w:tc>
        <w:tc>
          <w:tcPr>
            <w:tcW w:w="734" w:type="dxa"/>
          </w:tcPr>
          <w:p w14:paraId="5BB7F5D1" w14:textId="77777777" w:rsidR="00A1018F" w:rsidRPr="00E714C7" w:rsidRDefault="00A1018F" w:rsidP="0072624B">
            <w:pPr>
              <w:pStyle w:val="S-O-P"/>
            </w:pPr>
            <w:r w:rsidRPr="00E714C7">
              <w:t>O</w:t>
            </w:r>
          </w:p>
        </w:tc>
      </w:tr>
      <w:tr w:rsidR="00A1018F" w:rsidRPr="002A30EA" w14:paraId="0A628C05" w14:textId="77777777" w:rsidTr="0072624B">
        <w:tc>
          <w:tcPr>
            <w:tcW w:w="4544" w:type="dxa"/>
          </w:tcPr>
          <w:p w14:paraId="2A6064EA" w14:textId="77777777" w:rsidR="00A1018F" w:rsidRPr="002A30EA" w:rsidRDefault="00A1018F" w:rsidP="0072624B">
            <w:pPr>
              <w:pStyle w:val="BodyIndent1"/>
            </w:pPr>
            <w:r w:rsidRPr="002A30EA">
              <w:t xml:space="preserve">P275/40R20 Nexen street-legal drag radials </w:t>
            </w:r>
            <w:r w:rsidRPr="002A30EA">
              <w:br/>
              <w:t>(included in 1320 Package)</w:t>
            </w:r>
          </w:p>
        </w:tc>
        <w:tc>
          <w:tcPr>
            <w:tcW w:w="507" w:type="dxa"/>
          </w:tcPr>
          <w:p w14:paraId="4F0C36FB" w14:textId="77777777" w:rsidR="00A1018F" w:rsidRPr="00E714C7" w:rsidRDefault="00A1018F" w:rsidP="0072624B">
            <w:pPr>
              <w:pStyle w:val="S-O-P"/>
            </w:pPr>
            <w:r>
              <w:t>NA</w:t>
            </w:r>
          </w:p>
        </w:tc>
        <w:tc>
          <w:tcPr>
            <w:tcW w:w="631" w:type="dxa"/>
          </w:tcPr>
          <w:p w14:paraId="22A60A16" w14:textId="77777777" w:rsidR="00A1018F" w:rsidRPr="00E714C7" w:rsidRDefault="00A1018F" w:rsidP="0072624B">
            <w:pPr>
              <w:pStyle w:val="S-O-P"/>
            </w:pPr>
            <w:r>
              <w:t>NA</w:t>
            </w:r>
          </w:p>
        </w:tc>
        <w:tc>
          <w:tcPr>
            <w:tcW w:w="451" w:type="dxa"/>
          </w:tcPr>
          <w:p w14:paraId="56DDABBB" w14:textId="77777777" w:rsidR="00A1018F" w:rsidRPr="00E714C7" w:rsidRDefault="00A1018F" w:rsidP="0072624B">
            <w:pPr>
              <w:pStyle w:val="S-O-P"/>
            </w:pPr>
            <w:r>
              <w:t>NA</w:t>
            </w:r>
          </w:p>
        </w:tc>
        <w:tc>
          <w:tcPr>
            <w:tcW w:w="631" w:type="dxa"/>
          </w:tcPr>
          <w:p w14:paraId="1112188D" w14:textId="77777777" w:rsidR="00A1018F" w:rsidRPr="00E714C7" w:rsidRDefault="00A1018F" w:rsidP="0072624B">
            <w:pPr>
              <w:pStyle w:val="S-O-P"/>
            </w:pPr>
            <w:r>
              <w:t>NA</w:t>
            </w:r>
          </w:p>
        </w:tc>
        <w:tc>
          <w:tcPr>
            <w:tcW w:w="541" w:type="dxa"/>
          </w:tcPr>
          <w:p w14:paraId="7E44971C" w14:textId="77777777" w:rsidR="00A1018F" w:rsidRPr="00E714C7" w:rsidRDefault="00A1018F" w:rsidP="0072624B">
            <w:pPr>
              <w:pStyle w:val="S-O-P"/>
            </w:pPr>
            <w:r>
              <w:t>NA</w:t>
            </w:r>
          </w:p>
        </w:tc>
        <w:tc>
          <w:tcPr>
            <w:tcW w:w="631" w:type="dxa"/>
          </w:tcPr>
          <w:p w14:paraId="28660EBA" w14:textId="77777777" w:rsidR="00A1018F" w:rsidRPr="00E714C7" w:rsidRDefault="00A1018F" w:rsidP="0072624B">
            <w:pPr>
              <w:pStyle w:val="S-O-P"/>
            </w:pPr>
            <w:r w:rsidRPr="00E714C7">
              <w:t>P</w:t>
            </w:r>
          </w:p>
        </w:tc>
        <w:tc>
          <w:tcPr>
            <w:tcW w:w="812" w:type="dxa"/>
          </w:tcPr>
          <w:p w14:paraId="6E4FAB4B" w14:textId="77777777" w:rsidR="00A1018F" w:rsidRPr="00E714C7" w:rsidRDefault="00A1018F" w:rsidP="0072624B">
            <w:pPr>
              <w:pStyle w:val="S-O-P"/>
            </w:pPr>
            <w:r>
              <w:t>NA</w:t>
            </w:r>
          </w:p>
        </w:tc>
        <w:tc>
          <w:tcPr>
            <w:tcW w:w="734" w:type="dxa"/>
          </w:tcPr>
          <w:p w14:paraId="016B3F28" w14:textId="77777777" w:rsidR="00A1018F" w:rsidRPr="00E714C7" w:rsidRDefault="00A1018F" w:rsidP="0072624B">
            <w:pPr>
              <w:pStyle w:val="S-O-P"/>
            </w:pPr>
            <w:r>
              <w:t>NA</w:t>
            </w:r>
          </w:p>
        </w:tc>
      </w:tr>
      <w:tr w:rsidR="00A1018F" w:rsidRPr="002A30EA" w14:paraId="39ABBDD1" w14:textId="77777777" w:rsidTr="0072624B">
        <w:tc>
          <w:tcPr>
            <w:tcW w:w="4544" w:type="dxa"/>
          </w:tcPr>
          <w:p w14:paraId="01A24EEC" w14:textId="77777777" w:rsidR="00A1018F" w:rsidRPr="002A30EA" w:rsidRDefault="00A1018F" w:rsidP="0072624B">
            <w:pPr>
              <w:pStyle w:val="BodyIndent1"/>
            </w:pPr>
            <w:r w:rsidRPr="002A30EA">
              <w:t xml:space="preserve">P305/35ZR20 all-season performance </w:t>
            </w:r>
            <w:r w:rsidRPr="002A30EA">
              <w:br/>
              <w:t>(included with Widebody Package)</w:t>
            </w:r>
          </w:p>
        </w:tc>
        <w:tc>
          <w:tcPr>
            <w:tcW w:w="507" w:type="dxa"/>
          </w:tcPr>
          <w:p w14:paraId="4ABA6E11" w14:textId="77777777" w:rsidR="00A1018F" w:rsidRPr="00E714C7" w:rsidRDefault="00A1018F" w:rsidP="0072624B">
            <w:pPr>
              <w:pStyle w:val="S-O-P"/>
            </w:pPr>
            <w:r>
              <w:t>NA</w:t>
            </w:r>
          </w:p>
        </w:tc>
        <w:tc>
          <w:tcPr>
            <w:tcW w:w="631" w:type="dxa"/>
          </w:tcPr>
          <w:p w14:paraId="6D1D5874" w14:textId="77777777" w:rsidR="00A1018F" w:rsidRPr="00E714C7" w:rsidRDefault="00A1018F" w:rsidP="0072624B">
            <w:pPr>
              <w:pStyle w:val="S-O-P"/>
            </w:pPr>
            <w:r>
              <w:t>NA</w:t>
            </w:r>
          </w:p>
        </w:tc>
        <w:tc>
          <w:tcPr>
            <w:tcW w:w="451" w:type="dxa"/>
          </w:tcPr>
          <w:p w14:paraId="19D758C6" w14:textId="77777777" w:rsidR="00A1018F" w:rsidRPr="00E714C7" w:rsidRDefault="00A1018F" w:rsidP="0072624B">
            <w:pPr>
              <w:pStyle w:val="S-O-P"/>
            </w:pPr>
            <w:r>
              <w:t>NA</w:t>
            </w:r>
          </w:p>
        </w:tc>
        <w:tc>
          <w:tcPr>
            <w:tcW w:w="631" w:type="dxa"/>
          </w:tcPr>
          <w:p w14:paraId="75755681" w14:textId="77777777" w:rsidR="00A1018F" w:rsidRPr="00E714C7" w:rsidRDefault="00A1018F" w:rsidP="0072624B">
            <w:pPr>
              <w:pStyle w:val="S-O-P"/>
            </w:pPr>
            <w:r>
              <w:t>NA</w:t>
            </w:r>
          </w:p>
        </w:tc>
        <w:tc>
          <w:tcPr>
            <w:tcW w:w="541" w:type="dxa"/>
          </w:tcPr>
          <w:p w14:paraId="31848402" w14:textId="77777777" w:rsidR="00A1018F" w:rsidRPr="00E714C7" w:rsidRDefault="00A1018F" w:rsidP="0072624B">
            <w:pPr>
              <w:pStyle w:val="S-O-P"/>
            </w:pPr>
            <w:r>
              <w:t>NA</w:t>
            </w:r>
          </w:p>
        </w:tc>
        <w:tc>
          <w:tcPr>
            <w:tcW w:w="631" w:type="dxa"/>
          </w:tcPr>
          <w:p w14:paraId="43C8FEFE" w14:textId="77777777" w:rsidR="00A1018F" w:rsidRPr="00E714C7" w:rsidRDefault="00A1018F" w:rsidP="0072624B">
            <w:pPr>
              <w:pStyle w:val="S-O-P"/>
            </w:pPr>
            <w:r w:rsidRPr="00E714C7">
              <w:t>P</w:t>
            </w:r>
          </w:p>
        </w:tc>
        <w:tc>
          <w:tcPr>
            <w:tcW w:w="812" w:type="dxa"/>
          </w:tcPr>
          <w:p w14:paraId="10EB2DF1" w14:textId="77777777" w:rsidR="00A1018F" w:rsidRPr="00E714C7" w:rsidRDefault="00A1018F" w:rsidP="0072624B">
            <w:pPr>
              <w:pStyle w:val="S-O-P"/>
            </w:pPr>
            <w:r w:rsidRPr="00E714C7">
              <w:t>P</w:t>
            </w:r>
          </w:p>
        </w:tc>
        <w:tc>
          <w:tcPr>
            <w:tcW w:w="734" w:type="dxa"/>
          </w:tcPr>
          <w:p w14:paraId="294E3DF6" w14:textId="77777777" w:rsidR="00A1018F" w:rsidRPr="00E714C7" w:rsidRDefault="00A1018F" w:rsidP="0072624B">
            <w:pPr>
              <w:pStyle w:val="S-O-P"/>
            </w:pPr>
            <w:r w:rsidRPr="00E714C7">
              <w:t>P</w:t>
            </w:r>
          </w:p>
        </w:tc>
      </w:tr>
      <w:tr w:rsidR="00A1018F" w:rsidRPr="002A30EA" w14:paraId="51A263A5" w14:textId="77777777" w:rsidTr="0072624B">
        <w:tc>
          <w:tcPr>
            <w:tcW w:w="4544" w:type="dxa"/>
          </w:tcPr>
          <w:p w14:paraId="0C9DBE4A" w14:textId="77777777" w:rsidR="00A1018F" w:rsidRPr="002A30EA" w:rsidRDefault="00A1018F" w:rsidP="0072624B">
            <w:pPr>
              <w:pStyle w:val="BodyIndent1"/>
            </w:pPr>
            <w:r w:rsidRPr="002A30EA">
              <w:t>P305/35ZR20 P Zero summer high-performance</w:t>
            </w:r>
          </w:p>
        </w:tc>
        <w:tc>
          <w:tcPr>
            <w:tcW w:w="507" w:type="dxa"/>
          </w:tcPr>
          <w:p w14:paraId="1A99DBAD" w14:textId="77777777" w:rsidR="00A1018F" w:rsidRPr="00E714C7" w:rsidRDefault="00A1018F" w:rsidP="0072624B">
            <w:pPr>
              <w:pStyle w:val="S-O-P"/>
            </w:pPr>
            <w:r>
              <w:t>NA</w:t>
            </w:r>
          </w:p>
        </w:tc>
        <w:tc>
          <w:tcPr>
            <w:tcW w:w="631" w:type="dxa"/>
          </w:tcPr>
          <w:p w14:paraId="1B8D3791" w14:textId="77777777" w:rsidR="00A1018F" w:rsidRPr="00E714C7" w:rsidRDefault="00A1018F" w:rsidP="0072624B">
            <w:pPr>
              <w:pStyle w:val="S-O-P"/>
            </w:pPr>
            <w:r>
              <w:t>NA</w:t>
            </w:r>
          </w:p>
        </w:tc>
        <w:tc>
          <w:tcPr>
            <w:tcW w:w="451" w:type="dxa"/>
          </w:tcPr>
          <w:p w14:paraId="1399869A" w14:textId="77777777" w:rsidR="00A1018F" w:rsidRPr="00E714C7" w:rsidRDefault="00A1018F" w:rsidP="0072624B">
            <w:pPr>
              <w:pStyle w:val="S-O-P"/>
            </w:pPr>
            <w:r>
              <w:t>NA</w:t>
            </w:r>
          </w:p>
        </w:tc>
        <w:tc>
          <w:tcPr>
            <w:tcW w:w="631" w:type="dxa"/>
          </w:tcPr>
          <w:p w14:paraId="03CD7C05" w14:textId="77777777" w:rsidR="00A1018F" w:rsidRPr="00E714C7" w:rsidRDefault="00A1018F" w:rsidP="0072624B">
            <w:pPr>
              <w:pStyle w:val="S-O-P"/>
            </w:pPr>
            <w:r>
              <w:t>NA</w:t>
            </w:r>
          </w:p>
        </w:tc>
        <w:tc>
          <w:tcPr>
            <w:tcW w:w="541" w:type="dxa"/>
          </w:tcPr>
          <w:p w14:paraId="7D1B7686" w14:textId="77777777" w:rsidR="00A1018F" w:rsidRPr="00E714C7" w:rsidRDefault="00A1018F" w:rsidP="0072624B">
            <w:pPr>
              <w:pStyle w:val="S-O-P"/>
            </w:pPr>
            <w:r>
              <w:t>NA</w:t>
            </w:r>
          </w:p>
        </w:tc>
        <w:tc>
          <w:tcPr>
            <w:tcW w:w="631" w:type="dxa"/>
          </w:tcPr>
          <w:p w14:paraId="219EE10D" w14:textId="77777777" w:rsidR="00A1018F" w:rsidRPr="00E714C7" w:rsidRDefault="00A1018F" w:rsidP="0072624B">
            <w:pPr>
              <w:pStyle w:val="S-O-P"/>
            </w:pPr>
            <w:r w:rsidRPr="00E714C7">
              <w:t>O</w:t>
            </w:r>
          </w:p>
        </w:tc>
        <w:tc>
          <w:tcPr>
            <w:tcW w:w="812" w:type="dxa"/>
          </w:tcPr>
          <w:p w14:paraId="672C78A0" w14:textId="77777777" w:rsidR="00A1018F" w:rsidRPr="00E714C7" w:rsidRDefault="00A1018F" w:rsidP="0072624B">
            <w:pPr>
              <w:pStyle w:val="S-O-P"/>
            </w:pPr>
            <w:r w:rsidRPr="00E714C7">
              <w:t>O</w:t>
            </w:r>
          </w:p>
        </w:tc>
        <w:tc>
          <w:tcPr>
            <w:tcW w:w="734" w:type="dxa"/>
          </w:tcPr>
          <w:p w14:paraId="301C8837" w14:textId="77777777" w:rsidR="00A1018F" w:rsidRPr="00E714C7" w:rsidRDefault="00A1018F" w:rsidP="0072624B">
            <w:pPr>
              <w:pStyle w:val="S-O-P"/>
            </w:pPr>
            <w:r w:rsidRPr="00E714C7">
              <w:t>O</w:t>
            </w:r>
          </w:p>
        </w:tc>
      </w:tr>
      <w:tr w:rsidR="00A1018F" w:rsidRPr="002A30EA" w14:paraId="1427E246" w14:textId="77777777" w:rsidTr="0072624B">
        <w:tc>
          <w:tcPr>
            <w:tcW w:w="4544" w:type="dxa"/>
          </w:tcPr>
          <w:p w14:paraId="5DD59D96" w14:textId="77777777" w:rsidR="00A1018F" w:rsidRPr="002A30EA" w:rsidRDefault="00A1018F" w:rsidP="0072624B">
            <w:pPr>
              <w:pStyle w:val="BodyIndent1"/>
            </w:pPr>
            <w:r w:rsidRPr="002A30EA">
              <w:t>P315/40R18 102W Nitto street-legal drag radials</w:t>
            </w:r>
          </w:p>
        </w:tc>
        <w:tc>
          <w:tcPr>
            <w:tcW w:w="507" w:type="dxa"/>
          </w:tcPr>
          <w:p w14:paraId="670B6BDE" w14:textId="77777777" w:rsidR="00A1018F" w:rsidRPr="00E714C7" w:rsidRDefault="00A1018F" w:rsidP="0072624B">
            <w:pPr>
              <w:pStyle w:val="S-O-P"/>
            </w:pPr>
            <w:r>
              <w:t>NA</w:t>
            </w:r>
          </w:p>
        </w:tc>
        <w:tc>
          <w:tcPr>
            <w:tcW w:w="631" w:type="dxa"/>
          </w:tcPr>
          <w:p w14:paraId="3C35FE76" w14:textId="77777777" w:rsidR="00A1018F" w:rsidRPr="00E714C7" w:rsidRDefault="00A1018F" w:rsidP="0072624B">
            <w:pPr>
              <w:pStyle w:val="S-O-P"/>
            </w:pPr>
            <w:r>
              <w:t>NA</w:t>
            </w:r>
          </w:p>
        </w:tc>
        <w:tc>
          <w:tcPr>
            <w:tcW w:w="451" w:type="dxa"/>
          </w:tcPr>
          <w:p w14:paraId="7E6FD466" w14:textId="77777777" w:rsidR="00A1018F" w:rsidRPr="00E714C7" w:rsidRDefault="00A1018F" w:rsidP="0072624B">
            <w:pPr>
              <w:pStyle w:val="S-O-P"/>
            </w:pPr>
            <w:r>
              <w:t>NA</w:t>
            </w:r>
          </w:p>
        </w:tc>
        <w:tc>
          <w:tcPr>
            <w:tcW w:w="631" w:type="dxa"/>
          </w:tcPr>
          <w:p w14:paraId="23343D99" w14:textId="77777777" w:rsidR="00A1018F" w:rsidRPr="00E714C7" w:rsidRDefault="00A1018F" w:rsidP="0072624B">
            <w:pPr>
              <w:pStyle w:val="S-O-P"/>
            </w:pPr>
            <w:r>
              <w:t>NA</w:t>
            </w:r>
          </w:p>
        </w:tc>
        <w:tc>
          <w:tcPr>
            <w:tcW w:w="541" w:type="dxa"/>
          </w:tcPr>
          <w:p w14:paraId="262BE9D4" w14:textId="77777777" w:rsidR="00A1018F" w:rsidRPr="00E714C7" w:rsidRDefault="00A1018F" w:rsidP="0072624B">
            <w:pPr>
              <w:pStyle w:val="S-O-P"/>
            </w:pPr>
            <w:r>
              <w:t>NA</w:t>
            </w:r>
          </w:p>
        </w:tc>
        <w:tc>
          <w:tcPr>
            <w:tcW w:w="631" w:type="dxa"/>
          </w:tcPr>
          <w:p w14:paraId="7DB63C49" w14:textId="77777777" w:rsidR="00A1018F" w:rsidRPr="00E714C7" w:rsidRDefault="00A1018F" w:rsidP="0072624B">
            <w:pPr>
              <w:pStyle w:val="S-O-P"/>
            </w:pPr>
            <w:r>
              <w:t>NA</w:t>
            </w:r>
          </w:p>
        </w:tc>
        <w:tc>
          <w:tcPr>
            <w:tcW w:w="812" w:type="dxa"/>
          </w:tcPr>
          <w:p w14:paraId="5333A74B" w14:textId="77777777" w:rsidR="00A1018F" w:rsidRPr="00E714C7" w:rsidRDefault="00A1018F" w:rsidP="0072624B">
            <w:pPr>
              <w:pStyle w:val="S-O-P"/>
            </w:pPr>
            <w:r>
              <w:t>NA</w:t>
            </w:r>
          </w:p>
        </w:tc>
        <w:tc>
          <w:tcPr>
            <w:tcW w:w="734" w:type="dxa"/>
          </w:tcPr>
          <w:p w14:paraId="7FA5BBF0" w14:textId="77777777" w:rsidR="00A1018F" w:rsidRPr="00E714C7" w:rsidRDefault="00A1018F" w:rsidP="0072624B">
            <w:pPr>
              <w:pStyle w:val="S-O-P"/>
            </w:pPr>
            <w:r>
              <w:t>NA</w:t>
            </w:r>
          </w:p>
        </w:tc>
      </w:tr>
      <w:tr w:rsidR="00A1018F" w:rsidRPr="002A30EA" w14:paraId="4A500068" w14:textId="77777777" w:rsidTr="0072624B">
        <w:tc>
          <w:tcPr>
            <w:tcW w:w="4544" w:type="dxa"/>
          </w:tcPr>
          <w:p w14:paraId="5920431D" w14:textId="77777777" w:rsidR="00A1018F" w:rsidRPr="002A30EA" w:rsidRDefault="00A1018F" w:rsidP="0072624B">
            <w:pPr>
              <w:pStyle w:val="BodyIndent1"/>
            </w:pPr>
            <w:r w:rsidRPr="002A30EA">
              <w:t>Tire Service Kit: tire sealant and electric compressor</w:t>
            </w:r>
          </w:p>
        </w:tc>
        <w:tc>
          <w:tcPr>
            <w:tcW w:w="507" w:type="dxa"/>
          </w:tcPr>
          <w:p w14:paraId="45BB8567" w14:textId="77777777" w:rsidR="00A1018F" w:rsidRPr="00E714C7" w:rsidRDefault="00A1018F" w:rsidP="0072624B">
            <w:pPr>
              <w:pStyle w:val="S-O-P"/>
            </w:pPr>
            <w:r w:rsidRPr="00E714C7">
              <w:t>S</w:t>
            </w:r>
          </w:p>
        </w:tc>
        <w:tc>
          <w:tcPr>
            <w:tcW w:w="631" w:type="dxa"/>
          </w:tcPr>
          <w:p w14:paraId="45F9A067" w14:textId="77777777" w:rsidR="00A1018F" w:rsidRPr="00E714C7" w:rsidRDefault="00A1018F" w:rsidP="0072624B">
            <w:pPr>
              <w:pStyle w:val="S-O-P"/>
            </w:pPr>
            <w:r w:rsidRPr="00E714C7">
              <w:t>S</w:t>
            </w:r>
          </w:p>
        </w:tc>
        <w:tc>
          <w:tcPr>
            <w:tcW w:w="451" w:type="dxa"/>
          </w:tcPr>
          <w:p w14:paraId="148B5D0C" w14:textId="77777777" w:rsidR="00A1018F" w:rsidRPr="00E714C7" w:rsidRDefault="00A1018F" w:rsidP="0072624B">
            <w:pPr>
              <w:pStyle w:val="S-O-P"/>
            </w:pPr>
            <w:r w:rsidRPr="00E714C7">
              <w:t>S</w:t>
            </w:r>
          </w:p>
        </w:tc>
        <w:tc>
          <w:tcPr>
            <w:tcW w:w="631" w:type="dxa"/>
          </w:tcPr>
          <w:p w14:paraId="417D4FBB" w14:textId="77777777" w:rsidR="00A1018F" w:rsidRPr="00E714C7" w:rsidRDefault="00A1018F" w:rsidP="0072624B">
            <w:pPr>
              <w:pStyle w:val="S-O-P"/>
            </w:pPr>
            <w:r w:rsidRPr="00E714C7">
              <w:t>S</w:t>
            </w:r>
          </w:p>
        </w:tc>
        <w:tc>
          <w:tcPr>
            <w:tcW w:w="541" w:type="dxa"/>
          </w:tcPr>
          <w:p w14:paraId="7F687F83" w14:textId="77777777" w:rsidR="00A1018F" w:rsidRPr="00E714C7" w:rsidRDefault="00A1018F" w:rsidP="0072624B">
            <w:pPr>
              <w:pStyle w:val="S-O-P"/>
            </w:pPr>
            <w:r w:rsidRPr="00E714C7">
              <w:t>S</w:t>
            </w:r>
          </w:p>
        </w:tc>
        <w:tc>
          <w:tcPr>
            <w:tcW w:w="631" w:type="dxa"/>
          </w:tcPr>
          <w:p w14:paraId="66F0C8D6" w14:textId="77777777" w:rsidR="00A1018F" w:rsidRPr="00E714C7" w:rsidRDefault="00A1018F" w:rsidP="0072624B">
            <w:pPr>
              <w:pStyle w:val="S-O-P"/>
            </w:pPr>
            <w:r w:rsidRPr="00E714C7">
              <w:t>S</w:t>
            </w:r>
          </w:p>
        </w:tc>
        <w:tc>
          <w:tcPr>
            <w:tcW w:w="812" w:type="dxa"/>
          </w:tcPr>
          <w:p w14:paraId="3E55AA82" w14:textId="77777777" w:rsidR="00A1018F" w:rsidRPr="00E714C7" w:rsidRDefault="00A1018F" w:rsidP="0072624B">
            <w:pPr>
              <w:pStyle w:val="S-O-P"/>
            </w:pPr>
            <w:r w:rsidRPr="00E714C7">
              <w:t>S</w:t>
            </w:r>
          </w:p>
        </w:tc>
        <w:tc>
          <w:tcPr>
            <w:tcW w:w="734" w:type="dxa"/>
          </w:tcPr>
          <w:p w14:paraId="777B2539" w14:textId="77777777" w:rsidR="00A1018F" w:rsidRPr="00E714C7" w:rsidRDefault="00A1018F" w:rsidP="0072624B">
            <w:pPr>
              <w:pStyle w:val="S-O-P"/>
            </w:pPr>
            <w:r w:rsidRPr="00E714C7">
              <w:t>S</w:t>
            </w:r>
          </w:p>
        </w:tc>
      </w:tr>
      <w:tr w:rsidR="00A1018F" w:rsidRPr="002A30EA" w14:paraId="4EEBCB18" w14:textId="77777777" w:rsidTr="0072624B">
        <w:tc>
          <w:tcPr>
            <w:tcW w:w="4544" w:type="dxa"/>
          </w:tcPr>
          <w:p w14:paraId="7A2C63A1" w14:textId="77777777" w:rsidR="00A1018F" w:rsidRPr="002A30EA" w:rsidRDefault="00A1018F" w:rsidP="0072624B">
            <w:pPr>
              <w:pStyle w:val="BodyIndent1"/>
            </w:pPr>
            <w:r w:rsidRPr="002A30EA">
              <w:t xml:space="preserve">Compact spare tire </w:t>
            </w:r>
          </w:p>
        </w:tc>
        <w:tc>
          <w:tcPr>
            <w:tcW w:w="507" w:type="dxa"/>
          </w:tcPr>
          <w:p w14:paraId="13F70D21" w14:textId="77777777" w:rsidR="00A1018F" w:rsidRPr="00E714C7" w:rsidRDefault="00A1018F" w:rsidP="0072624B">
            <w:pPr>
              <w:pStyle w:val="S-O-P"/>
            </w:pPr>
            <w:r w:rsidRPr="00E714C7">
              <w:t>O</w:t>
            </w:r>
          </w:p>
        </w:tc>
        <w:tc>
          <w:tcPr>
            <w:tcW w:w="631" w:type="dxa"/>
          </w:tcPr>
          <w:p w14:paraId="07BF655C" w14:textId="77777777" w:rsidR="00A1018F" w:rsidRPr="00E714C7" w:rsidRDefault="00A1018F" w:rsidP="0072624B">
            <w:pPr>
              <w:pStyle w:val="S-O-P"/>
            </w:pPr>
            <w:r w:rsidRPr="00E714C7">
              <w:t>O</w:t>
            </w:r>
          </w:p>
        </w:tc>
        <w:tc>
          <w:tcPr>
            <w:tcW w:w="451" w:type="dxa"/>
          </w:tcPr>
          <w:p w14:paraId="54A04101" w14:textId="77777777" w:rsidR="00A1018F" w:rsidRPr="00E714C7" w:rsidRDefault="00A1018F" w:rsidP="0072624B">
            <w:pPr>
              <w:pStyle w:val="S-O-P"/>
            </w:pPr>
            <w:r w:rsidRPr="00E714C7">
              <w:t>O</w:t>
            </w:r>
          </w:p>
        </w:tc>
        <w:tc>
          <w:tcPr>
            <w:tcW w:w="631" w:type="dxa"/>
          </w:tcPr>
          <w:p w14:paraId="22EAA140" w14:textId="77777777" w:rsidR="00A1018F" w:rsidRPr="00E714C7" w:rsidRDefault="00A1018F" w:rsidP="0072624B">
            <w:pPr>
              <w:pStyle w:val="S-O-P"/>
            </w:pPr>
            <w:r w:rsidRPr="00E714C7">
              <w:t>O</w:t>
            </w:r>
          </w:p>
        </w:tc>
        <w:tc>
          <w:tcPr>
            <w:tcW w:w="541" w:type="dxa"/>
          </w:tcPr>
          <w:p w14:paraId="1E38DE95" w14:textId="77777777" w:rsidR="00A1018F" w:rsidRPr="00E714C7" w:rsidRDefault="00A1018F" w:rsidP="0072624B">
            <w:pPr>
              <w:pStyle w:val="S-O-P"/>
            </w:pPr>
            <w:r w:rsidRPr="00E714C7">
              <w:t>O</w:t>
            </w:r>
          </w:p>
        </w:tc>
        <w:tc>
          <w:tcPr>
            <w:tcW w:w="631" w:type="dxa"/>
          </w:tcPr>
          <w:p w14:paraId="06BFB4CD" w14:textId="77777777" w:rsidR="00A1018F" w:rsidRPr="00E714C7" w:rsidRDefault="00A1018F" w:rsidP="0072624B">
            <w:pPr>
              <w:pStyle w:val="S-O-P"/>
            </w:pPr>
            <w:r>
              <w:t>NA</w:t>
            </w:r>
          </w:p>
        </w:tc>
        <w:tc>
          <w:tcPr>
            <w:tcW w:w="812" w:type="dxa"/>
          </w:tcPr>
          <w:p w14:paraId="0387D892" w14:textId="77777777" w:rsidR="00A1018F" w:rsidRPr="00E714C7" w:rsidRDefault="00A1018F" w:rsidP="0072624B">
            <w:pPr>
              <w:pStyle w:val="S-O-P"/>
            </w:pPr>
            <w:r>
              <w:t>NA</w:t>
            </w:r>
          </w:p>
        </w:tc>
        <w:tc>
          <w:tcPr>
            <w:tcW w:w="734" w:type="dxa"/>
          </w:tcPr>
          <w:p w14:paraId="0D8C0015" w14:textId="77777777" w:rsidR="00A1018F" w:rsidRPr="00E714C7" w:rsidRDefault="00A1018F" w:rsidP="0072624B">
            <w:pPr>
              <w:pStyle w:val="S-O-P"/>
            </w:pPr>
            <w:r>
              <w:t>NA</w:t>
            </w:r>
          </w:p>
        </w:tc>
      </w:tr>
      <w:tr w:rsidR="00A1018F" w:rsidRPr="002A30EA" w14:paraId="2CF9F3C4" w14:textId="77777777" w:rsidTr="0072624B">
        <w:tc>
          <w:tcPr>
            <w:tcW w:w="4544" w:type="dxa"/>
          </w:tcPr>
          <w:p w14:paraId="46DB2AAA" w14:textId="77777777" w:rsidR="00A1018F" w:rsidRPr="002A30EA" w:rsidRDefault="00A1018F" w:rsidP="0072624B">
            <w:pPr>
              <w:pStyle w:val="FABodyCopy"/>
            </w:pPr>
            <w:r w:rsidRPr="002A30EA">
              <w:t>Wheels</w:t>
            </w:r>
          </w:p>
        </w:tc>
        <w:tc>
          <w:tcPr>
            <w:tcW w:w="507" w:type="dxa"/>
          </w:tcPr>
          <w:p w14:paraId="61009884" w14:textId="77777777" w:rsidR="00A1018F" w:rsidRPr="00E714C7" w:rsidRDefault="00A1018F" w:rsidP="0072624B">
            <w:pPr>
              <w:pStyle w:val="S-O-P"/>
            </w:pPr>
          </w:p>
        </w:tc>
        <w:tc>
          <w:tcPr>
            <w:tcW w:w="631" w:type="dxa"/>
          </w:tcPr>
          <w:p w14:paraId="6EE7FB35" w14:textId="77777777" w:rsidR="00A1018F" w:rsidRPr="00E714C7" w:rsidRDefault="00A1018F" w:rsidP="0072624B">
            <w:pPr>
              <w:pStyle w:val="S-O-P"/>
            </w:pPr>
          </w:p>
        </w:tc>
        <w:tc>
          <w:tcPr>
            <w:tcW w:w="451" w:type="dxa"/>
          </w:tcPr>
          <w:p w14:paraId="549D18BD" w14:textId="77777777" w:rsidR="00A1018F" w:rsidRPr="00E714C7" w:rsidRDefault="00A1018F" w:rsidP="0072624B">
            <w:pPr>
              <w:pStyle w:val="S-O-P"/>
            </w:pPr>
          </w:p>
        </w:tc>
        <w:tc>
          <w:tcPr>
            <w:tcW w:w="631" w:type="dxa"/>
          </w:tcPr>
          <w:p w14:paraId="29CAE77F" w14:textId="77777777" w:rsidR="00A1018F" w:rsidRPr="00E714C7" w:rsidRDefault="00A1018F" w:rsidP="0072624B">
            <w:pPr>
              <w:pStyle w:val="S-O-P"/>
            </w:pPr>
          </w:p>
        </w:tc>
        <w:tc>
          <w:tcPr>
            <w:tcW w:w="541" w:type="dxa"/>
          </w:tcPr>
          <w:p w14:paraId="681FCEFF" w14:textId="77777777" w:rsidR="00A1018F" w:rsidRPr="00E714C7" w:rsidRDefault="00A1018F" w:rsidP="0072624B">
            <w:pPr>
              <w:pStyle w:val="S-O-P"/>
            </w:pPr>
          </w:p>
        </w:tc>
        <w:tc>
          <w:tcPr>
            <w:tcW w:w="631" w:type="dxa"/>
          </w:tcPr>
          <w:p w14:paraId="27550101" w14:textId="77777777" w:rsidR="00A1018F" w:rsidRPr="00E714C7" w:rsidRDefault="00A1018F" w:rsidP="0072624B">
            <w:pPr>
              <w:pStyle w:val="S-O-P"/>
            </w:pPr>
          </w:p>
        </w:tc>
        <w:tc>
          <w:tcPr>
            <w:tcW w:w="812" w:type="dxa"/>
          </w:tcPr>
          <w:p w14:paraId="03143A37" w14:textId="77777777" w:rsidR="00A1018F" w:rsidRPr="00E714C7" w:rsidRDefault="00A1018F" w:rsidP="0072624B">
            <w:pPr>
              <w:pStyle w:val="S-O-P"/>
            </w:pPr>
          </w:p>
        </w:tc>
        <w:tc>
          <w:tcPr>
            <w:tcW w:w="734" w:type="dxa"/>
          </w:tcPr>
          <w:p w14:paraId="3A0A01F5" w14:textId="77777777" w:rsidR="00A1018F" w:rsidRPr="00E714C7" w:rsidRDefault="00A1018F" w:rsidP="0072624B">
            <w:pPr>
              <w:pStyle w:val="S-O-P"/>
            </w:pPr>
          </w:p>
        </w:tc>
      </w:tr>
      <w:tr w:rsidR="00A1018F" w:rsidRPr="002A30EA" w14:paraId="459B6DD0" w14:textId="77777777" w:rsidTr="0072624B">
        <w:tc>
          <w:tcPr>
            <w:tcW w:w="4544" w:type="dxa"/>
          </w:tcPr>
          <w:p w14:paraId="0C0975EE" w14:textId="77777777" w:rsidR="00A1018F" w:rsidRPr="00D84E02" w:rsidRDefault="00A1018F" w:rsidP="0072624B">
            <w:pPr>
              <w:pStyle w:val="BodyIndent1"/>
            </w:pPr>
            <w:r w:rsidRPr="00D84E02">
              <w:t xml:space="preserve">18 x 7.5-in. Fine Silver </w:t>
            </w:r>
          </w:p>
        </w:tc>
        <w:tc>
          <w:tcPr>
            <w:tcW w:w="507" w:type="dxa"/>
          </w:tcPr>
          <w:p w14:paraId="61FDE920" w14:textId="77777777" w:rsidR="00A1018F" w:rsidRPr="00E714C7" w:rsidRDefault="00A1018F" w:rsidP="0072624B">
            <w:pPr>
              <w:pStyle w:val="S-O-P"/>
            </w:pPr>
            <w:r w:rsidRPr="00E714C7">
              <w:t>S</w:t>
            </w:r>
          </w:p>
        </w:tc>
        <w:tc>
          <w:tcPr>
            <w:tcW w:w="631" w:type="dxa"/>
          </w:tcPr>
          <w:p w14:paraId="64E55D45" w14:textId="77777777" w:rsidR="00A1018F" w:rsidRPr="00E714C7" w:rsidRDefault="00A1018F" w:rsidP="0072624B">
            <w:pPr>
              <w:pStyle w:val="S-O-P"/>
            </w:pPr>
            <w:r>
              <w:t>NA</w:t>
            </w:r>
          </w:p>
        </w:tc>
        <w:tc>
          <w:tcPr>
            <w:tcW w:w="451" w:type="dxa"/>
          </w:tcPr>
          <w:p w14:paraId="4E380871" w14:textId="77777777" w:rsidR="00A1018F" w:rsidRPr="00E714C7" w:rsidRDefault="00A1018F" w:rsidP="0072624B">
            <w:pPr>
              <w:pStyle w:val="S-O-P"/>
            </w:pPr>
            <w:r>
              <w:t>NA</w:t>
            </w:r>
          </w:p>
        </w:tc>
        <w:tc>
          <w:tcPr>
            <w:tcW w:w="631" w:type="dxa"/>
          </w:tcPr>
          <w:p w14:paraId="56A8B1DD" w14:textId="77777777" w:rsidR="00A1018F" w:rsidRPr="00E714C7" w:rsidRDefault="00A1018F" w:rsidP="0072624B">
            <w:pPr>
              <w:pStyle w:val="S-O-P"/>
            </w:pPr>
            <w:r>
              <w:t>NA</w:t>
            </w:r>
          </w:p>
        </w:tc>
        <w:tc>
          <w:tcPr>
            <w:tcW w:w="541" w:type="dxa"/>
          </w:tcPr>
          <w:p w14:paraId="20BC4AD2" w14:textId="77777777" w:rsidR="00A1018F" w:rsidRPr="00E714C7" w:rsidRDefault="00A1018F" w:rsidP="0072624B">
            <w:pPr>
              <w:pStyle w:val="S-O-P"/>
            </w:pPr>
            <w:r>
              <w:t>NA</w:t>
            </w:r>
          </w:p>
        </w:tc>
        <w:tc>
          <w:tcPr>
            <w:tcW w:w="631" w:type="dxa"/>
          </w:tcPr>
          <w:p w14:paraId="728F2477" w14:textId="77777777" w:rsidR="00A1018F" w:rsidRPr="00E714C7" w:rsidRDefault="00A1018F" w:rsidP="0072624B">
            <w:pPr>
              <w:pStyle w:val="S-O-P"/>
            </w:pPr>
            <w:r>
              <w:t>NA</w:t>
            </w:r>
          </w:p>
        </w:tc>
        <w:tc>
          <w:tcPr>
            <w:tcW w:w="812" w:type="dxa"/>
          </w:tcPr>
          <w:p w14:paraId="7876E2B0" w14:textId="77777777" w:rsidR="00A1018F" w:rsidRPr="00E714C7" w:rsidRDefault="00A1018F" w:rsidP="0072624B">
            <w:pPr>
              <w:pStyle w:val="S-O-P"/>
            </w:pPr>
            <w:r>
              <w:t>NA</w:t>
            </w:r>
          </w:p>
        </w:tc>
        <w:tc>
          <w:tcPr>
            <w:tcW w:w="734" w:type="dxa"/>
          </w:tcPr>
          <w:p w14:paraId="03E364B7" w14:textId="77777777" w:rsidR="00A1018F" w:rsidRPr="00E714C7" w:rsidRDefault="00A1018F" w:rsidP="0072624B">
            <w:pPr>
              <w:pStyle w:val="S-O-P"/>
            </w:pPr>
            <w:r>
              <w:t>NA</w:t>
            </w:r>
          </w:p>
        </w:tc>
      </w:tr>
      <w:tr w:rsidR="00A1018F" w:rsidRPr="002A30EA" w14:paraId="318C93BF" w14:textId="77777777" w:rsidTr="0072624B">
        <w:tc>
          <w:tcPr>
            <w:tcW w:w="4544" w:type="dxa"/>
          </w:tcPr>
          <w:p w14:paraId="76D09A47" w14:textId="77777777" w:rsidR="00A1018F" w:rsidRPr="00D84E02" w:rsidRDefault="00A1018F" w:rsidP="0072624B">
            <w:pPr>
              <w:pStyle w:val="BodyIndent1"/>
            </w:pPr>
            <w:r w:rsidRPr="00D84E02">
              <w:t xml:space="preserve">19 x 7.5-in. Satin Carbon </w:t>
            </w:r>
          </w:p>
        </w:tc>
        <w:tc>
          <w:tcPr>
            <w:tcW w:w="507" w:type="dxa"/>
          </w:tcPr>
          <w:p w14:paraId="3BBB8E34" w14:textId="77777777" w:rsidR="00A1018F" w:rsidRPr="00E714C7" w:rsidRDefault="00A1018F" w:rsidP="0072624B">
            <w:pPr>
              <w:pStyle w:val="S-O-P"/>
            </w:pPr>
            <w:r>
              <w:t>NA</w:t>
            </w:r>
          </w:p>
        </w:tc>
        <w:tc>
          <w:tcPr>
            <w:tcW w:w="631" w:type="dxa"/>
          </w:tcPr>
          <w:p w14:paraId="254B36D6" w14:textId="77777777" w:rsidR="00A1018F" w:rsidRPr="00E714C7" w:rsidRDefault="00A1018F" w:rsidP="0072624B">
            <w:pPr>
              <w:pStyle w:val="S-O-P"/>
            </w:pPr>
            <w:r w:rsidRPr="00E714C7">
              <w:t>S</w:t>
            </w:r>
          </w:p>
        </w:tc>
        <w:tc>
          <w:tcPr>
            <w:tcW w:w="451" w:type="dxa"/>
          </w:tcPr>
          <w:p w14:paraId="51837054" w14:textId="77777777" w:rsidR="00A1018F" w:rsidRPr="00E714C7" w:rsidRDefault="00A1018F" w:rsidP="0072624B">
            <w:pPr>
              <w:pStyle w:val="S-O-P"/>
            </w:pPr>
            <w:r>
              <w:t>NA</w:t>
            </w:r>
          </w:p>
        </w:tc>
        <w:tc>
          <w:tcPr>
            <w:tcW w:w="631" w:type="dxa"/>
          </w:tcPr>
          <w:p w14:paraId="3A793662" w14:textId="77777777" w:rsidR="00A1018F" w:rsidRPr="00E714C7" w:rsidRDefault="00A1018F" w:rsidP="0072624B">
            <w:pPr>
              <w:pStyle w:val="S-O-P"/>
            </w:pPr>
            <w:r>
              <w:t>NA</w:t>
            </w:r>
          </w:p>
        </w:tc>
        <w:tc>
          <w:tcPr>
            <w:tcW w:w="541" w:type="dxa"/>
          </w:tcPr>
          <w:p w14:paraId="57282EB5" w14:textId="77777777" w:rsidR="00A1018F" w:rsidRPr="00E714C7" w:rsidRDefault="00A1018F" w:rsidP="0072624B">
            <w:pPr>
              <w:pStyle w:val="S-O-P"/>
            </w:pPr>
            <w:r>
              <w:t>NA</w:t>
            </w:r>
          </w:p>
        </w:tc>
        <w:tc>
          <w:tcPr>
            <w:tcW w:w="631" w:type="dxa"/>
          </w:tcPr>
          <w:p w14:paraId="3B94BF2E" w14:textId="77777777" w:rsidR="00A1018F" w:rsidRPr="00E714C7" w:rsidRDefault="00A1018F" w:rsidP="0072624B">
            <w:pPr>
              <w:pStyle w:val="S-O-P"/>
            </w:pPr>
            <w:r>
              <w:t>NA</w:t>
            </w:r>
          </w:p>
        </w:tc>
        <w:tc>
          <w:tcPr>
            <w:tcW w:w="812" w:type="dxa"/>
          </w:tcPr>
          <w:p w14:paraId="547710FD" w14:textId="77777777" w:rsidR="00A1018F" w:rsidRPr="00E714C7" w:rsidRDefault="00A1018F" w:rsidP="0072624B">
            <w:pPr>
              <w:pStyle w:val="S-O-P"/>
            </w:pPr>
            <w:r>
              <w:t>NA</w:t>
            </w:r>
          </w:p>
        </w:tc>
        <w:tc>
          <w:tcPr>
            <w:tcW w:w="734" w:type="dxa"/>
          </w:tcPr>
          <w:p w14:paraId="76D3AC79" w14:textId="77777777" w:rsidR="00A1018F" w:rsidRPr="00E714C7" w:rsidRDefault="00A1018F" w:rsidP="0072624B">
            <w:pPr>
              <w:pStyle w:val="S-O-P"/>
            </w:pPr>
            <w:r>
              <w:t>NA</w:t>
            </w:r>
          </w:p>
        </w:tc>
      </w:tr>
      <w:tr w:rsidR="00A1018F" w:rsidRPr="002A30EA" w14:paraId="2C682B01" w14:textId="77777777" w:rsidTr="0072624B">
        <w:tc>
          <w:tcPr>
            <w:tcW w:w="4544" w:type="dxa"/>
          </w:tcPr>
          <w:p w14:paraId="790CCE8A" w14:textId="77777777" w:rsidR="00A1018F" w:rsidRPr="00D84E02" w:rsidRDefault="00A1018F" w:rsidP="0072624B">
            <w:pPr>
              <w:pStyle w:val="BodyIndent1"/>
            </w:pPr>
            <w:r w:rsidRPr="00D84E02">
              <w:t>19 x 7.5-in Black Noise (included with Blacktop Package)</w:t>
            </w:r>
          </w:p>
        </w:tc>
        <w:tc>
          <w:tcPr>
            <w:tcW w:w="507" w:type="dxa"/>
          </w:tcPr>
          <w:p w14:paraId="7B5C8143" w14:textId="77777777" w:rsidR="00A1018F" w:rsidRDefault="00A1018F" w:rsidP="0072624B">
            <w:pPr>
              <w:pStyle w:val="S-O-P"/>
            </w:pPr>
            <w:r>
              <w:t>NA</w:t>
            </w:r>
          </w:p>
        </w:tc>
        <w:tc>
          <w:tcPr>
            <w:tcW w:w="631" w:type="dxa"/>
          </w:tcPr>
          <w:p w14:paraId="26D7CE5E" w14:textId="77777777" w:rsidR="00A1018F" w:rsidRPr="00E714C7" w:rsidRDefault="00A1018F" w:rsidP="0072624B">
            <w:pPr>
              <w:pStyle w:val="S-O-P"/>
            </w:pPr>
            <w:r>
              <w:t>P</w:t>
            </w:r>
          </w:p>
        </w:tc>
        <w:tc>
          <w:tcPr>
            <w:tcW w:w="451" w:type="dxa"/>
          </w:tcPr>
          <w:p w14:paraId="4014BCB2" w14:textId="77777777" w:rsidR="00A1018F" w:rsidRDefault="00A1018F" w:rsidP="0072624B">
            <w:pPr>
              <w:pStyle w:val="S-O-P"/>
            </w:pPr>
            <w:r>
              <w:t>NA</w:t>
            </w:r>
          </w:p>
        </w:tc>
        <w:tc>
          <w:tcPr>
            <w:tcW w:w="631" w:type="dxa"/>
          </w:tcPr>
          <w:p w14:paraId="7697DC9E" w14:textId="77777777" w:rsidR="00A1018F" w:rsidRDefault="00A1018F" w:rsidP="0072624B">
            <w:pPr>
              <w:pStyle w:val="S-O-P"/>
            </w:pPr>
            <w:r>
              <w:t>NA</w:t>
            </w:r>
          </w:p>
        </w:tc>
        <w:tc>
          <w:tcPr>
            <w:tcW w:w="541" w:type="dxa"/>
          </w:tcPr>
          <w:p w14:paraId="3AF77F14" w14:textId="77777777" w:rsidR="00A1018F" w:rsidRDefault="00A1018F" w:rsidP="0072624B">
            <w:pPr>
              <w:pStyle w:val="S-O-P"/>
            </w:pPr>
            <w:r>
              <w:t>NA</w:t>
            </w:r>
          </w:p>
        </w:tc>
        <w:tc>
          <w:tcPr>
            <w:tcW w:w="631" w:type="dxa"/>
          </w:tcPr>
          <w:p w14:paraId="43D2E879" w14:textId="77777777" w:rsidR="00A1018F" w:rsidRDefault="00A1018F" w:rsidP="0072624B">
            <w:pPr>
              <w:pStyle w:val="S-O-P"/>
            </w:pPr>
            <w:r>
              <w:t>NA</w:t>
            </w:r>
          </w:p>
        </w:tc>
        <w:tc>
          <w:tcPr>
            <w:tcW w:w="812" w:type="dxa"/>
          </w:tcPr>
          <w:p w14:paraId="0D2D4B5E" w14:textId="77777777" w:rsidR="00A1018F" w:rsidRDefault="00A1018F" w:rsidP="0072624B">
            <w:pPr>
              <w:pStyle w:val="S-O-P"/>
            </w:pPr>
            <w:r>
              <w:t>NA</w:t>
            </w:r>
          </w:p>
        </w:tc>
        <w:tc>
          <w:tcPr>
            <w:tcW w:w="734" w:type="dxa"/>
          </w:tcPr>
          <w:p w14:paraId="1DB10DB9" w14:textId="77777777" w:rsidR="00A1018F" w:rsidRDefault="00A1018F" w:rsidP="0072624B">
            <w:pPr>
              <w:pStyle w:val="S-O-P"/>
            </w:pPr>
            <w:r>
              <w:t>NA</w:t>
            </w:r>
          </w:p>
        </w:tc>
      </w:tr>
      <w:tr w:rsidR="00A1018F" w:rsidRPr="002A30EA" w14:paraId="47458C0D" w14:textId="77777777" w:rsidTr="0072624B">
        <w:tc>
          <w:tcPr>
            <w:tcW w:w="4544" w:type="dxa"/>
          </w:tcPr>
          <w:p w14:paraId="33469311" w14:textId="77777777" w:rsidR="00A1018F" w:rsidRPr="00D84E02" w:rsidRDefault="00A1018F" w:rsidP="0072624B">
            <w:pPr>
              <w:pStyle w:val="BodyIndent1"/>
            </w:pPr>
            <w:r w:rsidRPr="00D84E02">
              <w:t xml:space="preserve">20 x 8-in. Satin Carbon </w:t>
            </w:r>
          </w:p>
        </w:tc>
        <w:tc>
          <w:tcPr>
            <w:tcW w:w="507" w:type="dxa"/>
          </w:tcPr>
          <w:p w14:paraId="3584B484" w14:textId="77777777" w:rsidR="00A1018F" w:rsidRPr="00E714C7" w:rsidRDefault="00A1018F" w:rsidP="0072624B">
            <w:pPr>
              <w:pStyle w:val="S-O-P"/>
            </w:pPr>
            <w:r>
              <w:t>NA</w:t>
            </w:r>
          </w:p>
        </w:tc>
        <w:tc>
          <w:tcPr>
            <w:tcW w:w="631" w:type="dxa"/>
          </w:tcPr>
          <w:p w14:paraId="3F0DEE6A" w14:textId="77777777" w:rsidR="00A1018F" w:rsidRPr="00E714C7" w:rsidRDefault="00A1018F" w:rsidP="0072624B">
            <w:pPr>
              <w:pStyle w:val="S-O-P"/>
            </w:pPr>
            <w:r>
              <w:t>NA</w:t>
            </w:r>
          </w:p>
        </w:tc>
        <w:tc>
          <w:tcPr>
            <w:tcW w:w="451" w:type="dxa"/>
          </w:tcPr>
          <w:p w14:paraId="148036C5" w14:textId="77777777" w:rsidR="00A1018F" w:rsidRPr="00E714C7" w:rsidRDefault="00A1018F" w:rsidP="0072624B">
            <w:pPr>
              <w:pStyle w:val="S-O-P"/>
            </w:pPr>
            <w:r w:rsidRPr="00E714C7">
              <w:t>S</w:t>
            </w:r>
          </w:p>
        </w:tc>
        <w:tc>
          <w:tcPr>
            <w:tcW w:w="631" w:type="dxa"/>
          </w:tcPr>
          <w:p w14:paraId="15C1EA60" w14:textId="77777777" w:rsidR="00A1018F" w:rsidRPr="00E714C7" w:rsidRDefault="00A1018F" w:rsidP="0072624B">
            <w:pPr>
              <w:pStyle w:val="S-O-P"/>
            </w:pPr>
            <w:r>
              <w:t>NA</w:t>
            </w:r>
          </w:p>
        </w:tc>
        <w:tc>
          <w:tcPr>
            <w:tcW w:w="541" w:type="dxa"/>
          </w:tcPr>
          <w:p w14:paraId="4B49314D" w14:textId="77777777" w:rsidR="00A1018F" w:rsidRPr="00E714C7" w:rsidRDefault="00A1018F" w:rsidP="0072624B">
            <w:pPr>
              <w:pStyle w:val="S-O-P"/>
            </w:pPr>
            <w:r>
              <w:t>NA</w:t>
            </w:r>
          </w:p>
        </w:tc>
        <w:tc>
          <w:tcPr>
            <w:tcW w:w="631" w:type="dxa"/>
          </w:tcPr>
          <w:p w14:paraId="51F53B4D" w14:textId="77777777" w:rsidR="00A1018F" w:rsidRPr="00E714C7" w:rsidRDefault="00A1018F" w:rsidP="0072624B">
            <w:pPr>
              <w:pStyle w:val="S-O-P"/>
            </w:pPr>
            <w:r>
              <w:t>NA</w:t>
            </w:r>
          </w:p>
        </w:tc>
        <w:tc>
          <w:tcPr>
            <w:tcW w:w="812" w:type="dxa"/>
          </w:tcPr>
          <w:p w14:paraId="47F0DB21" w14:textId="77777777" w:rsidR="00A1018F" w:rsidRPr="00E714C7" w:rsidRDefault="00A1018F" w:rsidP="0072624B">
            <w:pPr>
              <w:pStyle w:val="S-O-P"/>
            </w:pPr>
            <w:r>
              <w:t>NA</w:t>
            </w:r>
          </w:p>
        </w:tc>
        <w:tc>
          <w:tcPr>
            <w:tcW w:w="734" w:type="dxa"/>
          </w:tcPr>
          <w:p w14:paraId="7E1358E0" w14:textId="77777777" w:rsidR="00A1018F" w:rsidRPr="00E714C7" w:rsidRDefault="00A1018F" w:rsidP="0072624B">
            <w:pPr>
              <w:pStyle w:val="S-O-P"/>
            </w:pPr>
            <w:r>
              <w:t>NA</w:t>
            </w:r>
          </w:p>
        </w:tc>
      </w:tr>
      <w:tr w:rsidR="00A1018F" w:rsidRPr="002A30EA" w14:paraId="17C2DBFF" w14:textId="77777777" w:rsidTr="0072624B">
        <w:tc>
          <w:tcPr>
            <w:tcW w:w="4544" w:type="dxa"/>
          </w:tcPr>
          <w:p w14:paraId="521AA02B" w14:textId="77777777" w:rsidR="00A1018F" w:rsidRPr="00D84E02" w:rsidRDefault="00A1018F" w:rsidP="0072624B">
            <w:pPr>
              <w:pStyle w:val="BodyIndent1"/>
            </w:pPr>
            <w:r w:rsidRPr="00D84E02">
              <w:t>20 x 8-in. Satin Carbon (included with Plus Group)</w:t>
            </w:r>
          </w:p>
        </w:tc>
        <w:tc>
          <w:tcPr>
            <w:tcW w:w="507" w:type="dxa"/>
          </w:tcPr>
          <w:p w14:paraId="627F7C78" w14:textId="77777777" w:rsidR="00A1018F" w:rsidRPr="00E714C7" w:rsidRDefault="00A1018F" w:rsidP="0072624B">
            <w:pPr>
              <w:pStyle w:val="S-O-P"/>
            </w:pPr>
            <w:r>
              <w:t>P</w:t>
            </w:r>
          </w:p>
        </w:tc>
        <w:tc>
          <w:tcPr>
            <w:tcW w:w="631" w:type="dxa"/>
          </w:tcPr>
          <w:p w14:paraId="4FD6E22E" w14:textId="77777777" w:rsidR="00A1018F" w:rsidRPr="00E714C7" w:rsidRDefault="00A1018F" w:rsidP="0072624B">
            <w:pPr>
              <w:pStyle w:val="S-O-P"/>
            </w:pPr>
            <w:r>
              <w:t>NA</w:t>
            </w:r>
          </w:p>
        </w:tc>
        <w:tc>
          <w:tcPr>
            <w:tcW w:w="451" w:type="dxa"/>
          </w:tcPr>
          <w:p w14:paraId="01AFEFB5" w14:textId="77777777" w:rsidR="00A1018F" w:rsidRPr="00E714C7" w:rsidRDefault="00A1018F" w:rsidP="0072624B">
            <w:pPr>
              <w:pStyle w:val="S-O-P"/>
            </w:pPr>
            <w:r>
              <w:t>NA</w:t>
            </w:r>
          </w:p>
        </w:tc>
        <w:tc>
          <w:tcPr>
            <w:tcW w:w="631" w:type="dxa"/>
          </w:tcPr>
          <w:p w14:paraId="558BA2EF" w14:textId="77777777" w:rsidR="00A1018F" w:rsidRPr="00E714C7" w:rsidDel="00397DA3" w:rsidRDefault="00A1018F" w:rsidP="0072624B">
            <w:pPr>
              <w:pStyle w:val="S-O-P"/>
            </w:pPr>
            <w:r w:rsidRPr="00E714C7">
              <w:t>S</w:t>
            </w:r>
          </w:p>
        </w:tc>
        <w:tc>
          <w:tcPr>
            <w:tcW w:w="541" w:type="dxa"/>
          </w:tcPr>
          <w:p w14:paraId="68F67CCC" w14:textId="77777777" w:rsidR="00A1018F" w:rsidRPr="00E714C7" w:rsidRDefault="00A1018F" w:rsidP="0072624B">
            <w:pPr>
              <w:pStyle w:val="S-O-P"/>
            </w:pPr>
            <w:r>
              <w:t>NA</w:t>
            </w:r>
          </w:p>
        </w:tc>
        <w:tc>
          <w:tcPr>
            <w:tcW w:w="631" w:type="dxa"/>
          </w:tcPr>
          <w:p w14:paraId="531E8403" w14:textId="77777777" w:rsidR="00A1018F" w:rsidRPr="00E714C7" w:rsidRDefault="00A1018F" w:rsidP="0072624B">
            <w:pPr>
              <w:pStyle w:val="S-O-P"/>
            </w:pPr>
            <w:r>
              <w:t>NA</w:t>
            </w:r>
          </w:p>
        </w:tc>
        <w:tc>
          <w:tcPr>
            <w:tcW w:w="812" w:type="dxa"/>
          </w:tcPr>
          <w:p w14:paraId="54BB4220" w14:textId="77777777" w:rsidR="00A1018F" w:rsidRPr="00E714C7" w:rsidRDefault="00A1018F" w:rsidP="0072624B">
            <w:pPr>
              <w:pStyle w:val="S-O-P"/>
            </w:pPr>
            <w:r>
              <w:t>NA</w:t>
            </w:r>
          </w:p>
        </w:tc>
        <w:tc>
          <w:tcPr>
            <w:tcW w:w="734" w:type="dxa"/>
          </w:tcPr>
          <w:p w14:paraId="2EE4BA11" w14:textId="77777777" w:rsidR="00A1018F" w:rsidRPr="00E714C7" w:rsidRDefault="00A1018F" w:rsidP="0072624B">
            <w:pPr>
              <w:pStyle w:val="S-O-P"/>
            </w:pPr>
            <w:r>
              <w:t>NA</w:t>
            </w:r>
          </w:p>
        </w:tc>
      </w:tr>
      <w:tr w:rsidR="00A1018F" w:rsidRPr="002A30EA" w14:paraId="7C8F285B" w14:textId="77777777" w:rsidTr="0072624B">
        <w:tc>
          <w:tcPr>
            <w:tcW w:w="4544" w:type="dxa"/>
          </w:tcPr>
          <w:p w14:paraId="297E737F" w14:textId="77777777" w:rsidR="00A1018F" w:rsidRPr="00D84E02" w:rsidRDefault="00A1018F" w:rsidP="0072624B">
            <w:pPr>
              <w:pStyle w:val="BodyIndent1"/>
            </w:pPr>
            <w:r w:rsidRPr="00D84E02">
              <w:t>20 x 8-in. Machined with Granite Pockets (included with Plus Group)</w:t>
            </w:r>
          </w:p>
        </w:tc>
        <w:tc>
          <w:tcPr>
            <w:tcW w:w="507" w:type="dxa"/>
          </w:tcPr>
          <w:p w14:paraId="732188E7" w14:textId="77777777" w:rsidR="00A1018F" w:rsidRDefault="00A1018F" w:rsidP="0072624B">
            <w:pPr>
              <w:pStyle w:val="S-O-P"/>
            </w:pPr>
            <w:r>
              <w:t>NA</w:t>
            </w:r>
          </w:p>
        </w:tc>
        <w:tc>
          <w:tcPr>
            <w:tcW w:w="631" w:type="dxa"/>
          </w:tcPr>
          <w:p w14:paraId="688E07D7" w14:textId="77777777" w:rsidR="00A1018F" w:rsidRPr="00E714C7" w:rsidRDefault="00A1018F" w:rsidP="0072624B">
            <w:pPr>
              <w:pStyle w:val="S-O-P"/>
            </w:pPr>
            <w:r>
              <w:t>NA</w:t>
            </w:r>
          </w:p>
        </w:tc>
        <w:tc>
          <w:tcPr>
            <w:tcW w:w="451" w:type="dxa"/>
          </w:tcPr>
          <w:p w14:paraId="2BCFC21C" w14:textId="77777777" w:rsidR="00A1018F" w:rsidRDefault="00A1018F" w:rsidP="0072624B">
            <w:pPr>
              <w:pStyle w:val="S-O-P"/>
            </w:pPr>
            <w:r>
              <w:t>P</w:t>
            </w:r>
          </w:p>
        </w:tc>
        <w:tc>
          <w:tcPr>
            <w:tcW w:w="631" w:type="dxa"/>
          </w:tcPr>
          <w:p w14:paraId="5C568170" w14:textId="77777777" w:rsidR="00A1018F" w:rsidRPr="00E714C7" w:rsidRDefault="00A1018F" w:rsidP="0072624B">
            <w:pPr>
              <w:pStyle w:val="S-O-P"/>
            </w:pPr>
            <w:r>
              <w:t>NA</w:t>
            </w:r>
          </w:p>
        </w:tc>
        <w:tc>
          <w:tcPr>
            <w:tcW w:w="541" w:type="dxa"/>
          </w:tcPr>
          <w:p w14:paraId="7DB09AA6" w14:textId="77777777" w:rsidR="00A1018F" w:rsidRDefault="00A1018F" w:rsidP="0072624B">
            <w:pPr>
              <w:pStyle w:val="S-O-P"/>
            </w:pPr>
            <w:r>
              <w:t>S</w:t>
            </w:r>
          </w:p>
        </w:tc>
        <w:tc>
          <w:tcPr>
            <w:tcW w:w="631" w:type="dxa"/>
          </w:tcPr>
          <w:p w14:paraId="7B29C0E5" w14:textId="77777777" w:rsidR="00A1018F" w:rsidRDefault="00A1018F" w:rsidP="0072624B">
            <w:pPr>
              <w:pStyle w:val="S-O-P"/>
            </w:pPr>
            <w:r>
              <w:t>NA</w:t>
            </w:r>
          </w:p>
        </w:tc>
        <w:tc>
          <w:tcPr>
            <w:tcW w:w="812" w:type="dxa"/>
          </w:tcPr>
          <w:p w14:paraId="0BDA154B" w14:textId="77777777" w:rsidR="00A1018F" w:rsidRDefault="00A1018F" w:rsidP="0072624B">
            <w:pPr>
              <w:pStyle w:val="S-O-P"/>
            </w:pPr>
            <w:r>
              <w:t>NA</w:t>
            </w:r>
          </w:p>
        </w:tc>
        <w:tc>
          <w:tcPr>
            <w:tcW w:w="734" w:type="dxa"/>
          </w:tcPr>
          <w:p w14:paraId="486F9AB7" w14:textId="77777777" w:rsidR="00A1018F" w:rsidRDefault="00A1018F" w:rsidP="0072624B">
            <w:pPr>
              <w:pStyle w:val="S-O-P"/>
            </w:pPr>
            <w:r>
              <w:t>NA</w:t>
            </w:r>
          </w:p>
        </w:tc>
      </w:tr>
      <w:tr w:rsidR="00A1018F" w:rsidRPr="002A30EA" w14:paraId="6F2B11F5" w14:textId="77777777" w:rsidTr="0072624B">
        <w:tc>
          <w:tcPr>
            <w:tcW w:w="4544" w:type="dxa"/>
          </w:tcPr>
          <w:p w14:paraId="1B0C2F03" w14:textId="77777777" w:rsidR="00A1018F" w:rsidRPr="00D84E02" w:rsidRDefault="00A1018F" w:rsidP="0072624B">
            <w:pPr>
              <w:pStyle w:val="BodyIndent1"/>
            </w:pPr>
            <w:r w:rsidRPr="00D84E02">
              <w:t>20 x 8-in. Black Noise (included with Blacktop Package)</w:t>
            </w:r>
          </w:p>
        </w:tc>
        <w:tc>
          <w:tcPr>
            <w:tcW w:w="507" w:type="dxa"/>
          </w:tcPr>
          <w:p w14:paraId="3D74349F" w14:textId="77777777" w:rsidR="00A1018F" w:rsidRPr="00E714C7" w:rsidRDefault="00A1018F" w:rsidP="0072624B">
            <w:pPr>
              <w:pStyle w:val="S-O-P"/>
            </w:pPr>
            <w:r>
              <w:t>NA</w:t>
            </w:r>
          </w:p>
        </w:tc>
        <w:tc>
          <w:tcPr>
            <w:tcW w:w="631" w:type="dxa"/>
          </w:tcPr>
          <w:p w14:paraId="2E1389E2" w14:textId="77777777" w:rsidR="00A1018F" w:rsidRPr="00E714C7" w:rsidRDefault="00A1018F" w:rsidP="0072624B">
            <w:pPr>
              <w:pStyle w:val="S-O-P"/>
            </w:pPr>
            <w:r w:rsidRPr="00E714C7">
              <w:t>P</w:t>
            </w:r>
          </w:p>
        </w:tc>
        <w:tc>
          <w:tcPr>
            <w:tcW w:w="451" w:type="dxa"/>
          </w:tcPr>
          <w:p w14:paraId="3E9D7FF0" w14:textId="77777777" w:rsidR="00A1018F" w:rsidRPr="00E714C7" w:rsidRDefault="00A1018F" w:rsidP="0072624B">
            <w:pPr>
              <w:pStyle w:val="S-O-P"/>
            </w:pPr>
            <w:r>
              <w:t>NA</w:t>
            </w:r>
          </w:p>
        </w:tc>
        <w:tc>
          <w:tcPr>
            <w:tcW w:w="631" w:type="dxa"/>
          </w:tcPr>
          <w:p w14:paraId="3B41F60D" w14:textId="77777777" w:rsidR="00A1018F" w:rsidRPr="00E714C7" w:rsidRDefault="00A1018F" w:rsidP="0072624B">
            <w:pPr>
              <w:pStyle w:val="S-O-P"/>
            </w:pPr>
            <w:r w:rsidRPr="00E714C7">
              <w:t>P</w:t>
            </w:r>
          </w:p>
        </w:tc>
        <w:tc>
          <w:tcPr>
            <w:tcW w:w="541" w:type="dxa"/>
          </w:tcPr>
          <w:p w14:paraId="6C891EB8" w14:textId="77777777" w:rsidR="00A1018F" w:rsidRPr="00E714C7" w:rsidRDefault="00A1018F" w:rsidP="0072624B">
            <w:pPr>
              <w:pStyle w:val="S-O-P"/>
            </w:pPr>
            <w:r>
              <w:t>P</w:t>
            </w:r>
          </w:p>
        </w:tc>
        <w:tc>
          <w:tcPr>
            <w:tcW w:w="631" w:type="dxa"/>
          </w:tcPr>
          <w:p w14:paraId="636C7C6A" w14:textId="77777777" w:rsidR="00A1018F" w:rsidRPr="00E714C7" w:rsidRDefault="00A1018F" w:rsidP="0072624B">
            <w:pPr>
              <w:pStyle w:val="S-O-P"/>
            </w:pPr>
            <w:r>
              <w:t>NA</w:t>
            </w:r>
          </w:p>
        </w:tc>
        <w:tc>
          <w:tcPr>
            <w:tcW w:w="812" w:type="dxa"/>
          </w:tcPr>
          <w:p w14:paraId="53EDED36" w14:textId="77777777" w:rsidR="00A1018F" w:rsidRPr="00E714C7" w:rsidRDefault="00A1018F" w:rsidP="0072624B">
            <w:pPr>
              <w:pStyle w:val="S-O-P"/>
            </w:pPr>
            <w:r>
              <w:t>NA</w:t>
            </w:r>
          </w:p>
        </w:tc>
        <w:tc>
          <w:tcPr>
            <w:tcW w:w="734" w:type="dxa"/>
          </w:tcPr>
          <w:p w14:paraId="69B21060" w14:textId="77777777" w:rsidR="00A1018F" w:rsidRPr="00E714C7" w:rsidRDefault="00A1018F" w:rsidP="0072624B">
            <w:pPr>
              <w:pStyle w:val="S-O-P"/>
            </w:pPr>
            <w:r>
              <w:t>NA</w:t>
            </w:r>
          </w:p>
        </w:tc>
      </w:tr>
      <w:tr w:rsidR="00A1018F" w:rsidRPr="002A30EA" w14:paraId="68126D32" w14:textId="77777777" w:rsidTr="0072624B">
        <w:tc>
          <w:tcPr>
            <w:tcW w:w="4544" w:type="dxa"/>
          </w:tcPr>
          <w:p w14:paraId="625CD119" w14:textId="77777777" w:rsidR="00A1018F" w:rsidRPr="00D84E02" w:rsidRDefault="00A1018F" w:rsidP="0072624B">
            <w:pPr>
              <w:pStyle w:val="BodyIndent1"/>
            </w:pPr>
            <w:r w:rsidRPr="00D84E02">
              <w:t>20 x 8-in. Satin Carbon (included with Plus Group)</w:t>
            </w:r>
          </w:p>
        </w:tc>
        <w:tc>
          <w:tcPr>
            <w:tcW w:w="507" w:type="dxa"/>
          </w:tcPr>
          <w:p w14:paraId="1DCE97E8" w14:textId="77777777" w:rsidR="00A1018F" w:rsidRPr="00E714C7" w:rsidRDefault="00A1018F" w:rsidP="0072624B">
            <w:pPr>
              <w:pStyle w:val="S-O-P"/>
            </w:pPr>
            <w:r>
              <w:t>NA</w:t>
            </w:r>
          </w:p>
        </w:tc>
        <w:tc>
          <w:tcPr>
            <w:tcW w:w="631" w:type="dxa"/>
          </w:tcPr>
          <w:p w14:paraId="19A6615F" w14:textId="77777777" w:rsidR="00A1018F" w:rsidRPr="00E714C7" w:rsidRDefault="00A1018F" w:rsidP="0072624B">
            <w:pPr>
              <w:pStyle w:val="S-O-P"/>
            </w:pPr>
            <w:r>
              <w:t>P</w:t>
            </w:r>
          </w:p>
        </w:tc>
        <w:tc>
          <w:tcPr>
            <w:tcW w:w="451" w:type="dxa"/>
          </w:tcPr>
          <w:p w14:paraId="1EF234EF" w14:textId="77777777" w:rsidR="00A1018F" w:rsidRPr="00E714C7" w:rsidRDefault="00A1018F" w:rsidP="0072624B">
            <w:pPr>
              <w:pStyle w:val="S-O-P"/>
            </w:pPr>
            <w:r>
              <w:t>NA</w:t>
            </w:r>
          </w:p>
        </w:tc>
        <w:tc>
          <w:tcPr>
            <w:tcW w:w="631" w:type="dxa"/>
          </w:tcPr>
          <w:p w14:paraId="4CE569DF" w14:textId="77777777" w:rsidR="00A1018F" w:rsidRPr="00E714C7" w:rsidRDefault="00A1018F" w:rsidP="0072624B">
            <w:pPr>
              <w:pStyle w:val="S-O-P"/>
            </w:pPr>
            <w:r>
              <w:t>NA</w:t>
            </w:r>
          </w:p>
        </w:tc>
        <w:tc>
          <w:tcPr>
            <w:tcW w:w="541" w:type="dxa"/>
          </w:tcPr>
          <w:p w14:paraId="181B80EE" w14:textId="77777777" w:rsidR="00A1018F" w:rsidRPr="00E714C7" w:rsidRDefault="00A1018F" w:rsidP="0072624B">
            <w:pPr>
              <w:pStyle w:val="S-O-P"/>
            </w:pPr>
            <w:r w:rsidRPr="00E714C7">
              <w:t>S</w:t>
            </w:r>
          </w:p>
        </w:tc>
        <w:tc>
          <w:tcPr>
            <w:tcW w:w="631" w:type="dxa"/>
          </w:tcPr>
          <w:p w14:paraId="722DFA08" w14:textId="77777777" w:rsidR="00A1018F" w:rsidRPr="00E714C7" w:rsidRDefault="00A1018F" w:rsidP="0072624B">
            <w:pPr>
              <w:pStyle w:val="S-O-P"/>
            </w:pPr>
            <w:r>
              <w:t>NA</w:t>
            </w:r>
          </w:p>
        </w:tc>
        <w:tc>
          <w:tcPr>
            <w:tcW w:w="812" w:type="dxa"/>
          </w:tcPr>
          <w:p w14:paraId="68DE015C" w14:textId="77777777" w:rsidR="00A1018F" w:rsidRPr="00E714C7" w:rsidRDefault="00A1018F" w:rsidP="0072624B">
            <w:pPr>
              <w:pStyle w:val="S-O-P"/>
            </w:pPr>
            <w:r>
              <w:t>NA</w:t>
            </w:r>
          </w:p>
        </w:tc>
        <w:tc>
          <w:tcPr>
            <w:tcW w:w="734" w:type="dxa"/>
          </w:tcPr>
          <w:p w14:paraId="27E71B63" w14:textId="77777777" w:rsidR="00A1018F" w:rsidRPr="00E714C7" w:rsidRDefault="00A1018F" w:rsidP="0072624B">
            <w:pPr>
              <w:pStyle w:val="S-O-P"/>
            </w:pPr>
            <w:r>
              <w:t>NA</w:t>
            </w:r>
          </w:p>
        </w:tc>
      </w:tr>
      <w:tr w:rsidR="00A1018F" w:rsidRPr="002A30EA" w14:paraId="2AC422E3" w14:textId="77777777" w:rsidTr="0072624B">
        <w:tc>
          <w:tcPr>
            <w:tcW w:w="4544" w:type="dxa"/>
          </w:tcPr>
          <w:p w14:paraId="25F3F4E7" w14:textId="77777777" w:rsidR="00A1018F" w:rsidRPr="00D84E02" w:rsidRDefault="00A1018F" w:rsidP="0072624B">
            <w:pPr>
              <w:pStyle w:val="BodyIndent1"/>
            </w:pPr>
            <w:r w:rsidRPr="00D84E02">
              <w:lastRenderedPageBreak/>
              <w:t>20 x 8-in. Black Noise (included with Blacktop Package)</w:t>
            </w:r>
          </w:p>
        </w:tc>
        <w:tc>
          <w:tcPr>
            <w:tcW w:w="507" w:type="dxa"/>
          </w:tcPr>
          <w:p w14:paraId="1B06FE50" w14:textId="77777777" w:rsidR="00A1018F" w:rsidRPr="00E714C7" w:rsidRDefault="00A1018F" w:rsidP="0072624B">
            <w:pPr>
              <w:pStyle w:val="S-O-P"/>
            </w:pPr>
            <w:r w:rsidRPr="00E714C7">
              <w:t>P</w:t>
            </w:r>
          </w:p>
        </w:tc>
        <w:tc>
          <w:tcPr>
            <w:tcW w:w="631" w:type="dxa"/>
          </w:tcPr>
          <w:p w14:paraId="765705F8" w14:textId="77777777" w:rsidR="00A1018F" w:rsidRPr="00E714C7" w:rsidRDefault="00A1018F" w:rsidP="0072624B">
            <w:pPr>
              <w:pStyle w:val="S-O-P"/>
            </w:pPr>
            <w:r>
              <w:t>NA</w:t>
            </w:r>
          </w:p>
        </w:tc>
        <w:tc>
          <w:tcPr>
            <w:tcW w:w="451" w:type="dxa"/>
          </w:tcPr>
          <w:p w14:paraId="038D032B" w14:textId="77777777" w:rsidR="00A1018F" w:rsidRPr="00E714C7" w:rsidRDefault="00A1018F" w:rsidP="0072624B">
            <w:pPr>
              <w:pStyle w:val="S-O-P"/>
            </w:pPr>
            <w:r w:rsidRPr="00E714C7">
              <w:t>P</w:t>
            </w:r>
          </w:p>
        </w:tc>
        <w:tc>
          <w:tcPr>
            <w:tcW w:w="631" w:type="dxa"/>
          </w:tcPr>
          <w:p w14:paraId="53BF36B3" w14:textId="77777777" w:rsidR="00A1018F" w:rsidRPr="00E714C7" w:rsidRDefault="00A1018F" w:rsidP="0072624B">
            <w:pPr>
              <w:pStyle w:val="S-O-P"/>
            </w:pPr>
            <w:r>
              <w:t>NA</w:t>
            </w:r>
          </w:p>
        </w:tc>
        <w:tc>
          <w:tcPr>
            <w:tcW w:w="541" w:type="dxa"/>
          </w:tcPr>
          <w:p w14:paraId="69A26610" w14:textId="77777777" w:rsidR="00A1018F" w:rsidRPr="00E714C7" w:rsidRDefault="00A1018F" w:rsidP="0072624B">
            <w:pPr>
              <w:pStyle w:val="S-O-P"/>
            </w:pPr>
            <w:r w:rsidRPr="00E714C7">
              <w:t>P</w:t>
            </w:r>
          </w:p>
        </w:tc>
        <w:tc>
          <w:tcPr>
            <w:tcW w:w="631" w:type="dxa"/>
          </w:tcPr>
          <w:p w14:paraId="16326961" w14:textId="77777777" w:rsidR="00A1018F" w:rsidRPr="00E714C7" w:rsidRDefault="00A1018F" w:rsidP="0072624B">
            <w:pPr>
              <w:pStyle w:val="S-O-P"/>
            </w:pPr>
            <w:r>
              <w:t>NA</w:t>
            </w:r>
          </w:p>
        </w:tc>
        <w:tc>
          <w:tcPr>
            <w:tcW w:w="812" w:type="dxa"/>
          </w:tcPr>
          <w:p w14:paraId="2701617E" w14:textId="77777777" w:rsidR="00A1018F" w:rsidRPr="00E714C7" w:rsidRDefault="00A1018F" w:rsidP="0072624B">
            <w:pPr>
              <w:pStyle w:val="S-O-P"/>
            </w:pPr>
            <w:r>
              <w:t>NA</w:t>
            </w:r>
          </w:p>
        </w:tc>
        <w:tc>
          <w:tcPr>
            <w:tcW w:w="734" w:type="dxa"/>
          </w:tcPr>
          <w:p w14:paraId="7B05DB89" w14:textId="77777777" w:rsidR="00A1018F" w:rsidRPr="00E714C7" w:rsidRDefault="00A1018F" w:rsidP="0072624B">
            <w:pPr>
              <w:pStyle w:val="S-O-P"/>
            </w:pPr>
            <w:r>
              <w:t>NA</w:t>
            </w:r>
          </w:p>
        </w:tc>
      </w:tr>
      <w:tr w:rsidR="00A1018F" w:rsidRPr="002A30EA" w14:paraId="4C52F2E4" w14:textId="77777777" w:rsidTr="0072624B">
        <w:tc>
          <w:tcPr>
            <w:tcW w:w="4544" w:type="dxa"/>
          </w:tcPr>
          <w:p w14:paraId="417B2BB7" w14:textId="77777777" w:rsidR="00A1018F" w:rsidRPr="00D84E02" w:rsidRDefault="00A1018F" w:rsidP="0072624B">
            <w:pPr>
              <w:pStyle w:val="BodyIndent1"/>
            </w:pPr>
            <w:r w:rsidRPr="00D84E02">
              <w:t>20 x 9-in. Lights Out (included with Performance Handling Group)</w:t>
            </w:r>
          </w:p>
        </w:tc>
        <w:tc>
          <w:tcPr>
            <w:tcW w:w="507" w:type="dxa"/>
          </w:tcPr>
          <w:p w14:paraId="2D48EFBC" w14:textId="77777777" w:rsidR="00A1018F" w:rsidRPr="00E714C7" w:rsidRDefault="00A1018F" w:rsidP="0072624B">
            <w:pPr>
              <w:pStyle w:val="S-O-P"/>
            </w:pPr>
            <w:r>
              <w:t>NA</w:t>
            </w:r>
          </w:p>
        </w:tc>
        <w:tc>
          <w:tcPr>
            <w:tcW w:w="631" w:type="dxa"/>
          </w:tcPr>
          <w:p w14:paraId="6221DA7C" w14:textId="77777777" w:rsidR="00A1018F" w:rsidRPr="00E714C7" w:rsidRDefault="00A1018F" w:rsidP="0072624B">
            <w:pPr>
              <w:pStyle w:val="S-O-P"/>
            </w:pPr>
            <w:r>
              <w:t>NA</w:t>
            </w:r>
          </w:p>
        </w:tc>
        <w:tc>
          <w:tcPr>
            <w:tcW w:w="451" w:type="dxa"/>
          </w:tcPr>
          <w:p w14:paraId="47C7A30F" w14:textId="77777777" w:rsidR="00A1018F" w:rsidRPr="00E714C7" w:rsidRDefault="00A1018F" w:rsidP="0072624B">
            <w:pPr>
              <w:pStyle w:val="S-O-P"/>
            </w:pPr>
            <w:r w:rsidRPr="00E714C7">
              <w:t>P</w:t>
            </w:r>
          </w:p>
        </w:tc>
        <w:tc>
          <w:tcPr>
            <w:tcW w:w="631" w:type="dxa"/>
          </w:tcPr>
          <w:p w14:paraId="50C75263" w14:textId="77777777" w:rsidR="00A1018F" w:rsidRPr="00E714C7" w:rsidRDefault="00A1018F" w:rsidP="0072624B">
            <w:pPr>
              <w:pStyle w:val="S-O-P"/>
            </w:pPr>
            <w:r>
              <w:t>NA</w:t>
            </w:r>
          </w:p>
        </w:tc>
        <w:tc>
          <w:tcPr>
            <w:tcW w:w="541" w:type="dxa"/>
          </w:tcPr>
          <w:p w14:paraId="09B074F0" w14:textId="77777777" w:rsidR="00A1018F" w:rsidRPr="00E714C7" w:rsidRDefault="00A1018F" w:rsidP="0072624B">
            <w:pPr>
              <w:pStyle w:val="S-O-P"/>
            </w:pPr>
            <w:r w:rsidRPr="00E714C7">
              <w:t>P</w:t>
            </w:r>
          </w:p>
        </w:tc>
        <w:tc>
          <w:tcPr>
            <w:tcW w:w="631" w:type="dxa"/>
          </w:tcPr>
          <w:p w14:paraId="5182CDEA" w14:textId="77777777" w:rsidR="00A1018F" w:rsidRPr="00E714C7" w:rsidRDefault="00A1018F" w:rsidP="0072624B">
            <w:pPr>
              <w:pStyle w:val="S-O-P"/>
            </w:pPr>
            <w:r>
              <w:t>NA</w:t>
            </w:r>
          </w:p>
        </w:tc>
        <w:tc>
          <w:tcPr>
            <w:tcW w:w="812" w:type="dxa"/>
          </w:tcPr>
          <w:p w14:paraId="222262BA" w14:textId="77777777" w:rsidR="00A1018F" w:rsidRPr="00E714C7" w:rsidRDefault="00A1018F" w:rsidP="0072624B">
            <w:pPr>
              <w:pStyle w:val="S-O-P"/>
            </w:pPr>
            <w:r>
              <w:t>NA</w:t>
            </w:r>
          </w:p>
        </w:tc>
        <w:tc>
          <w:tcPr>
            <w:tcW w:w="734" w:type="dxa"/>
          </w:tcPr>
          <w:p w14:paraId="1C322F72" w14:textId="77777777" w:rsidR="00A1018F" w:rsidRPr="00E714C7" w:rsidRDefault="00A1018F" w:rsidP="0072624B">
            <w:pPr>
              <w:pStyle w:val="S-O-P"/>
            </w:pPr>
            <w:r>
              <w:t>NA</w:t>
            </w:r>
          </w:p>
        </w:tc>
      </w:tr>
      <w:tr w:rsidR="00A1018F" w:rsidRPr="002A30EA" w14:paraId="5E5F93F1" w14:textId="77777777" w:rsidTr="0072624B">
        <w:tc>
          <w:tcPr>
            <w:tcW w:w="4544" w:type="dxa"/>
          </w:tcPr>
          <w:p w14:paraId="253D03CD" w14:textId="77777777" w:rsidR="00A1018F" w:rsidRPr="00D84E02" w:rsidRDefault="00A1018F" w:rsidP="0072624B">
            <w:pPr>
              <w:pStyle w:val="BodyIndent1"/>
            </w:pPr>
            <w:r w:rsidRPr="00D84E02">
              <w:t>20 x 9-in. Low Gloss Granite (included with Performance Handling Group and T/A Package)</w:t>
            </w:r>
          </w:p>
        </w:tc>
        <w:tc>
          <w:tcPr>
            <w:tcW w:w="507" w:type="dxa"/>
          </w:tcPr>
          <w:p w14:paraId="30C78353" w14:textId="77777777" w:rsidR="00A1018F" w:rsidRPr="00E714C7" w:rsidRDefault="00A1018F" w:rsidP="0072624B">
            <w:pPr>
              <w:pStyle w:val="S-O-P"/>
            </w:pPr>
            <w:r>
              <w:t>NA</w:t>
            </w:r>
          </w:p>
        </w:tc>
        <w:tc>
          <w:tcPr>
            <w:tcW w:w="631" w:type="dxa"/>
          </w:tcPr>
          <w:p w14:paraId="7105D54D" w14:textId="77777777" w:rsidR="00A1018F" w:rsidRPr="00E714C7" w:rsidRDefault="00A1018F" w:rsidP="0072624B">
            <w:pPr>
              <w:pStyle w:val="S-O-P"/>
            </w:pPr>
            <w:r>
              <w:t>NA</w:t>
            </w:r>
          </w:p>
        </w:tc>
        <w:tc>
          <w:tcPr>
            <w:tcW w:w="451" w:type="dxa"/>
          </w:tcPr>
          <w:p w14:paraId="07D4D620" w14:textId="77777777" w:rsidR="00A1018F" w:rsidRPr="00E714C7" w:rsidRDefault="00A1018F" w:rsidP="0072624B">
            <w:pPr>
              <w:pStyle w:val="S-O-P"/>
            </w:pPr>
            <w:r>
              <w:t>NA</w:t>
            </w:r>
          </w:p>
        </w:tc>
        <w:tc>
          <w:tcPr>
            <w:tcW w:w="631" w:type="dxa"/>
          </w:tcPr>
          <w:p w14:paraId="0B273383" w14:textId="77777777" w:rsidR="00A1018F" w:rsidRPr="00E714C7" w:rsidRDefault="00A1018F" w:rsidP="0072624B">
            <w:pPr>
              <w:pStyle w:val="S-O-P"/>
            </w:pPr>
            <w:r>
              <w:t>NA</w:t>
            </w:r>
          </w:p>
        </w:tc>
        <w:tc>
          <w:tcPr>
            <w:tcW w:w="541" w:type="dxa"/>
          </w:tcPr>
          <w:p w14:paraId="79EFF0AB" w14:textId="77777777" w:rsidR="00A1018F" w:rsidRPr="00E714C7" w:rsidRDefault="00A1018F" w:rsidP="0072624B">
            <w:pPr>
              <w:pStyle w:val="S-O-P"/>
            </w:pPr>
            <w:r>
              <w:t>NA</w:t>
            </w:r>
          </w:p>
        </w:tc>
        <w:tc>
          <w:tcPr>
            <w:tcW w:w="631" w:type="dxa"/>
          </w:tcPr>
          <w:p w14:paraId="04F0C649" w14:textId="77777777" w:rsidR="00A1018F" w:rsidRPr="00E714C7" w:rsidRDefault="00A1018F" w:rsidP="0072624B">
            <w:pPr>
              <w:pStyle w:val="S-O-P"/>
            </w:pPr>
            <w:r w:rsidRPr="00E714C7">
              <w:t>S</w:t>
            </w:r>
          </w:p>
        </w:tc>
        <w:tc>
          <w:tcPr>
            <w:tcW w:w="812" w:type="dxa"/>
          </w:tcPr>
          <w:p w14:paraId="23F3A33B" w14:textId="77777777" w:rsidR="00A1018F" w:rsidRPr="00E714C7" w:rsidRDefault="00A1018F" w:rsidP="0072624B">
            <w:pPr>
              <w:pStyle w:val="S-O-P"/>
            </w:pPr>
            <w:r>
              <w:t>NA</w:t>
            </w:r>
          </w:p>
        </w:tc>
        <w:tc>
          <w:tcPr>
            <w:tcW w:w="734" w:type="dxa"/>
          </w:tcPr>
          <w:p w14:paraId="54C9D790" w14:textId="77777777" w:rsidR="00A1018F" w:rsidRPr="00E714C7" w:rsidRDefault="00A1018F" w:rsidP="0072624B">
            <w:pPr>
              <w:pStyle w:val="S-O-P"/>
            </w:pPr>
            <w:r>
              <w:t>NA</w:t>
            </w:r>
          </w:p>
        </w:tc>
      </w:tr>
      <w:tr w:rsidR="00A1018F" w:rsidRPr="002A30EA" w14:paraId="1E0CA1DF" w14:textId="77777777" w:rsidTr="0072624B">
        <w:tc>
          <w:tcPr>
            <w:tcW w:w="4544" w:type="dxa"/>
          </w:tcPr>
          <w:p w14:paraId="13BB5C38" w14:textId="77777777" w:rsidR="00A1018F" w:rsidRPr="00D84E02" w:rsidRDefault="00A1018F" w:rsidP="0072624B">
            <w:pPr>
              <w:pStyle w:val="BodyIndent1"/>
            </w:pPr>
            <w:r w:rsidRPr="00D84E02">
              <w:t>20 x 9.5-in. Low Gloss Black (included with Performance Plus Group, T/A Package, Dynamics Package and 1320 Package)</w:t>
            </w:r>
          </w:p>
        </w:tc>
        <w:tc>
          <w:tcPr>
            <w:tcW w:w="507" w:type="dxa"/>
          </w:tcPr>
          <w:p w14:paraId="15CD97C1" w14:textId="77777777" w:rsidR="00A1018F" w:rsidRPr="00E714C7" w:rsidRDefault="00A1018F" w:rsidP="0072624B">
            <w:pPr>
              <w:pStyle w:val="S-O-P"/>
            </w:pPr>
            <w:r>
              <w:t>NA</w:t>
            </w:r>
          </w:p>
        </w:tc>
        <w:tc>
          <w:tcPr>
            <w:tcW w:w="631" w:type="dxa"/>
          </w:tcPr>
          <w:p w14:paraId="0B437E90" w14:textId="77777777" w:rsidR="00A1018F" w:rsidRPr="00E714C7" w:rsidRDefault="00A1018F" w:rsidP="0072624B">
            <w:pPr>
              <w:pStyle w:val="S-O-P"/>
            </w:pPr>
            <w:r>
              <w:t>NA</w:t>
            </w:r>
          </w:p>
        </w:tc>
        <w:tc>
          <w:tcPr>
            <w:tcW w:w="451" w:type="dxa"/>
          </w:tcPr>
          <w:p w14:paraId="375B1DAD" w14:textId="77777777" w:rsidR="00A1018F" w:rsidRPr="00E714C7" w:rsidRDefault="00A1018F" w:rsidP="0072624B">
            <w:pPr>
              <w:pStyle w:val="S-O-P"/>
            </w:pPr>
            <w:r>
              <w:t>NA</w:t>
            </w:r>
          </w:p>
        </w:tc>
        <w:tc>
          <w:tcPr>
            <w:tcW w:w="631" w:type="dxa"/>
          </w:tcPr>
          <w:p w14:paraId="3D8E34A3" w14:textId="77777777" w:rsidR="00A1018F" w:rsidRPr="00E714C7" w:rsidRDefault="00A1018F" w:rsidP="0072624B">
            <w:pPr>
              <w:pStyle w:val="S-O-P"/>
            </w:pPr>
            <w:r>
              <w:t>NA</w:t>
            </w:r>
          </w:p>
        </w:tc>
        <w:tc>
          <w:tcPr>
            <w:tcW w:w="541" w:type="dxa"/>
          </w:tcPr>
          <w:p w14:paraId="1386334D" w14:textId="77777777" w:rsidR="00A1018F" w:rsidRPr="00E714C7" w:rsidRDefault="00A1018F" w:rsidP="0072624B">
            <w:pPr>
              <w:pStyle w:val="S-O-P"/>
            </w:pPr>
            <w:r w:rsidRPr="00E714C7">
              <w:t>P</w:t>
            </w:r>
          </w:p>
        </w:tc>
        <w:tc>
          <w:tcPr>
            <w:tcW w:w="631" w:type="dxa"/>
          </w:tcPr>
          <w:p w14:paraId="1E6ABB89" w14:textId="77777777" w:rsidR="00A1018F" w:rsidRPr="00E714C7" w:rsidRDefault="00A1018F" w:rsidP="0072624B">
            <w:pPr>
              <w:pStyle w:val="S-O-P"/>
            </w:pPr>
            <w:r w:rsidRPr="00E714C7">
              <w:t>P</w:t>
            </w:r>
          </w:p>
        </w:tc>
        <w:tc>
          <w:tcPr>
            <w:tcW w:w="812" w:type="dxa"/>
          </w:tcPr>
          <w:p w14:paraId="7FA930D6" w14:textId="77777777" w:rsidR="00A1018F" w:rsidRPr="00E714C7" w:rsidRDefault="00A1018F" w:rsidP="0072624B">
            <w:pPr>
              <w:pStyle w:val="S-O-P"/>
            </w:pPr>
            <w:r>
              <w:t>NA</w:t>
            </w:r>
          </w:p>
        </w:tc>
        <w:tc>
          <w:tcPr>
            <w:tcW w:w="734" w:type="dxa"/>
          </w:tcPr>
          <w:p w14:paraId="18C3792E" w14:textId="77777777" w:rsidR="00A1018F" w:rsidRPr="00E714C7" w:rsidRDefault="00A1018F" w:rsidP="0072624B">
            <w:pPr>
              <w:pStyle w:val="S-O-P"/>
            </w:pPr>
            <w:r>
              <w:t>NA</w:t>
            </w:r>
          </w:p>
        </w:tc>
      </w:tr>
      <w:tr w:rsidR="00A1018F" w:rsidRPr="002A30EA" w14:paraId="01A9B939" w14:textId="77777777" w:rsidTr="0072624B">
        <w:tc>
          <w:tcPr>
            <w:tcW w:w="4544" w:type="dxa"/>
          </w:tcPr>
          <w:p w14:paraId="65AA986A" w14:textId="77777777" w:rsidR="00A1018F" w:rsidRPr="00D84E02" w:rsidRDefault="00A1018F" w:rsidP="0072624B">
            <w:pPr>
              <w:pStyle w:val="BodyIndent1"/>
            </w:pPr>
            <w:r w:rsidRPr="00D84E02">
              <w:t>20 x 9.5-in. Low Gloss Black with knurled bead seats (included with 1320 Package)</w:t>
            </w:r>
          </w:p>
        </w:tc>
        <w:tc>
          <w:tcPr>
            <w:tcW w:w="507" w:type="dxa"/>
          </w:tcPr>
          <w:p w14:paraId="5CA60162" w14:textId="77777777" w:rsidR="00A1018F" w:rsidRPr="00E714C7" w:rsidRDefault="00A1018F" w:rsidP="0072624B">
            <w:pPr>
              <w:pStyle w:val="S-O-P"/>
            </w:pPr>
            <w:r>
              <w:t>NA</w:t>
            </w:r>
          </w:p>
        </w:tc>
        <w:tc>
          <w:tcPr>
            <w:tcW w:w="631" w:type="dxa"/>
          </w:tcPr>
          <w:p w14:paraId="678FF580" w14:textId="77777777" w:rsidR="00A1018F" w:rsidRPr="00E714C7" w:rsidRDefault="00A1018F" w:rsidP="0072624B">
            <w:pPr>
              <w:pStyle w:val="S-O-P"/>
            </w:pPr>
            <w:r>
              <w:t>NA</w:t>
            </w:r>
          </w:p>
        </w:tc>
        <w:tc>
          <w:tcPr>
            <w:tcW w:w="451" w:type="dxa"/>
          </w:tcPr>
          <w:p w14:paraId="18CA14BB" w14:textId="77777777" w:rsidR="00A1018F" w:rsidRPr="00E714C7" w:rsidRDefault="00A1018F" w:rsidP="0072624B">
            <w:pPr>
              <w:pStyle w:val="S-O-P"/>
            </w:pPr>
            <w:r>
              <w:t>NA</w:t>
            </w:r>
          </w:p>
        </w:tc>
        <w:tc>
          <w:tcPr>
            <w:tcW w:w="631" w:type="dxa"/>
          </w:tcPr>
          <w:p w14:paraId="1B8A0C9F" w14:textId="77777777" w:rsidR="00A1018F" w:rsidRPr="00E714C7" w:rsidRDefault="00A1018F" w:rsidP="0072624B">
            <w:pPr>
              <w:pStyle w:val="S-O-P"/>
            </w:pPr>
            <w:r>
              <w:t>NA</w:t>
            </w:r>
          </w:p>
        </w:tc>
        <w:tc>
          <w:tcPr>
            <w:tcW w:w="541" w:type="dxa"/>
          </w:tcPr>
          <w:p w14:paraId="1A12FC91" w14:textId="77777777" w:rsidR="00A1018F" w:rsidRPr="00E714C7" w:rsidRDefault="00A1018F" w:rsidP="0072624B">
            <w:pPr>
              <w:pStyle w:val="S-O-P"/>
            </w:pPr>
            <w:r>
              <w:t>NA</w:t>
            </w:r>
          </w:p>
        </w:tc>
        <w:tc>
          <w:tcPr>
            <w:tcW w:w="631" w:type="dxa"/>
          </w:tcPr>
          <w:p w14:paraId="6570011E" w14:textId="77777777" w:rsidR="00A1018F" w:rsidRPr="00E714C7" w:rsidRDefault="00A1018F" w:rsidP="0072624B">
            <w:pPr>
              <w:pStyle w:val="S-O-P"/>
            </w:pPr>
            <w:r w:rsidRPr="00E714C7">
              <w:t>P</w:t>
            </w:r>
          </w:p>
        </w:tc>
        <w:tc>
          <w:tcPr>
            <w:tcW w:w="812" w:type="dxa"/>
          </w:tcPr>
          <w:p w14:paraId="14E7CFD1" w14:textId="77777777" w:rsidR="00A1018F" w:rsidRPr="00E714C7" w:rsidRDefault="00A1018F" w:rsidP="0072624B">
            <w:pPr>
              <w:pStyle w:val="S-O-P"/>
            </w:pPr>
            <w:r>
              <w:t>NA</w:t>
            </w:r>
          </w:p>
        </w:tc>
        <w:tc>
          <w:tcPr>
            <w:tcW w:w="734" w:type="dxa"/>
          </w:tcPr>
          <w:p w14:paraId="1C1C3854" w14:textId="77777777" w:rsidR="00A1018F" w:rsidRPr="00E714C7" w:rsidRDefault="00A1018F" w:rsidP="0072624B">
            <w:pPr>
              <w:pStyle w:val="S-O-P"/>
            </w:pPr>
            <w:r>
              <w:t>NA</w:t>
            </w:r>
          </w:p>
        </w:tc>
      </w:tr>
      <w:tr w:rsidR="00A1018F" w:rsidRPr="002A30EA" w14:paraId="2556F73B" w14:textId="77777777" w:rsidTr="0072624B">
        <w:tc>
          <w:tcPr>
            <w:tcW w:w="4544" w:type="dxa"/>
          </w:tcPr>
          <w:p w14:paraId="673376DA" w14:textId="77777777" w:rsidR="00A1018F" w:rsidRPr="00D84E02" w:rsidRDefault="00A1018F" w:rsidP="0072624B">
            <w:pPr>
              <w:pStyle w:val="BodyIndent1"/>
            </w:pPr>
            <w:r w:rsidRPr="00D84E02">
              <w:t xml:space="preserve">20 x 9.5-in. Low Gloss Black </w:t>
            </w:r>
          </w:p>
        </w:tc>
        <w:tc>
          <w:tcPr>
            <w:tcW w:w="507" w:type="dxa"/>
          </w:tcPr>
          <w:p w14:paraId="3C637D69" w14:textId="77777777" w:rsidR="00A1018F" w:rsidRPr="00E714C7" w:rsidRDefault="00A1018F" w:rsidP="0072624B">
            <w:pPr>
              <w:pStyle w:val="S-O-P"/>
            </w:pPr>
            <w:r>
              <w:t>NA</w:t>
            </w:r>
          </w:p>
        </w:tc>
        <w:tc>
          <w:tcPr>
            <w:tcW w:w="631" w:type="dxa"/>
          </w:tcPr>
          <w:p w14:paraId="4FCEFFE2" w14:textId="77777777" w:rsidR="00A1018F" w:rsidRPr="00E714C7" w:rsidRDefault="00A1018F" w:rsidP="0072624B">
            <w:pPr>
              <w:pStyle w:val="S-O-P"/>
            </w:pPr>
            <w:r>
              <w:t>NA</w:t>
            </w:r>
          </w:p>
        </w:tc>
        <w:tc>
          <w:tcPr>
            <w:tcW w:w="451" w:type="dxa"/>
          </w:tcPr>
          <w:p w14:paraId="533B59AA" w14:textId="77777777" w:rsidR="00A1018F" w:rsidRPr="00E714C7" w:rsidRDefault="00A1018F" w:rsidP="0072624B">
            <w:pPr>
              <w:pStyle w:val="S-O-P"/>
            </w:pPr>
            <w:r>
              <w:t>NA</w:t>
            </w:r>
          </w:p>
        </w:tc>
        <w:tc>
          <w:tcPr>
            <w:tcW w:w="631" w:type="dxa"/>
          </w:tcPr>
          <w:p w14:paraId="26EBC36C" w14:textId="77777777" w:rsidR="00A1018F" w:rsidRPr="00E714C7" w:rsidRDefault="00A1018F" w:rsidP="0072624B">
            <w:pPr>
              <w:pStyle w:val="S-O-P"/>
            </w:pPr>
            <w:r>
              <w:t>NA</w:t>
            </w:r>
          </w:p>
        </w:tc>
        <w:tc>
          <w:tcPr>
            <w:tcW w:w="541" w:type="dxa"/>
          </w:tcPr>
          <w:p w14:paraId="3DB4D8F5" w14:textId="77777777" w:rsidR="00A1018F" w:rsidRPr="00E714C7" w:rsidRDefault="00A1018F" w:rsidP="0072624B">
            <w:pPr>
              <w:pStyle w:val="S-O-P"/>
            </w:pPr>
            <w:r>
              <w:t>NA</w:t>
            </w:r>
          </w:p>
        </w:tc>
        <w:tc>
          <w:tcPr>
            <w:tcW w:w="631" w:type="dxa"/>
          </w:tcPr>
          <w:p w14:paraId="5DF3F6DC" w14:textId="77777777" w:rsidR="00A1018F" w:rsidRPr="00E714C7" w:rsidRDefault="00A1018F" w:rsidP="0072624B">
            <w:pPr>
              <w:pStyle w:val="S-O-P"/>
            </w:pPr>
            <w:r>
              <w:t>NA</w:t>
            </w:r>
          </w:p>
        </w:tc>
        <w:tc>
          <w:tcPr>
            <w:tcW w:w="812" w:type="dxa"/>
          </w:tcPr>
          <w:p w14:paraId="7352372D" w14:textId="77777777" w:rsidR="00A1018F" w:rsidRPr="00E714C7" w:rsidRDefault="00A1018F" w:rsidP="0072624B">
            <w:pPr>
              <w:pStyle w:val="S-O-P"/>
            </w:pPr>
            <w:r w:rsidRPr="00E714C7">
              <w:t>S</w:t>
            </w:r>
          </w:p>
        </w:tc>
        <w:tc>
          <w:tcPr>
            <w:tcW w:w="734" w:type="dxa"/>
          </w:tcPr>
          <w:p w14:paraId="341BB0B6" w14:textId="77777777" w:rsidR="00A1018F" w:rsidRPr="00E714C7" w:rsidRDefault="00A1018F" w:rsidP="0072624B">
            <w:pPr>
              <w:pStyle w:val="S-O-P"/>
            </w:pPr>
            <w:r w:rsidRPr="00E714C7">
              <w:t>S</w:t>
            </w:r>
          </w:p>
        </w:tc>
      </w:tr>
      <w:tr w:rsidR="00A1018F" w:rsidRPr="002A30EA" w14:paraId="24556C84" w14:textId="77777777" w:rsidTr="0072624B">
        <w:tc>
          <w:tcPr>
            <w:tcW w:w="4544" w:type="dxa"/>
          </w:tcPr>
          <w:p w14:paraId="1457665B" w14:textId="77777777" w:rsidR="00A1018F" w:rsidRPr="00D84E02" w:rsidRDefault="00A1018F" w:rsidP="0072624B">
            <w:pPr>
              <w:pStyle w:val="BodyIndent1"/>
            </w:pPr>
            <w:r w:rsidRPr="00D84E02">
              <w:t xml:space="preserve">20 x 9.5-in. Machined with Granite Crystal pockets </w:t>
            </w:r>
          </w:p>
        </w:tc>
        <w:tc>
          <w:tcPr>
            <w:tcW w:w="507" w:type="dxa"/>
          </w:tcPr>
          <w:p w14:paraId="77FE7551" w14:textId="77777777" w:rsidR="00A1018F" w:rsidRPr="00E714C7" w:rsidRDefault="00A1018F" w:rsidP="0072624B">
            <w:pPr>
              <w:pStyle w:val="S-O-P"/>
            </w:pPr>
            <w:r>
              <w:t>NA</w:t>
            </w:r>
          </w:p>
        </w:tc>
        <w:tc>
          <w:tcPr>
            <w:tcW w:w="631" w:type="dxa"/>
          </w:tcPr>
          <w:p w14:paraId="77E79078" w14:textId="77777777" w:rsidR="00A1018F" w:rsidRPr="00E714C7" w:rsidRDefault="00A1018F" w:rsidP="0072624B">
            <w:pPr>
              <w:pStyle w:val="S-O-P"/>
            </w:pPr>
            <w:r>
              <w:t>NA</w:t>
            </w:r>
          </w:p>
        </w:tc>
        <w:tc>
          <w:tcPr>
            <w:tcW w:w="451" w:type="dxa"/>
          </w:tcPr>
          <w:p w14:paraId="099E491A" w14:textId="77777777" w:rsidR="00A1018F" w:rsidRPr="00E714C7" w:rsidRDefault="00A1018F" w:rsidP="0072624B">
            <w:pPr>
              <w:pStyle w:val="S-O-P"/>
            </w:pPr>
            <w:r>
              <w:t>NA</w:t>
            </w:r>
          </w:p>
        </w:tc>
        <w:tc>
          <w:tcPr>
            <w:tcW w:w="631" w:type="dxa"/>
          </w:tcPr>
          <w:p w14:paraId="18672784" w14:textId="77777777" w:rsidR="00A1018F" w:rsidRPr="00E714C7" w:rsidRDefault="00A1018F" w:rsidP="0072624B">
            <w:pPr>
              <w:pStyle w:val="S-O-P"/>
            </w:pPr>
            <w:r>
              <w:t>NA</w:t>
            </w:r>
          </w:p>
        </w:tc>
        <w:tc>
          <w:tcPr>
            <w:tcW w:w="541" w:type="dxa"/>
          </w:tcPr>
          <w:p w14:paraId="4863A7DA" w14:textId="77777777" w:rsidR="00A1018F" w:rsidRPr="00E714C7" w:rsidRDefault="00A1018F" w:rsidP="0072624B">
            <w:pPr>
              <w:pStyle w:val="S-O-P"/>
            </w:pPr>
            <w:r>
              <w:t>NA</w:t>
            </w:r>
          </w:p>
        </w:tc>
        <w:tc>
          <w:tcPr>
            <w:tcW w:w="631" w:type="dxa"/>
          </w:tcPr>
          <w:p w14:paraId="322B392D" w14:textId="77777777" w:rsidR="00A1018F" w:rsidRPr="00E714C7" w:rsidRDefault="00A1018F" w:rsidP="0072624B">
            <w:pPr>
              <w:pStyle w:val="S-O-P"/>
            </w:pPr>
            <w:r>
              <w:t>NA</w:t>
            </w:r>
          </w:p>
        </w:tc>
        <w:tc>
          <w:tcPr>
            <w:tcW w:w="812" w:type="dxa"/>
          </w:tcPr>
          <w:p w14:paraId="3F3D4B2A" w14:textId="77777777" w:rsidR="00A1018F" w:rsidRPr="00E714C7" w:rsidRDefault="00A1018F" w:rsidP="0072624B">
            <w:pPr>
              <w:pStyle w:val="S-O-P"/>
            </w:pPr>
            <w:r w:rsidRPr="00E714C7">
              <w:t>O</w:t>
            </w:r>
          </w:p>
        </w:tc>
        <w:tc>
          <w:tcPr>
            <w:tcW w:w="734" w:type="dxa"/>
          </w:tcPr>
          <w:p w14:paraId="2D795F9A" w14:textId="77777777" w:rsidR="00A1018F" w:rsidRPr="00E714C7" w:rsidRDefault="00A1018F" w:rsidP="0072624B">
            <w:pPr>
              <w:pStyle w:val="S-O-P"/>
            </w:pPr>
            <w:r w:rsidRPr="00E714C7">
              <w:t>O</w:t>
            </w:r>
          </w:p>
        </w:tc>
      </w:tr>
      <w:tr w:rsidR="00A1018F" w:rsidRPr="002A30EA" w14:paraId="7B67F3E0" w14:textId="77777777" w:rsidTr="0072624B">
        <w:tc>
          <w:tcPr>
            <w:tcW w:w="4544" w:type="dxa"/>
          </w:tcPr>
          <w:p w14:paraId="7C30C80F" w14:textId="77777777" w:rsidR="00A1018F" w:rsidRPr="00D84E02" w:rsidRDefault="00A1018F" w:rsidP="0072624B">
            <w:pPr>
              <w:pStyle w:val="BodyIndent1"/>
            </w:pPr>
            <w:r w:rsidRPr="00D84E02">
              <w:t xml:space="preserve">20 x 9.5-in. Brass Monkey </w:t>
            </w:r>
          </w:p>
        </w:tc>
        <w:tc>
          <w:tcPr>
            <w:tcW w:w="507" w:type="dxa"/>
          </w:tcPr>
          <w:p w14:paraId="7677EBEB" w14:textId="77777777" w:rsidR="00A1018F" w:rsidRPr="00E714C7" w:rsidRDefault="00A1018F" w:rsidP="0072624B">
            <w:pPr>
              <w:pStyle w:val="S-O-P"/>
            </w:pPr>
            <w:r>
              <w:t>NA</w:t>
            </w:r>
          </w:p>
        </w:tc>
        <w:tc>
          <w:tcPr>
            <w:tcW w:w="631" w:type="dxa"/>
          </w:tcPr>
          <w:p w14:paraId="71A29BF7" w14:textId="77777777" w:rsidR="00A1018F" w:rsidRPr="00E714C7" w:rsidRDefault="00A1018F" w:rsidP="0072624B">
            <w:pPr>
              <w:pStyle w:val="S-O-P"/>
            </w:pPr>
            <w:r>
              <w:t>NA</w:t>
            </w:r>
          </w:p>
        </w:tc>
        <w:tc>
          <w:tcPr>
            <w:tcW w:w="451" w:type="dxa"/>
          </w:tcPr>
          <w:p w14:paraId="06464DD7" w14:textId="77777777" w:rsidR="00A1018F" w:rsidRPr="00E714C7" w:rsidRDefault="00A1018F" w:rsidP="0072624B">
            <w:pPr>
              <w:pStyle w:val="S-O-P"/>
            </w:pPr>
            <w:r>
              <w:t>NA</w:t>
            </w:r>
          </w:p>
        </w:tc>
        <w:tc>
          <w:tcPr>
            <w:tcW w:w="631" w:type="dxa"/>
          </w:tcPr>
          <w:p w14:paraId="5224F55D" w14:textId="77777777" w:rsidR="00A1018F" w:rsidRPr="00E714C7" w:rsidRDefault="00A1018F" w:rsidP="0072624B">
            <w:pPr>
              <w:pStyle w:val="S-O-P"/>
            </w:pPr>
            <w:r>
              <w:t>NA</w:t>
            </w:r>
          </w:p>
        </w:tc>
        <w:tc>
          <w:tcPr>
            <w:tcW w:w="541" w:type="dxa"/>
          </w:tcPr>
          <w:p w14:paraId="6EE5DCD4" w14:textId="77777777" w:rsidR="00A1018F" w:rsidRPr="00E714C7" w:rsidRDefault="00A1018F" w:rsidP="0072624B">
            <w:pPr>
              <w:pStyle w:val="S-O-P"/>
            </w:pPr>
            <w:r>
              <w:t>NA</w:t>
            </w:r>
          </w:p>
        </w:tc>
        <w:tc>
          <w:tcPr>
            <w:tcW w:w="631" w:type="dxa"/>
          </w:tcPr>
          <w:p w14:paraId="0355AE60" w14:textId="77777777" w:rsidR="00A1018F" w:rsidRPr="00E714C7" w:rsidRDefault="00A1018F" w:rsidP="0072624B">
            <w:pPr>
              <w:pStyle w:val="S-O-P"/>
            </w:pPr>
            <w:r w:rsidRPr="00E714C7">
              <w:t>O</w:t>
            </w:r>
          </w:p>
        </w:tc>
        <w:tc>
          <w:tcPr>
            <w:tcW w:w="812" w:type="dxa"/>
          </w:tcPr>
          <w:p w14:paraId="090F4802" w14:textId="77777777" w:rsidR="00A1018F" w:rsidRPr="00E714C7" w:rsidRDefault="00A1018F" w:rsidP="0072624B">
            <w:pPr>
              <w:pStyle w:val="S-O-P"/>
            </w:pPr>
            <w:r>
              <w:t>NA</w:t>
            </w:r>
          </w:p>
        </w:tc>
        <w:tc>
          <w:tcPr>
            <w:tcW w:w="734" w:type="dxa"/>
          </w:tcPr>
          <w:p w14:paraId="2A4A31DF" w14:textId="77777777" w:rsidR="00A1018F" w:rsidRPr="00E714C7" w:rsidRDefault="00A1018F" w:rsidP="0072624B">
            <w:pPr>
              <w:pStyle w:val="S-O-P"/>
            </w:pPr>
            <w:r>
              <w:t>NA</w:t>
            </w:r>
          </w:p>
        </w:tc>
      </w:tr>
      <w:tr w:rsidR="00A1018F" w:rsidRPr="002A30EA" w14:paraId="29F20CE4" w14:textId="77777777" w:rsidTr="0072624B">
        <w:tc>
          <w:tcPr>
            <w:tcW w:w="4544" w:type="dxa"/>
          </w:tcPr>
          <w:p w14:paraId="5E03DD99" w14:textId="77777777" w:rsidR="00A1018F" w:rsidRPr="00D84E02" w:rsidRDefault="00A1018F" w:rsidP="0072624B">
            <w:pPr>
              <w:pStyle w:val="BodyIndent1"/>
            </w:pPr>
            <w:r w:rsidRPr="00D84E02">
              <w:t xml:space="preserve">20 x 11-in. Low Gloss Granite Crystal “Devil’s Rim” </w:t>
            </w:r>
            <w:r w:rsidRPr="00D84E02">
              <w:br/>
              <w:t>(included with Widebody Package)</w:t>
            </w:r>
          </w:p>
        </w:tc>
        <w:tc>
          <w:tcPr>
            <w:tcW w:w="507" w:type="dxa"/>
          </w:tcPr>
          <w:p w14:paraId="55590EEC" w14:textId="77777777" w:rsidR="00A1018F" w:rsidRPr="00E714C7" w:rsidRDefault="00A1018F" w:rsidP="0072624B">
            <w:pPr>
              <w:pStyle w:val="S-O-P"/>
            </w:pPr>
            <w:r>
              <w:t>NA</w:t>
            </w:r>
          </w:p>
        </w:tc>
        <w:tc>
          <w:tcPr>
            <w:tcW w:w="631" w:type="dxa"/>
          </w:tcPr>
          <w:p w14:paraId="549E537E" w14:textId="77777777" w:rsidR="00A1018F" w:rsidRPr="00E714C7" w:rsidRDefault="00A1018F" w:rsidP="0072624B">
            <w:pPr>
              <w:pStyle w:val="S-O-P"/>
            </w:pPr>
            <w:r>
              <w:t>NA</w:t>
            </w:r>
          </w:p>
        </w:tc>
        <w:tc>
          <w:tcPr>
            <w:tcW w:w="451" w:type="dxa"/>
          </w:tcPr>
          <w:p w14:paraId="58F5E7DB" w14:textId="77777777" w:rsidR="00A1018F" w:rsidRPr="00E714C7" w:rsidRDefault="00A1018F" w:rsidP="0072624B">
            <w:pPr>
              <w:pStyle w:val="S-O-P"/>
            </w:pPr>
            <w:r>
              <w:t>NA</w:t>
            </w:r>
          </w:p>
        </w:tc>
        <w:tc>
          <w:tcPr>
            <w:tcW w:w="631" w:type="dxa"/>
          </w:tcPr>
          <w:p w14:paraId="6CCCA9A7" w14:textId="77777777" w:rsidR="00A1018F" w:rsidRPr="00E714C7" w:rsidRDefault="00A1018F" w:rsidP="0072624B">
            <w:pPr>
              <w:pStyle w:val="S-O-P"/>
            </w:pPr>
            <w:r>
              <w:t>NA</w:t>
            </w:r>
          </w:p>
        </w:tc>
        <w:tc>
          <w:tcPr>
            <w:tcW w:w="541" w:type="dxa"/>
          </w:tcPr>
          <w:p w14:paraId="0295577E" w14:textId="77777777" w:rsidR="00A1018F" w:rsidRPr="00E714C7" w:rsidRDefault="00A1018F" w:rsidP="0072624B">
            <w:pPr>
              <w:pStyle w:val="S-O-P"/>
            </w:pPr>
            <w:r>
              <w:t>NA</w:t>
            </w:r>
          </w:p>
        </w:tc>
        <w:tc>
          <w:tcPr>
            <w:tcW w:w="631" w:type="dxa"/>
          </w:tcPr>
          <w:p w14:paraId="364A3EF0" w14:textId="77777777" w:rsidR="00A1018F" w:rsidRPr="00E714C7" w:rsidRDefault="00A1018F" w:rsidP="0072624B">
            <w:pPr>
              <w:pStyle w:val="S-O-P"/>
            </w:pPr>
            <w:r w:rsidRPr="00E714C7">
              <w:t>P</w:t>
            </w:r>
          </w:p>
        </w:tc>
        <w:tc>
          <w:tcPr>
            <w:tcW w:w="812" w:type="dxa"/>
          </w:tcPr>
          <w:p w14:paraId="595D3F93" w14:textId="77777777" w:rsidR="00A1018F" w:rsidRPr="00E714C7" w:rsidRDefault="00A1018F" w:rsidP="0072624B">
            <w:pPr>
              <w:pStyle w:val="S-O-P"/>
            </w:pPr>
            <w:r>
              <w:t>NA</w:t>
            </w:r>
          </w:p>
        </w:tc>
        <w:tc>
          <w:tcPr>
            <w:tcW w:w="734" w:type="dxa"/>
          </w:tcPr>
          <w:p w14:paraId="695CD8B2" w14:textId="77777777" w:rsidR="00A1018F" w:rsidRPr="00E714C7" w:rsidRDefault="00A1018F" w:rsidP="0072624B">
            <w:pPr>
              <w:pStyle w:val="S-O-P"/>
            </w:pPr>
            <w:r>
              <w:t>NA</w:t>
            </w:r>
          </w:p>
        </w:tc>
      </w:tr>
      <w:tr w:rsidR="00A1018F" w:rsidRPr="002A30EA" w14:paraId="7B81B8F9" w14:textId="77777777" w:rsidTr="0072624B">
        <w:tc>
          <w:tcPr>
            <w:tcW w:w="4544" w:type="dxa"/>
          </w:tcPr>
          <w:p w14:paraId="45E553B4" w14:textId="77777777" w:rsidR="00A1018F" w:rsidRPr="00D84E02" w:rsidRDefault="00A1018F" w:rsidP="0072624B">
            <w:pPr>
              <w:pStyle w:val="BodyIndent1"/>
            </w:pPr>
            <w:r w:rsidRPr="00D84E02">
              <w:t>20 x 11-in. Lightweight Low Gloss Black (included with Widebody Package)</w:t>
            </w:r>
          </w:p>
        </w:tc>
        <w:tc>
          <w:tcPr>
            <w:tcW w:w="507" w:type="dxa"/>
          </w:tcPr>
          <w:p w14:paraId="09C9082C" w14:textId="77777777" w:rsidR="00A1018F" w:rsidRPr="00E714C7" w:rsidRDefault="00A1018F" w:rsidP="0072624B">
            <w:pPr>
              <w:pStyle w:val="S-O-P"/>
            </w:pPr>
            <w:r>
              <w:t>NA</w:t>
            </w:r>
          </w:p>
        </w:tc>
        <w:tc>
          <w:tcPr>
            <w:tcW w:w="631" w:type="dxa"/>
          </w:tcPr>
          <w:p w14:paraId="004B230E" w14:textId="77777777" w:rsidR="00A1018F" w:rsidRPr="00E714C7" w:rsidRDefault="00A1018F" w:rsidP="0072624B">
            <w:pPr>
              <w:pStyle w:val="S-O-P"/>
            </w:pPr>
            <w:r>
              <w:t>NA</w:t>
            </w:r>
          </w:p>
        </w:tc>
        <w:tc>
          <w:tcPr>
            <w:tcW w:w="451" w:type="dxa"/>
          </w:tcPr>
          <w:p w14:paraId="5D8C83DC" w14:textId="77777777" w:rsidR="00A1018F" w:rsidRPr="00E714C7" w:rsidRDefault="00A1018F" w:rsidP="0072624B">
            <w:pPr>
              <w:pStyle w:val="S-O-P"/>
            </w:pPr>
            <w:r>
              <w:t>NA</w:t>
            </w:r>
          </w:p>
        </w:tc>
        <w:tc>
          <w:tcPr>
            <w:tcW w:w="631" w:type="dxa"/>
          </w:tcPr>
          <w:p w14:paraId="72AB7C77" w14:textId="77777777" w:rsidR="00A1018F" w:rsidRPr="00E714C7" w:rsidRDefault="00A1018F" w:rsidP="0072624B">
            <w:pPr>
              <w:pStyle w:val="S-O-P"/>
            </w:pPr>
            <w:r>
              <w:t>NA</w:t>
            </w:r>
          </w:p>
        </w:tc>
        <w:tc>
          <w:tcPr>
            <w:tcW w:w="541" w:type="dxa"/>
          </w:tcPr>
          <w:p w14:paraId="37D2DEE3" w14:textId="77777777" w:rsidR="00A1018F" w:rsidRPr="00E714C7" w:rsidRDefault="00A1018F" w:rsidP="0072624B">
            <w:pPr>
              <w:pStyle w:val="S-O-P"/>
            </w:pPr>
            <w:r>
              <w:t>NA</w:t>
            </w:r>
          </w:p>
        </w:tc>
        <w:tc>
          <w:tcPr>
            <w:tcW w:w="631" w:type="dxa"/>
          </w:tcPr>
          <w:p w14:paraId="2FBD7578" w14:textId="77777777" w:rsidR="00A1018F" w:rsidRPr="00E714C7" w:rsidRDefault="00A1018F" w:rsidP="0072624B">
            <w:pPr>
              <w:pStyle w:val="S-O-P"/>
            </w:pPr>
            <w:r>
              <w:t>NA</w:t>
            </w:r>
          </w:p>
        </w:tc>
        <w:tc>
          <w:tcPr>
            <w:tcW w:w="812" w:type="dxa"/>
          </w:tcPr>
          <w:p w14:paraId="12504F9E" w14:textId="77777777" w:rsidR="00A1018F" w:rsidRPr="00E714C7" w:rsidRDefault="00A1018F" w:rsidP="0072624B">
            <w:pPr>
              <w:pStyle w:val="S-O-P"/>
            </w:pPr>
            <w:r>
              <w:t>NA</w:t>
            </w:r>
          </w:p>
        </w:tc>
        <w:tc>
          <w:tcPr>
            <w:tcW w:w="734" w:type="dxa"/>
          </w:tcPr>
          <w:p w14:paraId="2E0B1DC4" w14:textId="77777777" w:rsidR="00A1018F" w:rsidRPr="00E714C7" w:rsidRDefault="00A1018F" w:rsidP="0072624B">
            <w:pPr>
              <w:pStyle w:val="S-O-P"/>
            </w:pPr>
            <w:r w:rsidRPr="00E714C7">
              <w:t>P</w:t>
            </w:r>
          </w:p>
        </w:tc>
      </w:tr>
      <w:tr w:rsidR="00A1018F" w:rsidRPr="002A30EA" w14:paraId="478E6CAF" w14:textId="77777777" w:rsidTr="0072624B">
        <w:tc>
          <w:tcPr>
            <w:tcW w:w="4544" w:type="dxa"/>
          </w:tcPr>
          <w:p w14:paraId="3AA22151" w14:textId="77777777" w:rsidR="00A1018F" w:rsidRPr="00D84E02" w:rsidRDefault="00A1018F" w:rsidP="0072624B">
            <w:pPr>
              <w:pStyle w:val="BodyIndent1"/>
            </w:pPr>
            <w:r w:rsidRPr="00D84E02">
              <w:t>20 x 11-in. Carbon Black (included with Widebody Package and T/A 392 Widebody Package, optional on R/T Scat Pack with Widebody Package)</w:t>
            </w:r>
          </w:p>
        </w:tc>
        <w:tc>
          <w:tcPr>
            <w:tcW w:w="507" w:type="dxa"/>
          </w:tcPr>
          <w:p w14:paraId="78E4F9D0" w14:textId="77777777" w:rsidR="00A1018F" w:rsidRPr="00E714C7" w:rsidRDefault="00A1018F" w:rsidP="0072624B">
            <w:pPr>
              <w:pStyle w:val="S-O-P"/>
            </w:pPr>
            <w:r>
              <w:t>NA</w:t>
            </w:r>
          </w:p>
        </w:tc>
        <w:tc>
          <w:tcPr>
            <w:tcW w:w="631" w:type="dxa"/>
          </w:tcPr>
          <w:p w14:paraId="03509528" w14:textId="77777777" w:rsidR="00A1018F" w:rsidRPr="00E714C7" w:rsidRDefault="00A1018F" w:rsidP="0072624B">
            <w:pPr>
              <w:pStyle w:val="S-O-P"/>
            </w:pPr>
            <w:r>
              <w:t>NA</w:t>
            </w:r>
          </w:p>
        </w:tc>
        <w:tc>
          <w:tcPr>
            <w:tcW w:w="451" w:type="dxa"/>
          </w:tcPr>
          <w:p w14:paraId="4576C4EC" w14:textId="77777777" w:rsidR="00A1018F" w:rsidRPr="00E714C7" w:rsidRDefault="00A1018F" w:rsidP="0072624B">
            <w:pPr>
              <w:pStyle w:val="S-O-P"/>
            </w:pPr>
            <w:r>
              <w:t>NA</w:t>
            </w:r>
          </w:p>
        </w:tc>
        <w:tc>
          <w:tcPr>
            <w:tcW w:w="631" w:type="dxa"/>
          </w:tcPr>
          <w:p w14:paraId="786D5DB6" w14:textId="77777777" w:rsidR="00A1018F" w:rsidRPr="00E714C7" w:rsidRDefault="00A1018F" w:rsidP="0072624B">
            <w:pPr>
              <w:pStyle w:val="S-O-P"/>
            </w:pPr>
            <w:r>
              <w:t>NA</w:t>
            </w:r>
          </w:p>
        </w:tc>
        <w:tc>
          <w:tcPr>
            <w:tcW w:w="541" w:type="dxa"/>
          </w:tcPr>
          <w:p w14:paraId="16B10701" w14:textId="77777777" w:rsidR="00A1018F" w:rsidRPr="00E714C7" w:rsidRDefault="00A1018F" w:rsidP="0072624B">
            <w:pPr>
              <w:pStyle w:val="S-O-P"/>
            </w:pPr>
            <w:r>
              <w:t>NA</w:t>
            </w:r>
          </w:p>
        </w:tc>
        <w:tc>
          <w:tcPr>
            <w:tcW w:w="631" w:type="dxa"/>
          </w:tcPr>
          <w:p w14:paraId="20667CD1" w14:textId="77777777" w:rsidR="00A1018F" w:rsidRPr="00E714C7" w:rsidRDefault="00A1018F" w:rsidP="0072624B">
            <w:pPr>
              <w:pStyle w:val="S-O-P"/>
            </w:pPr>
            <w:r w:rsidRPr="00E714C7">
              <w:t>O/P</w:t>
            </w:r>
          </w:p>
        </w:tc>
        <w:tc>
          <w:tcPr>
            <w:tcW w:w="812" w:type="dxa"/>
          </w:tcPr>
          <w:p w14:paraId="16CF3465" w14:textId="77777777" w:rsidR="00A1018F" w:rsidRPr="00E714C7" w:rsidRDefault="00A1018F" w:rsidP="0072624B">
            <w:pPr>
              <w:pStyle w:val="S-O-P"/>
            </w:pPr>
            <w:r w:rsidRPr="00E714C7">
              <w:t>P</w:t>
            </w:r>
          </w:p>
        </w:tc>
        <w:tc>
          <w:tcPr>
            <w:tcW w:w="734" w:type="dxa"/>
          </w:tcPr>
          <w:p w14:paraId="2619D1B2" w14:textId="77777777" w:rsidR="00A1018F" w:rsidRPr="00E714C7" w:rsidRDefault="00A1018F" w:rsidP="0072624B">
            <w:pPr>
              <w:pStyle w:val="S-O-P"/>
            </w:pPr>
            <w:r w:rsidRPr="00E714C7">
              <w:t>O/P</w:t>
            </w:r>
          </w:p>
        </w:tc>
      </w:tr>
      <w:tr w:rsidR="00A1018F" w:rsidRPr="002A30EA" w14:paraId="3851E414" w14:textId="77777777" w:rsidTr="0072624B">
        <w:tc>
          <w:tcPr>
            <w:tcW w:w="4544" w:type="dxa"/>
          </w:tcPr>
          <w:p w14:paraId="3DEC594E" w14:textId="77777777" w:rsidR="00A1018F" w:rsidRPr="00D84E02" w:rsidRDefault="00A1018F" w:rsidP="0072624B">
            <w:pPr>
              <w:pStyle w:val="BodyIndent1"/>
            </w:pPr>
            <w:r w:rsidRPr="00D84E02">
              <w:t>20 x 11-in “Warp Speed” Carbon Black</w:t>
            </w:r>
            <w:r w:rsidRPr="00D84E02">
              <w:br/>
              <w:t>(optional with HEMI Orange Package)</w:t>
            </w:r>
          </w:p>
        </w:tc>
        <w:tc>
          <w:tcPr>
            <w:tcW w:w="507" w:type="dxa"/>
          </w:tcPr>
          <w:p w14:paraId="2F2AD61C" w14:textId="77777777" w:rsidR="00A1018F" w:rsidRPr="00E714C7" w:rsidRDefault="00A1018F" w:rsidP="0072624B">
            <w:pPr>
              <w:pStyle w:val="S-O-P"/>
            </w:pPr>
            <w:r>
              <w:t>NA</w:t>
            </w:r>
          </w:p>
        </w:tc>
        <w:tc>
          <w:tcPr>
            <w:tcW w:w="631" w:type="dxa"/>
          </w:tcPr>
          <w:p w14:paraId="1964C2AC" w14:textId="77777777" w:rsidR="00A1018F" w:rsidRPr="00E714C7" w:rsidRDefault="00A1018F" w:rsidP="0072624B">
            <w:pPr>
              <w:pStyle w:val="S-O-P"/>
            </w:pPr>
            <w:r>
              <w:t>NA</w:t>
            </w:r>
          </w:p>
        </w:tc>
        <w:tc>
          <w:tcPr>
            <w:tcW w:w="451" w:type="dxa"/>
          </w:tcPr>
          <w:p w14:paraId="498CF36F" w14:textId="77777777" w:rsidR="00A1018F" w:rsidRPr="00E714C7" w:rsidRDefault="00A1018F" w:rsidP="0072624B">
            <w:pPr>
              <w:pStyle w:val="S-O-P"/>
            </w:pPr>
            <w:r>
              <w:t>O</w:t>
            </w:r>
          </w:p>
        </w:tc>
        <w:tc>
          <w:tcPr>
            <w:tcW w:w="631" w:type="dxa"/>
          </w:tcPr>
          <w:p w14:paraId="3F63D6F2" w14:textId="77777777" w:rsidR="00A1018F" w:rsidRPr="00E714C7" w:rsidRDefault="00A1018F" w:rsidP="0072624B">
            <w:pPr>
              <w:pStyle w:val="S-O-P"/>
            </w:pPr>
            <w:r>
              <w:t>NA</w:t>
            </w:r>
          </w:p>
        </w:tc>
        <w:tc>
          <w:tcPr>
            <w:tcW w:w="541" w:type="dxa"/>
          </w:tcPr>
          <w:p w14:paraId="7439D1C9" w14:textId="77777777" w:rsidR="00A1018F" w:rsidRPr="00E714C7" w:rsidRDefault="00A1018F" w:rsidP="0072624B">
            <w:pPr>
              <w:pStyle w:val="S-O-P"/>
            </w:pPr>
            <w:r>
              <w:t>NA</w:t>
            </w:r>
          </w:p>
        </w:tc>
        <w:tc>
          <w:tcPr>
            <w:tcW w:w="631" w:type="dxa"/>
          </w:tcPr>
          <w:p w14:paraId="6931FDFC" w14:textId="77777777" w:rsidR="00A1018F" w:rsidRPr="00E714C7" w:rsidRDefault="00A1018F" w:rsidP="0072624B">
            <w:pPr>
              <w:pStyle w:val="S-O-P"/>
            </w:pPr>
            <w:r>
              <w:t>O</w:t>
            </w:r>
          </w:p>
        </w:tc>
        <w:tc>
          <w:tcPr>
            <w:tcW w:w="812" w:type="dxa"/>
          </w:tcPr>
          <w:p w14:paraId="3DE99107" w14:textId="77777777" w:rsidR="00A1018F" w:rsidRPr="00E714C7" w:rsidRDefault="00A1018F" w:rsidP="0072624B">
            <w:pPr>
              <w:pStyle w:val="S-O-P"/>
            </w:pPr>
            <w:r>
              <w:t>NA</w:t>
            </w:r>
          </w:p>
        </w:tc>
        <w:tc>
          <w:tcPr>
            <w:tcW w:w="734" w:type="dxa"/>
          </w:tcPr>
          <w:p w14:paraId="446D8346" w14:textId="77777777" w:rsidR="00A1018F" w:rsidRPr="00E714C7" w:rsidRDefault="00A1018F" w:rsidP="0072624B">
            <w:pPr>
              <w:pStyle w:val="S-O-P"/>
            </w:pPr>
            <w:r>
              <w:t>NA</w:t>
            </w:r>
          </w:p>
        </w:tc>
      </w:tr>
      <w:tr w:rsidR="00A1018F" w:rsidRPr="002A30EA" w14:paraId="415BEA0A" w14:textId="77777777" w:rsidTr="0072624B">
        <w:tc>
          <w:tcPr>
            <w:tcW w:w="4544" w:type="dxa"/>
          </w:tcPr>
          <w:p w14:paraId="38A7B054" w14:textId="77777777" w:rsidR="00A1018F" w:rsidRPr="002A30EA" w:rsidRDefault="00A1018F" w:rsidP="0072624B">
            <w:pPr>
              <w:pStyle w:val="FABodyCopy"/>
            </w:pPr>
            <w:r w:rsidRPr="002A30EA">
              <w:t>Windows</w:t>
            </w:r>
          </w:p>
        </w:tc>
        <w:tc>
          <w:tcPr>
            <w:tcW w:w="507" w:type="dxa"/>
          </w:tcPr>
          <w:p w14:paraId="142450EC" w14:textId="77777777" w:rsidR="00A1018F" w:rsidRPr="00E714C7" w:rsidRDefault="00A1018F" w:rsidP="0072624B">
            <w:pPr>
              <w:pStyle w:val="S-O-P"/>
            </w:pPr>
          </w:p>
        </w:tc>
        <w:tc>
          <w:tcPr>
            <w:tcW w:w="631" w:type="dxa"/>
          </w:tcPr>
          <w:p w14:paraId="50412F5F" w14:textId="77777777" w:rsidR="00A1018F" w:rsidRPr="00E714C7" w:rsidRDefault="00A1018F" w:rsidP="0072624B">
            <w:pPr>
              <w:pStyle w:val="S-O-P"/>
            </w:pPr>
          </w:p>
        </w:tc>
        <w:tc>
          <w:tcPr>
            <w:tcW w:w="451" w:type="dxa"/>
          </w:tcPr>
          <w:p w14:paraId="6FC32DD8" w14:textId="77777777" w:rsidR="00A1018F" w:rsidRPr="00E714C7" w:rsidRDefault="00A1018F" w:rsidP="0072624B">
            <w:pPr>
              <w:pStyle w:val="S-O-P"/>
            </w:pPr>
          </w:p>
        </w:tc>
        <w:tc>
          <w:tcPr>
            <w:tcW w:w="631" w:type="dxa"/>
          </w:tcPr>
          <w:p w14:paraId="2DC2AB9C" w14:textId="77777777" w:rsidR="00A1018F" w:rsidRPr="00E714C7" w:rsidRDefault="00A1018F" w:rsidP="0072624B">
            <w:pPr>
              <w:pStyle w:val="S-O-P"/>
            </w:pPr>
          </w:p>
        </w:tc>
        <w:tc>
          <w:tcPr>
            <w:tcW w:w="541" w:type="dxa"/>
          </w:tcPr>
          <w:p w14:paraId="203E4821" w14:textId="77777777" w:rsidR="00A1018F" w:rsidRPr="00E714C7" w:rsidRDefault="00A1018F" w:rsidP="0072624B">
            <w:pPr>
              <w:pStyle w:val="S-O-P"/>
            </w:pPr>
          </w:p>
        </w:tc>
        <w:tc>
          <w:tcPr>
            <w:tcW w:w="631" w:type="dxa"/>
          </w:tcPr>
          <w:p w14:paraId="1061E645" w14:textId="77777777" w:rsidR="00A1018F" w:rsidRPr="00E714C7" w:rsidRDefault="00A1018F" w:rsidP="0072624B">
            <w:pPr>
              <w:pStyle w:val="S-O-P"/>
            </w:pPr>
          </w:p>
        </w:tc>
        <w:tc>
          <w:tcPr>
            <w:tcW w:w="812" w:type="dxa"/>
          </w:tcPr>
          <w:p w14:paraId="16CB9519" w14:textId="77777777" w:rsidR="00A1018F" w:rsidRPr="00E714C7" w:rsidRDefault="00A1018F" w:rsidP="0072624B">
            <w:pPr>
              <w:pStyle w:val="S-O-P"/>
            </w:pPr>
          </w:p>
        </w:tc>
        <w:tc>
          <w:tcPr>
            <w:tcW w:w="734" w:type="dxa"/>
          </w:tcPr>
          <w:p w14:paraId="1B23A41F" w14:textId="77777777" w:rsidR="00A1018F" w:rsidRPr="00E714C7" w:rsidRDefault="00A1018F" w:rsidP="0072624B">
            <w:pPr>
              <w:pStyle w:val="S-O-P"/>
            </w:pPr>
          </w:p>
        </w:tc>
      </w:tr>
      <w:tr w:rsidR="00A1018F" w:rsidRPr="002A30EA" w14:paraId="601DF40E" w14:textId="77777777" w:rsidTr="0072624B">
        <w:tc>
          <w:tcPr>
            <w:tcW w:w="4544" w:type="dxa"/>
          </w:tcPr>
          <w:p w14:paraId="7E2E64FC" w14:textId="77777777" w:rsidR="00A1018F" w:rsidRPr="00D84E02" w:rsidRDefault="00A1018F" w:rsidP="0072624B">
            <w:pPr>
              <w:pStyle w:val="BodyIndent1"/>
            </w:pPr>
            <w:r w:rsidRPr="00D84E02">
              <w:t>Power front one-touch down</w:t>
            </w:r>
          </w:p>
        </w:tc>
        <w:tc>
          <w:tcPr>
            <w:tcW w:w="507" w:type="dxa"/>
          </w:tcPr>
          <w:p w14:paraId="54E51234" w14:textId="77777777" w:rsidR="00A1018F" w:rsidRPr="00E714C7" w:rsidRDefault="00A1018F" w:rsidP="0072624B">
            <w:pPr>
              <w:pStyle w:val="S-O-P"/>
            </w:pPr>
            <w:r w:rsidRPr="00E714C7">
              <w:t>S</w:t>
            </w:r>
          </w:p>
        </w:tc>
        <w:tc>
          <w:tcPr>
            <w:tcW w:w="631" w:type="dxa"/>
          </w:tcPr>
          <w:p w14:paraId="72F83C10" w14:textId="77777777" w:rsidR="00A1018F" w:rsidRPr="00E714C7" w:rsidRDefault="00A1018F" w:rsidP="0072624B">
            <w:pPr>
              <w:pStyle w:val="S-O-P"/>
            </w:pPr>
            <w:r w:rsidRPr="00E714C7">
              <w:t>S</w:t>
            </w:r>
          </w:p>
        </w:tc>
        <w:tc>
          <w:tcPr>
            <w:tcW w:w="451" w:type="dxa"/>
          </w:tcPr>
          <w:p w14:paraId="38253696" w14:textId="77777777" w:rsidR="00A1018F" w:rsidRPr="00E714C7" w:rsidRDefault="00A1018F" w:rsidP="0072624B">
            <w:pPr>
              <w:pStyle w:val="S-O-P"/>
            </w:pPr>
            <w:r w:rsidRPr="00E714C7">
              <w:t>S</w:t>
            </w:r>
          </w:p>
        </w:tc>
        <w:tc>
          <w:tcPr>
            <w:tcW w:w="631" w:type="dxa"/>
          </w:tcPr>
          <w:p w14:paraId="06ABED3D" w14:textId="77777777" w:rsidR="00A1018F" w:rsidRPr="00E714C7" w:rsidRDefault="00A1018F" w:rsidP="0072624B">
            <w:pPr>
              <w:pStyle w:val="S-O-P"/>
            </w:pPr>
            <w:r w:rsidRPr="00E714C7">
              <w:t>S</w:t>
            </w:r>
          </w:p>
        </w:tc>
        <w:tc>
          <w:tcPr>
            <w:tcW w:w="541" w:type="dxa"/>
          </w:tcPr>
          <w:p w14:paraId="0CB90159" w14:textId="77777777" w:rsidR="00A1018F" w:rsidRPr="00E714C7" w:rsidRDefault="00A1018F" w:rsidP="0072624B">
            <w:pPr>
              <w:pStyle w:val="S-O-P"/>
            </w:pPr>
            <w:r w:rsidRPr="00E714C7">
              <w:t>S</w:t>
            </w:r>
          </w:p>
        </w:tc>
        <w:tc>
          <w:tcPr>
            <w:tcW w:w="631" w:type="dxa"/>
          </w:tcPr>
          <w:p w14:paraId="3075720C" w14:textId="77777777" w:rsidR="00A1018F" w:rsidRPr="00E714C7" w:rsidRDefault="00A1018F" w:rsidP="0072624B">
            <w:pPr>
              <w:pStyle w:val="S-O-P"/>
            </w:pPr>
            <w:r w:rsidRPr="00E714C7">
              <w:t>S</w:t>
            </w:r>
          </w:p>
        </w:tc>
        <w:tc>
          <w:tcPr>
            <w:tcW w:w="812" w:type="dxa"/>
          </w:tcPr>
          <w:p w14:paraId="24A51179" w14:textId="77777777" w:rsidR="00A1018F" w:rsidRPr="00E714C7" w:rsidRDefault="00A1018F" w:rsidP="0072624B">
            <w:pPr>
              <w:pStyle w:val="S-O-P"/>
            </w:pPr>
            <w:r w:rsidRPr="00E714C7">
              <w:t>S</w:t>
            </w:r>
          </w:p>
        </w:tc>
        <w:tc>
          <w:tcPr>
            <w:tcW w:w="734" w:type="dxa"/>
          </w:tcPr>
          <w:p w14:paraId="6B9C2400" w14:textId="77777777" w:rsidR="00A1018F" w:rsidRPr="00E714C7" w:rsidRDefault="00A1018F" w:rsidP="0072624B">
            <w:pPr>
              <w:pStyle w:val="S-O-P"/>
            </w:pPr>
            <w:r w:rsidRPr="00E714C7">
              <w:t>S</w:t>
            </w:r>
          </w:p>
        </w:tc>
      </w:tr>
      <w:tr w:rsidR="00A1018F" w:rsidRPr="002A30EA" w14:paraId="2DD1BB54" w14:textId="77777777" w:rsidTr="0072624B">
        <w:tc>
          <w:tcPr>
            <w:tcW w:w="4544" w:type="dxa"/>
          </w:tcPr>
          <w:p w14:paraId="7828B831" w14:textId="77777777" w:rsidR="00A1018F" w:rsidRPr="00D84E02" w:rsidRDefault="00A1018F" w:rsidP="0072624B">
            <w:pPr>
              <w:pStyle w:val="BodyIndent1"/>
            </w:pPr>
            <w:r w:rsidRPr="00D84E02">
              <w:t xml:space="preserve">Rear window defrost </w:t>
            </w:r>
          </w:p>
        </w:tc>
        <w:tc>
          <w:tcPr>
            <w:tcW w:w="507" w:type="dxa"/>
          </w:tcPr>
          <w:p w14:paraId="4D2F1A59" w14:textId="77777777" w:rsidR="00A1018F" w:rsidRPr="00E714C7" w:rsidRDefault="00A1018F" w:rsidP="0072624B">
            <w:pPr>
              <w:pStyle w:val="S-O-P"/>
            </w:pPr>
            <w:r w:rsidRPr="00E714C7">
              <w:t>S</w:t>
            </w:r>
          </w:p>
        </w:tc>
        <w:tc>
          <w:tcPr>
            <w:tcW w:w="631" w:type="dxa"/>
          </w:tcPr>
          <w:p w14:paraId="2312AD90" w14:textId="77777777" w:rsidR="00A1018F" w:rsidRPr="00E714C7" w:rsidRDefault="00A1018F" w:rsidP="0072624B">
            <w:pPr>
              <w:pStyle w:val="S-O-P"/>
            </w:pPr>
            <w:r w:rsidRPr="00E714C7">
              <w:t>S</w:t>
            </w:r>
          </w:p>
        </w:tc>
        <w:tc>
          <w:tcPr>
            <w:tcW w:w="451" w:type="dxa"/>
          </w:tcPr>
          <w:p w14:paraId="1E993000" w14:textId="77777777" w:rsidR="00A1018F" w:rsidRPr="00E714C7" w:rsidRDefault="00A1018F" w:rsidP="0072624B">
            <w:pPr>
              <w:pStyle w:val="S-O-P"/>
            </w:pPr>
            <w:r w:rsidRPr="00E714C7">
              <w:t>S</w:t>
            </w:r>
          </w:p>
        </w:tc>
        <w:tc>
          <w:tcPr>
            <w:tcW w:w="631" w:type="dxa"/>
          </w:tcPr>
          <w:p w14:paraId="75D33CCC" w14:textId="77777777" w:rsidR="00A1018F" w:rsidRPr="00E714C7" w:rsidRDefault="00A1018F" w:rsidP="0072624B">
            <w:pPr>
              <w:pStyle w:val="S-O-P"/>
            </w:pPr>
            <w:r w:rsidRPr="00E714C7">
              <w:t>S</w:t>
            </w:r>
          </w:p>
        </w:tc>
        <w:tc>
          <w:tcPr>
            <w:tcW w:w="541" w:type="dxa"/>
          </w:tcPr>
          <w:p w14:paraId="43D06548" w14:textId="77777777" w:rsidR="00A1018F" w:rsidRPr="00E714C7" w:rsidRDefault="00A1018F" w:rsidP="0072624B">
            <w:pPr>
              <w:pStyle w:val="S-O-P"/>
            </w:pPr>
            <w:r w:rsidRPr="00E714C7">
              <w:t>S</w:t>
            </w:r>
          </w:p>
        </w:tc>
        <w:tc>
          <w:tcPr>
            <w:tcW w:w="631" w:type="dxa"/>
          </w:tcPr>
          <w:p w14:paraId="2CCA48B5" w14:textId="77777777" w:rsidR="00A1018F" w:rsidRPr="00E714C7" w:rsidRDefault="00A1018F" w:rsidP="0072624B">
            <w:pPr>
              <w:pStyle w:val="S-O-P"/>
            </w:pPr>
            <w:r w:rsidRPr="00E714C7">
              <w:t>S</w:t>
            </w:r>
          </w:p>
        </w:tc>
        <w:tc>
          <w:tcPr>
            <w:tcW w:w="812" w:type="dxa"/>
          </w:tcPr>
          <w:p w14:paraId="67542184" w14:textId="77777777" w:rsidR="00A1018F" w:rsidRPr="00E714C7" w:rsidRDefault="00A1018F" w:rsidP="0072624B">
            <w:pPr>
              <w:pStyle w:val="S-O-P"/>
            </w:pPr>
            <w:r w:rsidRPr="00E714C7">
              <w:t>S</w:t>
            </w:r>
          </w:p>
        </w:tc>
        <w:tc>
          <w:tcPr>
            <w:tcW w:w="734" w:type="dxa"/>
          </w:tcPr>
          <w:p w14:paraId="2196B606" w14:textId="77777777" w:rsidR="00A1018F" w:rsidRPr="00E714C7" w:rsidRDefault="00A1018F" w:rsidP="0072624B">
            <w:pPr>
              <w:pStyle w:val="S-O-P"/>
            </w:pPr>
            <w:r w:rsidRPr="00E714C7">
              <w:t>S</w:t>
            </w:r>
          </w:p>
        </w:tc>
      </w:tr>
      <w:tr w:rsidR="00A1018F" w:rsidRPr="002A30EA" w14:paraId="5D90200B" w14:textId="77777777" w:rsidTr="0072624B">
        <w:tc>
          <w:tcPr>
            <w:tcW w:w="4544" w:type="dxa"/>
          </w:tcPr>
          <w:p w14:paraId="620C535D" w14:textId="77777777" w:rsidR="00A1018F" w:rsidRPr="002A30EA" w:rsidRDefault="00A1018F" w:rsidP="0072624B">
            <w:pPr>
              <w:pStyle w:val="FABodyCopy"/>
            </w:pPr>
            <w:r w:rsidRPr="002A30EA">
              <w:t>Windshield Wipers</w:t>
            </w:r>
          </w:p>
        </w:tc>
        <w:tc>
          <w:tcPr>
            <w:tcW w:w="507" w:type="dxa"/>
          </w:tcPr>
          <w:p w14:paraId="0DE70C6D" w14:textId="77777777" w:rsidR="00A1018F" w:rsidRPr="00E714C7" w:rsidRDefault="00A1018F" w:rsidP="0072624B">
            <w:pPr>
              <w:pStyle w:val="S-O-P"/>
            </w:pPr>
          </w:p>
        </w:tc>
        <w:tc>
          <w:tcPr>
            <w:tcW w:w="631" w:type="dxa"/>
          </w:tcPr>
          <w:p w14:paraId="73D46BD0" w14:textId="77777777" w:rsidR="00A1018F" w:rsidRPr="00E714C7" w:rsidRDefault="00A1018F" w:rsidP="0072624B">
            <w:pPr>
              <w:pStyle w:val="S-O-P"/>
            </w:pPr>
          </w:p>
        </w:tc>
        <w:tc>
          <w:tcPr>
            <w:tcW w:w="451" w:type="dxa"/>
          </w:tcPr>
          <w:p w14:paraId="37390FF0" w14:textId="77777777" w:rsidR="00A1018F" w:rsidRPr="00E714C7" w:rsidRDefault="00A1018F" w:rsidP="0072624B">
            <w:pPr>
              <w:pStyle w:val="S-O-P"/>
            </w:pPr>
          </w:p>
        </w:tc>
        <w:tc>
          <w:tcPr>
            <w:tcW w:w="631" w:type="dxa"/>
          </w:tcPr>
          <w:p w14:paraId="232529F4" w14:textId="77777777" w:rsidR="00A1018F" w:rsidRPr="00E714C7" w:rsidRDefault="00A1018F" w:rsidP="0072624B">
            <w:pPr>
              <w:pStyle w:val="S-O-P"/>
            </w:pPr>
          </w:p>
        </w:tc>
        <w:tc>
          <w:tcPr>
            <w:tcW w:w="541" w:type="dxa"/>
          </w:tcPr>
          <w:p w14:paraId="63C73F38" w14:textId="77777777" w:rsidR="00A1018F" w:rsidRPr="00E714C7" w:rsidRDefault="00A1018F" w:rsidP="0072624B">
            <w:pPr>
              <w:pStyle w:val="S-O-P"/>
            </w:pPr>
          </w:p>
        </w:tc>
        <w:tc>
          <w:tcPr>
            <w:tcW w:w="631" w:type="dxa"/>
          </w:tcPr>
          <w:p w14:paraId="6DD12F6B" w14:textId="77777777" w:rsidR="00A1018F" w:rsidRPr="00E714C7" w:rsidRDefault="00A1018F" w:rsidP="0072624B">
            <w:pPr>
              <w:pStyle w:val="S-O-P"/>
            </w:pPr>
          </w:p>
        </w:tc>
        <w:tc>
          <w:tcPr>
            <w:tcW w:w="812" w:type="dxa"/>
          </w:tcPr>
          <w:p w14:paraId="0D15012D" w14:textId="77777777" w:rsidR="00A1018F" w:rsidRPr="00E714C7" w:rsidRDefault="00A1018F" w:rsidP="0072624B">
            <w:pPr>
              <w:pStyle w:val="S-O-P"/>
            </w:pPr>
          </w:p>
        </w:tc>
        <w:tc>
          <w:tcPr>
            <w:tcW w:w="734" w:type="dxa"/>
          </w:tcPr>
          <w:p w14:paraId="79DAE500" w14:textId="77777777" w:rsidR="00A1018F" w:rsidRPr="00E714C7" w:rsidRDefault="00A1018F" w:rsidP="0072624B">
            <w:pPr>
              <w:pStyle w:val="S-O-P"/>
            </w:pPr>
          </w:p>
        </w:tc>
      </w:tr>
      <w:tr w:rsidR="00A1018F" w:rsidRPr="002A30EA" w14:paraId="398A9372" w14:textId="77777777" w:rsidTr="0072624B">
        <w:tc>
          <w:tcPr>
            <w:tcW w:w="4544" w:type="dxa"/>
          </w:tcPr>
          <w:p w14:paraId="7D2A2753" w14:textId="77777777" w:rsidR="00A1018F" w:rsidRPr="00D84E02" w:rsidRDefault="00A1018F" w:rsidP="0072624B">
            <w:pPr>
              <w:pStyle w:val="BodyIndent1"/>
            </w:pPr>
            <w:r w:rsidRPr="00D84E02">
              <w:t>Two-speed with variable/intermittent mode</w:t>
            </w:r>
          </w:p>
        </w:tc>
        <w:tc>
          <w:tcPr>
            <w:tcW w:w="507" w:type="dxa"/>
          </w:tcPr>
          <w:p w14:paraId="5533997B" w14:textId="77777777" w:rsidR="00A1018F" w:rsidRPr="00E714C7" w:rsidRDefault="00A1018F" w:rsidP="0072624B">
            <w:pPr>
              <w:pStyle w:val="S-O-P"/>
            </w:pPr>
            <w:r w:rsidRPr="00E714C7">
              <w:t>S</w:t>
            </w:r>
          </w:p>
        </w:tc>
        <w:tc>
          <w:tcPr>
            <w:tcW w:w="631" w:type="dxa"/>
          </w:tcPr>
          <w:p w14:paraId="3793E71D" w14:textId="77777777" w:rsidR="00A1018F" w:rsidRPr="00E714C7" w:rsidRDefault="00A1018F" w:rsidP="0072624B">
            <w:pPr>
              <w:pStyle w:val="S-O-P"/>
            </w:pPr>
            <w:r w:rsidRPr="00E714C7">
              <w:t>S</w:t>
            </w:r>
          </w:p>
        </w:tc>
        <w:tc>
          <w:tcPr>
            <w:tcW w:w="451" w:type="dxa"/>
          </w:tcPr>
          <w:p w14:paraId="40161ECC" w14:textId="77777777" w:rsidR="00A1018F" w:rsidRPr="00E714C7" w:rsidRDefault="00A1018F" w:rsidP="0072624B">
            <w:pPr>
              <w:pStyle w:val="S-O-P"/>
            </w:pPr>
            <w:r w:rsidRPr="00E714C7">
              <w:t>S</w:t>
            </w:r>
          </w:p>
        </w:tc>
        <w:tc>
          <w:tcPr>
            <w:tcW w:w="631" w:type="dxa"/>
          </w:tcPr>
          <w:p w14:paraId="2BA85B17" w14:textId="77777777" w:rsidR="00A1018F" w:rsidRPr="00E714C7" w:rsidRDefault="00A1018F" w:rsidP="0072624B">
            <w:pPr>
              <w:pStyle w:val="S-O-P"/>
            </w:pPr>
            <w:r w:rsidRPr="00E714C7">
              <w:t>S</w:t>
            </w:r>
          </w:p>
        </w:tc>
        <w:tc>
          <w:tcPr>
            <w:tcW w:w="541" w:type="dxa"/>
          </w:tcPr>
          <w:p w14:paraId="74BB592B" w14:textId="77777777" w:rsidR="00A1018F" w:rsidRPr="00E714C7" w:rsidRDefault="00A1018F" w:rsidP="0072624B">
            <w:pPr>
              <w:pStyle w:val="S-O-P"/>
            </w:pPr>
            <w:r w:rsidRPr="00E714C7">
              <w:t>S</w:t>
            </w:r>
          </w:p>
        </w:tc>
        <w:tc>
          <w:tcPr>
            <w:tcW w:w="631" w:type="dxa"/>
          </w:tcPr>
          <w:p w14:paraId="5258C254" w14:textId="77777777" w:rsidR="00A1018F" w:rsidRPr="00E714C7" w:rsidRDefault="00A1018F" w:rsidP="0072624B">
            <w:pPr>
              <w:pStyle w:val="S-O-P"/>
            </w:pPr>
            <w:r w:rsidRPr="00E714C7">
              <w:t>S</w:t>
            </w:r>
          </w:p>
        </w:tc>
        <w:tc>
          <w:tcPr>
            <w:tcW w:w="812" w:type="dxa"/>
          </w:tcPr>
          <w:p w14:paraId="3223E629" w14:textId="77777777" w:rsidR="00A1018F" w:rsidRPr="00E714C7" w:rsidRDefault="00A1018F" w:rsidP="0072624B">
            <w:pPr>
              <w:pStyle w:val="S-O-P"/>
            </w:pPr>
            <w:r w:rsidRPr="00E714C7">
              <w:t>S</w:t>
            </w:r>
          </w:p>
        </w:tc>
        <w:tc>
          <w:tcPr>
            <w:tcW w:w="734" w:type="dxa"/>
          </w:tcPr>
          <w:p w14:paraId="26417DF9" w14:textId="77777777" w:rsidR="00A1018F" w:rsidRPr="00E714C7" w:rsidRDefault="00A1018F" w:rsidP="0072624B">
            <w:pPr>
              <w:pStyle w:val="S-O-P"/>
            </w:pPr>
            <w:r w:rsidRPr="00E714C7">
              <w:t>S</w:t>
            </w:r>
          </w:p>
        </w:tc>
      </w:tr>
      <w:tr w:rsidR="00A1018F" w:rsidRPr="002A30EA" w14:paraId="745E5ECD" w14:textId="77777777" w:rsidTr="0072624B">
        <w:tc>
          <w:tcPr>
            <w:tcW w:w="4544" w:type="dxa"/>
          </w:tcPr>
          <w:p w14:paraId="14475C07" w14:textId="77777777" w:rsidR="00A1018F" w:rsidRPr="00D84E02" w:rsidRDefault="00A1018F" w:rsidP="0072624B">
            <w:pPr>
              <w:pStyle w:val="BodyIndent1"/>
            </w:pPr>
            <w:r w:rsidRPr="00D84E02">
              <w:t xml:space="preserve">Rain-sensing (included with Technology Group) </w:t>
            </w:r>
          </w:p>
        </w:tc>
        <w:tc>
          <w:tcPr>
            <w:tcW w:w="507" w:type="dxa"/>
          </w:tcPr>
          <w:p w14:paraId="10A22355" w14:textId="77777777" w:rsidR="00A1018F" w:rsidRPr="00E714C7" w:rsidRDefault="00A1018F" w:rsidP="0072624B">
            <w:pPr>
              <w:pStyle w:val="S-O-P"/>
            </w:pPr>
            <w:r w:rsidRPr="00E714C7">
              <w:t>P</w:t>
            </w:r>
          </w:p>
        </w:tc>
        <w:tc>
          <w:tcPr>
            <w:tcW w:w="631" w:type="dxa"/>
          </w:tcPr>
          <w:p w14:paraId="37321C7E" w14:textId="77777777" w:rsidR="00A1018F" w:rsidRPr="00E714C7" w:rsidRDefault="00A1018F" w:rsidP="0072624B">
            <w:pPr>
              <w:pStyle w:val="S-O-P"/>
            </w:pPr>
            <w:r w:rsidRPr="00E714C7">
              <w:t>P</w:t>
            </w:r>
          </w:p>
        </w:tc>
        <w:tc>
          <w:tcPr>
            <w:tcW w:w="451" w:type="dxa"/>
          </w:tcPr>
          <w:p w14:paraId="187BD27C" w14:textId="77777777" w:rsidR="00A1018F" w:rsidRPr="00E714C7" w:rsidRDefault="00A1018F" w:rsidP="0072624B">
            <w:pPr>
              <w:pStyle w:val="S-O-P"/>
            </w:pPr>
            <w:r w:rsidRPr="00E714C7">
              <w:t>P</w:t>
            </w:r>
          </w:p>
        </w:tc>
        <w:tc>
          <w:tcPr>
            <w:tcW w:w="631" w:type="dxa"/>
          </w:tcPr>
          <w:p w14:paraId="6146A82D" w14:textId="77777777" w:rsidR="00A1018F" w:rsidRPr="00E714C7" w:rsidRDefault="00A1018F" w:rsidP="0072624B">
            <w:pPr>
              <w:pStyle w:val="S-O-P"/>
            </w:pPr>
            <w:r w:rsidRPr="00E714C7">
              <w:t>P</w:t>
            </w:r>
          </w:p>
        </w:tc>
        <w:tc>
          <w:tcPr>
            <w:tcW w:w="541" w:type="dxa"/>
          </w:tcPr>
          <w:p w14:paraId="6EAEAAF9" w14:textId="77777777" w:rsidR="00A1018F" w:rsidRPr="00E714C7" w:rsidRDefault="00A1018F" w:rsidP="0072624B">
            <w:pPr>
              <w:pStyle w:val="S-O-P"/>
            </w:pPr>
            <w:r w:rsidRPr="00E714C7">
              <w:t>P</w:t>
            </w:r>
          </w:p>
        </w:tc>
        <w:tc>
          <w:tcPr>
            <w:tcW w:w="631" w:type="dxa"/>
          </w:tcPr>
          <w:p w14:paraId="3DE2107D" w14:textId="77777777" w:rsidR="00A1018F" w:rsidRPr="00E714C7" w:rsidRDefault="00A1018F" w:rsidP="0072624B">
            <w:pPr>
              <w:pStyle w:val="S-O-P"/>
            </w:pPr>
            <w:r w:rsidRPr="00E714C7">
              <w:t>P</w:t>
            </w:r>
          </w:p>
        </w:tc>
        <w:tc>
          <w:tcPr>
            <w:tcW w:w="812" w:type="dxa"/>
          </w:tcPr>
          <w:p w14:paraId="249F52F8" w14:textId="77777777" w:rsidR="00A1018F" w:rsidRPr="00E714C7" w:rsidRDefault="00A1018F" w:rsidP="0072624B">
            <w:pPr>
              <w:pStyle w:val="S-O-P"/>
            </w:pPr>
            <w:r w:rsidRPr="00E714C7">
              <w:t>P</w:t>
            </w:r>
          </w:p>
        </w:tc>
        <w:tc>
          <w:tcPr>
            <w:tcW w:w="734" w:type="dxa"/>
          </w:tcPr>
          <w:p w14:paraId="0F3EB97B" w14:textId="77777777" w:rsidR="00A1018F" w:rsidRPr="00E714C7" w:rsidRDefault="00A1018F" w:rsidP="0072624B">
            <w:pPr>
              <w:pStyle w:val="S-O-P"/>
            </w:pPr>
            <w:r w:rsidRPr="00E714C7">
              <w:t>P</w:t>
            </w:r>
          </w:p>
        </w:tc>
      </w:tr>
    </w:tbl>
    <w:p w14:paraId="6367C460" w14:textId="77777777" w:rsidR="00A1018F" w:rsidRPr="00F65BD4" w:rsidRDefault="00A1018F" w:rsidP="00A1018F">
      <w:pPr>
        <w:pStyle w:val="Heading3"/>
        <w:keepNext/>
        <w:widowControl/>
      </w:pPr>
      <w:r w:rsidRPr="00F65BD4">
        <w:lastRenderedPageBreak/>
        <w:t>INTERIOR FEATURES</w:t>
      </w:r>
    </w:p>
    <w:tbl>
      <w:tblPr>
        <w:tblStyle w:val="FATABLESTYLE"/>
        <w:tblW w:w="5000" w:type="pct"/>
        <w:tblLayout w:type="fixed"/>
        <w:tblLook w:val="0020" w:firstRow="1" w:lastRow="0" w:firstColumn="0" w:lastColumn="0" w:noHBand="0" w:noVBand="0"/>
      </w:tblPr>
      <w:tblGrid>
        <w:gridCol w:w="4830"/>
        <w:gridCol w:w="539"/>
        <w:gridCol w:w="671"/>
        <w:gridCol w:w="479"/>
        <w:gridCol w:w="671"/>
        <w:gridCol w:w="575"/>
        <w:gridCol w:w="671"/>
        <w:gridCol w:w="863"/>
        <w:gridCol w:w="781"/>
      </w:tblGrid>
      <w:tr w:rsidR="00A1018F" w:rsidRPr="00E230E5" w14:paraId="5CECCDA3" w14:textId="77777777" w:rsidTr="0072624B">
        <w:trPr>
          <w:tblHeader/>
        </w:trPr>
        <w:tc>
          <w:tcPr>
            <w:tcW w:w="4534" w:type="dxa"/>
          </w:tcPr>
          <w:p w14:paraId="1EE571EA" w14:textId="77777777" w:rsidR="00A1018F" w:rsidRPr="00E230E5" w:rsidRDefault="00A1018F" w:rsidP="0072624B">
            <w:pPr>
              <w:pStyle w:val="TableSubhead"/>
              <w:keepNext/>
              <w:rPr>
                <w:sz w:val="11"/>
                <w:szCs w:val="11"/>
              </w:rPr>
            </w:pPr>
            <w:r w:rsidRPr="002A30EA">
              <w:t>INTERIOR FEATURES</w:t>
            </w:r>
          </w:p>
        </w:tc>
        <w:tc>
          <w:tcPr>
            <w:tcW w:w="506" w:type="dxa"/>
            <w:vAlign w:val="bottom"/>
          </w:tcPr>
          <w:p w14:paraId="634FEC15" w14:textId="77777777" w:rsidR="00A1018F" w:rsidRPr="00F65BD4" w:rsidRDefault="00A1018F" w:rsidP="0072624B">
            <w:pPr>
              <w:pStyle w:val="ModelSubhead"/>
              <w:keepNext/>
              <w:widowControl/>
              <w:rPr>
                <w:sz w:val="12"/>
                <w:szCs w:val="12"/>
              </w:rPr>
            </w:pPr>
            <w:r w:rsidRPr="00F65BD4">
              <w:rPr>
                <w:sz w:val="12"/>
                <w:szCs w:val="12"/>
              </w:rPr>
              <w:t>SXT</w:t>
            </w:r>
          </w:p>
        </w:tc>
        <w:tc>
          <w:tcPr>
            <w:tcW w:w="630" w:type="dxa"/>
            <w:vAlign w:val="bottom"/>
          </w:tcPr>
          <w:p w14:paraId="0C20C5D0" w14:textId="77777777" w:rsidR="00A1018F" w:rsidRPr="00F65BD4" w:rsidRDefault="00A1018F" w:rsidP="0072624B">
            <w:pPr>
              <w:pStyle w:val="ModelSubhead"/>
              <w:keepNext/>
              <w:widowControl/>
              <w:rPr>
                <w:sz w:val="12"/>
                <w:szCs w:val="12"/>
              </w:rPr>
            </w:pPr>
            <w:r w:rsidRPr="00F65BD4">
              <w:rPr>
                <w:sz w:val="12"/>
                <w:szCs w:val="12"/>
              </w:rPr>
              <w:t xml:space="preserve">SXT </w:t>
            </w:r>
            <w:r w:rsidRPr="00F65BD4">
              <w:rPr>
                <w:sz w:val="12"/>
                <w:szCs w:val="12"/>
              </w:rPr>
              <w:br/>
              <w:t>(AWD)</w:t>
            </w:r>
          </w:p>
        </w:tc>
        <w:tc>
          <w:tcPr>
            <w:tcW w:w="450" w:type="dxa"/>
            <w:vAlign w:val="bottom"/>
          </w:tcPr>
          <w:p w14:paraId="60516A6B" w14:textId="77777777" w:rsidR="00A1018F" w:rsidRPr="00F65BD4" w:rsidRDefault="00A1018F" w:rsidP="0072624B">
            <w:pPr>
              <w:pStyle w:val="ModelSubhead"/>
              <w:keepNext/>
              <w:widowControl/>
              <w:rPr>
                <w:sz w:val="12"/>
                <w:szCs w:val="12"/>
              </w:rPr>
            </w:pPr>
            <w:r w:rsidRPr="00F65BD4">
              <w:rPr>
                <w:sz w:val="12"/>
                <w:szCs w:val="12"/>
              </w:rPr>
              <w:t>GT</w:t>
            </w:r>
          </w:p>
        </w:tc>
        <w:tc>
          <w:tcPr>
            <w:tcW w:w="630" w:type="dxa"/>
            <w:vAlign w:val="bottom"/>
          </w:tcPr>
          <w:p w14:paraId="2E6C6B01" w14:textId="77777777" w:rsidR="00A1018F" w:rsidRPr="00F65BD4" w:rsidRDefault="00A1018F" w:rsidP="0072624B">
            <w:pPr>
              <w:pStyle w:val="ModelSubhead"/>
              <w:keepNext/>
              <w:widowControl/>
              <w:rPr>
                <w:sz w:val="12"/>
                <w:szCs w:val="12"/>
              </w:rPr>
            </w:pPr>
            <w:r w:rsidRPr="00F65BD4">
              <w:rPr>
                <w:sz w:val="12"/>
                <w:szCs w:val="12"/>
              </w:rPr>
              <w:t>GT</w:t>
            </w:r>
            <w:r w:rsidRPr="00F65BD4">
              <w:rPr>
                <w:sz w:val="12"/>
                <w:szCs w:val="12"/>
              </w:rPr>
              <w:br/>
              <w:t>(AWD)</w:t>
            </w:r>
          </w:p>
        </w:tc>
        <w:tc>
          <w:tcPr>
            <w:tcW w:w="540" w:type="dxa"/>
            <w:vAlign w:val="bottom"/>
          </w:tcPr>
          <w:p w14:paraId="1051E0EE" w14:textId="77777777" w:rsidR="00A1018F" w:rsidRPr="00F65BD4" w:rsidRDefault="00A1018F" w:rsidP="0072624B">
            <w:pPr>
              <w:pStyle w:val="ModelSubhead"/>
              <w:keepNext/>
              <w:widowControl/>
              <w:rPr>
                <w:sz w:val="12"/>
                <w:szCs w:val="12"/>
              </w:rPr>
            </w:pPr>
            <w:r w:rsidRPr="00F65BD4">
              <w:rPr>
                <w:sz w:val="12"/>
                <w:szCs w:val="12"/>
              </w:rPr>
              <w:t>R/T</w:t>
            </w:r>
          </w:p>
        </w:tc>
        <w:tc>
          <w:tcPr>
            <w:tcW w:w="630" w:type="dxa"/>
            <w:vAlign w:val="bottom"/>
          </w:tcPr>
          <w:p w14:paraId="302EBC97" w14:textId="77777777" w:rsidR="00A1018F" w:rsidRPr="00F65BD4" w:rsidRDefault="00A1018F" w:rsidP="0072624B">
            <w:pPr>
              <w:pStyle w:val="ModelSubhead"/>
              <w:keepNext/>
              <w:widowControl/>
              <w:rPr>
                <w:sz w:val="12"/>
                <w:szCs w:val="12"/>
              </w:rPr>
            </w:pPr>
            <w:r w:rsidRPr="00F65BD4">
              <w:rPr>
                <w:sz w:val="12"/>
                <w:szCs w:val="12"/>
              </w:rPr>
              <w:t>R/T SCAT PACK</w:t>
            </w:r>
          </w:p>
        </w:tc>
        <w:tc>
          <w:tcPr>
            <w:tcW w:w="810" w:type="dxa"/>
            <w:vAlign w:val="bottom"/>
          </w:tcPr>
          <w:p w14:paraId="0C05B431" w14:textId="77777777" w:rsidR="00A1018F" w:rsidRPr="00F65BD4" w:rsidRDefault="00A1018F" w:rsidP="0072624B">
            <w:pPr>
              <w:pStyle w:val="ModelSubhead"/>
              <w:keepNext/>
              <w:widowControl/>
              <w:rPr>
                <w:sz w:val="12"/>
                <w:szCs w:val="12"/>
              </w:rPr>
            </w:pPr>
            <w:r w:rsidRPr="00F65BD4">
              <w:rPr>
                <w:sz w:val="12"/>
                <w:szCs w:val="12"/>
              </w:rPr>
              <w:t>SRT HELLCAT</w:t>
            </w:r>
          </w:p>
        </w:tc>
        <w:tc>
          <w:tcPr>
            <w:tcW w:w="733" w:type="dxa"/>
            <w:vAlign w:val="bottom"/>
          </w:tcPr>
          <w:p w14:paraId="51DE6C47" w14:textId="77777777" w:rsidR="00A1018F" w:rsidRPr="00F65BD4" w:rsidRDefault="00A1018F" w:rsidP="0072624B">
            <w:pPr>
              <w:pStyle w:val="ModelSubhead"/>
              <w:keepNext/>
              <w:widowControl/>
              <w:rPr>
                <w:sz w:val="12"/>
                <w:szCs w:val="12"/>
              </w:rPr>
            </w:pPr>
            <w:r w:rsidRPr="00F65BD4">
              <w:rPr>
                <w:sz w:val="12"/>
                <w:szCs w:val="12"/>
              </w:rPr>
              <w:t>SRT HELLCAT REDEYE</w:t>
            </w:r>
          </w:p>
        </w:tc>
      </w:tr>
      <w:tr w:rsidR="00A1018F" w:rsidRPr="002A30EA" w14:paraId="04F472D1" w14:textId="77777777" w:rsidTr="0072624B">
        <w:tc>
          <w:tcPr>
            <w:tcW w:w="4534" w:type="dxa"/>
          </w:tcPr>
          <w:p w14:paraId="0399CAFF" w14:textId="77777777" w:rsidR="00A1018F" w:rsidRPr="002A30EA" w:rsidRDefault="00A1018F" w:rsidP="0072624B">
            <w:pPr>
              <w:pStyle w:val="FABodyCopy"/>
              <w:keepNext/>
              <w:widowControl/>
              <w:spacing w:line="240" w:lineRule="auto"/>
            </w:pPr>
            <w:r w:rsidRPr="002A30EA">
              <w:t xml:space="preserve">Assist handles — driver and passenger </w:t>
            </w:r>
          </w:p>
        </w:tc>
        <w:tc>
          <w:tcPr>
            <w:tcW w:w="506" w:type="dxa"/>
          </w:tcPr>
          <w:p w14:paraId="3E0D57E0" w14:textId="77777777" w:rsidR="00A1018F" w:rsidRPr="00E714C7" w:rsidRDefault="00A1018F" w:rsidP="0072624B">
            <w:pPr>
              <w:pStyle w:val="S-O-P"/>
              <w:keepNext/>
              <w:widowControl/>
              <w:spacing w:line="240" w:lineRule="auto"/>
            </w:pPr>
            <w:r w:rsidRPr="00E714C7">
              <w:t>S</w:t>
            </w:r>
          </w:p>
        </w:tc>
        <w:tc>
          <w:tcPr>
            <w:tcW w:w="630" w:type="dxa"/>
          </w:tcPr>
          <w:p w14:paraId="20F111E8" w14:textId="77777777" w:rsidR="00A1018F" w:rsidRPr="00E714C7" w:rsidRDefault="00A1018F" w:rsidP="0072624B">
            <w:pPr>
              <w:pStyle w:val="S-O-P"/>
              <w:keepNext/>
              <w:widowControl/>
              <w:spacing w:line="240" w:lineRule="auto"/>
            </w:pPr>
            <w:r w:rsidRPr="00E714C7">
              <w:t>S</w:t>
            </w:r>
          </w:p>
        </w:tc>
        <w:tc>
          <w:tcPr>
            <w:tcW w:w="450" w:type="dxa"/>
          </w:tcPr>
          <w:p w14:paraId="5B48A97A" w14:textId="77777777" w:rsidR="00A1018F" w:rsidRPr="00E714C7" w:rsidRDefault="00A1018F" w:rsidP="0072624B">
            <w:pPr>
              <w:pStyle w:val="S-O-P"/>
              <w:keepNext/>
              <w:widowControl/>
              <w:spacing w:line="240" w:lineRule="auto"/>
            </w:pPr>
            <w:r w:rsidRPr="00E714C7">
              <w:t>S</w:t>
            </w:r>
          </w:p>
        </w:tc>
        <w:tc>
          <w:tcPr>
            <w:tcW w:w="630" w:type="dxa"/>
          </w:tcPr>
          <w:p w14:paraId="0D9A9001" w14:textId="77777777" w:rsidR="00A1018F" w:rsidRPr="00E714C7" w:rsidRDefault="00A1018F" w:rsidP="0072624B">
            <w:pPr>
              <w:pStyle w:val="S-O-P"/>
              <w:keepNext/>
              <w:widowControl/>
              <w:spacing w:line="240" w:lineRule="auto"/>
            </w:pPr>
            <w:r w:rsidRPr="00E714C7">
              <w:t>S</w:t>
            </w:r>
          </w:p>
        </w:tc>
        <w:tc>
          <w:tcPr>
            <w:tcW w:w="540" w:type="dxa"/>
          </w:tcPr>
          <w:p w14:paraId="7D93324D" w14:textId="77777777" w:rsidR="00A1018F" w:rsidRPr="00E714C7" w:rsidRDefault="00A1018F" w:rsidP="0072624B">
            <w:pPr>
              <w:pStyle w:val="S-O-P"/>
              <w:keepNext/>
              <w:widowControl/>
              <w:spacing w:line="240" w:lineRule="auto"/>
            </w:pPr>
            <w:r w:rsidRPr="00E714C7">
              <w:t>S</w:t>
            </w:r>
          </w:p>
        </w:tc>
        <w:tc>
          <w:tcPr>
            <w:tcW w:w="630" w:type="dxa"/>
          </w:tcPr>
          <w:p w14:paraId="12FDC02B" w14:textId="77777777" w:rsidR="00A1018F" w:rsidRPr="00E714C7" w:rsidRDefault="00A1018F" w:rsidP="0072624B">
            <w:pPr>
              <w:pStyle w:val="S-O-P"/>
              <w:keepNext/>
              <w:widowControl/>
              <w:spacing w:line="240" w:lineRule="auto"/>
            </w:pPr>
            <w:r w:rsidRPr="00E714C7">
              <w:t>S</w:t>
            </w:r>
          </w:p>
        </w:tc>
        <w:tc>
          <w:tcPr>
            <w:tcW w:w="810" w:type="dxa"/>
          </w:tcPr>
          <w:p w14:paraId="2BC1DF67" w14:textId="77777777" w:rsidR="00A1018F" w:rsidRPr="00E714C7" w:rsidRDefault="00A1018F" w:rsidP="0072624B">
            <w:pPr>
              <w:pStyle w:val="S-O-P"/>
              <w:keepNext/>
              <w:widowControl/>
              <w:spacing w:line="240" w:lineRule="auto"/>
            </w:pPr>
            <w:r w:rsidRPr="00E714C7">
              <w:t>S</w:t>
            </w:r>
          </w:p>
        </w:tc>
        <w:tc>
          <w:tcPr>
            <w:tcW w:w="733" w:type="dxa"/>
          </w:tcPr>
          <w:p w14:paraId="47A44B95" w14:textId="77777777" w:rsidR="00A1018F" w:rsidRPr="00E714C7" w:rsidRDefault="00A1018F" w:rsidP="0072624B">
            <w:pPr>
              <w:pStyle w:val="S-O-P"/>
              <w:keepNext/>
              <w:widowControl/>
              <w:spacing w:line="240" w:lineRule="auto"/>
            </w:pPr>
            <w:r w:rsidRPr="00E714C7">
              <w:t>S</w:t>
            </w:r>
          </w:p>
        </w:tc>
      </w:tr>
      <w:tr w:rsidR="00A1018F" w:rsidRPr="002A30EA" w14:paraId="4B620358" w14:textId="77777777" w:rsidTr="0072624B">
        <w:tc>
          <w:tcPr>
            <w:tcW w:w="4534" w:type="dxa"/>
          </w:tcPr>
          <w:p w14:paraId="30E56DAE" w14:textId="77777777" w:rsidR="00A1018F" w:rsidRPr="002A30EA" w:rsidRDefault="00A1018F" w:rsidP="0072624B">
            <w:pPr>
              <w:pStyle w:val="FABodyCopy"/>
              <w:keepNext/>
              <w:widowControl/>
              <w:spacing w:line="240" w:lineRule="auto"/>
            </w:pPr>
            <w:r w:rsidRPr="002A30EA">
              <w:t xml:space="preserve">Cargo net (included with Rear Seat Delete Group) </w:t>
            </w:r>
          </w:p>
        </w:tc>
        <w:tc>
          <w:tcPr>
            <w:tcW w:w="506" w:type="dxa"/>
          </w:tcPr>
          <w:p w14:paraId="6CAD7710" w14:textId="77777777" w:rsidR="00A1018F" w:rsidRPr="00E714C7" w:rsidRDefault="00A1018F" w:rsidP="0072624B">
            <w:pPr>
              <w:pStyle w:val="S-O-P"/>
              <w:keepNext/>
              <w:widowControl/>
              <w:spacing w:line="240" w:lineRule="auto"/>
            </w:pPr>
            <w:r>
              <w:t>NA</w:t>
            </w:r>
          </w:p>
        </w:tc>
        <w:tc>
          <w:tcPr>
            <w:tcW w:w="630" w:type="dxa"/>
          </w:tcPr>
          <w:p w14:paraId="55BD8C42" w14:textId="77777777" w:rsidR="00A1018F" w:rsidRPr="00E714C7" w:rsidRDefault="00A1018F" w:rsidP="0072624B">
            <w:pPr>
              <w:pStyle w:val="S-O-P"/>
              <w:keepNext/>
              <w:widowControl/>
              <w:spacing w:line="240" w:lineRule="auto"/>
            </w:pPr>
            <w:r>
              <w:t>NA</w:t>
            </w:r>
          </w:p>
        </w:tc>
        <w:tc>
          <w:tcPr>
            <w:tcW w:w="450" w:type="dxa"/>
          </w:tcPr>
          <w:p w14:paraId="63BAAC19" w14:textId="77777777" w:rsidR="00A1018F" w:rsidRPr="00E714C7" w:rsidRDefault="00A1018F" w:rsidP="0072624B">
            <w:pPr>
              <w:pStyle w:val="S-O-P"/>
              <w:keepNext/>
              <w:widowControl/>
              <w:spacing w:line="240" w:lineRule="auto"/>
            </w:pPr>
            <w:r>
              <w:t>NA</w:t>
            </w:r>
          </w:p>
        </w:tc>
        <w:tc>
          <w:tcPr>
            <w:tcW w:w="630" w:type="dxa"/>
          </w:tcPr>
          <w:p w14:paraId="0B69190C" w14:textId="77777777" w:rsidR="00A1018F" w:rsidRPr="00E714C7" w:rsidRDefault="00A1018F" w:rsidP="0072624B">
            <w:pPr>
              <w:pStyle w:val="S-O-P"/>
              <w:keepNext/>
              <w:widowControl/>
              <w:spacing w:line="240" w:lineRule="auto"/>
            </w:pPr>
            <w:r>
              <w:t>NA</w:t>
            </w:r>
          </w:p>
        </w:tc>
        <w:tc>
          <w:tcPr>
            <w:tcW w:w="540" w:type="dxa"/>
          </w:tcPr>
          <w:p w14:paraId="59F28C4B" w14:textId="77777777" w:rsidR="00A1018F" w:rsidRPr="00E714C7" w:rsidRDefault="00A1018F" w:rsidP="0072624B">
            <w:pPr>
              <w:pStyle w:val="S-O-P"/>
              <w:keepNext/>
              <w:widowControl/>
              <w:spacing w:line="240" w:lineRule="auto"/>
            </w:pPr>
            <w:r>
              <w:t>NA</w:t>
            </w:r>
          </w:p>
        </w:tc>
        <w:tc>
          <w:tcPr>
            <w:tcW w:w="630" w:type="dxa"/>
          </w:tcPr>
          <w:p w14:paraId="48FCF628" w14:textId="77777777" w:rsidR="00A1018F" w:rsidRPr="00E714C7" w:rsidRDefault="00A1018F" w:rsidP="0072624B">
            <w:pPr>
              <w:pStyle w:val="S-O-P"/>
              <w:keepNext/>
              <w:widowControl/>
              <w:spacing w:line="240" w:lineRule="auto"/>
            </w:pPr>
            <w:r>
              <w:t>NA</w:t>
            </w:r>
          </w:p>
        </w:tc>
        <w:tc>
          <w:tcPr>
            <w:tcW w:w="810" w:type="dxa"/>
          </w:tcPr>
          <w:p w14:paraId="2B7C3F5D" w14:textId="77777777" w:rsidR="00A1018F" w:rsidRPr="00E714C7" w:rsidRDefault="00A1018F" w:rsidP="0072624B">
            <w:pPr>
              <w:pStyle w:val="S-O-P"/>
              <w:keepNext/>
              <w:widowControl/>
              <w:spacing w:line="240" w:lineRule="auto"/>
            </w:pPr>
            <w:r w:rsidRPr="00E714C7">
              <w:t>P</w:t>
            </w:r>
          </w:p>
        </w:tc>
        <w:tc>
          <w:tcPr>
            <w:tcW w:w="733" w:type="dxa"/>
          </w:tcPr>
          <w:p w14:paraId="58979CAA" w14:textId="77777777" w:rsidR="00A1018F" w:rsidRPr="00E714C7" w:rsidRDefault="00A1018F" w:rsidP="0072624B">
            <w:pPr>
              <w:pStyle w:val="S-O-P"/>
              <w:keepNext/>
              <w:widowControl/>
              <w:spacing w:line="240" w:lineRule="auto"/>
            </w:pPr>
            <w:r w:rsidRPr="00E714C7">
              <w:t>P</w:t>
            </w:r>
          </w:p>
        </w:tc>
      </w:tr>
      <w:tr w:rsidR="00A1018F" w:rsidRPr="002A30EA" w14:paraId="1752BDE6" w14:textId="77777777" w:rsidTr="0072624B">
        <w:tc>
          <w:tcPr>
            <w:tcW w:w="4534" w:type="dxa"/>
          </w:tcPr>
          <w:p w14:paraId="0A271BCB" w14:textId="77777777" w:rsidR="00A1018F" w:rsidRPr="002A30EA" w:rsidRDefault="00A1018F" w:rsidP="0072624B">
            <w:pPr>
              <w:pStyle w:val="FABodyCopy"/>
            </w:pPr>
            <w:r w:rsidRPr="002A30EA">
              <w:t>Center console — full-length floor-mounted with cell phone storage and front and rear climate control outlets</w:t>
            </w:r>
          </w:p>
        </w:tc>
        <w:tc>
          <w:tcPr>
            <w:tcW w:w="506" w:type="dxa"/>
          </w:tcPr>
          <w:p w14:paraId="1961DF8A" w14:textId="77777777" w:rsidR="00A1018F" w:rsidRPr="00E714C7" w:rsidRDefault="00A1018F" w:rsidP="0072624B">
            <w:pPr>
              <w:pStyle w:val="S-O-P"/>
            </w:pPr>
            <w:r w:rsidRPr="00E714C7">
              <w:t>S</w:t>
            </w:r>
          </w:p>
        </w:tc>
        <w:tc>
          <w:tcPr>
            <w:tcW w:w="630" w:type="dxa"/>
          </w:tcPr>
          <w:p w14:paraId="5AC96BBA" w14:textId="77777777" w:rsidR="00A1018F" w:rsidRPr="00E714C7" w:rsidRDefault="00A1018F" w:rsidP="0072624B">
            <w:pPr>
              <w:pStyle w:val="S-O-P"/>
            </w:pPr>
            <w:r w:rsidRPr="00E714C7">
              <w:t>S</w:t>
            </w:r>
          </w:p>
        </w:tc>
        <w:tc>
          <w:tcPr>
            <w:tcW w:w="450" w:type="dxa"/>
          </w:tcPr>
          <w:p w14:paraId="7C369A0E" w14:textId="77777777" w:rsidR="00A1018F" w:rsidRPr="00E714C7" w:rsidRDefault="00A1018F" w:rsidP="0072624B">
            <w:pPr>
              <w:pStyle w:val="S-O-P"/>
            </w:pPr>
            <w:r w:rsidRPr="00E714C7">
              <w:t>S</w:t>
            </w:r>
          </w:p>
        </w:tc>
        <w:tc>
          <w:tcPr>
            <w:tcW w:w="630" w:type="dxa"/>
          </w:tcPr>
          <w:p w14:paraId="55C102F8" w14:textId="77777777" w:rsidR="00A1018F" w:rsidRPr="00E714C7" w:rsidRDefault="00A1018F" w:rsidP="0072624B">
            <w:pPr>
              <w:pStyle w:val="S-O-P"/>
            </w:pPr>
            <w:r w:rsidRPr="00E714C7">
              <w:t>S</w:t>
            </w:r>
          </w:p>
        </w:tc>
        <w:tc>
          <w:tcPr>
            <w:tcW w:w="540" w:type="dxa"/>
          </w:tcPr>
          <w:p w14:paraId="689BD5E8" w14:textId="77777777" w:rsidR="00A1018F" w:rsidRPr="00E714C7" w:rsidRDefault="00A1018F" w:rsidP="0072624B">
            <w:pPr>
              <w:pStyle w:val="S-O-P"/>
            </w:pPr>
            <w:r w:rsidRPr="00E714C7">
              <w:t>S</w:t>
            </w:r>
          </w:p>
        </w:tc>
        <w:tc>
          <w:tcPr>
            <w:tcW w:w="630" w:type="dxa"/>
          </w:tcPr>
          <w:p w14:paraId="3D6A221D" w14:textId="77777777" w:rsidR="00A1018F" w:rsidRPr="00E714C7" w:rsidRDefault="00A1018F" w:rsidP="0072624B">
            <w:pPr>
              <w:pStyle w:val="S-O-P"/>
            </w:pPr>
            <w:r w:rsidRPr="00E714C7">
              <w:t>S</w:t>
            </w:r>
          </w:p>
        </w:tc>
        <w:tc>
          <w:tcPr>
            <w:tcW w:w="810" w:type="dxa"/>
          </w:tcPr>
          <w:p w14:paraId="2BAB7D8A" w14:textId="77777777" w:rsidR="00A1018F" w:rsidRPr="00E714C7" w:rsidRDefault="00A1018F" w:rsidP="0072624B">
            <w:pPr>
              <w:pStyle w:val="S-O-P"/>
            </w:pPr>
            <w:r w:rsidRPr="00E714C7">
              <w:t>S</w:t>
            </w:r>
          </w:p>
        </w:tc>
        <w:tc>
          <w:tcPr>
            <w:tcW w:w="733" w:type="dxa"/>
          </w:tcPr>
          <w:p w14:paraId="6CFBEA27" w14:textId="77777777" w:rsidR="00A1018F" w:rsidRPr="00E714C7" w:rsidRDefault="00A1018F" w:rsidP="0072624B">
            <w:pPr>
              <w:pStyle w:val="S-O-P"/>
            </w:pPr>
            <w:r w:rsidRPr="00E714C7">
              <w:t>S</w:t>
            </w:r>
          </w:p>
        </w:tc>
      </w:tr>
      <w:tr w:rsidR="00A1018F" w:rsidRPr="002A30EA" w14:paraId="19AA8329" w14:textId="77777777" w:rsidTr="0072624B">
        <w:tc>
          <w:tcPr>
            <w:tcW w:w="4534" w:type="dxa"/>
          </w:tcPr>
          <w:p w14:paraId="5C4BF167" w14:textId="77777777" w:rsidR="00A1018F" w:rsidRPr="002A30EA" w:rsidRDefault="00A1018F" w:rsidP="0072624B">
            <w:pPr>
              <w:pStyle w:val="FABodyCopy"/>
            </w:pPr>
            <w:r w:rsidRPr="002A30EA">
              <w:t xml:space="preserve">12-volt power outlet inside armrest and passenger side of console </w:t>
            </w:r>
          </w:p>
        </w:tc>
        <w:tc>
          <w:tcPr>
            <w:tcW w:w="506" w:type="dxa"/>
          </w:tcPr>
          <w:p w14:paraId="6878D5E1" w14:textId="77777777" w:rsidR="00A1018F" w:rsidRPr="00E714C7" w:rsidRDefault="00A1018F" w:rsidP="0072624B">
            <w:pPr>
              <w:pStyle w:val="S-O-P"/>
            </w:pPr>
            <w:r w:rsidRPr="00E714C7">
              <w:t>S</w:t>
            </w:r>
          </w:p>
        </w:tc>
        <w:tc>
          <w:tcPr>
            <w:tcW w:w="630" w:type="dxa"/>
          </w:tcPr>
          <w:p w14:paraId="7EB2144B" w14:textId="77777777" w:rsidR="00A1018F" w:rsidRPr="00E714C7" w:rsidRDefault="00A1018F" w:rsidP="0072624B">
            <w:pPr>
              <w:pStyle w:val="S-O-P"/>
            </w:pPr>
            <w:r w:rsidRPr="00E714C7">
              <w:t>S</w:t>
            </w:r>
          </w:p>
        </w:tc>
        <w:tc>
          <w:tcPr>
            <w:tcW w:w="450" w:type="dxa"/>
          </w:tcPr>
          <w:p w14:paraId="10C16F3E" w14:textId="77777777" w:rsidR="00A1018F" w:rsidRPr="00E714C7" w:rsidRDefault="00A1018F" w:rsidP="0072624B">
            <w:pPr>
              <w:pStyle w:val="S-O-P"/>
            </w:pPr>
            <w:r w:rsidRPr="00E714C7">
              <w:t>S</w:t>
            </w:r>
          </w:p>
        </w:tc>
        <w:tc>
          <w:tcPr>
            <w:tcW w:w="630" w:type="dxa"/>
          </w:tcPr>
          <w:p w14:paraId="67D569E0" w14:textId="77777777" w:rsidR="00A1018F" w:rsidRPr="00E714C7" w:rsidRDefault="00A1018F" w:rsidP="0072624B">
            <w:pPr>
              <w:pStyle w:val="S-O-P"/>
            </w:pPr>
            <w:r w:rsidRPr="00E714C7">
              <w:t>S</w:t>
            </w:r>
          </w:p>
        </w:tc>
        <w:tc>
          <w:tcPr>
            <w:tcW w:w="540" w:type="dxa"/>
          </w:tcPr>
          <w:p w14:paraId="014B93BD" w14:textId="77777777" w:rsidR="00A1018F" w:rsidRPr="00E714C7" w:rsidRDefault="00A1018F" w:rsidP="0072624B">
            <w:pPr>
              <w:pStyle w:val="S-O-P"/>
            </w:pPr>
            <w:r w:rsidRPr="00E714C7">
              <w:t>S</w:t>
            </w:r>
          </w:p>
        </w:tc>
        <w:tc>
          <w:tcPr>
            <w:tcW w:w="630" w:type="dxa"/>
          </w:tcPr>
          <w:p w14:paraId="4B6F7993" w14:textId="77777777" w:rsidR="00A1018F" w:rsidRPr="00E714C7" w:rsidRDefault="00A1018F" w:rsidP="0072624B">
            <w:pPr>
              <w:pStyle w:val="S-O-P"/>
            </w:pPr>
            <w:r w:rsidRPr="00E714C7">
              <w:t>S</w:t>
            </w:r>
          </w:p>
        </w:tc>
        <w:tc>
          <w:tcPr>
            <w:tcW w:w="810" w:type="dxa"/>
          </w:tcPr>
          <w:p w14:paraId="0E97D3EC" w14:textId="77777777" w:rsidR="00A1018F" w:rsidRPr="00E714C7" w:rsidRDefault="00A1018F" w:rsidP="0072624B">
            <w:pPr>
              <w:pStyle w:val="S-O-P"/>
            </w:pPr>
            <w:r w:rsidRPr="00E714C7">
              <w:t>S</w:t>
            </w:r>
          </w:p>
        </w:tc>
        <w:tc>
          <w:tcPr>
            <w:tcW w:w="733" w:type="dxa"/>
          </w:tcPr>
          <w:p w14:paraId="71A9C9AA" w14:textId="77777777" w:rsidR="00A1018F" w:rsidRPr="00E714C7" w:rsidRDefault="00A1018F" w:rsidP="0072624B">
            <w:pPr>
              <w:pStyle w:val="S-O-P"/>
            </w:pPr>
            <w:r w:rsidRPr="00E714C7">
              <w:t>S</w:t>
            </w:r>
          </w:p>
        </w:tc>
      </w:tr>
      <w:tr w:rsidR="00A1018F" w:rsidRPr="002A30EA" w14:paraId="33D4C509" w14:textId="77777777" w:rsidTr="0072624B">
        <w:tc>
          <w:tcPr>
            <w:tcW w:w="4534" w:type="dxa"/>
          </w:tcPr>
          <w:p w14:paraId="3D766DDF" w14:textId="77777777" w:rsidR="00A1018F" w:rsidRPr="002A30EA" w:rsidRDefault="00A1018F" w:rsidP="0072624B">
            <w:pPr>
              <w:pStyle w:val="FABodyCopy"/>
            </w:pPr>
            <w:r w:rsidRPr="002A30EA">
              <w:t>Climate control — dual-zone automatic temperature control with front/rear passenger climate-control outlets and humidity sensor</w:t>
            </w:r>
          </w:p>
        </w:tc>
        <w:tc>
          <w:tcPr>
            <w:tcW w:w="506" w:type="dxa"/>
          </w:tcPr>
          <w:p w14:paraId="0361E3C6" w14:textId="77777777" w:rsidR="00A1018F" w:rsidRPr="00E714C7" w:rsidRDefault="00A1018F" w:rsidP="0072624B">
            <w:pPr>
              <w:pStyle w:val="S-O-P"/>
            </w:pPr>
            <w:r w:rsidRPr="00E714C7">
              <w:t>S</w:t>
            </w:r>
          </w:p>
        </w:tc>
        <w:tc>
          <w:tcPr>
            <w:tcW w:w="630" w:type="dxa"/>
          </w:tcPr>
          <w:p w14:paraId="5D6BDBA6" w14:textId="77777777" w:rsidR="00A1018F" w:rsidRPr="00E714C7" w:rsidRDefault="00A1018F" w:rsidP="0072624B">
            <w:pPr>
              <w:pStyle w:val="S-O-P"/>
            </w:pPr>
            <w:r w:rsidRPr="00E714C7">
              <w:t>S</w:t>
            </w:r>
          </w:p>
        </w:tc>
        <w:tc>
          <w:tcPr>
            <w:tcW w:w="450" w:type="dxa"/>
          </w:tcPr>
          <w:p w14:paraId="0DD65C67" w14:textId="77777777" w:rsidR="00A1018F" w:rsidRPr="00E714C7" w:rsidRDefault="00A1018F" w:rsidP="0072624B">
            <w:pPr>
              <w:pStyle w:val="S-O-P"/>
            </w:pPr>
            <w:r w:rsidRPr="00E714C7">
              <w:t>S</w:t>
            </w:r>
          </w:p>
        </w:tc>
        <w:tc>
          <w:tcPr>
            <w:tcW w:w="630" w:type="dxa"/>
          </w:tcPr>
          <w:p w14:paraId="73A3A0E0" w14:textId="77777777" w:rsidR="00A1018F" w:rsidRPr="00E714C7" w:rsidRDefault="00A1018F" w:rsidP="0072624B">
            <w:pPr>
              <w:pStyle w:val="S-O-P"/>
            </w:pPr>
            <w:r w:rsidRPr="00E714C7">
              <w:t>S</w:t>
            </w:r>
          </w:p>
        </w:tc>
        <w:tc>
          <w:tcPr>
            <w:tcW w:w="540" w:type="dxa"/>
          </w:tcPr>
          <w:p w14:paraId="675F99D3" w14:textId="77777777" w:rsidR="00A1018F" w:rsidRPr="00E714C7" w:rsidRDefault="00A1018F" w:rsidP="0072624B">
            <w:pPr>
              <w:pStyle w:val="S-O-P"/>
            </w:pPr>
            <w:r w:rsidRPr="00E714C7">
              <w:t>S</w:t>
            </w:r>
          </w:p>
        </w:tc>
        <w:tc>
          <w:tcPr>
            <w:tcW w:w="630" w:type="dxa"/>
          </w:tcPr>
          <w:p w14:paraId="599D1595" w14:textId="77777777" w:rsidR="00A1018F" w:rsidRPr="00E714C7" w:rsidRDefault="00A1018F" w:rsidP="0072624B">
            <w:pPr>
              <w:pStyle w:val="S-O-P"/>
            </w:pPr>
            <w:r w:rsidRPr="00E714C7">
              <w:t>S</w:t>
            </w:r>
          </w:p>
        </w:tc>
        <w:tc>
          <w:tcPr>
            <w:tcW w:w="810" w:type="dxa"/>
          </w:tcPr>
          <w:p w14:paraId="7A51DE7A" w14:textId="77777777" w:rsidR="00A1018F" w:rsidRPr="00E714C7" w:rsidRDefault="00A1018F" w:rsidP="0072624B">
            <w:pPr>
              <w:pStyle w:val="S-O-P"/>
            </w:pPr>
            <w:r w:rsidRPr="00E714C7">
              <w:t>S</w:t>
            </w:r>
          </w:p>
        </w:tc>
        <w:tc>
          <w:tcPr>
            <w:tcW w:w="733" w:type="dxa"/>
          </w:tcPr>
          <w:p w14:paraId="31D0D6FF" w14:textId="77777777" w:rsidR="00A1018F" w:rsidRPr="00E714C7" w:rsidRDefault="00A1018F" w:rsidP="0072624B">
            <w:pPr>
              <w:pStyle w:val="S-O-P"/>
            </w:pPr>
            <w:r w:rsidRPr="00E714C7">
              <w:t>S</w:t>
            </w:r>
          </w:p>
        </w:tc>
      </w:tr>
      <w:tr w:rsidR="00A1018F" w:rsidRPr="002A30EA" w14:paraId="2213FA1B" w14:textId="77777777" w:rsidTr="0072624B">
        <w:tc>
          <w:tcPr>
            <w:tcW w:w="4534" w:type="dxa"/>
          </w:tcPr>
          <w:p w14:paraId="0497C04B" w14:textId="77777777" w:rsidR="00A1018F" w:rsidRPr="002A30EA" w:rsidRDefault="00A1018F" w:rsidP="0072624B">
            <w:pPr>
              <w:pStyle w:val="FABodyCopy"/>
            </w:pPr>
            <w:r w:rsidRPr="002A30EA">
              <w:t xml:space="preserve">Cup holders — illuminated front </w:t>
            </w:r>
          </w:p>
        </w:tc>
        <w:tc>
          <w:tcPr>
            <w:tcW w:w="506" w:type="dxa"/>
          </w:tcPr>
          <w:p w14:paraId="4CB89E70" w14:textId="77777777" w:rsidR="00A1018F" w:rsidRPr="00E714C7" w:rsidRDefault="00A1018F" w:rsidP="0072624B">
            <w:pPr>
              <w:pStyle w:val="S-O-P"/>
            </w:pPr>
            <w:r w:rsidRPr="00E714C7">
              <w:t>S</w:t>
            </w:r>
          </w:p>
        </w:tc>
        <w:tc>
          <w:tcPr>
            <w:tcW w:w="630" w:type="dxa"/>
          </w:tcPr>
          <w:p w14:paraId="61A31A6F" w14:textId="77777777" w:rsidR="00A1018F" w:rsidRPr="00E714C7" w:rsidRDefault="00A1018F" w:rsidP="0072624B">
            <w:pPr>
              <w:pStyle w:val="S-O-P"/>
            </w:pPr>
            <w:r w:rsidRPr="00E714C7">
              <w:t>S</w:t>
            </w:r>
          </w:p>
        </w:tc>
        <w:tc>
          <w:tcPr>
            <w:tcW w:w="450" w:type="dxa"/>
          </w:tcPr>
          <w:p w14:paraId="4939F5CE" w14:textId="77777777" w:rsidR="00A1018F" w:rsidRPr="00E714C7" w:rsidRDefault="00A1018F" w:rsidP="0072624B">
            <w:pPr>
              <w:pStyle w:val="S-O-P"/>
            </w:pPr>
            <w:r w:rsidRPr="00E714C7">
              <w:t>S</w:t>
            </w:r>
          </w:p>
        </w:tc>
        <w:tc>
          <w:tcPr>
            <w:tcW w:w="630" w:type="dxa"/>
          </w:tcPr>
          <w:p w14:paraId="4F97C5BD" w14:textId="77777777" w:rsidR="00A1018F" w:rsidRPr="00E714C7" w:rsidRDefault="00A1018F" w:rsidP="0072624B">
            <w:pPr>
              <w:pStyle w:val="S-O-P"/>
            </w:pPr>
            <w:r w:rsidRPr="00E714C7">
              <w:t>S</w:t>
            </w:r>
          </w:p>
        </w:tc>
        <w:tc>
          <w:tcPr>
            <w:tcW w:w="540" w:type="dxa"/>
          </w:tcPr>
          <w:p w14:paraId="0C89BEB4" w14:textId="77777777" w:rsidR="00A1018F" w:rsidRPr="00E714C7" w:rsidRDefault="00A1018F" w:rsidP="0072624B">
            <w:pPr>
              <w:pStyle w:val="S-O-P"/>
            </w:pPr>
            <w:r w:rsidRPr="00E714C7">
              <w:t>S</w:t>
            </w:r>
          </w:p>
        </w:tc>
        <w:tc>
          <w:tcPr>
            <w:tcW w:w="630" w:type="dxa"/>
          </w:tcPr>
          <w:p w14:paraId="1B65A71B" w14:textId="77777777" w:rsidR="00A1018F" w:rsidRPr="00E714C7" w:rsidRDefault="00A1018F" w:rsidP="0072624B">
            <w:pPr>
              <w:pStyle w:val="S-O-P"/>
            </w:pPr>
            <w:r w:rsidRPr="00E714C7">
              <w:t>S</w:t>
            </w:r>
          </w:p>
        </w:tc>
        <w:tc>
          <w:tcPr>
            <w:tcW w:w="810" w:type="dxa"/>
          </w:tcPr>
          <w:p w14:paraId="25C874A0" w14:textId="77777777" w:rsidR="00A1018F" w:rsidRPr="00E714C7" w:rsidRDefault="00A1018F" w:rsidP="0072624B">
            <w:pPr>
              <w:pStyle w:val="S-O-P"/>
            </w:pPr>
            <w:r w:rsidRPr="00E714C7">
              <w:t>S</w:t>
            </w:r>
          </w:p>
        </w:tc>
        <w:tc>
          <w:tcPr>
            <w:tcW w:w="733" w:type="dxa"/>
          </w:tcPr>
          <w:p w14:paraId="162EF259" w14:textId="77777777" w:rsidR="00A1018F" w:rsidRPr="00E714C7" w:rsidRDefault="00A1018F" w:rsidP="0072624B">
            <w:pPr>
              <w:pStyle w:val="S-O-P"/>
            </w:pPr>
            <w:r w:rsidRPr="00E714C7">
              <w:t>S</w:t>
            </w:r>
          </w:p>
        </w:tc>
      </w:tr>
      <w:tr w:rsidR="00A1018F" w:rsidRPr="002A30EA" w14:paraId="26256956" w14:textId="77777777" w:rsidTr="0072624B">
        <w:tc>
          <w:tcPr>
            <w:tcW w:w="4534" w:type="dxa"/>
          </w:tcPr>
          <w:p w14:paraId="736E9301" w14:textId="77777777" w:rsidR="00A1018F" w:rsidRPr="002A30EA" w:rsidRDefault="00A1018F" w:rsidP="0072624B">
            <w:pPr>
              <w:pStyle w:val="FABodyCopy"/>
            </w:pPr>
            <w:r w:rsidRPr="002A30EA">
              <w:t xml:space="preserve">Door locks — power, speed-sensitive locking </w:t>
            </w:r>
          </w:p>
        </w:tc>
        <w:tc>
          <w:tcPr>
            <w:tcW w:w="506" w:type="dxa"/>
          </w:tcPr>
          <w:p w14:paraId="740A8C37" w14:textId="77777777" w:rsidR="00A1018F" w:rsidRPr="00E714C7" w:rsidRDefault="00A1018F" w:rsidP="0072624B">
            <w:pPr>
              <w:pStyle w:val="S-O-P"/>
            </w:pPr>
            <w:r w:rsidRPr="00E714C7">
              <w:t>S</w:t>
            </w:r>
          </w:p>
        </w:tc>
        <w:tc>
          <w:tcPr>
            <w:tcW w:w="630" w:type="dxa"/>
          </w:tcPr>
          <w:p w14:paraId="53B207C0" w14:textId="77777777" w:rsidR="00A1018F" w:rsidRPr="00E714C7" w:rsidRDefault="00A1018F" w:rsidP="0072624B">
            <w:pPr>
              <w:pStyle w:val="S-O-P"/>
            </w:pPr>
            <w:r w:rsidRPr="00E714C7">
              <w:t>S</w:t>
            </w:r>
          </w:p>
        </w:tc>
        <w:tc>
          <w:tcPr>
            <w:tcW w:w="450" w:type="dxa"/>
          </w:tcPr>
          <w:p w14:paraId="6FE02EA2" w14:textId="77777777" w:rsidR="00A1018F" w:rsidRPr="00E714C7" w:rsidRDefault="00A1018F" w:rsidP="0072624B">
            <w:pPr>
              <w:pStyle w:val="S-O-P"/>
            </w:pPr>
            <w:r w:rsidRPr="00E714C7">
              <w:t>S</w:t>
            </w:r>
          </w:p>
        </w:tc>
        <w:tc>
          <w:tcPr>
            <w:tcW w:w="630" w:type="dxa"/>
          </w:tcPr>
          <w:p w14:paraId="0669ED8C" w14:textId="77777777" w:rsidR="00A1018F" w:rsidRPr="00E714C7" w:rsidRDefault="00A1018F" w:rsidP="0072624B">
            <w:pPr>
              <w:pStyle w:val="S-O-P"/>
            </w:pPr>
            <w:r w:rsidRPr="00E714C7">
              <w:t>S</w:t>
            </w:r>
          </w:p>
        </w:tc>
        <w:tc>
          <w:tcPr>
            <w:tcW w:w="540" w:type="dxa"/>
          </w:tcPr>
          <w:p w14:paraId="28CACE88" w14:textId="77777777" w:rsidR="00A1018F" w:rsidRPr="00E714C7" w:rsidRDefault="00A1018F" w:rsidP="0072624B">
            <w:pPr>
              <w:pStyle w:val="S-O-P"/>
            </w:pPr>
            <w:r w:rsidRPr="00E714C7">
              <w:t>S</w:t>
            </w:r>
          </w:p>
        </w:tc>
        <w:tc>
          <w:tcPr>
            <w:tcW w:w="630" w:type="dxa"/>
          </w:tcPr>
          <w:p w14:paraId="0761F381" w14:textId="77777777" w:rsidR="00A1018F" w:rsidRPr="00E714C7" w:rsidRDefault="00A1018F" w:rsidP="0072624B">
            <w:pPr>
              <w:pStyle w:val="S-O-P"/>
            </w:pPr>
            <w:r w:rsidRPr="00E714C7">
              <w:t>S</w:t>
            </w:r>
          </w:p>
        </w:tc>
        <w:tc>
          <w:tcPr>
            <w:tcW w:w="810" w:type="dxa"/>
          </w:tcPr>
          <w:p w14:paraId="53C742E6" w14:textId="77777777" w:rsidR="00A1018F" w:rsidRPr="00E714C7" w:rsidRDefault="00A1018F" w:rsidP="0072624B">
            <w:pPr>
              <w:pStyle w:val="S-O-P"/>
            </w:pPr>
            <w:r w:rsidRPr="00E714C7">
              <w:t>S</w:t>
            </w:r>
          </w:p>
        </w:tc>
        <w:tc>
          <w:tcPr>
            <w:tcW w:w="733" w:type="dxa"/>
          </w:tcPr>
          <w:p w14:paraId="1E5E63BF" w14:textId="77777777" w:rsidR="00A1018F" w:rsidRPr="00E714C7" w:rsidRDefault="00A1018F" w:rsidP="0072624B">
            <w:pPr>
              <w:pStyle w:val="S-O-P"/>
            </w:pPr>
            <w:r w:rsidRPr="00E714C7">
              <w:t>S</w:t>
            </w:r>
          </w:p>
        </w:tc>
      </w:tr>
      <w:tr w:rsidR="00A1018F" w:rsidRPr="002A30EA" w14:paraId="0D8443EF" w14:textId="77777777" w:rsidTr="0072624B">
        <w:tc>
          <w:tcPr>
            <w:tcW w:w="4534" w:type="dxa"/>
          </w:tcPr>
          <w:p w14:paraId="0446BEA5" w14:textId="77777777" w:rsidR="00A1018F" w:rsidRPr="002A30EA" w:rsidRDefault="00A1018F" w:rsidP="0072624B">
            <w:pPr>
              <w:pStyle w:val="FABodyCopy"/>
            </w:pPr>
            <w:r w:rsidRPr="002A30EA">
              <w:t>Driver information display — reconfigurable digital gauge cluster</w:t>
            </w:r>
          </w:p>
        </w:tc>
        <w:tc>
          <w:tcPr>
            <w:tcW w:w="506" w:type="dxa"/>
          </w:tcPr>
          <w:p w14:paraId="290C6E79" w14:textId="77777777" w:rsidR="00A1018F" w:rsidRPr="00E714C7" w:rsidRDefault="00A1018F" w:rsidP="0072624B">
            <w:pPr>
              <w:pStyle w:val="S-O-P"/>
            </w:pPr>
            <w:r w:rsidRPr="00E714C7">
              <w:t>S</w:t>
            </w:r>
          </w:p>
        </w:tc>
        <w:tc>
          <w:tcPr>
            <w:tcW w:w="630" w:type="dxa"/>
          </w:tcPr>
          <w:p w14:paraId="5CF6EA14" w14:textId="77777777" w:rsidR="00A1018F" w:rsidRPr="00E714C7" w:rsidRDefault="00A1018F" w:rsidP="0072624B">
            <w:pPr>
              <w:pStyle w:val="S-O-P"/>
            </w:pPr>
            <w:r w:rsidRPr="00E714C7">
              <w:t>S</w:t>
            </w:r>
          </w:p>
        </w:tc>
        <w:tc>
          <w:tcPr>
            <w:tcW w:w="450" w:type="dxa"/>
          </w:tcPr>
          <w:p w14:paraId="077EDE1B" w14:textId="77777777" w:rsidR="00A1018F" w:rsidRPr="00E714C7" w:rsidRDefault="00A1018F" w:rsidP="0072624B">
            <w:pPr>
              <w:pStyle w:val="S-O-P"/>
            </w:pPr>
            <w:r w:rsidRPr="00E714C7">
              <w:t>S</w:t>
            </w:r>
          </w:p>
        </w:tc>
        <w:tc>
          <w:tcPr>
            <w:tcW w:w="630" w:type="dxa"/>
          </w:tcPr>
          <w:p w14:paraId="291B674F" w14:textId="77777777" w:rsidR="00A1018F" w:rsidRPr="00E714C7" w:rsidRDefault="00A1018F" w:rsidP="0072624B">
            <w:pPr>
              <w:pStyle w:val="S-O-P"/>
            </w:pPr>
            <w:r w:rsidRPr="00E714C7">
              <w:t>S</w:t>
            </w:r>
          </w:p>
        </w:tc>
        <w:tc>
          <w:tcPr>
            <w:tcW w:w="540" w:type="dxa"/>
          </w:tcPr>
          <w:p w14:paraId="1B570FB4" w14:textId="77777777" w:rsidR="00A1018F" w:rsidRPr="00E714C7" w:rsidRDefault="00A1018F" w:rsidP="0072624B">
            <w:pPr>
              <w:pStyle w:val="S-O-P"/>
            </w:pPr>
            <w:r w:rsidRPr="00E714C7">
              <w:t>S</w:t>
            </w:r>
          </w:p>
        </w:tc>
        <w:tc>
          <w:tcPr>
            <w:tcW w:w="630" w:type="dxa"/>
          </w:tcPr>
          <w:p w14:paraId="7602233C" w14:textId="77777777" w:rsidR="00A1018F" w:rsidRPr="00E714C7" w:rsidRDefault="00A1018F" w:rsidP="0072624B">
            <w:pPr>
              <w:pStyle w:val="S-O-P"/>
            </w:pPr>
            <w:r w:rsidRPr="00E714C7">
              <w:t>S</w:t>
            </w:r>
          </w:p>
        </w:tc>
        <w:tc>
          <w:tcPr>
            <w:tcW w:w="810" w:type="dxa"/>
          </w:tcPr>
          <w:p w14:paraId="4B0EB380" w14:textId="77777777" w:rsidR="00A1018F" w:rsidRPr="00E714C7" w:rsidRDefault="00A1018F" w:rsidP="0072624B">
            <w:pPr>
              <w:pStyle w:val="S-O-P"/>
            </w:pPr>
            <w:r w:rsidRPr="00E714C7">
              <w:t>S</w:t>
            </w:r>
          </w:p>
        </w:tc>
        <w:tc>
          <w:tcPr>
            <w:tcW w:w="733" w:type="dxa"/>
          </w:tcPr>
          <w:p w14:paraId="0E091556" w14:textId="77777777" w:rsidR="00A1018F" w:rsidRPr="00E714C7" w:rsidRDefault="00A1018F" w:rsidP="0072624B">
            <w:pPr>
              <w:pStyle w:val="S-O-P"/>
            </w:pPr>
            <w:r w:rsidRPr="00E714C7">
              <w:t>S</w:t>
            </w:r>
          </w:p>
        </w:tc>
      </w:tr>
      <w:tr w:rsidR="00A1018F" w:rsidRPr="002A30EA" w14:paraId="76C83975" w14:textId="77777777" w:rsidTr="0072624B">
        <w:tc>
          <w:tcPr>
            <w:tcW w:w="4534" w:type="dxa"/>
          </w:tcPr>
          <w:p w14:paraId="262EEA70" w14:textId="77777777" w:rsidR="00A1018F" w:rsidRPr="002A30EA" w:rsidRDefault="00A1018F" w:rsidP="0072624B">
            <w:pPr>
              <w:pStyle w:val="FABodyCopy"/>
            </w:pPr>
            <w:r w:rsidRPr="002A30EA">
              <w:t>Floor Mats</w:t>
            </w:r>
          </w:p>
        </w:tc>
        <w:tc>
          <w:tcPr>
            <w:tcW w:w="506" w:type="dxa"/>
          </w:tcPr>
          <w:p w14:paraId="70E49085" w14:textId="77777777" w:rsidR="00A1018F" w:rsidRPr="00E714C7" w:rsidRDefault="00A1018F" w:rsidP="0072624B">
            <w:pPr>
              <w:pStyle w:val="S-O-P"/>
            </w:pPr>
          </w:p>
        </w:tc>
        <w:tc>
          <w:tcPr>
            <w:tcW w:w="630" w:type="dxa"/>
          </w:tcPr>
          <w:p w14:paraId="0B892340" w14:textId="77777777" w:rsidR="00A1018F" w:rsidRPr="00E714C7" w:rsidRDefault="00A1018F" w:rsidP="0072624B">
            <w:pPr>
              <w:pStyle w:val="S-O-P"/>
            </w:pPr>
          </w:p>
        </w:tc>
        <w:tc>
          <w:tcPr>
            <w:tcW w:w="450" w:type="dxa"/>
          </w:tcPr>
          <w:p w14:paraId="2719F524" w14:textId="77777777" w:rsidR="00A1018F" w:rsidRPr="00E714C7" w:rsidRDefault="00A1018F" w:rsidP="0072624B">
            <w:pPr>
              <w:pStyle w:val="S-O-P"/>
            </w:pPr>
          </w:p>
        </w:tc>
        <w:tc>
          <w:tcPr>
            <w:tcW w:w="630" w:type="dxa"/>
          </w:tcPr>
          <w:p w14:paraId="29DE23F8" w14:textId="77777777" w:rsidR="00A1018F" w:rsidRPr="00E714C7" w:rsidRDefault="00A1018F" w:rsidP="0072624B">
            <w:pPr>
              <w:pStyle w:val="S-O-P"/>
            </w:pPr>
          </w:p>
        </w:tc>
        <w:tc>
          <w:tcPr>
            <w:tcW w:w="540" w:type="dxa"/>
          </w:tcPr>
          <w:p w14:paraId="4A16BC48" w14:textId="77777777" w:rsidR="00A1018F" w:rsidRPr="00E714C7" w:rsidRDefault="00A1018F" w:rsidP="0072624B">
            <w:pPr>
              <w:pStyle w:val="S-O-P"/>
            </w:pPr>
          </w:p>
        </w:tc>
        <w:tc>
          <w:tcPr>
            <w:tcW w:w="630" w:type="dxa"/>
          </w:tcPr>
          <w:p w14:paraId="6541F22B" w14:textId="77777777" w:rsidR="00A1018F" w:rsidRPr="00E714C7" w:rsidRDefault="00A1018F" w:rsidP="0072624B">
            <w:pPr>
              <w:pStyle w:val="S-O-P"/>
            </w:pPr>
          </w:p>
        </w:tc>
        <w:tc>
          <w:tcPr>
            <w:tcW w:w="810" w:type="dxa"/>
          </w:tcPr>
          <w:p w14:paraId="2DF4378F" w14:textId="77777777" w:rsidR="00A1018F" w:rsidRPr="00E714C7" w:rsidRDefault="00A1018F" w:rsidP="0072624B">
            <w:pPr>
              <w:pStyle w:val="S-O-P"/>
            </w:pPr>
          </w:p>
        </w:tc>
        <w:tc>
          <w:tcPr>
            <w:tcW w:w="733" w:type="dxa"/>
          </w:tcPr>
          <w:p w14:paraId="0D043DEC" w14:textId="77777777" w:rsidR="00A1018F" w:rsidRPr="00E714C7" w:rsidRDefault="00A1018F" w:rsidP="0072624B">
            <w:pPr>
              <w:pStyle w:val="S-O-P"/>
            </w:pPr>
          </w:p>
        </w:tc>
      </w:tr>
      <w:tr w:rsidR="00A1018F" w:rsidRPr="002A30EA" w14:paraId="10358F8E" w14:textId="77777777" w:rsidTr="0072624B">
        <w:tc>
          <w:tcPr>
            <w:tcW w:w="4534" w:type="dxa"/>
          </w:tcPr>
          <w:p w14:paraId="7A513C94" w14:textId="77777777" w:rsidR="00A1018F" w:rsidRPr="00B649BE" w:rsidRDefault="00A1018F" w:rsidP="0072624B">
            <w:pPr>
              <w:pStyle w:val="BodyIndent1"/>
            </w:pPr>
            <w:r w:rsidRPr="00B649BE">
              <w:t>Luxury, front and rear</w:t>
            </w:r>
          </w:p>
        </w:tc>
        <w:tc>
          <w:tcPr>
            <w:tcW w:w="506" w:type="dxa"/>
          </w:tcPr>
          <w:p w14:paraId="198DFC5E" w14:textId="77777777" w:rsidR="00A1018F" w:rsidRPr="00E714C7" w:rsidRDefault="00A1018F" w:rsidP="0072624B">
            <w:pPr>
              <w:pStyle w:val="S-O-P"/>
            </w:pPr>
            <w:r w:rsidRPr="00E714C7">
              <w:t>S</w:t>
            </w:r>
          </w:p>
        </w:tc>
        <w:tc>
          <w:tcPr>
            <w:tcW w:w="630" w:type="dxa"/>
          </w:tcPr>
          <w:p w14:paraId="77176CB3" w14:textId="77777777" w:rsidR="00A1018F" w:rsidRPr="00E714C7" w:rsidRDefault="00A1018F" w:rsidP="0072624B">
            <w:pPr>
              <w:pStyle w:val="S-O-P"/>
            </w:pPr>
            <w:r w:rsidRPr="00E714C7">
              <w:t>S</w:t>
            </w:r>
          </w:p>
        </w:tc>
        <w:tc>
          <w:tcPr>
            <w:tcW w:w="450" w:type="dxa"/>
          </w:tcPr>
          <w:p w14:paraId="58B204F7" w14:textId="77777777" w:rsidR="00A1018F" w:rsidRPr="00E714C7" w:rsidRDefault="00A1018F" w:rsidP="0072624B">
            <w:pPr>
              <w:pStyle w:val="S-O-P"/>
            </w:pPr>
            <w:r w:rsidRPr="00E714C7">
              <w:t>S</w:t>
            </w:r>
          </w:p>
        </w:tc>
        <w:tc>
          <w:tcPr>
            <w:tcW w:w="630" w:type="dxa"/>
          </w:tcPr>
          <w:p w14:paraId="40754DF9" w14:textId="77777777" w:rsidR="00A1018F" w:rsidRPr="00E714C7" w:rsidRDefault="00A1018F" w:rsidP="0072624B">
            <w:pPr>
              <w:pStyle w:val="S-O-P"/>
            </w:pPr>
            <w:r w:rsidRPr="00E714C7">
              <w:t>S</w:t>
            </w:r>
          </w:p>
        </w:tc>
        <w:tc>
          <w:tcPr>
            <w:tcW w:w="540" w:type="dxa"/>
          </w:tcPr>
          <w:p w14:paraId="6F3D25EA" w14:textId="77777777" w:rsidR="00A1018F" w:rsidRPr="00E714C7" w:rsidRDefault="00A1018F" w:rsidP="0072624B">
            <w:pPr>
              <w:pStyle w:val="S-O-P"/>
            </w:pPr>
            <w:r w:rsidRPr="00E714C7">
              <w:t>S</w:t>
            </w:r>
          </w:p>
        </w:tc>
        <w:tc>
          <w:tcPr>
            <w:tcW w:w="630" w:type="dxa"/>
          </w:tcPr>
          <w:p w14:paraId="17E487C2" w14:textId="77777777" w:rsidR="00A1018F" w:rsidRPr="00E714C7" w:rsidRDefault="00A1018F" w:rsidP="0072624B">
            <w:pPr>
              <w:pStyle w:val="S-O-P"/>
            </w:pPr>
            <w:r w:rsidRPr="00E714C7">
              <w:t>S</w:t>
            </w:r>
          </w:p>
        </w:tc>
        <w:tc>
          <w:tcPr>
            <w:tcW w:w="810" w:type="dxa"/>
          </w:tcPr>
          <w:p w14:paraId="3538D9CB" w14:textId="77777777" w:rsidR="00A1018F" w:rsidRPr="00E714C7" w:rsidRDefault="00A1018F" w:rsidP="0072624B">
            <w:pPr>
              <w:pStyle w:val="S-O-P"/>
            </w:pPr>
            <w:r w:rsidRPr="00E714C7">
              <w:t>S</w:t>
            </w:r>
          </w:p>
        </w:tc>
        <w:tc>
          <w:tcPr>
            <w:tcW w:w="733" w:type="dxa"/>
          </w:tcPr>
          <w:p w14:paraId="6108230D" w14:textId="77777777" w:rsidR="00A1018F" w:rsidRPr="00E714C7" w:rsidRDefault="00A1018F" w:rsidP="0072624B">
            <w:pPr>
              <w:pStyle w:val="S-O-P"/>
            </w:pPr>
            <w:r w:rsidRPr="00E714C7">
              <w:t>S</w:t>
            </w:r>
          </w:p>
        </w:tc>
      </w:tr>
      <w:tr w:rsidR="00A1018F" w:rsidRPr="002A30EA" w14:paraId="2236DEE8" w14:textId="77777777" w:rsidTr="0072624B">
        <w:tc>
          <w:tcPr>
            <w:tcW w:w="4534" w:type="dxa"/>
          </w:tcPr>
          <w:p w14:paraId="71D0E84A" w14:textId="77777777" w:rsidR="00A1018F" w:rsidRPr="00B649BE" w:rsidRDefault="00A1018F" w:rsidP="0072624B">
            <w:pPr>
              <w:pStyle w:val="BodyIndent1"/>
            </w:pPr>
            <w:r w:rsidRPr="00B649BE">
              <w:t>Premium black-edged (included with Plus Group)</w:t>
            </w:r>
          </w:p>
        </w:tc>
        <w:tc>
          <w:tcPr>
            <w:tcW w:w="506" w:type="dxa"/>
          </w:tcPr>
          <w:p w14:paraId="766C5770" w14:textId="77777777" w:rsidR="00A1018F" w:rsidRPr="00E714C7" w:rsidRDefault="00A1018F" w:rsidP="0072624B">
            <w:pPr>
              <w:pStyle w:val="S-O-P"/>
            </w:pPr>
            <w:r>
              <w:t>NA</w:t>
            </w:r>
          </w:p>
        </w:tc>
        <w:tc>
          <w:tcPr>
            <w:tcW w:w="630" w:type="dxa"/>
          </w:tcPr>
          <w:p w14:paraId="35636DEE" w14:textId="77777777" w:rsidR="00A1018F" w:rsidRPr="00E714C7" w:rsidRDefault="00A1018F" w:rsidP="0072624B">
            <w:pPr>
              <w:pStyle w:val="S-O-P"/>
            </w:pPr>
            <w:r>
              <w:t>NA</w:t>
            </w:r>
          </w:p>
        </w:tc>
        <w:tc>
          <w:tcPr>
            <w:tcW w:w="450" w:type="dxa"/>
          </w:tcPr>
          <w:p w14:paraId="427D223F" w14:textId="77777777" w:rsidR="00A1018F" w:rsidRPr="00E714C7" w:rsidRDefault="00A1018F" w:rsidP="0072624B">
            <w:pPr>
              <w:pStyle w:val="S-O-P"/>
            </w:pPr>
            <w:r w:rsidRPr="00E714C7">
              <w:t>P</w:t>
            </w:r>
          </w:p>
        </w:tc>
        <w:tc>
          <w:tcPr>
            <w:tcW w:w="630" w:type="dxa"/>
          </w:tcPr>
          <w:p w14:paraId="55979C1C" w14:textId="77777777" w:rsidR="00A1018F" w:rsidRPr="00E714C7" w:rsidRDefault="00A1018F" w:rsidP="0072624B">
            <w:pPr>
              <w:pStyle w:val="S-O-P"/>
            </w:pPr>
            <w:r>
              <w:t>NA</w:t>
            </w:r>
          </w:p>
        </w:tc>
        <w:tc>
          <w:tcPr>
            <w:tcW w:w="540" w:type="dxa"/>
          </w:tcPr>
          <w:p w14:paraId="344CB41E" w14:textId="77777777" w:rsidR="00A1018F" w:rsidRPr="00E714C7" w:rsidRDefault="00A1018F" w:rsidP="0072624B">
            <w:pPr>
              <w:pStyle w:val="S-O-P"/>
            </w:pPr>
            <w:r w:rsidRPr="00E714C7">
              <w:t>P</w:t>
            </w:r>
          </w:p>
        </w:tc>
        <w:tc>
          <w:tcPr>
            <w:tcW w:w="630" w:type="dxa"/>
          </w:tcPr>
          <w:p w14:paraId="7DA6A37C" w14:textId="77777777" w:rsidR="00A1018F" w:rsidRPr="00E714C7" w:rsidRDefault="00A1018F" w:rsidP="0072624B">
            <w:pPr>
              <w:pStyle w:val="S-O-P"/>
            </w:pPr>
            <w:r w:rsidRPr="00E714C7">
              <w:t>P</w:t>
            </w:r>
          </w:p>
        </w:tc>
        <w:tc>
          <w:tcPr>
            <w:tcW w:w="810" w:type="dxa"/>
          </w:tcPr>
          <w:p w14:paraId="7CDABBE9" w14:textId="77777777" w:rsidR="00A1018F" w:rsidRPr="00E714C7" w:rsidRDefault="00A1018F" w:rsidP="0072624B">
            <w:pPr>
              <w:pStyle w:val="S-O-P"/>
            </w:pPr>
            <w:r>
              <w:t>NA</w:t>
            </w:r>
          </w:p>
        </w:tc>
        <w:tc>
          <w:tcPr>
            <w:tcW w:w="733" w:type="dxa"/>
          </w:tcPr>
          <w:p w14:paraId="6E67E130" w14:textId="77777777" w:rsidR="00A1018F" w:rsidRPr="00E714C7" w:rsidRDefault="00A1018F" w:rsidP="0072624B">
            <w:pPr>
              <w:pStyle w:val="S-O-P"/>
            </w:pPr>
            <w:r>
              <w:t>NA</w:t>
            </w:r>
          </w:p>
        </w:tc>
      </w:tr>
      <w:tr w:rsidR="00A1018F" w:rsidRPr="002A30EA" w14:paraId="72CDA15C" w14:textId="77777777" w:rsidTr="0072624B">
        <w:tc>
          <w:tcPr>
            <w:tcW w:w="4534" w:type="dxa"/>
          </w:tcPr>
          <w:p w14:paraId="2E12367C" w14:textId="77777777" w:rsidR="00A1018F" w:rsidRPr="00B649BE" w:rsidRDefault="00A1018F" w:rsidP="0072624B">
            <w:pPr>
              <w:pStyle w:val="BodyIndent1"/>
            </w:pPr>
            <w:r w:rsidRPr="00B649BE">
              <w:t>Premium red-edged (included with Plus Group)</w:t>
            </w:r>
          </w:p>
        </w:tc>
        <w:tc>
          <w:tcPr>
            <w:tcW w:w="506" w:type="dxa"/>
          </w:tcPr>
          <w:p w14:paraId="0BC10279" w14:textId="77777777" w:rsidR="00A1018F" w:rsidRPr="00E714C7" w:rsidRDefault="00A1018F" w:rsidP="0072624B">
            <w:pPr>
              <w:pStyle w:val="S-O-P"/>
            </w:pPr>
            <w:r>
              <w:t>NA</w:t>
            </w:r>
          </w:p>
        </w:tc>
        <w:tc>
          <w:tcPr>
            <w:tcW w:w="630" w:type="dxa"/>
          </w:tcPr>
          <w:p w14:paraId="0688A41E" w14:textId="77777777" w:rsidR="00A1018F" w:rsidRPr="00E714C7" w:rsidRDefault="00A1018F" w:rsidP="0072624B">
            <w:pPr>
              <w:pStyle w:val="S-O-P"/>
            </w:pPr>
            <w:r>
              <w:t>NA</w:t>
            </w:r>
          </w:p>
        </w:tc>
        <w:tc>
          <w:tcPr>
            <w:tcW w:w="450" w:type="dxa"/>
          </w:tcPr>
          <w:p w14:paraId="430CC34D" w14:textId="77777777" w:rsidR="00A1018F" w:rsidRPr="00E714C7" w:rsidRDefault="00A1018F" w:rsidP="0072624B">
            <w:pPr>
              <w:pStyle w:val="S-O-P"/>
            </w:pPr>
            <w:r w:rsidRPr="00E714C7">
              <w:t>P</w:t>
            </w:r>
          </w:p>
        </w:tc>
        <w:tc>
          <w:tcPr>
            <w:tcW w:w="630" w:type="dxa"/>
          </w:tcPr>
          <w:p w14:paraId="5BAD47D9" w14:textId="77777777" w:rsidR="00A1018F" w:rsidRPr="00E714C7" w:rsidRDefault="00A1018F" w:rsidP="0072624B">
            <w:pPr>
              <w:pStyle w:val="S-O-P"/>
            </w:pPr>
            <w:r>
              <w:t>NA</w:t>
            </w:r>
          </w:p>
        </w:tc>
        <w:tc>
          <w:tcPr>
            <w:tcW w:w="540" w:type="dxa"/>
          </w:tcPr>
          <w:p w14:paraId="21AA38BC" w14:textId="77777777" w:rsidR="00A1018F" w:rsidRPr="00E714C7" w:rsidRDefault="00A1018F" w:rsidP="0072624B">
            <w:pPr>
              <w:pStyle w:val="S-O-P"/>
            </w:pPr>
            <w:r w:rsidRPr="00E714C7">
              <w:t>P</w:t>
            </w:r>
          </w:p>
        </w:tc>
        <w:tc>
          <w:tcPr>
            <w:tcW w:w="630" w:type="dxa"/>
          </w:tcPr>
          <w:p w14:paraId="1A4F432A" w14:textId="77777777" w:rsidR="00A1018F" w:rsidRPr="00E714C7" w:rsidRDefault="00A1018F" w:rsidP="0072624B">
            <w:pPr>
              <w:pStyle w:val="S-O-P"/>
            </w:pPr>
            <w:r w:rsidRPr="00E714C7">
              <w:t>P</w:t>
            </w:r>
          </w:p>
        </w:tc>
        <w:tc>
          <w:tcPr>
            <w:tcW w:w="810" w:type="dxa"/>
          </w:tcPr>
          <w:p w14:paraId="6DD064F1" w14:textId="77777777" w:rsidR="00A1018F" w:rsidRPr="00E714C7" w:rsidRDefault="00A1018F" w:rsidP="0072624B">
            <w:pPr>
              <w:pStyle w:val="S-O-P"/>
            </w:pPr>
            <w:r>
              <w:t>NA</w:t>
            </w:r>
          </w:p>
        </w:tc>
        <w:tc>
          <w:tcPr>
            <w:tcW w:w="733" w:type="dxa"/>
          </w:tcPr>
          <w:p w14:paraId="6EBD64B7" w14:textId="77777777" w:rsidR="00A1018F" w:rsidRPr="00E714C7" w:rsidRDefault="00A1018F" w:rsidP="0072624B">
            <w:pPr>
              <w:pStyle w:val="S-O-P"/>
            </w:pPr>
            <w:r>
              <w:t>NA</w:t>
            </w:r>
          </w:p>
        </w:tc>
      </w:tr>
      <w:tr w:rsidR="00A1018F" w:rsidRPr="002A30EA" w14:paraId="6DC98769" w14:textId="77777777" w:rsidTr="0072624B">
        <w:tc>
          <w:tcPr>
            <w:tcW w:w="4534" w:type="dxa"/>
          </w:tcPr>
          <w:p w14:paraId="55B44161" w14:textId="77777777" w:rsidR="00A1018F" w:rsidRPr="00B649BE" w:rsidRDefault="00A1018F" w:rsidP="0072624B">
            <w:pPr>
              <w:pStyle w:val="BodyIndent1"/>
            </w:pPr>
            <w:r w:rsidRPr="00B649BE">
              <w:t xml:space="preserve">Driver and front passenger </w:t>
            </w:r>
            <w:r w:rsidRPr="00B649BE">
              <w:br/>
              <w:t>(included with Rear Seat Delete Group)</w:t>
            </w:r>
          </w:p>
        </w:tc>
        <w:tc>
          <w:tcPr>
            <w:tcW w:w="506" w:type="dxa"/>
          </w:tcPr>
          <w:p w14:paraId="7F3D02EC" w14:textId="77777777" w:rsidR="00A1018F" w:rsidRPr="00E714C7" w:rsidRDefault="00A1018F" w:rsidP="0072624B">
            <w:pPr>
              <w:pStyle w:val="S-O-P"/>
            </w:pPr>
            <w:r>
              <w:t>NA</w:t>
            </w:r>
          </w:p>
        </w:tc>
        <w:tc>
          <w:tcPr>
            <w:tcW w:w="630" w:type="dxa"/>
          </w:tcPr>
          <w:p w14:paraId="62A60C05" w14:textId="77777777" w:rsidR="00A1018F" w:rsidRPr="00E714C7" w:rsidRDefault="00A1018F" w:rsidP="0072624B">
            <w:pPr>
              <w:pStyle w:val="S-O-P"/>
            </w:pPr>
            <w:r>
              <w:t>NA</w:t>
            </w:r>
          </w:p>
        </w:tc>
        <w:tc>
          <w:tcPr>
            <w:tcW w:w="450" w:type="dxa"/>
          </w:tcPr>
          <w:p w14:paraId="1728186D" w14:textId="77777777" w:rsidR="00A1018F" w:rsidRPr="00E714C7" w:rsidRDefault="00A1018F" w:rsidP="0072624B">
            <w:pPr>
              <w:pStyle w:val="S-O-P"/>
            </w:pPr>
            <w:r>
              <w:t>NA</w:t>
            </w:r>
          </w:p>
        </w:tc>
        <w:tc>
          <w:tcPr>
            <w:tcW w:w="630" w:type="dxa"/>
          </w:tcPr>
          <w:p w14:paraId="783DC3B1" w14:textId="77777777" w:rsidR="00A1018F" w:rsidRPr="00E714C7" w:rsidRDefault="00A1018F" w:rsidP="0072624B">
            <w:pPr>
              <w:pStyle w:val="S-O-P"/>
            </w:pPr>
            <w:r>
              <w:t>NA</w:t>
            </w:r>
          </w:p>
        </w:tc>
        <w:tc>
          <w:tcPr>
            <w:tcW w:w="540" w:type="dxa"/>
          </w:tcPr>
          <w:p w14:paraId="7489630B" w14:textId="77777777" w:rsidR="00A1018F" w:rsidRPr="00E714C7" w:rsidRDefault="00A1018F" w:rsidP="0072624B">
            <w:pPr>
              <w:pStyle w:val="S-O-P"/>
            </w:pPr>
            <w:r>
              <w:t>NA</w:t>
            </w:r>
          </w:p>
        </w:tc>
        <w:tc>
          <w:tcPr>
            <w:tcW w:w="630" w:type="dxa"/>
          </w:tcPr>
          <w:p w14:paraId="55A9A60A" w14:textId="77777777" w:rsidR="00A1018F" w:rsidRPr="00E714C7" w:rsidRDefault="00A1018F" w:rsidP="0072624B">
            <w:pPr>
              <w:pStyle w:val="S-O-P"/>
            </w:pPr>
            <w:r w:rsidRPr="00E714C7">
              <w:t>P</w:t>
            </w:r>
          </w:p>
        </w:tc>
        <w:tc>
          <w:tcPr>
            <w:tcW w:w="810" w:type="dxa"/>
          </w:tcPr>
          <w:p w14:paraId="6853B003" w14:textId="77777777" w:rsidR="00A1018F" w:rsidRPr="00E714C7" w:rsidRDefault="00A1018F" w:rsidP="0072624B">
            <w:pPr>
              <w:pStyle w:val="S-O-P"/>
            </w:pPr>
            <w:r>
              <w:t>NA</w:t>
            </w:r>
          </w:p>
        </w:tc>
        <w:tc>
          <w:tcPr>
            <w:tcW w:w="733" w:type="dxa"/>
          </w:tcPr>
          <w:p w14:paraId="6D944FE2" w14:textId="77777777" w:rsidR="00A1018F" w:rsidRPr="00E714C7" w:rsidRDefault="00A1018F" w:rsidP="0072624B">
            <w:pPr>
              <w:pStyle w:val="S-O-P"/>
            </w:pPr>
            <w:r>
              <w:t>NA</w:t>
            </w:r>
          </w:p>
        </w:tc>
      </w:tr>
      <w:tr w:rsidR="00A1018F" w:rsidRPr="002A30EA" w14:paraId="31F969DA" w14:textId="77777777" w:rsidTr="0072624B">
        <w:tc>
          <w:tcPr>
            <w:tcW w:w="4534" w:type="dxa"/>
          </w:tcPr>
          <w:p w14:paraId="675CC027" w14:textId="77777777" w:rsidR="00A1018F" w:rsidRPr="00B649BE" w:rsidRDefault="00A1018F" w:rsidP="0072624B">
            <w:pPr>
              <w:pStyle w:val="BodyIndent1"/>
            </w:pPr>
            <w:r w:rsidRPr="00B649BE">
              <w:t>Driver and front passenger only (included with Rear Seat Delete Group and Lightweight Package)</w:t>
            </w:r>
          </w:p>
        </w:tc>
        <w:tc>
          <w:tcPr>
            <w:tcW w:w="506" w:type="dxa"/>
          </w:tcPr>
          <w:p w14:paraId="6C447F7E" w14:textId="77777777" w:rsidR="00A1018F" w:rsidRPr="00E714C7" w:rsidRDefault="00A1018F" w:rsidP="0072624B">
            <w:pPr>
              <w:pStyle w:val="S-O-P"/>
            </w:pPr>
            <w:r>
              <w:t>NA</w:t>
            </w:r>
          </w:p>
        </w:tc>
        <w:tc>
          <w:tcPr>
            <w:tcW w:w="630" w:type="dxa"/>
          </w:tcPr>
          <w:p w14:paraId="1ADBF11F" w14:textId="77777777" w:rsidR="00A1018F" w:rsidRPr="00E714C7" w:rsidRDefault="00A1018F" w:rsidP="0072624B">
            <w:pPr>
              <w:pStyle w:val="S-O-P"/>
            </w:pPr>
            <w:r>
              <w:t>NA</w:t>
            </w:r>
          </w:p>
        </w:tc>
        <w:tc>
          <w:tcPr>
            <w:tcW w:w="450" w:type="dxa"/>
          </w:tcPr>
          <w:p w14:paraId="02BDFEEB" w14:textId="77777777" w:rsidR="00A1018F" w:rsidRPr="00E714C7" w:rsidRDefault="00A1018F" w:rsidP="0072624B">
            <w:pPr>
              <w:pStyle w:val="S-O-P"/>
            </w:pPr>
            <w:r>
              <w:t>NA</w:t>
            </w:r>
          </w:p>
        </w:tc>
        <w:tc>
          <w:tcPr>
            <w:tcW w:w="630" w:type="dxa"/>
          </w:tcPr>
          <w:p w14:paraId="4DE929E1" w14:textId="77777777" w:rsidR="00A1018F" w:rsidRPr="00E714C7" w:rsidRDefault="00A1018F" w:rsidP="0072624B">
            <w:pPr>
              <w:pStyle w:val="S-O-P"/>
            </w:pPr>
            <w:r>
              <w:t>NA</w:t>
            </w:r>
          </w:p>
        </w:tc>
        <w:tc>
          <w:tcPr>
            <w:tcW w:w="540" w:type="dxa"/>
          </w:tcPr>
          <w:p w14:paraId="04F8728A" w14:textId="77777777" w:rsidR="00A1018F" w:rsidRPr="00E714C7" w:rsidRDefault="00A1018F" w:rsidP="0072624B">
            <w:pPr>
              <w:pStyle w:val="S-O-P"/>
            </w:pPr>
            <w:r>
              <w:t>NA</w:t>
            </w:r>
          </w:p>
        </w:tc>
        <w:tc>
          <w:tcPr>
            <w:tcW w:w="630" w:type="dxa"/>
          </w:tcPr>
          <w:p w14:paraId="4A4EBB6C" w14:textId="77777777" w:rsidR="00A1018F" w:rsidRPr="00E714C7" w:rsidRDefault="00A1018F" w:rsidP="0072624B">
            <w:pPr>
              <w:pStyle w:val="S-O-P"/>
            </w:pPr>
            <w:r>
              <w:t>NA</w:t>
            </w:r>
          </w:p>
        </w:tc>
        <w:tc>
          <w:tcPr>
            <w:tcW w:w="810" w:type="dxa"/>
          </w:tcPr>
          <w:p w14:paraId="49790D47" w14:textId="77777777" w:rsidR="00A1018F" w:rsidRPr="00E714C7" w:rsidRDefault="00A1018F" w:rsidP="0072624B">
            <w:pPr>
              <w:pStyle w:val="S-O-P"/>
            </w:pPr>
            <w:r w:rsidRPr="00E714C7">
              <w:t>P</w:t>
            </w:r>
          </w:p>
        </w:tc>
        <w:tc>
          <w:tcPr>
            <w:tcW w:w="733" w:type="dxa"/>
          </w:tcPr>
          <w:p w14:paraId="43FF3DFA" w14:textId="77777777" w:rsidR="00A1018F" w:rsidRPr="00E714C7" w:rsidRDefault="00A1018F" w:rsidP="0072624B">
            <w:pPr>
              <w:pStyle w:val="S-O-P"/>
            </w:pPr>
            <w:r w:rsidRPr="00E714C7">
              <w:t>P</w:t>
            </w:r>
          </w:p>
        </w:tc>
      </w:tr>
      <w:tr w:rsidR="00A1018F" w:rsidRPr="002A30EA" w14:paraId="618EDFE1" w14:textId="77777777" w:rsidTr="0072624B">
        <w:tc>
          <w:tcPr>
            <w:tcW w:w="4534" w:type="dxa"/>
          </w:tcPr>
          <w:p w14:paraId="485E955B" w14:textId="77777777" w:rsidR="00A1018F" w:rsidRPr="00B649BE" w:rsidRDefault="00A1018F" w:rsidP="0072624B">
            <w:pPr>
              <w:pStyle w:val="BodyIndent1"/>
            </w:pPr>
            <w:r w:rsidRPr="00B649BE">
              <w:t>Mopar premium front and rear (included with Mopar Interior Appearance Group)</w:t>
            </w:r>
          </w:p>
        </w:tc>
        <w:tc>
          <w:tcPr>
            <w:tcW w:w="506" w:type="dxa"/>
          </w:tcPr>
          <w:p w14:paraId="6F9490A2" w14:textId="77777777" w:rsidR="00A1018F" w:rsidRPr="00E714C7" w:rsidRDefault="00A1018F" w:rsidP="0072624B">
            <w:pPr>
              <w:pStyle w:val="S-O-P"/>
            </w:pPr>
            <w:r w:rsidRPr="00E714C7">
              <w:t>P</w:t>
            </w:r>
          </w:p>
        </w:tc>
        <w:tc>
          <w:tcPr>
            <w:tcW w:w="630" w:type="dxa"/>
          </w:tcPr>
          <w:p w14:paraId="317D891E" w14:textId="77777777" w:rsidR="00A1018F" w:rsidRPr="00E714C7" w:rsidRDefault="00A1018F" w:rsidP="0072624B">
            <w:pPr>
              <w:pStyle w:val="S-O-P"/>
            </w:pPr>
            <w:r>
              <w:t>NA</w:t>
            </w:r>
          </w:p>
        </w:tc>
        <w:tc>
          <w:tcPr>
            <w:tcW w:w="450" w:type="dxa"/>
          </w:tcPr>
          <w:p w14:paraId="38021DE3" w14:textId="77777777" w:rsidR="00A1018F" w:rsidRPr="00E714C7" w:rsidRDefault="00A1018F" w:rsidP="0072624B">
            <w:pPr>
              <w:pStyle w:val="S-O-P"/>
            </w:pPr>
            <w:r w:rsidRPr="00E714C7">
              <w:t>P</w:t>
            </w:r>
          </w:p>
        </w:tc>
        <w:tc>
          <w:tcPr>
            <w:tcW w:w="630" w:type="dxa"/>
          </w:tcPr>
          <w:p w14:paraId="44416D13" w14:textId="77777777" w:rsidR="00A1018F" w:rsidRPr="00E714C7" w:rsidRDefault="00A1018F" w:rsidP="0072624B">
            <w:pPr>
              <w:pStyle w:val="S-O-P"/>
            </w:pPr>
            <w:r>
              <w:t>NA</w:t>
            </w:r>
          </w:p>
        </w:tc>
        <w:tc>
          <w:tcPr>
            <w:tcW w:w="540" w:type="dxa"/>
          </w:tcPr>
          <w:p w14:paraId="1D02430D" w14:textId="77777777" w:rsidR="00A1018F" w:rsidRPr="00E714C7" w:rsidRDefault="00A1018F" w:rsidP="0072624B">
            <w:pPr>
              <w:pStyle w:val="S-O-P"/>
            </w:pPr>
            <w:r w:rsidRPr="00E714C7">
              <w:t>P</w:t>
            </w:r>
          </w:p>
        </w:tc>
        <w:tc>
          <w:tcPr>
            <w:tcW w:w="630" w:type="dxa"/>
          </w:tcPr>
          <w:p w14:paraId="7AD318B2" w14:textId="77777777" w:rsidR="00A1018F" w:rsidRPr="00E714C7" w:rsidRDefault="00A1018F" w:rsidP="0072624B">
            <w:pPr>
              <w:pStyle w:val="S-O-P"/>
            </w:pPr>
            <w:r w:rsidRPr="00E714C7">
              <w:t>P</w:t>
            </w:r>
          </w:p>
        </w:tc>
        <w:tc>
          <w:tcPr>
            <w:tcW w:w="810" w:type="dxa"/>
          </w:tcPr>
          <w:p w14:paraId="0F674FBD" w14:textId="77777777" w:rsidR="00A1018F" w:rsidRPr="00E714C7" w:rsidRDefault="00A1018F" w:rsidP="0072624B">
            <w:pPr>
              <w:pStyle w:val="S-O-P"/>
            </w:pPr>
            <w:r>
              <w:t>NA</w:t>
            </w:r>
          </w:p>
        </w:tc>
        <w:tc>
          <w:tcPr>
            <w:tcW w:w="733" w:type="dxa"/>
          </w:tcPr>
          <w:p w14:paraId="096ACEDE" w14:textId="77777777" w:rsidR="00A1018F" w:rsidRPr="00E714C7" w:rsidRDefault="00A1018F" w:rsidP="0072624B">
            <w:pPr>
              <w:pStyle w:val="S-O-P"/>
            </w:pPr>
            <w:r>
              <w:t>NA</w:t>
            </w:r>
          </w:p>
        </w:tc>
      </w:tr>
      <w:tr w:rsidR="00A1018F" w:rsidRPr="002A30EA" w14:paraId="7B679C6A" w14:textId="77777777" w:rsidTr="0072624B">
        <w:tc>
          <w:tcPr>
            <w:tcW w:w="4534" w:type="dxa"/>
          </w:tcPr>
          <w:p w14:paraId="412FB4A6" w14:textId="77777777" w:rsidR="00A1018F" w:rsidRPr="002A30EA" w:rsidRDefault="00A1018F" w:rsidP="0072624B">
            <w:pPr>
              <w:pStyle w:val="FABodyCopy"/>
            </w:pPr>
            <w:r w:rsidRPr="002A30EA">
              <w:t>Instrument Cluster</w:t>
            </w:r>
          </w:p>
        </w:tc>
        <w:tc>
          <w:tcPr>
            <w:tcW w:w="506" w:type="dxa"/>
          </w:tcPr>
          <w:p w14:paraId="5E320C16" w14:textId="77777777" w:rsidR="00A1018F" w:rsidRPr="00E714C7" w:rsidRDefault="00A1018F" w:rsidP="0072624B">
            <w:pPr>
              <w:pStyle w:val="S-O-P"/>
            </w:pPr>
          </w:p>
        </w:tc>
        <w:tc>
          <w:tcPr>
            <w:tcW w:w="630" w:type="dxa"/>
          </w:tcPr>
          <w:p w14:paraId="41068248" w14:textId="77777777" w:rsidR="00A1018F" w:rsidRPr="00E714C7" w:rsidRDefault="00A1018F" w:rsidP="0072624B">
            <w:pPr>
              <w:pStyle w:val="S-O-P"/>
            </w:pPr>
          </w:p>
        </w:tc>
        <w:tc>
          <w:tcPr>
            <w:tcW w:w="450" w:type="dxa"/>
          </w:tcPr>
          <w:p w14:paraId="31C0D947" w14:textId="77777777" w:rsidR="00A1018F" w:rsidRPr="00E714C7" w:rsidRDefault="00A1018F" w:rsidP="0072624B">
            <w:pPr>
              <w:pStyle w:val="S-O-P"/>
            </w:pPr>
          </w:p>
        </w:tc>
        <w:tc>
          <w:tcPr>
            <w:tcW w:w="630" w:type="dxa"/>
          </w:tcPr>
          <w:p w14:paraId="4E5C3975" w14:textId="77777777" w:rsidR="00A1018F" w:rsidRPr="00E714C7" w:rsidRDefault="00A1018F" w:rsidP="0072624B">
            <w:pPr>
              <w:pStyle w:val="S-O-P"/>
            </w:pPr>
          </w:p>
        </w:tc>
        <w:tc>
          <w:tcPr>
            <w:tcW w:w="540" w:type="dxa"/>
          </w:tcPr>
          <w:p w14:paraId="43150DFA" w14:textId="77777777" w:rsidR="00A1018F" w:rsidRPr="00E714C7" w:rsidRDefault="00A1018F" w:rsidP="0072624B">
            <w:pPr>
              <w:pStyle w:val="S-O-P"/>
            </w:pPr>
          </w:p>
        </w:tc>
        <w:tc>
          <w:tcPr>
            <w:tcW w:w="630" w:type="dxa"/>
          </w:tcPr>
          <w:p w14:paraId="19C60CCF" w14:textId="77777777" w:rsidR="00A1018F" w:rsidRPr="00E714C7" w:rsidRDefault="00A1018F" w:rsidP="0072624B">
            <w:pPr>
              <w:pStyle w:val="S-O-P"/>
            </w:pPr>
          </w:p>
        </w:tc>
        <w:tc>
          <w:tcPr>
            <w:tcW w:w="810" w:type="dxa"/>
          </w:tcPr>
          <w:p w14:paraId="5DE624A2" w14:textId="77777777" w:rsidR="00A1018F" w:rsidRPr="00E714C7" w:rsidRDefault="00A1018F" w:rsidP="0072624B">
            <w:pPr>
              <w:pStyle w:val="S-O-P"/>
            </w:pPr>
          </w:p>
        </w:tc>
        <w:tc>
          <w:tcPr>
            <w:tcW w:w="733" w:type="dxa"/>
          </w:tcPr>
          <w:p w14:paraId="611846F9" w14:textId="77777777" w:rsidR="00A1018F" w:rsidRPr="00E714C7" w:rsidRDefault="00A1018F" w:rsidP="0072624B">
            <w:pPr>
              <w:pStyle w:val="S-O-P"/>
            </w:pPr>
          </w:p>
        </w:tc>
      </w:tr>
      <w:tr w:rsidR="00A1018F" w:rsidRPr="002A30EA" w14:paraId="5D9C2E0D" w14:textId="77777777" w:rsidTr="0072624B">
        <w:tc>
          <w:tcPr>
            <w:tcW w:w="4534" w:type="dxa"/>
          </w:tcPr>
          <w:p w14:paraId="50E8862B" w14:textId="77777777" w:rsidR="00A1018F" w:rsidRPr="00B649BE" w:rsidRDefault="00A1018F" w:rsidP="0072624B">
            <w:pPr>
              <w:pStyle w:val="BodyIndent1"/>
            </w:pPr>
            <w:r w:rsidRPr="00B649BE">
              <w:t>160-mph primary speedometer</w:t>
            </w:r>
          </w:p>
        </w:tc>
        <w:tc>
          <w:tcPr>
            <w:tcW w:w="506" w:type="dxa"/>
          </w:tcPr>
          <w:p w14:paraId="036FFC9C" w14:textId="77777777" w:rsidR="00A1018F" w:rsidRPr="00E714C7" w:rsidRDefault="00A1018F" w:rsidP="0072624B">
            <w:pPr>
              <w:pStyle w:val="S-O-P"/>
            </w:pPr>
            <w:r w:rsidRPr="00E714C7">
              <w:t>S</w:t>
            </w:r>
          </w:p>
        </w:tc>
        <w:tc>
          <w:tcPr>
            <w:tcW w:w="630" w:type="dxa"/>
          </w:tcPr>
          <w:p w14:paraId="7A3AB01B" w14:textId="77777777" w:rsidR="00A1018F" w:rsidRPr="00E714C7" w:rsidRDefault="00A1018F" w:rsidP="0072624B">
            <w:pPr>
              <w:pStyle w:val="S-O-P"/>
            </w:pPr>
            <w:r w:rsidRPr="00E714C7">
              <w:t>S</w:t>
            </w:r>
          </w:p>
        </w:tc>
        <w:tc>
          <w:tcPr>
            <w:tcW w:w="450" w:type="dxa"/>
          </w:tcPr>
          <w:p w14:paraId="3882E7EE" w14:textId="77777777" w:rsidR="00A1018F" w:rsidRPr="00E714C7" w:rsidRDefault="00A1018F" w:rsidP="0072624B">
            <w:pPr>
              <w:pStyle w:val="S-O-P"/>
            </w:pPr>
            <w:r w:rsidRPr="00E714C7">
              <w:t>S</w:t>
            </w:r>
          </w:p>
        </w:tc>
        <w:tc>
          <w:tcPr>
            <w:tcW w:w="630" w:type="dxa"/>
          </w:tcPr>
          <w:p w14:paraId="11087380" w14:textId="77777777" w:rsidR="00A1018F" w:rsidRPr="00E714C7" w:rsidRDefault="00A1018F" w:rsidP="0072624B">
            <w:pPr>
              <w:pStyle w:val="S-O-P"/>
            </w:pPr>
            <w:r w:rsidRPr="00E714C7">
              <w:t>S</w:t>
            </w:r>
          </w:p>
        </w:tc>
        <w:tc>
          <w:tcPr>
            <w:tcW w:w="540" w:type="dxa"/>
          </w:tcPr>
          <w:p w14:paraId="0C43A768" w14:textId="77777777" w:rsidR="00A1018F" w:rsidRPr="00E714C7" w:rsidRDefault="00A1018F" w:rsidP="0072624B">
            <w:pPr>
              <w:pStyle w:val="S-O-P"/>
            </w:pPr>
            <w:r w:rsidRPr="00E714C7">
              <w:t>S</w:t>
            </w:r>
          </w:p>
        </w:tc>
        <w:tc>
          <w:tcPr>
            <w:tcW w:w="630" w:type="dxa"/>
          </w:tcPr>
          <w:p w14:paraId="1A79F336" w14:textId="77777777" w:rsidR="00A1018F" w:rsidRPr="00E714C7" w:rsidRDefault="00A1018F" w:rsidP="0072624B">
            <w:pPr>
              <w:pStyle w:val="S-O-P"/>
            </w:pPr>
            <w:r>
              <w:t>NA</w:t>
            </w:r>
          </w:p>
        </w:tc>
        <w:tc>
          <w:tcPr>
            <w:tcW w:w="810" w:type="dxa"/>
          </w:tcPr>
          <w:p w14:paraId="53741B75" w14:textId="77777777" w:rsidR="00A1018F" w:rsidRPr="00E714C7" w:rsidRDefault="00A1018F" w:rsidP="0072624B">
            <w:pPr>
              <w:pStyle w:val="S-O-P"/>
            </w:pPr>
            <w:r>
              <w:t>NA</w:t>
            </w:r>
          </w:p>
        </w:tc>
        <w:tc>
          <w:tcPr>
            <w:tcW w:w="733" w:type="dxa"/>
          </w:tcPr>
          <w:p w14:paraId="284E443A" w14:textId="77777777" w:rsidR="00A1018F" w:rsidRPr="00E714C7" w:rsidRDefault="00A1018F" w:rsidP="0072624B">
            <w:pPr>
              <w:pStyle w:val="S-O-P"/>
            </w:pPr>
            <w:r>
              <w:t>NA</w:t>
            </w:r>
          </w:p>
        </w:tc>
      </w:tr>
      <w:tr w:rsidR="00A1018F" w:rsidRPr="002A30EA" w14:paraId="74ED72E9" w14:textId="77777777" w:rsidTr="0072624B">
        <w:tc>
          <w:tcPr>
            <w:tcW w:w="4534" w:type="dxa"/>
          </w:tcPr>
          <w:p w14:paraId="4B9F7F6A" w14:textId="77777777" w:rsidR="00A1018F" w:rsidRPr="00B649BE" w:rsidRDefault="00A1018F" w:rsidP="0072624B">
            <w:pPr>
              <w:pStyle w:val="BodyIndent1"/>
            </w:pPr>
            <w:r w:rsidRPr="00B649BE">
              <w:t xml:space="preserve">180-mph primary speedometer </w:t>
            </w:r>
          </w:p>
        </w:tc>
        <w:tc>
          <w:tcPr>
            <w:tcW w:w="506" w:type="dxa"/>
          </w:tcPr>
          <w:p w14:paraId="40E7E56B" w14:textId="77777777" w:rsidR="00A1018F" w:rsidRPr="00E714C7" w:rsidRDefault="00A1018F" w:rsidP="0072624B">
            <w:pPr>
              <w:pStyle w:val="S-O-P"/>
            </w:pPr>
            <w:r>
              <w:t>NA</w:t>
            </w:r>
          </w:p>
        </w:tc>
        <w:tc>
          <w:tcPr>
            <w:tcW w:w="630" w:type="dxa"/>
          </w:tcPr>
          <w:p w14:paraId="1B590088" w14:textId="77777777" w:rsidR="00A1018F" w:rsidRPr="00E714C7" w:rsidRDefault="00A1018F" w:rsidP="0072624B">
            <w:pPr>
              <w:pStyle w:val="S-O-P"/>
            </w:pPr>
            <w:r>
              <w:t>NA</w:t>
            </w:r>
          </w:p>
        </w:tc>
        <w:tc>
          <w:tcPr>
            <w:tcW w:w="450" w:type="dxa"/>
          </w:tcPr>
          <w:p w14:paraId="40761FE6" w14:textId="77777777" w:rsidR="00A1018F" w:rsidRPr="00E714C7" w:rsidRDefault="00A1018F" w:rsidP="0072624B">
            <w:pPr>
              <w:pStyle w:val="S-O-P"/>
            </w:pPr>
            <w:r>
              <w:t>NA</w:t>
            </w:r>
          </w:p>
        </w:tc>
        <w:tc>
          <w:tcPr>
            <w:tcW w:w="630" w:type="dxa"/>
          </w:tcPr>
          <w:p w14:paraId="0EB280C4" w14:textId="77777777" w:rsidR="00A1018F" w:rsidRPr="00E714C7" w:rsidRDefault="00A1018F" w:rsidP="0072624B">
            <w:pPr>
              <w:pStyle w:val="S-O-P"/>
            </w:pPr>
            <w:r>
              <w:t>NA</w:t>
            </w:r>
          </w:p>
        </w:tc>
        <w:tc>
          <w:tcPr>
            <w:tcW w:w="540" w:type="dxa"/>
          </w:tcPr>
          <w:p w14:paraId="71029A3E" w14:textId="77777777" w:rsidR="00A1018F" w:rsidRPr="00E714C7" w:rsidRDefault="00A1018F" w:rsidP="0072624B">
            <w:pPr>
              <w:pStyle w:val="S-O-P"/>
            </w:pPr>
            <w:r>
              <w:t>NA</w:t>
            </w:r>
          </w:p>
        </w:tc>
        <w:tc>
          <w:tcPr>
            <w:tcW w:w="630" w:type="dxa"/>
          </w:tcPr>
          <w:p w14:paraId="0BE441D3" w14:textId="77777777" w:rsidR="00A1018F" w:rsidRPr="00E714C7" w:rsidRDefault="00A1018F" w:rsidP="0072624B">
            <w:pPr>
              <w:pStyle w:val="S-O-P"/>
            </w:pPr>
            <w:r w:rsidRPr="00E714C7">
              <w:t>S</w:t>
            </w:r>
          </w:p>
        </w:tc>
        <w:tc>
          <w:tcPr>
            <w:tcW w:w="810" w:type="dxa"/>
          </w:tcPr>
          <w:p w14:paraId="4EBDF486" w14:textId="77777777" w:rsidR="00A1018F" w:rsidRPr="00E714C7" w:rsidRDefault="00A1018F" w:rsidP="0072624B">
            <w:pPr>
              <w:pStyle w:val="S-O-P"/>
            </w:pPr>
            <w:r>
              <w:t>NA</w:t>
            </w:r>
          </w:p>
        </w:tc>
        <w:tc>
          <w:tcPr>
            <w:tcW w:w="733" w:type="dxa"/>
          </w:tcPr>
          <w:p w14:paraId="685A8D59" w14:textId="77777777" w:rsidR="00A1018F" w:rsidRPr="00E714C7" w:rsidRDefault="00A1018F" w:rsidP="0072624B">
            <w:pPr>
              <w:pStyle w:val="S-O-P"/>
            </w:pPr>
            <w:r>
              <w:t>NA</w:t>
            </w:r>
          </w:p>
        </w:tc>
      </w:tr>
      <w:tr w:rsidR="00A1018F" w:rsidRPr="002A30EA" w14:paraId="7B0E448D" w14:textId="77777777" w:rsidTr="0072624B">
        <w:tc>
          <w:tcPr>
            <w:tcW w:w="4534" w:type="dxa"/>
          </w:tcPr>
          <w:p w14:paraId="545E3DD8" w14:textId="77777777" w:rsidR="00A1018F" w:rsidRPr="00B649BE" w:rsidRDefault="00A1018F" w:rsidP="0072624B">
            <w:pPr>
              <w:pStyle w:val="BodyIndent1"/>
            </w:pPr>
            <w:r w:rsidRPr="00B649BE">
              <w:t>200-mph primary speedometer</w:t>
            </w:r>
          </w:p>
        </w:tc>
        <w:tc>
          <w:tcPr>
            <w:tcW w:w="506" w:type="dxa"/>
          </w:tcPr>
          <w:p w14:paraId="3E776235" w14:textId="77777777" w:rsidR="00A1018F" w:rsidRPr="00E714C7" w:rsidRDefault="00A1018F" w:rsidP="0072624B">
            <w:pPr>
              <w:pStyle w:val="S-O-P"/>
            </w:pPr>
            <w:r>
              <w:t>NA</w:t>
            </w:r>
          </w:p>
        </w:tc>
        <w:tc>
          <w:tcPr>
            <w:tcW w:w="630" w:type="dxa"/>
          </w:tcPr>
          <w:p w14:paraId="04FF63D3" w14:textId="77777777" w:rsidR="00A1018F" w:rsidRPr="00E714C7" w:rsidRDefault="00A1018F" w:rsidP="0072624B">
            <w:pPr>
              <w:pStyle w:val="S-O-P"/>
            </w:pPr>
            <w:r>
              <w:t>NA</w:t>
            </w:r>
          </w:p>
        </w:tc>
        <w:tc>
          <w:tcPr>
            <w:tcW w:w="450" w:type="dxa"/>
          </w:tcPr>
          <w:p w14:paraId="54A53D97" w14:textId="77777777" w:rsidR="00A1018F" w:rsidRPr="00E714C7" w:rsidRDefault="00A1018F" w:rsidP="0072624B">
            <w:pPr>
              <w:pStyle w:val="S-O-P"/>
            </w:pPr>
            <w:r>
              <w:t>NA</w:t>
            </w:r>
          </w:p>
        </w:tc>
        <w:tc>
          <w:tcPr>
            <w:tcW w:w="630" w:type="dxa"/>
          </w:tcPr>
          <w:p w14:paraId="62389C93" w14:textId="77777777" w:rsidR="00A1018F" w:rsidRPr="00E714C7" w:rsidRDefault="00A1018F" w:rsidP="0072624B">
            <w:pPr>
              <w:pStyle w:val="S-O-P"/>
            </w:pPr>
            <w:r>
              <w:t>NA</w:t>
            </w:r>
          </w:p>
        </w:tc>
        <w:tc>
          <w:tcPr>
            <w:tcW w:w="540" w:type="dxa"/>
          </w:tcPr>
          <w:p w14:paraId="30DBA1A0" w14:textId="77777777" w:rsidR="00A1018F" w:rsidRPr="00E714C7" w:rsidRDefault="00A1018F" w:rsidP="0072624B">
            <w:pPr>
              <w:pStyle w:val="S-O-P"/>
            </w:pPr>
            <w:r>
              <w:t>NA</w:t>
            </w:r>
          </w:p>
        </w:tc>
        <w:tc>
          <w:tcPr>
            <w:tcW w:w="630" w:type="dxa"/>
          </w:tcPr>
          <w:p w14:paraId="74D43204" w14:textId="77777777" w:rsidR="00A1018F" w:rsidRPr="00E714C7" w:rsidRDefault="00A1018F" w:rsidP="0072624B">
            <w:pPr>
              <w:pStyle w:val="S-O-P"/>
            </w:pPr>
            <w:r>
              <w:t>NA</w:t>
            </w:r>
          </w:p>
        </w:tc>
        <w:tc>
          <w:tcPr>
            <w:tcW w:w="810" w:type="dxa"/>
          </w:tcPr>
          <w:p w14:paraId="0B8FBAD1" w14:textId="77777777" w:rsidR="00A1018F" w:rsidRPr="00E714C7" w:rsidRDefault="00A1018F" w:rsidP="0072624B">
            <w:pPr>
              <w:pStyle w:val="S-O-P"/>
            </w:pPr>
            <w:r w:rsidRPr="00E714C7">
              <w:t>S</w:t>
            </w:r>
          </w:p>
        </w:tc>
        <w:tc>
          <w:tcPr>
            <w:tcW w:w="733" w:type="dxa"/>
          </w:tcPr>
          <w:p w14:paraId="23FEA50A" w14:textId="77777777" w:rsidR="00A1018F" w:rsidRPr="00E714C7" w:rsidRDefault="00A1018F" w:rsidP="0072624B">
            <w:pPr>
              <w:pStyle w:val="S-O-P"/>
            </w:pPr>
            <w:r>
              <w:t>NA</w:t>
            </w:r>
          </w:p>
        </w:tc>
      </w:tr>
      <w:tr w:rsidR="00A1018F" w:rsidRPr="002A30EA" w14:paraId="66B29C46" w14:textId="77777777" w:rsidTr="0072624B">
        <w:tc>
          <w:tcPr>
            <w:tcW w:w="4534" w:type="dxa"/>
          </w:tcPr>
          <w:p w14:paraId="6D68BFD8" w14:textId="77777777" w:rsidR="00A1018F" w:rsidRPr="00B649BE" w:rsidRDefault="00A1018F" w:rsidP="0072624B">
            <w:pPr>
              <w:pStyle w:val="BodyIndent1"/>
            </w:pPr>
            <w:r w:rsidRPr="00B649BE">
              <w:t>220-mph primary speedometer</w:t>
            </w:r>
          </w:p>
        </w:tc>
        <w:tc>
          <w:tcPr>
            <w:tcW w:w="506" w:type="dxa"/>
          </w:tcPr>
          <w:p w14:paraId="6694AD97" w14:textId="77777777" w:rsidR="00A1018F" w:rsidRPr="00E714C7" w:rsidRDefault="00A1018F" w:rsidP="0072624B">
            <w:pPr>
              <w:pStyle w:val="S-O-P"/>
            </w:pPr>
            <w:r>
              <w:t>NA</w:t>
            </w:r>
          </w:p>
        </w:tc>
        <w:tc>
          <w:tcPr>
            <w:tcW w:w="630" w:type="dxa"/>
          </w:tcPr>
          <w:p w14:paraId="70D457E3" w14:textId="77777777" w:rsidR="00A1018F" w:rsidRPr="00E714C7" w:rsidRDefault="00A1018F" w:rsidP="0072624B">
            <w:pPr>
              <w:pStyle w:val="S-O-P"/>
            </w:pPr>
            <w:r>
              <w:t>NA</w:t>
            </w:r>
          </w:p>
        </w:tc>
        <w:tc>
          <w:tcPr>
            <w:tcW w:w="450" w:type="dxa"/>
          </w:tcPr>
          <w:p w14:paraId="1D3C9E19" w14:textId="77777777" w:rsidR="00A1018F" w:rsidRPr="00E714C7" w:rsidRDefault="00A1018F" w:rsidP="0072624B">
            <w:pPr>
              <w:pStyle w:val="S-O-P"/>
            </w:pPr>
            <w:r>
              <w:t>NA</w:t>
            </w:r>
          </w:p>
        </w:tc>
        <w:tc>
          <w:tcPr>
            <w:tcW w:w="630" w:type="dxa"/>
          </w:tcPr>
          <w:p w14:paraId="3989D7A9" w14:textId="77777777" w:rsidR="00A1018F" w:rsidRPr="00E714C7" w:rsidRDefault="00A1018F" w:rsidP="0072624B">
            <w:pPr>
              <w:pStyle w:val="S-O-P"/>
            </w:pPr>
            <w:r>
              <w:t>NA</w:t>
            </w:r>
          </w:p>
        </w:tc>
        <w:tc>
          <w:tcPr>
            <w:tcW w:w="540" w:type="dxa"/>
          </w:tcPr>
          <w:p w14:paraId="7823392B" w14:textId="77777777" w:rsidR="00A1018F" w:rsidRPr="00E714C7" w:rsidRDefault="00A1018F" w:rsidP="0072624B">
            <w:pPr>
              <w:pStyle w:val="S-O-P"/>
            </w:pPr>
            <w:r>
              <w:t>NA</w:t>
            </w:r>
          </w:p>
        </w:tc>
        <w:tc>
          <w:tcPr>
            <w:tcW w:w="630" w:type="dxa"/>
          </w:tcPr>
          <w:p w14:paraId="7A553176" w14:textId="77777777" w:rsidR="00A1018F" w:rsidRPr="00E714C7" w:rsidRDefault="00A1018F" w:rsidP="0072624B">
            <w:pPr>
              <w:pStyle w:val="S-O-P"/>
            </w:pPr>
            <w:r>
              <w:t>NA</w:t>
            </w:r>
          </w:p>
        </w:tc>
        <w:tc>
          <w:tcPr>
            <w:tcW w:w="810" w:type="dxa"/>
          </w:tcPr>
          <w:p w14:paraId="31576C09" w14:textId="77777777" w:rsidR="00A1018F" w:rsidRPr="00E714C7" w:rsidRDefault="00A1018F" w:rsidP="0072624B">
            <w:pPr>
              <w:pStyle w:val="S-O-P"/>
            </w:pPr>
            <w:r>
              <w:t>NA</w:t>
            </w:r>
          </w:p>
        </w:tc>
        <w:tc>
          <w:tcPr>
            <w:tcW w:w="733" w:type="dxa"/>
          </w:tcPr>
          <w:p w14:paraId="01D86BF7" w14:textId="77777777" w:rsidR="00A1018F" w:rsidRPr="00E714C7" w:rsidRDefault="00A1018F" w:rsidP="0072624B">
            <w:pPr>
              <w:pStyle w:val="S-O-P"/>
            </w:pPr>
            <w:r w:rsidRPr="00E714C7">
              <w:t>S</w:t>
            </w:r>
          </w:p>
        </w:tc>
      </w:tr>
      <w:tr w:rsidR="00A1018F" w:rsidRPr="002A30EA" w14:paraId="62BC8845" w14:textId="77777777" w:rsidTr="0072624B">
        <w:tc>
          <w:tcPr>
            <w:tcW w:w="4534" w:type="dxa"/>
          </w:tcPr>
          <w:p w14:paraId="6D221673" w14:textId="77777777" w:rsidR="00A1018F" w:rsidRPr="00B649BE" w:rsidRDefault="00A1018F" w:rsidP="0072624B">
            <w:pPr>
              <w:pStyle w:val="BodyIndent1"/>
            </w:pPr>
            <w:r w:rsidRPr="00B649BE">
              <w:t xml:space="preserve">Performance shift indicator </w:t>
            </w:r>
            <w:r w:rsidRPr="00B649BE">
              <w:br/>
              <w:t>(included with Widebody Package)</w:t>
            </w:r>
          </w:p>
        </w:tc>
        <w:tc>
          <w:tcPr>
            <w:tcW w:w="506" w:type="dxa"/>
          </w:tcPr>
          <w:p w14:paraId="4FC435A2" w14:textId="77777777" w:rsidR="00A1018F" w:rsidRPr="00E714C7" w:rsidRDefault="00A1018F" w:rsidP="0072624B">
            <w:pPr>
              <w:pStyle w:val="S-O-P"/>
            </w:pPr>
            <w:r>
              <w:t>NA</w:t>
            </w:r>
          </w:p>
        </w:tc>
        <w:tc>
          <w:tcPr>
            <w:tcW w:w="630" w:type="dxa"/>
          </w:tcPr>
          <w:p w14:paraId="354A6B6F" w14:textId="77777777" w:rsidR="00A1018F" w:rsidRPr="00E714C7" w:rsidRDefault="00A1018F" w:rsidP="0072624B">
            <w:pPr>
              <w:pStyle w:val="S-O-P"/>
            </w:pPr>
            <w:r>
              <w:t>NA</w:t>
            </w:r>
          </w:p>
        </w:tc>
        <w:tc>
          <w:tcPr>
            <w:tcW w:w="450" w:type="dxa"/>
          </w:tcPr>
          <w:p w14:paraId="0308442A" w14:textId="77777777" w:rsidR="00A1018F" w:rsidRPr="00E714C7" w:rsidRDefault="00A1018F" w:rsidP="0072624B">
            <w:pPr>
              <w:pStyle w:val="S-O-P"/>
            </w:pPr>
            <w:r>
              <w:t>NA</w:t>
            </w:r>
          </w:p>
        </w:tc>
        <w:tc>
          <w:tcPr>
            <w:tcW w:w="630" w:type="dxa"/>
          </w:tcPr>
          <w:p w14:paraId="6F2BB3A1" w14:textId="77777777" w:rsidR="00A1018F" w:rsidRPr="00E714C7" w:rsidRDefault="00A1018F" w:rsidP="0072624B">
            <w:pPr>
              <w:pStyle w:val="S-O-P"/>
            </w:pPr>
            <w:r>
              <w:t>NA</w:t>
            </w:r>
          </w:p>
        </w:tc>
        <w:tc>
          <w:tcPr>
            <w:tcW w:w="540" w:type="dxa"/>
          </w:tcPr>
          <w:p w14:paraId="7A97266A" w14:textId="77777777" w:rsidR="00A1018F" w:rsidRPr="00E714C7" w:rsidRDefault="00A1018F" w:rsidP="0072624B">
            <w:pPr>
              <w:pStyle w:val="S-O-P"/>
            </w:pPr>
            <w:r>
              <w:t>NA</w:t>
            </w:r>
          </w:p>
        </w:tc>
        <w:tc>
          <w:tcPr>
            <w:tcW w:w="630" w:type="dxa"/>
          </w:tcPr>
          <w:p w14:paraId="13A9BC41" w14:textId="77777777" w:rsidR="00A1018F" w:rsidRPr="00E714C7" w:rsidRDefault="00A1018F" w:rsidP="0072624B">
            <w:pPr>
              <w:pStyle w:val="S-O-P"/>
            </w:pPr>
            <w:r w:rsidRPr="00E714C7">
              <w:t>P</w:t>
            </w:r>
          </w:p>
        </w:tc>
        <w:tc>
          <w:tcPr>
            <w:tcW w:w="810" w:type="dxa"/>
          </w:tcPr>
          <w:p w14:paraId="71A7B3F2" w14:textId="77777777" w:rsidR="00A1018F" w:rsidRPr="00E714C7" w:rsidRDefault="00A1018F" w:rsidP="0072624B">
            <w:pPr>
              <w:pStyle w:val="S-O-P"/>
            </w:pPr>
            <w:r w:rsidRPr="00E714C7">
              <w:t>S</w:t>
            </w:r>
          </w:p>
        </w:tc>
        <w:tc>
          <w:tcPr>
            <w:tcW w:w="733" w:type="dxa"/>
          </w:tcPr>
          <w:p w14:paraId="49AF3CCE" w14:textId="77777777" w:rsidR="00A1018F" w:rsidRPr="00E714C7" w:rsidRDefault="00A1018F" w:rsidP="0072624B">
            <w:pPr>
              <w:pStyle w:val="S-O-P"/>
            </w:pPr>
            <w:r w:rsidRPr="00E714C7">
              <w:t>S</w:t>
            </w:r>
          </w:p>
        </w:tc>
      </w:tr>
      <w:tr w:rsidR="00A1018F" w:rsidRPr="002A30EA" w14:paraId="6AEF2161" w14:textId="77777777" w:rsidTr="0072624B">
        <w:tc>
          <w:tcPr>
            <w:tcW w:w="4534" w:type="dxa"/>
          </w:tcPr>
          <w:p w14:paraId="75C4AC4F" w14:textId="77777777" w:rsidR="00A1018F" w:rsidRPr="00B649BE" w:rsidRDefault="00A1018F" w:rsidP="0072624B">
            <w:pPr>
              <w:pStyle w:val="BodyIndent1"/>
            </w:pPr>
            <w:r w:rsidRPr="00B649BE">
              <w:lastRenderedPageBreak/>
              <w:t>Dodge Performance Pages</w:t>
            </w:r>
          </w:p>
        </w:tc>
        <w:tc>
          <w:tcPr>
            <w:tcW w:w="506" w:type="dxa"/>
          </w:tcPr>
          <w:p w14:paraId="15134C76" w14:textId="77777777" w:rsidR="00A1018F" w:rsidRPr="00E714C7" w:rsidRDefault="00A1018F" w:rsidP="0072624B">
            <w:pPr>
              <w:pStyle w:val="S-O-P"/>
            </w:pPr>
            <w:r w:rsidRPr="00E714C7">
              <w:t>S</w:t>
            </w:r>
          </w:p>
        </w:tc>
        <w:tc>
          <w:tcPr>
            <w:tcW w:w="630" w:type="dxa"/>
          </w:tcPr>
          <w:p w14:paraId="206904CA" w14:textId="77777777" w:rsidR="00A1018F" w:rsidRPr="00E714C7" w:rsidRDefault="00A1018F" w:rsidP="0072624B">
            <w:pPr>
              <w:pStyle w:val="S-O-P"/>
            </w:pPr>
            <w:r w:rsidRPr="00E714C7">
              <w:t>S</w:t>
            </w:r>
          </w:p>
        </w:tc>
        <w:tc>
          <w:tcPr>
            <w:tcW w:w="450" w:type="dxa"/>
          </w:tcPr>
          <w:p w14:paraId="77E97C84" w14:textId="77777777" w:rsidR="00A1018F" w:rsidRPr="00E714C7" w:rsidRDefault="00A1018F" w:rsidP="0072624B">
            <w:pPr>
              <w:pStyle w:val="S-O-P"/>
            </w:pPr>
            <w:r w:rsidRPr="00E714C7">
              <w:t>S</w:t>
            </w:r>
          </w:p>
        </w:tc>
        <w:tc>
          <w:tcPr>
            <w:tcW w:w="630" w:type="dxa"/>
          </w:tcPr>
          <w:p w14:paraId="535ACA90" w14:textId="77777777" w:rsidR="00A1018F" w:rsidRPr="00E714C7" w:rsidRDefault="00A1018F" w:rsidP="0072624B">
            <w:pPr>
              <w:pStyle w:val="S-O-P"/>
            </w:pPr>
            <w:r w:rsidRPr="00E714C7">
              <w:t>S</w:t>
            </w:r>
          </w:p>
        </w:tc>
        <w:tc>
          <w:tcPr>
            <w:tcW w:w="540" w:type="dxa"/>
          </w:tcPr>
          <w:p w14:paraId="5D19E4D5" w14:textId="77777777" w:rsidR="00A1018F" w:rsidRPr="00E714C7" w:rsidRDefault="00A1018F" w:rsidP="0072624B">
            <w:pPr>
              <w:pStyle w:val="S-O-P"/>
            </w:pPr>
            <w:r w:rsidRPr="00E714C7">
              <w:t>S</w:t>
            </w:r>
          </w:p>
        </w:tc>
        <w:tc>
          <w:tcPr>
            <w:tcW w:w="630" w:type="dxa"/>
          </w:tcPr>
          <w:p w14:paraId="456C9625" w14:textId="77777777" w:rsidR="00A1018F" w:rsidRPr="00E714C7" w:rsidRDefault="00A1018F" w:rsidP="0072624B">
            <w:pPr>
              <w:pStyle w:val="S-O-P"/>
            </w:pPr>
            <w:r>
              <w:t>NA</w:t>
            </w:r>
          </w:p>
        </w:tc>
        <w:tc>
          <w:tcPr>
            <w:tcW w:w="810" w:type="dxa"/>
          </w:tcPr>
          <w:p w14:paraId="71C8F051" w14:textId="77777777" w:rsidR="00A1018F" w:rsidRPr="00E714C7" w:rsidRDefault="00A1018F" w:rsidP="0072624B">
            <w:pPr>
              <w:pStyle w:val="S-O-P"/>
            </w:pPr>
            <w:r>
              <w:t>NA</w:t>
            </w:r>
          </w:p>
        </w:tc>
        <w:tc>
          <w:tcPr>
            <w:tcW w:w="733" w:type="dxa"/>
          </w:tcPr>
          <w:p w14:paraId="44B83C53" w14:textId="77777777" w:rsidR="00A1018F" w:rsidRPr="00E714C7" w:rsidRDefault="00A1018F" w:rsidP="0072624B">
            <w:pPr>
              <w:pStyle w:val="S-O-P"/>
            </w:pPr>
            <w:r>
              <w:t>NA</w:t>
            </w:r>
          </w:p>
        </w:tc>
      </w:tr>
      <w:tr w:rsidR="00A1018F" w:rsidRPr="002A30EA" w14:paraId="144A92FE" w14:textId="77777777" w:rsidTr="0072624B">
        <w:tc>
          <w:tcPr>
            <w:tcW w:w="4534" w:type="dxa"/>
          </w:tcPr>
          <w:p w14:paraId="72E06F49" w14:textId="77777777" w:rsidR="00A1018F" w:rsidRPr="00B649BE" w:rsidRDefault="00A1018F" w:rsidP="0072624B">
            <w:pPr>
              <w:pStyle w:val="BodyIndent1"/>
            </w:pPr>
            <w:r w:rsidRPr="00B649BE">
              <w:t>SRT Performance Pages</w:t>
            </w:r>
          </w:p>
        </w:tc>
        <w:tc>
          <w:tcPr>
            <w:tcW w:w="506" w:type="dxa"/>
          </w:tcPr>
          <w:p w14:paraId="271A36D6" w14:textId="77777777" w:rsidR="00A1018F" w:rsidRPr="00E714C7" w:rsidRDefault="00A1018F" w:rsidP="0072624B">
            <w:pPr>
              <w:pStyle w:val="S-O-P"/>
            </w:pPr>
            <w:r>
              <w:t>NA</w:t>
            </w:r>
          </w:p>
        </w:tc>
        <w:tc>
          <w:tcPr>
            <w:tcW w:w="630" w:type="dxa"/>
          </w:tcPr>
          <w:p w14:paraId="33B67833" w14:textId="77777777" w:rsidR="00A1018F" w:rsidRPr="00E714C7" w:rsidRDefault="00A1018F" w:rsidP="0072624B">
            <w:pPr>
              <w:pStyle w:val="S-O-P"/>
            </w:pPr>
            <w:r>
              <w:t>NA</w:t>
            </w:r>
          </w:p>
        </w:tc>
        <w:tc>
          <w:tcPr>
            <w:tcW w:w="450" w:type="dxa"/>
          </w:tcPr>
          <w:p w14:paraId="7A2E08CD" w14:textId="77777777" w:rsidR="00A1018F" w:rsidRPr="00E714C7" w:rsidRDefault="00A1018F" w:rsidP="0072624B">
            <w:pPr>
              <w:pStyle w:val="S-O-P"/>
            </w:pPr>
            <w:r>
              <w:t>NA</w:t>
            </w:r>
          </w:p>
        </w:tc>
        <w:tc>
          <w:tcPr>
            <w:tcW w:w="630" w:type="dxa"/>
          </w:tcPr>
          <w:p w14:paraId="53149D3A" w14:textId="77777777" w:rsidR="00A1018F" w:rsidRPr="00E714C7" w:rsidRDefault="00A1018F" w:rsidP="0072624B">
            <w:pPr>
              <w:pStyle w:val="S-O-P"/>
            </w:pPr>
            <w:r>
              <w:t>NA</w:t>
            </w:r>
          </w:p>
        </w:tc>
        <w:tc>
          <w:tcPr>
            <w:tcW w:w="540" w:type="dxa"/>
          </w:tcPr>
          <w:p w14:paraId="58E0A48B" w14:textId="77777777" w:rsidR="00A1018F" w:rsidRPr="00E714C7" w:rsidRDefault="00A1018F" w:rsidP="0072624B">
            <w:pPr>
              <w:pStyle w:val="S-O-P"/>
            </w:pPr>
            <w:r>
              <w:t>NA</w:t>
            </w:r>
          </w:p>
        </w:tc>
        <w:tc>
          <w:tcPr>
            <w:tcW w:w="630" w:type="dxa"/>
          </w:tcPr>
          <w:p w14:paraId="3D15469B" w14:textId="77777777" w:rsidR="00A1018F" w:rsidRPr="00E714C7" w:rsidRDefault="00A1018F" w:rsidP="0072624B">
            <w:pPr>
              <w:pStyle w:val="S-O-P"/>
            </w:pPr>
            <w:r w:rsidRPr="00E714C7">
              <w:t>S</w:t>
            </w:r>
          </w:p>
        </w:tc>
        <w:tc>
          <w:tcPr>
            <w:tcW w:w="810" w:type="dxa"/>
          </w:tcPr>
          <w:p w14:paraId="7442878A" w14:textId="77777777" w:rsidR="00A1018F" w:rsidRPr="00E714C7" w:rsidRDefault="00A1018F" w:rsidP="0072624B">
            <w:pPr>
              <w:pStyle w:val="S-O-P"/>
            </w:pPr>
            <w:r w:rsidRPr="00E714C7">
              <w:t>S</w:t>
            </w:r>
          </w:p>
        </w:tc>
        <w:tc>
          <w:tcPr>
            <w:tcW w:w="733" w:type="dxa"/>
          </w:tcPr>
          <w:p w14:paraId="3756B42A" w14:textId="77777777" w:rsidR="00A1018F" w:rsidRPr="00E714C7" w:rsidRDefault="00A1018F" w:rsidP="0072624B">
            <w:pPr>
              <w:pStyle w:val="S-O-P"/>
            </w:pPr>
            <w:r w:rsidRPr="00E714C7">
              <w:t>S</w:t>
            </w:r>
          </w:p>
        </w:tc>
      </w:tr>
      <w:tr w:rsidR="00A1018F" w:rsidRPr="002A30EA" w14:paraId="6BAA25E6" w14:textId="77777777" w:rsidTr="0072624B">
        <w:tc>
          <w:tcPr>
            <w:tcW w:w="4534" w:type="dxa"/>
          </w:tcPr>
          <w:p w14:paraId="0BF5C4B0" w14:textId="77777777" w:rsidR="00A1018F" w:rsidRPr="00B649BE" w:rsidRDefault="00A1018F" w:rsidP="0072624B">
            <w:pPr>
              <w:pStyle w:val="BodyIndent1"/>
            </w:pPr>
            <w:r w:rsidRPr="00B649BE">
              <w:t>SRT Configurable Drive Modes</w:t>
            </w:r>
          </w:p>
        </w:tc>
        <w:tc>
          <w:tcPr>
            <w:tcW w:w="506" w:type="dxa"/>
          </w:tcPr>
          <w:p w14:paraId="6E874011" w14:textId="77777777" w:rsidR="00A1018F" w:rsidRPr="00E714C7" w:rsidRDefault="00A1018F" w:rsidP="0072624B">
            <w:pPr>
              <w:pStyle w:val="S-O-P"/>
            </w:pPr>
            <w:r>
              <w:t>NA</w:t>
            </w:r>
          </w:p>
        </w:tc>
        <w:tc>
          <w:tcPr>
            <w:tcW w:w="630" w:type="dxa"/>
          </w:tcPr>
          <w:p w14:paraId="55B1CBDA" w14:textId="77777777" w:rsidR="00A1018F" w:rsidRPr="00E714C7" w:rsidRDefault="00A1018F" w:rsidP="0072624B">
            <w:pPr>
              <w:pStyle w:val="S-O-P"/>
            </w:pPr>
            <w:r>
              <w:t>NA</w:t>
            </w:r>
          </w:p>
        </w:tc>
        <w:tc>
          <w:tcPr>
            <w:tcW w:w="450" w:type="dxa"/>
          </w:tcPr>
          <w:p w14:paraId="20E657D1" w14:textId="77777777" w:rsidR="00A1018F" w:rsidRPr="00E714C7" w:rsidRDefault="00A1018F" w:rsidP="0072624B">
            <w:pPr>
              <w:pStyle w:val="S-O-P"/>
            </w:pPr>
            <w:r>
              <w:t>NA</w:t>
            </w:r>
          </w:p>
        </w:tc>
        <w:tc>
          <w:tcPr>
            <w:tcW w:w="630" w:type="dxa"/>
          </w:tcPr>
          <w:p w14:paraId="3FC3BCCD" w14:textId="77777777" w:rsidR="00A1018F" w:rsidRPr="00E714C7" w:rsidRDefault="00A1018F" w:rsidP="0072624B">
            <w:pPr>
              <w:pStyle w:val="S-O-P"/>
            </w:pPr>
            <w:r>
              <w:t>NA</w:t>
            </w:r>
          </w:p>
        </w:tc>
        <w:tc>
          <w:tcPr>
            <w:tcW w:w="540" w:type="dxa"/>
          </w:tcPr>
          <w:p w14:paraId="532ED013" w14:textId="77777777" w:rsidR="00A1018F" w:rsidRPr="00E714C7" w:rsidRDefault="00A1018F" w:rsidP="0072624B">
            <w:pPr>
              <w:pStyle w:val="S-O-P"/>
            </w:pPr>
            <w:r>
              <w:t>NA</w:t>
            </w:r>
          </w:p>
        </w:tc>
        <w:tc>
          <w:tcPr>
            <w:tcW w:w="630" w:type="dxa"/>
          </w:tcPr>
          <w:p w14:paraId="45F14D4E" w14:textId="77777777" w:rsidR="00A1018F" w:rsidRPr="00E714C7" w:rsidRDefault="00A1018F" w:rsidP="0072624B">
            <w:pPr>
              <w:pStyle w:val="S-O-P"/>
            </w:pPr>
            <w:r w:rsidRPr="00E714C7">
              <w:t>S</w:t>
            </w:r>
          </w:p>
        </w:tc>
        <w:tc>
          <w:tcPr>
            <w:tcW w:w="810" w:type="dxa"/>
          </w:tcPr>
          <w:p w14:paraId="552F9276" w14:textId="77777777" w:rsidR="00A1018F" w:rsidRPr="00E714C7" w:rsidRDefault="00A1018F" w:rsidP="0072624B">
            <w:pPr>
              <w:pStyle w:val="S-O-P"/>
            </w:pPr>
            <w:r w:rsidRPr="00E714C7">
              <w:t>S</w:t>
            </w:r>
          </w:p>
        </w:tc>
        <w:tc>
          <w:tcPr>
            <w:tcW w:w="733" w:type="dxa"/>
          </w:tcPr>
          <w:p w14:paraId="1D128CA4" w14:textId="77777777" w:rsidR="00A1018F" w:rsidRPr="00E714C7" w:rsidRDefault="00A1018F" w:rsidP="0072624B">
            <w:pPr>
              <w:pStyle w:val="S-O-P"/>
            </w:pPr>
            <w:r w:rsidRPr="00E714C7">
              <w:t>S</w:t>
            </w:r>
          </w:p>
        </w:tc>
      </w:tr>
      <w:tr w:rsidR="00A1018F" w:rsidRPr="002A30EA" w14:paraId="73B0D8CF" w14:textId="77777777" w:rsidTr="0072624B">
        <w:tc>
          <w:tcPr>
            <w:tcW w:w="4534" w:type="dxa"/>
          </w:tcPr>
          <w:p w14:paraId="797CDCD7" w14:textId="77777777" w:rsidR="00A1018F" w:rsidRPr="002A40CD" w:rsidRDefault="00A1018F" w:rsidP="0072624B">
            <w:pPr>
              <w:pStyle w:val="FABodyCopy"/>
            </w:pPr>
            <w:r w:rsidRPr="002A40CD">
              <w:t>Tachometer, engine temperature and fuel gauge</w:t>
            </w:r>
          </w:p>
        </w:tc>
        <w:tc>
          <w:tcPr>
            <w:tcW w:w="506" w:type="dxa"/>
          </w:tcPr>
          <w:p w14:paraId="463120B6" w14:textId="77777777" w:rsidR="00A1018F" w:rsidRPr="00E714C7" w:rsidRDefault="00A1018F" w:rsidP="0072624B">
            <w:pPr>
              <w:pStyle w:val="S-O-P"/>
            </w:pPr>
            <w:r w:rsidRPr="00E714C7">
              <w:t>S</w:t>
            </w:r>
          </w:p>
        </w:tc>
        <w:tc>
          <w:tcPr>
            <w:tcW w:w="630" w:type="dxa"/>
          </w:tcPr>
          <w:p w14:paraId="65C0C2A7" w14:textId="77777777" w:rsidR="00A1018F" w:rsidRPr="00E714C7" w:rsidRDefault="00A1018F" w:rsidP="0072624B">
            <w:pPr>
              <w:pStyle w:val="S-O-P"/>
            </w:pPr>
            <w:r w:rsidRPr="00E714C7">
              <w:t>S</w:t>
            </w:r>
          </w:p>
        </w:tc>
        <w:tc>
          <w:tcPr>
            <w:tcW w:w="450" w:type="dxa"/>
          </w:tcPr>
          <w:p w14:paraId="2EF86705" w14:textId="77777777" w:rsidR="00A1018F" w:rsidRPr="00E714C7" w:rsidRDefault="00A1018F" w:rsidP="0072624B">
            <w:pPr>
              <w:pStyle w:val="S-O-P"/>
            </w:pPr>
            <w:r w:rsidRPr="00E714C7">
              <w:t>S</w:t>
            </w:r>
          </w:p>
        </w:tc>
        <w:tc>
          <w:tcPr>
            <w:tcW w:w="630" w:type="dxa"/>
          </w:tcPr>
          <w:p w14:paraId="0A95094E" w14:textId="77777777" w:rsidR="00A1018F" w:rsidRPr="00E714C7" w:rsidRDefault="00A1018F" w:rsidP="0072624B">
            <w:pPr>
              <w:pStyle w:val="S-O-P"/>
            </w:pPr>
            <w:r w:rsidRPr="00E714C7">
              <w:t>S</w:t>
            </w:r>
          </w:p>
        </w:tc>
        <w:tc>
          <w:tcPr>
            <w:tcW w:w="540" w:type="dxa"/>
          </w:tcPr>
          <w:p w14:paraId="1292AAB0" w14:textId="77777777" w:rsidR="00A1018F" w:rsidRPr="00E714C7" w:rsidRDefault="00A1018F" w:rsidP="0072624B">
            <w:pPr>
              <w:pStyle w:val="S-O-P"/>
            </w:pPr>
            <w:r w:rsidRPr="00E714C7">
              <w:t>S</w:t>
            </w:r>
          </w:p>
        </w:tc>
        <w:tc>
          <w:tcPr>
            <w:tcW w:w="630" w:type="dxa"/>
          </w:tcPr>
          <w:p w14:paraId="1FAAE201" w14:textId="77777777" w:rsidR="00A1018F" w:rsidRPr="00E714C7" w:rsidRDefault="00A1018F" w:rsidP="0072624B">
            <w:pPr>
              <w:pStyle w:val="S-O-P"/>
            </w:pPr>
            <w:r w:rsidRPr="00E714C7">
              <w:t>S</w:t>
            </w:r>
          </w:p>
        </w:tc>
        <w:tc>
          <w:tcPr>
            <w:tcW w:w="810" w:type="dxa"/>
          </w:tcPr>
          <w:p w14:paraId="79ACFF73" w14:textId="77777777" w:rsidR="00A1018F" w:rsidRPr="00E714C7" w:rsidRDefault="00A1018F" w:rsidP="0072624B">
            <w:pPr>
              <w:pStyle w:val="S-O-P"/>
            </w:pPr>
            <w:r w:rsidRPr="00E714C7">
              <w:t>S</w:t>
            </w:r>
          </w:p>
        </w:tc>
        <w:tc>
          <w:tcPr>
            <w:tcW w:w="733" w:type="dxa"/>
          </w:tcPr>
          <w:p w14:paraId="7CD0DCBA" w14:textId="77777777" w:rsidR="00A1018F" w:rsidRPr="00E714C7" w:rsidRDefault="00A1018F" w:rsidP="0072624B">
            <w:pPr>
              <w:pStyle w:val="S-O-P"/>
            </w:pPr>
            <w:r w:rsidRPr="00E714C7">
              <w:t>S</w:t>
            </w:r>
          </w:p>
        </w:tc>
      </w:tr>
      <w:tr w:rsidR="00A1018F" w:rsidRPr="002A30EA" w14:paraId="0A430265" w14:textId="77777777" w:rsidTr="0072624B">
        <w:tc>
          <w:tcPr>
            <w:tcW w:w="4534" w:type="dxa"/>
          </w:tcPr>
          <w:p w14:paraId="627A662C" w14:textId="77777777" w:rsidR="00A1018F" w:rsidRPr="002A30EA" w:rsidRDefault="00A1018F" w:rsidP="0072624B">
            <w:pPr>
              <w:pStyle w:val="FABodyCopy"/>
            </w:pPr>
            <w:r w:rsidRPr="002A30EA">
              <w:t>Interior Accents</w:t>
            </w:r>
          </w:p>
        </w:tc>
        <w:tc>
          <w:tcPr>
            <w:tcW w:w="506" w:type="dxa"/>
          </w:tcPr>
          <w:p w14:paraId="0CAE9242" w14:textId="77777777" w:rsidR="00A1018F" w:rsidRPr="00E714C7" w:rsidRDefault="00A1018F" w:rsidP="0072624B">
            <w:pPr>
              <w:pStyle w:val="S-O-P"/>
            </w:pPr>
          </w:p>
        </w:tc>
        <w:tc>
          <w:tcPr>
            <w:tcW w:w="630" w:type="dxa"/>
          </w:tcPr>
          <w:p w14:paraId="202DB383" w14:textId="77777777" w:rsidR="00A1018F" w:rsidRPr="00E714C7" w:rsidRDefault="00A1018F" w:rsidP="0072624B">
            <w:pPr>
              <w:pStyle w:val="S-O-P"/>
            </w:pPr>
          </w:p>
        </w:tc>
        <w:tc>
          <w:tcPr>
            <w:tcW w:w="450" w:type="dxa"/>
          </w:tcPr>
          <w:p w14:paraId="144C71A6" w14:textId="77777777" w:rsidR="00A1018F" w:rsidRPr="00E714C7" w:rsidRDefault="00A1018F" w:rsidP="0072624B">
            <w:pPr>
              <w:pStyle w:val="S-O-P"/>
            </w:pPr>
          </w:p>
        </w:tc>
        <w:tc>
          <w:tcPr>
            <w:tcW w:w="630" w:type="dxa"/>
          </w:tcPr>
          <w:p w14:paraId="53B0A49A" w14:textId="77777777" w:rsidR="00A1018F" w:rsidRPr="00E714C7" w:rsidRDefault="00A1018F" w:rsidP="0072624B">
            <w:pPr>
              <w:pStyle w:val="S-O-P"/>
            </w:pPr>
          </w:p>
        </w:tc>
        <w:tc>
          <w:tcPr>
            <w:tcW w:w="540" w:type="dxa"/>
          </w:tcPr>
          <w:p w14:paraId="3AA783BC" w14:textId="77777777" w:rsidR="00A1018F" w:rsidRPr="00E714C7" w:rsidRDefault="00A1018F" w:rsidP="0072624B">
            <w:pPr>
              <w:pStyle w:val="S-O-P"/>
            </w:pPr>
          </w:p>
        </w:tc>
        <w:tc>
          <w:tcPr>
            <w:tcW w:w="630" w:type="dxa"/>
          </w:tcPr>
          <w:p w14:paraId="47758A54" w14:textId="77777777" w:rsidR="00A1018F" w:rsidRPr="00E714C7" w:rsidRDefault="00A1018F" w:rsidP="0072624B">
            <w:pPr>
              <w:pStyle w:val="S-O-P"/>
            </w:pPr>
          </w:p>
        </w:tc>
        <w:tc>
          <w:tcPr>
            <w:tcW w:w="810" w:type="dxa"/>
          </w:tcPr>
          <w:p w14:paraId="034899DA" w14:textId="77777777" w:rsidR="00A1018F" w:rsidRPr="00E714C7" w:rsidRDefault="00A1018F" w:rsidP="0072624B">
            <w:pPr>
              <w:pStyle w:val="S-O-P"/>
            </w:pPr>
          </w:p>
        </w:tc>
        <w:tc>
          <w:tcPr>
            <w:tcW w:w="733" w:type="dxa"/>
          </w:tcPr>
          <w:p w14:paraId="1342F1CD" w14:textId="77777777" w:rsidR="00A1018F" w:rsidRPr="00E714C7" w:rsidRDefault="00A1018F" w:rsidP="0072624B">
            <w:pPr>
              <w:pStyle w:val="S-O-P"/>
            </w:pPr>
          </w:p>
        </w:tc>
      </w:tr>
      <w:tr w:rsidR="00A1018F" w:rsidRPr="002A30EA" w14:paraId="63D47E1E" w14:textId="77777777" w:rsidTr="0072624B">
        <w:tc>
          <w:tcPr>
            <w:tcW w:w="4534" w:type="dxa"/>
          </w:tcPr>
          <w:p w14:paraId="47BF9AA8" w14:textId="77777777" w:rsidR="00A1018F" w:rsidRPr="00B649BE" w:rsidRDefault="00A1018F" w:rsidP="0072624B">
            <w:pPr>
              <w:pStyle w:val="BodyIndent1"/>
            </w:pPr>
            <w:r w:rsidRPr="00B649BE">
              <w:t>Dark Dub Plate</w:t>
            </w:r>
          </w:p>
        </w:tc>
        <w:tc>
          <w:tcPr>
            <w:tcW w:w="506" w:type="dxa"/>
          </w:tcPr>
          <w:p w14:paraId="1C9D0131" w14:textId="77777777" w:rsidR="00A1018F" w:rsidRPr="00E714C7" w:rsidRDefault="00A1018F" w:rsidP="0072624B">
            <w:pPr>
              <w:pStyle w:val="S-O-P"/>
            </w:pPr>
            <w:r w:rsidRPr="00E714C7">
              <w:t>S</w:t>
            </w:r>
          </w:p>
        </w:tc>
        <w:tc>
          <w:tcPr>
            <w:tcW w:w="630" w:type="dxa"/>
          </w:tcPr>
          <w:p w14:paraId="4E436654" w14:textId="77777777" w:rsidR="00A1018F" w:rsidRPr="00E714C7" w:rsidRDefault="00A1018F" w:rsidP="0072624B">
            <w:pPr>
              <w:pStyle w:val="S-O-P"/>
            </w:pPr>
            <w:r w:rsidRPr="00E714C7">
              <w:t>S</w:t>
            </w:r>
          </w:p>
        </w:tc>
        <w:tc>
          <w:tcPr>
            <w:tcW w:w="450" w:type="dxa"/>
          </w:tcPr>
          <w:p w14:paraId="0AB980D5" w14:textId="77777777" w:rsidR="00A1018F" w:rsidRPr="00E714C7" w:rsidRDefault="00A1018F" w:rsidP="0072624B">
            <w:pPr>
              <w:pStyle w:val="S-O-P"/>
            </w:pPr>
            <w:r w:rsidRPr="00E714C7">
              <w:t>S</w:t>
            </w:r>
          </w:p>
        </w:tc>
        <w:tc>
          <w:tcPr>
            <w:tcW w:w="630" w:type="dxa"/>
          </w:tcPr>
          <w:p w14:paraId="09901677" w14:textId="77777777" w:rsidR="00A1018F" w:rsidRPr="00E714C7" w:rsidRDefault="00A1018F" w:rsidP="0072624B">
            <w:pPr>
              <w:pStyle w:val="S-O-P"/>
            </w:pPr>
            <w:r w:rsidRPr="00E714C7">
              <w:t>S</w:t>
            </w:r>
          </w:p>
        </w:tc>
        <w:tc>
          <w:tcPr>
            <w:tcW w:w="540" w:type="dxa"/>
          </w:tcPr>
          <w:p w14:paraId="77BA97B6" w14:textId="77777777" w:rsidR="00A1018F" w:rsidRPr="00E714C7" w:rsidRDefault="00A1018F" w:rsidP="0072624B">
            <w:pPr>
              <w:pStyle w:val="S-O-P"/>
            </w:pPr>
            <w:r w:rsidRPr="00E714C7">
              <w:t>S</w:t>
            </w:r>
          </w:p>
        </w:tc>
        <w:tc>
          <w:tcPr>
            <w:tcW w:w="630" w:type="dxa"/>
          </w:tcPr>
          <w:p w14:paraId="4C5B2211" w14:textId="77777777" w:rsidR="00A1018F" w:rsidRPr="00E714C7" w:rsidRDefault="00A1018F" w:rsidP="0072624B">
            <w:pPr>
              <w:pStyle w:val="S-O-P"/>
            </w:pPr>
            <w:r w:rsidRPr="00E714C7">
              <w:t>S</w:t>
            </w:r>
          </w:p>
        </w:tc>
        <w:tc>
          <w:tcPr>
            <w:tcW w:w="810" w:type="dxa"/>
          </w:tcPr>
          <w:p w14:paraId="5F36D73E" w14:textId="77777777" w:rsidR="00A1018F" w:rsidRPr="00E714C7" w:rsidRDefault="00A1018F" w:rsidP="0072624B">
            <w:pPr>
              <w:pStyle w:val="S-O-P"/>
            </w:pPr>
            <w:r w:rsidRPr="00E714C7">
              <w:t>S</w:t>
            </w:r>
          </w:p>
        </w:tc>
        <w:tc>
          <w:tcPr>
            <w:tcW w:w="733" w:type="dxa"/>
          </w:tcPr>
          <w:p w14:paraId="55EC4308" w14:textId="77777777" w:rsidR="00A1018F" w:rsidRPr="00E714C7" w:rsidRDefault="00A1018F" w:rsidP="0072624B">
            <w:pPr>
              <w:pStyle w:val="S-O-P"/>
            </w:pPr>
            <w:r w:rsidRPr="00E714C7">
              <w:t>S</w:t>
            </w:r>
          </w:p>
        </w:tc>
      </w:tr>
      <w:tr w:rsidR="00A1018F" w:rsidRPr="002A30EA" w14:paraId="1FB29214" w14:textId="77777777" w:rsidTr="0072624B">
        <w:tc>
          <w:tcPr>
            <w:tcW w:w="4534" w:type="dxa"/>
          </w:tcPr>
          <w:p w14:paraId="69F73A89" w14:textId="77777777" w:rsidR="00A1018F" w:rsidRPr="00B649BE" w:rsidRDefault="00A1018F" w:rsidP="0072624B">
            <w:pPr>
              <w:pStyle w:val="BodyIndent1"/>
            </w:pPr>
            <w:r w:rsidRPr="00B649BE">
              <w:t xml:space="preserve">Real Carbon Fiber (included with </w:t>
            </w:r>
            <w:r w:rsidRPr="00B649BE">
              <w:br/>
              <w:t>Carbon &amp; Suede Group)</w:t>
            </w:r>
          </w:p>
        </w:tc>
        <w:tc>
          <w:tcPr>
            <w:tcW w:w="506" w:type="dxa"/>
          </w:tcPr>
          <w:p w14:paraId="4C8D7A5A" w14:textId="77777777" w:rsidR="00A1018F" w:rsidRPr="00E714C7" w:rsidRDefault="00A1018F" w:rsidP="0072624B">
            <w:pPr>
              <w:pStyle w:val="S-O-P"/>
            </w:pPr>
            <w:r>
              <w:t>NA</w:t>
            </w:r>
          </w:p>
        </w:tc>
        <w:tc>
          <w:tcPr>
            <w:tcW w:w="630" w:type="dxa"/>
          </w:tcPr>
          <w:p w14:paraId="6A9BADB4" w14:textId="77777777" w:rsidR="00A1018F" w:rsidRPr="00E714C7" w:rsidRDefault="00A1018F" w:rsidP="0072624B">
            <w:pPr>
              <w:pStyle w:val="S-O-P"/>
            </w:pPr>
            <w:r>
              <w:t>NA</w:t>
            </w:r>
          </w:p>
        </w:tc>
        <w:tc>
          <w:tcPr>
            <w:tcW w:w="450" w:type="dxa"/>
          </w:tcPr>
          <w:p w14:paraId="7163B884" w14:textId="77777777" w:rsidR="00A1018F" w:rsidRPr="00E714C7" w:rsidRDefault="00A1018F" w:rsidP="0072624B">
            <w:pPr>
              <w:pStyle w:val="S-O-P"/>
            </w:pPr>
            <w:r>
              <w:t>NA</w:t>
            </w:r>
          </w:p>
        </w:tc>
        <w:tc>
          <w:tcPr>
            <w:tcW w:w="630" w:type="dxa"/>
          </w:tcPr>
          <w:p w14:paraId="19AA8FE6" w14:textId="77777777" w:rsidR="00A1018F" w:rsidRPr="00E714C7" w:rsidRDefault="00A1018F" w:rsidP="0072624B">
            <w:pPr>
              <w:pStyle w:val="S-O-P"/>
            </w:pPr>
            <w:r>
              <w:t>NA</w:t>
            </w:r>
          </w:p>
        </w:tc>
        <w:tc>
          <w:tcPr>
            <w:tcW w:w="540" w:type="dxa"/>
          </w:tcPr>
          <w:p w14:paraId="3F5F2C6B" w14:textId="77777777" w:rsidR="00A1018F" w:rsidRPr="00E714C7" w:rsidRDefault="00A1018F" w:rsidP="0072624B">
            <w:pPr>
              <w:pStyle w:val="S-O-P"/>
            </w:pPr>
            <w:r>
              <w:t>NA</w:t>
            </w:r>
          </w:p>
        </w:tc>
        <w:tc>
          <w:tcPr>
            <w:tcW w:w="630" w:type="dxa"/>
          </w:tcPr>
          <w:p w14:paraId="4137D1BF" w14:textId="77777777" w:rsidR="00A1018F" w:rsidRPr="00E714C7" w:rsidRDefault="00A1018F" w:rsidP="0072624B">
            <w:pPr>
              <w:pStyle w:val="S-O-P"/>
            </w:pPr>
            <w:r w:rsidRPr="00E714C7">
              <w:t>P</w:t>
            </w:r>
          </w:p>
        </w:tc>
        <w:tc>
          <w:tcPr>
            <w:tcW w:w="810" w:type="dxa"/>
          </w:tcPr>
          <w:p w14:paraId="1576742A" w14:textId="77777777" w:rsidR="00A1018F" w:rsidRPr="00E714C7" w:rsidRDefault="00A1018F" w:rsidP="0072624B">
            <w:pPr>
              <w:pStyle w:val="S-O-P"/>
            </w:pPr>
            <w:r w:rsidRPr="00E714C7">
              <w:t>P</w:t>
            </w:r>
          </w:p>
        </w:tc>
        <w:tc>
          <w:tcPr>
            <w:tcW w:w="733" w:type="dxa"/>
          </w:tcPr>
          <w:p w14:paraId="7C5338AF" w14:textId="77777777" w:rsidR="00A1018F" w:rsidRPr="00E714C7" w:rsidRDefault="00A1018F" w:rsidP="0072624B">
            <w:pPr>
              <w:pStyle w:val="S-O-P"/>
            </w:pPr>
            <w:r w:rsidRPr="00E714C7">
              <w:t>P</w:t>
            </w:r>
          </w:p>
        </w:tc>
      </w:tr>
      <w:tr w:rsidR="00A1018F" w:rsidRPr="002A30EA" w14:paraId="308D2E05" w14:textId="77777777" w:rsidTr="0072624B">
        <w:tc>
          <w:tcPr>
            <w:tcW w:w="4534" w:type="dxa"/>
          </w:tcPr>
          <w:p w14:paraId="209AD086" w14:textId="77777777" w:rsidR="00A1018F" w:rsidRPr="00B649BE" w:rsidRDefault="00A1018F" w:rsidP="0072624B">
            <w:pPr>
              <w:pStyle w:val="BodyIndent1"/>
            </w:pPr>
            <w:r w:rsidRPr="00B649BE">
              <w:t>Dark engine turn (included with Plus Group)</w:t>
            </w:r>
          </w:p>
        </w:tc>
        <w:tc>
          <w:tcPr>
            <w:tcW w:w="506" w:type="dxa"/>
          </w:tcPr>
          <w:p w14:paraId="6E3E748D" w14:textId="77777777" w:rsidR="00A1018F" w:rsidRPr="00E714C7" w:rsidRDefault="00A1018F" w:rsidP="0072624B">
            <w:pPr>
              <w:pStyle w:val="S-O-P"/>
            </w:pPr>
            <w:r>
              <w:t>NA</w:t>
            </w:r>
          </w:p>
        </w:tc>
        <w:tc>
          <w:tcPr>
            <w:tcW w:w="630" w:type="dxa"/>
          </w:tcPr>
          <w:p w14:paraId="6D0A3730" w14:textId="77777777" w:rsidR="00A1018F" w:rsidRPr="00E714C7" w:rsidRDefault="00A1018F" w:rsidP="0072624B">
            <w:pPr>
              <w:pStyle w:val="S-O-P"/>
            </w:pPr>
            <w:r>
              <w:t>NA</w:t>
            </w:r>
          </w:p>
        </w:tc>
        <w:tc>
          <w:tcPr>
            <w:tcW w:w="450" w:type="dxa"/>
          </w:tcPr>
          <w:p w14:paraId="3BF410EB" w14:textId="77777777" w:rsidR="00A1018F" w:rsidRPr="00E714C7" w:rsidRDefault="00A1018F" w:rsidP="0072624B">
            <w:pPr>
              <w:pStyle w:val="S-O-P"/>
            </w:pPr>
            <w:r>
              <w:t>NA</w:t>
            </w:r>
          </w:p>
        </w:tc>
        <w:tc>
          <w:tcPr>
            <w:tcW w:w="630" w:type="dxa"/>
          </w:tcPr>
          <w:p w14:paraId="1D39D12E" w14:textId="77777777" w:rsidR="00A1018F" w:rsidRPr="00E714C7" w:rsidRDefault="00A1018F" w:rsidP="0072624B">
            <w:pPr>
              <w:pStyle w:val="S-O-P"/>
            </w:pPr>
            <w:r>
              <w:t>NA</w:t>
            </w:r>
          </w:p>
        </w:tc>
        <w:tc>
          <w:tcPr>
            <w:tcW w:w="540" w:type="dxa"/>
          </w:tcPr>
          <w:p w14:paraId="4E1A81F7" w14:textId="77777777" w:rsidR="00A1018F" w:rsidRPr="00E714C7" w:rsidRDefault="00A1018F" w:rsidP="0072624B">
            <w:pPr>
              <w:pStyle w:val="S-O-P"/>
            </w:pPr>
            <w:r>
              <w:t>NA</w:t>
            </w:r>
          </w:p>
        </w:tc>
        <w:tc>
          <w:tcPr>
            <w:tcW w:w="630" w:type="dxa"/>
          </w:tcPr>
          <w:p w14:paraId="69F8B9AB" w14:textId="77777777" w:rsidR="00A1018F" w:rsidRPr="00E714C7" w:rsidRDefault="00A1018F" w:rsidP="0072624B">
            <w:pPr>
              <w:pStyle w:val="S-O-P"/>
            </w:pPr>
            <w:r>
              <w:t>NA</w:t>
            </w:r>
          </w:p>
        </w:tc>
        <w:tc>
          <w:tcPr>
            <w:tcW w:w="810" w:type="dxa"/>
          </w:tcPr>
          <w:p w14:paraId="05F7C644" w14:textId="77777777" w:rsidR="00A1018F" w:rsidRPr="00E714C7" w:rsidRDefault="00A1018F" w:rsidP="0072624B">
            <w:pPr>
              <w:pStyle w:val="S-O-P"/>
            </w:pPr>
            <w:r w:rsidRPr="00E714C7">
              <w:t>P</w:t>
            </w:r>
          </w:p>
        </w:tc>
        <w:tc>
          <w:tcPr>
            <w:tcW w:w="733" w:type="dxa"/>
          </w:tcPr>
          <w:p w14:paraId="0D7DDCD2" w14:textId="77777777" w:rsidR="00A1018F" w:rsidRPr="00E714C7" w:rsidRDefault="00A1018F" w:rsidP="0072624B">
            <w:pPr>
              <w:pStyle w:val="S-O-P"/>
            </w:pPr>
            <w:r w:rsidRPr="00E714C7">
              <w:t>P</w:t>
            </w:r>
          </w:p>
        </w:tc>
      </w:tr>
      <w:tr w:rsidR="00A1018F" w:rsidRPr="002A30EA" w14:paraId="6DA4306B" w14:textId="77777777" w:rsidTr="0072624B">
        <w:tc>
          <w:tcPr>
            <w:tcW w:w="4534" w:type="dxa"/>
          </w:tcPr>
          <w:p w14:paraId="332B4577" w14:textId="77777777" w:rsidR="00A1018F" w:rsidRPr="002A30EA" w:rsidRDefault="00A1018F" w:rsidP="0072624B">
            <w:pPr>
              <w:pStyle w:val="FABodyCopy"/>
            </w:pPr>
            <w:r w:rsidRPr="002A30EA">
              <w:t>Lighting</w:t>
            </w:r>
          </w:p>
        </w:tc>
        <w:tc>
          <w:tcPr>
            <w:tcW w:w="506" w:type="dxa"/>
          </w:tcPr>
          <w:p w14:paraId="1E14C34B" w14:textId="77777777" w:rsidR="00A1018F" w:rsidRPr="00E714C7" w:rsidRDefault="00A1018F" w:rsidP="0072624B">
            <w:pPr>
              <w:pStyle w:val="S-O-P"/>
            </w:pPr>
          </w:p>
        </w:tc>
        <w:tc>
          <w:tcPr>
            <w:tcW w:w="630" w:type="dxa"/>
          </w:tcPr>
          <w:p w14:paraId="1D94DEA7" w14:textId="77777777" w:rsidR="00A1018F" w:rsidRPr="00E714C7" w:rsidRDefault="00A1018F" w:rsidP="0072624B">
            <w:pPr>
              <w:pStyle w:val="S-O-P"/>
            </w:pPr>
          </w:p>
        </w:tc>
        <w:tc>
          <w:tcPr>
            <w:tcW w:w="450" w:type="dxa"/>
          </w:tcPr>
          <w:p w14:paraId="732E6E4D" w14:textId="77777777" w:rsidR="00A1018F" w:rsidRPr="00E714C7" w:rsidRDefault="00A1018F" w:rsidP="0072624B">
            <w:pPr>
              <w:pStyle w:val="S-O-P"/>
            </w:pPr>
          </w:p>
        </w:tc>
        <w:tc>
          <w:tcPr>
            <w:tcW w:w="630" w:type="dxa"/>
          </w:tcPr>
          <w:p w14:paraId="574A84AB" w14:textId="77777777" w:rsidR="00A1018F" w:rsidRPr="00E714C7" w:rsidRDefault="00A1018F" w:rsidP="0072624B">
            <w:pPr>
              <w:pStyle w:val="S-O-P"/>
            </w:pPr>
          </w:p>
        </w:tc>
        <w:tc>
          <w:tcPr>
            <w:tcW w:w="540" w:type="dxa"/>
          </w:tcPr>
          <w:p w14:paraId="60D08855" w14:textId="77777777" w:rsidR="00A1018F" w:rsidRPr="00E714C7" w:rsidRDefault="00A1018F" w:rsidP="0072624B">
            <w:pPr>
              <w:pStyle w:val="S-O-P"/>
            </w:pPr>
          </w:p>
        </w:tc>
        <w:tc>
          <w:tcPr>
            <w:tcW w:w="630" w:type="dxa"/>
          </w:tcPr>
          <w:p w14:paraId="3B0B1A84" w14:textId="77777777" w:rsidR="00A1018F" w:rsidRPr="00E714C7" w:rsidRDefault="00A1018F" w:rsidP="0072624B">
            <w:pPr>
              <w:pStyle w:val="S-O-P"/>
            </w:pPr>
          </w:p>
        </w:tc>
        <w:tc>
          <w:tcPr>
            <w:tcW w:w="810" w:type="dxa"/>
          </w:tcPr>
          <w:p w14:paraId="34051A89" w14:textId="77777777" w:rsidR="00A1018F" w:rsidRPr="00E714C7" w:rsidRDefault="00A1018F" w:rsidP="0072624B">
            <w:pPr>
              <w:pStyle w:val="S-O-P"/>
            </w:pPr>
          </w:p>
        </w:tc>
        <w:tc>
          <w:tcPr>
            <w:tcW w:w="733" w:type="dxa"/>
          </w:tcPr>
          <w:p w14:paraId="42D7D8C7" w14:textId="77777777" w:rsidR="00A1018F" w:rsidRPr="00E714C7" w:rsidRDefault="00A1018F" w:rsidP="0072624B">
            <w:pPr>
              <w:pStyle w:val="S-O-P"/>
            </w:pPr>
          </w:p>
        </w:tc>
      </w:tr>
      <w:tr w:rsidR="00A1018F" w:rsidRPr="002A30EA" w14:paraId="6A9D3F39" w14:textId="77777777" w:rsidTr="0072624B">
        <w:tc>
          <w:tcPr>
            <w:tcW w:w="4534" w:type="dxa"/>
          </w:tcPr>
          <w:p w14:paraId="4EE268D0" w14:textId="77777777" w:rsidR="00A1018F" w:rsidRPr="002A40CD" w:rsidRDefault="00A1018F" w:rsidP="0072624B">
            <w:pPr>
              <w:pStyle w:val="BodyIndent1"/>
            </w:pPr>
            <w:r w:rsidRPr="002A40CD">
              <w:t>Front illuminated door pulls and rear courtesy lamps</w:t>
            </w:r>
          </w:p>
        </w:tc>
        <w:tc>
          <w:tcPr>
            <w:tcW w:w="506" w:type="dxa"/>
          </w:tcPr>
          <w:p w14:paraId="5EDBDBC9" w14:textId="77777777" w:rsidR="00A1018F" w:rsidRPr="00E714C7" w:rsidRDefault="00A1018F" w:rsidP="0072624B">
            <w:pPr>
              <w:pStyle w:val="S-O-P"/>
            </w:pPr>
            <w:r w:rsidRPr="00E714C7">
              <w:t>S</w:t>
            </w:r>
          </w:p>
        </w:tc>
        <w:tc>
          <w:tcPr>
            <w:tcW w:w="630" w:type="dxa"/>
          </w:tcPr>
          <w:p w14:paraId="338BA143" w14:textId="77777777" w:rsidR="00A1018F" w:rsidRPr="00E714C7" w:rsidRDefault="00A1018F" w:rsidP="0072624B">
            <w:pPr>
              <w:pStyle w:val="S-O-P"/>
            </w:pPr>
            <w:r w:rsidRPr="00E714C7">
              <w:t>S</w:t>
            </w:r>
          </w:p>
        </w:tc>
        <w:tc>
          <w:tcPr>
            <w:tcW w:w="450" w:type="dxa"/>
          </w:tcPr>
          <w:p w14:paraId="0EB648C1" w14:textId="77777777" w:rsidR="00A1018F" w:rsidRPr="00E714C7" w:rsidRDefault="00A1018F" w:rsidP="0072624B">
            <w:pPr>
              <w:pStyle w:val="S-O-P"/>
            </w:pPr>
            <w:r w:rsidRPr="00E714C7">
              <w:t>S</w:t>
            </w:r>
          </w:p>
        </w:tc>
        <w:tc>
          <w:tcPr>
            <w:tcW w:w="630" w:type="dxa"/>
          </w:tcPr>
          <w:p w14:paraId="0211DD8C" w14:textId="77777777" w:rsidR="00A1018F" w:rsidRPr="00E714C7" w:rsidRDefault="00A1018F" w:rsidP="0072624B">
            <w:pPr>
              <w:pStyle w:val="S-O-P"/>
            </w:pPr>
            <w:r w:rsidRPr="00E714C7">
              <w:t>S</w:t>
            </w:r>
          </w:p>
        </w:tc>
        <w:tc>
          <w:tcPr>
            <w:tcW w:w="540" w:type="dxa"/>
          </w:tcPr>
          <w:p w14:paraId="026CF7A4" w14:textId="77777777" w:rsidR="00A1018F" w:rsidRPr="00E714C7" w:rsidRDefault="00A1018F" w:rsidP="0072624B">
            <w:pPr>
              <w:pStyle w:val="S-O-P"/>
            </w:pPr>
            <w:r w:rsidRPr="00E714C7">
              <w:t>S</w:t>
            </w:r>
          </w:p>
        </w:tc>
        <w:tc>
          <w:tcPr>
            <w:tcW w:w="630" w:type="dxa"/>
          </w:tcPr>
          <w:p w14:paraId="2964EF67" w14:textId="77777777" w:rsidR="00A1018F" w:rsidRPr="00E714C7" w:rsidRDefault="00A1018F" w:rsidP="0072624B">
            <w:pPr>
              <w:pStyle w:val="S-O-P"/>
            </w:pPr>
            <w:r w:rsidRPr="00E714C7">
              <w:t>S</w:t>
            </w:r>
          </w:p>
        </w:tc>
        <w:tc>
          <w:tcPr>
            <w:tcW w:w="810" w:type="dxa"/>
          </w:tcPr>
          <w:p w14:paraId="2040FBF6" w14:textId="77777777" w:rsidR="00A1018F" w:rsidRPr="00E714C7" w:rsidRDefault="00A1018F" w:rsidP="0072624B">
            <w:pPr>
              <w:pStyle w:val="S-O-P"/>
            </w:pPr>
            <w:r w:rsidRPr="00E714C7">
              <w:t>S</w:t>
            </w:r>
          </w:p>
        </w:tc>
        <w:tc>
          <w:tcPr>
            <w:tcW w:w="733" w:type="dxa"/>
          </w:tcPr>
          <w:p w14:paraId="780ECB61" w14:textId="77777777" w:rsidR="00A1018F" w:rsidRPr="00E714C7" w:rsidRDefault="00A1018F" w:rsidP="0072624B">
            <w:pPr>
              <w:pStyle w:val="S-O-P"/>
            </w:pPr>
            <w:r w:rsidRPr="00E714C7">
              <w:t>S</w:t>
            </w:r>
          </w:p>
        </w:tc>
      </w:tr>
      <w:tr w:rsidR="00A1018F" w:rsidRPr="002A30EA" w14:paraId="526A4095" w14:textId="77777777" w:rsidTr="0072624B">
        <w:tc>
          <w:tcPr>
            <w:tcW w:w="4534" w:type="dxa"/>
          </w:tcPr>
          <w:p w14:paraId="2D8F58A2" w14:textId="77777777" w:rsidR="00A1018F" w:rsidRPr="002A40CD" w:rsidRDefault="00A1018F" w:rsidP="0072624B">
            <w:pPr>
              <w:pStyle w:val="BodyIndent1"/>
            </w:pPr>
            <w:r w:rsidRPr="002A40CD">
              <w:t xml:space="preserve">LED front map lamps </w:t>
            </w:r>
          </w:p>
        </w:tc>
        <w:tc>
          <w:tcPr>
            <w:tcW w:w="506" w:type="dxa"/>
          </w:tcPr>
          <w:p w14:paraId="6F47FA0B" w14:textId="77777777" w:rsidR="00A1018F" w:rsidRPr="00E714C7" w:rsidRDefault="00A1018F" w:rsidP="0072624B">
            <w:pPr>
              <w:pStyle w:val="S-O-P"/>
            </w:pPr>
            <w:r w:rsidRPr="00E714C7">
              <w:t>S</w:t>
            </w:r>
          </w:p>
        </w:tc>
        <w:tc>
          <w:tcPr>
            <w:tcW w:w="630" w:type="dxa"/>
          </w:tcPr>
          <w:p w14:paraId="375064DE" w14:textId="77777777" w:rsidR="00A1018F" w:rsidRPr="00E714C7" w:rsidRDefault="00A1018F" w:rsidP="0072624B">
            <w:pPr>
              <w:pStyle w:val="S-O-P"/>
            </w:pPr>
            <w:r w:rsidRPr="00E714C7">
              <w:t>S</w:t>
            </w:r>
          </w:p>
        </w:tc>
        <w:tc>
          <w:tcPr>
            <w:tcW w:w="450" w:type="dxa"/>
          </w:tcPr>
          <w:p w14:paraId="223A6FA4" w14:textId="77777777" w:rsidR="00A1018F" w:rsidRPr="00E714C7" w:rsidRDefault="00A1018F" w:rsidP="0072624B">
            <w:pPr>
              <w:pStyle w:val="S-O-P"/>
            </w:pPr>
            <w:r w:rsidRPr="00E714C7">
              <w:t>S</w:t>
            </w:r>
          </w:p>
        </w:tc>
        <w:tc>
          <w:tcPr>
            <w:tcW w:w="630" w:type="dxa"/>
          </w:tcPr>
          <w:p w14:paraId="36D9BBFF" w14:textId="77777777" w:rsidR="00A1018F" w:rsidRPr="00E714C7" w:rsidRDefault="00A1018F" w:rsidP="0072624B">
            <w:pPr>
              <w:pStyle w:val="S-O-P"/>
            </w:pPr>
            <w:r w:rsidRPr="00E714C7">
              <w:t>S</w:t>
            </w:r>
          </w:p>
        </w:tc>
        <w:tc>
          <w:tcPr>
            <w:tcW w:w="540" w:type="dxa"/>
          </w:tcPr>
          <w:p w14:paraId="5A0E022C" w14:textId="77777777" w:rsidR="00A1018F" w:rsidRPr="00E714C7" w:rsidRDefault="00A1018F" w:rsidP="0072624B">
            <w:pPr>
              <w:pStyle w:val="S-O-P"/>
            </w:pPr>
            <w:r w:rsidRPr="00E714C7">
              <w:t>S</w:t>
            </w:r>
          </w:p>
        </w:tc>
        <w:tc>
          <w:tcPr>
            <w:tcW w:w="630" w:type="dxa"/>
          </w:tcPr>
          <w:p w14:paraId="66763856" w14:textId="77777777" w:rsidR="00A1018F" w:rsidRPr="00E714C7" w:rsidRDefault="00A1018F" w:rsidP="0072624B">
            <w:pPr>
              <w:pStyle w:val="S-O-P"/>
            </w:pPr>
            <w:r w:rsidRPr="00E714C7">
              <w:t>S</w:t>
            </w:r>
          </w:p>
        </w:tc>
        <w:tc>
          <w:tcPr>
            <w:tcW w:w="810" w:type="dxa"/>
          </w:tcPr>
          <w:p w14:paraId="605C19BA" w14:textId="77777777" w:rsidR="00A1018F" w:rsidRPr="00E714C7" w:rsidRDefault="00A1018F" w:rsidP="0072624B">
            <w:pPr>
              <w:pStyle w:val="S-O-P"/>
            </w:pPr>
            <w:r w:rsidRPr="00E714C7">
              <w:t>S</w:t>
            </w:r>
          </w:p>
        </w:tc>
        <w:tc>
          <w:tcPr>
            <w:tcW w:w="733" w:type="dxa"/>
          </w:tcPr>
          <w:p w14:paraId="4853D048" w14:textId="77777777" w:rsidR="00A1018F" w:rsidRPr="00E714C7" w:rsidRDefault="00A1018F" w:rsidP="0072624B">
            <w:pPr>
              <w:pStyle w:val="S-O-P"/>
            </w:pPr>
            <w:r w:rsidRPr="00E714C7">
              <w:t>S</w:t>
            </w:r>
          </w:p>
        </w:tc>
      </w:tr>
      <w:tr w:rsidR="00A1018F" w:rsidRPr="002A30EA" w14:paraId="5BAAF454" w14:textId="77777777" w:rsidTr="0072624B">
        <w:tc>
          <w:tcPr>
            <w:tcW w:w="4534" w:type="dxa"/>
          </w:tcPr>
          <w:p w14:paraId="513C7995" w14:textId="77777777" w:rsidR="00A1018F" w:rsidRPr="002A40CD" w:rsidRDefault="00A1018F" w:rsidP="0072624B">
            <w:pPr>
              <w:pStyle w:val="BodyIndent1"/>
            </w:pPr>
            <w:r w:rsidRPr="002A40CD">
              <w:t xml:space="preserve">LED rear courtesy reading lamps </w:t>
            </w:r>
          </w:p>
        </w:tc>
        <w:tc>
          <w:tcPr>
            <w:tcW w:w="506" w:type="dxa"/>
          </w:tcPr>
          <w:p w14:paraId="181120B9" w14:textId="77777777" w:rsidR="00A1018F" w:rsidRPr="00E714C7" w:rsidRDefault="00A1018F" w:rsidP="0072624B">
            <w:pPr>
              <w:pStyle w:val="S-O-P"/>
            </w:pPr>
            <w:r w:rsidRPr="00E714C7">
              <w:t>S</w:t>
            </w:r>
          </w:p>
        </w:tc>
        <w:tc>
          <w:tcPr>
            <w:tcW w:w="630" w:type="dxa"/>
          </w:tcPr>
          <w:p w14:paraId="642119A5" w14:textId="77777777" w:rsidR="00A1018F" w:rsidRPr="00E714C7" w:rsidRDefault="00A1018F" w:rsidP="0072624B">
            <w:pPr>
              <w:pStyle w:val="S-O-P"/>
            </w:pPr>
            <w:r w:rsidRPr="00E714C7">
              <w:t>S</w:t>
            </w:r>
          </w:p>
        </w:tc>
        <w:tc>
          <w:tcPr>
            <w:tcW w:w="450" w:type="dxa"/>
          </w:tcPr>
          <w:p w14:paraId="64E1B0DF" w14:textId="77777777" w:rsidR="00A1018F" w:rsidRPr="00E714C7" w:rsidRDefault="00A1018F" w:rsidP="0072624B">
            <w:pPr>
              <w:pStyle w:val="S-O-P"/>
            </w:pPr>
            <w:r w:rsidRPr="00E714C7">
              <w:t>S</w:t>
            </w:r>
          </w:p>
        </w:tc>
        <w:tc>
          <w:tcPr>
            <w:tcW w:w="630" w:type="dxa"/>
          </w:tcPr>
          <w:p w14:paraId="414B445C" w14:textId="77777777" w:rsidR="00A1018F" w:rsidRPr="00E714C7" w:rsidRDefault="00A1018F" w:rsidP="0072624B">
            <w:pPr>
              <w:pStyle w:val="S-O-P"/>
            </w:pPr>
            <w:r w:rsidRPr="00E714C7">
              <w:t>S</w:t>
            </w:r>
          </w:p>
        </w:tc>
        <w:tc>
          <w:tcPr>
            <w:tcW w:w="540" w:type="dxa"/>
          </w:tcPr>
          <w:p w14:paraId="7F8A6618" w14:textId="77777777" w:rsidR="00A1018F" w:rsidRPr="00E714C7" w:rsidRDefault="00A1018F" w:rsidP="0072624B">
            <w:pPr>
              <w:pStyle w:val="S-O-P"/>
            </w:pPr>
            <w:r w:rsidRPr="00E714C7">
              <w:t>S</w:t>
            </w:r>
          </w:p>
        </w:tc>
        <w:tc>
          <w:tcPr>
            <w:tcW w:w="630" w:type="dxa"/>
          </w:tcPr>
          <w:p w14:paraId="7B7B9D67" w14:textId="77777777" w:rsidR="00A1018F" w:rsidRPr="00E714C7" w:rsidRDefault="00A1018F" w:rsidP="0072624B">
            <w:pPr>
              <w:pStyle w:val="S-O-P"/>
            </w:pPr>
            <w:r w:rsidRPr="00E714C7">
              <w:t>S</w:t>
            </w:r>
          </w:p>
        </w:tc>
        <w:tc>
          <w:tcPr>
            <w:tcW w:w="810" w:type="dxa"/>
          </w:tcPr>
          <w:p w14:paraId="50526DD4" w14:textId="77777777" w:rsidR="00A1018F" w:rsidRPr="00E714C7" w:rsidRDefault="00A1018F" w:rsidP="0072624B">
            <w:pPr>
              <w:pStyle w:val="S-O-P"/>
            </w:pPr>
            <w:r w:rsidRPr="00E714C7">
              <w:t>S</w:t>
            </w:r>
          </w:p>
        </w:tc>
        <w:tc>
          <w:tcPr>
            <w:tcW w:w="733" w:type="dxa"/>
          </w:tcPr>
          <w:p w14:paraId="054C5023" w14:textId="77777777" w:rsidR="00A1018F" w:rsidRPr="00E714C7" w:rsidRDefault="00A1018F" w:rsidP="0072624B">
            <w:pPr>
              <w:pStyle w:val="S-O-P"/>
            </w:pPr>
            <w:r w:rsidRPr="00E714C7">
              <w:t>S</w:t>
            </w:r>
          </w:p>
        </w:tc>
      </w:tr>
      <w:tr w:rsidR="00A1018F" w:rsidRPr="002A30EA" w14:paraId="16408C82" w14:textId="77777777" w:rsidTr="0072624B">
        <w:tc>
          <w:tcPr>
            <w:tcW w:w="4534" w:type="dxa"/>
          </w:tcPr>
          <w:p w14:paraId="486C1B66" w14:textId="77777777" w:rsidR="00A1018F" w:rsidRPr="002A40CD" w:rsidRDefault="00A1018F" w:rsidP="0072624B">
            <w:pPr>
              <w:pStyle w:val="BodyIndent1"/>
            </w:pPr>
            <w:r w:rsidRPr="002A40CD">
              <w:t xml:space="preserve">LED-illuminated door panel map pockets </w:t>
            </w:r>
            <w:r w:rsidRPr="002A40CD">
              <w:br/>
              <w:t>(included with Plus Group)</w:t>
            </w:r>
          </w:p>
        </w:tc>
        <w:tc>
          <w:tcPr>
            <w:tcW w:w="506" w:type="dxa"/>
          </w:tcPr>
          <w:p w14:paraId="7663EC92" w14:textId="77777777" w:rsidR="00A1018F" w:rsidRPr="00E714C7" w:rsidRDefault="00A1018F" w:rsidP="0072624B">
            <w:pPr>
              <w:pStyle w:val="S-O-P"/>
              <w:rPr>
                <w:sz w:val="16"/>
                <w:szCs w:val="16"/>
              </w:rPr>
            </w:pPr>
            <w:r w:rsidRPr="00E714C7">
              <w:rPr>
                <w:sz w:val="16"/>
                <w:szCs w:val="16"/>
              </w:rPr>
              <w:t>P</w:t>
            </w:r>
          </w:p>
        </w:tc>
        <w:tc>
          <w:tcPr>
            <w:tcW w:w="630" w:type="dxa"/>
          </w:tcPr>
          <w:p w14:paraId="7277990B" w14:textId="77777777" w:rsidR="00A1018F" w:rsidRPr="00E714C7" w:rsidRDefault="00A1018F" w:rsidP="0072624B">
            <w:pPr>
              <w:pStyle w:val="S-O-P"/>
              <w:rPr>
                <w:sz w:val="16"/>
                <w:szCs w:val="16"/>
              </w:rPr>
            </w:pPr>
            <w:r w:rsidRPr="00E714C7">
              <w:rPr>
                <w:sz w:val="16"/>
                <w:szCs w:val="16"/>
              </w:rPr>
              <w:t>P</w:t>
            </w:r>
          </w:p>
        </w:tc>
        <w:tc>
          <w:tcPr>
            <w:tcW w:w="450" w:type="dxa"/>
          </w:tcPr>
          <w:p w14:paraId="71372C83" w14:textId="77777777" w:rsidR="00A1018F" w:rsidRPr="00E714C7" w:rsidRDefault="00A1018F" w:rsidP="0072624B">
            <w:pPr>
              <w:pStyle w:val="S-O-P"/>
              <w:rPr>
                <w:sz w:val="16"/>
                <w:szCs w:val="16"/>
              </w:rPr>
            </w:pPr>
            <w:r w:rsidRPr="00E714C7">
              <w:rPr>
                <w:sz w:val="16"/>
                <w:szCs w:val="16"/>
              </w:rPr>
              <w:t>P</w:t>
            </w:r>
          </w:p>
        </w:tc>
        <w:tc>
          <w:tcPr>
            <w:tcW w:w="630" w:type="dxa"/>
          </w:tcPr>
          <w:p w14:paraId="6CB37E9F" w14:textId="77777777" w:rsidR="00A1018F" w:rsidRPr="00E714C7" w:rsidRDefault="00A1018F" w:rsidP="0072624B">
            <w:pPr>
              <w:pStyle w:val="S-O-P"/>
              <w:rPr>
                <w:sz w:val="16"/>
                <w:szCs w:val="16"/>
              </w:rPr>
            </w:pPr>
            <w:r w:rsidRPr="00E714C7">
              <w:rPr>
                <w:sz w:val="16"/>
                <w:szCs w:val="16"/>
              </w:rPr>
              <w:t>P</w:t>
            </w:r>
          </w:p>
        </w:tc>
        <w:tc>
          <w:tcPr>
            <w:tcW w:w="540" w:type="dxa"/>
          </w:tcPr>
          <w:p w14:paraId="3D0D7C4B" w14:textId="77777777" w:rsidR="00A1018F" w:rsidRPr="00E714C7" w:rsidRDefault="00A1018F" w:rsidP="0072624B">
            <w:pPr>
              <w:pStyle w:val="S-O-P"/>
              <w:rPr>
                <w:sz w:val="16"/>
                <w:szCs w:val="16"/>
              </w:rPr>
            </w:pPr>
            <w:r w:rsidRPr="00E714C7">
              <w:rPr>
                <w:sz w:val="16"/>
                <w:szCs w:val="16"/>
              </w:rPr>
              <w:t>P</w:t>
            </w:r>
          </w:p>
        </w:tc>
        <w:tc>
          <w:tcPr>
            <w:tcW w:w="630" w:type="dxa"/>
          </w:tcPr>
          <w:p w14:paraId="49661DB1" w14:textId="77777777" w:rsidR="00A1018F" w:rsidRPr="00E714C7" w:rsidRDefault="00A1018F" w:rsidP="0072624B">
            <w:pPr>
              <w:pStyle w:val="S-O-P"/>
              <w:rPr>
                <w:sz w:val="16"/>
                <w:szCs w:val="16"/>
              </w:rPr>
            </w:pPr>
            <w:r w:rsidRPr="00E714C7">
              <w:rPr>
                <w:sz w:val="16"/>
                <w:szCs w:val="16"/>
              </w:rPr>
              <w:t>P</w:t>
            </w:r>
          </w:p>
        </w:tc>
        <w:tc>
          <w:tcPr>
            <w:tcW w:w="810" w:type="dxa"/>
          </w:tcPr>
          <w:p w14:paraId="6D8DDDF9" w14:textId="77777777" w:rsidR="00A1018F" w:rsidRPr="00E714C7" w:rsidRDefault="00A1018F" w:rsidP="0072624B">
            <w:pPr>
              <w:pStyle w:val="S-O-P"/>
              <w:rPr>
                <w:sz w:val="16"/>
                <w:szCs w:val="16"/>
              </w:rPr>
            </w:pPr>
            <w:r w:rsidRPr="00E714C7">
              <w:rPr>
                <w:sz w:val="16"/>
                <w:szCs w:val="16"/>
              </w:rPr>
              <w:t>S</w:t>
            </w:r>
          </w:p>
        </w:tc>
        <w:tc>
          <w:tcPr>
            <w:tcW w:w="733" w:type="dxa"/>
          </w:tcPr>
          <w:p w14:paraId="76898F04" w14:textId="77777777" w:rsidR="00A1018F" w:rsidRPr="00E714C7" w:rsidRDefault="00A1018F" w:rsidP="0072624B">
            <w:pPr>
              <w:pStyle w:val="S-O-P"/>
              <w:rPr>
                <w:sz w:val="16"/>
                <w:szCs w:val="16"/>
              </w:rPr>
            </w:pPr>
            <w:r w:rsidRPr="00E714C7">
              <w:rPr>
                <w:sz w:val="16"/>
                <w:szCs w:val="16"/>
              </w:rPr>
              <w:t>S</w:t>
            </w:r>
          </w:p>
        </w:tc>
      </w:tr>
      <w:tr w:rsidR="00A1018F" w:rsidRPr="002A30EA" w14:paraId="33D58E35" w14:textId="77777777" w:rsidTr="0072624B">
        <w:tc>
          <w:tcPr>
            <w:tcW w:w="4534" w:type="dxa"/>
          </w:tcPr>
          <w:p w14:paraId="455B1B09" w14:textId="77777777" w:rsidR="00A1018F" w:rsidRPr="002A40CD" w:rsidRDefault="00A1018F" w:rsidP="0072624B">
            <w:pPr>
              <w:pStyle w:val="BodyIndent1"/>
            </w:pPr>
            <w:r w:rsidRPr="002A40CD">
              <w:t xml:space="preserve">Glove box lamp </w:t>
            </w:r>
          </w:p>
        </w:tc>
        <w:tc>
          <w:tcPr>
            <w:tcW w:w="506" w:type="dxa"/>
          </w:tcPr>
          <w:p w14:paraId="532910DE" w14:textId="77777777" w:rsidR="00A1018F" w:rsidRPr="00E714C7" w:rsidRDefault="00A1018F" w:rsidP="0072624B">
            <w:pPr>
              <w:pStyle w:val="S-O-P"/>
              <w:rPr>
                <w:sz w:val="16"/>
                <w:szCs w:val="16"/>
              </w:rPr>
            </w:pPr>
            <w:r w:rsidRPr="00E714C7">
              <w:rPr>
                <w:sz w:val="16"/>
                <w:szCs w:val="16"/>
              </w:rPr>
              <w:t>S</w:t>
            </w:r>
          </w:p>
        </w:tc>
        <w:tc>
          <w:tcPr>
            <w:tcW w:w="630" w:type="dxa"/>
          </w:tcPr>
          <w:p w14:paraId="6979045D" w14:textId="77777777" w:rsidR="00A1018F" w:rsidRPr="00E714C7" w:rsidRDefault="00A1018F" w:rsidP="0072624B">
            <w:pPr>
              <w:pStyle w:val="S-O-P"/>
              <w:rPr>
                <w:sz w:val="16"/>
                <w:szCs w:val="16"/>
              </w:rPr>
            </w:pPr>
            <w:r w:rsidRPr="00E714C7">
              <w:rPr>
                <w:sz w:val="16"/>
                <w:szCs w:val="16"/>
              </w:rPr>
              <w:t>S</w:t>
            </w:r>
          </w:p>
        </w:tc>
        <w:tc>
          <w:tcPr>
            <w:tcW w:w="450" w:type="dxa"/>
          </w:tcPr>
          <w:p w14:paraId="62A95D51" w14:textId="77777777" w:rsidR="00A1018F" w:rsidRPr="00E714C7" w:rsidRDefault="00A1018F" w:rsidP="0072624B">
            <w:pPr>
              <w:pStyle w:val="S-O-P"/>
              <w:rPr>
                <w:sz w:val="16"/>
                <w:szCs w:val="16"/>
              </w:rPr>
            </w:pPr>
            <w:r w:rsidRPr="00E714C7">
              <w:rPr>
                <w:sz w:val="16"/>
                <w:szCs w:val="16"/>
              </w:rPr>
              <w:t>S</w:t>
            </w:r>
          </w:p>
        </w:tc>
        <w:tc>
          <w:tcPr>
            <w:tcW w:w="630" w:type="dxa"/>
          </w:tcPr>
          <w:p w14:paraId="166DDE18" w14:textId="77777777" w:rsidR="00A1018F" w:rsidRPr="00E714C7" w:rsidRDefault="00A1018F" w:rsidP="0072624B">
            <w:pPr>
              <w:pStyle w:val="S-O-P"/>
              <w:rPr>
                <w:sz w:val="16"/>
                <w:szCs w:val="16"/>
              </w:rPr>
            </w:pPr>
            <w:r w:rsidRPr="00E714C7">
              <w:rPr>
                <w:sz w:val="16"/>
                <w:szCs w:val="16"/>
              </w:rPr>
              <w:t>S</w:t>
            </w:r>
          </w:p>
        </w:tc>
        <w:tc>
          <w:tcPr>
            <w:tcW w:w="540" w:type="dxa"/>
          </w:tcPr>
          <w:p w14:paraId="0FEE0741" w14:textId="77777777" w:rsidR="00A1018F" w:rsidRPr="00E714C7" w:rsidRDefault="00A1018F" w:rsidP="0072624B">
            <w:pPr>
              <w:pStyle w:val="S-O-P"/>
              <w:rPr>
                <w:sz w:val="16"/>
                <w:szCs w:val="16"/>
              </w:rPr>
            </w:pPr>
            <w:r w:rsidRPr="00E714C7">
              <w:rPr>
                <w:sz w:val="16"/>
                <w:szCs w:val="16"/>
              </w:rPr>
              <w:t>S</w:t>
            </w:r>
          </w:p>
        </w:tc>
        <w:tc>
          <w:tcPr>
            <w:tcW w:w="630" w:type="dxa"/>
          </w:tcPr>
          <w:p w14:paraId="3998F57F" w14:textId="77777777" w:rsidR="00A1018F" w:rsidRPr="00E714C7" w:rsidRDefault="00A1018F" w:rsidP="0072624B">
            <w:pPr>
              <w:pStyle w:val="S-O-P"/>
              <w:rPr>
                <w:sz w:val="16"/>
                <w:szCs w:val="16"/>
              </w:rPr>
            </w:pPr>
            <w:r w:rsidRPr="00E714C7">
              <w:rPr>
                <w:sz w:val="16"/>
                <w:szCs w:val="16"/>
              </w:rPr>
              <w:t>S</w:t>
            </w:r>
          </w:p>
        </w:tc>
        <w:tc>
          <w:tcPr>
            <w:tcW w:w="810" w:type="dxa"/>
          </w:tcPr>
          <w:p w14:paraId="3C0EDB69" w14:textId="77777777" w:rsidR="00A1018F" w:rsidRPr="00E714C7" w:rsidRDefault="00A1018F" w:rsidP="0072624B">
            <w:pPr>
              <w:pStyle w:val="S-O-P"/>
              <w:rPr>
                <w:sz w:val="16"/>
                <w:szCs w:val="16"/>
              </w:rPr>
            </w:pPr>
            <w:r w:rsidRPr="00E714C7">
              <w:rPr>
                <w:sz w:val="16"/>
                <w:szCs w:val="16"/>
              </w:rPr>
              <w:t>S</w:t>
            </w:r>
          </w:p>
        </w:tc>
        <w:tc>
          <w:tcPr>
            <w:tcW w:w="733" w:type="dxa"/>
          </w:tcPr>
          <w:p w14:paraId="21040F8E" w14:textId="77777777" w:rsidR="00A1018F" w:rsidRPr="00E714C7" w:rsidRDefault="00A1018F" w:rsidP="0072624B">
            <w:pPr>
              <w:pStyle w:val="S-O-P"/>
              <w:rPr>
                <w:sz w:val="16"/>
                <w:szCs w:val="16"/>
              </w:rPr>
            </w:pPr>
            <w:r w:rsidRPr="00E714C7">
              <w:rPr>
                <w:sz w:val="16"/>
                <w:szCs w:val="16"/>
              </w:rPr>
              <w:t>S</w:t>
            </w:r>
          </w:p>
        </w:tc>
      </w:tr>
      <w:tr w:rsidR="00A1018F" w:rsidRPr="002A30EA" w14:paraId="3132C709" w14:textId="77777777" w:rsidTr="0072624B">
        <w:tc>
          <w:tcPr>
            <w:tcW w:w="4534" w:type="dxa"/>
          </w:tcPr>
          <w:p w14:paraId="22BD5601" w14:textId="77777777" w:rsidR="00A1018F" w:rsidRPr="002A40CD" w:rsidRDefault="00A1018F" w:rsidP="0072624B">
            <w:pPr>
              <w:pStyle w:val="BodyIndent1"/>
            </w:pPr>
            <w:r w:rsidRPr="002A40CD">
              <w:t xml:space="preserve">Trunk lamp </w:t>
            </w:r>
          </w:p>
        </w:tc>
        <w:tc>
          <w:tcPr>
            <w:tcW w:w="506" w:type="dxa"/>
          </w:tcPr>
          <w:p w14:paraId="54993A88" w14:textId="77777777" w:rsidR="00A1018F" w:rsidRPr="00E714C7" w:rsidRDefault="00A1018F" w:rsidP="0072624B">
            <w:pPr>
              <w:pStyle w:val="S-O-P"/>
              <w:rPr>
                <w:sz w:val="16"/>
                <w:szCs w:val="16"/>
              </w:rPr>
            </w:pPr>
            <w:r w:rsidRPr="00E714C7">
              <w:rPr>
                <w:sz w:val="16"/>
                <w:szCs w:val="16"/>
              </w:rPr>
              <w:t>S</w:t>
            </w:r>
          </w:p>
        </w:tc>
        <w:tc>
          <w:tcPr>
            <w:tcW w:w="630" w:type="dxa"/>
          </w:tcPr>
          <w:p w14:paraId="156748E7" w14:textId="77777777" w:rsidR="00A1018F" w:rsidRPr="00E714C7" w:rsidRDefault="00A1018F" w:rsidP="0072624B">
            <w:pPr>
              <w:pStyle w:val="S-O-P"/>
              <w:rPr>
                <w:sz w:val="16"/>
                <w:szCs w:val="16"/>
              </w:rPr>
            </w:pPr>
            <w:r w:rsidRPr="00E714C7">
              <w:rPr>
                <w:sz w:val="16"/>
                <w:szCs w:val="16"/>
              </w:rPr>
              <w:t>S</w:t>
            </w:r>
          </w:p>
        </w:tc>
        <w:tc>
          <w:tcPr>
            <w:tcW w:w="450" w:type="dxa"/>
          </w:tcPr>
          <w:p w14:paraId="3664830F" w14:textId="77777777" w:rsidR="00A1018F" w:rsidRPr="00E714C7" w:rsidRDefault="00A1018F" w:rsidP="0072624B">
            <w:pPr>
              <w:pStyle w:val="S-O-P"/>
              <w:rPr>
                <w:sz w:val="16"/>
                <w:szCs w:val="16"/>
              </w:rPr>
            </w:pPr>
            <w:r w:rsidRPr="00E714C7">
              <w:rPr>
                <w:sz w:val="16"/>
                <w:szCs w:val="16"/>
              </w:rPr>
              <w:t>S</w:t>
            </w:r>
          </w:p>
        </w:tc>
        <w:tc>
          <w:tcPr>
            <w:tcW w:w="630" w:type="dxa"/>
          </w:tcPr>
          <w:p w14:paraId="4904B8AE" w14:textId="77777777" w:rsidR="00A1018F" w:rsidRPr="00E714C7" w:rsidRDefault="00A1018F" w:rsidP="0072624B">
            <w:pPr>
              <w:pStyle w:val="S-O-P"/>
              <w:rPr>
                <w:sz w:val="16"/>
                <w:szCs w:val="16"/>
              </w:rPr>
            </w:pPr>
            <w:r w:rsidRPr="00E714C7">
              <w:rPr>
                <w:sz w:val="16"/>
                <w:szCs w:val="16"/>
              </w:rPr>
              <w:t>S</w:t>
            </w:r>
          </w:p>
        </w:tc>
        <w:tc>
          <w:tcPr>
            <w:tcW w:w="540" w:type="dxa"/>
          </w:tcPr>
          <w:p w14:paraId="552DCA12" w14:textId="77777777" w:rsidR="00A1018F" w:rsidRPr="00E714C7" w:rsidRDefault="00A1018F" w:rsidP="0072624B">
            <w:pPr>
              <w:pStyle w:val="S-O-P"/>
              <w:rPr>
                <w:sz w:val="16"/>
                <w:szCs w:val="16"/>
              </w:rPr>
            </w:pPr>
            <w:r w:rsidRPr="00E714C7">
              <w:rPr>
                <w:sz w:val="16"/>
                <w:szCs w:val="16"/>
              </w:rPr>
              <w:t>S</w:t>
            </w:r>
          </w:p>
        </w:tc>
        <w:tc>
          <w:tcPr>
            <w:tcW w:w="630" w:type="dxa"/>
          </w:tcPr>
          <w:p w14:paraId="58ADECBA" w14:textId="77777777" w:rsidR="00A1018F" w:rsidRPr="00E714C7" w:rsidRDefault="00A1018F" w:rsidP="0072624B">
            <w:pPr>
              <w:pStyle w:val="S-O-P"/>
              <w:rPr>
                <w:sz w:val="16"/>
                <w:szCs w:val="16"/>
              </w:rPr>
            </w:pPr>
            <w:r w:rsidRPr="00E714C7">
              <w:rPr>
                <w:sz w:val="16"/>
                <w:szCs w:val="16"/>
              </w:rPr>
              <w:t>S</w:t>
            </w:r>
          </w:p>
        </w:tc>
        <w:tc>
          <w:tcPr>
            <w:tcW w:w="810" w:type="dxa"/>
          </w:tcPr>
          <w:p w14:paraId="235F93C2" w14:textId="77777777" w:rsidR="00A1018F" w:rsidRPr="00E714C7" w:rsidRDefault="00A1018F" w:rsidP="0072624B">
            <w:pPr>
              <w:pStyle w:val="S-O-P"/>
              <w:rPr>
                <w:sz w:val="16"/>
                <w:szCs w:val="16"/>
              </w:rPr>
            </w:pPr>
            <w:r w:rsidRPr="00E714C7">
              <w:rPr>
                <w:sz w:val="16"/>
                <w:szCs w:val="16"/>
              </w:rPr>
              <w:t>S</w:t>
            </w:r>
          </w:p>
        </w:tc>
        <w:tc>
          <w:tcPr>
            <w:tcW w:w="733" w:type="dxa"/>
          </w:tcPr>
          <w:p w14:paraId="24B43A71" w14:textId="77777777" w:rsidR="00A1018F" w:rsidRPr="00E714C7" w:rsidRDefault="00A1018F" w:rsidP="0072624B">
            <w:pPr>
              <w:pStyle w:val="S-O-P"/>
              <w:rPr>
                <w:sz w:val="16"/>
                <w:szCs w:val="16"/>
              </w:rPr>
            </w:pPr>
            <w:r w:rsidRPr="00E714C7">
              <w:rPr>
                <w:sz w:val="16"/>
                <w:szCs w:val="16"/>
              </w:rPr>
              <w:t>S</w:t>
            </w:r>
          </w:p>
        </w:tc>
      </w:tr>
      <w:tr w:rsidR="00A1018F" w:rsidRPr="002A30EA" w14:paraId="2F7E5BBA" w14:textId="77777777" w:rsidTr="0072624B">
        <w:tc>
          <w:tcPr>
            <w:tcW w:w="4534" w:type="dxa"/>
          </w:tcPr>
          <w:p w14:paraId="040A70C6" w14:textId="0FDD7A9F" w:rsidR="00A1018F" w:rsidRPr="002A30EA" w:rsidRDefault="00A1018F" w:rsidP="0072624B">
            <w:pPr>
              <w:pStyle w:val="FABodyCopy"/>
            </w:pPr>
            <w:r w:rsidRPr="002A30EA">
              <w:t xml:space="preserve">Memory feature — driver’s seat cushion, mirrors, </w:t>
            </w:r>
            <w:r w:rsidR="00082725">
              <w:br/>
            </w:r>
            <w:r w:rsidRPr="002A30EA">
              <w:t xml:space="preserve">steering column and radio settings (included with </w:t>
            </w:r>
            <w:r>
              <w:br/>
            </w:r>
            <w:r w:rsidRPr="002A30EA">
              <w:t xml:space="preserve">Plus </w:t>
            </w:r>
            <w:r>
              <w:t>Group</w:t>
            </w:r>
            <w:r w:rsidRPr="002A30EA">
              <w:t>)</w:t>
            </w:r>
          </w:p>
        </w:tc>
        <w:tc>
          <w:tcPr>
            <w:tcW w:w="506" w:type="dxa"/>
          </w:tcPr>
          <w:p w14:paraId="1F9520DE" w14:textId="77777777" w:rsidR="00A1018F" w:rsidRPr="00E714C7" w:rsidRDefault="00A1018F" w:rsidP="0072624B">
            <w:pPr>
              <w:pStyle w:val="S-O-P"/>
              <w:rPr>
                <w:sz w:val="16"/>
                <w:szCs w:val="16"/>
              </w:rPr>
            </w:pPr>
            <w:r w:rsidRPr="00E714C7">
              <w:rPr>
                <w:sz w:val="16"/>
                <w:szCs w:val="16"/>
              </w:rPr>
              <w:t>P</w:t>
            </w:r>
          </w:p>
        </w:tc>
        <w:tc>
          <w:tcPr>
            <w:tcW w:w="630" w:type="dxa"/>
          </w:tcPr>
          <w:p w14:paraId="371A9C52" w14:textId="77777777" w:rsidR="00A1018F" w:rsidRPr="00E714C7" w:rsidRDefault="00A1018F" w:rsidP="0072624B">
            <w:pPr>
              <w:pStyle w:val="S-O-P"/>
              <w:rPr>
                <w:sz w:val="16"/>
                <w:szCs w:val="16"/>
              </w:rPr>
            </w:pPr>
            <w:r w:rsidRPr="00E714C7">
              <w:rPr>
                <w:sz w:val="16"/>
                <w:szCs w:val="16"/>
              </w:rPr>
              <w:t>P</w:t>
            </w:r>
          </w:p>
        </w:tc>
        <w:tc>
          <w:tcPr>
            <w:tcW w:w="450" w:type="dxa"/>
          </w:tcPr>
          <w:p w14:paraId="12EBCE0F" w14:textId="77777777" w:rsidR="00A1018F" w:rsidRPr="00E714C7" w:rsidRDefault="00A1018F" w:rsidP="0072624B">
            <w:pPr>
              <w:pStyle w:val="S-O-P"/>
              <w:rPr>
                <w:sz w:val="16"/>
                <w:szCs w:val="16"/>
              </w:rPr>
            </w:pPr>
            <w:r w:rsidRPr="00E714C7">
              <w:rPr>
                <w:sz w:val="16"/>
                <w:szCs w:val="16"/>
              </w:rPr>
              <w:t>P</w:t>
            </w:r>
          </w:p>
        </w:tc>
        <w:tc>
          <w:tcPr>
            <w:tcW w:w="630" w:type="dxa"/>
          </w:tcPr>
          <w:p w14:paraId="7B4CC7DF" w14:textId="77777777" w:rsidR="00A1018F" w:rsidRPr="00E714C7" w:rsidRDefault="00A1018F" w:rsidP="0072624B">
            <w:pPr>
              <w:pStyle w:val="S-O-P"/>
              <w:rPr>
                <w:sz w:val="16"/>
                <w:szCs w:val="16"/>
              </w:rPr>
            </w:pPr>
            <w:r w:rsidRPr="00E714C7">
              <w:rPr>
                <w:sz w:val="16"/>
                <w:szCs w:val="16"/>
              </w:rPr>
              <w:t>P</w:t>
            </w:r>
          </w:p>
        </w:tc>
        <w:tc>
          <w:tcPr>
            <w:tcW w:w="540" w:type="dxa"/>
          </w:tcPr>
          <w:p w14:paraId="4B9CBF94" w14:textId="77777777" w:rsidR="00A1018F" w:rsidRPr="00E714C7" w:rsidRDefault="00A1018F" w:rsidP="0072624B">
            <w:pPr>
              <w:pStyle w:val="S-O-P"/>
              <w:rPr>
                <w:sz w:val="16"/>
                <w:szCs w:val="16"/>
              </w:rPr>
            </w:pPr>
            <w:r w:rsidRPr="00E714C7">
              <w:rPr>
                <w:sz w:val="16"/>
                <w:szCs w:val="16"/>
              </w:rPr>
              <w:t>P</w:t>
            </w:r>
          </w:p>
        </w:tc>
        <w:tc>
          <w:tcPr>
            <w:tcW w:w="630" w:type="dxa"/>
          </w:tcPr>
          <w:p w14:paraId="576E7D7C" w14:textId="77777777" w:rsidR="00A1018F" w:rsidRPr="00E714C7" w:rsidRDefault="00A1018F" w:rsidP="0072624B">
            <w:pPr>
              <w:pStyle w:val="S-O-P"/>
              <w:rPr>
                <w:sz w:val="16"/>
                <w:szCs w:val="16"/>
              </w:rPr>
            </w:pPr>
            <w:r w:rsidRPr="00E714C7">
              <w:rPr>
                <w:sz w:val="16"/>
                <w:szCs w:val="16"/>
              </w:rPr>
              <w:t>P</w:t>
            </w:r>
          </w:p>
        </w:tc>
        <w:tc>
          <w:tcPr>
            <w:tcW w:w="810" w:type="dxa"/>
          </w:tcPr>
          <w:p w14:paraId="44D0ED64" w14:textId="77777777" w:rsidR="00A1018F" w:rsidRPr="00E714C7" w:rsidRDefault="00A1018F" w:rsidP="0072624B">
            <w:pPr>
              <w:pStyle w:val="S-O-P"/>
              <w:rPr>
                <w:sz w:val="16"/>
                <w:szCs w:val="16"/>
              </w:rPr>
            </w:pPr>
            <w:r w:rsidRPr="00E714C7">
              <w:rPr>
                <w:sz w:val="16"/>
                <w:szCs w:val="16"/>
              </w:rPr>
              <w:t>P</w:t>
            </w:r>
          </w:p>
        </w:tc>
        <w:tc>
          <w:tcPr>
            <w:tcW w:w="733" w:type="dxa"/>
          </w:tcPr>
          <w:p w14:paraId="1E2FEC06" w14:textId="77777777" w:rsidR="00A1018F" w:rsidRPr="00E714C7" w:rsidRDefault="00A1018F" w:rsidP="0072624B">
            <w:pPr>
              <w:pStyle w:val="S-O-P"/>
              <w:rPr>
                <w:sz w:val="16"/>
                <w:szCs w:val="16"/>
              </w:rPr>
            </w:pPr>
            <w:r w:rsidRPr="00E714C7">
              <w:rPr>
                <w:sz w:val="16"/>
                <w:szCs w:val="16"/>
              </w:rPr>
              <w:t>P</w:t>
            </w:r>
          </w:p>
        </w:tc>
      </w:tr>
      <w:tr w:rsidR="00A1018F" w:rsidRPr="002A30EA" w14:paraId="613D114D" w14:textId="77777777" w:rsidTr="0072624B">
        <w:tc>
          <w:tcPr>
            <w:tcW w:w="4534" w:type="dxa"/>
          </w:tcPr>
          <w:p w14:paraId="1D91B53B" w14:textId="77777777" w:rsidR="00A1018F" w:rsidRPr="002A30EA" w:rsidRDefault="00A1018F" w:rsidP="0072624B">
            <w:pPr>
              <w:pStyle w:val="FABodyCopy"/>
            </w:pPr>
            <w:r w:rsidRPr="002A30EA">
              <w:t xml:space="preserve">Mirrors — rearview, auto-dimming with microphone </w:t>
            </w:r>
          </w:p>
        </w:tc>
        <w:tc>
          <w:tcPr>
            <w:tcW w:w="506" w:type="dxa"/>
          </w:tcPr>
          <w:p w14:paraId="79E256EC" w14:textId="77777777" w:rsidR="00A1018F" w:rsidRPr="00E714C7" w:rsidRDefault="00A1018F" w:rsidP="0072624B">
            <w:pPr>
              <w:pStyle w:val="S-O-P"/>
              <w:rPr>
                <w:sz w:val="16"/>
                <w:szCs w:val="16"/>
              </w:rPr>
            </w:pPr>
            <w:r w:rsidRPr="00E714C7">
              <w:rPr>
                <w:sz w:val="16"/>
                <w:szCs w:val="16"/>
              </w:rPr>
              <w:t>S</w:t>
            </w:r>
          </w:p>
        </w:tc>
        <w:tc>
          <w:tcPr>
            <w:tcW w:w="630" w:type="dxa"/>
          </w:tcPr>
          <w:p w14:paraId="7B2D884D" w14:textId="77777777" w:rsidR="00A1018F" w:rsidRPr="00E714C7" w:rsidRDefault="00A1018F" w:rsidP="0072624B">
            <w:pPr>
              <w:pStyle w:val="S-O-P"/>
              <w:rPr>
                <w:sz w:val="16"/>
                <w:szCs w:val="16"/>
              </w:rPr>
            </w:pPr>
            <w:r w:rsidRPr="00E714C7">
              <w:rPr>
                <w:sz w:val="16"/>
                <w:szCs w:val="16"/>
              </w:rPr>
              <w:t>S</w:t>
            </w:r>
          </w:p>
        </w:tc>
        <w:tc>
          <w:tcPr>
            <w:tcW w:w="450" w:type="dxa"/>
          </w:tcPr>
          <w:p w14:paraId="1CD2F9D2" w14:textId="77777777" w:rsidR="00A1018F" w:rsidRPr="00E714C7" w:rsidRDefault="00A1018F" w:rsidP="0072624B">
            <w:pPr>
              <w:pStyle w:val="S-O-P"/>
              <w:rPr>
                <w:sz w:val="16"/>
                <w:szCs w:val="16"/>
              </w:rPr>
            </w:pPr>
            <w:r w:rsidRPr="00E714C7">
              <w:rPr>
                <w:sz w:val="16"/>
                <w:szCs w:val="16"/>
              </w:rPr>
              <w:t>S</w:t>
            </w:r>
          </w:p>
        </w:tc>
        <w:tc>
          <w:tcPr>
            <w:tcW w:w="630" w:type="dxa"/>
          </w:tcPr>
          <w:p w14:paraId="64C6ACE7" w14:textId="77777777" w:rsidR="00A1018F" w:rsidRPr="00E714C7" w:rsidRDefault="00A1018F" w:rsidP="0072624B">
            <w:pPr>
              <w:pStyle w:val="S-O-P"/>
              <w:rPr>
                <w:sz w:val="16"/>
                <w:szCs w:val="16"/>
              </w:rPr>
            </w:pPr>
            <w:r w:rsidRPr="00E714C7">
              <w:rPr>
                <w:sz w:val="16"/>
                <w:szCs w:val="16"/>
              </w:rPr>
              <w:t>S</w:t>
            </w:r>
          </w:p>
        </w:tc>
        <w:tc>
          <w:tcPr>
            <w:tcW w:w="540" w:type="dxa"/>
          </w:tcPr>
          <w:p w14:paraId="34E3FBED" w14:textId="77777777" w:rsidR="00A1018F" w:rsidRPr="00E714C7" w:rsidRDefault="00A1018F" w:rsidP="0072624B">
            <w:pPr>
              <w:pStyle w:val="S-O-P"/>
              <w:rPr>
                <w:sz w:val="16"/>
                <w:szCs w:val="16"/>
              </w:rPr>
            </w:pPr>
            <w:r w:rsidRPr="00E714C7">
              <w:rPr>
                <w:sz w:val="16"/>
                <w:szCs w:val="16"/>
              </w:rPr>
              <w:t>S</w:t>
            </w:r>
          </w:p>
        </w:tc>
        <w:tc>
          <w:tcPr>
            <w:tcW w:w="630" w:type="dxa"/>
          </w:tcPr>
          <w:p w14:paraId="29447D0E" w14:textId="77777777" w:rsidR="00A1018F" w:rsidRPr="00E714C7" w:rsidRDefault="00A1018F" w:rsidP="0072624B">
            <w:pPr>
              <w:pStyle w:val="S-O-P"/>
              <w:rPr>
                <w:sz w:val="16"/>
                <w:szCs w:val="16"/>
              </w:rPr>
            </w:pPr>
            <w:r w:rsidRPr="00E714C7">
              <w:rPr>
                <w:sz w:val="16"/>
                <w:szCs w:val="16"/>
              </w:rPr>
              <w:t>S</w:t>
            </w:r>
          </w:p>
        </w:tc>
        <w:tc>
          <w:tcPr>
            <w:tcW w:w="810" w:type="dxa"/>
          </w:tcPr>
          <w:p w14:paraId="437E4047" w14:textId="77777777" w:rsidR="00A1018F" w:rsidRPr="00E714C7" w:rsidRDefault="00A1018F" w:rsidP="0072624B">
            <w:pPr>
              <w:pStyle w:val="S-O-P"/>
              <w:rPr>
                <w:sz w:val="16"/>
                <w:szCs w:val="16"/>
              </w:rPr>
            </w:pPr>
            <w:r w:rsidRPr="00E714C7">
              <w:rPr>
                <w:sz w:val="16"/>
                <w:szCs w:val="16"/>
              </w:rPr>
              <w:t>S</w:t>
            </w:r>
          </w:p>
        </w:tc>
        <w:tc>
          <w:tcPr>
            <w:tcW w:w="733" w:type="dxa"/>
          </w:tcPr>
          <w:p w14:paraId="5D74B47D" w14:textId="77777777" w:rsidR="00A1018F" w:rsidRPr="00E714C7" w:rsidRDefault="00A1018F" w:rsidP="0072624B">
            <w:pPr>
              <w:pStyle w:val="S-O-P"/>
              <w:rPr>
                <w:sz w:val="16"/>
                <w:szCs w:val="16"/>
              </w:rPr>
            </w:pPr>
            <w:r w:rsidRPr="00E714C7">
              <w:rPr>
                <w:sz w:val="16"/>
                <w:szCs w:val="16"/>
              </w:rPr>
              <w:t>S</w:t>
            </w:r>
          </w:p>
        </w:tc>
      </w:tr>
      <w:tr w:rsidR="00A1018F" w:rsidRPr="002A30EA" w14:paraId="32246120" w14:textId="77777777" w:rsidTr="0072624B">
        <w:tc>
          <w:tcPr>
            <w:tcW w:w="4534" w:type="dxa"/>
          </w:tcPr>
          <w:p w14:paraId="7ECD9468" w14:textId="77777777" w:rsidR="00A1018F" w:rsidRPr="002A30EA" w:rsidRDefault="00A1018F" w:rsidP="0072624B">
            <w:pPr>
              <w:pStyle w:val="FABodyCopy"/>
            </w:pPr>
            <w:r w:rsidRPr="002A30EA">
              <w:t>Pedals</w:t>
            </w:r>
          </w:p>
        </w:tc>
        <w:tc>
          <w:tcPr>
            <w:tcW w:w="506" w:type="dxa"/>
          </w:tcPr>
          <w:p w14:paraId="2FC34707" w14:textId="77777777" w:rsidR="00A1018F" w:rsidRPr="00E714C7" w:rsidRDefault="00A1018F" w:rsidP="0072624B">
            <w:pPr>
              <w:pStyle w:val="S-O-P"/>
              <w:rPr>
                <w:sz w:val="16"/>
                <w:szCs w:val="16"/>
              </w:rPr>
            </w:pPr>
          </w:p>
        </w:tc>
        <w:tc>
          <w:tcPr>
            <w:tcW w:w="630" w:type="dxa"/>
          </w:tcPr>
          <w:p w14:paraId="7188AB16" w14:textId="77777777" w:rsidR="00A1018F" w:rsidRPr="00E714C7" w:rsidRDefault="00A1018F" w:rsidP="0072624B">
            <w:pPr>
              <w:pStyle w:val="S-O-P"/>
              <w:rPr>
                <w:sz w:val="16"/>
                <w:szCs w:val="16"/>
              </w:rPr>
            </w:pPr>
          </w:p>
        </w:tc>
        <w:tc>
          <w:tcPr>
            <w:tcW w:w="450" w:type="dxa"/>
          </w:tcPr>
          <w:p w14:paraId="23185924" w14:textId="77777777" w:rsidR="00A1018F" w:rsidRPr="00E714C7" w:rsidRDefault="00A1018F" w:rsidP="0072624B">
            <w:pPr>
              <w:pStyle w:val="S-O-P"/>
              <w:rPr>
                <w:sz w:val="16"/>
                <w:szCs w:val="16"/>
              </w:rPr>
            </w:pPr>
          </w:p>
        </w:tc>
        <w:tc>
          <w:tcPr>
            <w:tcW w:w="630" w:type="dxa"/>
          </w:tcPr>
          <w:p w14:paraId="78206E26" w14:textId="77777777" w:rsidR="00A1018F" w:rsidRPr="00E714C7" w:rsidRDefault="00A1018F" w:rsidP="0072624B">
            <w:pPr>
              <w:pStyle w:val="S-O-P"/>
              <w:rPr>
                <w:sz w:val="16"/>
                <w:szCs w:val="16"/>
              </w:rPr>
            </w:pPr>
          </w:p>
        </w:tc>
        <w:tc>
          <w:tcPr>
            <w:tcW w:w="540" w:type="dxa"/>
          </w:tcPr>
          <w:p w14:paraId="0F2EB13A" w14:textId="77777777" w:rsidR="00A1018F" w:rsidRPr="00E714C7" w:rsidRDefault="00A1018F" w:rsidP="0072624B">
            <w:pPr>
              <w:pStyle w:val="S-O-P"/>
              <w:rPr>
                <w:sz w:val="16"/>
                <w:szCs w:val="16"/>
              </w:rPr>
            </w:pPr>
          </w:p>
        </w:tc>
        <w:tc>
          <w:tcPr>
            <w:tcW w:w="630" w:type="dxa"/>
          </w:tcPr>
          <w:p w14:paraId="0D51B6A5" w14:textId="77777777" w:rsidR="00A1018F" w:rsidRPr="00E714C7" w:rsidRDefault="00A1018F" w:rsidP="0072624B">
            <w:pPr>
              <w:pStyle w:val="S-O-P"/>
              <w:rPr>
                <w:sz w:val="16"/>
                <w:szCs w:val="16"/>
              </w:rPr>
            </w:pPr>
          </w:p>
        </w:tc>
        <w:tc>
          <w:tcPr>
            <w:tcW w:w="810" w:type="dxa"/>
          </w:tcPr>
          <w:p w14:paraId="12D890BD" w14:textId="77777777" w:rsidR="00A1018F" w:rsidRPr="00E714C7" w:rsidRDefault="00A1018F" w:rsidP="0072624B">
            <w:pPr>
              <w:pStyle w:val="S-O-P"/>
              <w:rPr>
                <w:sz w:val="16"/>
                <w:szCs w:val="16"/>
              </w:rPr>
            </w:pPr>
          </w:p>
        </w:tc>
        <w:tc>
          <w:tcPr>
            <w:tcW w:w="733" w:type="dxa"/>
          </w:tcPr>
          <w:p w14:paraId="1935705D" w14:textId="77777777" w:rsidR="00A1018F" w:rsidRPr="00E714C7" w:rsidRDefault="00A1018F" w:rsidP="0072624B">
            <w:pPr>
              <w:pStyle w:val="S-O-P"/>
              <w:rPr>
                <w:sz w:val="16"/>
                <w:szCs w:val="16"/>
              </w:rPr>
            </w:pPr>
          </w:p>
        </w:tc>
      </w:tr>
      <w:tr w:rsidR="00A1018F" w:rsidRPr="002A30EA" w14:paraId="11755C75" w14:textId="77777777" w:rsidTr="0072624B">
        <w:tc>
          <w:tcPr>
            <w:tcW w:w="4534" w:type="dxa"/>
          </w:tcPr>
          <w:p w14:paraId="38AECB16" w14:textId="77777777" w:rsidR="00A1018F" w:rsidRPr="00B649BE" w:rsidRDefault="00A1018F" w:rsidP="0072624B">
            <w:pPr>
              <w:pStyle w:val="BodyIndent1"/>
            </w:pPr>
            <w:r w:rsidRPr="00B649BE">
              <w:t>Black</w:t>
            </w:r>
          </w:p>
        </w:tc>
        <w:tc>
          <w:tcPr>
            <w:tcW w:w="506" w:type="dxa"/>
          </w:tcPr>
          <w:p w14:paraId="24B1E941" w14:textId="77777777" w:rsidR="00A1018F" w:rsidRPr="00E714C7" w:rsidRDefault="00A1018F" w:rsidP="0072624B">
            <w:pPr>
              <w:pStyle w:val="S-O-P"/>
              <w:rPr>
                <w:sz w:val="16"/>
                <w:szCs w:val="16"/>
              </w:rPr>
            </w:pPr>
            <w:r w:rsidRPr="00E714C7">
              <w:rPr>
                <w:sz w:val="16"/>
                <w:szCs w:val="16"/>
              </w:rPr>
              <w:t>S</w:t>
            </w:r>
          </w:p>
        </w:tc>
        <w:tc>
          <w:tcPr>
            <w:tcW w:w="630" w:type="dxa"/>
          </w:tcPr>
          <w:p w14:paraId="584E296B" w14:textId="77777777" w:rsidR="00A1018F" w:rsidRPr="00E714C7" w:rsidRDefault="00A1018F" w:rsidP="0072624B">
            <w:pPr>
              <w:pStyle w:val="S-O-P"/>
              <w:rPr>
                <w:sz w:val="16"/>
                <w:szCs w:val="16"/>
              </w:rPr>
            </w:pPr>
            <w:r w:rsidRPr="00E714C7">
              <w:rPr>
                <w:sz w:val="16"/>
                <w:szCs w:val="16"/>
              </w:rPr>
              <w:t>S</w:t>
            </w:r>
          </w:p>
        </w:tc>
        <w:tc>
          <w:tcPr>
            <w:tcW w:w="450" w:type="dxa"/>
          </w:tcPr>
          <w:p w14:paraId="4997E0A9" w14:textId="77777777" w:rsidR="00A1018F" w:rsidRPr="00E714C7" w:rsidRDefault="00A1018F" w:rsidP="0072624B">
            <w:pPr>
              <w:pStyle w:val="S-O-P"/>
              <w:rPr>
                <w:sz w:val="16"/>
                <w:szCs w:val="16"/>
              </w:rPr>
            </w:pPr>
            <w:r w:rsidRPr="00E714C7">
              <w:rPr>
                <w:sz w:val="16"/>
                <w:szCs w:val="16"/>
              </w:rPr>
              <w:t>S</w:t>
            </w:r>
          </w:p>
        </w:tc>
        <w:tc>
          <w:tcPr>
            <w:tcW w:w="630" w:type="dxa"/>
          </w:tcPr>
          <w:p w14:paraId="629297B9" w14:textId="77777777" w:rsidR="00A1018F" w:rsidRPr="00E714C7" w:rsidRDefault="00A1018F" w:rsidP="0072624B">
            <w:pPr>
              <w:pStyle w:val="S-O-P"/>
              <w:rPr>
                <w:sz w:val="16"/>
                <w:szCs w:val="16"/>
              </w:rPr>
            </w:pPr>
            <w:r w:rsidRPr="00E714C7">
              <w:rPr>
                <w:sz w:val="16"/>
                <w:szCs w:val="16"/>
              </w:rPr>
              <w:t>S</w:t>
            </w:r>
          </w:p>
        </w:tc>
        <w:tc>
          <w:tcPr>
            <w:tcW w:w="540" w:type="dxa"/>
          </w:tcPr>
          <w:p w14:paraId="2CD3765D" w14:textId="77777777" w:rsidR="00A1018F" w:rsidRPr="00E714C7" w:rsidRDefault="00A1018F" w:rsidP="0072624B">
            <w:pPr>
              <w:pStyle w:val="S-O-P"/>
              <w:rPr>
                <w:sz w:val="16"/>
                <w:szCs w:val="16"/>
              </w:rPr>
            </w:pPr>
            <w:r>
              <w:rPr>
                <w:sz w:val="16"/>
                <w:szCs w:val="16"/>
              </w:rPr>
              <w:t>NA</w:t>
            </w:r>
          </w:p>
        </w:tc>
        <w:tc>
          <w:tcPr>
            <w:tcW w:w="630" w:type="dxa"/>
          </w:tcPr>
          <w:p w14:paraId="4770A5AD" w14:textId="77777777" w:rsidR="00A1018F" w:rsidRPr="00E714C7" w:rsidRDefault="00A1018F" w:rsidP="0072624B">
            <w:pPr>
              <w:pStyle w:val="S-O-P"/>
              <w:rPr>
                <w:sz w:val="16"/>
                <w:szCs w:val="16"/>
              </w:rPr>
            </w:pPr>
            <w:r>
              <w:rPr>
                <w:sz w:val="16"/>
                <w:szCs w:val="16"/>
              </w:rPr>
              <w:t>NA</w:t>
            </w:r>
          </w:p>
        </w:tc>
        <w:tc>
          <w:tcPr>
            <w:tcW w:w="810" w:type="dxa"/>
          </w:tcPr>
          <w:p w14:paraId="4790BA29" w14:textId="77777777" w:rsidR="00A1018F" w:rsidRPr="00E714C7" w:rsidRDefault="00A1018F" w:rsidP="0072624B">
            <w:pPr>
              <w:pStyle w:val="S-O-P"/>
              <w:rPr>
                <w:sz w:val="16"/>
                <w:szCs w:val="16"/>
              </w:rPr>
            </w:pPr>
            <w:r>
              <w:rPr>
                <w:sz w:val="16"/>
                <w:szCs w:val="16"/>
              </w:rPr>
              <w:t>NA</w:t>
            </w:r>
          </w:p>
        </w:tc>
        <w:tc>
          <w:tcPr>
            <w:tcW w:w="733" w:type="dxa"/>
          </w:tcPr>
          <w:p w14:paraId="16428858" w14:textId="77777777" w:rsidR="00A1018F" w:rsidRPr="00E714C7" w:rsidRDefault="00A1018F" w:rsidP="0072624B">
            <w:pPr>
              <w:pStyle w:val="S-O-P"/>
              <w:rPr>
                <w:sz w:val="16"/>
                <w:szCs w:val="16"/>
              </w:rPr>
            </w:pPr>
            <w:r>
              <w:rPr>
                <w:sz w:val="16"/>
                <w:szCs w:val="16"/>
              </w:rPr>
              <w:t>NA</w:t>
            </w:r>
          </w:p>
        </w:tc>
      </w:tr>
      <w:tr w:rsidR="00A1018F" w:rsidRPr="002A30EA" w14:paraId="63A91F24" w14:textId="77777777" w:rsidTr="0072624B">
        <w:tc>
          <w:tcPr>
            <w:tcW w:w="4534" w:type="dxa"/>
          </w:tcPr>
          <w:p w14:paraId="5E68A8BA" w14:textId="77777777" w:rsidR="00A1018F" w:rsidRPr="00B649BE" w:rsidRDefault="00A1018F" w:rsidP="0072624B">
            <w:pPr>
              <w:pStyle w:val="BodyIndent1"/>
            </w:pPr>
            <w:r w:rsidRPr="00B649BE">
              <w:t>Bright (included with Plus Group)</w:t>
            </w:r>
          </w:p>
        </w:tc>
        <w:tc>
          <w:tcPr>
            <w:tcW w:w="506" w:type="dxa"/>
          </w:tcPr>
          <w:p w14:paraId="701DD88F" w14:textId="77777777" w:rsidR="00A1018F" w:rsidRPr="00E714C7" w:rsidRDefault="00A1018F" w:rsidP="0072624B">
            <w:pPr>
              <w:pStyle w:val="S-O-P"/>
              <w:rPr>
                <w:sz w:val="16"/>
                <w:szCs w:val="16"/>
              </w:rPr>
            </w:pPr>
            <w:r w:rsidRPr="00E714C7">
              <w:rPr>
                <w:sz w:val="16"/>
                <w:szCs w:val="16"/>
              </w:rPr>
              <w:t>P</w:t>
            </w:r>
          </w:p>
        </w:tc>
        <w:tc>
          <w:tcPr>
            <w:tcW w:w="630" w:type="dxa"/>
          </w:tcPr>
          <w:p w14:paraId="4409E2DB" w14:textId="77777777" w:rsidR="00A1018F" w:rsidRPr="00E714C7" w:rsidRDefault="00A1018F" w:rsidP="0072624B">
            <w:pPr>
              <w:pStyle w:val="S-O-P"/>
              <w:rPr>
                <w:sz w:val="16"/>
                <w:szCs w:val="16"/>
              </w:rPr>
            </w:pPr>
            <w:r w:rsidRPr="00E714C7">
              <w:rPr>
                <w:sz w:val="16"/>
                <w:szCs w:val="16"/>
              </w:rPr>
              <w:t>P</w:t>
            </w:r>
          </w:p>
        </w:tc>
        <w:tc>
          <w:tcPr>
            <w:tcW w:w="450" w:type="dxa"/>
          </w:tcPr>
          <w:p w14:paraId="4A50BD9B" w14:textId="77777777" w:rsidR="00A1018F" w:rsidRPr="00E714C7" w:rsidRDefault="00A1018F" w:rsidP="0072624B">
            <w:pPr>
              <w:pStyle w:val="S-O-P"/>
              <w:rPr>
                <w:sz w:val="16"/>
                <w:szCs w:val="16"/>
              </w:rPr>
            </w:pPr>
            <w:r w:rsidRPr="00E714C7">
              <w:rPr>
                <w:sz w:val="16"/>
                <w:szCs w:val="16"/>
              </w:rPr>
              <w:t>P</w:t>
            </w:r>
          </w:p>
        </w:tc>
        <w:tc>
          <w:tcPr>
            <w:tcW w:w="630" w:type="dxa"/>
          </w:tcPr>
          <w:p w14:paraId="1686B92E" w14:textId="77777777" w:rsidR="00A1018F" w:rsidRPr="00E714C7" w:rsidRDefault="00A1018F" w:rsidP="0072624B">
            <w:pPr>
              <w:pStyle w:val="S-O-P"/>
              <w:rPr>
                <w:sz w:val="16"/>
                <w:szCs w:val="16"/>
              </w:rPr>
            </w:pPr>
            <w:r w:rsidRPr="00E714C7">
              <w:rPr>
                <w:sz w:val="16"/>
                <w:szCs w:val="16"/>
              </w:rPr>
              <w:t>P</w:t>
            </w:r>
          </w:p>
        </w:tc>
        <w:tc>
          <w:tcPr>
            <w:tcW w:w="540" w:type="dxa"/>
          </w:tcPr>
          <w:p w14:paraId="497AD355" w14:textId="77777777" w:rsidR="00A1018F" w:rsidRPr="00E714C7" w:rsidRDefault="00A1018F" w:rsidP="0072624B">
            <w:pPr>
              <w:pStyle w:val="S-O-P"/>
              <w:rPr>
                <w:sz w:val="16"/>
                <w:szCs w:val="16"/>
              </w:rPr>
            </w:pPr>
            <w:r w:rsidRPr="00E714C7">
              <w:rPr>
                <w:sz w:val="16"/>
                <w:szCs w:val="16"/>
              </w:rPr>
              <w:t>S</w:t>
            </w:r>
          </w:p>
        </w:tc>
        <w:tc>
          <w:tcPr>
            <w:tcW w:w="630" w:type="dxa"/>
          </w:tcPr>
          <w:p w14:paraId="080A3182" w14:textId="77777777" w:rsidR="00A1018F" w:rsidRPr="00E714C7" w:rsidRDefault="00A1018F" w:rsidP="0072624B">
            <w:pPr>
              <w:pStyle w:val="S-O-P"/>
              <w:rPr>
                <w:sz w:val="16"/>
                <w:szCs w:val="16"/>
              </w:rPr>
            </w:pPr>
            <w:r w:rsidRPr="00E714C7">
              <w:rPr>
                <w:sz w:val="16"/>
                <w:szCs w:val="16"/>
              </w:rPr>
              <w:t>S</w:t>
            </w:r>
          </w:p>
        </w:tc>
        <w:tc>
          <w:tcPr>
            <w:tcW w:w="810" w:type="dxa"/>
          </w:tcPr>
          <w:p w14:paraId="0A1A0299" w14:textId="77777777" w:rsidR="00A1018F" w:rsidRPr="00E714C7" w:rsidRDefault="00A1018F" w:rsidP="0072624B">
            <w:pPr>
              <w:pStyle w:val="S-O-P"/>
              <w:rPr>
                <w:sz w:val="16"/>
                <w:szCs w:val="16"/>
              </w:rPr>
            </w:pPr>
            <w:r w:rsidRPr="00E714C7">
              <w:rPr>
                <w:sz w:val="16"/>
                <w:szCs w:val="16"/>
              </w:rPr>
              <w:t>S</w:t>
            </w:r>
          </w:p>
        </w:tc>
        <w:tc>
          <w:tcPr>
            <w:tcW w:w="733" w:type="dxa"/>
          </w:tcPr>
          <w:p w14:paraId="22E26E2B" w14:textId="77777777" w:rsidR="00A1018F" w:rsidRPr="00E714C7" w:rsidRDefault="00A1018F" w:rsidP="0072624B">
            <w:pPr>
              <w:pStyle w:val="S-O-P"/>
              <w:rPr>
                <w:sz w:val="16"/>
                <w:szCs w:val="16"/>
              </w:rPr>
            </w:pPr>
            <w:r w:rsidRPr="00E714C7">
              <w:rPr>
                <w:sz w:val="16"/>
                <w:szCs w:val="16"/>
              </w:rPr>
              <w:t>S</w:t>
            </w:r>
          </w:p>
        </w:tc>
      </w:tr>
      <w:tr w:rsidR="00A1018F" w:rsidRPr="002A30EA" w14:paraId="7C64E96B" w14:textId="77777777" w:rsidTr="0072624B">
        <w:tc>
          <w:tcPr>
            <w:tcW w:w="4534" w:type="dxa"/>
          </w:tcPr>
          <w:p w14:paraId="6A1C98C5" w14:textId="77777777" w:rsidR="00A1018F" w:rsidRPr="00B649BE" w:rsidRDefault="00A1018F" w:rsidP="0072624B">
            <w:pPr>
              <w:pStyle w:val="BodyIndent1"/>
            </w:pPr>
            <w:r w:rsidRPr="00B649BE">
              <w:t>Mopar Bright pedal kit (included with Mopar Interior Appearance Group)</w:t>
            </w:r>
          </w:p>
        </w:tc>
        <w:tc>
          <w:tcPr>
            <w:tcW w:w="506" w:type="dxa"/>
          </w:tcPr>
          <w:p w14:paraId="661D9E99" w14:textId="77777777" w:rsidR="00A1018F" w:rsidRPr="00E714C7" w:rsidRDefault="00A1018F" w:rsidP="0072624B">
            <w:pPr>
              <w:pStyle w:val="S-O-P"/>
              <w:rPr>
                <w:sz w:val="16"/>
                <w:szCs w:val="16"/>
              </w:rPr>
            </w:pPr>
            <w:r w:rsidRPr="00E714C7">
              <w:rPr>
                <w:sz w:val="16"/>
                <w:szCs w:val="16"/>
              </w:rPr>
              <w:t>P</w:t>
            </w:r>
          </w:p>
        </w:tc>
        <w:tc>
          <w:tcPr>
            <w:tcW w:w="630" w:type="dxa"/>
          </w:tcPr>
          <w:p w14:paraId="195A360A" w14:textId="77777777" w:rsidR="00A1018F" w:rsidRPr="00E714C7" w:rsidRDefault="00A1018F" w:rsidP="0072624B">
            <w:pPr>
              <w:pStyle w:val="S-O-P"/>
              <w:rPr>
                <w:sz w:val="16"/>
                <w:szCs w:val="16"/>
              </w:rPr>
            </w:pPr>
            <w:r>
              <w:rPr>
                <w:sz w:val="16"/>
                <w:szCs w:val="16"/>
              </w:rPr>
              <w:t>NA</w:t>
            </w:r>
          </w:p>
        </w:tc>
        <w:tc>
          <w:tcPr>
            <w:tcW w:w="450" w:type="dxa"/>
          </w:tcPr>
          <w:p w14:paraId="34D7EB09" w14:textId="77777777" w:rsidR="00A1018F" w:rsidRPr="00E714C7" w:rsidRDefault="00A1018F" w:rsidP="0072624B">
            <w:pPr>
              <w:pStyle w:val="S-O-P"/>
              <w:rPr>
                <w:sz w:val="16"/>
                <w:szCs w:val="16"/>
              </w:rPr>
            </w:pPr>
            <w:r w:rsidRPr="00E714C7">
              <w:rPr>
                <w:sz w:val="16"/>
                <w:szCs w:val="16"/>
              </w:rPr>
              <w:t>P</w:t>
            </w:r>
          </w:p>
        </w:tc>
        <w:tc>
          <w:tcPr>
            <w:tcW w:w="630" w:type="dxa"/>
          </w:tcPr>
          <w:p w14:paraId="5A608418" w14:textId="77777777" w:rsidR="00A1018F" w:rsidRPr="00E714C7" w:rsidRDefault="00A1018F" w:rsidP="0072624B">
            <w:pPr>
              <w:pStyle w:val="S-O-P"/>
              <w:rPr>
                <w:sz w:val="16"/>
                <w:szCs w:val="16"/>
              </w:rPr>
            </w:pPr>
            <w:r>
              <w:rPr>
                <w:sz w:val="16"/>
                <w:szCs w:val="16"/>
              </w:rPr>
              <w:t>NA</w:t>
            </w:r>
          </w:p>
        </w:tc>
        <w:tc>
          <w:tcPr>
            <w:tcW w:w="540" w:type="dxa"/>
          </w:tcPr>
          <w:p w14:paraId="43B88607" w14:textId="77777777" w:rsidR="00A1018F" w:rsidRPr="00E714C7" w:rsidRDefault="00A1018F" w:rsidP="0072624B">
            <w:pPr>
              <w:pStyle w:val="S-O-P"/>
              <w:rPr>
                <w:sz w:val="16"/>
                <w:szCs w:val="16"/>
              </w:rPr>
            </w:pPr>
            <w:r w:rsidRPr="00E714C7">
              <w:rPr>
                <w:sz w:val="16"/>
                <w:szCs w:val="16"/>
              </w:rPr>
              <w:t>P</w:t>
            </w:r>
          </w:p>
        </w:tc>
        <w:tc>
          <w:tcPr>
            <w:tcW w:w="630" w:type="dxa"/>
          </w:tcPr>
          <w:p w14:paraId="18FA974F" w14:textId="77777777" w:rsidR="00A1018F" w:rsidRPr="00E714C7" w:rsidRDefault="00A1018F" w:rsidP="0072624B">
            <w:pPr>
              <w:pStyle w:val="S-O-P"/>
              <w:rPr>
                <w:sz w:val="16"/>
                <w:szCs w:val="16"/>
              </w:rPr>
            </w:pPr>
            <w:r w:rsidRPr="00E714C7">
              <w:rPr>
                <w:sz w:val="16"/>
                <w:szCs w:val="16"/>
              </w:rPr>
              <w:t>P</w:t>
            </w:r>
          </w:p>
        </w:tc>
        <w:tc>
          <w:tcPr>
            <w:tcW w:w="810" w:type="dxa"/>
          </w:tcPr>
          <w:p w14:paraId="608B603A" w14:textId="77777777" w:rsidR="00A1018F" w:rsidRPr="00E714C7" w:rsidRDefault="00A1018F" w:rsidP="0072624B">
            <w:pPr>
              <w:pStyle w:val="S-O-P"/>
              <w:rPr>
                <w:sz w:val="16"/>
                <w:szCs w:val="16"/>
              </w:rPr>
            </w:pPr>
            <w:r>
              <w:rPr>
                <w:sz w:val="16"/>
                <w:szCs w:val="16"/>
              </w:rPr>
              <w:t>NA</w:t>
            </w:r>
          </w:p>
        </w:tc>
        <w:tc>
          <w:tcPr>
            <w:tcW w:w="733" w:type="dxa"/>
          </w:tcPr>
          <w:p w14:paraId="5DF7898E" w14:textId="77777777" w:rsidR="00A1018F" w:rsidRPr="00E714C7" w:rsidRDefault="00A1018F" w:rsidP="0072624B">
            <w:pPr>
              <w:pStyle w:val="S-O-P"/>
              <w:rPr>
                <w:sz w:val="16"/>
                <w:szCs w:val="16"/>
              </w:rPr>
            </w:pPr>
            <w:r>
              <w:rPr>
                <w:sz w:val="16"/>
                <w:szCs w:val="16"/>
              </w:rPr>
              <w:t>NA</w:t>
            </w:r>
          </w:p>
        </w:tc>
      </w:tr>
      <w:tr w:rsidR="00A1018F" w:rsidRPr="002A30EA" w14:paraId="3536F863" w14:textId="77777777" w:rsidTr="0072624B">
        <w:tc>
          <w:tcPr>
            <w:tcW w:w="4534" w:type="dxa"/>
          </w:tcPr>
          <w:p w14:paraId="465BB019" w14:textId="77777777" w:rsidR="00A1018F" w:rsidRPr="002A30EA" w:rsidRDefault="00A1018F" w:rsidP="0072624B">
            <w:pPr>
              <w:pStyle w:val="FABodyCopy"/>
            </w:pPr>
            <w:r w:rsidRPr="002A30EA">
              <w:t xml:space="preserve">Power outlets — 12-volt, located in center console </w:t>
            </w:r>
          </w:p>
        </w:tc>
        <w:tc>
          <w:tcPr>
            <w:tcW w:w="506" w:type="dxa"/>
          </w:tcPr>
          <w:p w14:paraId="467F7D3B" w14:textId="77777777" w:rsidR="00A1018F" w:rsidRPr="00E714C7" w:rsidRDefault="00A1018F" w:rsidP="0072624B">
            <w:pPr>
              <w:pStyle w:val="S-O-P"/>
              <w:rPr>
                <w:sz w:val="16"/>
                <w:szCs w:val="16"/>
              </w:rPr>
            </w:pPr>
            <w:r w:rsidRPr="00E714C7">
              <w:rPr>
                <w:sz w:val="16"/>
                <w:szCs w:val="16"/>
              </w:rPr>
              <w:t>S</w:t>
            </w:r>
          </w:p>
        </w:tc>
        <w:tc>
          <w:tcPr>
            <w:tcW w:w="630" w:type="dxa"/>
          </w:tcPr>
          <w:p w14:paraId="23F42B95" w14:textId="77777777" w:rsidR="00A1018F" w:rsidRPr="00E714C7" w:rsidRDefault="00A1018F" w:rsidP="0072624B">
            <w:pPr>
              <w:pStyle w:val="S-O-P"/>
              <w:rPr>
                <w:sz w:val="16"/>
                <w:szCs w:val="16"/>
              </w:rPr>
            </w:pPr>
            <w:r w:rsidRPr="00E714C7">
              <w:rPr>
                <w:sz w:val="16"/>
                <w:szCs w:val="16"/>
              </w:rPr>
              <w:t>S</w:t>
            </w:r>
          </w:p>
        </w:tc>
        <w:tc>
          <w:tcPr>
            <w:tcW w:w="450" w:type="dxa"/>
          </w:tcPr>
          <w:p w14:paraId="6938C33A" w14:textId="77777777" w:rsidR="00A1018F" w:rsidRPr="00E714C7" w:rsidRDefault="00A1018F" w:rsidP="0072624B">
            <w:pPr>
              <w:pStyle w:val="S-O-P"/>
              <w:rPr>
                <w:sz w:val="16"/>
                <w:szCs w:val="16"/>
              </w:rPr>
            </w:pPr>
            <w:r w:rsidRPr="00E714C7">
              <w:rPr>
                <w:sz w:val="16"/>
                <w:szCs w:val="16"/>
              </w:rPr>
              <w:t>S</w:t>
            </w:r>
          </w:p>
        </w:tc>
        <w:tc>
          <w:tcPr>
            <w:tcW w:w="630" w:type="dxa"/>
          </w:tcPr>
          <w:p w14:paraId="41A66894" w14:textId="77777777" w:rsidR="00A1018F" w:rsidRPr="00E714C7" w:rsidRDefault="00A1018F" w:rsidP="0072624B">
            <w:pPr>
              <w:pStyle w:val="S-O-P"/>
              <w:rPr>
                <w:sz w:val="16"/>
                <w:szCs w:val="16"/>
              </w:rPr>
            </w:pPr>
            <w:r w:rsidRPr="00E714C7">
              <w:rPr>
                <w:sz w:val="16"/>
                <w:szCs w:val="16"/>
              </w:rPr>
              <w:t>S</w:t>
            </w:r>
          </w:p>
        </w:tc>
        <w:tc>
          <w:tcPr>
            <w:tcW w:w="540" w:type="dxa"/>
          </w:tcPr>
          <w:p w14:paraId="2806CDCF" w14:textId="77777777" w:rsidR="00A1018F" w:rsidRPr="00E714C7" w:rsidRDefault="00A1018F" w:rsidP="0072624B">
            <w:pPr>
              <w:pStyle w:val="S-O-P"/>
              <w:rPr>
                <w:sz w:val="16"/>
                <w:szCs w:val="16"/>
              </w:rPr>
            </w:pPr>
            <w:r w:rsidRPr="00E714C7">
              <w:rPr>
                <w:sz w:val="16"/>
                <w:szCs w:val="16"/>
              </w:rPr>
              <w:t>S</w:t>
            </w:r>
          </w:p>
        </w:tc>
        <w:tc>
          <w:tcPr>
            <w:tcW w:w="630" w:type="dxa"/>
          </w:tcPr>
          <w:p w14:paraId="28124216" w14:textId="77777777" w:rsidR="00A1018F" w:rsidRPr="00E714C7" w:rsidRDefault="00A1018F" w:rsidP="0072624B">
            <w:pPr>
              <w:pStyle w:val="S-O-P"/>
              <w:rPr>
                <w:sz w:val="16"/>
                <w:szCs w:val="16"/>
              </w:rPr>
            </w:pPr>
            <w:r w:rsidRPr="00E714C7">
              <w:rPr>
                <w:sz w:val="16"/>
                <w:szCs w:val="16"/>
              </w:rPr>
              <w:t>S</w:t>
            </w:r>
          </w:p>
        </w:tc>
        <w:tc>
          <w:tcPr>
            <w:tcW w:w="810" w:type="dxa"/>
          </w:tcPr>
          <w:p w14:paraId="5F7E0F32" w14:textId="77777777" w:rsidR="00A1018F" w:rsidRPr="00E714C7" w:rsidRDefault="00A1018F" w:rsidP="0072624B">
            <w:pPr>
              <w:pStyle w:val="S-O-P"/>
              <w:rPr>
                <w:sz w:val="16"/>
                <w:szCs w:val="16"/>
              </w:rPr>
            </w:pPr>
            <w:r w:rsidRPr="00E714C7">
              <w:rPr>
                <w:sz w:val="16"/>
                <w:szCs w:val="16"/>
              </w:rPr>
              <w:t>S</w:t>
            </w:r>
          </w:p>
        </w:tc>
        <w:tc>
          <w:tcPr>
            <w:tcW w:w="733" w:type="dxa"/>
          </w:tcPr>
          <w:p w14:paraId="0219DCC4" w14:textId="77777777" w:rsidR="00A1018F" w:rsidRPr="00E714C7" w:rsidRDefault="00A1018F" w:rsidP="0072624B">
            <w:pPr>
              <w:pStyle w:val="S-O-P"/>
              <w:rPr>
                <w:sz w:val="16"/>
                <w:szCs w:val="16"/>
              </w:rPr>
            </w:pPr>
            <w:r w:rsidRPr="00E714C7">
              <w:rPr>
                <w:sz w:val="16"/>
                <w:szCs w:val="16"/>
              </w:rPr>
              <w:t>S</w:t>
            </w:r>
          </w:p>
        </w:tc>
      </w:tr>
      <w:tr w:rsidR="00A1018F" w:rsidRPr="002A30EA" w14:paraId="563059FA" w14:textId="77777777" w:rsidTr="0072624B">
        <w:tc>
          <w:tcPr>
            <w:tcW w:w="4534" w:type="dxa"/>
          </w:tcPr>
          <w:p w14:paraId="18E3B5C0" w14:textId="77777777" w:rsidR="00A1018F" w:rsidRPr="002A30EA" w:rsidRDefault="00A1018F" w:rsidP="0072624B">
            <w:pPr>
              <w:pStyle w:val="FABodyCopy"/>
            </w:pPr>
            <w:r w:rsidRPr="002A30EA">
              <w:t>Seat Belts</w:t>
            </w:r>
          </w:p>
        </w:tc>
        <w:tc>
          <w:tcPr>
            <w:tcW w:w="506" w:type="dxa"/>
          </w:tcPr>
          <w:p w14:paraId="72C051AD" w14:textId="77777777" w:rsidR="00A1018F" w:rsidRPr="00E714C7" w:rsidRDefault="00A1018F" w:rsidP="0072624B">
            <w:pPr>
              <w:pStyle w:val="S-O-P"/>
              <w:rPr>
                <w:sz w:val="16"/>
                <w:szCs w:val="16"/>
              </w:rPr>
            </w:pPr>
          </w:p>
        </w:tc>
        <w:tc>
          <w:tcPr>
            <w:tcW w:w="630" w:type="dxa"/>
          </w:tcPr>
          <w:p w14:paraId="570A4C43" w14:textId="77777777" w:rsidR="00A1018F" w:rsidRPr="00E714C7" w:rsidRDefault="00A1018F" w:rsidP="0072624B">
            <w:pPr>
              <w:pStyle w:val="S-O-P"/>
              <w:rPr>
                <w:sz w:val="16"/>
                <w:szCs w:val="16"/>
              </w:rPr>
            </w:pPr>
          </w:p>
        </w:tc>
        <w:tc>
          <w:tcPr>
            <w:tcW w:w="450" w:type="dxa"/>
          </w:tcPr>
          <w:p w14:paraId="411C8E44" w14:textId="77777777" w:rsidR="00A1018F" w:rsidRPr="00E714C7" w:rsidRDefault="00A1018F" w:rsidP="0072624B">
            <w:pPr>
              <w:pStyle w:val="S-O-P"/>
              <w:rPr>
                <w:sz w:val="16"/>
                <w:szCs w:val="16"/>
              </w:rPr>
            </w:pPr>
          </w:p>
        </w:tc>
        <w:tc>
          <w:tcPr>
            <w:tcW w:w="630" w:type="dxa"/>
          </w:tcPr>
          <w:p w14:paraId="7F8A9E11" w14:textId="77777777" w:rsidR="00A1018F" w:rsidRPr="00E714C7" w:rsidRDefault="00A1018F" w:rsidP="0072624B">
            <w:pPr>
              <w:pStyle w:val="S-O-P"/>
              <w:rPr>
                <w:sz w:val="16"/>
                <w:szCs w:val="16"/>
              </w:rPr>
            </w:pPr>
          </w:p>
        </w:tc>
        <w:tc>
          <w:tcPr>
            <w:tcW w:w="540" w:type="dxa"/>
          </w:tcPr>
          <w:p w14:paraId="03DEEA71" w14:textId="77777777" w:rsidR="00A1018F" w:rsidRPr="00E714C7" w:rsidRDefault="00A1018F" w:rsidP="0072624B">
            <w:pPr>
              <w:pStyle w:val="S-O-P"/>
              <w:rPr>
                <w:sz w:val="16"/>
                <w:szCs w:val="16"/>
              </w:rPr>
            </w:pPr>
          </w:p>
        </w:tc>
        <w:tc>
          <w:tcPr>
            <w:tcW w:w="630" w:type="dxa"/>
          </w:tcPr>
          <w:p w14:paraId="19D492B2" w14:textId="77777777" w:rsidR="00A1018F" w:rsidRPr="00E714C7" w:rsidRDefault="00A1018F" w:rsidP="0072624B">
            <w:pPr>
              <w:pStyle w:val="S-O-P"/>
              <w:rPr>
                <w:sz w:val="16"/>
                <w:szCs w:val="16"/>
              </w:rPr>
            </w:pPr>
          </w:p>
        </w:tc>
        <w:tc>
          <w:tcPr>
            <w:tcW w:w="810" w:type="dxa"/>
          </w:tcPr>
          <w:p w14:paraId="0B0C7F7F" w14:textId="77777777" w:rsidR="00A1018F" w:rsidRPr="00E714C7" w:rsidRDefault="00A1018F" w:rsidP="0072624B">
            <w:pPr>
              <w:pStyle w:val="S-O-P"/>
              <w:rPr>
                <w:sz w:val="16"/>
                <w:szCs w:val="16"/>
              </w:rPr>
            </w:pPr>
          </w:p>
        </w:tc>
        <w:tc>
          <w:tcPr>
            <w:tcW w:w="733" w:type="dxa"/>
          </w:tcPr>
          <w:p w14:paraId="7983F3E4" w14:textId="77777777" w:rsidR="00A1018F" w:rsidRPr="00E714C7" w:rsidRDefault="00A1018F" w:rsidP="0072624B">
            <w:pPr>
              <w:pStyle w:val="S-O-P"/>
              <w:rPr>
                <w:sz w:val="16"/>
                <w:szCs w:val="16"/>
              </w:rPr>
            </w:pPr>
          </w:p>
        </w:tc>
      </w:tr>
      <w:tr w:rsidR="00A1018F" w:rsidRPr="002A30EA" w14:paraId="3FD4BD1A" w14:textId="77777777" w:rsidTr="0072624B">
        <w:tc>
          <w:tcPr>
            <w:tcW w:w="4534" w:type="dxa"/>
          </w:tcPr>
          <w:p w14:paraId="17F8B83F" w14:textId="77777777" w:rsidR="00A1018F" w:rsidRPr="00B649BE" w:rsidRDefault="00A1018F" w:rsidP="0072624B">
            <w:pPr>
              <w:pStyle w:val="BodyIndent1"/>
            </w:pPr>
            <w:r w:rsidRPr="00B649BE">
              <w:t>Black</w:t>
            </w:r>
          </w:p>
        </w:tc>
        <w:tc>
          <w:tcPr>
            <w:tcW w:w="506" w:type="dxa"/>
          </w:tcPr>
          <w:p w14:paraId="3BC0F5FE" w14:textId="77777777" w:rsidR="00A1018F" w:rsidRPr="00E714C7" w:rsidRDefault="00A1018F" w:rsidP="0072624B">
            <w:pPr>
              <w:pStyle w:val="S-O-P"/>
              <w:rPr>
                <w:sz w:val="16"/>
                <w:szCs w:val="16"/>
              </w:rPr>
            </w:pPr>
            <w:r w:rsidRPr="00E714C7">
              <w:rPr>
                <w:sz w:val="16"/>
                <w:szCs w:val="16"/>
              </w:rPr>
              <w:t>S</w:t>
            </w:r>
          </w:p>
        </w:tc>
        <w:tc>
          <w:tcPr>
            <w:tcW w:w="630" w:type="dxa"/>
          </w:tcPr>
          <w:p w14:paraId="74A9F872" w14:textId="77777777" w:rsidR="00A1018F" w:rsidRPr="00E714C7" w:rsidRDefault="00A1018F" w:rsidP="0072624B">
            <w:pPr>
              <w:pStyle w:val="S-O-P"/>
              <w:rPr>
                <w:sz w:val="16"/>
                <w:szCs w:val="16"/>
              </w:rPr>
            </w:pPr>
            <w:r w:rsidRPr="00E714C7">
              <w:rPr>
                <w:sz w:val="16"/>
                <w:szCs w:val="16"/>
              </w:rPr>
              <w:t>S</w:t>
            </w:r>
          </w:p>
        </w:tc>
        <w:tc>
          <w:tcPr>
            <w:tcW w:w="450" w:type="dxa"/>
          </w:tcPr>
          <w:p w14:paraId="37AD3230" w14:textId="77777777" w:rsidR="00A1018F" w:rsidRPr="00E714C7" w:rsidRDefault="00A1018F" w:rsidP="0072624B">
            <w:pPr>
              <w:pStyle w:val="S-O-P"/>
              <w:rPr>
                <w:sz w:val="16"/>
                <w:szCs w:val="16"/>
              </w:rPr>
            </w:pPr>
            <w:r w:rsidRPr="00E714C7">
              <w:rPr>
                <w:sz w:val="16"/>
                <w:szCs w:val="16"/>
              </w:rPr>
              <w:t>S</w:t>
            </w:r>
          </w:p>
        </w:tc>
        <w:tc>
          <w:tcPr>
            <w:tcW w:w="630" w:type="dxa"/>
          </w:tcPr>
          <w:p w14:paraId="0A6B302F" w14:textId="77777777" w:rsidR="00A1018F" w:rsidRPr="00E714C7" w:rsidRDefault="00A1018F" w:rsidP="0072624B">
            <w:pPr>
              <w:pStyle w:val="S-O-P"/>
              <w:rPr>
                <w:sz w:val="16"/>
                <w:szCs w:val="16"/>
              </w:rPr>
            </w:pPr>
            <w:r w:rsidRPr="00E714C7">
              <w:rPr>
                <w:sz w:val="16"/>
                <w:szCs w:val="16"/>
              </w:rPr>
              <w:t>S</w:t>
            </w:r>
          </w:p>
        </w:tc>
        <w:tc>
          <w:tcPr>
            <w:tcW w:w="540" w:type="dxa"/>
          </w:tcPr>
          <w:p w14:paraId="4D243F42" w14:textId="77777777" w:rsidR="00A1018F" w:rsidRPr="00E714C7" w:rsidRDefault="00A1018F" w:rsidP="0072624B">
            <w:pPr>
              <w:pStyle w:val="S-O-P"/>
              <w:rPr>
                <w:sz w:val="16"/>
                <w:szCs w:val="16"/>
              </w:rPr>
            </w:pPr>
            <w:r w:rsidRPr="00E714C7">
              <w:rPr>
                <w:sz w:val="16"/>
                <w:szCs w:val="16"/>
              </w:rPr>
              <w:t>S</w:t>
            </w:r>
          </w:p>
        </w:tc>
        <w:tc>
          <w:tcPr>
            <w:tcW w:w="630" w:type="dxa"/>
          </w:tcPr>
          <w:p w14:paraId="029BAC0F" w14:textId="77777777" w:rsidR="00A1018F" w:rsidRPr="00E714C7" w:rsidRDefault="00A1018F" w:rsidP="0072624B">
            <w:pPr>
              <w:pStyle w:val="S-O-P"/>
              <w:rPr>
                <w:sz w:val="16"/>
                <w:szCs w:val="16"/>
              </w:rPr>
            </w:pPr>
            <w:r w:rsidRPr="00E714C7">
              <w:rPr>
                <w:sz w:val="16"/>
                <w:szCs w:val="16"/>
              </w:rPr>
              <w:t>S</w:t>
            </w:r>
          </w:p>
        </w:tc>
        <w:tc>
          <w:tcPr>
            <w:tcW w:w="810" w:type="dxa"/>
          </w:tcPr>
          <w:p w14:paraId="29247033" w14:textId="77777777" w:rsidR="00A1018F" w:rsidRPr="00E714C7" w:rsidRDefault="00A1018F" w:rsidP="0072624B">
            <w:pPr>
              <w:pStyle w:val="S-O-P"/>
              <w:rPr>
                <w:sz w:val="16"/>
                <w:szCs w:val="16"/>
              </w:rPr>
            </w:pPr>
            <w:r w:rsidRPr="00E714C7">
              <w:rPr>
                <w:sz w:val="16"/>
                <w:szCs w:val="16"/>
              </w:rPr>
              <w:t>S</w:t>
            </w:r>
          </w:p>
        </w:tc>
        <w:tc>
          <w:tcPr>
            <w:tcW w:w="733" w:type="dxa"/>
          </w:tcPr>
          <w:p w14:paraId="75F12992" w14:textId="77777777" w:rsidR="00A1018F" w:rsidRPr="00E714C7" w:rsidRDefault="00A1018F" w:rsidP="0072624B">
            <w:pPr>
              <w:pStyle w:val="S-O-P"/>
              <w:rPr>
                <w:sz w:val="16"/>
                <w:szCs w:val="16"/>
              </w:rPr>
            </w:pPr>
            <w:r w:rsidRPr="00E714C7">
              <w:rPr>
                <w:sz w:val="16"/>
                <w:szCs w:val="16"/>
              </w:rPr>
              <w:t>S</w:t>
            </w:r>
          </w:p>
        </w:tc>
      </w:tr>
      <w:tr w:rsidR="00A1018F" w:rsidRPr="002A30EA" w14:paraId="10155BCF" w14:textId="77777777" w:rsidTr="0072624B">
        <w:tc>
          <w:tcPr>
            <w:tcW w:w="4534" w:type="dxa"/>
          </w:tcPr>
          <w:p w14:paraId="5F675A0C" w14:textId="77777777" w:rsidR="00A1018F" w:rsidRPr="00B649BE" w:rsidRDefault="00A1018F" w:rsidP="0072624B">
            <w:pPr>
              <w:pStyle w:val="BodyIndent1"/>
            </w:pPr>
            <w:r w:rsidRPr="00B649BE">
              <w:lastRenderedPageBreak/>
              <w:t>Red (requires black interior)</w:t>
            </w:r>
          </w:p>
        </w:tc>
        <w:tc>
          <w:tcPr>
            <w:tcW w:w="506" w:type="dxa"/>
          </w:tcPr>
          <w:p w14:paraId="1AF662C4" w14:textId="77777777" w:rsidR="00A1018F" w:rsidRPr="00E714C7" w:rsidRDefault="00A1018F" w:rsidP="0072624B">
            <w:pPr>
              <w:pStyle w:val="S-O-P"/>
              <w:rPr>
                <w:sz w:val="16"/>
                <w:szCs w:val="16"/>
              </w:rPr>
            </w:pPr>
            <w:r>
              <w:rPr>
                <w:sz w:val="16"/>
                <w:szCs w:val="16"/>
              </w:rPr>
              <w:t>NA</w:t>
            </w:r>
          </w:p>
        </w:tc>
        <w:tc>
          <w:tcPr>
            <w:tcW w:w="630" w:type="dxa"/>
          </w:tcPr>
          <w:p w14:paraId="7937BBF6" w14:textId="77777777" w:rsidR="00A1018F" w:rsidRPr="00E714C7" w:rsidRDefault="00A1018F" w:rsidP="0072624B">
            <w:pPr>
              <w:pStyle w:val="S-O-P"/>
              <w:rPr>
                <w:sz w:val="16"/>
                <w:szCs w:val="16"/>
              </w:rPr>
            </w:pPr>
            <w:r>
              <w:rPr>
                <w:sz w:val="16"/>
                <w:szCs w:val="16"/>
              </w:rPr>
              <w:t>NA</w:t>
            </w:r>
          </w:p>
        </w:tc>
        <w:tc>
          <w:tcPr>
            <w:tcW w:w="450" w:type="dxa"/>
          </w:tcPr>
          <w:p w14:paraId="6A32C680" w14:textId="77777777" w:rsidR="00A1018F" w:rsidRPr="00E714C7" w:rsidRDefault="00A1018F" w:rsidP="0072624B">
            <w:pPr>
              <w:pStyle w:val="S-O-P"/>
              <w:rPr>
                <w:sz w:val="16"/>
                <w:szCs w:val="16"/>
              </w:rPr>
            </w:pPr>
            <w:r>
              <w:rPr>
                <w:sz w:val="16"/>
                <w:szCs w:val="16"/>
              </w:rPr>
              <w:t>NA</w:t>
            </w:r>
          </w:p>
        </w:tc>
        <w:tc>
          <w:tcPr>
            <w:tcW w:w="630" w:type="dxa"/>
          </w:tcPr>
          <w:p w14:paraId="38F5F956" w14:textId="77777777" w:rsidR="00A1018F" w:rsidRPr="00E714C7" w:rsidRDefault="00A1018F" w:rsidP="0072624B">
            <w:pPr>
              <w:pStyle w:val="S-O-P"/>
              <w:rPr>
                <w:sz w:val="16"/>
                <w:szCs w:val="16"/>
              </w:rPr>
            </w:pPr>
            <w:r>
              <w:rPr>
                <w:sz w:val="16"/>
                <w:szCs w:val="16"/>
              </w:rPr>
              <w:t>NA</w:t>
            </w:r>
          </w:p>
        </w:tc>
        <w:tc>
          <w:tcPr>
            <w:tcW w:w="540" w:type="dxa"/>
          </w:tcPr>
          <w:p w14:paraId="4F6B341B" w14:textId="77777777" w:rsidR="00A1018F" w:rsidRPr="00E714C7" w:rsidRDefault="00A1018F" w:rsidP="0072624B">
            <w:pPr>
              <w:pStyle w:val="S-O-P"/>
              <w:rPr>
                <w:sz w:val="16"/>
                <w:szCs w:val="16"/>
              </w:rPr>
            </w:pPr>
            <w:r>
              <w:rPr>
                <w:sz w:val="16"/>
                <w:szCs w:val="16"/>
              </w:rPr>
              <w:t>NA</w:t>
            </w:r>
          </w:p>
        </w:tc>
        <w:tc>
          <w:tcPr>
            <w:tcW w:w="630" w:type="dxa"/>
          </w:tcPr>
          <w:p w14:paraId="5EBABDCF" w14:textId="77777777" w:rsidR="00A1018F" w:rsidRPr="00E714C7" w:rsidRDefault="00A1018F" w:rsidP="0072624B">
            <w:pPr>
              <w:pStyle w:val="S-O-P"/>
              <w:rPr>
                <w:sz w:val="16"/>
                <w:szCs w:val="16"/>
              </w:rPr>
            </w:pPr>
            <w:r>
              <w:rPr>
                <w:sz w:val="16"/>
                <w:szCs w:val="16"/>
              </w:rPr>
              <w:t>NA</w:t>
            </w:r>
          </w:p>
        </w:tc>
        <w:tc>
          <w:tcPr>
            <w:tcW w:w="810" w:type="dxa"/>
          </w:tcPr>
          <w:p w14:paraId="3D108B69" w14:textId="77777777" w:rsidR="00A1018F" w:rsidRPr="00E714C7" w:rsidRDefault="00A1018F" w:rsidP="0072624B">
            <w:pPr>
              <w:pStyle w:val="S-O-P"/>
              <w:rPr>
                <w:sz w:val="16"/>
                <w:szCs w:val="16"/>
              </w:rPr>
            </w:pPr>
            <w:r w:rsidRPr="00E714C7">
              <w:rPr>
                <w:sz w:val="16"/>
                <w:szCs w:val="16"/>
              </w:rPr>
              <w:t>O</w:t>
            </w:r>
          </w:p>
        </w:tc>
        <w:tc>
          <w:tcPr>
            <w:tcW w:w="733" w:type="dxa"/>
          </w:tcPr>
          <w:p w14:paraId="3EC1137C" w14:textId="77777777" w:rsidR="00A1018F" w:rsidRPr="00E714C7" w:rsidRDefault="00A1018F" w:rsidP="0072624B">
            <w:pPr>
              <w:pStyle w:val="S-O-P"/>
              <w:rPr>
                <w:sz w:val="16"/>
                <w:szCs w:val="16"/>
              </w:rPr>
            </w:pPr>
            <w:r w:rsidRPr="00E714C7">
              <w:rPr>
                <w:sz w:val="16"/>
                <w:szCs w:val="16"/>
              </w:rPr>
              <w:t>O</w:t>
            </w:r>
          </w:p>
        </w:tc>
      </w:tr>
      <w:tr w:rsidR="00A1018F" w:rsidRPr="002A30EA" w14:paraId="128A756E" w14:textId="77777777" w:rsidTr="0072624B">
        <w:tc>
          <w:tcPr>
            <w:tcW w:w="4534" w:type="dxa"/>
          </w:tcPr>
          <w:p w14:paraId="1E6FCCEC" w14:textId="77777777" w:rsidR="00A1018F" w:rsidRPr="002A30EA" w:rsidRDefault="00A1018F" w:rsidP="0072624B">
            <w:pPr>
              <w:pStyle w:val="FABodyCopy"/>
            </w:pPr>
            <w:r w:rsidRPr="002A30EA">
              <w:t>Seats</w:t>
            </w:r>
          </w:p>
        </w:tc>
        <w:tc>
          <w:tcPr>
            <w:tcW w:w="506" w:type="dxa"/>
          </w:tcPr>
          <w:p w14:paraId="42154078" w14:textId="77777777" w:rsidR="00A1018F" w:rsidRPr="00E714C7" w:rsidRDefault="00A1018F" w:rsidP="0072624B">
            <w:pPr>
              <w:pStyle w:val="S-O-P"/>
              <w:rPr>
                <w:sz w:val="16"/>
                <w:szCs w:val="16"/>
              </w:rPr>
            </w:pPr>
          </w:p>
        </w:tc>
        <w:tc>
          <w:tcPr>
            <w:tcW w:w="630" w:type="dxa"/>
          </w:tcPr>
          <w:p w14:paraId="4457010D" w14:textId="77777777" w:rsidR="00A1018F" w:rsidRPr="00E714C7" w:rsidRDefault="00A1018F" w:rsidP="0072624B">
            <w:pPr>
              <w:pStyle w:val="S-O-P"/>
              <w:rPr>
                <w:sz w:val="16"/>
                <w:szCs w:val="16"/>
              </w:rPr>
            </w:pPr>
          </w:p>
        </w:tc>
        <w:tc>
          <w:tcPr>
            <w:tcW w:w="450" w:type="dxa"/>
          </w:tcPr>
          <w:p w14:paraId="58D0382C" w14:textId="77777777" w:rsidR="00A1018F" w:rsidRPr="00E714C7" w:rsidRDefault="00A1018F" w:rsidP="0072624B">
            <w:pPr>
              <w:pStyle w:val="S-O-P"/>
              <w:rPr>
                <w:sz w:val="16"/>
                <w:szCs w:val="16"/>
              </w:rPr>
            </w:pPr>
          </w:p>
        </w:tc>
        <w:tc>
          <w:tcPr>
            <w:tcW w:w="630" w:type="dxa"/>
          </w:tcPr>
          <w:p w14:paraId="4707D1C4" w14:textId="77777777" w:rsidR="00A1018F" w:rsidRPr="00E714C7" w:rsidRDefault="00A1018F" w:rsidP="0072624B">
            <w:pPr>
              <w:pStyle w:val="S-O-P"/>
              <w:rPr>
                <w:sz w:val="16"/>
                <w:szCs w:val="16"/>
              </w:rPr>
            </w:pPr>
          </w:p>
        </w:tc>
        <w:tc>
          <w:tcPr>
            <w:tcW w:w="540" w:type="dxa"/>
          </w:tcPr>
          <w:p w14:paraId="1207279E" w14:textId="77777777" w:rsidR="00A1018F" w:rsidRPr="00E714C7" w:rsidRDefault="00A1018F" w:rsidP="0072624B">
            <w:pPr>
              <w:pStyle w:val="S-O-P"/>
              <w:rPr>
                <w:sz w:val="16"/>
                <w:szCs w:val="16"/>
              </w:rPr>
            </w:pPr>
          </w:p>
        </w:tc>
        <w:tc>
          <w:tcPr>
            <w:tcW w:w="630" w:type="dxa"/>
          </w:tcPr>
          <w:p w14:paraId="3787A2F4" w14:textId="77777777" w:rsidR="00A1018F" w:rsidRPr="00E714C7" w:rsidRDefault="00A1018F" w:rsidP="0072624B">
            <w:pPr>
              <w:pStyle w:val="S-O-P"/>
              <w:rPr>
                <w:sz w:val="16"/>
                <w:szCs w:val="16"/>
              </w:rPr>
            </w:pPr>
          </w:p>
        </w:tc>
        <w:tc>
          <w:tcPr>
            <w:tcW w:w="810" w:type="dxa"/>
          </w:tcPr>
          <w:p w14:paraId="69833A36" w14:textId="77777777" w:rsidR="00A1018F" w:rsidRPr="00E714C7" w:rsidRDefault="00A1018F" w:rsidP="0072624B">
            <w:pPr>
              <w:pStyle w:val="S-O-P"/>
              <w:rPr>
                <w:sz w:val="16"/>
                <w:szCs w:val="16"/>
              </w:rPr>
            </w:pPr>
          </w:p>
        </w:tc>
        <w:tc>
          <w:tcPr>
            <w:tcW w:w="733" w:type="dxa"/>
          </w:tcPr>
          <w:p w14:paraId="6A5D2612" w14:textId="77777777" w:rsidR="00A1018F" w:rsidRPr="00E714C7" w:rsidRDefault="00A1018F" w:rsidP="0072624B">
            <w:pPr>
              <w:pStyle w:val="S-O-P"/>
              <w:rPr>
                <w:sz w:val="16"/>
                <w:szCs w:val="16"/>
              </w:rPr>
            </w:pPr>
          </w:p>
        </w:tc>
      </w:tr>
      <w:tr w:rsidR="00A1018F" w:rsidRPr="002A30EA" w14:paraId="132CF2D8" w14:textId="77777777" w:rsidTr="0072624B">
        <w:tc>
          <w:tcPr>
            <w:tcW w:w="4534" w:type="dxa"/>
          </w:tcPr>
          <w:p w14:paraId="64C7BE39" w14:textId="77777777" w:rsidR="00A1018F" w:rsidRPr="00B649BE" w:rsidRDefault="00A1018F" w:rsidP="0072624B">
            <w:pPr>
              <w:pStyle w:val="BodyIndent1"/>
            </w:pPr>
            <w:r w:rsidRPr="00B649BE">
              <w:t>Houndstooth sport cloth</w:t>
            </w:r>
          </w:p>
        </w:tc>
        <w:tc>
          <w:tcPr>
            <w:tcW w:w="506" w:type="dxa"/>
          </w:tcPr>
          <w:p w14:paraId="5DD97290" w14:textId="77777777" w:rsidR="00A1018F" w:rsidRPr="00E714C7" w:rsidRDefault="00A1018F" w:rsidP="0072624B">
            <w:pPr>
              <w:pStyle w:val="S-O-P"/>
              <w:rPr>
                <w:sz w:val="16"/>
                <w:szCs w:val="16"/>
              </w:rPr>
            </w:pPr>
            <w:r w:rsidRPr="00E714C7">
              <w:rPr>
                <w:sz w:val="16"/>
                <w:szCs w:val="16"/>
              </w:rPr>
              <w:t>S</w:t>
            </w:r>
          </w:p>
        </w:tc>
        <w:tc>
          <w:tcPr>
            <w:tcW w:w="630" w:type="dxa"/>
          </w:tcPr>
          <w:p w14:paraId="7A0CE0B1" w14:textId="77777777" w:rsidR="00A1018F" w:rsidRPr="00E714C7" w:rsidRDefault="00A1018F" w:rsidP="0072624B">
            <w:pPr>
              <w:pStyle w:val="S-O-P"/>
              <w:rPr>
                <w:sz w:val="16"/>
                <w:szCs w:val="16"/>
              </w:rPr>
            </w:pPr>
            <w:r w:rsidRPr="00E714C7">
              <w:rPr>
                <w:sz w:val="16"/>
                <w:szCs w:val="16"/>
              </w:rPr>
              <w:t>S</w:t>
            </w:r>
          </w:p>
        </w:tc>
        <w:tc>
          <w:tcPr>
            <w:tcW w:w="450" w:type="dxa"/>
          </w:tcPr>
          <w:p w14:paraId="5B14D318" w14:textId="77777777" w:rsidR="00A1018F" w:rsidRPr="00E714C7" w:rsidRDefault="00A1018F" w:rsidP="0072624B">
            <w:pPr>
              <w:pStyle w:val="S-O-P"/>
              <w:rPr>
                <w:sz w:val="16"/>
                <w:szCs w:val="16"/>
              </w:rPr>
            </w:pPr>
            <w:r>
              <w:rPr>
                <w:sz w:val="16"/>
                <w:szCs w:val="16"/>
              </w:rPr>
              <w:t>NA</w:t>
            </w:r>
          </w:p>
        </w:tc>
        <w:tc>
          <w:tcPr>
            <w:tcW w:w="630" w:type="dxa"/>
          </w:tcPr>
          <w:p w14:paraId="48F33608" w14:textId="77777777" w:rsidR="00A1018F" w:rsidRPr="00E714C7" w:rsidRDefault="00A1018F" w:rsidP="0072624B">
            <w:pPr>
              <w:pStyle w:val="S-O-P"/>
              <w:rPr>
                <w:sz w:val="16"/>
                <w:szCs w:val="16"/>
              </w:rPr>
            </w:pPr>
            <w:r>
              <w:rPr>
                <w:sz w:val="16"/>
                <w:szCs w:val="16"/>
              </w:rPr>
              <w:t>NA</w:t>
            </w:r>
          </w:p>
        </w:tc>
        <w:tc>
          <w:tcPr>
            <w:tcW w:w="540" w:type="dxa"/>
          </w:tcPr>
          <w:p w14:paraId="356CA37A" w14:textId="77777777" w:rsidR="00A1018F" w:rsidRPr="00E714C7" w:rsidRDefault="00A1018F" w:rsidP="0072624B">
            <w:pPr>
              <w:pStyle w:val="S-O-P"/>
              <w:rPr>
                <w:sz w:val="16"/>
                <w:szCs w:val="16"/>
              </w:rPr>
            </w:pPr>
            <w:r>
              <w:rPr>
                <w:sz w:val="16"/>
                <w:szCs w:val="16"/>
              </w:rPr>
              <w:t>NA</w:t>
            </w:r>
          </w:p>
        </w:tc>
        <w:tc>
          <w:tcPr>
            <w:tcW w:w="630" w:type="dxa"/>
          </w:tcPr>
          <w:p w14:paraId="23C85F9B" w14:textId="77777777" w:rsidR="00A1018F" w:rsidRPr="00E714C7" w:rsidRDefault="00A1018F" w:rsidP="0072624B">
            <w:pPr>
              <w:pStyle w:val="S-O-P"/>
              <w:rPr>
                <w:sz w:val="16"/>
                <w:szCs w:val="16"/>
              </w:rPr>
            </w:pPr>
            <w:r>
              <w:rPr>
                <w:sz w:val="16"/>
                <w:szCs w:val="16"/>
              </w:rPr>
              <w:t>NA</w:t>
            </w:r>
          </w:p>
        </w:tc>
        <w:tc>
          <w:tcPr>
            <w:tcW w:w="810" w:type="dxa"/>
          </w:tcPr>
          <w:p w14:paraId="59088071" w14:textId="77777777" w:rsidR="00A1018F" w:rsidRPr="00E714C7" w:rsidRDefault="00A1018F" w:rsidP="0072624B">
            <w:pPr>
              <w:pStyle w:val="S-O-P"/>
              <w:rPr>
                <w:sz w:val="16"/>
                <w:szCs w:val="16"/>
              </w:rPr>
            </w:pPr>
            <w:r>
              <w:rPr>
                <w:sz w:val="16"/>
                <w:szCs w:val="16"/>
              </w:rPr>
              <w:t>NA</w:t>
            </w:r>
          </w:p>
        </w:tc>
        <w:tc>
          <w:tcPr>
            <w:tcW w:w="733" w:type="dxa"/>
          </w:tcPr>
          <w:p w14:paraId="363465AA" w14:textId="77777777" w:rsidR="00A1018F" w:rsidRPr="00E714C7" w:rsidRDefault="00A1018F" w:rsidP="0072624B">
            <w:pPr>
              <w:pStyle w:val="S-O-P"/>
              <w:rPr>
                <w:sz w:val="16"/>
                <w:szCs w:val="16"/>
              </w:rPr>
            </w:pPr>
            <w:r>
              <w:rPr>
                <w:sz w:val="16"/>
                <w:szCs w:val="16"/>
              </w:rPr>
              <w:t>NA</w:t>
            </w:r>
          </w:p>
        </w:tc>
      </w:tr>
      <w:tr w:rsidR="00A1018F" w:rsidRPr="002A30EA" w14:paraId="4D1C7107" w14:textId="77777777" w:rsidTr="0072624B">
        <w:tc>
          <w:tcPr>
            <w:tcW w:w="4534" w:type="dxa"/>
          </w:tcPr>
          <w:p w14:paraId="3E6CF1E8" w14:textId="77777777" w:rsidR="00A1018F" w:rsidRPr="00B649BE" w:rsidRDefault="00A1018F" w:rsidP="0072624B">
            <w:pPr>
              <w:pStyle w:val="BodyIndent1"/>
            </w:pPr>
            <w:r w:rsidRPr="00B649BE">
              <w:t xml:space="preserve">Houndstooth performance cloth </w:t>
            </w:r>
            <w:r w:rsidRPr="00B649BE">
              <w:br/>
              <w:t>(included with T/A Package)</w:t>
            </w:r>
          </w:p>
        </w:tc>
        <w:tc>
          <w:tcPr>
            <w:tcW w:w="506" w:type="dxa"/>
          </w:tcPr>
          <w:p w14:paraId="748915EA" w14:textId="77777777" w:rsidR="00A1018F" w:rsidRPr="00E714C7" w:rsidRDefault="00A1018F" w:rsidP="0072624B">
            <w:pPr>
              <w:pStyle w:val="S-O-P"/>
              <w:rPr>
                <w:sz w:val="16"/>
                <w:szCs w:val="16"/>
              </w:rPr>
            </w:pPr>
            <w:r>
              <w:rPr>
                <w:sz w:val="16"/>
                <w:szCs w:val="16"/>
              </w:rPr>
              <w:t>NA</w:t>
            </w:r>
          </w:p>
        </w:tc>
        <w:tc>
          <w:tcPr>
            <w:tcW w:w="630" w:type="dxa"/>
          </w:tcPr>
          <w:p w14:paraId="4A1A9A88" w14:textId="77777777" w:rsidR="00A1018F" w:rsidRPr="00E714C7" w:rsidRDefault="00A1018F" w:rsidP="0072624B">
            <w:pPr>
              <w:pStyle w:val="S-O-P"/>
              <w:rPr>
                <w:sz w:val="16"/>
                <w:szCs w:val="16"/>
              </w:rPr>
            </w:pPr>
            <w:r>
              <w:rPr>
                <w:sz w:val="16"/>
                <w:szCs w:val="16"/>
              </w:rPr>
              <w:t>NA</w:t>
            </w:r>
          </w:p>
        </w:tc>
        <w:tc>
          <w:tcPr>
            <w:tcW w:w="450" w:type="dxa"/>
          </w:tcPr>
          <w:p w14:paraId="79A73C3A" w14:textId="77777777" w:rsidR="00A1018F" w:rsidRPr="00E714C7" w:rsidRDefault="00A1018F" w:rsidP="0072624B">
            <w:pPr>
              <w:pStyle w:val="S-O-P"/>
              <w:rPr>
                <w:sz w:val="16"/>
                <w:szCs w:val="16"/>
              </w:rPr>
            </w:pPr>
            <w:r w:rsidRPr="00E714C7">
              <w:rPr>
                <w:sz w:val="16"/>
                <w:szCs w:val="16"/>
              </w:rPr>
              <w:t>S</w:t>
            </w:r>
          </w:p>
        </w:tc>
        <w:tc>
          <w:tcPr>
            <w:tcW w:w="630" w:type="dxa"/>
          </w:tcPr>
          <w:p w14:paraId="1FBE81B2" w14:textId="77777777" w:rsidR="00A1018F" w:rsidRPr="00E714C7" w:rsidRDefault="00A1018F" w:rsidP="0072624B">
            <w:pPr>
              <w:pStyle w:val="S-O-P"/>
              <w:rPr>
                <w:sz w:val="16"/>
                <w:szCs w:val="16"/>
              </w:rPr>
            </w:pPr>
            <w:r w:rsidRPr="00E714C7">
              <w:rPr>
                <w:sz w:val="16"/>
                <w:szCs w:val="16"/>
              </w:rPr>
              <w:t>S</w:t>
            </w:r>
          </w:p>
        </w:tc>
        <w:tc>
          <w:tcPr>
            <w:tcW w:w="540" w:type="dxa"/>
          </w:tcPr>
          <w:p w14:paraId="6A82509E" w14:textId="77777777" w:rsidR="00A1018F" w:rsidRPr="00E714C7" w:rsidRDefault="00A1018F" w:rsidP="0072624B">
            <w:pPr>
              <w:pStyle w:val="S-O-P"/>
              <w:rPr>
                <w:sz w:val="16"/>
                <w:szCs w:val="16"/>
              </w:rPr>
            </w:pPr>
            <w:r w:rsidRPr="00E714C7">
              <w:rPr>
                <w:sz w:val="16"/>
                <w:szCs w:val="16"/>
              </w:rPr>
              <w:t>S</w:t>
            </w:r>
          </w:p>
        </w:tc>
        <w:tc>
          <w:tcPr>
            <w:tcW w:w="630" w:type="dxa"/>
          </w:tcPr>
          <w:p w14:paraId="245BBE21" w14:textId="77777777" w:rsidR="00A1018F" w:rsidRPr="00E714C7" w:rsidRDefault="00A1018F" w:rsidP="0072624B">
            <w:pPr>
              <w:pStyle w:val="S-O-P"/>
              <w:rPr>
                <w:sz w:val="16"/>
                <w:szCs w:val="16"/>
              </w:rPr>
            </w:pPr>
            <w:r w:rsidRPr="00E714C7">
              <w:rPr>
                <w:sz w:val="16"/>
                <w:szCs w:val="16"/>
              </w:rPr>
              <w:t>P</w:t>
            </w:r>
          </w:p>
        </w:tc>
        <w:tc>
          <w:tcPr>
            <w:tcW w:w="810" w:type="dxa"/>
          </w:tcPr>
          <w:p w14:paraId="6E99ADB6" w14:textId="77777777" w:rsidR="00A1018F" w:rsidRPr="00E714C7" w:rsidRDefault="00A1018F" w:rsidP="0072624B">
            <w:pPr>
              <w:pStyle w:val="S-O-P"/>
              <w:rPr>
                <w:sz w:val="16"/>
                <w:szCs w:val="16"/>
              </w:rPr>
            </w:pPr>
            <w:r>
              <w:rPr>
                <w:sz w:val="16"/>
                <w:szCs w:val="16"/>
              </w:rPr>
              <w:t>NA</w:t>
            </w:r>
          </w:p>
        </w:tc>
        <w:tc>
          <w:tcPr>
            <w:tcW w:w="733" w:type="dxa"/>
          </w:tcPr>
          <w:p w14:paraId="18AA0206" w14:textId="77777777" w:rsidR="00A1018F" w:rsidRPr="00E714C7" w:rsidRDefault="00A1018F" w:rsidP="0072624B">
            <w:pPr>
              <w:pStyle w:val="S-O-P"/>
              <w:rPr>
                <w:sz w:val="16"/>
                <w:szCs w:val="16"/>
              </w:rPr>
            </w:pPr>
            <w:r>
              <w:rPr>
                <w:sz w:val="16"/>
                <w:szCs w:val="16"/>
              </w:rPr>
              <w:t>NA</w:t>
            </w:r>
          </w:p>
        </w:tc>
      </w:tr>
      <w:tr w:rsidR="00A1018F" w:rsidRPr="002A30EA" w14:paraId="2E56AD5B" w14:textId="77777777" w:rsidTr="0072624B">
        <w:tc>
          <w:tcPr>
            <w:tcW w:w="4534" w:type="dxa"/>
          </w:tcPr>
          <w:p w14:paraId="5728F302" w14:textId="77777777" w:rsidR="00A1018F" w:rsidRPr="00B649BE" w:rsidRDefault="00A1018F" w:rsidP="0072624B">
            <w:pPr>
              <w:pStyle w:val="BodyIndent1"/>
            </w:pPr>
            <w:r w:rsidRPr="00B649BE">
              <w:t xml:space="preserve">Houndstooth performance cloth </w:t>
            </w:r>
          </w:p>
        </w:tc>
        <w:tc>
          <w:tcPr>
            <w:tcW w:w="506" w:type="dxa"/>
          </w:tcPr>
          <w:p w14:paraId="58FF68EB" w14:textId="77777777" w:rsidR="00A1018F" w:rsidRPr="00E714C7" w:rsidRDefault="00A1018F" w:rsidP="0072624B">
            <w:pPr>
              <w:pStyle w:val="S-O-P"/>
              <w:rPr>
                <w:sz w:val="16"/>
                <w:szCs w:val="16"/>
              </w:rPr>
            </w:pPr>
            <w:r>
              <w:rPr>
                <w:sz w:val="16"/>
                <w:szCs w:val="16"/>
              </w:rPr>
              <w:t>NA</w:t>
            </w:r>
          </w:p>
        </w:tc>
        <w:tc>
          <w:tcPr>
            <w:tcW w:w="630" w:type="dxa"/>
          </w:tcPr>
          <w:p w14:paraId="5968ED5D" w14:textId="77777777" w:rsidR="00A1018F" w:rsidRPr="00E714C7" w:rsidRDefault="00A1018F" w:rsidP="0072624B">
            <w:pPr>
              <w:pStyle w:val="S-O-P"/>
              <w:rPr>
                <w:sz w:val="16"/>
                <w:szCs w:val="16"/>
              </w:rPr>
            </w:pPr>
            <w:r>
              <w:rPr>
                <w:sz w:val="16"/>
                <w:szCs w:val="16"/>
              </w:rPr>
              <w:t>NA</w:t>
            </w:r>
          </w:p>
        </w:tc>
        <w:tc>
          <w:tcPr>
            <w:tcW w:w="450" w:type="dxa"/>
          </w:tcPr>
          <w:p w14:paraId="2966FB81" w14:textId="77777777" w:rsidR="00A1018F" w:rsidRPr="00E714C7" w:rsidRDefault="00A1018F" w:rsidP="0072624B">
            <w:pPr>
              <w:pStyle w:val="S-O-P"/>
              <w:rPr>
                <w:sz w:val="16"/>
                <w:szCs w:val="16"/>
              </w:rPr>
            </w:pPr>
            <w:r>
              <w:rPr>
                <w:sz w:val="16"/>
                <w:szCs w:val="16"/>
              </w:rPr>
              <w:t>NA</w:t>
            </w:r>
          </w:p>
        </w:tc>
        <w:tc>
          <w:tcPr>
            <w:tcW w:w="630" w:type="dxa"/>
          </w:tcPr>
          <w:p w14:paraId="6ECB3ADC" w14:textId="77777777" w:rsidR="00A1018F" w:rsidRPr="00E714C7" w:rsidRDefault="00A1018F" w:rsidP="0072624B">
            <w:pPr>
              <w:pStyle w:val="S-O-P"/>
              <w:rPr>
                <w:sz w:val="16"/>
                <w:szCs w:val="16"/>
              </w:rPr>
            </w:pPr>
            <w:r>
              <w:rPr>
                <w:sz w:val="16"/>
                <w:szCs w:val="16"/>
              </w:rPr>
              <w:t>NA</w:t>
            </w:r>
          </w:p>
        </w:tc>
        <w:tc>
          <w:tcPr>
            <w:tcW w:w="540" w:type="dxa"/>
          </w:tcPr>
          <w:p w14:paraId="059DF034" w14:textId="77777777" w:rsidR="00A1018F" w:rsidRPr="00E714C7" w:rsidRDefault="00A1018F" w:rsidP="0072624B">
            <w:pPr>
              <w:pStyle w:val="S-O-P"/>
              <w:rPr>
                <w:sz w:val="16"/>
                <w:szCs w:val="16"/>
              </w:rPr>
            </w:pPr>
            <w:r>
              <w:rPr>
                <w:sz w:val="16"/>
                <w:szCs w:val="16"/>
              </w:rPr>
              <w:t>NA</w:t>
            </w:r>
          </w:p>
        </w:tc>
        <w:tc>
          <w:tcPr>
            <w:tcW w:w="630" w:type="dxa"/>
          </w:tcPr>
          <w:p w14:paraId="1714AC1F" w14:textId="77777777" w:rsidR="00A1018F" w:rsidRPr="00E714C7" w:rsidRDefault="00A1018F" w:rsidP="0072624B">
            <w:pPr>
              <w:pStyle w:val="S-O-P"/>
              <w:rPr>
                <w:sz w:val="16"/>
                <w:szCs w:val="16"/>
              </w:rPr>
            </w:pPr>
            <w:r w:rsidRPr="00E714C7">
              <w:rPr>
                <w:sz w:val="16"/>
                <w:szCs w:val="16"/>
              </w:rPr>
              <w:t>S</w:t>
            </w:r>
          </w:p>
        </w:tc>
        <w:tc>
          <w:tcPr>
            <w:tcW w:w="810" w:type="dxa"/>
          </w:tcPr>
          <w:p w14:paraId="0F1BE1B4" w14:textId="77777777" w:rsidR="00A1018F" w:rsidRPr="00E714C7" w:rsidRDefault="00A1018F" w:rsidP="0072624B">
            <w:pPr>
              <w:pStyle w:val="S-O-P"/>
              <w:rPr>
                <w:sz w:val="16"/>
                <w:szCs w:val="16"/>
              </w:rPr>
            </w:pPr>
            <w:r>
              <w:rPr>
                <w:sz w:val="16"/>
                <w:szCs w:val="16"/>
              </w:rPr>
              <w:t>NA</w:t>
            </w:r>
          </w:p>
        </w:tc>
        <w:tc>
          <w:tcPr>
            <w:tcW w:w="733" w:type="dxa"/>
          </w:tcPr>
          <w:p w14:paraId="3BAE71F6" w14:textId="77777777" w:rsidR="00A1018F" w:rsidRPr="00E714C7" w:rsidRDefault="00A1018F" w:rsidP="0072624B">
            <w:pPr>
              <w:pStyle w:val="S-O-P"/>
              <w:rPr>
                <w:sz w:val="16"/>
                <w:szCs w:val="16"/>
              </w:rPr>
            </w:pPr>
            <w:r>
              <w:rPr>
                <w:sz w:val="16"/>
                <w:szCs w:val="16"/>
              </w:rPr>
              <w:t>NA</w:t>
            </w:r>
          </w:p>
        </w:tc>
      </w:tr>
      <w:tr w:rsidR="00A1018F" w:rsidRPr="002A30EA" w14:paraId="68C308B3" w14:textId="77777777" w:rsidTr="0072624B">
        <w:tc>
          <w:tcPr>
            <w:tcW w:w="4534" w:type="dxa"/>
          </w:tcPr>
          <w:p w14:paraId="4E453E5F" w14:textId="77777777" w:rsidR="00A1018F" w:rsidRPr="00B649BE" w:rsidRDefault="00A1018F" w:rsidP="0072624B">
            <w:pPr>
              <w:pStyle w:val="BodyIndent1"/>
            </w:pPr>
            <w:r w:rsidRPr="00B649BE">
              <w:t>Houndstooth performance cloth with Hellcat logo</w:t>
            </w:r>
          </w:p>
        </w:tc>
        <w:tc>
          <w:tcPr>
            <w:tcW w:w="506" w:type="dxa"/>
          </w:tcPr>
          <w:p w14:paraId="517692D6" w14:textId="77777777" w:rsidR="00A1018F" w:rsidRPr="00E714C7" w:rsidRDefault="00A1018F" w:rsidP="0072624B">
            <w:pPr>
              <w:pStyle w:val="S-O-P"/>
              <w:rPr>
                <w:sz w:val="16"/>
                <w:szCs w:val="16"/>
              </w:rPr>
            </w:pPr>
            <w:r>
              <w:rPr>
                <w:sz w:val="16"/>
                <w:szCs w:val="16"/>
              </w:rPr>
              <w:t>NA</w:t>
            </w:r>
          </w:p>
        </w:tc>
        <w:tc>
          <w:tcPr>
            <w:tcW w:w="630" w:type="dxa"/>
          </w:tcPr>
          <w:p w14:paraId="4CEBEACB" w14:textId="77777777" w:rsidR="00A1018F" w:rsidRPr="00E714C7" w:rsidRDefault="00A1018F" w:rsidP="0072624B">
            <w:pPr>
              <w:pStyle w:val="S-O-P"/>
              <w:rPr>
                <w:sz w:val="16"/>
                <w:szCs w:val="16"/>
              </w:rPr>
            </w:pPr>
            <w:r>
              <w:rPr>
                <w:sz w:val="16"/>
                <w:szCs w:val="16"/>
              </w:rPr>
              <w:t>NA</w:t>
            </w:r>
          </w:p>
        </w:tc>
        <w:tc>
          <w:tcPr>
            <w:tcW w:w="450" w:type="dxa"/>
          </w:tcPr>
          <w:p w14:paraId="119B396D" w14:textId="77777777" w:rsidR="00A1018F" w:rsidRPr="00E714C7" w:rsidRDefault="00A1018F" w:rsidP="0072624B">
            <w:pPr>
              <w:pStyle w:val="S-O-P"/>
              <w:rPr>
                <w:sz w:val="16"/>
                <w:szCs w:val="16"/>
              </w:rPr>
            </w:pPr>
            <w:r>
              <w:rPr>
                <w:sz w:val="16"/>
                <w:szCs w:val="16"/>
              </w:rPr>
              <w:t>NA</w:t>
            </w:r>
          </w:p>
        </w:tc>
        <w:tc>
          <w:tcPr>
            <w:tcW w:w="630" w:type="dxa"/>
          </w:tcPr>
          <w:p w14:paraId="0AF6CF9C" w14:textId="77777777" w:rsidR="00A1018F" w:rsidRPr="00E714C7" w:rsidRDefault="00A1018F" w:rsidP="0072624B">
            <w:pPr>
              <w:pStyle w:val="S-O-P"/>
              <w:rPr>
                <w:sz w:val="16"/>
                <w:szCs w:val="16"/>
              </w:rPr>
            </w:pPr>
            <w:r>
              <w:rPr>
                <w:sz w:val="16"/>
                <w:szCs w:val="16"/>
              </w:rPr>
              <w:t>NA</w:t>
            </w:r>
          </w:p>
        </w:tc>
        <w:tc>
          <w:tcPr>
            <w:tcW w:w="540" w:type="dxa"/>
          </w:tcPr>
          <w:p w14:paraId="39875250" w14:textId="77777777" w:rsidR="00A1018F" w:rsidRPr="00E714C7" w:rsidRDefault="00A1018F" w:rsidP="0072624B">
            <w:pPr>
              <w:pStyle w:val="S-O-P"/>
              <w:rPr>
                <w:sz w:val="16"/>
                <w:szCs w:val="16"/>
              </w:rPr>
            </w:pPr>
            <w:r>
              <w:rPr>
                <w:sz w:val="16"/>
                <w:szCs w:val="16"/>
              </w:rPr>
              <w:t>NA</w:t>
            </w:r>
          </w:p>
        </w:tc>
        <w:tc>
          <w:tcPr>
            <w:tcW w:w="630" w:type="dxa"/>
          </w:tcPr>
          <w:p w14:paraId="176D9B36" w14:textId="77777777" w:rsidR="00A1018F" w:rsidRPr="00E714C7" w:rsidRDefault="00A1018F" w:rsidP="0072624B">
            <w:pPr>
              <w:pStyle w:val="S-O-P"/>
              <w:rPr>
                <w:sz w:val="16"/>
                <w:szCs w:val="16"/>
              </w:rPr>
            </w:pPr>
            <w:r>
              <w:rPr>
                <w:sz w:val="16"/>
                <w:szCs w:val="16"/>
              </w:rPr>
              <w:t>NA</w:t>
            </w:r>
          </w:p>
        </w:tc>
        <w:tc>
          <w:tcPr>
            <w:tcW w:w="810" w:type="dxa"/>
          </w:tcPr>
          <w:p w14:paraId="62E8196B" w14:textId="77777777" w:rsidR="00A1018F" w:rsidRPr="00E714C7" w:rsidRDefault="00A1018F" w:rsidP="0072624B">
            <w:pPr>
              <w:pStyle w:val="S-O-P"/>
              <w:rPr>
                <w:sz w:val="16"/>
                <w:szCs w:val="16"/>
              </w:rPr>
            </w:pPr>
            <w:r w:rsidRPr="00E714C7">
              <w:rPr>
                <w:sz w:val="16"/>
                <w:szCs w:val="16"/>
              </w:rPr>
              <w:t>S</w:t>
            </w:r>
          </w:p>
        </w:tc>
        <w:tc>
          <w:tcPr>
            <w:tcW w:w="733" w:type="dxa"/>
          </w:tcPr>
          <w:p w14:paraId="7D23FD8D" w14:textId="77777777" w:rsidR="00A1018F" w:rsidRPr="00E714C7" w:rsidRDefault="00A1018F" w:rsidP="0072624B">
            <w:pPr>
              <w:pStyle w:val="S-O-P"/>
              <w:rPr>
                <w:sz w:val="16"/>
                <w:szCs w:val="16"/>
              </w:rPr>
            </w:pPr>
            <w:r w:rsidRPr="00E714C7">
              <w:rPr>
                <w:sz w:val="16"/>
                <w:szCs w:val="16"/>
              </w:rPr>
              <w:t>S</w:t>
            </w:r>
          </w:p>
        </w:tc>
      </w:tr>
      <w:tr w:rsidR="00A1018F" w:rsidRPr="002A30EA" w14:paraId="0DA30968" w14:textId="77777777" w:rsidTr="0072624B">
        <w:tc>
          <w:tcPr>
            <w:tcW w:w="4534" w:type="dxa"/>
          </w:tcPr>
          <w:p w14:paraId="1D31AC3F" w14:textId="77777777" w:rsidR="00A1018F" w:rsidRPr="00B649BE" w:rsidRDefault="00A1018F" w:rsidP="0072624B">
            <w:pPr>
              <w:pStyle w:val="BodyIndent1"/>
            </w:pPr>
            <w:r w:rsidRPr="00B649BE">
              <w:t>Sport Nappa leather (included with Plus Group, available in black)</w:t>
            </w:r>
          </w:p>
        </w:tc>
        <w:tc>
          <w:tcPr>
            <w:tcW w:w="506" w:type="dxa"/>
          </w:tcPr>
          <w:p w14:paraId="15A9B1F9" w14:textId="77777777" w:rsidR="00A1018F" w:rsidRPr="00E714C7" w:rsidRDefault="00A1018F" w:rsidP="0072624B">
            <w:pPr>
              <w:pStyle w:val="S-O-P"/>
              <w:rPr>
                <w:sz w:val="16"/>
                <w:szCs w:val="16"/>
              </w:rPr>
            </w:pPr>
            <w:r w:rsidRPr="00E714C7">
              <w:rPr>
                <w:sz w:val="16"/>
                <w:szCs w:val="16"/>
              </w:rPr>
              <w:t>P</w:t>
            </w:r>
          </w:p>
        </w:tc>
        <w:tc>
          <w:tcPr>
            <w:tcW w:w="630" w:type="dxa"/>
          </w:tcPr>
          <w:p w14:paraId="2A1D6311" w14:textId="77777777" w:rsidR="00A1018F" w:rsidRPr="00E714C7" w:rsidRDefault="00A1018F" w:rsidP="0072624B">
            <w:pPr>
              <w:pStyle w:val="S-O-P"/>
              <w:rPr>
                <w:sz w:val="16"/>
                <w:szCs w:val="16"/>
              </w:rPr>
            </w:pPr>
            <w:r w:rsidRPr="00E714C7">
              <w:rPr>
                <w:sz w:val="16"/>
                <w:szCs w:val="16"/>
              </w:rPr>
              <w:t>P</w:t>
            </w:r>
          </w:p>
        </w:tc>
        <w:tc>
          <w:tcPr>
            <w:tcW w:w="450" w:type="dxa"/>
          </w:tcPr>
          <w:p w14:paraId="446E5333" w14:textId="77777777" w:rsidR="00A1018F" w:rsidRPr="00E714C7" w:rsidRDefault="00A1018F" w:rsidP="0072624B">
            <w:pPr>
              <w:pStyle w:val="S-O-P"/>
              <w:rPr>
                <w:sz w:val="16"/>
                <w:szCs w:val="16"/>
              </w:rPr>
            </w:pPr>
            <w:r>
              <w:rPr>
                <w:sz w:val="16"/>
                <w:szCs w:val="16"/>
              </w:rPr>
              <w:t>NA</w:t>
            </w:r>
          </w:p>
        </w:tc>
        <w:tc>
          <w:tcPr>
            <w:tcW w:w="630" w:type="dxa"/>
          </w:tcPr>
          <w:p w14:paraId="577AA511" w14:textId="77777777" w:rsidR="00A1018F" w:rsidRPr="00E714C7" w:rsidRDefault="00A1018F" w:rsidP="0072624B">
            <w:pPr>
              <w:pStyle w:val="S-O-P"/>
              <w:rPr>
                <w:sz w:val="16"/>
                <w:szCs w:val="16"/>
              </w:rPr>
            </w:pPr>
            <w:r>
              <w:rPr>
                <w:sz w:val="16"/>
                <w:szCs w:val="16"/>
              </w:rPr>
              <w:t>NA</w:t>
            </w:r>
          </w:p>
        </w:tc>
        <w:tc>
          <w:tcPr>
            <w:tcW w:w="540" w:type="dxa"/>
          </w:tcPr>
          <w:p w14:paraId="171B5957" w14:textId="77777777" w:rsidR="00A1018F" w:rsidRPr="00E714C7" w:rsidRDefault="00A1018F" w:rsidP="0072624B">
            <w:pPr>
              <w:pStyle w:val="S-O-P"/>
              <w:rPr>
                <w:sz w:val="16"/>
                <w:szCs w:val="16"/>
              </w:rPr>
            </w:pPr>
            <w:r>
              <w:rPr>
                <w:sz w:val="16"/>
                <w:szCs w:val="16"/>
              </w:rPr>
              <w:t>NA</w:t>
            </w:r>
          </w:p>
        </w:tc>
        <w:tc>
          <w:tcPr>
            <w:tcW w:w="630" w:type="dxa"/>
          </w:tcPr>
          <w:p w14:paraId="0F3F221F" w14:textId="77777777" w:rsidR="00A1018F" w:rsidRPr="00E714C7" w:rsidRDefault="00A1018F" w:rsidP="0072624B">
            <w:pPr>
              <w:pStyle w:val="S-O-P"/>
              <w:rPr>
                <w:sz w:val="16"/>
                <w:szCs w:val="16"/>
              </w:rPr>
            </w:pPr>
            <w:r>
              <w:rPr>
                <w:sz w:val="16"/>
                <w:szCs w:val="16"/>
              </w:rPr>
              <w:t>NA</w:t>
            </w:r>
          </w:p>
        </w:tc>
        <w:tc>
          <w:tcPr>
            <w:tcW w:w="810" w:type="dxa"/>
          </w:tcPr>
          <w:p w14:paraId="040CA5A1" w14:textId="77777777" w:rsidR="00A1018F" w:rsidRPr="00E714C7" w:rsidRDefault="00A1018F" w:rsidP="0072624B">
            <w:pPr>
              <w:pStyle w:val="S-O-P"/>
              <w:rPr>
                <w:sz w:val="16"/>
                <w:szCs w:val="16"/>
              </w:rPr>
            </w:pPr>
            <w:r>
              <w:rPr>
                <w:sz w:val="16"/>
                <w:szCs w:val="16"/>
              </w:rPr>
              <w:t>NA</w:t>
            </w:r>
          </w:p>
        </w:tc>
        <w:tc>
          <w:tcPr>
            <w:tcW w:w="733" w:type="dxa"/>
          </w:tcPr>
          <w:p w14:paraId="743AC4F6" w14:textId="77777777" w:rsidR="00A1018F" w:rsidRPr="00E714C7" w:rsidRDefault="00A1018F" w:rsidP="0072624B">
            <w:pPr>
              <w:pStyle w:val="S-O-P"/>
              <w:rPr>
                <w:sz w:val="16"/>
                <w:szCs w:val="16"/>
              </w:rPr>
            </w:pPr>
            <w:r>
              <w:rPr>
                <w:sz w:val="16"/>
                <w:szCs w:val="16"/>
              </w:rPr>
              <w:t>NA</w:t>
            </w:r>
          </w:p>
        </w:tc>
      </w:tr>
      <w:tr w:rsidR="00A1018F" w:rsidRPr="002A30EA" w14:paraId="2024991A" w14:textId="77777777" w:rsidTr="0072624B">
        <w:tc>
          <w:tcPr>
            <w:tcW w:w="4534" w:type="dxa"/>
          </w:tcPr>
          <w:p w14:paraId="42AC8DF5" w14:textId="77777777" w:rsidR="00A1018F" w:rsidRPr="00B649BE" w:rsidRDefault="00A1018F" w:rsidP="0072624B">
            <w:pPr>
              <w:pStyle w:val="BodyIndent1"/>
            </w:pPr>
            <w:r w:rsidRPr="00B649BE">
              <w:t>Nappa leather/Alcantara suede Performance (included with Plus Group, available in black or Ruby Red)</w:t>
            </w:r>
          </w:p>
        </w:tc>
        <w:tc>
          <w:tcPr>
            <w:tcW w:w="506" w:type="dxa"/>
          </w:tcPr>
          <w:p w14:paraId="70CECC2A" w14:textId="77777777" w:rsidR="00A1018F" w:rsidRPr="00E714C7" w:rsidRDefault="00A1018F" w:rsidP="0072624B">
            <w:pPr>
              <w:pStyle w:val="S-O-P"/>
              <w:rPr>
                <w:sz w:val="16"/>
                <w:szCs w:val="16"/>
              </w:rPr>
            </w:pPr>
            <w:r>
              <w:rPr>
                <w:sz w:val="16"/>
                <w:szCs w:val="16"/>
              </w:rPr>
              <w:t>NA</w:t>
            </w:r>
          </w:p>
        </w:tc>
        <w:tc>
          <w:tcPr>
            <w:tcW w:w="630" w:type="dxa"/>
          </w:tcPr>
          <w:p w14:paraId="487B5122" w14:textId="77777777" w:rsidR="00A1018F" w:rsidRPr="00E714C7" w:rsidRDefault="00A1018F" w:rsidP="0072624B">
            <w:pPr>
              <w:pStyle w:val="S-O-P"/>
              <w:rPr>
                <w:sz w:val="16"/>
                <w:szCs w:val="16"/>
              </w:rPr>
            </w:pPr>
            <w:r>
              <w:rPr>
                <w:sz w:val="16"/>
                <w:szCs w:val="16"/>
              </w:rPr>
              <w:t>NA</w:t>
            </w:r>
          </w:p>
        </w:tc>
        <w:tc>
          <w:tcPr>
            <w:tcW w:w="450" w:type="dxa"/>
          </w:tcPr>
          <w:p w14:paraId="3DE45227" w14:textId="77777777" w:rsidR="00A1018F" w:rsidRPr="00E714C7" w:rsidRDefault="00A1018F" w:rsidP="0072624B">
            <w:pPr>
              <w:pStyle w:val="S-O-P"/>
              <w:rPr>
                <w:sz w:val="16"/>
                <w:szCs w:val="16"/>
              </w:rPr>
            </w:pPr>
            <w:r>
              <w:rPr>
                <w:sz w:val="16"/>
                <w:szCs w:val="16"/>
              </w:rPr>
              <w:t>NA</w:t>
            </w:r>
          </w:p>
        </w:tc>
        <w:tc>
          <w:tcPr>
            <w:tcW w:w="630" w:type="dxa"/>
          </w:tcPr>
          <w:p w14:paraId="7B3082F9" w14:textId="77777777" w:rsidR="00A1018F" w:rsidRPr="00E714C7" w:rsidRDefault="00A1018F" w:rsidP="0072624B">
            <w:pPr>
              <w:pStyle w:val="S-O-P"/>
              <w:rPr>
                <w:sz w:val="16"/>
                <w:szCs w:val="16"/>
              </w:rPr>
            </w:pPr>
            <w:r>
              <w:rPr>
                <w:sz w:val="16"/>
                <w:szCs w:val="16"/>
              </w:rPr>
              <w:t>NA</w:t>
            </w:r>
          </w:p>
        </w:tc>
        <w:tc>
          <w:tcPr>
            <w:tcW w:w="540" w:type="dxa"/>
          </w:tcPr>
          <w:p w14:paraId="0F1D7E60" w14:textId="77777777" w:rsidR="00A1018F" w:rsidRPr="00E714C7" w:rsidRDefault="00A1018F" w:rsidP="0072624B">
            <w:pPr>
              <w:pStyle w:val="S-O-P"/>
              <w:rPr>
                <w:sz w:val="16"/>
                <w:szCs w:val="16"/>
              </w:rPr>
            </w:pPr>
            <w:r>
              <w:rPr>
                <w:sz w:val="16"/>
                <w:szCs w:val="16"/>
              </w:rPr>
              <w:t>NA</w:t>
            </w:r>
          </w:p>
        </w:tc>
        <w:tc>
          <w:tcPr>
            <w:tcW w:w="630" w:type="dxa"/>
          </w:tcPr>
          <w:p w14:paraId="7985DC59" w14:textId="77777777" w:rsidR="00A1018F" w:rsidRPr="00E714C7" w:rsidRDefault="00A1018F" w:rsidP="0072624B">
            <w:pPr>
              <w:pStyle w:val="S-O-P"/>
              <w:rPr>
                <w:sz w:val="16"/>
                <w:szCs w:val="16"/>
              </w:rPr>
            </w:pPr>
            <w:r w:rsidRPr="00E714C7">
              <w:rPr>
                <w:sz w:val="16"/>
                <w:szCs w:val="16"/>
              </w:rPr>
              <w:t>P</w:t>
            </w:r>
          </w:p>
        </w:tc>
        <w:tc>
          <w:tcPr>
            <w:tcW w:w="810" w:type="dxa"/>
          </w:tcPr>
          <w:p w14:paraId="1F633A5F" w14:textId="77777777" w:rsidR="00A1018F" w:rsidRPr="00E714C7" w:rsidRDefault="00A1018F" w:rsidP="0072624B">
            <w:pPr>
              <w:pStyle w:val="S-O-P"/>
              <w:rPr>
                <w:sz w:val="16"/>
                <w:szCs w:val="16"/>
              </w:rPr>
            </w:pPr>
            <w:r>
              <w:rPr>
                <w:sz w:val="16"/>
                <w:szCs w:val="16"/>
              </w:rPr>
              <w:t>NA</w:t>
            </w:r>
          </w:p>
        </w:tc>
        <w:tc>
          <w:tcPr>
            <w:tcW w:w="733" w:type="dxa"/>
          </w:tcPr>
          <w:p w14:paraId="3CC301B0" w14:textId="77777777" w:rsidR="00A1018F" w:rsidRPr="00E714C7" w:rsidRDefault="00A1018F" w:rsidP="0072624B">
            <w:pPr>
              <w:pStyle w:val="S-O-P"/>
              <w:rPr>
                <w:sz w:val="16"/>
                <w:szCs w:val="16"/>
              </w:rPr>
            </w:pPr>
            <w:r>
              <w:rPr>
                <w:sz w:val="16"/>
                <w:szCs w:val="16"/>
              </w:rPr>
              <w:t>NA</w:t>
            </w:r>
          </w:p>
        </w:tc>
      </w:tr>
      <w:tr w:rsidR="00A1018F" w:rsidRPr="002A30EA" w14:paraId="4D23CEB9" w14:textId="77777777" w:rsidTr="0072624B">
        <w:tc>
          <w:tcPr>
            <w:tcW w:w="4534" w:type="dxa"/>
          </w:tcPr>
          <w:p w14:paraId="37123DF5" w14:textId="77777777" w:rsidR="00A1018F" w:rsidRPr="00B649BE" w:rsidRDefault="00A1018F" w:rsidP="0072624B">
            <w:pPr>
              <w:pStyle w:val="BodyIndent1"/>
            </w:pPr>
            <w:r w:rsidRPr="00B649BE">
              <w:t xml:space="preserve">Nappa leather/Alcantara suede Performance </w:t>
            </w:r>
            <w:r w:rsidRPr="00B649BE">
              <w:br/>
              <w:t>with T/A logo (included with Plus Group on T/A)</w:t>
            </w:r>
          </w:p>
        </w:tc>
        <w:tc>
          <w:tcPr>
            <w:tcW w:w="506" w:type="dxa"/>
          </w:tcPr>
          <w:p w14:paraId="51DFACBB" w14:textId="77777777" w:rsidR="00A1018F" w:rsidRPr="00E714C7" w:rsidRDefault="00A1018F" w:rsidP="0072624B">
            <w:pPr>
              <w:pStyle w:val="S-O-P"/>
              <w:rPr>
                <w:sz w:val="16"/>
                <w:szCs w:val="16"/>
              </w:rPr>
            </w:pPr>
            <w:r>
              <w:rPr>
                <w:sz w:val="16"/>
                <w:szCs w:val="16"/>
              </w:rPr>
              <w:t>NA</w:t>
            </w:r>
          </w:p>
        </w:tc>
        <w:tc>
          <w:tcPr>
            <w:tcW w:w="630" w:type="dxa"/>
          </w:tcPr>
          <w:p w14:paraId="0CF25BC7" w14:textId="77777777" w:rsidR="00A1018F" w:rsidRPr="00E714C7" w:rsidRDefault="00A1018F" w:rsidP="0072624B">
            <w:pPr>
              <w:pStyle w:val="S-O-P"/>
              <w:rPr>
                <w:sz w:val="16"/>
                <w:szCs w:val="16"/>
              </w:rPr>
            </w:pPr>
            <w:r>
              <w:rPr>
                <w:sz w:val="16"/>
                <w:szCs w:val="16"/>
              </w:rPr>
              <w:t>NA</w:t>
            </w:r>
          </w:p>
        </w:tc>
        <w:tc>
          <w:tcPr>
            <w:tcW w:w="450" w:type="dxa"/>
          </w:tcPr>
          <w:p w14:paraId="48B78C9A" w14:textId="77777777" w:rsidR="00A1018F" w:rsidRPr="00E714C7" w:rsidRDefault="00A1018F" w:rsidP="0072624B">
            <w:pPr>
              <w:pStyle w:val="S-O-P"/>
              <w:rPr>
                <w:sz w:val="16"/>
                <w:szCs w:val="16"/>
              </w:rPr>
            </w:pPr>
            <w:r>
              <w:rPr>
                <w:sz w:val="16"/>
                <w:szCs w:val="16"/>
              </w:rPr>
              <w:t>NA</w:t>
            </w:r>
          </w:p>
        </w:tc>
        <w:tc>
          <w:tcPr>
            <w:tcW w:w="630" w:type="dxa"/>
          </w:tcPr>
          <w:p w14:paraId="4499C956" w14:textId="77777777" w:rsidR="00A1018F" w:rsidRPr="00E714C7" w:rsidRDefault="00A1018F" w:rsidP="0072624B">
            <w:pPr>
              <w:pStyle w:val="S-O-P"/>
              <w:rPr>
                <w:sz w:val="16"/>
                <w:szCs w:val="16"/>
              </w:rPr>
            </w:pPr>
            <w:r>
              <w:rPr>
                <w:sz w:val="16"/>
                <w:szCs w:val="16"/>
              </w:rPr>
              <w:t>NA</w:t>
            </w:r>
          </w:p>
        </w:tc>
        <w:tc>
          <w:tcPr>
            <w:tcW w:w="540" w:type="dxa"/>
          </w:tcPr>
          <w:p w14:paraId="5ACDB677" w14:textId="77777777" w:rsidR="00A1018F" w:rsidRPr="00E714C7" w:rsidRDefault="00A1018F" w:rsidP="0072624B">
            <w:pPr>
              <w:pStyle w:val="S-O-P"/>
              <w:rPr>
                <w:sz w:val="16"/>
                <w:szCs w:val="16"/>
              </w:rPr>
            </w:pPr>
            <w:r w:rsidRPr="00E714C7">
              <w:rPr>
                <w:sz w:val="16"/>
                <w:szCs w:val="16"/>
              </w:rPr>
              <w:t>P</w:t>
            </w:r>
          </w:p>
        </w:tc>
        <w:tc>
          <w:tcPr>
            <w:tcW w:w="630" w:type="dxa"/>
          </w:tcPr>
          <w:p w14:paraId="20DDE559" w14:textId="77777777" w:rsidR="00A1018F" w:rsidRPr="00E714C7" w:rsidRDefault="00A1018F" w:rsidP="0072624B">
            <w:pPr>
              <w:pStyle w:val="S-O-P"/>
              <w:rPr>
                <w:sz w:val="16"/>
                <w:szCs w:val="16"/>
              </w:rPr>
            </w:pPr>
            <w:r w:rsidRPr="00E714C7">
              <w:rPr>
                <w:sz w:val="16"/>
                <w:szCs w:val="16"/>
              </w:rPr>
              <w:t>P</w:t>
            </w:r>
          </w:p>
        </w:tc>
        <w:tc>
          <w:tcPr>
            <w:tcW w:w="810" w:type="dxa"/>
          </w:tcPr>
          <w:p w14:paraId="7BB4534E" w14:textId="77777777" w:rsidR="00A1018F" w:rsidRPr="00E714C7" w:rsidRDefault="00A1018F" w:rsidP="0072624B">
            <w:pPr>
              <w:pStyle w:val="S-O-P"/>
              <w:rPr>
                <w:sz w:val="16"/>
                <w:szCs w:val="16"/>
              </w:rPr>
            </w:pPr>
            <w:r>
              <w:rPr>
                <w:sz w:val="16"/>
                <w:szCs w:val="16"/>
              </w:rPr>
              <w:t>NA</w:t>
            </w:r>
          </w:p>
        </w:tc>
        <w:tc>
          <w:tcPr>
            <w:tcW w:w="733" w:type="dxa"/>
          </w:tcPr>
          <w:p w14:paraId="4FECDE95" w14:textId="77777777" w:rsidR="00A1018F" w:rsidRPr="00E714C7" w:rsidRDefault="00A1018F" w:rsidP="0072624B">
            <w:pPr>
              <w:pStyle w:val="S-O-P"/>
              <w:rPr>
                <w:sz w:val="16"/>
                <w:szCs w:val="16"/>
              </w:rPr>
            </w:pPr>
            <w:r>
              <w:rPr>
                <w:sz w:val="16"/>
                <w:szCs w:val="16"/>
              </w:rPr>
              <w:t>NA</w:t>
            </w:r>
          </w:p>
        </w:tc>
      </w:tr>
      <w:tr w:rsidR="00A1018F" w:rsidRPr="002A30EA" w14:paraId="3F72B15D" w14:textId="77777777" w:rsidTr="0072624B">
        <w:tc>
          <w:tcPr>
            <w:tcW w:w="4534" w:type="dxa"/>
          </w:tcPr>
          <w:p w14:paraId="71BE6BD1" w14:textId="77777777" w:rsidR="00A1018F" w:rsidRPr="00B649BE" w:rsidRDefault="00A1018F" w:rsidP="0072624B">
            <w:pPr>
              <w:pStyle w:val="BodyIndent1"/>
            </w:pPr>
            <w:r w:rsidRPr="00B649BE">
              <w:t xml:space="preserve">Nappa leather/Alcantara suede Performance </w:t>
            </w:r>
            <w:r w:rsidRPr="00B649BE">
              <w:br/>
              <w:t>with Hellcat logo (included with Plus Group)</w:t>
            </w:r>
          </w:p>
        </w:tc>
        <w:tc>
          <w:tcPr>
            <w:tcW w:w="506" w:type="dxa"/>
          </w:tcPr>
          <w:p w14:paraId="313B1E3F" w14:textId="77777777" w:rsidR="00A1018F" w:rsidRPr="00E714C7" w:rsidRDefault="00A1018F" w:rsidP="0072624B">
            <w:pPr>
              <w:pStyle w:val="S-O-P"/>
            </w:pPr>
            <w:r>
              <w:t>NA</w:t>
            </w:r>
          </w:p>
        </w:tc>
        <w:tc>
          <w:tcPr>
            <w:tcW w:w="630" w:type="dxa"/>
          </w:tcPr>
          <w:p w14:paraId="44043153" w14:textId="77777777" w:rsidR="00A1018F" w:rsidRPr="00E714C7" w:rsidRDefault="00A1018F" w:rsidP="0072624B">
            <w:pPr>
              <w:pStyle w:val="S-O-P"/>
            </w:pPr>
            <w:r>
              <w:t>NA</w:t>
            </w:r>
          </w:p>
        </w:tc>
        <w:tc>
          <w:tcPr>
            <w:tcW w:w="450" w:type="dxa"/>
          </w:tcPr>
          <w:p w14:paraId="6FE52034" w14:textId="77777777" w:rsidR="00A1018F" w:rsidRPr="00E714C7" w:rsidRDefault="00A1018F" w:rsidP="0072624B">
            <w:pPr>
              <w:pStyle w:val="S-O-P"/>
            </w:pPr>
            <w:r>
              <w:t>NA</w:t>
            </w:r>
          </w:p>
        </w:tc>
        <w:tc>
          <w:tcPr>
            <w:tcW w:w="630" w:type="dxa"/>
          </w:tcPr>
          <w:p w14:paraId="4411700A" w14:textId="77777777" w:rsidR="00A1018F" w:rsidRPr="00E714C7" w:rsidRDefault="00A1018F" w:rsidP="0072624B">
            <w:pPr>
              <w:pStyle w:val="S-O-P"/>
            </w:pPr>
            <w:r>
              <w:t>NA</w:t>
            </w:r>
          </w:p>
        </w:tc>
        <w:tc>
          <w:tcPr>
            <w:tcW w:w="540" w:type="dxa"/>
          </w:tcPr>
          <w:p w14:paraId="6C0400ED" w14:textId="77777777" w:rsidR="00A1018F" w:rsidRPr="00E714C7" w:rsidRDefault="00A1018F" w:rsidP="0072624B">
            <w:pPr>
              <w:pStyle w:val="S-O-P"/>
            </w:pPr>
            <w:r>
              <w:t>NA</w:t>
            </w:r>
          </w:p>
        </w:tc>
        <w:tc>
          <w:tcPr>
            <w:tcW w:w="630" w:type="dxa"/>
          </w:tcPr>
          <w:p w14:paraId="70A4875F" w14:textId="77777777" w:rsidR="00A1018F" w:rsidRPr="00E714C7" w:rsidRDefault="00A1018F" w:rsidP="0072624B">
            <w:pPr>
              <w:pStyle w:val="S-O-P"/>
            </w:pPr>
            <w:r>
              <w:t>NA</w:t>
            </w:r>
          </w:p>
        </w:tc>
        <w:tc>
          <w:tcPr>
            <w:tcW w:w="810" w:type="dxa"/>
          </w:tcPr>
          <w:p w14:paraId="72EA2A57" w14:textId="77777777" w:rsidR="00A1018F" w:rsidRPr="00E714C7" w:rsidRDefault="00A1018F" w:rsidP="0072624B">
            <w:pPr>
              <w:pStyle w:val="S-O-P"/>
            </w:pPr>
            <w:r w:rsidRPr="00E714C7">
              <w:t>P</w:t>
            </w:r>
          </w:p>
        </w:tc>
        <w:tc>
          <w:tcPr>
            <w:tcW w:w="733" w:type="dxa"/>
          </w:tcPr>
          <w:p w14:paraId="1C673BED" w14:textId="77777777" w:rsidR="00A1018F" w:rsidRPr="00E714C7" w:rsidRDefault="00A1018F" w:rsidP="0072624B">
            <w:pPr>
              <w:pStyle w:val="S-O-P"/>
            </w:pPr>
            <w:r w:rsidRPr="00E714C7">
              <w:t>P</w:t>
            </w:r>
          </w:p>
        </w:tc>
      </w:tr>
      <w:tr w:rsidR="00A1018F" w:rsidRPr="002A30EA" w14:paraId="3FF416F6" w14:textId="77777777" w:rsidTr="0072624B">
        <w:tc>
          <w:tcPr>
            <w:tcW w:w="4534" w:type="dxa"/>
          </w:tcPr>
          <w:p w14:paraId="2E0B1474" w14:textId="77777777" w:rsidR="00A1018F" w:rsidRPr="00B649BE" w:rsidRDefault="00A1018F" w:rsidP="0072624B">
            <w:pPr>
              <w:pStyle w:val="BodyIndent1"/>
            </w:pPr>
            <w:r w:rsidRPr="00B649BE">
              <w:t xml:space="preserve">Performance Laguna leather with Hellcat logo (included with Laguna Leather Package, </w:t>
            </w:r>
            <w:r w:rsidRPr="00B649BE">
              <w:br/>
              <w:t>available in black, Demonic Red and Sepia)</w:t>
            </w:r>
          </w:p>
        </w:tc>
        <w:tc>
          <w:tcPr>
            <w:tcW w:w="506" w:type="dxa"/>
          </w:tcPr>
          <w:p w14:paraId="7A1C6D8B" w14:textId="77777777" w:rsidR="00A1018F" w:rsidRPr="00E714C7" w:rsidRDefault="00A1018F" w:rsidP="0072624B">
            <w:pPr>
              <w:pStyle w:val="S-O-P"/>
            </w:pPr>
            <w:r>
              <w:t>NA</w:t>
            </w:r>
          </w:p>
        </w:tc>
        <w:tc>
          <w:tcPr>
            <w:tcW w:w="630" w:type="dxa"/>
          </w:tcPr>
          <w:p w14:paraId="2FA371AC" w14:textId="77777777" w:rsidR="00A1018F" w:rsidRPr="00E714C7" w:rsidRDefault="00A1018F" w:rsidP="0072624B">
            <w:pPr>
              <w:pStyle w:val="S-O-P"/>
            </w:pPr>
            <w:r>
              <w:t>NA</w:t>
            </w:r>
          </w:p>
        </w:tc>
        <w:tc>
          <w:tcPr>
            <w:tcW w:w="450" w:type="dxa"/>
          </w:tcPr>
          <w:p w14:paraId="2C4C96D9" w14:textId="77777777" w:rsidR="00A1018F" w:rsidRPr="00E714C7" w:rsidRDefault="00A1018F" w:rsidP="0072624B">
            <w:pPr>
              <w:pStyle w:val="S-O-P"/>
            </w:pPr>
            <w:r>
              <w:t>NA</w:t>
            </w:r>
          </w:p>
        </w:tc>
        <w:tc>
          <w:tcPr>
            <w:tcW w:w="630" w:type="dxa"/>
          </w:tcPr>
          <w:p w14:paraId="1143C1A0" w14:textId="77777777" w:rsidR="00A1018F" w:rsidRPr="00E714C7" w:rsidRDefault="00A1018F" w:rsidP="0072624B">
            <w:pPr>
              <w:pStyle w:val="S-O-P"/>
            </w:pPr>
            <w:r>
              <w:t>NA</w:t>
            </w:r>
          </w:p>
        </w:tc>
        <w:tc>
          <w:tcPr>
            <w:tcW w:w="540" w:type="dxa"/>
          </w:tcPr>
          <w:p w14:paraId="6F67D2D7" w14:textId="77777777" w:rsidR="00A1018F" w:rsidRPr="00E714C7" w:rsidRDefault="00A1018F" w:rsidP="0072624B">
            <w:pPr>
              <w:pStyle w:val="S-O-P"/>
            </w:pPr>
            <w:r>
              <w:t>NA</w:t>
            </w:r>
          </w:p>
        </w:tc>
        <w:tc>
          <w:tcPr>
            <w:tcW w:w="630" w:type="dxa"/>
          </w:tcPr>
          <w:p w14:paraId="7D107963" w14:textId="77777777" w:rsidR="00A1018F" w:rsidRPr="00E714C7" w:rsidRDefault="00A1018F" w:rsidP="0072624B">
            <w:pPr>
              <w:pStyle w:val="S-O-P"/>
            </w:pPr>
            <w:r>
              <w:t>NA</w:t>
            </w:r>
          </w:p>
        </w:tc>
        <w:tc>
          <w:tcPr>
            <w:tcW w:w="810" w:type="dxa"/>
          </w:tcPr>
          <w:p w14:paraId="7C0DD1C2" w14:textId="77777777" w:rsidR="00A1018F" w:rsidRPr="00E714C7" w:rsidRDefault="00A1018F" w:rsidP="0072624B">
            <w:pPr>
              <w:pStyle w:val="S-O-P"/>
            </w:pPr>
            <w:r w:rsidRPr="00E714C7">
              <w:t>P</w:t>
            </w:r>
          </w:p>
        </w:tc>
        <w:tc>
          <w:tcPr>
            <w:tcW w:w="733" w:type="dxa"/>
          </w:tcPr>
          <w:p w14:paraId="3934F6FD" w14:textId="77777777" w:rsidR="00A1018F" w:rsidRPr="00E714C7" w:rsidRDefault="00A1018F" w:rsidP="0072624B">
            <w:pPr>
              <w:pStyle w:val="S-O-P"/>
            </w:pPr>
            <w:r w:rsidRPr="00E714C7">
              <w:t>P</w:t>
            </w:r>
          </w:p>
        </w:tc>
      </w:tr>
      <w:tr w:rsidR="00A1018F" w:rsidRPr="002A30EA" w14:paraId="1E2E0071" w14:textId="77777777" w:rsidTr="0072624B">
        <w:tc>
          <w:tcPr>
            <w:tcW w:w="4534" w:type="dxa"/>
          </w:tcPr>
          <w:p w14:paraId="1221A70C" w14:textId="77777777" w:rsidR="00A1018F" w:rsidRPr="00B649BE" w:rsidRDefault="00A1018F" w:rsidP="0072624B">
            <w:pPr>
              <w:pStyle w:val="BodyIndent1"/>
            </w:pPr>
            <w:r w:rsidRPr="00B649BE">
              <w:t xml:space="preserve">Performance Laguna leather/Alcantara suede inserts (included with Alcantara Appearance Package) </w:t>
            </w:r>
          </w:p>
        </w:tc>
        <w:tc>
          <w:tcPr>
            <w:tcW w:w="506" w:type="dxa"/>
          </w:tcPr>
          <w:p w14:paraId="30123C5F" w14:textId="77777777" w:rsidR="00A1018F" w:rsidRPr="00E714C7" w:rsidRDefault="00A1018F" w:rsidP="0072624B">
            <w:pPr>
              <w:pStyle w:val="S-O-P"/>
            </w:pPr>
            <w:r>
              <w:t>NA</w:t>
            </w:r>
          </w:p>
        </w:tc>
        <w:tc>
          <w:tcPr>
            <w:tcW w:w="630" w:type="dxa"/>
          </w:tcPr>
          <w:p w14:paraId="46A2C727" w14:textId="77777777" w:rsidR="00A1018F" w:rsidRPr="00E714C7" w:rsidRDefault="00A1018F" w:rsidP="0072624B">
            <w:pPr>
              <w:pStyle w:val="S-O-P"/>
            </w:pPr>
            <w:r>
              <w:t>NA</w:t>
            </w:r>
          </w:p>
        </w:tc>
        <w:tc>
          <w:tcPr>
            <w:tcW w:w="450" w:type="dxa"/>
          </w:tcPr>
          <w:p w14:paraId="6DBEF74F" w14:textId="77777777" w:rsidR="00A1018F" w:rsidRPr="00E714C7" w:rsidRDefault="00A1018F" w:rsidP="0072624B">
            <w:pPr>
              <w:pStyle w:val="S-O-P"/>
            </w:pPr>
            <w:r>
              <w:t>NA</w:t>
            </w:r>
          </w:p>
        </w:tc>
        <w:tc>
          <w:tcPr>
            <w:tcW w:w="630" w:type="dxa"/>
          </w:tcPr>
          <w:p w14:paraId="5222913A" w14:textId="77777777" w:rsidR="00A1018F" w:rsidRPr="00E714C7" w:rsidRDefault="00A1018F" w:rsidP="0072624B">
            <w:pPr>
              <w:pStyle w:val="S-O-P"/>
            </w:pPr>
            <w:r>
              <w:t>NA</w:t>
            </w:r>
          </w:p>
        </w:tc>
        <w:tc>
          <w:tcPr>
            <w:tcW w:w="540" w:type="dxa"/>
          </w:tcPr>
          <w:p w14:paraId="132A3DE8" w14:textId="77777777" w:rsidR="00A1018F" w:rsidRPr="00E714C7" w:rsidRDefault="00A1018F" w:rsidP="0072624B">
            <w:pPr>
              <w:pStyle w:val="S-O-P"/>
            </w:pPr>
            <w:r>
              <w:t>NA</w:t>
            </w:r>
          </w:p>
        </w:tc>
        <w:tc>
          <w:tcPr>
            <w:tcW w:w="630" w:type="dxa"/>
          </w:tcPr>
          <w:p w14:paraId="5695ACF8" w14:textId="77777777" w:rsidR="00A1018F" w:rsidRPr="00E714C7" w:rsidRDefault="00A1018F" w:rsidP="0072624B">
            <w:pPr>
              <w:pStyle w:val="S-O-P"/>
            </w:pPr>
            <w:r>
              <w:t>NA</w:t>
            </w:r>
          </w:p>
        </w:tc>
        <w:tc>
          <w:tcPr>
            <w:tcW w:w="810" w:type="dxa"/>
          </w:tcPr>
          <w:p w14:paraId="47198F11" w14:textId="77777777" w:rsidR="00A1018F" w:rsidRPr="00E714C7" w:rsidRDefault="00A1018F" w:rsidP="0072624B">
            <w:pPr>
              <w:pStyle w:val="S-O-P"/>
            </w:pPr>
            <w:r w:rsidRPr="00E714C7">
              <w:t>P</w:t>
            </w:r>
          </w:p>
        </w:tc>
        <w:tc>
          <w:tcPr>
            <w:tcW w:w="733" w:type="dxa"/>
          </w:tcPr>
          <w:p w14:paraId="3A926B5F" w14:textId="77777777" w:rsidR="00A1018F" w:rsidRPr="00E714C7" w:rsidRDefault="00A1018F" w:rsidP="0072624B">
            <w:pPr>
              <w:pStyle w:val="S-O-P"/>
            </w:pPr>
            <w:r w:rsidRPr="00E714C7">
              <w:t>P</w:t>
            </w:r>
          </w:p>
        </w:tc>
      </w:tr>
      <w:tr w:rsidR="00A1018F" w:rsidRPr="002A30EA" w14:paraId="0A83AF9C" w14:textId="77777777" w:rsidTr="0072624B">
        <w:tc>
          <w:tcPr>
            <w:tcW w:w="4534" w:type="dxa"/>
          </w:tcPr>
          <w:p w14:paraId="65D3BC3A" w14:textId="77777777" w:rsidR="00A1018F" w:rsidRPr="00B649BE" w:rsidRDefault="00A1018F" w:rsidP="0072624B">
            <w:pPr>
              <w:pStyle w:val="BodyIndent1"/>
            </w:pPr>
            <w:r w:rsidRPr="00B649BE">
              <w:t>Six-way power driver’s side</w:t>
            </w:r>
          </w:p>
        </w:tc>
        <w:tc>
          <w:tcPr>
            <w:tcW w:w="506" w:type="dxa"/>
          </w:tcPr>
          <w:p w14:paraId="06E8DA5C" w14:textId="77777777" w:rsidR="00A1018F" w:rsidRPr="00E714C7" w:rsidRDefault="00A1018F" w:rsidP="0072624B">
            <w:pPr>
              <w:pStyle w:val="S-O-P"/>
            </w:pPr>
            <w:r w:rsidRPr="00E714C7">
              <w:t>S</w:t>
            </w:r>
          </w:p>
        </w:tc>
        <w:tc>
          <w:tcPr>
            <w:tcW w:w="630" w:type="dxa"/>
          </w:tcPr>
          <w:p w14:paraId="2E0DB45E" w14:textId="77777777" w:rsidR="00A1018F" w:rsidRPr="00E714C7" w:rsidRDefault="00A1018F" w:rsidP="0072624B">
            <w:pPr>
              <w:pStyle w:val="S-O-P"/>
            </w:pPr>
            <w:r w:rsidRPr="00E714C7">
              <w:t>S</w:t>
            </w:r>
          </w:p>
        </w:tc>
        <w:tc>
          <w:tcPr>
            <w:tcW w:w="450" w:type="dxa"/>
          </w:tcPr>
          <w:p w14:paraId="5ECD55C9" w14:textId="77777777" w:rsidR="00A1018F" w:rsidRPr="00E714C7" w:rsidRDefault="00A1018F" w:rsidP="0072624B">
            <w:pPr>
              <w:pStyle w:val="S-O-P"/>
            </w:pPr>
            <w:r w:rsidRPr="00E714C7">
              <w:t>S</w:t>
            </w:r>
          </w:p>
        </w:tc>
        <w:tc>
          <w:tcPr>
            <w:tcW w:w="630" w:type="dxa"/>
          </w:tcPr>
          <w:p w14:paraId="0660DF7B" w14:textId="77777777" w:rsidR="00A1018F" w:rsidRPr="00E714C7" w:rsidRDefault="00A1018F" w:rsidP="0072624B">
            <w:pPr>
              <w:pStyle w:val="S-O-P"/>
            </w:pPr>
            <w:r w:rsidRPr="00E714C7">
              <w:t>S</w:t>
            </w:r>
          </w:p>
        </w:tc>
        <w:tc>
          <w:tcPr>
            <w:tcW w:w="540" w:type="dxa"/>
          </w:tcPr>
          <w:p w14:paraId="4D6A34E5" w14:textId="77777777" w:rsidR="00A1018F" w:rsidRPr="00E714C7" w:rsidRDefault="00A1018F" w:rsidP="0072624B">
            <w:pPr>
              <w:pStyle w:val="S-O-P"/>
            </w:pPr>
            <w:r w:rsidRPr="00E714C7">
              <w:t>S</w:t>
            </w:r>
          </w:p>
        </w:tc>
        <w:tc>
          <w:tcPr>
            <w:tcW w:w="630" w:type="dxa"/>
          </w:tcPr>
          <w:p w14:paraId="7E7C0C68" w14:textId="77777777" w:rsidR="00A1018F" w:rsidRPr="00E714C7" w:rsidRDefault="00A1018F" w:rsidP="0072624B">
            <w:pPr>
              <w:pStyle w:val="S-O-P"/>
            </w:pPr>
            <w:r w:rsidRPr="00E714C7">
              <w:t>S</w:t>
            </w:r>
          </w:p>
        </w:tc>
        <w:tc>
          <w:tcPr>
            <w:tcW w:w="810" w:type="dxa"/>
          </w:tcPr>
          <w:p w14:paraId="77F4DC1A" w14:textId="77777777" w:rsidR="00A1018F" w:rsidRPr="00E714C7" w:rsidRDefault="00A1018F" w:rsidP="0072624B">
            <w:pPr>
              <w:pStyle w:val="S-O-P"/>
            </w:pPr>
            <w:r w:rsidRPr="00E714C7">
              <w:t>S</w:t>
            </w:r>
          </w:p>
        </w:tc>
        <w:tc>
          <w:tcPr>
            <w:tcW w:w="733" w:type="dxa"/>
          </w:tcPr>
          <w:p w14:paraId="07ACC810" w14:textId="77777777" w:rsidR="00A1018F" w:rsidRPr="00E714C7" w:rsidRDefault="00A1018F" w:rsidP="0072624B">
            <w:pPr>
              <w:pStyle w:val="S-O-P"/>
            </w:pPr>
            <w:r w:rsidRPr="00E714C7">
              <w:t>S</w:t>
            </w:r>
          </w:p>
        </w:tc>
      </w:tr>
      <w:tr w:rsidR="00A1018F" w:rsidRPr="002A30EA" w14:paraId="0ED06FAA" w14:textId="77777777" w:rsidTr="0072624B">
        <w:tc>
          <w:tcPr>
            <w:tcW w:w="4534" w:type="dxa"/>
          </w:tcPr>
          <w:p w14:paraId="78F4A413" w14:textId="77777777" w:rsidR="00A1018F" w:rsidRPr="00B649BE" w:rsidRDefault="00A1018F" w:rsidP="0072624B">
            <w:pPr>
              <w:pStyle w:val="BodyIndent1"/>
            </w:pPr>
            <w:r w:rsidRPr="00B649BE">
              <w:t xml:space="preserve">Two-way power lumbar adjuster </w:t>
            </w:r>
          </w:p>
        </w:tc>
        <w:tc>
          <w:tcPr>
            <w:tcW w:w="506" w:type="dxa"/>
          </w:tcPr>
          <w:p w14:paraId="5C4753C7" w14:textId="77777777" w:rsidR="00A1018F" w:rsidRPr="00E714C7" w:rsidRDefault="00A1018F" w:rsidP="0072624B">
            <w:pPr>
              <w:pStyle w:val="S-O-P"/>
            </w:pPr>
            <w:r w:rsidRPr="00E714C7">
              <w:t>S</w:t>
            </w:r>
          </w:p>
        </w:tc>
        <w:tc>
          <w:tcPr>
            <w:tcW w:w="630" w:type="dxa"/>
          </w:tcPr>
          <w:p w14:paraId="3765E245" w14:textId="77777777" w:rsidR="00A1018F" w:rsidRPr="00E714C7" w:rsidRDefault="00A1018F" w:rsidP="0072624B">
            <w:pPr>
              <w:pStyle w:val="S-O-P"/>
            </w:pPr>
            <w:r w:rsidRPr="00E714C7">
              <w:t>S</w:t>
            </w:r>
          </w:p>
        </w:tc>
        <w:tc>
          <w:tcPr>
            <w:tcW w:w="450" w:type="dxa"/>
          </w:tcPr>
          <w:p w14:paraId="5AA636E6" w14:textId="77777777" w:rsidR="00A1018F" w:rsidRPr="00E714C7" w:rsidRDefault="00A1018F" w:rsidP="0072624B">
            <w:pPr>
              <w:pStyle w:val="S-O-P"/>
            </w:pPr>
            <w:r w:rsidRPr="00E714C7">
              <w:t>S</w:t>
            </w:r>
          </w:p>
        </w:tc>
        <w:tc>
          <w:tcPr>
            <w:tcW w:w="630" w:type="dxa"/>
          </w:tcPr>
          <w:p w14:paraId="3594FA7C" w14:textId="77777777" w:rsidR="00A1018F" w:rsidRPr="00E714C7" w:rsidRDefault="00A1018F" w:rsidP="0072624B">
            <w:pPr>
              <w:pStyle w:val="S-O-P"/>
            </w:pPr>
            <w:r w:rsidRPr="00E714C7">
              <w:t>S</w:t>
            </w:r>
          </w:p>
        </w:tc>
        <w:tc>
          <w:tcPr>
            <w:tcW w:w="540" w:type="dxa"/>
          </w:tcPr>
          <w:p w14:paraId="2F5A3439" w14:textId="77777777" w:rsidR="00A1018F" w:rsidRPr="00E714C7" w:rsidRDefault="00A1018F" w:rsidP="0072624B">
            <w:pPr>
              <w:pStyle w:val="S-O-P"/>
            </w:pPr>
            <w:r w:rsidRPr="00E714C7">
              <w:t>S</w:t>
            </w:r>
          </w:p>
        </w:tc>
        <w:tc>
          <w:tcPr>
            <w:tcW w:w="630" w:type="dxa"/>
          </w:tcPr>
          <w:p w14:paraId="32924BFE" w14:textId="77777777" w:rsidR="00A1018F" w:rsidRPr="00E714C7" w:rsidRDefault="00A1018F" w:rsidP="0072624B">
            <w:pPr>
              <w:pStyle w:val="S-O-P"/>
            </w:pPr>
            <w:r w:rsidRPr="00E714C7">
              <w:t>S</w:t>
            </w:r>
          </w:p>
        </w:tc>
        <w:tc>
          <w:tcPr>
            <w:tcW w:w="810" w:type="dxa"/>
          </w:tcPr>
          <w:p w14:paraId="317A2E95" w14:textId="77777777" w:rsidR="00A1018F" w:rsidRPr="00E714C7" w:rsidRDefault="00A1018F" w:rsidP="0072624B">
            <w:pPr>
              <w:pStyle w:val="S-O-P"/>
            </w:pPr>
            <w:r w:rsidRPr="00E714C7">
              <w:t>S</w:t>
            </w:r>
          </w:p>
        </w:tc>
        <w:tc>
          <w:tcPr>
            <w:tcW w:w="733" w:type="dxa"/>
          </w:tcPr>
          <w:p w14:paraId="3759E5C4" w14:textId="77777777" w:rsidR="00A1018F" w:rsidRPr="00E714C7" w:rsidRDefault="00A1018F" w:rsidP="0072624B">
            <w:pPr>
              <w:pStyle w:val="S-O-P"/>
            </w:pPr>
            <w:r w:rsidRPr="00E714C7">
              <w:t>S</w:t>
            </w:r>
          </w:p>
        </w:tc>
      </w:tr>
      <w:tr w:rsidR="00A1018F" w:rsidRPr="002A30EA" w14:paraId="0F6F0E1E" w14:textId="77777777" w:rsidTr="0072624B">
        <w:tc>
          <w:tcPr>
            <w:tcW w:w="4534" w:type="dxa"/>
          </w:tcPr>
          <w:p w14:paraId="6D588FF7" w14:textId="77777777" w:rsidR="00A1018F" w:rsidRPr="00B649BE" w:rsidRDefault="00A1018F" w:rsidP="0072624B">
            <w:pPr>
              <w:pStyle w:val="BodyIndent1"/>
            </w:pPr>
            <w:r w:rsidRPr="00B649BE">
              <w:t>Heated front (included with Plus Group,</w:t>
            </w:r>
            <w:r w:rsidRPr="00B649BE">
              <w:br/>
              <w:t>Cold Weather Group)</w:t>
            </w:r>
          </w:p>
        </w:tc>
        <w:tc>
          <w:tcPr>
            <w:tcW w:w="506" w:type="dxa"/>
          </w:tcPr>
          <w:p w14:paraId="7997F44F" w14:textId="77777777" w:rsidR="00A1018F" w:rsidRPr="00E714C7" w:rsidRDefault="00A1018F" w:rsidP="0072624B">
            <w:pPr>
              <w:pStyle w:val="S-O-P"/>
            </w:pPr>
            <w:r w:rsidRPr="00E714C7">
              <w:t>P</w:t>
            </w:r>
          </w:p>
        </w:tc>
        <w:tc>
          <w:tcPr>
            <w:tcW w:w="630" w:type="dxa"/>
          </w:tcPr>
          <w:p w14:paraId="55846505" w14:textId="77777777" w:rsidR="00A1018F" w:rsidRPr="00E714C7" w:rsidRDefault="00A1018F" w:rsidP="0072624B">
            <w:pPr>
              <w:pStyle w:val="S-O-P"/>
            </w:pPr>
            <w:r w:rsidRPr="00E714C7">
              <w:t>P</w:t>
            </w:r>
          </w:p>
        </w:tc>
        <w:tc>
          <w:tcPr>
            <w:tcW w:w="450" w:type="dxa"/>
          </w:tcPr>
          <w:p w14:paraId="5324676D" w14:textId="77777777" w:rsidR="00A1018F" w:rsidRPr="00E714C7" w:rsidRDefault="00A1018F" w:rsidP="0072624B">
            <w:pPr>
              <w:pStyle w:val="S-O-P"/>
            </w:pPr>
            <w:r w:rsidRPr="00E714C7">
              <w:t>P</w:t>
            </w:r>
          </w:p>
        </w:tc>
        <w:tc>
          <w:tcPr>
            <w:tcW w:w="630" w:type="dxa"/>
          </w:tcPr>
          <w:p w14:paraId="36A0AF0B" w14:textId="77777777" w:rsidR="00A1018F" w:rsidRPr="00E714C7" w:rsidRDefault="00A1018F" w:rsidP="0072624B">
            <w:pPr>
              <w:pStyle w:val="S-O-P"/>
            </w:pPr>
            <w:r w:rsidRPr="00E714C7">
              <w:t>P</w:t>
            </w:r>
          </w:p>
        </w:tc>
        <w:tc>
          <w:tcPr>
            <w:tcW w:w="540" w:type="dxa"/>
          </w:tcPr>
          <w:p w14:paraId="4D6808CB" w14:textId="77777777" w:rsidR="00A1018F" w:rsidRPr="00E714C7" w:rsidRDefault="00A1018F" w:rsidP="0072624B">
            <w:pPr>
              <w:pStyle w:val="S-O-P"/>
            </w:pPr>
            <w:r w:rsidRPr="00E714C7">
              <w:t>P</w:t>
            </w:r>
          </w:p>
        </w:tc>
        <w:tc>
          <w:tcPr>
            <w:tcW w:w="630" w:type="dxa"/>
          </w:tcPr>
          <w:p w14:paraId="2B263EBF" w14:textId="77777777" w:rsidR="00A1018F" w:rsidRPr="00E714C7" w:rsidRDefault="00A1018F" w:rsidP="0072624B">
            <w:pPr>
              <w:pStyle w:val="S-O-P"/>
            </w:pPr>
            <w:r w:rsidRPr="00E714C7">
              <w:t>S</w:t>
            </w:r>
          </w:p>
        </w:tc>
        <w:tc>
          <w:tcPr>
            <w:tcW w:w="810" w:type="dxa"/>
          </w:tcPr>
          <w:p w14:paraId="7541E78C" w14:textId="77777777" w:rsidR="00A1018F" w:rsidRPr="00E714C7" w:rsidRDefault="00A1018F" w:rsidP="0072624B">
            <w:pPr>
              <w:pStyle w:val="S-O-P"/>
            </w:pPr>
            <w:r w:rsidRPr="00E714C7">
              <w:t>S</w:t>
            </w:r>
          </w:p>
        </w:tc>
        <w:tc>
          <w:tcPr>
            <w:tcW w:w="733" w:type="dxa"/>
          </w:tcPr>
          <w:p w14:paraId="7C5CCE9B" w14:textId="77777777" w:rsidR="00A1018F" w:rsidRPr="00E714C7" w:rsidRDefault="00A1018F" w:rsidP="0072624B">
            <w:pPr>
              <w:pStyle w:val="S-O-P"/>
            </w:pPr>
            <w:r w:rsidRPr="00E714C7">
              <w:t>S</w:t>
            </w:r>
          </w:p>
        </w:tc>
      </w:tr>
      <w:tr w:rsidR="00A1018F" w:rsidRPr="002A30EA" w14:paraId="4E1615D8" w14:textId="77777777" w:rsidTr="0072624B">
        <w:tc>
          <w:tcPr>
            <w:tcW w:w="4534" w:type="dxa"/>
          </w:tcPr>
          <w:p w14:paraId="327D477A" w14:textId="77777777" w:rsidR="00A1018F" w:rsidRPr="00B649BE" w:rsidRDefault="00A1018F" w:rsidP="0072624B">
            <w:pPr>
              <w:pStyle w:val="BodyIndent1"/>
            </w:pPr>
            <w:r w:rsidRPr="00B649BE">
              <w:t>Heated and ventilated front (included with Plus Group)</w:t>
            </w:r>
          </w:p>
        </w:tc>
        <w:tc>
          <w:tcPr>
            <w:tcW w:w="506" w:type="dxa"/>
          </w:tcPr>
          <w:p w14:paraId="0B2BDE1A" w14:textId="77777777" w:rsidR="00A1018F" w:rsidRPr="00E714C7" w:rsidRDefault="00A1018F" w:rsidP="0072624B">
            <w:pPr>
              <w:pStyle w:val="S-O-P"/>
            </w:pPr>
            <w:r w:rsidRPr="00E714C7">
              <w:t>P</w:t>
            </w:r>
          </w:p>
        </w:tc>
        <w:tc>
          <w:tcPr>
            <w:tcW w:w="630" w:type="dxa"/>
          </w:tcPr>
          <w:p w14:paraId="2CF44990" w14:textId="77777777" w:rsidR="00A1018F" w:rsidRPr="00E714C7" w:rsidRDefault="00A1018F" w:rsidP="0072624B">
            <w:pPr>
              <w:pStyle w:val="S-O-P"/>
            </w:pPr>
            <w:r w:rsidRPr="00E714C7">
              <w:t>P</w:t>
            </w:r>
          </w:p>
        </w:tc>
        <w:tc>
          <w:tcPr>
            <w:tcW w:w="450" w:type="dxa"/>
          </w:tcPr>
          <w:p w14:paraId="32B6E30B" w14:textId="77777777" w:rsidR="00A1018F" w:rsidRPr="00E714C7" w:rsidRDefault="00A1018F" w:rsidP="0072624B">
            <w:pPr>
              <w:pStyle w:val="S-O-P"/>
            </w:pPr>
            <w:r w:rsidRPr="00E714C7">
              <w:t>P</w:t>
            </w:r>
          </w:p>
        </w:tc>
        <w:tc>
          <w:tcPr>
            <w:tcW w:w="630" w:type="dxa"/>
          </w:tcPr>
          <w:p w14:paraId="2D30ECA5" w14:textId="77777777" w:rsidR="00A1018F" w:rsidRPr="00E714C7" w:rsidRDefault="00A1018F" w:rsidP="0072624B">
            <w:pPr>
              <w:pStyle w:val="S-O-P"/>
            </w:pPr>
            <w:r w:rsidRPr="00E714C7">
              <w:t>P</w:t>
            </w:r>
          </w:p>
        </w:tc>
        <w:tc>
          <w:tcPr>
            <w:tcW w:w="540" w:type="dxa"/>
          </w:tcPr>
          <w:p w14:paraId="48F35301" w14:textId="77777777" w:rsidR="00A1018F" w:rsidRPr="00E714C7" w:rsidRDefault="00A1018F" w:rsidP="0072624B">
            <w:pPr>
              <w:pStyle w:val="S-O-P"/>
            </w:pPr>
            <w:r w:rsidRPr="00E714C7">
              <w:t>P</w:t>
            </w:r>
          </w:p>
        </w:tc>
        <w:tc>
          <w:tcPr>
            <w:tcW w:w="630" w:type="dxa"/>
          </w:tcPr>
          <w:p w14:paraId="39C417C5" w14:textId="77777777" w:rsidR="00A1018F" w:rsidRPr="00E714C7" w:rsidRDefault="00A1018F" w:rsidP="0072624B">
            <w:pPr>
              <w:pStyle w:val="S-O-P"/>
            </w:pPr>
            <w:r w:rsidRPr="00E714C7">
              <w:t>P</w:t>
            </w:r>
          </w:p>
        </w:tc>
        <w:tc>
          <w:tcPr>
            <w:tcW w:w="810" w:type="dxa"/>
          </w:tcPr>
          <w:p w14:paraId="32D0A234" w14:textId="77777777" w:rsidR="00A1018F" w:rsidRPr="00E714C7" w:rsidRDefault="00A1018F" w:rsidP="0072624B">
            <w:pPr>
              <w:pStyle w:val="S-O-P"/>
            </w:pPr>
            <w:r w:rsidRPr="00E714C7">
              <w:t>P</w:t>
            </w:r>
          </w:p>
        </w:tc>
        <w:tc>
          <w:tcPr>
            <w:tcW w:w="733" w:type="dxa"/>
          </w:tcPr>
          <w:p w14:paraId="08EB833B" w14:textId="77777777" w:rsidR="00A1018F" w:rsidRPr="00E714C7" w:rsidRDefault="00A1018F" w:rsidP="0072624B">
            <w:pPr>
              <w:pStyle w:val="S-O-P"/>
            </w:pPr>
            <w:r w:rsidRPr="00E714C7">
              <w:t>P</w:t>
            </w:r>
          </w:p>
        </w:tc>
      </w:tr>
      <w:tr w:rsidR="00A1018F" w:rsidRPr="002A30EA" w14:paraId="336F678D" w14:textId="77777777" w:rsidTr="0072624B">
        <w:tc>
          <w:tcPr>
            <w:tcW w:w="4534" w:type="dxa"/>
          </w:tcPr>
          <w:p w14:paraId="4050EE23" w14:textId="77777777" w:rsidR="00A1018F" w:rsidRPr="00B649BE" w:rsidRDefault="00A1018F" w:rsidP="0072624B">
            <w:pPr>
              <w:pStyle w:val="BodyIndent1"/>
            </w:pPr>
            <w:r w:rsidRPr="00B649BE">
              <w:t xml:space="preserve">60/40 split-folding rear bench with armrest and two cup holders </w:t>
            </w:r>
          </w:p>
        </w:tc>
        <w:tc>
          <w:tcPr>
            <w:tcW w:w="506" w:type="dxa"/>
          </w:tcPr>
          <w:p w14:paraId="7BCC996A" w14:textId="77777777" w:rsidR="00A1018F" w:rsidRPr="00E714C7" w:rsidRDefault="00A1018F" w:rsidP="0072624B">
            <w:pPr>
              <w:pStyle w:val="S-O-P"/>
            </w:pPr>
            <w:r w:rsidRPr="00E714C7">
              <w:t>S</w:t>
            </w:r>
          </w:p>
        </w:tc>
        <w:tc>
          <w:tcPr>
            <w:tcW w:w="630" w:type="dxa"/>
          </w:tcPr>
          <w:p w14:paraId="73267C81" w14:textId="77777777" w:rsidR="00A1018F" w:rsidRPr="00E714C7" w:rsidRDefault="00A1018F" w:rsidP="0072624B">
            <w:pPr>
              <w:pStyle w:val="S-O-P"/>
            </w:pPr>
            <w:r w:rsidRPr="00E714C7">
              <w:t>S</w:t>
            </w:r>
          </w:p>
        </w:tc>
        <w:tc>
          <w:tcPr>
            <w:tcW w:w="450" w:type="dxa"/>
          </w:tcPr>
          <w:p w14:paraId="26834A97" w14:textId="77777777" w:rsidR="00A1018F" w:rsidRPr="00E714C7" w:rsidRDefault="00A1018F" w:rsidP="0072624B">
            <w:pPr>
              <w:pStyle w:val="S-O-P"/>
            </w:pPr>
            <w:r w:rsidRPr="00E714C7">
              <w:t>S</w:t>
            </w:r>
          </w:p>
        </w:tc>
        <w:tc>
          <w:tcPr>
            <w:tcW w:w="630" w:type="dxa"/>
          </w:tcPr>
          <w:p w14:paraId="15D141B9" w14:textId="77777777" w:rsidR="00A1018F" w:rsidRPr="00E714C7" w:rsidRDefault="00A1018F" w:rsidP="0072624B">
            <w:pPr>
              <w:pStyle w:val="S-O-P"/>
            </w:pPr>
            <w:r w:rsidRPr="00E714C7">
              <w:t>S</w:t>
            </w:r>
          </w:p>
        </w:tc>
        <w:tc>
          <w:tcPr>
            <w:tcW w:w="540" w:type="dxa"/>
          </w:tcPr>
          <w:p w14:paraId="17D318E5" w14:textId="77777777" w:rsidR="00A1018F" w:rsidRPr="00E714C7" w:rsidRDefault="00A1018F" w:rsidP="0072624B">
            <w:pPr>
              <w:pStyle w:val="S-O-P"/>
            </w:pPr>
            <w:r w:rsidRPr="00E714C7">
              <w:t>S</w:t>
            </w:r>
          </w:p>
        </w:tc>
        <w:tc>
          <w:tcPr>
            <w:tcW w:w="630" w:type="dxa"/>
          </w:tcPr>
          <w:p w14:paraId="186ED5FF" w14:textId="77777777" w:rsidR="00A1018F" w:rsidRPr="00E714C7" w:rsidRDefault="00A1018F" w:rsidP="0072624B">
            <w:pPr>
              <w:pStyle w:val="S-O-P"/>
            </w:pPr>
            <w:r w:rsidRPr="00E714C7">
              <w:t>S</w:t>
            </w:r>
          </w:p>
        </w:tc>
        <w:tc>
          <w:tcPr>
            <w:tcW w:w="810" w:type="dxa"/>
          </w:tcPr>
          <w:p w14:paraId="6F145214" w14:textId="77777777" w:rsidR="00A1018F" w:rsidRPr="00E714C7" w:rsidRDefault="00A1018F" w:rsidP="0072624B">
            <w:pPr>
              <w:pStyle w:val="S-O-P"/>
            </w:pPr>
            <w:r w:rsidRPr="00E714C7">
              <w:t>S</w:t>
            </w:r>
          </w:p>
        </w:tc>
        <w:tc>
          <w:tcPr>
            <w:tcW w:w="733" w:type="dxa"/>
          </w:tcPr>
          <w:p w14:paraId="799DBD2D" w14:textId="77777777" w:rsidR="00A1018F" w:rsidRPr="00E714C7" w:rsidRDefault="00A1018F" w:rsidP="0072624B">
            <w:pPr>
              <w:pStyle w:val="S-O-P"/>
            </w:pPr>
            <w:r w:rsidRPr="00E714C7">
              <w:t>S</w:t>
            </w:r>
          </w:p>
        </w:tc>
      </w:tr>
      <w:tr w:rsidR="00A1018F" w:rsidRPr="002A30EA" w14:paraId="39821574" w14:textId="77777777" w:rsidTr="0072624B">
        <w:tc>
          <w:tcPr>
            <w:tcW w:w="4534" w:type="dxa"/>
          </w:tcPr>
          <w:p w14:paraId="53E45DF8" w14:textId="77777777" w:rsidR="00A1018F" w:rsidRPr="00B649BE" w:rsidRDefault="00A1018F" w:rsidP="0072624B">
            <w:pPr>
              <w:pStyle w:val="BodyIndent1"/>
            </w:pPr>
            <w:r w:rsidRPr="00B649BE">
              <w:t xml:space="preserve">Shift knob — leather-wrapped (included with automatic and manual transmissions) </w:t>
            </w:r>
          </w:p>
        </w:tc>
        <w:tc>
          <w:tcPr>
            <w:tcW w:w="506" w:type="dxa"/>
          </w:tcPr>
          <w:p w14:paraId="7AF5D373" w14:textId="77777777" w:rsidR="00A1018F" w:rsidRPr="00E714C7" w:rsidRDefault="00A1018F" w:rsidP="0072624B">
            <w:pPr>
              <w:pStyle w:val="S-O-P"/>
            </w:pPr>
            <w:r w:rsidRPr="00E714C7">
              <w:t>S</w:t>
            </w:r>
          </w:p>
        </w:tc>
        <w:tc>
          <w:tcPr>
            <w:tcW w:w="630" w:type="dxa"/>
          </w:tcPr>
          <w:p w14:paraId="43BDD33F" w14:textId="77777777" w:rsidR="00A1018F" w:rsidRPr="00E714C7" w:rsidRDefault="00A1018F" w:rsidP="0072624B">
            <w:pPr>
              <w:pStyle w:val="S-O-P"/>
            </w:pPr>
            <w:r w:rsidRPr="00E714C7">
              <w:t>S</w:t>
            </w:r>
          </w:p>
        </w:tc>
        <w:tc>
          <w:tcPr>
            <w:tcW w:w="450" w:type="dxa"/>
          </w:tcPr>
          <w:p w14:paraId="645DE416" w14:textId="77777777" w:rsidR="00A1018F" w:rsidRPr="00E714C7" w:rsidRDefault="00A1018F" w:rsidP="0072624B">
            <w:pPr>
              <w:pStyle w:val="S-O-P"/>
            </w:pPr>
            <w:r w:rsidRPr="00E714C7">
              <w:t>S</w:t>
            </w:r>
          </w:p>
        </w:tc>
        <w:tc>
          <w:tcPr>
            <w:tcW w:w="630" w:type="dxa"/>
          </w:tcPr>
          <w:p w14:paraId="010415C9" w14:textId="77777777" w:rsidR="00A1018F" w:rsidRPr="00E714C7" w:rsidRDefault="00A1018F" w:rsidP="0072624B">
            <w:pPr>
              <w:pStyle w:val="S-O-P"/>
            </w:pPr>
            <w:r w:rsidRPr="00E714C7">
              <w:t>S</w:t>
            </w:r>
          </w:p>
        </w:tc>
        <w:tc>
          <w:tcPr>
            <w:tcW w:w="540" w:type="dxa"/>
          </w:tcPr>
          <w:p w14:paraId="14C461D1" w14:textId="77777777" w:rsidR="00A1018F" w:rsidRPr="00E714C7" w:rsidRDefault="00A1018F" w:rsidP="0072624B">
            <w:pPr>
              <w:pStyle w:val="S-O-P"/>
            </w:pPr>
            <w:r w:rsidRPr="00E714C7">
              <w:t>S</w:t>
            </w:r>
          </w:p>
        </w:tc>
        <w:tc>
          <w:tcPr>
            <w:tcW w:w="630" w:type="dxa"/>
          </w:tcPr>
          <w:p w14:paraId="4CE93F55" w14:textId="77777777" w:rsidR="00A1018F" w:rsidRPr="00E714C7" w:rsidRDefault="00A1018F" w:rsidP="0072624B">
            <w:pPr>
              <w:pStyle w:val="S-O-P"/>
            </w:pPr>
            <w:r w:rsidRPr="00E714C7">
              <w:t>S</w:t>
            </w:r>
          </w:p>
        </w:tc>
        <w:tc>
          <w:tcPr>
            <w:tcW w:w="810" w:type="dxa"/>
          </w:tcPr>
          <w:p w14:paraId="2B2F6BE5" w14:textId="77777777" w:rsidR="00A1018F" w:rsidRPr="00E714C7" w:rsidRDefault="00A1018F" w:rsidP="0072624B">
            <w:pPr>
              <w:pStyle w:val="S-O-P"/>
            </w:pPr>
            <w:r w:rsidRPr="00E714C7">
              <w:t>S</w:t>
            </w:r>
          </w:p>
        </w:tc>
        <w:tc>
          <w:tcPr>
            <w:tcW w:w="733" w:type="dxa"/>
          </w:tcPr>
          <w:p w14:paraId="554B016A" w14:textId="77777777" w:rsidR="00A1018F" w:rsidRPr="00E714C7" w:rsidRDefault="00A1018F" w:rsidP="0072624B">
            <w:pPr>
              <w:pStyle w:val="S-O-P"/>
            </w:pPr>
            <w:r w:rsidRPr="00E714C7">
              <w:t>S</w:t>
            </w:r>
          </w:p>
        </w:tc>
      </w:tr>
      <w:tr w:rsidR="00A1018F" w:rsidRPr="002A30EA" w14:paraId="6EDF59ED" w14:textId="77777777" w:rsidTr="0072624B">
        <w:tc>
          <w:tcPr>
            <w:tcW w:w="4534" w:type="dxa"/>
          </w:tcPr>
          <w:p w14:paraId="4E7DC3BA" w14:textId="77777777" w:rsidR="00A1018F" w:rsidRPr="00B649BE" w:rsidRDefault="00A1018F" w:rsidP="0072624B">
            <w:pPr>
              <w:pStyle w:val="BodyIndent1"/>
            </w:pPr>
            <w:r w:rsidRPr="00B649BE">
              <w:t>Steering Column</w:t>
            </w:r>
          </w:p>
        </w:tc>
        <w:tc>
          <w:tcPr>
            <w:tcW w:w="506" w:type="dxa"/>
          </w:tcPr>
          <w:p w14:paraId="49CAA670" w14:textId="77777777" w:rsidR="00A1018F" w:rsidRPr="00E714C7" w:rsidRDefault="00A1018F" w:rsidP="0072624B">
            <w:pPr>
              <w:pStyle w:val="S-O-P"/>
            </w:pPr>
          </w:p>
        </w:tc>
        <w:tc>
          <w:tcPr>
            <w:tcW w:w="630" w:type="dxa"/>
          </w:tcPr>
          <w:p w14:paraId="7E5FF7CB" w14:textId="77777777" w:rsidR="00A1018F" w:rsidRPr="00E714C7" w:rsidRDefault="00A1018F" w:rsidP="0072624B">
            <w:pPr>
              <w:pStyle w:val="S-O-P"/>
            </w:pPr>
          </w:p>
        </w:tc>
        <w:tc>
          <w:tcPr>
            <w:tcW w:w="450" w:type="dxa"/>
          </w:tcPr>
          <w:p w14:paraId="42B2102C" w14:textId="77777777" w:rsidR="00A1018F" w:rsidRPr="00E714C7" w:rsidRDefault="00A1018F" w:rsidP="0072624B">
            <w:pPr>
              <w:pStyle w:val="S-O-P"/>
            </w:pPr>
          </w:p>
        </w:tc>
        <w:tc>
          <w:tcPr>
            <w:tcW w:w="630" w:type="dxa"/>
          </w:tcPr>
          <w:p w14:paraId="44233157" w14:textId="77777777" w:rsidR="00A1018F" w:rsidRPr="00E714C7" w:rsidRDefault="00A1018F" w:rsidP="0072624B">
            <w:pPr>
              <w:pStyle w:val="S-O-P"/>
            </w:pPr>
          </w:p>
        </w:tc>
        <w:tc>
          <w:tcPr>
            <w:tcW w:w="540" w:type="dxa"/>
          </w:tcPr>
          <w:p w14:paraId="1528A9C7" w14:textId="77777777" w:rsidR="00A1018F" w:rsidRPr="00E714C7" w:rsidRDefault="00A1018F" w:rsidP="0072624B">
            <w:pPr>
              <w:pStyle w:val="S-O-P"/>
            </w:pPr>
          </w:p>
        </w:tc>
        <w:tc>
          <w:tcPr>
            <w:tcW w:w="630" w:type="dxa"/>
          </w:tcPr>
          <w:p w14:paraId="54060298" w14:textId="77777777" w:rsidR="00A1018F" w:rsidRPr="00E714C7" w:rsidRDefault="00A1018F" w:rsidP="0072624B">
            <w:pPr>
              <w:pStyle w:val="S-O-P"/>
            </w:pPr>
          </w:p>
        </w:tc>
        <w:tc>
          <w:tcPr>
            <w:tcW w:w="810" w:type="dxa"/>
          </w:tcPr>
          <w:p w14:paraId="059E701E" w14:textId="77777777" w:rsidR="00A1018F" w:rsidRPr="00E714C7" w:rsidRDefault="00A1018F" w:rsidP="0072624B">
            <w:pPr>
              <w:pStyle w:val="S-O-P"/>
            </w:pPr>
          </w:p>
        </w:tc>
        <w:tc>
          <w:tcPr>
            <w:tcW w:w="733" w:type="dxa"/>
          </w:tcPr>
          <w:p w14:paraId="2A3FDBC8" w14:textId="77777777" w:rsidR="00A1018F" w:rsidRPr="00E714C7" w:rsidRDefault="00A1018F" w:rsidP="0072624B">
            <w:pPr>
              <w:pStyle w:val="S-O-P"/>
            </w:pPr>
          </w:p>
        </w:tc>
      </w:tr>
      <w:tr w:rsidR="00A1018F" w:rsidRPr="002A30EA" w14:paraId="2D509D1B" w14:textId="77777777" w:rsidTr="0072624B">
        <w:tc>
          <w:tcPr>
            <w:tcW w:w="4534" w:type="dxa"/>
          </w:tcPr>
          <w:p w14:paraId="0989C3E0" w14:textId="77777777" w:rsidR="00A1018F" w:rsidRPr="00B649BE" w:rsidRDefault="00A1018F" w:rsidP="0072624B">
            <w:pPr>
              <w:pStyle w:val="BodyIndent1"/>
            </w:pPr>
            <w:r w:rsidRPr="00B649BE">
              <w:t>Tilt/telescoping, manual</w:t>
            </w:r>
          </w:p>
        </w:tc>
        <w:tc>
          <w:tcPr>
            <w:tcW w:w="506" w:type="dxa"/>
          </w:tcPr>
          <w:p w14:paraId="052C15B6" w14:textId="77777777" w:rsidR="00A1018F" w:rsidRPr="00E714C7" w:rsidRDefault="00A1018F" w:rsidP="0072624B">
            <w:pPr>
              <w:pStyle w:val="S-O-P"/>
            </w:pPr>
            <w:r w:rsidRPr="00E714C7">
              <w:t>S</w:t>
            </w:r>
          </w:p>
        </w:tc>
        <w:tc>
          <w:tcPr>
            <w:tcW w:w="630" w:type="dxa"/>
          </w:tcPr>
          <w:p w14:paraId="0749967A" w14:textId="77777777" w:rsidR="00A1018F" w:rsidRPr="00E714C7" w:rsidRDefault="00A1018F" w:rsidP="0072624B">
            <w:pPr>
              <w:pStyle w:val="S-O-P"/>
            </w:pPr>
            <w:r w:rsidRPr="00E714C7">
              <w:t>S</w:t>
            </w:r>
          </w:p>
        </w:tc>
        <w:tc>
          <w:tcPr>
            <w:tcW w:w="450" w:type="dxa"/>
          </w:tcPr>
          <w:p w14:paraId="2D1E7201" w14:textId="77777777" w:rsidR="00A1018F" w:rsidRPr="00E714C7" w:rsidRDefault="00A1018F" w:rsidP="0072624B">
            <w:pPr>
              <w:pStyle w:val="S-O-P"/>
            </w:pPr>
            <w:r w:rsidRPr="00E714C7">
              <w:t>S</w:t>
            </w:r>
          </w:p>
        </w:tc>
        <w:tc>
          <w:tcPr>
            <w:tcW w:w="630" w:type="dxa"/>
          </w:tcPr>
          <w:p w14:paraId="0408663C" w14:textId="77777777" w:rsidR="00A1018F" w:rsidRPr="00E714C7" w:rsidRDefault="00A1018F" w:rsidP="0072624B">
            <w:pPr>
              <w:pStyle w:val="S-O-P"/>
            </w:pPr>
            <w:r w:rsidRPr="00E714C7">
              <w:t>S</w:t>
            </w:r>
          </w:p>
        </w:tc>
        <w:tc>
          <w:tcPr>
            <w:tcW w:w="540" w:type="dxa"/>
          </w:tcPr>
          <w:p w14:paraId="5146C56A" w14:textId="77777777" w:rsidR="00A1018F" w:rsidRPr="00E714C7" w:rsidRDefault="00A1018F" w:rsidP="0072624B">
            <w:pPr>
              <w:pStyle w:val="S-O-P"/>
            </w:pPr>
            <w:r w:rsidRPr="00E714C7">
              <w:t>S</w:t>
            </w:r>
          </w:p>
        </w:tc>
        <w:tc>
          <w:tcPr>
            <w:tcW w:w="630" w:type="dxa"/>
          </w:tcPr>
          <w:p w14:paraId="23106780" w14:textId="77777777" w:rsidR="00A1018F" w:rsidRPr="00E714C7" w:rsidRDefault="00A1018F" w:rsidP="0072624B">
            <w:pPr>
              <w:pStyle w:val="S-O-P"/>
            </w:pPr>
            <w:r w:rsidRPr="00E714C7">
              <w:t>S</w:t>
            </w:r>
          </w:p>
        </w:tc>
        <w:tc>
          <w:tcPr>
            <w:tcW w:w="810" w:type="dxa"/>
          </w:tcPr>
          <w:p w14:paraId="475F53DE" w14:textId="77777777" w:rsidR="00A1018F" w:rsidRPr="00E714C7" w:rsidRDefault="00A1018F" w:rsidP="0072624B">
            <w:pPr>
              <w:pStyle w:val="S-O-P"/>
            </w:pPr>
            <w:r w:rsidRPr="00E714C7">
              <w:t>S</w:t>
            </w:r>
          </w:p>
        </w:tc>
        <w:tc>
          <w:tcPr>
            <w:tcW w:w="733" w:type="dxa"/>
          </w:tcPr>
          <w:p w14:paraId="2F215898" w14:textId="77777777" w:rsidR="00A1018F" w:rsidRPr="00E714C7" w:rsidRDefault="00A1018F" w:rsidP="0072624B">
            <w:pPr>
              <w:pStyle w:val="S-O-P"/>
            </w:pPr>
            <w:r w:rsidRPr="00E714C7">
              <w:t>S</w:t>
            </w:r>
          </w:p>
        </w:tc>
      </w:tr>
      <w:tr w:rsidR="00A1018F" w:rsidRPr="002A30EA" w14:paraId="52B81552" w14:textId="77777777" w:rsidTr="0072624B">
        <w:tc>
          <w:tcPr>
            <w:tcW w:w="4534" w:type="dxa"/>
          </w:tcPr>
          <w:p w14:paraId="08A7DF24" w14:textId="77777777" w:rsidR="00A1018F" w:rsidRPr="00B649BE" w:rsidRDefault="00A1018F" w:rsidP="0072624B">
            <w:pPr>
              <w:pStyle w:val="BodyIndent1"/>
            </w:pPr>
            <w:r w:rsidRPr="00B649BE">
              <w:t>Tilt/telescoping, power (included with Plus Group)</w:t>
            </w:r>
          </w:p>
        </w:tc>
        <w:tc>
          <w:tcPr>
            <w:tcW w:w="506" w:type="dxa"/>
          </w:tcPr>
          <w:p w14:paraId="2B2822C0" w14:textId="77777777" w:rsidR="00A1018F" w:rsidRPr="00E714C7" w:rsidRDefault="00A1018F" w:rsidP="0072624B">
            <w:pPr>
              <w:pStyle w:val="S-O-P"/>
            </w:pPr>
            <w:r w:rsidRPr="00E714C7">
              <w:t>P</w:t>
            </w:r>
          </w:p>
        </w:tc>
        <w:tc>
          <w:tcPr>
            <w:tcW w:w="630" w:type="dxa"/>
          </w:tcPr>
          <w:p w14:paraId="3DC9DBD8" w14:textId="77777777" w:rsidR="00A1018F" w:rsidRPr="00E714C7" w:rsidRDefault="00A1018F" w:rsidP="0072624B">
            <w:pPr>
              <w:pStyle w:val="S-O-P"/>
            </w:pPr>
            <w:r w:rsidRPr="00E714C7">
              <w:t>P</w:t>
            </w:r>
          </w:p>
        </w:tc>
        <w:tc>
          <w:tcPr>
            <w:tcW w:w="450" w:type="dxa"/>
          </w:tcPr>
          <w:p w14:paraId="0403BAE0" w14:textId="77777777" w:rsidR="00A1018F" w:rsidRPr="00E714C7" w:rsidRDefault="00A1018F" w:rsidP="0072624B">
            <w:pPr>
              <w:pStyle w:val="S-O-P"/>
            </w:pPr>
            <w:r w:rsidRPr="00E714C7">
              <w:t>P</w:t>
            </w:r>
          </w:p>
        </w:tc>
        <w:tc>
          <w:tcPr>
            <w:tcW w:w="630" w:type="dxa"/>
          </w:tcPr>
          <w:p w14:paraId="1E24C8D7" w14:textId="77777777" w:rsidR="00A1018F" w:rsidRPr="00E714C7" w:rsidRDefault="00A1018F" w:rsidP="0072624B">
            <w:pPr>
              <w:pStyle w:val="S-O-P"/>
            </w:pPr>
            <w:r w:rsidRPr="00E714C7">
              <w:t>P</w:t>
            </w:r>
          </w:p>
        </w:tc>
        <w:tc>
          <w:tcPr>
            <w:tcW w:w="540" w:type="dxa"/>
          </w:tcPr>
          <w:p w14:paraId="0439B30E" w14:textId="77777777" w:rsidR="00A1018F" w:rsidRPr="00E714C7" w:rsidRDefault="00A1018F" w:rsidP="0072624B">
            <w:pPr>
              <w:pStyle w:val="S-O-P"/>
            </w:pPr>
            <w:r w:rsidRPr="00E714C7">
              <w:t>P</w:t>
            </w:r>
          </w:p>
        </w:tc>
        <w:tc>
          <w:tcPr>
            <w:tcW w:w="630" w:type="dxa"/>
          </w:tcPr>
          <w:p w14:paraId="3496D67C" w14:textId="77777777" w:rsidR="00A1018F" w:rsidRPr="00E714C7" w:rsidRDefault="00A1018F" w:rsidP="0072624B">
            <w:pPr>
              <w:pStyle w:val="S-O-P"/>
            </w:pPr>
            <w:r w:rsidRPr="00E714C7">
              <w:t>P</w:t>
            </w:r>
          </w:p>
        </w:tc>
        <w:tc>
          <w:tcPr>
            <w:tcW w:w="810" w:type="dxa"/>
          </w:tcPr>
          <w:p w14:paraId="19AF27F1" w14:textId="77777777" w:rsidR="00A1018F" w:rsidRPr="00E714C7" w:rsidRDefault="00A1018F" w:rsidP="0072624B">
            <w:pPr>
              <w:pStyle w:val="S-O-P"/>
            </w:pPr>
            <w:r w:rsidRPr="00E714C7">
              <w:t>P</w:t>
            </w:r>
          </w:p>
        </w:tc>
        <w:tc>
          <w:tcPr>
            <w:tcW w:w="733" w:type="dxa"/>
          </w:tcPr>
          <w:p w14:paraId="6F9C1AAB" w14:textId="77777777" w:rsidR="00A1018F" w:rsidRPr="00E714C7" w:rsidRDefault="00A1018F" w:rsidP="0072624B">
            <w:pPr>
              <w:pStyle w:val="S-O-P"/>
            </w:pPr>
            <w:r w:rsidRPr="00E714C7">
              <w:t>P</w:t>
            </w:r>
          </w:p>
        </w:tc>
      </w:tr>
      <w:tr w:rsidR="00A1018F" w:rsidRPr="002A30EA" w14:paraId="107F45AE" w14:textId="77777777" w:rsidTr="0072624B">
        <w:tc>
          <w:tcPr>
            <w:tcW w:w="4534" w:type="dxa"/>
          </w:tcPr>
          <w:p w14:paraId="7B16C6B9" w14:textId="77777777" w:rsidR="00A1018F" w:rsidRPr="00B649BE" w:rsidRDefault="00A1018F" w:rsidP="0072624B">
            <w:pPr>
              <w:pStyle w:val="BodyCopy"/>
            </w:pPr>
            <w:r w:rsidRPr="00B649BE">
              <w:lastRenderedPageBreak/>
              <w:t>Steering Wheel</w:t>
            </w:r>
          </w:p>
        </w:tc>
        <w:tc>
          <w:tcPr>
            <w:tcW w:w="506" w:type="dxa"/>
          </w:tcPr>
          <w:p w14:paraId="33D2A28A" w14:textId="77777777" w:rsidR="00A1018F" w:rsidRPr="00E714C7" w:rsidRDefault="00A1018F" w:rsidP="0072624B">
            <w:pPr>
              <w:pStyle w:val="S-O-P"/>
            </w:pPr>
          </w:p>
        </w:tc>
        <w:tc>
          <w:tcPr>
            <w:tcW w:w="630" w:type="dxa"/>
          </w:tcPr>
          <w:p w14:paraId="32B26160" w14:textId="77777777" w:rsidR="00A1018F" w:rsidRPr="00E714C7" w:rsidRDefault="00A1018F" w:rsidP="0072624B">
            <w:pPr>
              <w:pStyle w:val="S-O-P"/>
            </w:pPr>
          </w:p>
        </w:tc>
        <w:tc>
          <w:tcPr>
            <w:tcW w:w="450" w:type="dxa"/>
          </w:tcPr>
          <w:p w14:paraId="004E602B" w14:textId="77777777" w:rsidR="00A1018F" w:rsidRPr="00E714C7" w:rsidRDefault="00A1018F" w:rsidP="0072624B">
            <w:pPr>
              <w:pStyle w:val="S-O-P"/>
            </w:pPr>
          </w:p>
        </w:tc>
        <w:tc>
          <w:tcPr>
            <w:tcW w:w="630" w:type="dxa"/>
          </w:tcPr>
          <w:p w14:paraId="59CBFF40" w14:textId="77777777" w:rsidR="00A1018F" w:rsidRPr="00E714C7" w:rsidRDefault="00A1018F" w:rsidP="0072624B">
            <w:pPr>
              <w:pStyle w:val="S-O-P"/>
            </w:pPr>
          </w:p>
        </w:tc>
        <w:tc>
          <w:tcPr>
            <w:tcW w:w="540" w:type="dxa"/>
          </w:tcPr>
          <w:p w14:paraId="020C2BD9" w14:textId="77777777" w:rsidR="00A1018F" w:rsidRPr="00E714C7" w:rsidRDefault="00A1018F" w:rsidP="0072624B">
            <w:pPr>
              <w:pStyle w:val="S-O-P"/>
            </w:pPr>
          </w:p>
        </w:tc>
        <w:tc>
          <w:tcPr>
            <w:tcW w:w="630" w:type="dxa"/>
          </w:tcPr>
          <w:p w14:paraId="27FACD6B" w14:textId="77777777" w:rsidR="00A1018F" w:rsidRPr="00E714C7" w:rsidRDefault="00A1018F" w:rsidP="0072624B">
            <w:pPr>
              <w:pStyle w:val="S-O-P"/>
            </w:pPr>
          </w:p>
        </w:tc>
        <w:tc>
          <w:tcPr>
            <w:tcW w:w="810" w:type="dxa"/>
          </w:tcPr>
          <w:p w14:paraId="5BA75471" w14:textId="77777777" w:rsidR="00A1018F" w:rsidRPr="00E714C7" w:rsidRDefault="00A1018F" w:rsidP="0072624B">
            <w:pPr>
              <w:pStyle w:val="S-O-P"/>
            </w:pPr>
          </w:p>
        </w:tc>
        <w:tc>
          <w:tcPr>
            <w:tcW w:w="733" w:type="dxa"/>
          </w:tcPr>
          <w:p w14:paraId="3D5F6A56" w14:textId="77777777" w:rsidR="00A1018F" w:rsidRPr="00E714C7" w:rsidRDefault="00A1018F" w:rsidP="0072624B">
            <w:pPr>
              <w:pStyle w:val="S-O-P"/>
            </w:pPr>
          </w:p>
        </w:tc>
      </w:tr>
      <w:tr w:rsidR="00A1018F" w:rsidRPr="002A30EA" w14:paraId="09110A11" w14:textId="77777777" w:rsidTr="0072624B">
        <w:tc>
          <w:tcPr>
            <w:tcW w:w="4534" w:type="dxa"/>
          </w:tcPr>
          <w:p w14:paraId="7DA0CEEB" w14:textId="77777777" w:rsidR="00A1018F" w:rsidRPr="00B649BE" w:rsidRDefault="00A1018F" w:rsidP="0072624B">
            <w:pPr>
              <w:pStyle w:val="BodyIndent1"/>
            </w:pPr>
            <w:r w:rsidRPr="00B649BE">
              <w:t>Leather-wrapped with vehicle controls</w:t>
            </w:r>
          </w:p>
        </w:tc>
        <w:tc>
          <w:tcPr>
            <w:tcW w:w="506" w:type="dxa"/>
          </w:tcPr>
          <w:p w14:paraId="1D2EFBBE" w14:textId="77777777" w:rsidR="00A1018F" w:rsidRPr="00E714C7" w:rsidRDefault="00A1018F" w:rsidP="0072624B">
            <w:pPr>
              <w:pStyle w:val="S-O-P"/>
            </w:pPr>
            <w:r w:rsidRPr="00E714C7">
              <w:t>S</w:t>
            </w:r>
          </w:p>
        </w:tc>
        <w:tc>
          <w:tcPr>
            <w:tcW w:w="630" w:type="dxa"/>
          </w:tcPr>
          <w:p w14:paraId="2E7C70EE" w14:textId="77777777" w:rsidR="00A1018F" w:rsidRPr="00E714C7" w:rsidRDefault="00A1018F" w:rsidP="0072624B">
            <w:pPr>
              <w:pStyle w:val="S-O-P"/>
            </w:pPr>
            <w:r w:rsidRPr="00E714C7">
              <w:t>S</w:t>
            </w:r>
          </w:p>
        </w:tc>
        <w:tc>
          <w:tcPr>
            <w:tcW w:w="450" w:type="dxa"/>
          </w:tcPr>
          <w:p w14:paraId="77052A2E" w14:textId="77777777" w:rsidR="00A1018F" w:rsidRPr="00E714C7" w:rsidRDefault="00A1018F" w:rsidP="0072624B">
            <w:pPr>
              <w:pStyle w:val="S-O-P"/>
            </w:pPr>
            <w:r>
              <w:t>NA</w:t>
            </w:r>
          </w:p>
        </w:tc>
        <w:tc>
          <w:tcPr>
            <w:tcW w:w="630" w:type="dxa"/>
          </w:tcPr>
          <w:p w14:paraId="1C30311B" w14:textId="77777777" w:rsidR="00A1018F" w:rsidRPr="00E714C7" w:rsidRDefault="00A1018F" w:rsidP="0072624B">
            <w:pPr>
              <w:pStyle w:val="S-O-P"/>
            </w:pPr>
            <w:r>
              <w:t>NA</w:t>
            </w:r>
          </w:p>
        </w:tc>
        <w:tc>
          <w:tcPr>
            <w:tcW w:w="540" w:type="dxa"/>
          </w:tcPr>
          <w:p w14:paraId="7FD89F2A" w14:textId="77777777" w:rsidR="00A1018F" w:rsidRPr="00E714C7" w:rsidRDefault="00A1018F" w:rsidP="0072624B">
            <w:pPr>
              <w:pStyle w:val="S-O-P"/>
            </w:pPr>
            <w:r>
              <w:t>NA</w:t>
            </w:r>
          </w:p>
        </w:tc>
        <w:tc>
          <w:tcPr>
            <w:tcW w:w="630" w:type="dxa"/>
          </w:tcPr>
          <w:p w14:paraId="345EFD9A" w14:textId="77777777" w:rsidR="00A1018F" w:rsidRPr="00E714C7" w:rsidRDefault="00A1018F" w:rsidP="0072624B">
            <w:pPr>
              <w:pStyle w:val="S-O-P"/>
            </w:pPr>
            <w:r>
              <w:t>NA</w:t>
            </w:r>
          </w:p>
        </w:tc>
        <w:tc>
          <w:tcPr>
            <w:tcW w:w="810" w:type="dxa"/>
          </w:tcPr>
          <w:p w14:paraId="3B33D3CA" w14:textId="77777777" w:rsidR="00A1018F" w:rsidRPr="00E714C7" w:rsidRDefault="00A1018F" w:rsidP="0072624B">
            <w:pPr>
              <w:pStyle w:val="S-O-P"/>
            </w:pPr>
            <w:r>
              <w:t>NA</w:t>
            </w:r>
          </w:p>
        </w:tc>
        <w:tc>
          <w:tcPr>
            <w:tcW w:w="733" w:type="dxa"/>
          </w:tcPr>
          <w:p w14:paraId="4E50B3DD" w14:textId="77777777" w:rsidR="00A1018F" w:rsidRPr="00E714C7" w:rsidRDefault="00A1018F" w:rsidP="0072624B">
            <w:pPr>
              <w:pStyle w:val="S-O-P"/>
            </w:pPr>
            <w:r>
              <w:t>NA</w:t>
            </w:r>
          </w:p>
        </w:tc>
      </w:tr>
      <w:tr w:rsidR="00A1018F" w:rsidRPr="002A30EA" w14:paraId="4F84E500" w14:textId="77777777" w:rsidTr="0072624B">
        <w:tc>
          <w:tcPr>
            <w:tcW w:w="4534" w:type="dxa"/>
          </w:tcPr>
          <w:p w14:paraId="6DBBED6A" w14:textId="77777777" w:rsidR="00A1018F" w:rsidRPr="00B649BE" w:rsidRDefault="00A1018F" w:rsidP="0072624B">
            <w:pPr>
              <w:pStyle w:val="BodyIndent1"/>
            </w:pPr>
            <w:r w:rsidRPr="00B649BE">
              <w:t xml:space="preserve">Performance "four-bump" leather-wrapped </w:t>
            </w:r>
            <w:r w:rsidRPr="00B649BE">
              <w:br/>
              <w:t xml:space="preserve">(included with Blacktop Package) </w:t>
            </w:r>
          </w:p>
        </w:tc>
        <w:tc>
          <w:tcPr>
            <w:tcW w:w="506" w:type="dxa"/>
          </w:tcPr>
          <w:p w14:paraId="5D8FE109" w14:textId="77777777" w:rsidR="00A1018F" w:rsidRPr="00E714C7" w:rsidRDefault="00A1018F" w:rsidP="0072624B">
            <w:pPr>
              <w:pStyle w:val="S-O-P"/>
            </w:pPr>
            <w:r w:rsidRPr="00E714C7">
              <w:t>P</w:t>
            </w:r>
          </w:p>
        </w:tc>
        <w:tc>
          <w:tcPr>
            <w:tcW w:w="630" w:type="dxa"/>
          </w:tcPr>
          <w:p w14:paraId="73B8F4E7" w14:textId="77777777" w:rsidR="00A1018F" w:rsidRPr="00E714C7" w:rsidRDefault="00A1018F" w:rsidP="0072624B">
            <w:pPr>
              <w:pStyle w:val="S-O-P"/>
            </w:pPr>
            <w:r w:rsidRPr="00E714C7">
              <w:t>P</w:t>
            </w:r>
          </w:p>
        </w:tc>
        <w:tc>
          <w:tcPr>
            <w:tcW w:w="450" w:type="dxa"/>
          </w:tcPr>
          <w:p w14:paraId="19982B92" w14:textId="77777777" w:rsidR="00A1018F" w:rsidRPr="00E714C7" w:rsidRDefault="00A1018F" w:rsidP="0072624B">
            <w:pPr>
              <w:pStyle w:val="S-O-P"/>
            </w:pPr>
            <w:r w:rsidRPr="00E714C7">
              <w:t>S</w:t>
            </w:r>
          </w:p>
        </w:tc>
        <w:tc>
          <w:tcPr>
            <w:tcW w:w="630" w:type="dxa"/>
          </w:tcPr>
          <w:p w14:paraId="7DCC3802" w14:textId="77777777" w:rsidR="00A1018F" w:rsidRPr="00E714C7" w:rsidRDefault="00A1018F" w:rsidP="0072624B">
            <w:pPr>
              <w:pStyle w:val="S-O-P"/>
            </w:pPr>
            <w:r w:rsidRPr="00E714C7">
              <w:t>S</w:t>
            </w:r>
          </w:p>
        </w:tc>
        <w:tc>
          <w:tcPr>
            <w:tcW w:w="540" w:type="dxa"/>
          </w:tcPr>
          <w:p w14:paraId="1E8D98DE" w14:textId="77777777" w:rsidR="00A1018F" w:rsidRPr="00E714C7" w:rsidRDefault="00A1018F" w:rsidP="0072624B">
            <w:pPr>
              <w:pStyle w:val="S-O-P"/>
            </w:pPr>
            <w:r w:rsidRPr="00E714C7">
              <w:t>S</w:t>
            </w:r>
          </w:p>
        </w:tc>
        <w:tc>
          <w:tcPr>
            <w:tcW w:w="630" w:type="dxa"/>
          </w:tcPr>
          <w:p w14:paraId="392E451B" w14:textId="77777777" w:rsidR="00A1018F" w:rsidRPr="00E714C7" w:rsidRDefault="00A1018F" w:rsidP="0072624B">
            <w:pPr>
              <w:pStyle w:val="S-O-P"/>
            </w:pPr>
            <w:r w:rsidRPr="00E714C7">
              <w:t>S</w:t>
            </w:r>
          </w:p>
        </w:tc>
        <w:tc>
          <w:tcPr>
            <w:tcW w:w="810" w:type="dxa"/>
          </w:tcPr>
          <w:p w14:paraId="3F1DE916" w14:textId="77777777" w:rsidR="00A1018F" w:rsidRPr="00E714C7" w:rsidRDefault="00A1018F" w:rsidP="0072624B">
            <w:pPr>
              <w:pStyle w:val="S-O-P"/>
            </w:pPr>
            <w:r>
              <w:t>NA</w:t>
            </w:r>
          </w:p>
        </w:tc>
        <w:tc>
          <w:tcPr>
            <w:tcW w:w="733" w:type="dxa"/>
          </w:tcPr>
          <w:p w14:paraId="7983C762" w14:textId="77777777" w:rsidR="00A1018F" w:rsidRPr="00E714C7" w:rsidRDefault="00A1018F" w:rsidP="0072624B">
            <w:pPr>
              <w:pStyle w:val="S-O-P"/>
            </w:pPr>
            <w:r>
              <w:t>NA</w:t>
            </w:r>
          </w:p>
        </w:tc>
      </w:tr>
      <w:tr w:rsidR="00A1018F" w:rsidRPr="002A30EA" w14:paraId="5131868A" w14:textId="77777777" w:rsidTr="0072624B">
        <w:tc>
          <w:tcPr>
            <w:tcW w:w="4534" w:type="dxa"/>
          </w:tcPr>
          <w:p w14:paraId="38520824" w14:textId="77777777" w:rsidR="00A1018F" w:rsidRPr="00B649BE" w:rsidRDefault="00A1018F" w:rsidP="0072624B">
            <w:pPr>
              <w:pStyle w:val="BodyIndent1"/>
            </w:pPr>
            <w:r w:rsidRPr="00B649BE">
              <w:t>Dodge performance flat-bottom leather-wrapped (included with Performance Handling Group, Dynamics Package and Widebody Package)</w:t>
            </w:r>
          </w:p>
        </w:tc>
        <w:tc>
          <w:tcPr>
            <w:tcW w:w="506" w:type="dxa"/>
          </w:tcPr>
          <w:p w14:paraId="3E0F306F" w14:textId="77777777" w:rsidR="00A1018F" w:rsidRPr="00E714C7" w:rsidRDefault="00A1018F" w:rsidP="0072624B">
            <w:pPr>
              <w:pStyle w:val="S-O-P"/>
            </w:pPr>
            <w:r>
              <w:t>NA</w:t>
            </w:r>
          </w:p>
        </w:tc>
        <w:tc>
          <w:tcPr>
            <w:tcW w:w="630" w:type="dxa"/>
          </w:tcPr>
          <w:p w14:paraId="67C1E69E" w14:textId="77777777" w:rsidR="00A1018F" w:rsidRPr="00E714C7" w:rsidRDefault="00A1018F" w:rsidP="0072624B">
            <w:pPr>
              <w:pStyle w:val="S-O-P"/>
            </w:pPr>
            <w:r>
              <w:t>NA</w:t>
            </w:r>
          </w:p>
        </w:tc>
        <w:tc>
          <w:tcPr>
            <w:tcW w:w="450" w:type="dxa"/>
          </w:tcPr>
          <w:p w14:paraId="14B92281" w14:textId="77777777" w:rsidR="00A1018F" w:rsidRPr="00E714C7" w:rsidRDefault="00A1018F" w:rsidP="0072624B">
            <w:pPr>
              <w:pStyle w:val="S-O-P"/>
            </w:pPr>
            <w:r w:rsidRPr="00E714C7">
              <w:t>P</w:t>
            </w:r>
          </w:p>
        </w:tc>
        <w:tc>
          <w:tcPr>
            <w:tcW w:w="630" w:type="dxa"/>
          </w:tcPr>
          <w:p w14:paraId="1D6D5FF2" w14:textId="77777777" w:rsidR="00A1018F" w:rsidRPr="00E714C7" w:rsidRDefault="00A1018F" w:rsidP="0072624B">
            <w:pPr>
              <w:pStyle w:val="S-O-P"/>
            </w:pPr>
            <w:r>
              <w:t>NA</w:t>
            </w:r>
          </w:p>
        </w:tc>
        <w:tc>
          <w:tcPr>
            <w:tcW w:w="540" w:type="dxa"/>
          </w:tcPr>
          <w:p w14:paraId="0806796B" w14:textId="77777777" w:rsidR="00A1018F" w:rsidRPr="00E714C7" w:rsidRDefault="00A1018F" w:rsidP="0072624B">
            <w:pPr>
              <w:pStyle w:val="S-O-P"/>
            </w:pPr>
            <w:r w:rsidRPr="00E714C7">
              <w:t>P</w:t>
            </w:r>
          </w:p>
        </w:tc>
        <w:tc>
          <w:tcPr>
            <w:tcW w:w="630" w:type="dxa"/>
          </w:tcPr>
          <w:p w14:paraId="7B6CC1AE" w14:textId="77777777" w:rsidR="00A1018F" w:rsidRPr="00E714C7" w:rsidRDefault="00A1018F" w:rsidP="0072624B">
            <w:pPr>
              <w:pStyle w:val="S-O-P"/>
            </w:pPr>
            <w:r w:rsidRPr="00E714C7">
              <w:t>P</w:t>
            </w:r>
          </w:p>
        </w:tc>
        <w:tc>
          <w:tcPr>
            <w:tcW w:w="810" w:type="dxa"/>
          </w:tcPr>
          <w:p w14:paraId="164F18D0" w14:textId="77777777" w:rsidR="00A1018F" w:rsidRPr="00E714C7" w:rsidRDefault="00A1018F" w:rsidP="0072624B">
            <w:pPr>
              <w:pStyle w:val="S-O-P"/>
            </w:pPr>
            <w:r>
              <w:t>NA</w:t>
            </w:r>
          </w:p>
        </w:tc>
        <w:tc>
          <w:tcPr>
            <w:tcW w:w="733" w:type="dxa"/>
          </w:tcPr>
          <w:p w14:paraId="7377ACEA" w14:textId="77777777" w:rsidR="00A1018F" w:rsidRPr="00E714C7" w:rsidRDefault="00A1018F" w:rsidP="0072624B">
            <w:pPr>
              <w:pStyle w:val="S-O-P"/>
            </w:pPr>
            <w:r>
              <w:t>NA</w:t>
            </w:r>
          </w:p>
        </w:tc>
      </w:tr>
      <w:tr w:rsidR="00A1018F" w:rsidRPr="002A30EA" w14:paraId="621338FA" w14:textId="77777777" w:rsidTr="0072624B">
        <w:tc>
          <w:tcPr>
            <w:tcW w:w="4534" w:type="dxa"/>
          </w:tcPr>
          <w:p w14:paraId="74034DF2" w14:textId="77777777" w:rsidR="00A1018F" w:rsidRPr="00B649BE" w:rsidRDefault="00A1018F" w:rsidP="0072624B">
            <w:pPr>
              <w:pStyle w:val="BodyIndent1"/>
            </w:pPr>
            <w:r w:rsidRPr="00B649BE">
              <w:t xml:space="preserve">Performance “four-bump” suede-wrapped </w:t>
            </w:r>
            <w:r w:rsidRPr="00B649BE">
              <w:br/>
              <w:t>(included with 1320 Package)</w:t>
            </w:r>
          </w:p>
        </w:tc>
        <w:tc>
          <w:tcPr>
            <w:tcW w:w="506" w:type="dxa"/>
          </w:tcPr>
          <w:p w14:paraId="3DD239BF" w14:textId="77777777" w:rsidR="00A1018F" w:rsidRPr="00E714C7" w:rsidRDefault="00A1018F" w:rsidP="0072624B">
            <w:pPr>
              <w:pStyle w:val="S-O-P"/>
            </w:pPr>
            <w:r>
              <w:t>NA</w:t>
            </w:r>
          </w:p>
        </w:tc>
        <w:tc>
          <w:tcPr>
            <w:tcW w:w="630" w:type="dxa"/>
          </w:tcPr>
          <w:p w14:paraId="44FE1F8A" w14:textId="77777777" w:rsidR="00A1018F" w:rsidRPr="00E714C7" w:rsidRDefault="00A1018F" w:rsidP="0072624B">
            <w:pPr>
              <w:pStyle w:val="S-O-P"/>
            </w:pPr>
            <w:r>
              <w:t>NA</w:t>
            </w:r>
          </w:p>
        </w:tc>
        <w:tc>
          <w:tcPr>
            <w:tcW w:w="450" w:type="dxa"/>
          </w:tcPr>
          <w:p w14:paraId="640CD217" w14:textId="77777777" w:rsidR="00A1018F" w:rsidRPr="00E714C7" w:rsidRDefault="00A1018F" w:rsidP="0072624B">
            <w:pPr>
              <w:pStyle w:val="S-O-P"/>
            </w:pPr>
            <w:r>
              <w:t>NA</w:t>
            </w:r>
          </w:p>
        </w:tc>
        <w:tc>
          <w:tcPr>
            <w:tcW w:w="630" w:type="dxa"/>
          </w:tcPr>
          <w:p w14:paraId="5AE497D7" w14:textId="77777777" w:rsidR="00A1018F" w:rsidRPr="00E714C7" w:rsidRDefault="00A1018F" w:rsidP="0072624B">
            <w:pPr>
              <w:pStyle w:val="S-O-P"/>
            </w:pPr>
            <w:r>
              <w:t>NA</w:t>
            </w:r>
          </w:p>
        </w:tc>
        <w:tc>
          <w:tcPr>
            <w:tcW w:w="540" w:type="dxa"/>
          </w:tcPr>
          <w:p w14:paraId="0EA20AFE" w14:textId="77777777" w:rsidR="00A1018F" w:rsidRPr="00E714C7" w:rsidRDefault="00A1018F" w:rsidP="0072624B">
            <w:pPr>
              <w:pStyle w:val="S-O-P"/>
            </w:pPr>
            <w:r>
              <w:t>NA</w:t>
            </w:r>
          </w:p>
        </w:tc>
        <w:tc>
          <w:tcPr>
            <w:tcW w:w="630" w:type="dxa"/>
          </w:tcPr>
          <w:p w14:paraId="798C7DB9" w14:textId="77777777" w:rsidR="00A1018F" w:rsidRPr="00E714C7" w:rsidRDefault="00A1018F" w:rsidP="0072624B">
            <w:pPr>
              <w:pStyle w:val="S-O-P"/>
            </w:pPr>
            <w:r w:rsidRPr="00E714C7">
              <w:t>P</w:t>
            </w:r>
          </w:p>
        </w:tc>
        <w:tc>
          <w:tcPr>
            <w:tcW w:w="810" w:type="dxa"/>
          </w:tcPr>
          <w:p w14:paraId="1DC01F0A" w14:textId="77777777" w:rsidR="00A1018F" w:rsidRPr="00E714C7" w:rsidRDefault="00A1018F" w:rsidP="0072624B">
            <w:pPr>
              <w:pStyle w:val="S-O-P"/>
            </w:pPr>
            <w:r>
              <w:t>NA</w:t>
            </w:r>
          </w:p>
        </w:tc>
        <w:tc>
          <w:tcPr>
            <w:tcW w:w="733" w:type="dxa"/>
          </w:tcPr>
          <w:p w14:paraId="6E738DC9" w14:textId="77777777" w:rsidR="00A1018F" w:rsidRPr="00E714C7" w:rsidRDefault="00A1018F" w:rsidP="0072624B">
            <w:pPr>
              <w:pStyle w:val="S-O-P"/>
            </w:pPr>
            <w:r>
              <w:t>NA</w:t>
            </w:r>
          </w:p>
        </w:tc>
      </w:tr>
      <w:tr w:rsidR="00A1018F" w:rsidRPr="002A30EA" w14:paraId="7F9D4309" w14:textId="77777777" w:rsidTr="0072624B">
        <w:tc>
          <w:tcPr>
            <w:tcW w:w="4534" w:type="dxa"/>
          </w:tcPr>
          <w:p w14:paraId="167DAA76" w14:textId="77777777" w:rsidR="00A1018F" w:rsidRPr="00B649BE" w:rsidRDefault="00A1018F" w:rsidP="0072624B">
            <w:pPr>
              <w:pStyle w:val="BodyIndent1"/>
            </w:pPr>
            <w:r w:rsidRPr="00B649BE">
              <w:t>SRT performance leather-wrapped flat-bottom, heated</w:t>
            </w:r>
          </w:p>
        </w:tc>
        <w:tc>
          <w:tcPr>
            <w:tcW w:w="506" w:type="dxa"/>
          </w:tcPr>
          <w:p w14:paraId="6E0129F6" w14:textId="77777777" w:rsidR="00A1018F" w:rsidRPr="00E714C7" w:rsidRDefault="00A1018F" w:rsidP="0072624B">
            <w:pPr>
              <w:pStyle w:val="S-O-P"/>
            </w:pPr>
            <w:r>
              <w:t>NA</w:t>
            </w:r>
          </w:p>
        </w:tc>
        <w:tc>
          <w:tcPr>
            <w:tcW w:w="630" w:type="dxa"/>
          </w:tcPr>
          <w:p w14:paraId="3DB3ABF1" w14:textId="77777777" w:rsidR="00A1018F" w:rsidRPr="00E714C7" w:rsidRDefault="00A1018F" w:rsidP="0072624B">
            <w:pPr>
              <w:pStyle w:val="S-O-P"/>
            </w:pPr>
            <w:r>
              <w:t>NA</w:t>
            </w:r>
          </w:p>
        </w:tc>
        <w:tc>
          <w:tcPr>
            <w:tcW w:w="450" w:type="dxa"/>
          </w:tcPr>
          <w:p w14:paraId="30D813D8" w14:textId="77777777" w:rsidR="00A1018F" w:rsidRPr="00E714C7" w:rsidRDefault="00A1018F" w:rsidP="0072624B">
            <w:pPr>
              <w:pStyle w:val="S-O-P"/>
            </w:pPr>
            <w:r>
              <w:t>NA</w:t>
            </w:r>
          </w:p>
        </w:tc>
        <w:tc>
          <w:tcPr>
            <w:tcW w:w="630" w:type="dxa"/>
          </w:tcPr>
          <w:p w14:paraId="6C7E1065" w14:textId="77777777" w:rsidR="00A1018F" w:rsidRPr="00E714C7" w:rsidRDefault="00A1018F" w:rsidP="0072624B">
            <w:pPr>
              <w:pStyle w:val="S-O-P"/>
            </w:pPr>
            <w:r>
              <w:t>NA</w:t>
            </w:r>
          </w:p>
        </w:tc>
        <w:tc>
          <w:tcPr>
            <w:tcW w:w="540" w:type="dxa"/>
          </w:tcPr>
          <w:p w14:paraId="3B47E51C" w14:textId="77777777" w:rsidR="00A1018F" w:rsidRPr="00E714C7" w:rsidRDefault="00A1018F" w:rsidP="0072624B">
            <w:pPr>
              <w:pStyle w:val="S-O-P"/>
            </w:pPr>
            <w:r>
              <w:t>NA</w:t>
            </w:r>
          </w:p>
        </w:tc>
        <w:tc>
          <w:tcPr>
            <w:tcW w:w="630" w:type="dxa"/>
          </w:tcPr>
          <w:p w14:paraId="502D24BC" w14:textId="77777777" w:rsidR="00A1018F" w:rsidRPr="00E714C7" w:rsidRDefault="00A1018F" w:rsidP="0072624B">
            <w:pPr>
              <w:pStyle w:val="S-O-P"/>
            </w:pPr>
            <w:r>
              <w:t>NA</w:t>
            </w:r>
          </w:p>
        </w:tc>
        <w:tc>
          <w:tcPr>
            <w:tcW w:w="810" w:type="dxa"/>
          </w:tcPr>
          <w:p w14:paraId="6EE717A9" w14:textId="77777777" w:rsidR="00A1018F" w:rsidRPr="00E714C7" w:rsidRDefault="00A1018F" w:rsidP="0072624B">
            <w:pPr>
              <w:pStyle w:val="S-O-P"/>
            </w:pPr>
            <w:r w:rsidRPr="00E714C7">
              <w:t>S</w:t>
            </w:r>
          </w:p>
        </w:tc>
        <w:tc>
          <w:tcPr>
            <w:tcW w:w="733" w:type="dxa"/>
          </w:tcPr>
          <w:p w14:paraId="3283A6A8" w14:textId="77777777" w:rsidR="00A1018F" w:rsidRPr="00E714C7" w:rsidRDefault="00A1018F" w:rsidP="0072624B">
            <w:pPr>
              <w:pStyle w:val="S-O-P"/>
            </w:pPr>
            <w:r w:rsidRPr="00E714C7">
              <w:t>S</w:t>
            </w:r>
          </w:p>
        </w:tc>
      </w:tr>
      <w:tr w:rsidR="00A1018F" w:rsidRPr="002A30EA" w14:paraId="676607D6" w14:textId="77777777" w:rsidTr="0072624B">
        <w:tc>
          <w:tcPr>
            <w:tcW w:w="4534" w:type="dxa"/>
          </w:tcPr>
          <w:p w14:paraId="4F219F76" w14:textId="77777777" w:rsidR="00A1018F" w:rsidRPr="00B649BE" w:rsidRDefault="00A1018F" w:rsidP="0072624B">
            <w:pPr>
              <w:pStyle w:val="BodyIndent1"/>
            </w:pPr>
            <w:proofErr w:type="spellStart"/>
            <w:r w:rsidRPr="00B649BE">
              <w:t>Wildwheel</w:t>
            </w:r>
            <w:proofErr w:type="spellEnd"/>
            <w:r w:rsidRPr="00B649BE">
              <w:t xml:space="preserve"> Alcantara suede-wrapped </w:t>
            </w:r>
            <w:r w:rsidRPr="00B649BE">
              <w:br/>
              <w:t>(included with Alcantara Appearance Package)</w:t>
            </w:r>
          </w:p>
        </w:tc>
        <w:tc>
          <w:tcPr>
            <w:tcW w:w="506" w:type="dxa"/>
          </w:tcPr>
          <w:p w14:paraId="57EF60FC" w14:textId="77777777" w:rsidR="00A1018F" w:rsidRPr="00E714C7" w:rsidRDefault="00A1018F" w:rsidP="0072624B">
            <w:pPr>
              <w:pStyle w:val="S-O-P"/>
            </w:pPr>
            <w:r>
              <w:t>NA</w:t>
            </w:r>
          </w:p>
        </w:tc>
        <w:tc>
          <w:tcPr>
            <w:tcW w:w="630" w:type="dxa"/>
          </w:tcPr>
          <w:p w14:paraId="15688BB3" w14:textId="77777777" w:rsidR="00A1018F" w:rsidRPr="00E714C7" w:rsidRDefault="00A1018F" w:rsidP="0072624B">
            <w:pPr>
              <w:pStyle w:val="S-O-P"/>
            </w:pPr>
            <w:r>
              <w:t>NA</w:t>
            </w:r>
          </w:p>
        </w:tc>
        <w:tc>
          <w:tcPr>
            <w:tcW w:w="450" w:type="dxa"/>
          </w:tcPr>
          <w:p w14:paraId="66C417EF" w14:textId="77777777" w:rsidR="00A1018F" w:rsidRPr="00E714C7" w:rsidRDefault="00A1018F" w:rsidP="0072624B">
            <w:pPr>
              <w:pStyle w:val="S-O-P"/>
            </w:pPr>
            <w:r>
              <w:t>NA</w:t>
            </w:r>
          </w:p>
        </w:tc>
        <w:tc>
          <w:tcPr>
            <w:tcW w:w="630" w:type="dxa"/>
          </w:tcPr>
          <w:p w14:paraId="0BD717B9" w14:textId="77777777" w:rsidR="00A1018F" w:rsidRPr="00E714C7" w:rsidRDefault="00A1018F" w:rsidP="0072624B">
            <w:pPr>
              <w:pStyle w:val="S-O-P"/>
            </w:pPr>
            <w:r>
              <w:t>NA</w:t>
            </w:r>
          </w:p>
        </w:tc>
        <w:tc>
          <w:tcPr>
            <w:tcW w:w="540" w:type="dxa"/>
          </w:tcPr>
          <w:p w14:paraId="55B5DD43" w14:textId="77777777" w:rsidR="00A1018F" w:rsidRPr="00E714C7" w:rsidRDefault="00A1018F" w:rsidP="0072624B">
            <w:pPr>
              <w:pStyle w:val="S-O-P"/>
            </w:pPr>
            <w:r>
              <w:t>NA</w:t>
            </w:r>
          </w:p>
        </w:tc>
        <w:tc>
          <w:tcPr>
            <w:tcW w:w="630" w:type="dxa"/>
          </w:tcPr>
          <w:p w14:paraId="3CF63100" w14:textId="77777777" w:rsidR="00A1018F" w:rsidRPr="00E714C7" w:rsidRDefault="00A1018F" w:rsidP="0072624B">
            <w:pPr>
              <w:pStyle w:val="S-O-P"/>
            </w:pPr>
            <w:r>
              <w:t>NA</w:t>
            </w:r>
          </w:p>
        </w:tc>
        <w:tc>
          <w:tcPr>
            <w:tcW w:w="810" w:type="dxa"/>
          </w:tcPr>
          <w:p w14:paraId="4BC2A8C9" w14:textId="77777777" w:rsidR="00A1018F" w:rsidRPr="00E714C7" w:rsidRDefault="00A1018F" w:rsidP="0072624B">
            <w:pPr>
              <w:pStyle w:val="S-O-P"/>
            </w:pPr>
            <w:r w:rsidRPr="00E714C7">
              <w:t>P</w:t>
            </w:r>
          </w:p>
        </w:tc>
        <w:tc>
          <w:tcPr>
            <w:tcW w:w="733" w:type="dxa"/>
          </w:tcPr>
          <w:p w14:paraId="05D2146B" w14:textId="77777777" w:rsidR="00A1018F" w:rsidRPr="00E714C7" w:rsidRDefault="00A1018F" w:rsidP="0072624B">
            <w:pPr>
              <w:pStyle w:val="S-O-P"/>
            </w:pPr>
            <w:r w:rsidRPr="00E714C7">
              <w:t>P</w:t>
            </w:r>
          </w:p>
        </w:tc>
      </w:tr>
      <w:tr w:rsidR="00A1018F" w:rsidRPr="002A30EA" w14:paraId="3BB4AF1B" w14:textId="77777777" w:rsidTr="0072624B">
        <w:tc>
          <w:tcPr>
            <w:tcW w:w="4534" w:type="dxa"/>
          </w:tcPr>
          <w:p w14:paraId="50479B12" w14:textId="77777777" w:rsidR="00A1018F" w:rsidRPr="00B649BE" w:rsidRDefault="00A1018F" w:rsidP="0072624B">
            <w:pPr>
              <w:pStyle w:val="BodyIndent1"/>
            </w:pPr>
            <w:r w:rsidRPr="00B649BE">
              <w:t>Heated steering wheel (included with Cold Weather Group and Plus Group)</w:t>
            </w:r>
          </w:p>
        </w:tc>
        <w:tc>
          <w:tcPr>
            <w:tcW w:w="506" w:type="dxa"/>
          </w:tcPr>
          <w:p w14:paraId="6614E4D1" w14:textId="77777777" w:rsidR="00A1018F" w:rsidRPr="00E714C7" w:rsidRDefault="00A1018F" w:rsidP="0072624B">
            <w:pPr>
              <w:pStyle w:val="S-O-P"/>
            </w:pPr>
            <w:r w:rsidRPr="00E714C7">
              <w:t>P</w:t>
            </w:r>
          </w:p>
        </w:tc>
        <w:tc>
          <w:tcPr>
            <w:tcW w:w="630" w:type="dxa"/>
          </w:tcPr>
          <w:p w14:paraId="4A9B199D" w14:textId="77777777" w:rsidR="00A1018F" w:rsidRPr="00E714C7" w:rsidRDefault="00A1018F" w:rsidP="0072624B">
            <w:pPr>
              <w:pStyle w:val="S-O-P"/>
            </w:pPr>
            <w:r w:rsidRPr="00E714C7">
              <w:t>P</w:t>
            </w:r>
          </w:p>
        </w:tc>
        <w:tc>
          <w:tcPr>
            <w:tcW w:w="450" w:type="dxa"/>
          </w:tcPr>
          <w:p w14:paraId="3B328742" w14:textId="77777777" w:rsidR="00A1018F" w:rsidRPr="00E714C7" w:rsidRDefault="00A1018F" w:rsidP="0072624B">
            <w:pPr>
              <w:pStyle w:val="S-O-P"/>
            </w:pPr>
            <w:r w:rsidRPr="00E714C7">
              <w:t>P</w:t>
            </w:r>
          </w:p>
        </w:tc>
        <w:tc>
          <w:tcPr>
            <w:tcW w:w="630" w:type="dxa"/>
          </w:tcPr>
          <w:p w14:paraId="1C7BC60C" w14:textId="77777777" w:rsidR="00A1018F" w:rsidRPr="00E714C7" w:rsidRDefault="00A1018F" w:rsidP="0072624B">
            <w:pPr>
              <w:pStyle w:val="S-O-P"/>
            </w:pPr>
            <w:r w:rsidRPr="00E714C7">
              <w:t>P</w:t>
            </w:r>
          </w:p>
        </w:tc>
        <w:tc>
          <w:tcPr>
            <w:tcW w:w="540" w:type="dxa"/>
          </w:tcPr>
          <w:p w14:paraId="53697062" w14:textId="77777777" w:rsidR="00A1018F" w:rsidRPr="00E714C7" w:rsidRDefault="00A1018F" w:rsidP="0072624B">
            <w:pPr>
              <w:pStyle w:val="S-O-P"/>
            </w:pPr>
            <w:r w:rsidRPr="00E714C7">
              <w:t>P</w:t>
            </w:r>
          </w:p>
        </w:tc>
        <w:tc>
          <w:tcPr>
            <w:tcW w:w="630" w:type="dxa"/>
          </w:tcPr>
          <w:p w14:paraId="0F093805" w14:textId="77777777" w:rsidR="00A1018F" w:rsidRPr="00E714C7" w:rsidRDefault="00A1018F" w:rsidP="0072624B">
            <w:pPr>
              <w:pStyle w:val="S-O-P"/>
            </w:pPr>
            <w:r w:rsidRPr="00E714C7">
              <w:t>S</w:t>
            </w:r>
          </w:p>
        </w:tc>
        <w:tc>
          <w:tcPr>
            <w:tcW w:w="810" w:type="dxa"/>
          </w:tcPr>
          <w:p w14:paraId="6FB6D82D" w14:textId="77777777" w:rsidR="00A1018F" w:rsidRPr="00E714C7" w:rsidRDefault="00A1018F" w:rsidP="0072624B">
            <w:pPr>
              <w:pStyle w:val="S-O-P"/>
            </w:pPr>
            <w:r w:rsidRPr="00E714C7">
              <w:t>S</w:t>
            </w:r>
          </w:p>
        </w:tc>
        <w:tc>
          <w:tcPr>
            <w:tcW w:w="733" w:type="dxa"/>
          </w:tcPr>
          <w:p w14:paraId="549037AC" w14:textId="77777777" w:rsidR="00A1018F" w:rsidRPr="00E714C7" w:rsidRDefault="00A1018F" w:rsidP="0072624B">
            <w:pPr>
              <w:pStyle w:val="S-O-P"/>
            </w:pPr>
            <w:r w:rsidRPr="00E714C7">
              <w:t>S</w:t>
            </w:r>
          </w:p>
        </w:tc>
      </w:tr>
      <w:tr w:rsidR="00A1018F" w:rsidRPr="002A30EA" w14:paraId="47D50ACC" w14:textId="77777777" w:rsidTr="0072624B">
        <w:tc>
          <w:tcPr>
            <w:tcW w:w="4534" w:type="dxa"/>
          </w:tcPr>
          <w:p w14:paraId="1DAE6EAF" w14:textId="77777777" w:rsidR="00A1018F" w:rsidRPr="00B649BE" w:rsidRDefault="00A1018F" w:rsidP="0072624B">
            <w:pPr>
              <w:pStyle w:val="BodyIndent1"/>
            </w:pPr>
            <w:r w:rsidRPr="00B649BE">
              <w:t xml:space="preserve">Steering-wheel-mounted paddle shifters </w:t>
            </w:r>
            <w:r w:rsidRPr="00B649BE">
              <w:br/>
              <w:t>(included with automatic transmission)</w:t>
            </w:r>
          </w:p>
        </w:tc>
        <w:tc>
          <w:tcPr>
            <w:tcW w:w="506" w:type="dxa"/>
          </w:tcPr>
          <w:p w14:paraId="47D8FB2D" w14:textId="77777777" w:rsidR="00A1018F" w:rsidRPr="003F75AA" w:rsidRDefault="00A1018F" w:rsidP="0072624B">
            <w:pPr>
              <w:pStyle w:val="S-O-P"/>
            </w:pPr>
            <w:r w:rsidRPr="003F75AA">
              <w:t>NA</w:t>
            </w:r>
          </w:p>
        </w:tc>
        <w:tc>
          <w:tcPr>
            <w:tcW w:w="630" w:type="dxa"/>
          </w:tcPr>
          <w:p w14:paraId="6A28D1C0" w14:textId="77777777" w:rsidR="00A1018F" w:rsidRPr="003F75AA" w:rsidRDefault="00A1018F" w:rsidP="0072624B">
            <w:pPr>
              <w:pStyle w:val="S-O-P"/>
            </w:pPr>
            <w:r w:rsidRPr="003F75AA">
              <w:t>NA</w:t>
            </w:r>
          </w:p>
        </w:tc>
        <w:tc>
          <w:tcPr>
            <w:tcW w:w="450" w:type="dxa"/>
          </w:tcPr>
          <w:p w14:paraId="3B039BE0" w14:textId="77777777" w:rsidR="00A1018F" w:rsidRPr="003F75AA" w:rsidRDefault="00A1018F" w:rsidP="0072624B">
            <w:pPr>
              <w:pStyle w:val="S-O-P"/>
            </w:pPr>
            <w:r w:rsidRPr="003F75AA">
              <w:t>NA</w:t>
            </w:r>
          </w:p>
        </w:tc>
        <w:tc>
          <w:tcPr>
            <w:tcW w:w="630" w:type="dxa"/>
          </w:tcPr>
          <w:p w14:paraId="147FB426" w14:textId="77777777" w:rsidR="00A1018F" w:rsidRPr="003F75AA" w:rsidRDefault="00A1018F" w:rsidP="0072624B">
            <w:pPr>
              <w:pStyle w:val="S-O-P"/>
            </w:pPr>
            <w:r w:rsidRPr="003F75AA">
              <w:t>NA</w:t>
            </w:r>
          </w:p>
        </w:tc>
        <w:tc>
          <w:tcPr>
            <w:tcW w:w="540" w:type="dxa"/>
          </w:tcPr>
          <w:p w14:paraId="022ECC22" w14:textId="77777777" w:rsidR="00A1018F" w:rsidRPr="003F75AA" w:rsidRDefault="00A1018F" w:rsidP="0072624B">
            <w:pPr>
              <w:pStyle w:val="S-O-P"/>
            </w:pPr>
            <w:r w:rsidRPr="003F75AA">
              <w:t>P</w:t>
            </w:r>
          </w:p>
        </w:tc>
        <w:tc>
          <w:tcPr>
            <w:tcW w:w="630" w:type="dxa"/>
          </w:tcPr>
          <w:p w14:paraId="5859DBEA" w14:textId="77777777" w:rsidR="00A1018F" w:rsidRPr="003F75AA" w:rsidRDefault="00A1018F" w:rsidP="0072624B">
            <w:pPr>
              <w:pStyle w:val="S-O-P"/>
            </w:pPr>
            <w:r w:rsidRPr="003F75AA">
              <w:t>P</w:t>
            </w:r>
          </w:p>
        </w:tc>
        <w:tc>
          <w:tcPr>
            <w:tcW w:w="810" w:type="dxa"/>
          </w:tcPr>
          <w:p w14:paraId="0A567642" w14:textId="77777777" w:rsidR="00A1018F" w:rsidRPr="003F75AA" w:rsidRDefault="00A1018F" w:rsidP="0072624B">
            <w:pPr>
              <w:pStyle w:val="S-O-P"/>
            </w:pPr>
            <w:r w:rsidRPr="003F75AA">
              <w:t>P</w:t>
            </w:r>
          </w:p>
        </w:tc>
        <w:tc>
          <w:tcPr>
            <w:tcW w:w="733" w:type="dxa"/>
          </w:tcPr>
          <w:p w14:paraId="320368B7" w14:textId="77777777" w:rsidR="00A1018F" w:rsidRPr="003F75AA" w:rsidRDefault="00A1018F" w:rsidP="0072624B">
            <w:pPr>
              <w:pStyle w:val="S-O-P"/>
            </w:pPr>
            <w:r w:rsidRPr="003F75AA">
              <w:t>P</w:t>
            </w:r>
          </w:p>
        </w:tc>
      </w:tr>
      <w:tr w:rsidR="00A1018F" w:rsidRPr="002A30EA" w14:paraId="6A271E88" w14:textId="77777777" w:rsidTr="0072624B">
        <w:tc>
          <w:tcPr>
            <w:tcW w:w="4534" w:type="dxa"/>
          </w:tcPr>
          <w:p w14:paraId="530C178A" w14:textId="77777777" w:rsidR="00A1018F" w:rsidRPr="002A30EA" w:rsidRDefault="00A1018F" w:rsidP="0072624B">
            <w:pPr>
              <w:pStyle w:val="FABodyCopy"/>
            </w:pPr>
            <w:r w:rsidRPr="002A30EA">
              <w:t>Trunk — illuminated carpeted compartment and carpeted deck lid</w:t>
            </w:r>
          </w:p>
        </w:tc>
        <w:tc>
          <w:tcPr>
            <w:tcW w:w="506" w:type="dxa"/>
          </w:tcPr>
          <w:p w14:paraId="11EFE466" w14:textId="77777777" w:rsidR="00A1018F" w:rsidRPr="003F75AA" w:rsidRDefault="00A1018F" w:rsidP="0072624B">
            <w:pPr>
              <w:pStyle w:val="S-O-P"/>
            </w:pPr>
            <w:r w:rsidRPr="003F75AA">
              <w:t>S</w:t>
            </w:r>
          </w:p>
        </w:tc>
        <w:tc>
          <w:tcPr>
            <w:tcW w:w="630" w:type="dxa"/>
          </w:tcPr>
          <w:p w14:paraId="3B19D9AC" w14:textId="77777777" w:rsidR="00A1018F" w:rsidRPr="003F75AA" w:rsidRDefault="00A1018F" w:rsidP="0072624B">
            <w:pPr>
              <w:pStyle w:val="S-O-P"/>
            </w:pPr>
            <w:r w:rsidRPr="003F75AA">
              <w:t>S</w:t>
            </w:r>
          </w:p>
        </w:tc>
        <w:tc>
          <w:tcPr>
            <w:tcW w:w="450" w:type="dxa"/>
          </w:tcPr>
          <w:p w14:paraId="69C0734C" w14:textId="77777777" w:rsidR="00A1018F" w:rsidRPr="003F75AA" w:rsidRDefault="00A1018F" w:rsidP="0072624B">
            <w:pPr>
              <w:pStyle w:val="S-O-P"/>
            </w:pPr>
            <w:r w:rsidRPr="003F75AA">
              <w:t>S</w:t>
            </w:r>
          </w:p>
        </w:tc>
        <w:tc>
          <w:tcPr>
            <w:tcW w:w="630" w:type="dxa"/>
          </w:tcPr>
          <w:p w14:paraId="17142652" w14:textId="77777777" w:rsidR="00A1018F" w:rsidRPr="003F75AA" w:rsidDel="00EF7459" w:rsidRDefault="00A1018F" w:rsidP="0072624B">
            <w:pPr>
              <w:pStyle w:val="S-O-P"/>
            </w:pPr>
            <w:r w:rsidRPr="003F75AA">
              <w:t>S</w:t>
            </w:r>
          </w:p>
        </w:tc>
        <w:tc>
          <w:tcPr>
            <w:tcW w:w="540" w:type="dxa"/>
          </w:tcPr>
          <w:p w14:paraId="7B0EC6FE" w14:textId="77777777" w:rsidR="00A1018F" w:rsidRPr="003F75AA" w:rsidDel="00EF7459" w:rsidRDefault="00A1018F" w:rsidP="0072624B">
            <w:pPr>
              <w:pStyle w:val="S-O-P"/>
            </w:pPr>
            <w:r w:rsidRPr="003F75AA">
              <w:t>S</w:t>
            </w:r>
          </w:p>
        </w:tc>
        <w:tc>
          <w:tcPr>
            <w:tcW w:w="630" w:type="dxa"/>
          </w:tcPr>
          <w:p w14:paraId="00F4E8C0" w14:textId="77777777" w:rsidR="00A1018F" w:rsidRPr="003F75AA" w:rsidRDefault="00A1018F" w:rsidP="0072624B">
            <w:pPr>
              <w:pStyle w:val="S-O-P"/>
            </w:pPr>
            <w:r w:rsidRPr="003F75AA">
              <w:t>S</w:t>
            </w:r>
          </w:p>
        </w:tc>
        <w:tc>
          <w:tcPr>
            <w:tcW w:w="810" w:type="dxa"/>
          </w:tcPr>
          <w:p w14:paraId="4E91C592" w14:textId="77777777" w:rsidR="00A1018F" w:rsidRPr="003F75AA" w:rsidRDefault="00A1018F" w:rsidP="0072624B">
            <w:pPr>
              <w:pStyle w:val="S-O-P"/>
            </w:pPr>
            <w:r w:rsidRPr="003F75AA">
              <w:t>S</w:t>
            </w:r>
          </w:p>
        </w:tc>
        <w:tc>
          <w:tcPr>
            <w:tcW w:w="733" w:type="dxa"/>
          </w:tcPr>
          <w:p w14:paraId="4955583E" w14:textId="77777777" w:rsidR="00A1018F" w:rsidRPr="003F75AA" w:rsidRDefault="00A1018F" w:rsidP="0072624B">
            <w:pPr>
              <w:pStyle w:val="S-O-P"/>
            </w:pPr>
            <w:r w:rsidRPr="003F75AA">
              <w:t>S</w:t>
            </w:r>
          </w:p>
        </w:tc>
      </w:tr>
      <w:tr w:rsidR="00A1018F" w:rsidRPr="002A30EA" w14:paraId="5FC2A301" w14:textId="77777777" w:rsidTr="0072624B">
        <w:tc>
          <w:tcPr>
            <w:tcW w:w="4534" w:type="dxa"/>
          </w:tcPr>
          <w:p w14:paraId="79CB49B4" w14:textId="77777777" w:rsidR="00A1018F" w:rsidRPr="002A30EA" w:rsidRDefault="00A1018F" w:rsidP="0072624B">
            <w:pPr>
              <w:pStyle w:val="FABodyCopy"/>
            </w:pPr>
            <w:r w:rsidRPr="002A30EA">
              <w:t xml:space="preserve">Universal garage door opener (included with </w:t>
            </w:r>
            <w:r w:rsidRPr="002A30EA">
              <w:br/>
              <w:t>Driver Convenience Group)</w:t>
            </w:r>
          </w:p>
        </w:tc>
        <w:tc>
          <w:tcPr>
            <w:tcW w:w="506" w:type="dxa"/>
          </w:tcPr>
          <w:p w14:paraId="06D779BA" w14:textId="77777777" w:rsidR="00A1018F" w:rsidRPr="003F75AA" w:rsidRDefault="00A1018F" w:rsidP="0072624B">
            <w:pPr>
              <w:pStyle w:val="S-O-P"/>
            </w:pPr>
            <w:r w:rsidRPr="003F75AA">
              <w:t>P</w:t>
            </w:r>
          </w:p>
        </w:tc>
        <w:tc>
          <w:tcPr>
            <w:tcW w:w="630" w:type="dxa"/>
          </w:tcPr>
          <w:p w14:paraId="13658773" w14:textId="77777777" w:rsidR="00A1018F" w:rsidRPr="003F75AA" w:rsidRDefault="00A1018F" w:rsidP="0072624B">
            <w:pPr>
              <w:pStyle w:val="S-O-P"/>
            </w:pPr>
            <w:r w:rsidRPr="003F75AA">
              <w:t>S</w:t>
            </w:r>
          </w:p>
        </w:tc>
        <w:tc>
          <w:tcPr>
            <w:tcW w:w="450" w:type="dxa"/>
          </w:tcPr>
          <w:p w14:paraId="390A0711" w14:textId="77777777" w:rsidR="00A1018F" w:rsidRPr="003F75AA" w:rsidRDefault="00A1018F" w:rsidP="0072624B">
            <w:pPr>
              <w:pStyle w:val="S-O-P"/>
            </w:pPr>
            <w:r w:rsidRPr="003F75AA">
              <w:t>S</w:t>
            </w:r>
          </w:p>
        </w:tc>
        <w:tc>
          <w:tcPr>
            <w:tcW w:w="630" w:type="dxa"/>
          </w:tcPr>
          <w:p w14:paraId="50BDEB2B" w14:textId="77777777" w:rsidR="00A1018F" w:rsidRPr="003F75AA" w:rsidRDefault="00A1018F" w:rsidP="0072624B">
            <w:pPr>
              <w:pStyle w:val="S-O-P"/>
            </w:pPr>
            <w:r w:rsidRPr="003F75AA">
              <w:t>S</w:t>
            </w:r>
          </w:p>
        </w:tc>
        <w:tc>
          <w:tcPr>
            <w:tcW w:w="540" w:type="dxa"/>
          </w:tcPr>
          <w:p w14:paraId="20F3C237" w14:textId="77777777" w:rsidR="00A1018F" w:rsidRPr="003F75AA" w:rsidRDefault="00A1018F" w:rsidP="0072624B">
            <w:pPr>
              <w:pStyle w:val="S-O-P"/>
            </w:pPr>
            <w:r w:rsidRPr="003F75AA">
              <w:t>S</w:t>
            </w:r>
          </w:p>
        </w:tc>
        <w:tc>
          <w:tcPr>
            <w:tcW w:w="630" w:type="dxa"/>
          </w:tcPr>
          <w:p w14:paraId="426E798B" w14:textId="77777777" w:rsidR="00A1018F" w:rsidRPr="003F75AA" w:rsidRDefault="00A1018F" w:rsidP="0072624B">
            <w:pPr>
              <w:pStyle w:val="S-O-P"/>
            </w:pPr>
            <w:r w:rsidRPr="003F75AA">
              <w:t>S</w:t>
            </w:r>
          </w:p>
        </w:tc>
        <w:tc>
          <w:tcPr>
            <w:tcW w:w="810" w:type="dxa"/>
          </w:tcPr>
          <w:p w14:paraId="2339A0DD" w14:textId="77777777" w:rsidR="00A1018F" w:rsidRPr="003F75AA" w:rsidRDefault="00A1018F" w:rsidP="0072624B">
            <w:pPr>
              <w:pStyle w:val="S-O-P"/>
            </w:pPr>
            <w:r w:rsidRPr="003F75AA">
              <w:t>S</w:t>
            </w:r>
          </w:p>
        </w:tc>
        <w:tc>
          <w:tcPr>
            <w:tcW w:w="733" w:type="dxa"/>
          </w:tcPr>
          <w:p w14:paraId="74DD102E" w14:textId="77777777" w:rsidR="00A1018F" w:rsidRPr="003F75AA" w:rsidRDefault="00A1018F" w:rsidP="0072624B">
            <w:pPr>
              <w:pStyle w:val="S-O-P"/>
            </w:pPr>
            <w:r w:rsidRPr="003F75AA">
              <w:t>S</w:t>
            </w:r>
          </w:p>
        </w:tc>
      </w:tr>
    </w:tbl>
    <w:p w14:paraId="48F44597" w14:textId="77777777" w:rsidR="00A1018F" w:rsidRPr="003F75AA" w:rsidRDefault="00A1018F" w:rsidP="00A1018F">
      <w:pPr>
        <w:pStyle w:val="Heading3"/>
      </w:pPr>
      <w:r w:rsidRPr="003F75AA">
        <w:t>UCONNECT MULTIMEDIA SYSTEMS</w:t>
      </w:r>
    </w:p>
    <w:tbl>
      <w:tblPr>
        <w:tblStyle w:val="FATABLESTYLE"/>
        <w:tblW w:w="5000" w:type="pct"/>
        <w:tblLayout w:type="fixed"/>
        <w:tblLook w:val="0020" w:firstRow="1" w:lastRow="0" w:firstColumn="0" w:lastColumn="0" w:noHBand="0" w:noVBand="0"/>
      </w:tblPr>
      <w:tblGrid>
        <w:gridCol w:w="4830"/>
        <w:gridCol w:w="539"/>
        <w:gridCol w:w="671"/>
        <w:gridCol w:w="479"/>
        <w:gridCol w:w="671"/>
        <w:gridCol w:w="575"/>
        <w:gridCol w:w="671"/>
        <w:gridCol w:w="863"/>
        <w:gridCol w:w="781"/>
      </w:tblGrid>
      <w:tr w:rsidR="00A1018F" w:rsidRPr="00E230E5" w14:paraId="3AFD4F40" w14:textId="77777777" w:rsidTr="0072624B">
        <w:trPr>
          <w:tblHeader/>
        </w:trPr>
        <w:tc>
          <w:tcPr>
            <w:tcW w:w="4534" w:type="dxa"/>
          </w:tcPr>
          <w:p w14:paraId="5E1E7EBB" w14:textId="77777777" w:rsidR="00A1018F" w:rsidRPr="003F75AA" w:rsidRDefault="00A1018F" w:rsidP="0072624B">
            <w:pPr>
              <w:pStyle w:val="TableSubhead"/>
            </w:pPr>
            <w:r w:rsidRPr="003F75AA">
              <w:t>UCONNECT MULTIMEDIA SYSTEMS</w:t>
            </w:r>
          </w:p>
        </w:tc>
        <w:tc>
          <w:tcPr>
            <w:tcW w:w="506" w:type="dxa"/>
            <w:vAlign w:val="bottom"/>
          </w:tcPr>
          <w:p w14:paraId="52F0B3B5" w14:textId="77777777" w:rsidR="00A1018F" w:rsidRPr="003F75AA" w:rsidRDefault="00A1018F" w:rsidP="0072624B">
            <w:pPr>
              <w:pStyle w:val="ModelSubhead"/>
              <w:rPr>
                <w:sz w:val="12"/>
                <w:szCs w:val="12"/>
              </w:rPr>
            </w:pPr>
            <w:r w:rsidRPr="003F75AA">
              <w:rPr>
                <w:sz w:val="12"/>
                <w:szCs w:val="12"/>
              </w:rPr>
              <w:t>SXT</w:t>
            </w:r>
          </w:p>
        </w:tc>
        <w:tc>
          <w:tcPr>
            <w:tcW w:w="630" w:type="dxa"/>
            <w:vAlign w:val="bottom"/>
          </w:tcPr>
          <w:p w14:paraId="772B168B" w14:textId="77777777" w:rsidR="00A1018F" w:rsidRPr="003F75AA" w:rsidRDefault="00A1018F" w:rsidP="0072624B">
            <w:pPr>
              <w:pStyle w:val="ModelSubhead"/>
              <w:rPr>
                <w:sz w:val="12"/>
                <w:szCs w:val="12"/>
              </w:rPr>
            </w:pPr>
            <w:r w:rsidRPr="003F75AA">
              <w:rPr>
                <w:sz w:val="12"/>
                <w:szCs w:val="12"/>
              </w:rPr>
              <w:t xml:space="preserve">SXT </w:t>
            </w:r>
            <w:r w:rsidRPr="003F75AA">
              <w:rPr>
                <w:sz w:val="12"/>
                <w:szCs w:val="12"/>
              </w:rPr>
              <w:br/>
              <w:t>(AWD)</w:t>
            </w:r>
          </w:p>
        </w:tc>
        <w:tc>
          <w:tcPr>
            <w:tcW w:w="450" w:type="dxa"/>
            <w:vAlign w:val="bottom"/>
          </w:tcPr>
          <w:p w14:paraId="4B0CD2FF" w14:textId="77777777" w:rsidR="00A1018F" w:rsidRPr="003F75AA" w:rsidRDefault="00A1018F" w:rsidP="0072624B">
            <w:pPr>
              <w:pStyle w:val="ModelSubhead"/>
              <w:rPr>
                <w:sz w:val="12"/>
                <w:szCs w:val="12"/>
              </w:rPr>
            </w:pPr>
            <w:r w:rsidRPr="003F75AA">
              <w:rPr>
                <w:sz w:val="12"/>
                <w:szCs w:val="12"/>
              </w:rPr>
              <w:t>GT</w:t>
            </w:r>
          </w:p>
        </w:tc>
        <w:tc>
          <w:tcPr>
            <w:tcW w:w="630" w:type="dxa"/>
            <w:vAlign w:val="bottom"/>
          </w:tcPr>
          <w:p w14:paraId="46076E42" w14:textId="77777777" w:rsidR="00A1018F" w:rsidRPr="003F75AA" w:rsidRDefault="00A1018F" w:rsidP="0072624B">
            <w:pPr>
              <w:pStyle w:val="ModelSubhead"/>
              <w:rPr>
                <w:sz w:val="12"/>
                <w:szCs w:val="12"/>
              </w:rPr>
            </w:pPr>
            <w:r w:rsidRPr="003F75AA">
              <w:rPr>
                <w:sz w:val="12"/>
                <w:szCs w:val="12"/>
              </w:rPr>
              <w:t>GT</w:t>
            </w:r>
            <w:r w:rsidRPr="003F75AA">
              <w:rPr>
                <w:sz w:val="12"/>
                <w:szCs w:val="12"/>
              </w:rPr>
              <w:br/>
              <w:t>(AWD)</w:t>
            </w:r>
          </w:p>
        </w:tc>
        <w:tc>
          <w:tcPr>
            <w:tcW w:w="540" w:type="dxa"/>
            <w:vAlign w:val="bottom"/>
          </w:tcPr>
          <w:p w14:paraId="261DA9DA" w14:textId="77777777" w:rsidR="00A1018F" w:rsidRPr="003F75AA" w:rsidRDefault="00A1018F" w:rsidP="0072624B">
            <w:pPr>
              <w:pStyle w:val="ModelSubhead"/>
              <w:rPr>
                <w:sz w:val="12"/>
                <w:szCs w:val="12"/>
              </w:rPr>
            </w:pPr>
            <w:r w:rsidRPr="003F75AA">
              <w:rPr>
                <w:sz w:val="12"/>
                <w:szCs w:val="12"/>
              </w:rPr>
              <w:t>R/T</w:t>
            </w:r>
          </w:p>
        </w:tc>
        <w:tc>
          <w:tcPr>
            <w:tcW w:w="630" w:type="dxa"/>
            <w:vAlign w:val="bottom"/>
          </w:tcPr>
          <w:p w14:paraId="5B09DBCC" w14:textId="77777777" w:rsidR="00A1018F" w:rsidRPr="003F75AA" w:rsidRDefault="00A1018F" w:rsidP="0072624B">
            <w:pPr>
              <w:pStyle w:val="ModelSubhead"/>
              <w:rPr>
                <w:sz w:val="12"/>
                <w:szCs w:val="12"/>
              </w:rPr>
            </w:pPr>
            <w:r w:rsidRPr="003F75AA">
              <w:rPr>
                <w:sz w:val="12"/>
                <w:szCs w:val="12"/>
              </w:rPr>
              <w:t>R/T SCAT PACK</w:t>
            </w:r>
          </w:p>
        </w:tc>
        <w:tc>
          <w:tcPr>
            <w:tcW w:w="810" w:type="dxa"/>
            <w:vAlign w:val="bottom"/>
          </w:tcPr>
          <w:p w14:paraId="24420584" w14:textId="77777777" w:rsidR="00A1018F" w:rsidRPr="003F75AA" w:rsidRDefault="00A1018F" w:rsidP="0072624B">
            <w:pPr>
              <w:pStyle w:val="ModelSubhead"/>
              <w:rPr>
                <w:sz w:val="12"/>
                <w:szCs w:val="12"/>
              </w:rPr>
            </w:pPr>
            <w:r w:rsidRPr="003F75AA">
              <w:rPr>
                <w:sz w:val="12"/>
                <w:szCs w:val="12"/>
              </w:rPr>
              <w:t>SRT HELLCAT</w:t>
            </w:r>
          </w:p>
        </w:tc>
        <w:tc>
          <w:tcPr>
            <w:tcW w:w="733" w:type="dxa"/>
            <w:vAlign w:val="bottom"/>
          </w:tcPr>
          <w:p w14:paraId="13DA5BB8" w14:textId="77777777" w:rsidR="00A1018F" w:rsidRPr="003F75AA" w:rsidRDefault="00A1018F" w:rsidP="0072624B">
            <w:pPr>
              <w:pStyle w:val="ModelSubhead"/>
              <w:rPr>
                <w:sz w:val="12"/>
                <w:szCs w:val="12"/>
              </w:rPr>
            </w:pPr>
            <w:r w:rsidRPr="003F75AA">
              <w:rPr>
                <w:sz w:val="12"/>
                <w:szCs w:val="12"/>
              </w:rPr>
              <w:t>SRT HELLCAT REDEYE</w:t>
            </w:r>
          </w:p>
        </w:tc>
      </w:tr>
      <w:tr w:rsidR="00A1018F" w:rsidRPr="002A30EA" w14:paraId="543F5FDD" w14:textId="77777777" w:rsidTr="0072624B">
        <w:tc>
          <w:tcPr>
            <w:tcW w:w="4534" w:type="dxa"/>
          </w:tcPr>
          <w:p w14:paraId="22D626F0" w14:textId="77777777" w:rsidR="00A1018F" w:rsidRPr="002A30EA" w:rsidRDefault="00A1018F" w:rsidP="0072624B">
            <w:pPr>
              <w:pStyle w:val="FABodyCopy"/>
            </w:pPr>
            <w:r w:rsidRPr="002A30EA">
              <w:t>Uconnect 4 with 7-in. display — 7-in. touchscreen display with AM/FM radio, Bluetooth, integrated voice command, Apple CarPlay, Android Auto and media hub with audio input jack and two USB ports</w:t>
            </w:r>
          </w:p>
        </w:tc>
        <w:tc>
          <w:tcPr>
            <w:tcW w:w="506" w:type="dxa"/>
          </w:tcPr>
          <w:p w14:paraId="0CA0931E" w14:textId="77777777" w:rsidR="00A1018F" w:rsidRPr="00E714C7" w:rsidRDefault="00A1018F" w:rsidP="0072624B">
            <w:pPr>
              <w:pStyle w:val="S-O-P"/>
            </w:pPr>
            <w:r w:rsidRPr="00E714C7">
              <w:t>S</w:t>
            </w:r>
          </w:p>
        </w:tc>
        <w:tc>
          <w:tcPr>
            <w:tcW w:w="630" w:type="dxa"/>
          </w:tcPr>
          <w:p w14:paraId="073895C8" w14:textId="77777777" w:rsidR="00A1018F" w:rsidRPr="00E714C7" w:rsidRDefault="00A1018F" w:rsidP="0072624B">
            <w:pPr>
              <w:pStyle w:val="S-O-P"/>
            </w:pPr>
            <w:r w:rsidRPr="00E714C7">
              <w:t>S</w:t>
            </w:r>
          </w:p>
        </w:tc>
        <w:tc>
          <w:tcPr>
            <w:tcW w:w="450" w:type="dxa"/>
          </w:tcPr>
          <w:p w14:paraId="20D6CFC2" w14:textId="77777777" w:rsidR="00A1018F" w:rsidRPr="00E714C7" w:rsidRDefault="00A1018F" w:rsidP="0072624B">
            <w:pPr>
              <w:pStyle w:val="S-O-P"/>
            </w:pPr>
            <w:r w:rsidRPr="00E714C7">
              <w:t>S</w:t>
            </w:r>
          </w:p>
        </w:tc>
        <w:tc>
          <w:tcPr>
            <w:tcW w:w="630" w:type="dxa"/>
          </w:tcPr>
          <w:p w14:paraId="6BECFE7F" w14:textId="77777777" w:rsidR="00A1018F" w:rsidRPr="00E714C7" w:rsidRDefault="00A1018F" w:rsidP="0072624B">
            <w:pPr>
              <w:pStyle w:val="S-O-P"/>
            </w:pPr>
            <w:r w:rsidRPr="00E714C7">
              <w:t>S</w:t>
            </w:r>
          </w:p>
        </w:tc>
        <w:tc>
          <w:tcPr>
            <w:tcW w:w="540" w:type="dxa"/>
          </w:tcPr>
          <w:p w14:paraId="7DEC30BD" w14:textId="77777777" w:rsidR="00A1018F" w:rsidRPr="00E714C7" w:rsidRDefault="00A1018F" w:rsidP="0072624B">
            <w:pPr>
              <w:pStyle w:val="S-O-P"/>
            </w:pPr>
            <w:r w:rsidRPr="00E714C7">
              <w:t>S</w:t>
            </w:r>
          </w:p>
        </w:tc>
        <w:tc>
          <w:tcPr>
            <w:tcW w:w="630" w:type="dxa"/>
          </w:tcPr>
          <w:p w14:paraId="6916C45C" w14:textId="77777777" w:rsidR="00A1018F" w:rsidRPr="00E714C7" w:rsidRDefault="00A1018F" w:rsidP="0072624B">
            <w:pPr>
              <w:pStyle w:val="S-O-P"/>
            </w:pPr>
            <w:r>
              <w:t>NA</w:t>
            </w:r>
          </w:p>
        </w:tc>
        <w:tc>
          <w:tcPr>
            <w:tcW w:w="810" w:type="dxa"/>
          </w:tcPr>
          <w:p w14:paraId="2977E772" w14:textId="77777777" w:rsidR="00A1018F" w:rsidRPr="00E714C7" w:rsidRDefault="00A1018F" w:rsidP="0072624B">
            <w:pPr>
              <w:pStyle w:val="S-O-P"/>
            </w:pPr>
            <w:r>
              <w:t>NA</w:t>
            </w:r>
          </w:p>
        </w:tc>
        <w:tc>
          <w:tcPr>
            <w:tcW w:w="733" w:type="dxa"/>
          </w:tcPr>
          <w:p w14:paraId="77F6DB13" w14:textId="77777777" w:rsidR="00A1018F" w:rsidRPr="00E714C7" w:rsidRDefault="00A1018F" w:rsidP="0072624B">
            <w:pPr>
              <w:pStyle w:val="S-O-P"/>
            </w:pPr>
            <w:r>
              <w:t>NA</w:t>
            </w:r>
          </w:p>
        </w:tc>
      </w:tr>
      <w:tr w:rsidR="00A1018F" w:rsidRPr="002A30EA" w14:paraId="034FEC75" w14:textId="77777777" w:rsidTr="0072624B">
        <w:tc>
          <w:tcPr>
            <w:tcW w:w="4534" w:type="dxa"/>
          </w:tcPr>
          <w:p w14:paraId="1E4D73C9" w14:textId="3EB5E6CD" w:rsidR="00A1018F" w:rsidRPr="002A30EA" w:rsidRDefault="00A1018F" w:rsidP="0072624B">
            <w:pPr>
              <w:pStyle w:val="FABodyCopy"/>
              <w:keepNext/>
              <w:widowControl/>
            </w:pPr>
            <w:r w:rsidRPr="002A30EA">
              <w:lastRenderedPageBreak/>
              <w:t xml:space="preserve">Uconnect 4C with 8.4-in. display — AM/FM radio system with Apple CarPlay and Android Auto, CD/DVD/MP3 format capability, SiriusXM Radio with six-month trial subscription included, integrated voice command with Bluetooth, 8.4-in. touchscreen for displaying music, climate controls and vehicle information, Bluetooth, streaming audio, media hub with audio input jack and </w:t>
            </w:r>
            <w:r w:rsidR="00082725">
              <w:br/>
            </w:r>
            <w:r w:rsidRPr="002A30EA">
              <w:t xml:space="preserve">two USB ports (included with </w:t>
            </w:r>
            <w:r w:rsidRPr="00F35FA1">
              <w:t xml:space="preserve">Plus </w:t>
            </w:r>
            <w:r>
              <w:t>Group</w:t>
            </w:r>
            <w:r w:rsidRPr="002A30EA">
              <w:t>)</w:t>
            </w:r>
          </w:p>
        </w:tc>
        <w:tc>
          <w:tcPr>
            <w:tcW w:w="506" w:type="dxa"/>
          </w:tcPr>
          <w:p w14:paraId="1C5F98F9" w14:textId="77777777" w:rsidR="00A1018F" w:rsidRPr="00E714C7" w:rsidRDefault="00A1018F" w:rsidP="0072624B">
            <w:pPr>
              <w:pStyle w:val="S-O-P"/>
            </w:pPr>
            <w:r w:rsidRPr="00E714C7">
              <w:t>P</w:t>
            </w:r>
          </w:p>
        </w:tc>
        <w:tc>
          <w:tcPr>
            <w:tcW w:w="630" w:type="dxa"/>
          </w:tcPr>
          <w:p w14:paraId="1A7C4FB7" w14:textId="77777777" w:rsidR="00A1018F" w:rsidRPr="00E714C7" w:rsidRDefault="00A1018F" w:rsidP="0072624B">
            <w:pPr>
              <w:pStyle w:val="S-O-P"/>
            </w:pPr>
            <w:r w:rsidRPr="00E714C7">
              <w:t>P</w:t>
            </w:r>
          </w:p>
        </w:tc>
        <w:tc>
          <w:tcPr>
            <w:tcW w:w="450" w:type="dxa"/>
          </w:tcPr>
          <w:p w14:paraId="2E0AEF5B" w14:textId="77777777" w:rsidR="00A1018F" w:rsidRPr="00E714C7" w:rsidRDefault="00A1018F" w:rsidP="0072624B">
            <w:pPr>
              <w:pStyle w:val="S-O-P"/>
            </w:pPr>
            <w:r w:rsidRPr="00E714C7">
              <w:t>P</w:t>
            </w:r>
          </w:p>
        </w:tc>
        <w:tc>
          <w:tcPr>
            <w:tcW w:w="630" w:type="dxa"/>
          </w:tcPr>
          <w:p w14:paraId="748D41A9" w14:textId="77777777" w:rsidR="00A1018F" w:rsidRPr="00E714C7" w:rsidRDefault="00A1018F" w:rsidP="0072624B">
            <w:pPr>
              <w:pStyle w:val="S-O-P"/>
            </w:pPr>
            <w:r w:rsidRPr="00E714C7">
              <w:t>P</w:t>
            </w:r>
          </w:p>
        </w:tc>
        <w:tc>
          <w:tcPr>
            <w:tcW w:w="540" w:type="dxa"/>
          </w:tcPr>
          <w:p w14:paraId="6A1CD4CC" w14:textId="77777777" w:rsidR="00A1018F" w:rsidRPr="00E714C7" w:rsidRDefault="00A1018F" w:rsidP="0072624B">
            <w:pPr>
              <w:pStyle w:val="S-O-P"/>
            </w:pPr>
            <w:r w:rsidRPr="00E714C7">
              <w:t>P</w:t>
            </w:r>
          </w:p>
        </w:tc>
        <w:tc>
          <w:tcPr>
            <w:tcW w:w="630" w:type="dxa"/>
          </w:tcPr>
          <w:p w14:paraId="6F1C7F3B" w14:textId="77777777" w:rsidR="00A1018F" w:rsidRPr="00E714C7" w:rsidRDefault="00A1018F" w:rsidP="0072624B">
            <w:pPr>
              <w:pStyle w:val="S-O-P"/>
            </w:pPr>
            <w:r w:rsidRPr="00E714C7">
              <w:t>S</w:t>
            </w:r>
          </w:p>
        </w:tc>
        <w:tc>
          <w:tcPr>
            <w:tcW w:w="810" w:type="dxa"/>
          </w:tcPr>
          <w:p w14:paraId="3349F491" w14:textId="77777777" w:rsidR="00A1018F" w:rsidRPr="00E714C7" w:rsidRDefault="00A1018F" w:rsidP="0072624B">
            <w:pPr>
              <w:pStyle w:val="S-O-P"/>
            </w:pPr>
            <w:r w:rsidRPr="00E714C7">
              <w:t>S</w:t>
            </w:r>
          </w:p>
        </w:tc>
        <w:tc>
          <w:tcPr>
            <w:tcW w:w="733" w:type="dxa"/>
          </w:tcPr>
          <w:p w14:paraId="37383B83" w14:textId="77777777" w:rsidR="00A1018F" w:rsidRPr="00E714C7" w:rsidRDefault="00A1018F" w:rsidP="0072624B">
            <w:pPr>
              <w:pStyle w:val="S-O-P"/>
            </w:pPr>
            <w:r w:rsidRPr="00E714C7">
              <w:t>S</w:t>
            </w:r>
          </w:p>
        </w:tc>
      </w:tr>
      <w:tr w:rsidR="00A1018F" w:rsidRPr="002A30EA" w14:paraId="0D7A7E63" w14:textId="77777777" w:rsidTr="0072624B">
        <w:tc>
          <w:tcPr>
            <w:tcW w:w="4534" w:type="dxa"/>
          </w:tcPr>
          <w:p w14:paraId="2C2EEC24" w14:textId="114A04FB" w:rsidR="00A1018F" w:rsidRPr="002A30EA" w:rsidRDefault="00A1018F" w:rsidP="0072624B">
            <w:pPr>
              <w:pStyle w:val="FABodyCopy"/>
            </w:pPr>
            <w:r w:rsidRPr="002A30EA">
              <w:t xml:space="preserve">Uconnect 4C NAV with 8.4-in. display — AM/FM radio system with Apple CarPlay and Google Android Auto, CD/DVD/MP3 format capability, SiriusXM Radio with </w:t>
            </w:r>
            <w:r w:rsidR="00082725">
              <w:br/>
            </w:r>
            <w:r w:rsidRPr="002A30EA">
              <w:t xml:space="preserve">six-month trial subscription included, integrated voice command with Bluetooth, 8.4-in. touchscreen for displaying music, climate controls and vehicle information, Bluetooth, streaming audio, media hub </w:t>
            </w:r>
            <w:r w:rsidR="00082725">
              <w:br/>
            </w:r>
            <w:r w:rsidRPr="002A30EA">
              <w:t>with audio input jack and two USB ports</w:t>
            </w:r>
          </w:p>
        </w:tc>
        <w:tc>
          <w:tcPr>
            <w:tcW w:w="506" w:type="dxa"/>
          </w:tcPr>
          <w:p w14:paraId="1F25FE4B" w14:textId="77777777" w:rsidR="00A1018F" w:rsidRPr="00E714C7" w:rsidRDefault="00A1018F" w:rsidP="0072624B">
            <w:pPr>
              <w:pStyle w:val="S-O-P"/>
            </w:pPr>
            <w:r w:rsidRPr="00E714C7">
              <w:t>O</w:t>
            </w:r>
          </w:p>
        </w:tc>
        <w:tc>
          <w:tcPr>
            <w:tcW w:w="630" w:type="dxa"/>
          </w:tcPr>
          <w:p w14:paraId="0F994C3B" w14:textId="77777777" w:rsidR="00A1018F" w:rsidRPr="00E714C7" w:rsidRDefault="00A1018F" w:rsidP="0072624B">
            <w:pPr>
              <w:pStyle w:val="S-O-P"/>
            </w:pPr>
            <w:r w:rsidRPr="00E714C7">
              <w:t>O</w:t>
            </w:r>
          </w:p>
        </w:tc>
        <w:tc>
          <w:tcPr>
            <w:tcW w:w="450" w:type="dxa"/>
          </w:tcPr>
          <w:p w14:paraId="070E23C4" w14:textId="77777777" w:rsidR="00A1018F" w:rsidRPr="00E714C7" w:rsidRDefault="00A1018F" w:rsidP="0072624B">
            <w:pPr>
              <w:pStyle w:val="S-O-P"/>
            </w:pPr>
            <w:r w:rsidRPr="00E714C7">
              <w:t>O</w:t>
            </w:r>
          </w:p>
        </w:tc>
        <w:tc>
          <w:tcPr>
            <w:tcW w:w="630" w:type="dxa"/>
          </w:tcPr>
          <w:p w14:paraId="447ECFC0" w14:textId="77777777" w:rsidR="00A1018F" w:rsidRPr="00E714C7" w:rsidRDefault="00A1018F" w:rsidP="0072624B">
            <w:pPr>
              <w:pStyle w:val="S-O-P"/>
            </w:pPr>
            <w:r w:rsidRPr="00E714C7">
              <w:t>O</w:t>
            </w:r>
          </w:p>
        </w:tc>
        <w:tc>
          <w:tcPr>
            <w:tcW w:w="540" w:type="dxa"/>
          </w:tcPr>
          <w:p w14:paraId="4FF4BF68" w14:textId="77777777" w:rsidR="00A1018F" w:rsidRPr="00E714C7" w:rsidRDefault="00A1018F" w:rsidP="0072624B">
            <w:pPr>
              <w:pStyle w:val="S-O-P"/>
            </w:pPr>
            <w:r w:rsidRPr="00E714C7">
              <w:t>O</w:t>
            </w:r>
          </w:p>
        </w:tc>
        <w:tc>
          <w:tcPr>
            <w:tcW w:w="630" w:type="dxa"/>
          </w:tcPr>
          <w:p w14:paraId="7B5FDDA2" w14:textId="77777777" w:rsidR="00A1018F" w:rsidRPr="00E714C7" w:rsidRDefault="00A1018F" w:rsidP="0072624B">
            <w:pPr>
              <w:pStyle w:val="S-O-P"/>
            </w:pPr>
            <w:r w:rsidRPr="00E714C7">
              <w:t>O</w:t>
            </w:r>
          </w:p>
        </w:tc>
        <w:tc>
          <w:tcPr>
            <w:tcW w:w="810" w:type="dxa"/>
          </w:tcPr>
          <w:p w14:paraId="27C67C6D" w14:textId="77777777" w:rsidR="00A1018F" w:rsidRPr="00E714C7" w:rsidRDefault="00A1018F" w:rsidP="0072624B">
            <w:pPr>
              <w:pStyle w:val="S-O-P"/>
            </w:pPr>
            <w:r w:rsidRPr="00E714C7">
              <w:t>O</w:t>
            </w:r>
          </w:p>
        </w:tc>
        <w:tc>
          <w:tcPr>
            <w:tcW w:w="733" w:type="dxa"/>
          </w:tcPr>
          <w:p w14:paraId="04A01CB8" w14:textId="77777777" w:rsidR="00A1018F" w:rsidRPr="00E714C7" w:rsidRDefault="00A1018F" w:rsidP="0072624B">
            <w:pPr>
              <w:pStyle w:val="S-O-P"/>
            </w:pPr>
            <w:r w:rsidRPr="00E714C7">
              <w:t>O</w:t>
            </w:r>
          </w:p>
        </w:tc>
      </w:tr>
      <w:tr w:rsidR="00A1018F" w:rsidRPr="002A30EA" w14:paraId="445AFE75" w14:textId="77777777" w:rsidTr="0072624B">
        <w:tc>
          <w:tcPr>
            <w:tcW w:w="4534" w:type="dxa"/>
          </w:tcPr>
          <w:p w14:paraId="2F4F50A4" w14:textId="77777777" w:rsidR="00A1018F" w:rsidRPr="002A30EA" w:rsidRDefault="00A1018F" w:rsidP="0072624B">
            <w:pPr>
              <w:pStyle w:val="FABodyCopy"/>
            </w:pPr>
            <w:r w:rsidRPr="002A30EA">
              <w:t xml:space="preserve">Integrated voice command — includes Bluetooth </w:t>
            </w:r>
          </w:p>
        </w:tc>
        <w:tc>
          <w:tcPr>
            <w:tcW w:w="506" w:type="dxa"/>
          </w:tcPr>
          <w:p w14:paraId="10D571A8" w14:textId="77777777" w:rsidR="00A1018F" w:rsidRPr="00E714C7" w:rsidRDefault="00A1018F" w:rsidP="0072624B">
            <w:pPr>
              <w:pStyle w:val="S-O-P"/>
            </w:pPr>
            <w:r w:rsidRPr="00E714C7">
              <w:t>S</w:t>
            </w:r>
          </w:p>
        </w:tc>
        <w:tc>
          <w:tcPr>
            <w:tcW w:w="630" w:type="dxa"/>
          </w:tcPr>
          <w:p w14:paraId="6775F7D8" w14:textId="77777777" w:rsidR="00A1018F" w:rsidRPr="00E714C7" w:rsidRDefault="00A1018F" w:rsidP="0072624B">
            <w:pPr>
              <w:pStyle w:val="S-O-P"/>
            </w:pPr>
            <w:r w:rsidRPr="00E714C7">
              <w:t>S</w:t>
            </w:r>
          </w:p>
        </w:tc>
        <w:tc>
          <w:tcPr>
            <w:tcW w:w="450" w:type="dxa"/>
          </w:tcPr>
          <w:p w14:paraId="33B2140D" w14:textId="77777777" w:rsidR="00A1018F" w:rsidRPr="00E714C7" w:rsidRDefault="00A1018F" w:rsidP="0072624B">
            <w:pPr>
              <w:pStyle w:val="S-O-P"/>
            </w:pPr>
            <w:r w:rsidRPr="00E714C7">
              <w:t>S</w:t>
            </w:r>
          </w:p>
        </w:tc>
        <w:tc>
          <w:tcPr>
            <w:tcW w:w="630" w:type="dxa"/>
          </w:tcPr>
          <w:p w14:paraId="51B816DB" w14:textId="77777777" w:rsidR="00A1018F" w:rsidRPr="00E714C7" w:rsidRDefault="00A1018F" w:rsidP="0072624B">
            <w:pPr>
              <w:pStyle w:val="S-O-P"/>
            </w:pPr>
            <w:r w:rsidRPr="00E714C7">
              <w:t>S</w:t>
            </w:r>
          </w:p>
        </w:tc>
        <w:tc>
          <w:tcPr>
            <w:tcW w:w="540" w:type="dxa"/>
          </w:tcPr>
          <w:p w14:paraId="1E51AB20" w14:textId="77777777" w:rsidR="00A1018F" w:rsidRPr="00E714C7" w:rsidRDefault="00A1018F" w:rsidP="0072624B">
            <w:pPr>
              <w:pStyle w:val="S-O-P"/>
            </w:pPr>
            <w:r w:rsidRPr="00E714C7">
              <w:t>S</w:t>
            </w:r>
          </w:p>
        </w:tc>
        <w:tc>
          <w:tcPr>
            <w:tcW w:w="630" w:type="dxa"/>
          </w:tcPr>
          <w:p w14:paraId="3E1E9CC1" w14:textId="77777777" w:rsidR="00A1018F" w:rsidRPr="00E714C7" w:rsidRDefault="00A1018F" w:rsidP="0072624B">
            <w:pPr>
              <w:pStyle w:val="S-O-P"/>
            </w:pPr>
            <w:r w:rsidRPr="00E714C7">
              <w:t>S</w:t>
            </w:r>
          </w:p>
        </w:tc>
        <w:tc>
          <w:tcPr>
            <w:tcW w:w="810" w:type="dxa"/>
          </w:tcPr>
          <w:p w14:paraId="37705F72" w14:textId="77777777" w:rsidR="00A1018F" w:rsidRPr="00E714C7" w:rsidRDefault="00A1018F" w:rsidP="0072624B">
            <w:pPr>
              <w:pStyle w:val="S-O-P"/>
            </w:pPr>
            <w:r w:rsidRPr="00E714C7">
              <w:t>S</w:t>
            </w:r>
          </w:p>
        </w:tc>
        <w:tc>
          <w:tcPr>
            <w:tcW w:w="733" w:type="dxa"/>
          </w:tcPr>
          <w:p w14:paraId="6D0A6F41" w14:textId="77777777" w:rsidR="00A1018F" w:rsidRPr="00E714C7" w:rsidRDefault="00A1018F" w:rsidP="0072624B">
            <w:pPr>
              <w:pStyle w:val="S-O-P"/>
            </w:pPr>
            <w:r w:rsidRPr="00E714C7">
              <w:t>S</w:t>
            </w:r>
          </w:p>
        </w:tc>
      </w:tr>
      <w:tr w:rsidR="00A1018F" w:rsidRPr="002A30EA" w14:paraId="0204C1BF" w14:textId="77777777" w:rsidTr="0072624B">
        <w:tc>
          <w:tcPr>
            <w:tcW w:w="4534" w:type="dxa"/>
          </w:tcPr>
          <w:p w14:paraId="71E0B36E" w14:textId="77777777" w:rsidR="00A1018F" w:rsidRPr="002A30EA" w:rsidRDefault="00A1018F" w:rsidP="0072624B">
            <w:pPr>
              <w:pStyle w:val="FABodyCopy"/>
            </w:pPr>
            <w:r w:rsidRPr="002A30EA">
              <w:t xml:space="preserve">Media hub — two USB ports and auxiliary jack located in center console </w:t>
            </w:r>
          </w:p>
        </w:tc>
        <w:tc>
          <w:tcPr>
            <w:tcW w:w="506" w:type="dxa"/>
          </w:tcPr>
          <w:p w14:paraId="54507680" w14:textId="77777777" w:rsidR="00A1018F" w:rsidRPr="00E714C7" w:rsidRDefault="00A1018F" w:rsidP="0072624B">
            <w:pPr>
              <w:pStyle w:val="S-O-P"/>
            </w:pPr>
            <w:r w:rsidRPr="00E714C7">
              <w:t>S</w:t>
            </w:r>
          </w:p>
        </w:tc>
        <w:tc>
          <w:tcPr>
            <w:tcW w:w="630" w:type="dxa"/>
          </w:tcPr>
          <w:p w14:paraId="2DDEE9F0" w14:textId="77777777" w:rsidR="00A1018F" w:rsidRPr="00E714C7" w:rsidRDefault="00A1018F" w:rsidP="0072624B">
            <w:pPr>
              <w:pStyle w:val="S-O-P"/>
            </w:pPr>
            <w:r w:rsidRPr="00E714C7">
              <w:t>S</w:t>
            </w:r>
          </w:p>
        </w:tc>
        <w:tc>
          <w:tcPr>
            <w:tcW w:w="450" w:type="dxa"/>
          </w:tcPr>
          <w:p w14:paraId="5BC16311" w14:textId="77777777" w:rsidR="00A1018F" w:rsidRPr="00E714C7" w:rsidRDefault="00A1018F" w:rsidP="0072624B">
            <w:pPr>
              <w:pStyle w:val="S-O-P"/>
            </w:pPr>
            <w:r w:rsidRPr="00E714C7">
              <w:t>S</w:t>
            </w:r>
          </w:p>
        </w:tc>
        <w:tc>
          <w:tcPr>
            <w:tcW w:w="630" w:type="dxa"/>
          </w:tcPr>
          <w:p w14:paraId="25027CF0" w14:textId="77777777" w:rsidR="00A1018F" w:rsidRPr="00E714C7" w:rsidRDefault="00A1018F" w:rsidP="0072624B">
            <w:pPr>
              <w:pStyle w:val="S-O-P"/>
            </w:pPr>
            <w:r w:rsidRPr="00E714C7">
              <w:t>S</w:t>
            </w:r>
          </w:p>
        </w:tc>
        <w:tc>
          <w:tcPr>
            <w:tcW w:w="540" w:type="dxa"/>
          </w:tcPr>
          <w:p w14:paraId="6B7FBD08" w14:textId="77777777" w:rsidR="00A1018F" w:rsidRPr="00E714C7" w:rsidRDefault="00A1018F" w:rsidP="0072624B">
            <w:pPr>
              <w:pStyle w:val="S-O-P"/>
            </w:pPr>
            <w:r w:rsidRPr="00E714C7">
              <w:t>S</w:t>
            </w:r>
          </w:p>
        </w:tc>
        <w:tc>
          <w:tcPr>
            <w:tcW w:w="630" w:type="dxa"/>
          </w:tcPr>
          <w:p w14:paraId="1E83BE70" w14:textId="77777777" w:rsidR="00A1018F" w:rsidRPr="00E714C7" w:rsidRDefault="00A1018F" w:rsidP="0072624B">
            <w:pPr>
              <w:pStyle w:val="S-O-P"/>
            </w:pPr>
            <w:r w:rsidRPr="00E714C7">
              <w:t>S</w:t>
            </w:r>
          </w:p>
        </w:tc>
        <w:tc>
          <w:tcPr>
            <w:tcW w:w="810" w:type="dxa"/>
          </w:tcPr>
          <w:p w14:paraId="3F2DA322" w14:textId="77777777" w:rsidR="00A1018F" w:rsidRPr="00E714C7" w:rsidRDefault="00A1018F" w:rsidP="0072624B">
            <w:pPr>
              <w:pStyle w:val="S-O-P"/>
            </w:pPr>
            <w:r w:rsidRPr="00E714C7">
              <w:t>S</w:t>
            </w:r>
          </w:p>
        </w:tc>
        <w:tc>
          <w:tcPr>
            <w:tcW w:w="733" w:type="dxa"/>
          </w:tcPr>
          <w:p w14:paraId="54D81E06" w14:textId="77777777" w:rsidR="00A1018F" w:rsidRPr="00E714C7" w:rsidRDefault="00A1018F" w:rsidP="0072624B">
            <w:pPr>
              <w:pStyle w:val="S-O-P"/>
            </w:pPr>
            <w:r w:rsidRPr="00E714C7">
              <w:t>S</w:t>
            </w:r>
          </w:p>
        </w:tc>
      </w:tr>
      <w:tr w:rsidR="00A1018F" w:rsidRPr="002A30EA" w14:paraId="501F6BEE" w14:textId="77777777" w:rsidTr="0072624B">
        <w:tc>
          <w:tcPr>
            <w:tcW w:w="4534" w:type="dxa"/>
          </w:tcPr>
          <w:p w14:paraId="0B896FA4" w14:textId="77777777" w:rsidR="00A1018F" w:rsidRPr="002A30EA" w:rsidRDefault="00A1018F" w:rsidP="0072624B">
            <w:pPr>
              <w:pStyle w:val="FABodyCopy"/>
            </w:pPr>
            <w:r w:rsidRPr="002A30EA">
              <w:t xml:space="preserve">SiriusXM Guardian — includes one-year trial </w:t>
            </w:r>
            <w:r w:rsidRPr="002A30EA">
              <w:br/>
              <w:t xml:space="preserve">(included with Uconnect 4C radios) </w:t>
            </w:r>
          </w:p>
        </w:tc>
        <w:tc>
          <w:tcPr>
            <w:tcW w:w="506" w:type="dxa"/>
          </w:tcPr>
          <w:p w14:paraId="328CA359" w14:textId="77777777" w:rsidR="00A1018F" w:rsidRPr="00E714C7" w:rsidRDefault="00A1018F" w:rsidP="0072624B">
            <w:pPr>
              <w:pStyle w:val="S-O-P"/>
            </w:pPr>
            <w:r w:rsidRPr="00E714C7">
              <w:t>P</w:t>
            </w:r>
          </w:p>
        </w:tc>
        <w:tc>
          <w:tcPr>
            <w:tcW w:w="630" w:type="dxa"/>
          </w:tcPr>
          <w:p w14:paraId="586363B7" w14:textId="77777777" w:rsidR="00A1018F" w:rsidRPr="00E714C7" w:rsidRDefault="00A1018F" w:rsidP="0072624B">
            <w:pPr>
              <w:pStyle w:val="S-O-P"/>
            </w:pPr>
            <w:r w:rsidRPr="00E714C7">
              <w:t>P</w:t>
            </w:r>
          </w:p>
        </w:tc>
        <w:tc>
          <w:tcPr>
            <w:tcW w:w="450" w:type="dxa"/>
          </w:tcPr>
          <w:p w14:paraId="77F53EA1" w14:textId="77777777" w:rsidR="00A1018F" w:rsidRPr="00E714C7" w:rsidRDefault="00A1018F" w:rsidP="0072624B">
            <w:pPr>
              <w:pStyle w:val="S-O-P"/>
            </w:pPr>
            <w:r w:rsidRPr="00E714C7">
              <w:t>P</w:t>
            </w:r>
          </w:p>
        </w:tc>
        <w:tc>
          <w:tcPr>
            <w:tcW w:w="630" w:type="dxa"/>
          </w:tcPr>
          <w:p w14:paraId="1670923D" w14:textId="77777777" w:rsidR="00A1018F" w:rsidRPr="00E714C7" w:rsidRDefault="00A1018F" w:rsidP="0072624B">
            <w:pPr>
              <w:pStyle w:val="S-O-P"/>
            </w:pPr>
            <w:r w:rsidRPr="00E714C7">
              <w:t>P</w:t>
            </w:r>
          </w:p>
        </w:tc>
        <w:tc>
          <w:tcPr>
            <w:tcW w:w="540" w:type="dxa"/>
          </w:tcPr>
          <w:p w14:paraId="77A6E96D" w14:textId="77777777" w:rsidR="00A1018F" w:rsidRPr="00E714C7" w:rsidRDefault="00A1018F" w:rsidP="0072624B">
            <w:pPr>
              <w:pStyle w:val="S-O-P"/>
            </w:pPr>
            <w:r w:rsidRPr="00E714C7">
              <w:t>P</w:t>
            </w:r>
          </w:p>
        </w:tc>
        <w:tc>
          <w:tcPr>
            <w:tcW w:w="630" w:type="dxa"/>
          </w:tcPr>
          <w:p w14:paraId="5955EE70" w14:textId="77777777" w:rsidR="00A1018F" w:rsidRPr="00E714C7" w:rsidRDefault="00A1018F" w:rsidP="0072624B">
            <w:pPr>
              <w:pStyle w:val="S-O-P"/>
            </w:pPr>
            <w:r w:rsidRPr="00E714C7">
              <w:t>S</w:t>
            </w:r>
          </w:p>
        </w:tc>
        <w:tc>
          <w:tcPr>
            <w:tcW w:w="810" w:type="dxa"/>
          </w:tcPr>
          <w:p w14:paraId="50A911A2" w14:textId="77777777" w:rsidR="00A1018F" w:rsidRPr="00E714C7" w:rsidRDefault="00A1018F" w:rsidP="0072624B">
            <w:pPr>
              <w:pStyle w:val="S-O-P"/>
            </w:pPr>
            <w:r w:rsidRPr="00E714C7">
              <w:t>S</w:t>
            </w:r>
          </w:p>
        </w:tc>
        <w:tc>
          <w:tcPr>
            <w:tcW w:w="733" w:type="dxa"/>
          </w:tcPr>
          <w:p w14:paraId="0116509E" w14:textId="77777777" w:rsidR="00A1018F" w:rsidRPr="00E714C7" w:rsidRDefault="00A1018F" w:rsidP="0072624B">
            <w:pPr>
              <w:pStyle w:val="S-O-P"/>
            </w:pPr>
            <w:r w:rsidRPr="00E714C7">
              <w:t>S</w:t>
            </w:r>
          </w:p>
        </w:tc>
      </w:tr>
      <w:tr w:rsidR="00A1018F" w:rsidRPr="002A30EA" w14:paraId="319672E5" w14:textId="77777777" w:rsidTr="0072624B">
        <w:tc>
          <w:tcPr>
            <w:tcW w:w="4534" w:type="dxa"/>
          </w:tcPr>
          <w:p w14:paraId="607C5B95" w14:textId="77777777" w:rsidR="00A1018F" w:rsidRPr="002A30EA" w:rsidRDefault="00A1018F" w:rsidP="0072624B">
            <w:pPr>
              <w:pStyle w:val="FABodyCopy"/>
            </w:pPr>
            <w:r w:rsidRPr="002A30EA">
              <w:t>Sound Systems</w:t>
            </w:r>
          </w:p>
        </w:tc>
        <w:tc>
          <w:tcPr>
            <w:tcW w:w="506" w:type="dxa"/>
          </w:tcPr>
          <w:p w14:paraId="1DD24B6E" w14:textId="77777777" w:rsidR="00A1018F" w:rsidRPr="00E714C7" w:rsidRDefault="00A1018F" w:rsidP="0072624B">
            <w:pPr>
              <w:pStyle w:val="S-O-P"/>
            </w:pPr>
          </w:p>
        </w:tc>
        <w:tc>
          <w:tcPr>
            <w:tcW w:w="630" w:type="dxa"/>
          </w:tcPr>
          <w:p w14:paraId="27A48ECF" w14:textId="77777777" w:rsidR="00A1018F" w:rsidRPr="00E714C7" w:rsidRDefault="00A1018F" w:rsidP="0072624B">
            <w:pPr>
              <w:pStyle w:val="S-O-P"/>
            </w:pPr>
          </w:p>
        </w:tc>
        <w:tc>
          <w:tcPr>
            <w:tcW w:w="450" w:type="dxa"/>
          </w:tcPr>
          <w:p w14:paraId="6F07587D" w14:textId="77777777" w:rsidR="00A1018F" w:rsidRPr="00E714C7" w:rsidRDefault="00A1018F" w:rsidP="0072624B">
            <w:pPr>
              <w:pStyle w:val="S-O-P"/>
            </w:pPr>
          </w:p>
        </w:tc>
        <w:tc>
          <w:tcPr>
            <w:tcW w:w="630" w:type="dxa"/>
          </w:tcPr>
          <w:p w14:paraId="07DAA395" w14:textId="77777777" w:rsidR="00A1018F" w:rsidRPr="00E714C7" w:rsidRDefault="00A1018F" w:rsidP="0072624B">
            <w:pPr>
              <w:pStyle w:val="S-O-P"/>
            </w:pPr>
          </w:p>
        </w:tc>
        <w:tc>
          <w:tcPr>
            <w:tcW w:w="540" w:type="dxa"/>
          </w:tcPr>
          <w:p w14:paraId="69C23B75" w14:textId="77777777" w:rsidR="00A1018F" w:rsidRPr="00E714C7" w:rsidRDefault="00A1018F" w:rsidP="0072624B">
            <w:pPr>
              <w:pStyle w:val="S-O-P"/>
            </w:pPr>
          </w:p>
        </w:tc>
        <w:tc>
          <w:tcPr>
            <w:tcW w:w="630" w:type="dxa"/>
          </w:tcPr>
          <w:p w14:paraId="5B6FD769" w14:textId="77777777" w:rsidR="00A1018F" w:rsidRPr="00E714C7" w:rsidRDefault="00A1018F" w:rsidP="0072624B">
            <w:pPr>
              <w:pStyle w:val="S-O-P"/>
            </w:pPr>
          </w:p>
        </w:tc>
        <w:tc>
          <w:tcPr>
            <w:tcW w:w="810" w:type="dxa"/>
          </w:tcPr>
          <w:p w14:paraId="6CA7C42A" w14:textId="77777777" w:rsidR="00A1018F" w:rsidRPr="00E714C7" w:rsidRDefault="00A1018F" w:rsidP="0072624B">
            <w:pPr>
              <w:pStyle w:val="S-O-P"/>
            </w:pPr>
          </w:p>
        </w:tc>
        <w:tc>
          <w:tcPr>
            <w:tcW w:w="733" w:type="dxa"/>
          </w:tcPr>
          <w:p w14:paraId="7B1D641C" w14:textId="77777777" w:rsidR="00A1018F" w:rsidRPr="00E714C7" w:rsidRDefault="00A1018F" w:rsidP="0072624B">
            <w:pPr>
              <w:pStyle w:val="S-O-P"/>
            </w:pPr>
          </w:p>
        </w:tc>
      </w:tr>
      <w:tr w:rsidR="00A1018F" w:rsidRPr="002A30EA" w14:paraId="6E63204E" w14:textId="77777777" w:rsidTr="0072624B">
        <w:tc>
          <w:tcPr>
            <w:tcW w:w="4534" w:type="dxa"/>
          </w:tcPr>
          <w:p w14:paraId="73C2843E" w14:textId="77777777" w:rsidR="00A1018F" w:rsidRPr="00B649BE" w:rsidRDefault="00A1018F" w:rsidP="0072624B">
            <w:pPr>
              <w:pStyle w:val="BodyIndent1"/>
            </w:pPr>
            <w:r w:rsidRPr="00B649BE">
              <w:t>Six speakers</w:t>
            </w:r>
          </w:p>
        </w:tc>
        <w:tc>
          <w:tcPr>
            <w:tcW w:w="506" w:type="dxa"/>
          </w:tcPr>
          <w:p w14:paraId="0858428D" w14:textId="77777777" w:rsidR="00A1018F" w:rsidRPr="003F75AA" w:rsidRDefault="00A1018F" w:rsidP="0072624B">
            <w:pPr>
              <w:pStyle w:val="S-O-P"/>
            </w:pPr>
            <w:r w:rsidRPr="003F75AA">
              <w:t>S</w:t>
            </w:r>
          </w:p>
        </w:tc>
        <w:tc>
          <w:tcPr>
            <w:tcW w:w="630" w:type="dxa"/>
          </w:tcPr>
          <w:p w14:paraId="3CFDD0CC" w14:textId="77777777" w:rsidR="00A1018F" w:rsidRPr="003F75AA" w:rsidRDefault="00A1018F" w:rsidP="0072624B">
            <w:pPr>
              <w:pStyle w:val="S-O-P"/>
            </w:pPr>
            <w:r w:rsidRPr="003F75AA">
              <w:t>S</w:t>
            </w:r>
          </w:p>
        </w:tc>
        <w:tc>
          <w:tcPr>
            <w:tcW w:w="450" w:type="dxa"/>
          </w:tcPr>
          <w:p w14:paraId="703FF713" w14:textId="77777777" w:rsidR="00A1018F" w:rsidRPr="003F75AA" w:rsidRDefault="00A1018F" w:rsidP="0072624B">
            <w:pPr>
              <w:pStyle w:val="S-O-P"/>
            </w:pPr>
            <w:r w:rsidRPr="003F75AA">
              <w:t>S</w:t>
            </w:r>
          </w:p>
        </w:tc>
        <w:tc>
          <w:tcPr>
            <w:tcW w:w="630" w:type="dxa"/>
          </w:tcPr>
          <w:p w14:paraId="60F6935B" w14:textId="77777777" w:rsidR="00A1018F" w:rsidRPr="003F75AA" w:rsidRDefault="00A1018F" w:rsidP="0072624B">
            <w:pPr>
              <w:pStyle w:val="S-O-P"/>
            </w:pPr>
            <w:r w:rsidRPr="003F75AA">
              <w:t>S</w:t>
            </w:r>
          </w:p>
        </w:tc>
        <w:tc>
          <w:tcPr>
            <w:tcW w:w="540" w:type="dxa"/>
          </w:tcPr>
          <w:p w14:paraId="6E7FE2D9" w14:textId="77777777" w:rsidR="00A1018F" w:rsidRPr="003F75AA" w:rsidRDefault="00A1018F" w:rsidP="0072624B">
            <w:pPr>
              <w:pStyle w:val="S-O-P"/>
            </w:pPr>
            <w:r w:rsidRPr="003F75AA">
              <w:t>S</w:t>
            </w:r>
          </w:p>
        </w:tc>
        <w:tc>
          <w:tcPr>
            <w:tcW w:w="630" w:type="dxa"/>
          </w:tcPr>
          <w:p w14:paraId="3B2E820A" w14:textId="77777777" w:rsidR="00A1018F" w:rsidRPr="003F75AA" w:rsidRDefault="00A1018F" w:rsidP="0072624B">
            <w:pPr>
              <w:pStyle w:val="S-O-P"/>
            </w:pPr>
            <w:r w:rsidRPr="003F75AA">
              <w:t>NA</w:t>
            </w:r>
          </w:p>
        </w:tc>
        <w:tc>
          <w:tcPr>
            <w:tcW w:w="810" w:type="dxa"/>
          </w:tcPr>
          <w:p w14:paraId="023F7FFF" w14:textId="77777777" w:rsidR="00A1018F" w:rsidRPr="003F75AA" w:rsidRDefault="00A1018F" w:rsidP="0072624B">
            <w:pPr>
              <w:pStyle w:val="S-O-P"/>
            </w:pPr>
            <w:r w:rsidRPr="003F75AA">
              <w:t>NA</w:t>
            </w:r>
          </w:p>
        </w:tc>
        <w:tc>
          <w:tcPr>
            <w:tcW w:w="733" w:type="dxa"/>
          </w:tcPr>
          <w:p w14:paraId="591DFC41" w14:textId="77777777" w:rsidR="00A1018F" w:rsidRPr="003F75AA" w:rsidRDefault="00A1018F" w:rsidP="0072624B">
            <w:pPr>
              <w:pStyle w:val="S-O-P"/>
            </w:pPr>
            <w:r w:rsidRPr="003F75AA">
              <w:t>NA</w:t>
            </w:r>
          </w:p>
        </w:tc>
      </w:tr>
      <w:tr w:rsidR="00A1018F" w:rsidRPr="002A30EA" w14:paraId="36574767" w14:textId="77777777" w:rsidTr="0072624B">
        <w:tc>
          <w:tcPr>
            <w:tcW w:w="4534" w:type="dxa"/>
          </w:tcPr>
          <w:p w14:paraId="6BDB473F" w14:textId="77777777" w:rsidR="00A1018F" w:rsidRPr="00B649BE" w:rsidRDefault="00A1018F" w:rsidP="0072624B">
            <w:pPr>
              <w:pStyle w:val="BodyIndent1"/>
            </w:pPr>
            <w:r w:rsidRPr="00B649BE">
              <w:t xml:space="preserve">Six premium Alpine speakers with 276-watt digital amplifier (included with Plus Group and Uconnect </w:t>
            </w:r>
            <w:r w:rsidRPr="00B649BE">
              <w:br/>
              <w:t>4C Navigation)</w:t>
            </w:r>
          </w:p>
        </w:tc>
        <w:tc>
          <w:tcPr>
            <w:tcW w:w="506" w:type="dxa"/>
          </w:tcPr>
          <w:p w14:paraId="56491FEA" w14:textId="77777777" w:rsidR="00A1018F" w:rsidRPr="003F75AA" w:rsidRDefault="00A1018F" w:rsidP="0072624B">
            <w:pPr>
              <w:pStyle w:val="S-O-P"/>
            </w:pPr>
            <w:r w:rsidRPr="003F75AA">
              <w:t>P</w:t>
            </w:r>
          </w:p>
        </w:tc>
        <w:tc>
          <w:tcPr>
            <w:tcW w:w="630" w:type="dxa"/>
          </w:tcPr>
          <w:p w14:paraId="4E5A40BA" w14:textId="77777777" w:rsidR="00A1018F" w:rsidRPr="003F75AA" w:rsidRDefault="00A1018F" w:rsidP="0072624B">
            <w:pPr>
              <w:pStyle w:val="S-O-P"/>
            </w:pPr>
            <w:r w:rsidRPr="003F75AA">
              <w:t>P</w:t>
            </w:r>
          </w:p>
        </w:tc>
        <w:tc>
          <w:tcPr>
            <w:tcW w:w="450" w:type="dxa"/>
          </w:tcPr>
          <w:p w14:paraId="77720EE9" w14:textId="77777777" w:rsidR="00A1018F" w:rsidRPr="003F75AA" w:rsidRDefault="00A1018F" w:rsidP="0072624B">
            <w:pPr>
              <w:pStyle w:val="S-O-P"/>
            </w:pPr>
            <w:r w:rsidRPr="003F75AA">
              <w:t>P</w:t>
            </w:r>
          </w:p>
        </w:tc>
        <w:tc>
          <w:tcPr>
            <w:tcW w:w="630" w:type="dxa"/>
          </w:tcPr>
          <w:p w14:paraId="6DB2FDB3" w14:textId="77777777" w:rsidR="00A1018F" w:rsidRPr="003F75AA" w:rsidRDefault="00A1018F" w:rsidP="0072624B">
            <w:pPr>
              <w:pStyle w:val="S-O-P"/>
            </w:pPr>
            <w:r w:rsidRPr="003F75AA">
              <w:t>P</w:t>
            </w:r>
          </w:p>
        </w:tc>
        <w:tc>
          <w:tcPr>
            <w:tcW w:w="540" w:type="dxa"/>
          </w:tcPr>
          <w:p w14:paraId="06BB9C04" w14:textId="77777777" w:rsidR="00A1018F" w:rsidRPr="003F75AA" w:rsidRDefault="00A1018F" w:rsidP="0072624B">
            <w:pPr>
              <w:pStyle w:val="S-O-P"/>
            </w:pPr>
            <w:r w:rsidRPr="003F75AA">
              <w:t>P</w:t>
            </w:r>
          </w:p>
        </w:tc>
        <w:tc>
          <w:tcPr>
            <w:tcW w:w="630" w:type="dxa"/>
          </w:tcPr>
          <w:p w14:paraId="665CECCA" w14:textId="77777777" w:rsidR="00A1018F" w:rsidRPr="003F75AA" w:rsidRDefault="00A1018F" w:rsidP="0072624B">
            <w:pPr>
              <w:pStyle w:val="S-O-P"/>
            </w:pPr>
            <w:r w:rsidRPr="003F75AA">
              <w:t>S</w:t>
            </w:r>
          </w:p>
        </w:tc>
        <w:tc>
          <w:tcPr>
            <w:tcW w:w="810" w:type="dxa"/>
          </w:tcPr>
          <w:p w14:paraId="15F4E916" w14:textId="77777777" w:rsidR="00A1018F" w:rsidRPr="003F75AA" w:rsidRDefault="00A1018F" w:rsidP="0072624B">
            <w:pPr>
              <w:pStyle w:val="S-O-P"/>
            </w:pPr>
            <w:r w:rsidRPr="003F75AA">
              <w:t>S</w:t>
            </w:r>
          </w:p>
        </w:tc>
        <w:tc>
          <w:tcPr>
            <w:tcW w:w="733" w:type="dxa"/>
          </w:tcPr>
          <w:p w14:paraId="6F9EB373" w14:textId="77777777" w:rsidR="00A1018F" w:rsidRPr="003F75AA" w:rsidRDefault="00A1018F" w:rsidP="0072624B">
            <w:pPr>
              <w:pStyle w:val="S-O-P"/>
            </w:pPr>
            <w:r w:rsidRPr="003F75AA">
              <w:t>S</w:t>
            </w:r>
          </w:p>
        </w:tc>
      </w:tr>
      <w:tr w:rsidR="00A1018F" w:rsidRPr="002A30EA" w14:paraId="7D972118" w14:textId="77777777" w:rsidTr="0072624B">
        <w:tc>
          <w:tcPr>
            <w:tcW w:w="4534" w:type="dxa"/>
          </w:tcPr>
          <w:p w14:paraId="4D5B0160" w14:textId="77777777" w:rsidR="00A1018F" w:rsidRPr="00B649BE" w:rsidRDefault="00A1018F" w:rsidP="0072624B">
            <w:pPr>
              <w:pStyle w:val="BodyIndent1"/>
            </w:pPr>
            <w:r w:rsidRPr="00B649BE">
              <w:t>Alpine Audio Group: nine premium speakers, including subwoofer and 506-watt digital amplifier with surround sound</w:t>
            </w:r>
          </w:p>
        </w:tc>
        <w:tc>
          <w:tcPr>
            <w:tcW w:w="506" w:type="dxa"/>
          </w:tcPr>
          <w:p w14:paraId="37509A3D" w14:textId="77777777" w:rsidR="00A1018F" w:rsidRPr="003F75AA" w:rsidRDefault="00A1018F" w:rsidP="0072624B">
            <w:pPr>
              <w:pStyle w:val="S-O-P"/>
            </w:pPr>
            <w:r w:rsidRPr="003F75AA">
              <w:t>NA</w:t>
            </w:r>
          </w:p>
        </w:tc>
        <w:tc>
          <w:tcPr>
            <w:tcW w:w="630" w:type="dxa"/>
          </w:tcPr>
          <w:p w14:paraId="2A39F240" w14:textId="77777777" w:rsidR="00A1018F" w:rsidRPr="003F75AA" w:rsidRDefault="00A1018F" w:rsidP="0072624B">
            <w:pPr>
              <w:pStyle w:val="S-O-P"/>
            </w:pPr>
            <w:r w:rsidRPr="003F75AA">
              <w:t>O</w:t>
            </w:r>
          </w:p>
        </w:tc>
        <w:tc>
          <w:tcPr>
            <w:tcW w:w="450" w:type="dxa"/>
          </w:tcPr>
          <w:p w14:paraId="0C0F3DCC" w14:textId="77777777" w:rsidR="00A1018F" w:rsidRPr="003F75AA" w:rsidRDefault="00A1018F" w:rsidP="0072624B">
            <w:pPr>
              <w:pStyle w:val="S-O-P"/>
            </w:pPr>
            <w:r w:rsidRPr="003F75AA">
              <w:t>O</w:t>
            </w:r>
          </w:p>
        </w:tc>
        <w:tc>
          <w:tcPr>
            <w:tcW w:w="630" w:type="dxa"/>
          </w:tcPr>
          <w:p w14:paraId="3FC26598" w14:textId="77777777" w:rsidR="00A1018F" w:rsidRPr="003F75AA" w:rsidRDefault="00A1018F" w:rsidP="0072624B">
            <w:pPr>
              <w:pStyle w:val="S-O-P"/>
            </w:pPr>
            <w:r w:rsidRPr="003F75AA">
              <w:t>O</w:t>
            </w:r>
          </w:p>
        </w:tc>
        <w:tc>
          <w:tcPr>
            <w:tcW w:w="540" w:type="dxa"/>
          </w:tcPr>
          <w:p w14:paraId="1FC051AF" w14:textId="77777777" w:rsidR="00A1018F" w:rsidRPr="003F75AA" w:rsidRDefault="00A1018F" w:rsidP="0072624B">
            <w:pPr>
              <w:pStyle w:val="S-O-P"/>
            </w:pPr>
            <w:r w:rsidRPr="003F75AA">
              <w:t>O</w:t>
            </w:r>
          </w:p>
        </w:tc>
        <w:tc>
          <w:tcPr>
            <w:tcW w:w="630" w:type="dxa"/>
          </w:tcPr>
          <w:p w14:paraId="300A7BC5" w14:textId="77777777" w:rsidR="00A1018F" w:rsidRPr="003F75AA" w:rsidRDefault="00A1018F" w:rsidP="0072624B">
            <w:pPr>
              <w:pStyle w:val="S-O-P"/>
            </w:pPr>
            <w:r w:rsidRPr="003F75AA">
              <w:t>O</w:t>
            </w:r>
          </w:p>
        </w:tc>
        <w:tc>
          <w:tcPr>
            <w:tcW w:w="810" w:type="dxa"/>
          </w:tcPr>
          <w:p w14:paraId="1D3AFC33" w14:textId="77777777" w:rsidR="00A1018F" w:rsidRPr="003F75AA" w:rsidRDefault="00A1018F" w:rsidP="0072624B">
            <w:pPr>
              <w:pStyle w:val="S-O-P"/>
            </w:pPr>
            <w:r w:rsidRPr="003F75AA">
              <w:t>NA</w:t>
            </w:r>
          </w:p>
        </w:tc>
        <w:tc>
          <w:tcPr>
            <w:tcW w:w="733" w:type="dxa"/>
          </w:tcPr>
          <w:p w14:paraId="7AE9FCE0" w14:textId="77777777" w:rsidR="00A1018F" w:rsidRPr="003F75AA" w:rsidRDefault="00A1018F" w:rsidP="0072624B">
            <w:pPr>
              <w:pStyle w:val="S-O-P"/>
            </w:pPr>
            <w:r w:rsidRPr="003F75AA">
              <w:t>NA</w:t>
            </w:r>
          </w:p>
        </w:tc>
      </w:tr>
      <w:tr w:rsidR="00A1018F" w:rsidRPr="002A30EA" w14:paraId="3F13BE94" w14:textId="77777777" w:rsidTr="0072624B">
        <w:tc>
          <w:tcPr>
            <w:tcW w:w="4534" w:type="dxa"/>
          </w:tcPr>
          <w:p w14:paraId="29DDA283" w14:textId="77777777" w:rsidR="00A1018F" w:rsidRPr="00B649BE" w:rsidRDefault="00A1018F" w:rsidP="0072624B">
            <w:pPr>
              <w:pStyle w:val="BodyIndent1"/>
            </w:pPr>
            <w:r w:rsidRPr="00B649BE">
              <w:t xml:space="preserve">Harman Kardon Audio Group: 18 high-performance speakers with 900-watt digital amplifier with </w:t>
            </w:r>
            <w:r w:rsidRPr="00B649BE">
              <w:br/>
              <w:t>surround sound</w:t>
            </w:r>
          </w:p>
        </w:tc>
        <w:tc>
          <w:tcPr>
            <w:tcW w:w="506" w:type="dxa"/>
          </w:tcPr>
          <w:p w14:paraId="36B03AC1" w14:textId="77777777" w:rsidR="00A1018F" w:rsidRPr="003F75AA" w:rsidRDefault="00A1018F" w:rsidP="0072624B">
            <w:pPr>
              <w:pStyle w:val="S-O-P"/>
            </w:pPr>
            <w:r w:rsidRPr="003F75AA">
              <w:t>NA</w:t>
            </w:r>
          </w:p>
        </w:tc>
        <w:tc>
          <w:tcPr>
            <w:tcW w:w="630" w:type="dxa"/>
          </w:tcPr>
          <w:p w14:paraId="21CADCAD" w14:textId="77777777" w:rsidR="00A1018F" w:rsidRPr="003F75AA" w:rsidRDefault="00A1018F" w:rsidP="0072624B">
            <w:pPr>
              <w:pStyle w:val="S-O-P"/>
            </w:pPr>
            <w:r w:rsidRPr="003F75AA">
              <w:t>NA</w:t>
            </w:r>
          </w:p>
        </w:tc>
        <w:tc>
          <w:tcPr>
            <w:tcW w:w="450" w:type="dxa"/>
          </w:tcPr>
          <w:p w14:paraId="7E809529" w14:textId="77777777" w:rsidR="00A1018F" w:rsidRPr="003F75AA" w:rsidRDefault="00A1018F" w:rsidP="0072624B">
            <w:pPr>
              <w:pStyle w:val="S-O-P"/>
            </w:pPr>
            <w:r w:rsidRPr="003F75AA">
              <w:t>O</w:t>
            </w:r>
          </w:p>
        </w:tc>
        <w:tc>
          <w:tcPr>
            <w:tcW w:w="630" w:type="dxa"/>
          </w:tcPr>
          <w:p w14:paraId="25E74E91" w14:textId="77777777" w:rsidR="00A1018F" w:rsidRPr="003F75AA" w:rsidRDefault="00A1018F" w:rsidP="0072624B">
            <w:pPr>
              <w:pStyle w:val="S-O-P"/>
            </w:pPr>
            <w:r w:rsidRPr="003F75AA">
              <w:t>O</w:t>
            </w:r>
          </w:p>
        </w:tc>
        <w:tc>
          <w:tcPr>
            <w:tcW w:w="540" w:type="dxa"/>
          </w:tcPr>
          <w:p w14:paraId="35BDD024" w14:textId="77777777" w:rsidR="00A1018F" w:rsidRPr="003F75AA" w:rsidRDefault="00A1018F" w:rsidP="0072624B">
            <w:pPr>
              <w:pStyle w:val="S-O-P"/>
            </w:pPr>
            <w:r w:rsidRPr="003F75AA">
              <w:t>O</w:t>
            </w:r>
          </w:p>
        </w:tc>
        <w:tc>
          <w:tcPr>
            <w:tcW w:w="630" w:type="dxa"/>
          </w:tcPr>
          <w:p w14:paraId="4DE6C926" w14:textId="77777777" w:rsidR="00A1018F" w:rsidRPr="003F75AA" w:rsidRDefault="00A1018F" w:rsidP="0072624B">
            <w:pPr>
              <w:pStyle w:val="S-O-P"/>
            </w:pPr>
            <w:r w:rsidRPr="003F75AA">
              <w:t>O</w:t>
            </w:r>
          </w:p>
        </w:tc>
        <w:tc>
          <w:tcPr>
            <w:tcW w:w="810" w:type="dxa"/>
          </w:tcPr>
          <w:p w14:paraId="29BF8901" w14:textId="77777777" w:rsidR="00A1018F" w:rsidRPr="003F75AA" w:rsidRDefault="00A1018F" w:rsidP="0072624B">
            <w:pPr>
              <w:pStyle w:val="S-O-P"/>
            </w:pPr>
            <w:r w:rsidRPr="003F75AA">
              <w:t>O</w:t>
            </w:r>
          </w:p>
        </w:tc>
        <w:tc>
          <w:tcPr>
            <w:tcW w:w="733" w:type="dxa"/>
          </w:tcPr>
          <w:p w14:paraId="33F7A8CE" w14:textId="77777777" w:rsidR="00A1018F" w:rsidRPr="003F75AA" w:rsidRDefault="00A1018F" w:rsidP="0072624B">
            <w:pPr>
              <w:pStyle w:val="S-O-P"/>
            </w:pPr>
            <w:r w:rsidRPr="003F75AA">
              <w:t>O</w:t>
            </w:r>
          </w:p>
        </w:tc>
      </w:tr>
    </w:tbl>
    <w:p w14:paraId="73830223" w14:textId="77777777" w:rsidR="00A1018F" w:rsidRDefault="00A1018F" w:rsidP="00A1018F">
      <w:pPr>
        <w:pStyle w:val="Heading3"/>
      </w:pPr>
      <w:r w:rsidRPr="002A30EA">
        <w:t>SAFETY AND SECURITY</w:t>
      </w:r>
    </w:p>
    <w:tbl>
      <w:tblPr>
        <w:tblStyle w:val="FATABLESTYLE"/>
        <w:tblW w:w="5000" w:type="pct"/>
        <w:tblLayout w:type="fixed"/>
        <w:tblLook w:val="0020" w:firstRow="1" w:lastRow="0" w:firstColumn="0" w:lastColumn="0" w:noHBand="0" w:noVBand="0"/>
      </w:tblPr>
      <w:tblGrid>
        <w:gridCol w:w="4830"/>
        <w:gridCol w:w="539"/>
        <w:gridCol w:w="671"/>
        <w:gridCol w:w="479"/>
        <w:gridCol w:w="671"/>
        <w:gridCol w:w="575"/>
        <w:gridCol w:w="671"/>
        <w:gridCol w:w="863"/>
        <w:gridCol w:w="781"/>
      </w:tblGrid>
      <w:tr w:rsidR="00A1018F" w:rsidRPr="00E230E5" w14:paraId="65AF6110" w14:textId="77777777" w:rsidTr="0072624B">
        <w:trPr>
          <w:tblHeader/>
        </w:trPr>
        <w:tc>
          <w:tcPr>
            <w:tcW w:w="4534" w:type="dxa"/>
          </w:tcPr>
          <w:p w14:paraId="03F5F8C5" w14:textId="77777777" w:rsidR="00A1018F" w:rsidRPr="003F75AA" w:rsidRDefault="00A1018F" w:rsidP="0072624B">
            <w:pPr>
              <w:pStyle w:val="TableSubhead"/>
            </w:pPr>
            <w:r w:rsidRPr="003F75AA">
              <w:t>SAFETY AND SECURITY</w:t>
            </w:r>
          </w:p>
        </w:tc>
        <w:tc>
          <w:tcPr>
            <w:tcW w:w="506" w:type="dxa"/>
            <w:vAlign w:val="bottom"/>
          </w:tcPr>
          <w:p w14:paraId="0E556161" w14:textId="77777777" w:rsidR="00A1018F" w:rsidRPr="003F75AA" w:rsidRDefault="00A1018F" w:rsidP="0072624B">
            <w:pPr>
              <w:pStyle w:val="ModelSubhead"/>
              <w:rPr>
                <w:sz w:val="12"/>
                <w:szCs w:val="12"/>
              </w:rPr>
            </w:pPr>
            <w:r w:rsidRPr="003F75AA">
              <w:rPr>
                <w:sz w:val="12"/>
                <w:szCs w:val="12"/>
              </w:rPr>
              <w:t>SXT</w:t>
            </w:r>
          </w:p>
        </w:tc>
        <w:tc>
          <w:tcPr>
            <w:tcW w:w="630" w:type="dxa"/>
            <w:vAlign w:val="bottom"/>
          </w:tcPr>
          <w:p w14:paraId="7C858879" w14:textId="77777777" w:rsidR="00A1018F" w:rsidRPr="003F75AA" w:rsidRDefault="00A1018F" w:rsidP="0072624B">
            <w:pPr>
              <w:pStyle w:val="ModelSubhead"/>
              <w:rPr>
                <w:sz w:val="12"/>
                <w:szCs w:val="12"/>
              </w:rPr>
            </w:pPr>
            <w:r w:rsidRPr="003F75AA">
              <w:rPr>
                <w:sz w:val="12"/>
                <w:szCs w:val="12"/>
              </w:rPr>
              <w:t xml:space="preserve">SXT </w:t>
            </w:r>
            <w:r w:rsidRPr="003F75AA">
              <w:rPr>
                <w:sz w:val="12"/>
                <w:szCs w:val="12"/>
              </w:rPr>
              <w:br/>
              <w:t>(AWD)</w:t>
            </w:r>
          </w:p>
        </w:tc>
        <w:tc>
          <w:tcPr>
            <w:tcW w:w="450" w:type="dxa"/>
            <w:vAlign w:val="bottom"/>
          </w:tcPr>
          <w:p w14:paraId="29D179AD" w14:textId="77777777" w:rsidR="00A1018F" w:rsidRPr="003F75AA" w:rsidRDefault="00A1018F" w:rsidP="0072624B">
            <w:pPr>
              <w:pStyle w:val="ModelSubhead"/>
              <w:rPr>
                <w:sz w:val="12"/>
                <w:szCs w:val="12"/>
              </w:rPr>
            </w:pPr>
            <w:r w:rsidRPr="003F75AA">
              <w:rPr>
                <w:sz w:val="12"/>
                <w:szCs w:val="12"/>
              </w:rPr>
              <w:t>GT</w:t>
            </w:r>
          </w:p>
        </w:tc>
        <w:tc>
          <w:tcPr>
            <w:tcW w:w="630" w:type="dxa"/>
            <w:vAlign w:val="bottom"/>
          </w:tcPr>
          <w:p w14:paraId="6435B517" w14:textId="77777777" w:rsidR="00A1018F" w:rsidRPr="003F75AA" w:rsidRDefault="00A1018F" w:rsidP="0072624B">
            <w:pPr>
              <w:pStyle w:val="ModelSubhead"/>
              <w:rPr>
                <w:sz w:val="12"/>
                <w:szCs w:val="12"/>
              </w:rPr>
            </w:pPr>
            <w:r w:rsidRPr="003F75AA">
              <w:rPr>
                <w:sz w:val="12"/>
                <w:szCs w:val="12"/>
              </w:rPr>
              <w:t>GT</w:t>
            </w:r>
            <w:r w:rsidRPr="003F75AA">
              <w:rPr>
                <w:sz w:val="12"/>
                <w:szCs w:val="12"/>
              </w:rPr>
              <w:br/>
              <w:t>(AWD)</w:t>
            </w:r>
          </w:p>
        </w:tc>
        <w:tc>
          <w:tcPr>
            <w:tcW w:w="540" w:type="dxa"/>
            <w:vAlign w:val="bottom"/>
          </w:tcPr>
          <w:p w14:paraId="7B712BFD" w14:textId="77777777" w:rsidR="00A1018F" w:rsidRPr="003F75AA" w:rsidRDefault="00A1018F" w:rsidP="0072624B">
            <w:pPr>
              <w:pStyle w:val="ModelSubhead"/>
              <w:rPr>
                <w:sz w:val="12"/>
                <w:szCs w:val="12"/>
              </w:rPr>
            </w:pPr>
            <w:r w:rsidRPr="003F75AA">
              <w:rPr>
                <w:sz w:val="12"/>
                <w:szCs w:val="12"/>
              </w:rPr>
              <w:t>R/T</w:t>
            </w:r>
          </w:p>
        </w:tc>
        <w:tc>
          <w:tcPr>
            <w:tcW w:w="630" w:type="dxa"/>
            <w:vAlign w:val="bottom"/>
          </w:tcPr>
          <w:p w14:paraId="3FB173AF" w14:textId="77777777" w:rsidR="00A1018F" w:rsidRPr="003F75AA" w:rsidRDefault="00A1018F" w:rsidP="0072624B">
            <w:pPr>
              <w:pStyle w:val="ModelSubhead"/>
              <w:rPr>
                <w:sz w:val="12"/>
                <w:szCs w:val="12"/>
              </w:rPr>
            </w:pPr>
            <w:r w:rsidRPr="003F75AA">
              <w:rPr>
                <w:sz w:val="12"/>
                <w:szCs w:val="12"/>
              </w:rPr>
              <w:t>R/T SCAT PACK</w:t>
            </w:r>
          </w:p>
        </w:tc>
        <w:tc>
          <w:tcPr>
            <w:tcW w:w="810" w:type="dxa"/>
            <w:vAlign w:val="bottom"/>
          </w:tcPr>
          <w:p w14:paraId="15AFD446" w14:textId="77777777" w:rsidR="00A1018F" w:rsidRPr="003F75AA" w:rsidRDefault="00A1018F" w:rsidP="0072624B">
            <w:pPr>
              <w:pStyle w:val="ModelSubhead"/>
              <w:rPr>
                <w:sz w:val="12"/>
                <w:szCs w:val="12"/>
              </w:rPr>
            </w:pPr>
            <w:r w:rsidRPr="003F75AA">
              <w:rPr>
                <w:sz w:val="12"/>
                <w:szCs w:val="12"/>
              </w:rPr>
              <w:t>SRT HELLCAT</w:t>
            </w:r>
          </w:p>
        </w:tc>
        <w:tc>
          <w:tcPr>
            <w:tcW w:w="733" w:type="dxa"/>
            <w:vAlign w:val="bottom"/>
          </w:tcPr>
          <w:p w14:paraId="156F30CA" w14:textId="77777777" w:rsidR="00A1018F" w:rsidRPr="003F75AA" w:rsidRDefault="00A1018F" w:rsidP="0072624B">
            <w:pPr>
              <w:pStyle w:val="ModelSubhead"/>
              <w:rPr>
                <w:sz w:val="12"/>
                <w:szCs w:val="12"/>
              </w:rPr>
            </w:pPr>
            <w:r w:rsidRPr="003F75AA">
              <w:rPr>
                <w:sz w:val="12"/>
                <w:szCs w:val="12"/>
              </w:rPr>
              <w:t>SRT HELLCAT REDEYE</w:t>
            </w:r>
          </w:p>
        </w:tc>
      </w:tr>
      <w:tr w:rsidR="00A1018F" w:rsidRPr="002A30EA" w14:paraId="2BE4D84E" w14:textId="77777777" w:rsidTr="0072624B">
        <w:tc>
          <w:tcPr>
            <w:tcW w:w="4534" w:type="dxa"/>
          </w:tcPr>
          <w:p w14:paraId="142B9F0C" w14:textId="77777777" w:rsidR="00A1018F" w:rsidRPr="002A30EA" w:rsidRDefault="00A1018F" w:rsidP="0072624B">
            <w:pPr>
              <w:pStyle w:val="FABodyCopy"/>
            </w:pPr>
            <w:r w:rsidRPr="002A30EA">
              <w:t xml:space="preserve">Active head restraints </w:t>
            </w:r>
          </w:p>
        </w:tc>
        <w:tc>
          <w:tcPr>
            <w:tcW w:w="506" w:type="dxa"/>
          </w:tcPr>
          <w:p w14:paraId="688148FA" w14:textId="77777777" w:rsidR="00A1018F" w:rsidRPr="00E714C7" w:rsidRDefault="00A1018F" w:rsidP="0072624B">
            <w:pPr>
              <w:pStyle w:val="S-O-P"/>
            </w:pPr>
            <w:r w:rsidRPr="00E714C7">
              <w:t>S</w:t>
            </w:r>
          </w:p>
        </w:tc>
        <w:tc>
          <w:tcPr>
            <w:tcW w:w="630" w:type="dxa"/>
          </w:tcPr>
          <w:p w14:paraId="42D992CF" w14:textId="77777777" w:rsidR="00A1018F" w:rsidRPr="00E714C7" w:rsidRDefault="00A1018F" w:rsidP="0072624B">
            <w:pPr>
              <w:pStyle w:val="S-O-P"/>
            </w:pPr>
            <w:r w:rsidRPr="00E714C7">
              <w:t>S</w:t>
            </w:r>
          </w:p>
        </w:tc>
        <w:tc>
          <w:tcPr>
            <w:tcW w:w="450" w:type="dxa"/>
          </w:tcPr>
          <w:p w14:paraId="2FE1EFEF" w14:textId="77777777" w:rsidR="00A1018F" w:rsidRPr="00E714C7" w:rsidRDefault="00A1018F" w:rsidP="0072624B">
            <w:pPr>
              <w:pStyle w:val="S-O-P"/>
            </w:pPr>
            <w:r w:rsidRPr="00E714C7">
              <w:t>S</w:t>
            </w:r>
          </w:p>
        </w:tc>
        <w:tc>
          <w:tcPr>
            <w:tcW w:w="630" w:type="dxa"/>
          </w:tcPr>
          <w:p w14:paraId="09BE6A69" w14:textId="77777777" w:rsidR="00A1018F" w:rsidRPr="00E714C7" w:rsidRDefault="00A1018F" w:rsidP="0072624B">
            <w:pPr>
              <w:pStyle w:val="S-O-P"/>
            </w:pPr>
            <w:r w:rsidRPr="00E714C7">
              <w:t>S</w:t>
            </w:r>
          </w:p>
        </w:tc>
        <w:tc>
          <w:tcPr>
            <w:tcW w:w="540" w:type="dxa"/>
          </w:tcPr>
          <w:p w14:paraId="6904F5AA" w14:textId="77777777" w:rsidR="00A1018F" w:rsidRPr="00E714C7" w:rsidRDefault="00A1018F" w:rsidP="0072624B">
            <w:pPr>
              <w:pStyle w:val="S-O-P"/>
            </w:pPr>
            <w:r w:rsidRPr="00E714C7">
              <w:t>S</w:t>
            </w:r>
          </w:p>
        </w:tc>
        <w:tc>
          <w:tcPr>
            <w:tcW w:w="630" w:type="dxa"/>
          </w:tcPr>
          <w:p w14:paraId="7E516B72" w14:textId="77777777" w:rsidR="00A1018F" w:rsidRPr="00E714C7" w:rsidRDefault="00A1018F" w:rsidP="0072624B">
            <w:pPr>
              <w:pStyle w:val="S-O-P"/>
            </w:pPr>
            <w:r w:rsidRPr="00E714C7">
              <w:t>S</w:t>
            </w:r>
          </w:p>
        </w:tc>
        <w:tc>
          <w:tcPr>
            <w:tcW w:w="810" w:type="dxa"/>
          </w:tcPr>
          <w:p w14:paraId="1493FBD0" w14:textId="77777777" w:rsidR="00A1018F" w:rsidRPr="00E714C7" w:rsidRDefault="00A1018F" w:rsidP="0072624B">
            <w:pPr>
              <w:pStyle w:val="S-O-P"/>
            </w:pPr>
            <w:r w:rsidRPr="00E714C7">
              <w:t>S</w:t>
            </w:r>
          </w:p>
        </w:tc>
        <w:tc>
          <w:tcPr>
            <w:tcW w:w="733" w:type="dxa"/>
          </w:tcPr>
          <w:p w14:paraId="0C3016BC" w14:textId="77777777" w:rsidR="00A1018F" w:rsidRPr="00E714C7" w:rsidRDefault="00A1018F" w:rsidP="0072624B">
            <w:pPr>
              <w:pStyle w:val="S-O-P"/>
            </w:pPr>
            <w:r w:rsidRPr="00E714C7">
              <w:t>S</w:t>
            </w:r>
          </w:p>
        </w:tc>
      </w:tr>
      <w:tr w:rsidR="00A1018F" w:rsidRPr="002A30EA" w14:paraId="25F0D19A" w14:textId="77777777" w:rsidTr="0072624B">
        <w:tc>
          <w:tcPr>
            <w:tcW w:w="4534" w:type="dxa"/>
          </w:tcPr>
          <w:p w14:paraId="054AF00C" w14:textId="77777777" w:rsidR="00A1018F" w:rsidRPr="00B649BE" w:rsidRDefault="00A1018F" w:rsidP="0072624B">
            <w:pPr>
              <w:pStyle w:val="BodyIndent1"/>
            </w:pPr>
            <w:r w:rsidRPr="00B649BE">
              <w:lastRenderedPageBreak/>
              <w:t>Adaptive cruise control</w:t>
            </w:r>
            <w:r>
              <w:t xml:space="preserve"> </w:t>
            </w:r>
            <w:r w:rsidRPr="00B649BE">
              <w:t>(included with Technology Group)</w:t>
            </w:r>
          </w:p>
        </w:tc>
        <w:tc>
          <w:tcPr>
            <w:tcW w:w="506" w:type="dxa"/>
          </w:tcPr>
          <w:p w14:paraId="26E7A951" w14:textId="77777777" w:rsidR="00A1018F" w:rsidRPr="00E714C7" w:rsidRDefault="00A1018F" w:rsidP="0072624B">
            <w:pPr>
              <w:pStyle w:val="S-O-P"/>
            </w:pPr>
            <w:r w:rsidRPr="00E714C7">
              <w:t>P</w:t>
            </w:r>
          </w:p>
        </w:tc>
        <w:tc>
          <w:tcPr>
            <w:tcW w:w="630" w:type="dxa"/>
          </w:tcPr>
          <w:p w14:paraId="205761AB" w14:textId="77777777" w:rsidR="00A1018F" w:rsidRPr="00E714C7" w:rsidRDefault="00A1018F" w:rsidP="0072624B">
            <w:pPr>
              <w:pStyle w:val="S-O-P"/>
            </w:pPr>
            <w:r w:rsidRPr="00E714C7">
              <w:t>P</w:t>
            </w:r>
          </w:p>
        </w:tc>
        <w:tc>
          <w:tcPr>
            <w:tcW w:w="450" w:type="dxa"/>
          </w:tcPr>
          <w:p w14:paraId="534A9D69" w14:textId="77777777" w:rsidR="00A1018F" w:rsidRPr="00E714C7" w:rsidRDefault="00A1018F" w:rsidP="0072624B">
            <w:pPr>
              <w:pStyle w:val="S-O-P"/>
            </w:pPr>
            <w:r w:rsidRPr="00E714C7">
              <w:t>P</w:t>
            </w:r>
          </w:p>
        </w:tc>
        <w:tc>
          <w:tcPr>
            <w:tcW w:w="630" w:type="dxa"/>
          </w:tcPr>
          <w:p w14:paraId="70859923" w14:textId="77777777" w:rsidR="00A1018F" w:rsidRPr="00E714C7" w:rsidRDefault="00A1018F" w:rsidP="0072624B">
            <w:pPr>
              <w:pStyle w:val="S-O-P"/>
            </w:pPr>
            <w:r w:rsidRPr="00E714C7">
              <w:t>P</w:t>
            </w:r>
          </w:p>
        </w:tc>
        <w:tc>
          <w:tcPr>
            <w:tcW w:w="540" w:type="dxa"/>
          </w:tcPr>
          <w:p w14:paraId="5050C54E" w14:textId="77777777" w:rsidR="00A1018F" w:rsidRPr="00E714C7" w:rsidRDefault="00A1018F" w:rsidP="0072624B">
            <w:pPr>
              <w:pStyle w:val="S-O-P"/>
            </w:pPr>
            <w:r w:rsidRPr="00E714C7">
              <w:t>P</w:t>
            </w:r>
          </w:p>
        </w:tc>
        <w:tc>
          <w:tcPr>
            <w:tcW w:w="630" w:type="dxa"/>
          </w:tcPr>
          <w:p w14:paraId="45AE2943" w14:textId="77777777" w:rsidR="00A1018F" w:rsidRPr="00E714C7" w:rsidRDefault="00A1018F" w:rsidP="0072624B">
            <w:pPr>
              <w:pStyle w:val="S-O-P"/>
            </w:pPr>
            <w:r w:rsidRPr="00E714C7">
              <w:t>P</w:t>
            </w:r>
          </w:p>
        </w:tc>
        <w:tc>
          <w:tcPr>
            <w:tcW w:w="810" w:type="dxa"/>
          </w:tcPr>
          <w:p w14:paraId="4571C6B5" w14:textId="77777777" w:rsidR="00A1018F" w:rsidRPr="00E714C7" w:rsidRDefault="00A1018F" w:rsidP="0072624B">
            <w:pPr>
              <w:pStyle w:val="S-O-P"/>
            </w:pPr>
            <w:r w:rsidRPr="00E714C7">
              <w:t>P</w:t>
            </w:r>
          </w:p>
        </w:tc>
        <w:tc>
          <w:tcPr>
            <w:tcW w:w="733" w:type="dxa"/>
          </w:tcPr>
          <w:p w14:paraId="38E0DFA7" w14:textId="77777777" w:rsidR="00A1018F" w:rsidRPr="00E714C7" w:rsidRDefault="00A1018F" w:rsidP="0072624B">
            <w:pPr>
              <w:pStyle w:val="S-O-P"/>
            </w:pPr>
            <w:r>
              <w:t>NA</w:t>
            </w:r>
          </w:p>
        </w:tc>
      </w:tr>
      <w:tr w:rsidR="00A1018F" w:rsidRPr="002A30EA" w14:paraId="7383F2FB" w14:textId="77777777" w:rsidTr="0072624B">
        <w:tc>
          <w:tcPr>
            <w:tcW w:w="4534" w:type="dxa"/>
          </w:tcPr>
          <w:p w14:paraId="22A5C2CF" w14:textId="77777777" w:rsidR="00A1018F" w:rsidRPr="002A30EA" w:rsidRDefault="00A1018F" w:rsidP="0072624B">
            <w:pPr>
              <w:pStyle w:val="FABodyCopy"/>
            </w:pPr>
            <w:r w:rsidRPr="002A30EA">
              <w:t>Air Bags</w:t>
            </w:r>
          </w:p>
        </w:tc>
        <w:tc>
          <w:tcPr>
            <w:tcW w:w="506" w:type="dxa"/>
          </w:tcPr>
          <w:p w14:paraId="4C2F4C13" w14:textId="77777777" w:rsidR="00A1018F" w:rsidRPr="00E714C7" w:rsidRDefault="00A1018F" w:rsidP="0072624B">
            <w:pPr>
              <w:pStyle w:val="S-O-P"/>
            </w:pPr>
          </w:p>
        </w:tc>
        <w:tc>
          <w:tcPr>
            <w:tcW w:w="630" w:type="dxa"/>
          </w:tcPr>
          <w:p w14:paraId="4D865CAD" w14:textId="77777777" w:rsidR="00A1018F" w:rsidRPr="00E714C7" w:rsidRDefault="00A1018F" w:rsidP="0072624B">
            <w:pPr>
              <w:pStyle w:val="S-O-P"/>
            </w:pPr>
          </w:p>
        </w:tc>
        <w:tc>
          <w:tcPr>
            <w:tcW w:w="450" w:type="dxa"/>
          </w:tcPr>
          <w:p w14:paraId="369E48A4" w14:textId="77777777" w:rsidR="00A1018F" w:rsidRPr="00E714C7" w:rsidRDefault="00A1018F" w:rsidP="0072624B">
            <w:pPr>
              <w:pStyle w:val="S-O-P"/>
            </w:pPr>
          </w:p>
        </w:tc>
        <w:tc>
          <w:tcPr>
            <w:tcW w:w="630" w:type="dxa"/>
          </w:tcPr>
          <w:p w14:paraId="715595B7" w14:textId="77777777" w:rsidR="00A1018F" w:rsidRPr="00E714C7" w:rsidRDefault="00A1018F" w:rsidP="0072624B">
            <w:pPr>
              <w:pStyle w:val="S-O-P"/>
            </w:pPr>
          </w:p>
        </w:tc>
        <w:tc>
          <w:tcPr>
            <w:tcW w:w="540" w:type="dxa"/>
          </w:tcPr>
          <w:p w14:paraId="7B5D7B06" w14:textId="77777777" w:rsidR="00A1018F" w:rsidRPr="00E714C7" w:rsidRDefault="00A1018F" w:rsidP="0072624B">
            <w:pPr>
              <w:pStyle w:val="S-O-P"/>
            </w:pPr>
          </w:p>
        </w:tc>
        <w:tc>
          <w:tcPr>
            <w:tcW w:w="630" w:type="dxa"/>
          </w:tcPr>
          <w:p w14:paraId="4C458499" w14:textId="77777777" w:rsidR="00A1018F" w:rsidRPr="00E714C7" w:rsidRDefault="00A1018F" w:rsidP="0072624B">
            <w:pPr>
              <w:pStyle w:val="S-O-P"/>
            </w:pPr>
          </w:p>
        </w:tc>
        <w:tc>
          <w:tcPr>
            <w:tcW w:w="810" w:type="dxa"/>
          </w:tcPr>
          <w:p w14:paraId="21FCBF52" w14:textId="77777777" w:rsidR="00A1018F" w:rsidRPr="00E714C7" w:rsidRDefault="00A1018F" w:rsidP="0072624B">
            <w:pPr>
              <w:pStyle w:val="S-O-P"/>
            </w:pPr>
          </w:p>
        </w:tc>
        <w:tc>
          <w:tcPr>
            <w:tcW w:w="733" w:type="dxa"/>
          </w:tcPr>
          <w:p w14:paraId="7844692E" w14:textId="77777777" w:rsidR="00A1018F" w:rsidRPr="00E714C7" w:rsidRDefault="00A1018F" w:rsidP="0072624B">
            <w:pPr>
              <w:pStyle w:val="S-O-P"/>
            </w:pPr>
          </w:p>
        </w:tc>
      </w:tr>
      <w:tr w:rsidR="00A1018F" w:rsidRPr="002A30EA" w14:paraId="2049187D" w14:textId="77777777" w:rsidTr="0072624B">
        <w:tc>
          <w:tcPr>
            <w:tcW w:w="4534" w:type="dxa"/>
          </w:tcPr>
          <w:p w14:paraId="280D8F55" w14:textId="77777777" w:rsidR="00A1018F" w:rsidRPr="00B649BE" w:rsidRDefault="00A1018F" w:rsidP="0072624B">
            <w:pPr>
              <w:pStyle w:val="BodyIndent1"/>
            </w:pPr>
            <w:r w:rsidRPr="00B649BE">
              <w:t>Advanced multistage driver and front passenger</w:t>
            </w:r>
          </w:p>
        </w:tc>
        <w:tc>
          <w:tcPr>
            <w:tcW w:w="506" w:type="dxa"/>
          </w:tcPr>
          <w:p w14:paraId="2B406501" w14:textId="77777777" w:rsidR="00A1018F" w:rsidRPr="00E714C7" w:rsidRDefault="00A1018F" w:rsidP="0072624B">
            <w:pPr>
              <w:pStyle w:val="S-O-P"/>
            </w:pPr>
            <w:r w:rsidRPr="00E714C7">
              <w:t>S</w:t>
            </w:r>
          </w:p>
        </w:tc>
        <w:tc>
          <w:tcPr>
            <w:tcW w:w="630" w:type="dxa"/>
          </w:tcPr>
          <w:p w14:paraId="606FA8E2" w14:textId="77777777" w:rsidR="00A1018F" w:rsidRPr="00E714C7" w:rsidRDefault="00A1018F" w:rsidP="0072624B">
            <w:pPr>
              <w:pStyle w:val="S-O-P"/>
            </w:pPr>
            <w:r w:rsidRPr="00E714C7">
              <w:t>S</w:t>
            </w:r>
          </w:p>
        </w:tc>
        <w:tc>
          <w:tcPr>
            <w:tcW w:w="450" w:type="dxa"/>
          </w:tcPr>
          <w:p w14:paraId="36AED7EB" w14:textId="77777777" w:rsidR="00A1018F" w:rsidRPr="00E714C7" w:rsidRDefault="00A1018F" w:rsidP="0072624B">
            <w:pPr>
              <w:pStyle w:val="S-O-P"/>
            </w:pPr>
            <w:r w:rsidRPr="00E714C7">
              <w:t>S</w:t>
            </w:r>
          </w:p>
        </w:tc>
        <w:tc>
          <w:tcPr>
            <w:tcW w:w="630" w:type="dxa"/>
          </w:tcPr>
          <w:p w14:paraId="6C9E28D6" w14:textId="77777777" w:rsidR="00A1018F" w:rsidRPr="00E714C7" w:rsidRDefault="00A1018F" w:rsidP="0072624B">
            <w:pPr>
              <w:pStyle w:val="S-O-P"/>
            </w:pPr>
            <w:r w:rsidRPr="00E714C7">
              <w:t>S</w:t>
            </w:r>
          </w:p>
        </w:tc>
        <w:tc>
          <w:tcPr>
            <w:tcW w:w="540" w:type="dxa"/>
          </w:tcPr>
          <w:p w14:paraId="0A918B1D" w14:textId="77777777" w:rsidR="00A1018F" w:rsidRPr="00E714C7" w:rsidRDefault="00A1018F" w:rsidP="0072624B">
            <w:pPr>
              <w:pStyle w:val="S-O-P"/>
            </w:pPr>
            <w:r w:rsidRPr="00E714C7">
              <w:t>S</w:t>
            </w:r>
          </w:p>
        </w:tc>
        <w:tc>
          <w:tcPr>
            <w:tcW w:w="630" w:type="dxa"/>
          </w:tcPr>
          <w:p w14:paraId="0C928445" w14:textId="77777777" w:rsidR="00A1018F" w:rsidRPr="00E714C7" w:rsidRDefault="00A1018F" w:rsidP="0072624B">
            <w:pPr>
              <w:pStyle w:val="S-O-P"/>
            </w:pPr>
            <w:r w:rsidRPr="00E714C7">
              <w:t>S</w:t>
            </w:r>
          </w:p>
        </w:tc>
        <w:tc>
          <w:tcPr>
            <w:tcW w:w="810" w:type="dxa"/>
          </w:tcPr>
          <w:p w14:paraId="6BE90F66" w14:textId="77777777" w:rsidR="00A1018F" w:rsidRPr="00E714C7" w:rsidRDefault="00A1018F" w:rsidP="0072624B">
            <w:pPr>
              <w:pStyle w:val="S-O-P"/>
            </w:pPr>
            <w:r>
              <w:t>NA</w:t>
            </w:r>
          </w:p>
        </w:tc>
        <w:tc>
          <w:tcPr>
            <w:tcW w:w="733" w:type="dxa"/>
          </w:tcPr>
          <w:p w14:paraId="6700AF11" w14:textId="77777777" w:rsidR="00A1018F" w:rsidRPr="00E714C7" w:rsidRDefault="00A1018F" w:rsidP="0072624B">
            <w:pPr>
              <w:pStyle w:val="S-O-P"/>
            </w:pPr>
            <w:r>
              <w:t>NA</w:t>
            </w:r>
          </w:p>
        </w:tc>
      </w:tr>
      <w:tr w:rsidR="00A1018F" w:rsidRPr="002A30EA" w14:paraId="658E400E" w14:textId="77777777" w:rsidTr="0072624B">
        <w:tc>
          <w:tcPr>
            <w:tcW w:w="4534" w:type="dxa"/>
          </w:tcPr>
          <w:p w14:paraId="2F3D29CF" w14:textId="77777777" w:rsidR="00A1018F" w:rsidRPr="00B649BE" w:rsidRDefault="00A1018F" w:rsidP="0072624B">
            <w:pPr>
              <w:pStyle w:val="BodyIndent1"/>
            </w:pPr>
            <w:r w:rsidRPr="00B649BE">
              <w:t xml:space="preserve">Advanced SRT multistage driver and front passenger </w:t>
            </w:r>
          </w:p>
        </w:tc>
        <w:tc>
          <w:tcPr>
            <w:tcW w:w="506" w:type="dxa"/>
          </w:tcPr>
          <w:p w14:paraId="5879BF18" w14:textId="77777777" w:rsidR="00A1018F" w:rsidRPr="00E714C7" w:rsidRDefault="00A1018F" w:rsidP="0072624B">
            <w:pPr>
              <w:pStyle w:val="S-O-P"/>
            </w:pPr>
            <w:r>
              <w:t>NA</w:t>
            </w:r>
          </w:p>
        </w:tc>
        <w:tc>
          <w:tcPr>
            <w:tcW w:w="630" w:type="dxa"/>
          </w:tcPr>
          <w:p w14:paraId="51A4CDD7" w14:textId="77777777" w:rsidR="00A1018F" w:rsidRPr="00E714C7" w:rsidRDefault="00A1018F" w:rsidP="0072624B">
            <w:pPr>
              <w:pStyle w:val="S-O-P"/>
            </w:pPr>
            <w:r>
              <w:t>NA</w:t>
            </w:r>
          </w:p>
        </w:tc>
        <w:tc>
          <w:tcPr>
            <w:tcW w:w="450" w:type="dxa"/>
          </w:tcPr>
          <w:p w14:paraId="3A798DF1" w14:textId="77777777" w:rsidR="00A1018F" w:rsidRPr="00E714C7" w:rsidRDefault="00A1018F" w:rsidP="0072624B">
            <w:pPr>
              <w:pStyle w:val="S-O-P"/>
            </w:pPr>
            <w:r>
              <w:t>NA</w:t>
            </w:r>
          </w:p>
        </w:tc>
        <w:tc>
          <w:tcPr>
            <w:tcW w:w="630" w:type="dxa"/>
          </w:tcPr>
          <w:p w14:paraId="64473269" w14:textId="77777777" w:rsidR="00A1018F" w:rsidRPr="00E714C7" w:rsidRDefault="00A1018F" w:rsidP="0072624B">
            <w:pPr>
              <w:pStyle w:val="S-O-P"/>
            </w:pPr>
            <w:r>
              <w:t>NA</w:t>
            </w:r>
          </w:p>
        </w:tc>
        <w:tc>
          <w:tcPr>
            <w:tcW w:w="540" w:type="dxa"/>
          </w:tcPr>
          <w:p w14:paraId="1A65DA83" w14:textId="77777777" w:rsidR="00A1018F" w:rsidRPr="00E714C7" w:rsidRDefault="00A1018F" w:rsidP="0072624B">
            <w:pPr>
              <w:pStyle w:val="S-O-P"/>
            </w:pPr>
            <w:r>
              <w:t>NA</w:t>
            </w:r>
          </w:p>
        </w:tc>
        <w:tc>
          <w:tcPr>
            <w:tcW w:w="630" w:type="dxa"/>
          </w:tcPr>
          <w:p w14:paraId="507C8A70" w14:textId="77777777" w:rsidR="00A1018F" w:rsidRPr="00E714C7" w:rsidRDefault="00A1018F" w:rsidP="0072624B">
            <w:pPr>
              <w:pStyle w:val="S-O-P"/>
            </w:pPr>
            <w:r>
              <w:t>NA</w:t>
            </w:r>
          </w:p>
        </w:tc>
        <w:tc>
          <w:tcPr>
            <w:tcW w:w="810" w:type="dxa"/>
          </w:tcPr>
          <w:p w14:paraId="54D7C307" w14:textId="77777777" w:rsidR="00A1018F" w:rsidRPr="00E714C7" w:rsidRDefault="00A1018F" w:rsidP="0072624B">
            <w:pPr>
              <w:pStyle w:val="S-O-P"/>
            </w:pPr>
            <w:r w:rsidRPr="00E714C7">
              <w:t>S</w:t>
            </w:r>
          </w:p>
        </w:tc>
        <w:tc>
          <w:tcPr>
            <w:tcW w:w="733" w:type="dxa"/>
          </w:tcPr>
          <w:p w14:paraId="7461C34C" w14:textId="77777777" w:rsidR="00A1018F" w:rsidRPr="00E714C7" w:rsidRDefault="00A1018F" w:rsidP="0072624B">
            <w:pPr>
              <w:pStyle w:val="S-O-P"/>
            </w:pPr>
            <w:r w:rsidRPr="00E714C7">
              <w:t>S</w:t>
            </w:r>
          </w:p>
        </w:tc>
      </w:tr>
      <w:tr w:rsidR="00A1018F" w:rsidRPr="002A30EA" w14:paraId="1498235A" w14:textId="77777777" w:rsidTr="0072624B">
        <w:tc>
          <w:tcPr>
            <w:tcW w:w="4534" w:type="dxa"/>
          </w:tcPr>
          <w:p w14:paraId="1D3C4642" w14:textId="77777777" w:rsidR="00A1018F" w:rsidRPr="00B649BE" w:rsidRDefault="00A1018F" w:rsidP="0072624B">
            <w:pPr>
              <w:pStyle w:val="BodyIndent1"/>
            </w:pPr>
            <w:r w:rsidRPr="00B649BE">
              <w:t xml:space="preserve">Supplemental front and rear side-curtain </w:t>
            </w:r>
          </w:p>
        </w:tc>
        <w:tc>
          <w:tcPr>
            <w:tcW w:w="506" w:type="dxa"/>
          </w:tcPr>
          <w:p w14:paraId="2C601E68" w14:textId="77777777" w:rsidR="00A1018F" w:rsidRPr="00E714C7" w:rsidRDefault="00A1018F" w:rsidP="0072624B">
            <w:pPr>
              <w:pStyle w:val="S-O-P"/>
            </w:pPr>
            <w:r w:rsidRPr="00E714C7">
              <w:t>S</w:t>
            </w:r>
          </w:p>
        </w:tc>
        <w:tc>
          <w:tcPr>
            <w:tcW w:w="630" w:type="dxa"/>
          </w:tcPr>
          <w:p w14:paraId="7E7B39BE" w14:textId="77777777" w:rsidR="00A1018F" w:rsidRPr="00E714C7" w:rsidRDefault="00A1018F" w:rsidP="0072624B">
            <w:pPr>
              <w:pStyle w:val="S-O-P"/>
            </w:pPr>
            <w:r w:rsidRPr="00E714C7">
              <w:t>S</w:t>
            </w:r>
          </w:p>
        </w:tc>
        <w:tc>
          <w:tcPr>
            <w:tcW w:w="450" w:type="dxa"/>
          </w:tcPr>
          <w:p w14:paraId="5863368B" w14:textId="77777777" w:rsidR="00A1018F" w:rsidRPr="00E714C7" w:rsidRDefault="00A1018F" w:rsidP="0072624B">
            <w:pPr>
              <w:pStyle w:val="S-O-P"/>
            </w:pPr>
            <w:r w:rsidRPr="00E714C7">
              <w:t>S</w:t>
            </w:r>
          </w:p>
        </w:tc>
        <w:tc>
          <w:tcPr>
            <w:tcW w:w="630" w:type="dxa"/>
          </w:tcPr>
          <w:p w14:paraId="71304A89" w14:textId="77777777" w:rsidR="00A1018F" w:rsidRPr="00E714C7" w:rsidRDefault="00A1018F" w:rsidP="0072624B">
            <w:pPr>
              <w:pStyle w:val="S-O-P"/>
            </w:pPr>
            <w:r w:rsidRPr="00E714C7">
              <w:t>S</w:t>
            </w:r>
          </w:p>
        </w:tc>
        <w:tc>
          <w:tcPr>
            <w:tcW w:w="540" w:type="dxa"/>
          </w:tcPr>
          <w:p w14:paraId="64A85404" w14:textId="77777777" w:rsidR="00A1018F" w:rsidRPr="00E714C7" w:rsidRDefault="00A1018F" w:rsidP="0072624B">
            <w:pPr>
              <w:pStyle w:val="S-O-P"/>
            </w:pPr>
            <w:r w:rsidRPr="00E714C7">
              <w:t>S</w:t>
            </w:r>
          </w:p>
        </w:tc>
        <w:tc>
          <w:tcPr>
            <w:tcW w:w="630" w:type="dxa"/>
          </w:tcPr>
          <w:p w14:paraId="28AC0D2C" w14:textId="77777777" w:rsidR="00A1018F" w:rsidRPr="00E714C7" w:rsidRDefault="00A1018F" w:rsidP="0072624B">
            <w:pPr>
              <w:pStyle w:val="S-O-P"/>
            </w:pPr>
            <w:r w:rsidRPr="00E714C7">
              <w:t>S</w:t>
            </w:r>
          </w:p>
        </w:tc>
        <w:tc>
          <w:tcPr>
            <w:tcW w:w="810" w:type="dxa"/>
          </w:tcPr>
          <w:p w14:paraId="6B822427" w14:textId="77777777" w:rsidR="00A1018F" w:rsidRPr="00E714C7" w:rsidRDefault="00A1018F" w:rsidP="0072624B">
            <w:pPr>
              <w:pStyle w:val="S-O-P"/>
            </w:pPr>
            <w:r w:rsidRPr="00E714C7">
              <w:t>S</w:t>
            </w:r>
          </w:p>
        </w:tc>
        <w:tc>
          <w:tcPr>
            <w:tcW w:w="733" w:type="dxa"/>
          </w:tcPr>
          <w:p w14:paraId="7AB1DDD5" w14:textId="77777777" w:rsidR="00A1018F" w:rsidRPr="00E714C7" w:rsidRDefault="00A1018F" w:rsidP="0072624B">
            <w:pPr>
              <w:pStyle w:val="S-O-P"/>
            </w:pPr>
            <w:r w:rsidRPr="00E714C7">
              <w:t>S</w:t>
            </w:r>
          </w:p>
        </w:tc>
      </w:tr>
      <w:tr w:rsidR="00A1018F" w:rsidRPr="002A30EA" w14:paraId="33A72313" w14:textId="77777777" w:rsidTr="0072624B">
        <w:tc>
          <w:tcPr>
            <w:tcW w:w="4534" w:type="dxa"/>
          </w:tcPr>
          <w:p w14:paraId="2B90E79F" w14:textId="77777777" w:rsidR="00A1018F" w:rsidRPr="00B649BE" w:rsidRDefault="00A1018F" w:rsidP="0072624B">
            <w:pPr>
              <w:pStyle w:val="BodyIndent1"/>
            </w:pPr>
            <w:r w:rsidRPr="00B649BE">
              <w:t xml:space="preserve">Supplemental driver and front-passenger </w:t>
            </w:r>
            <w:r w:rsidRPr="00B649BE">
              <w:br/>
              <w:t>seat-mounted side air bags (pelvic-thorax)</w:t>
            </w:r>
          </w:p>
        </w:tc>
        <w:tc>
          <w:tcPr>
            <w:tcW w:w="506" w:type="dxa"/>
          </w:tcPr>
          <w:p w14:paraId="711293E1" w14:textId="77777777" w:rsidR="00A1018F" w:rsidRPr="00E714C7" w:rsidRDefault="00A1018F" w:rsidP="0072624B">
            <w:pPr>
              <w:pStyle w:val="S-O-P"/>
            </w:pPr>
            <w:r w:rsidRPr="00E714C7">
              <w:t>S</w:t>
            </w:r>
          </w:p>
        </w:tc>
        <w:tc>
          <w:tcPr>
            <w:tcW w:w="630" w:type="dxa"/>
          </w:tcPr>
          <w:p w14:paraId="70C005C3" w14:textId="77777777" w:rsidR="00A1018F" w:rsidRPr="00E714C7" w:rsidRDefault="00A1018F" w:rsidP="0072624B">
            <w:pPr>
              <w:pStyle w:val="S-O-P"/>
            </w:pPr>
            <w:r w:rsidRPr="00E714C7">
              <w:t>S</w:t>
            </w:r>
          </w:p>
        </w:tc>
        <w:tc>
          <w:tcPr>
            <w:tcW w:w="450" w:type="dxa"/>
          </w:tcPr>
          <w:p w14:paraId="11AA00C1" w14:textId="77777777" w:rsidR="00A1018F" w:rsidRPr="00E714C7" w:rsidRDefault="00A1018F" w:rsidP="0072624B">
            <w:pPr>
              <w:pStyle w:val="S-O-P"/>
            </w:pPr>
            <w:r w:rsidRPr="00E714C7">
              <w:t>S</w:t>
            </w:r>
          </w:p>
        </w:tc>
        <w:tc>
          <w:tcPr>
            <w:tcW w:w="630" w:type="dxa"/>
          </w:tcPr>
          <w:p w14:paraId="41EBA9C8" w14:textId="77777777" w:rsidR="00A1018F" w:rsidRPr="00E714C7" w:rsidRDefault="00A1018F" w:rsidP="0072624B">
            <w:pPr>
              <w:pStyle w:val="S-O-P"/>
            </w:pPr>
            <w:r w:rsidRPr="00E714C7">
              <w:t>S</w:t>
            </w:r>
          </w:p>
        </w:tc>
        <w:tc>
          <w:tcPr>
            <w:tcW w:w="540" w:type="dxa"/>
          </w:tcPr>
          <w:p w14:paraId="08DD23F1" w14:textId="77777777" w:rsidR="00A1018F" w:rsidRPr="00E714C7" w:rsidRDefault="00A1018F" w:rsidP="0072624B">
            <w:pPr>
              <w:pStyle w:val="S-O-P"/>
            </w:pPr>
            <w:r w:rsidRPr="00E714C7">
              <w:t>S</w:t>
            </w:r>
          </w:p>
        </w:tc>
        <w:tc>
          <w:tcPr>
            <w:tcW w:w="630" w:type="dxa"/>
          </w:tcPr>
          <w:p w14:paraId="26B89691" w14:textId="77777777" w:rsidR="00A1018F" w:rsidRPr="00E714C7" w:rsidRDefault="00A1018F" w:rsidP="0072624B">
            <w:pPr>
              <w:pStyle w:val="S-O-P"/>
            </w:pPr>
            <w:r w:rsidRPr="00E714C7">
              <w:t>S</w:t>
            </w:r>
          </w:p>
        </w:tc>
        <w:tc>
          <w:tcPr>
            <w:tcW w:w="810" w:type="dxa"/>
          </w:tcPr>
          <w:p w14:paraId="1274ED21" w14:textId="77777777" w:rsidR="00A1018F" w:rsidRPr="00E714C7" w:rsidRDefault="00A1018F" w:rsidP="0072624B">
            <w:pPr>
              <w:pStyle w:val="S-O-P"/>
            </w:pPr>
            <w:r w:rsidRPr="00E714C7">
              <w:t>S</w:t>
            </w:r>
          </w:p>
        </w:tc>
        <w:tc>
          <w:tcPr>
            <w:tcW w:w="733" w:type="dxa"/>
          </w:tcPr>
          <w:p w14:paraId="2AB9C429" w14:textId="77777777" w:rsidR="00A1018F" w:rsidRPr="00E714C7" w:rsidRDefault="00A1018F" w:rsidP="0072624B">
            <w:pPr>
              <w:pStyle w:val="S-O-P"/>
            </w:pPr>
            <w:r w:rsidRPr="00E714C7">
              <w:t>S</w:t>
            </w:r>
          </w:p>
        </w:tc>
      </w:tr>
      <w:tr w:rsidR="00A1018F" w:rsidRPr="002A30EA" w14:paraId="4AB4BB2E" w14:textId="77777777" w:rsidTr="0072624B">
        <w:tc>
          <w:tcPr>
            <w:tcW w:w="4534" w:type="dxa"/>
          </w:tcPr>
          <w:p w14:paraId="2DF96300" w14:textId="77777777" w:rsidR="00A1018F" w:rsidRPr="002A30EA" w:rsidRDefault="00A1018F" w:rsidP="0072624B">
            <w:pPr>
              <w:pStyle w:val="FABodyCopy"/>
            </w:pPr>
            <w:r w:rsidRPr="002A30EA">
              <w:t xml:space="preserve">Blind-spot Monitoring and Rear Cross Path detection </w:t>
            </w:r>
            <w:r w:rsidRPr="002A30EA">
              <w:br/>
              <w:t>(included with Driver Confidence Group)</w:t>
            </w:r>
          </w:p>
        </w:tc>
        <w:tc>
          <w:tcPr>
            <w:tcW w:w="506" w:type="dxa"/>
          </w:tcPr>
          <w:p w14:paraId="5357BB55" w14:textId="77777777" w:rsidR="00A1018F" w:rsidRPr="00E714C7" w:rsidRDefault="00A1018F" w:rsidP="0072624B">
            <w:pPr>
              <w:pStyle w:val="S-O-P"/>
            </w:pPr>
            <w:r w:rsidRPr="00E714C7">
              <w:t>P</w:t>
            </w:r>
          </w:p>
        </w:tc>
        <w:tc>
          <w:tcPr>
            <w:tcW w:w="630" w:type="dxa"/>
          </w:tcPr>
          <w:p w14:paraId="67BA9EE4" w14:textId="77777777" w:rsidR="00A1018F" w:rsidRPr="00E714C7" w:rsidRDefault="00A1018F" w:rsidP="0072624B">
            <w:pPr>
              <w:pStyle w:val="S-O-P"/>
            </w:pPr>
            <w:r w:rsidRPr="00E714C7">
              <w:t>P</w:t>
            </w:r>
          </w:p>
        </w:tc>
        <w:tc>
          <w:tcPr>
            <w:tcW w:w="450" w:type="dxa"/>
          </w:tcPr>
          <w:p w14:paraId="7D6E8A0F" w14:textId="77777777" w:rsidR="00A1018F" w:rsidRPr="00E714C7" w:rsidRDefault="00A1018F" w:rsidP="0072624B">
            <w:pPr>
              <w:pStyle w:val="S-O-P"/>
            </w:pPr>
            <w:r w:rsidRPr="00E714C7">
              <w:t>P</w:t>
            </w:r>
          </w:p>
        </w:tc>
        <w:tc>
          <w:tcPr>
            <w:tcW w:w="630" w:type="dxa"/>
          </w:tcPr>
          <w:p w14:paraId="14B35D9C" w14:textId="77777777" w:rsidR="00A1018F" w:rsidRPr="00E714C7" w:rsidRDefault="00A1018F" w:rsidP="0072624B">
            <w:pPr>
              <w:pStyle w:val="S-O-P"/>
            </w:pPr>
            <w:r w:rsidRPr="00E714C7">
              <w:t>P</w:t>
            </w:r>
          </w:p>
        </w:tc>
        <w:tc>
          <w:tcPr>
            <w:tcW w:w="540" w:type="dxa"/>
          </w:tcPr>
          <w:p w14:paraId="401ADC66" w14:textId="77777777" w:rsidR="00A1018F" w:rsidRPr="00E714C7" w:rsidRDefault="00A1018F" w:rsidP="0072624B">
            <w:pPr>
              <w:pStyle w:val="S-O-P"/>
            </w:pPr>
            <w:r w:rsidRPr="00E714C7">
              <w:t>P</w:t>
            </w:r>
          </w:p>
        </w:tc>
        <w:tc>
          <w:tcPr>
            <w:tcW w:w="630" w:type="dxa"/>
          </w:tcPr>
          <w:p w14:paraId="61860DC5" w14:textId="77777777" w:rsidR="00A1018F" w:rsidRPr="00E714C7" w:rsidRDefault="00A1018F" w:rsidP="0072624B">
            <w:pPr>
              <w:pStyle w:val="S-O-P"/>
            </w:pPr>
            <w:r w:rsidRPr="00E714C7">
              <w:t>P</w:t>
            </w:r>
          </w:p>
        </w:tc>
        <w:tc>
          <w:tcPr>
            <w:tcW w:w="810" w:type="dxa"/>
          </w:tcPr>
          <w:p w14:paraId="6ECB1ACD" w14:textId="77777777" w:rsidR="00A1018F" w:rsidRPr="00E714C7" w:rsidRDefault="00A1018F" w:rsidP="0072624B">
            <w:pPr>
              <w:pStyle w:val="S-O-P"/>
            </w:pPr>
            <w:r w:rsidRPr="00E714C7">
              <w:t>P</w:t>
            </w:r>
          </w:p>
        </w:tc>
        <w:tc>
          <w:tcPr>
            <w:tcW w:w="733" w:type="dxa"/>
          </w:tcPr>
          <w:p w14:paraId="00D01B52" w14:textId="77777777" w:rsidR="00A1018F" w:rsidRPr="00E714C7" w:rsidRDefault="00A1018F" w:rsidP="0072624B">
            <w:pPr>
              <w:pStyle w:val="S-O-P"/>
            </w:pPr>
            <w:r w:rsidRPr="00E714C7">
              <w:t>P</w:t>
            </w:r>
          </w:p>
        </w:tc>
      </w:tr>
      <w:tr w:rsidR="00A1018F" w:rsidRPr="002A30EA" w14:paraId="007B4456" w14:textId="77777777" w:rsidTr="0072624B">
        <w:tc>
          <w:tcPr>
            <w:tcW w:w="4534" w:type="dxa"/>
          </w:tcPr>
          <w:p w14:paraId="127DBBDE" w14:textId="77777777" w:rsidR="00A1018F" w:rsidRPr="002A30EA" w:rsidRDefault="00A1018F" w:rsidP="0072624B">
            <w:pPr>
              <w:pStyle w:val="FABodyCopy"/>
            </w:pPr>
            <w:r w:rsidRPr="002A30EA">
              <w:t xml:space="preserve">Brake Assist </w:t>
            </w:r>
          </w:p>
        </w:tc>
        <w:tc>
          <w:tcPr>
            <w:tcW w:w="506" w:type="dxa"/>
          </w:tcPr>
          <w:p w14:paraId="7C9CDEA7" w14:textId="77777777" w:rsidR="00A1018F" w:rsidRPr="00E714C7" w:rsidRDefault="00A1018F" w:rsidP="0072624B">
            <w:pPr>
              <w:pStyle w:val="S-O-P"/>
            </w:pPr>
            <w:r w:rsidRPr="00E714C7">
              <w:t>S</w:t>
            </w:r>
          </w:p>
        </w:tc>
        <w:tc>
          <w:tcPr>
            <w:tcW w:w="630" w:type="dxa"/>
          </w:tcPr>
          <w:p w14:paraId="2916B6EA" w14:textId="77777777" w:rsidR="00A1018F" w:rsidRPr="00E714C7" w:rsidRDefault="00A1018F" w:rsidP="0072624B">
            <w:pPr>
              <w:pStyle w:val="S-O-P"/>
            </w:pPr>
            <w:r w:rsidRPr="00E714C7">
              <w:t>S</w:t>
            </w:r>
          </w:p>
        </w:tc>
        <w:tc>
          <w:tcPr>
            <w:tcW w:w="450" w:type="dxa"/>
          </w:tcPr>
          <w:p w14:paraId="6773E76D" w14:textId="77777777" w:rsidR="00A1018F" w:rsidRPr="00E714C7" w:rsidRDefault="00A1018F" w:rsidP="0072624B">
            <w:pPr>
              <w:pStyle w:val="S-O-P"/>
            </w:pPr>
            <w:r w:rsidRPr="00E714C7">
              <w:t>S</w:t>
            </w:r>
          </w:p>
        </w:tc>
        <w:tc>
          <w:tcPr>
            <w:tcW w:w="630" w:type="dxa"/>
          </w:tcPr>
          <w:p w14:paraId="6482382E" w14:textId="77777777" w:rsidR="00A1018F" w:rsidRPr="00E714C7" w:rsidRDefault="00A1018F" w:rsidP="0072624B">
            <w:pPr>
              <w:pStyle w:val="S-O-P"/>
            </w:pPr>
            <w:r w:rsidRPr="00E714C7">
              <w:t>S</w:t>
            </w:r>
          </w:p>
        </w:tc>
        <w:tc>
          <w:tcPr>
            <w:tcW w:w="540" w:type="dxa"/>
          </w:tcPr>
          <w:p w14:paraId="72B23904" w14:textId="77777777" w:rsidR="00A1018F" w:rsidRPr="00E714C7" w:rsidRDefault="00A1018F" w:rsidP="0072624B">
            <w:pPr>
              <w:pStyle w:val="S-O-P"/>
            </w:pPr>
            <w:r w:rsidRPr="00E714C7">
              <w:t>S</w:t>
            </w:r>
          </w:p>
        </w:tc>
        <w:tc>
          <w:tcPr>
            <w:tcW w:w="630" w:type="dxa"/>
          </w:tcPr>
          <w:p w14:paraId="3A423568" w14:textId="77777777" w:rsidR="00A1018F" w:rsidRPr="00E714C7" w:rsidRDefault="00A1018F" w:rsidP="0072624B">
            <w:pPr>
              <w:pStyle w:val="S-O-P"/>
            </w:pPr>
            <w:r w:rsidRPr="00E714C7">
              <w:t>S</w:t>
            </w:r>
          </w:p>
        </w:tc>
        <w:tc>
          <w:tcPr>
            <w:tcW w:w="810" w:type="dxa"/>
          </w:tcPr>
          <w:p w14:paraId="1907A070" w14:textId="77777777" w:rsidR="00A1018F" w:rsidRPr="00E714C7" w:rsidRDefault="00A1018F" w:rsidP="0072624B">
            <w:pPr>
              <w:pStyle w:val="S-O-P"/>
            </w:pPr>
            <w:r w:rsidRPr="00E714C7">
              <w:t>S</w:t>
            </w:r>
          </w:p>
        </w:tc>
        <w:tc>
          <w:tcPr>
            <w:tcW w:w="733" w:type="dxa"/>
          </w:tcPr>
          <w:p w14:paraId="54A2B15E" w14:textId="77777777" w:rsidR="00A1018F" w:rsidRPr="00E714C7" w:rsidRDefault="00A1018F" w:rsidP="0072624B">
            <w:pPr>
              <w:pStyle w:val="S-O-P"/>
            </w:pPr>
            <w:r w:rsidRPr="00E714C7">
              <w:t>S</w:t>
            </w:r>
          </w:p>
        </w:tc>
      </w:tr>
      <w:tr w:rsidR="00A1018F" w:rsidRPr="002A30EA" w14:paraId="27F02F33" w14:textId="77777777" w:rsidTr="0072624B">
        <w:tc>
          <w:tcPr>
            <w:tcW w:w="4534" w:type="dxa"/>
          </w:tcPr>
          <w:p w14:paraId="13F93AE9" w14:textId="77777777" w:rsidR="00A1018F" w:rsidRPr="002A30EA" w:rsidRDefault="00A1018F" w:rsidP="0072624B">
            <w:pPr>
              <w:pStyle w:val="FABodyCopy"/>
            </w:pPr>
            <w:r w:rsidRPr="002A30EA">
              <w:t xml:space="preserve">Brake-park interlock (included with </w:t>
            </w:r>
            <w:r w:rsidRPr="002A30EA">
              <w:br/>
              <w:t xml:space="preserve">automatic transmission) </w:t>
            </w:r>
          </w:p>
        </w:tc>
        <w:tc>
          <w:tcPr>
            <w:tcW w:w="506" w:type="dxa"/>
          </w:tcPr>
          <w:p w14:paraId="5B55C1CE" w14:textId="77777777" w:rsidR="00A1018F" w:rsidRPr="00E714C7" w:rsidRDefault="00A1018F" w:rsidP="0072624B">
            <w:pPr>
              <w:pStyle w:val="S-O-P"/>
            </w:pPr>
            <w:r w:rsidRPr="00E714C7">
              <w:t>S</w:t>
            </w:r>
          </w:p>
        </w:tc>
        <w:tc>
          <w:tcPr>
            <w:tcW w:w="630" w:type="dxa"/>
          </w:tcPr>
          <w:p w14:paraId="03F8D3EB" w14:textId="77777777" w:rsidR="00A1018F" w:rsidRPr="00E714C7" w:rsidRDefault="00A1018F" w:rsidP="0072624B">
            <w:pPr>
              <w:pStyle w:val="S-O-P"/>
            </w:pPr>
            <w:r w:rsidRPr="00E714C7">
              <w:t>S</w:t>
            </w:r>
          </w:p>
        </w:tc>
        <w:tc>
          <w:tcPr>
            <w:tcW w:w="450" w:type="dxa"/>
          </w:tcPr>
          <w:p w14:paraId="7BE69285" w14:textId="77777777" w:rsidR="00A1018F" w:rsidRPr="00E714C7" w:rsidRDefault="00A1018F" w:rsidP="0072624B">
            <w:pPr>
              <w:pStyle w:val="S-O-P"/>
            </w:pPr>
            <w:r w:rsidRPr="00E714C7">
              <w:t>S</w:t>
            </w:r>
          </w:p>
        </w:tc>
        <w:tc>
          <w:tcPr>
            <w:tcW w:w="630" w:type="dxa"/>
          </w:tcPr>
          <w:p w14:paraId="578FE257" w14:textId="77777777" w:rsidR="00A1018F" w:rsidRPr="00E714C7" w:rsidRDefault="00A1018F" w:rsidP="0072624B">
            <w:pPr>
              <w:pStyle w:val="S-O-P"/>
            </w:pPr>
            <w:r w:rsidRPr="00E714C7">
              <w:t>S</w:t>
            </w:r>
          </w:p>
        </w:tc>
        <w:tc>
          <w:tcPr>
            <w:tcW w:w="540" w:type="dxa"/>
          </w:tcPr>
          <w:p w14:paraId="45EAFE58" w14:textId="77777777" w:rsidR="00A1018F" w:rsidRPr="00E714C7" w:rsidRDefault="00A1018F" w:rsidP="0072624B">
            <w:pPr>
              <w:pStyle w:val="S-O-P"/>
            </w:pPr>
            <w:r w:rsidRPr="00E714C7">
              <w:t>S</w:t>
            </w:r>
          </w:p>
        </w:tc>
        <w:tc>
          <w:tcPr>
            <w:tcW w:w="630" w:type="dxa"/>
          </w:tcPr>
          <w:p w14:paraId="632C4E88" w14:textId="77777777" w:rsidR="00A1018F" w:rsidRPr="00E714C7" w:rsidRDefault="00A1018F" w:rsidP="0072624B">
            <w:pPr>
              <w:pStyle w:val="S-O-P"/>
            </w:pPr>
            <w:r w:rsidRPr="00E714C7">
              <w:t>S</w:t>
            </w:r>
          </w:p>
        </w:tc>
        <w:tc>
          <w:tcPr>
            <w:tcW w:w="810" w:type="dxa"/>
          </w:tcPr>
          <w:p w14:paraId="35CDAC12" w14:textId="77777777" w:rsidR="00A1018F" w:rsidRPr="00E714C7" w:rsidRDefault="00A1018F" w:rsidP="0072624B">
            <w:pPr>
              <w:pStyle w:val="S-O-P"/>
            </w:pPr>
            <w:r w:rsidRPr="00E714C7">
              <w:t>S</w:t>
            </w:r>
          </w:p>
        </w:tc>
        <w:tc>
          <w:tcPr>
            <w:tcW w:w="733" w:type="dxa"/>
          </w:tcPr>
          <w:p w14:paraId="2E4F0143" w14:textId="77777777" w:rsidR="00A1018F" w:rsidRPr="00E714C7" w:rsidRDefault="00A1018F" w:rsidP="0072624B">
            <w:pPr>
              <w:pStyle w:val="S-O-P"/>
            </w:pPr>
            <w:r w:rsidRPr="00E714C7">
              <w:t>S</w:t>
            </w:r>
          </w:p>
        </w:tc>
      </w:tr>
      <w:tr w:rsidR="00A1018F" w:rsidRPr="002A30EA" w14:paraId="21393F3B" w14:textId="77777777" w:rsidTr="0072624B">
        <w:tc>
          <w:tcPr>
            <w:tcW w:w="4534" w:type="dxa"/>
          </w:tcPr>
          <w:p w14:paraId="444F726C" w14:textId="77777777" w:rsidR="00A1018F" w:rsidRPr="002A30EA" w:rsidRDefault="00A1018F" w:rsidP="0072624B">
            <w:pPr>
              <w:pStyle w:val="FABodyCopy"/>
            </w:pPr>
            <w:r w:rsidRPr="002A30EA">
              <w:t>Child Seat Anchor System (LATCH)</w:t>
            </w:r>
          </w:p>
        </w:tc>
        <w:tc>
          <w:tcPr>
            <w:tcW w:w="506" w:type="dxa"/>
          </w:tcPr>
          <w:p w14:paraId="36E56A3C" w14:textId="77777777" w:rsidR="00A1018F" w:rsidRPr="00E714C7" w:rsidRDefault="00A1018F" w:rsidP="0072624B">
            <w:pPr>
              <w:pStyle w:val="S-O-P"/>
            </w:pPr>
            <w:r w:rsidRPr="00E714C7">
              <w:t>S</w:t>
            </w:r>
          </w:p>
        </w:tc>
        <w:tc>
          <w:tcPr>
            <w:tcW w:w="630" w:type="dxa"/>
          </w:tcPr>
          <w:p w14:paraId="1A2940D6" w14:textId="77777777" w:rsidR="00A1018F" w:rsidRPr="00E714C7" w:rsidRDefault="00A1018F" w:rsidP="0072624B">
            <w:pPr>
              <w:pStyle w:val="S-O-P"/>
            </w:pPr>
            <w:r w:rsidRPr="00E714C7">
              <w:t>S</w:t>
            </w:r>
          </w:p>
        </w:tc>
        <w:tc>
          <w:tcPr>
            <w:tcW w:w="450" w:type="dxa"/>
          </w:tcPr>
          <w:p w14:paraId="3BA91EB2" w14:textId="77777777" w:rsidR="00A1018F" w:rsidRPr="00E714C7" w:rsidRDefault="00A1018F" w:rsidP="0072624B">
            <w:pPr>
              <w:pStyle w:val="S-O-P"/>
            </w:pPr>
            <w:r w:rsidRPr="00E714C7">
              <w:t>S</w:t>
            </w:r>
          </w:p>
        </w:tc>
        <w:tc>
          <w:tcPr>
            <w:tcW w:w="630" w:type="dxa"/>
          </w:tcPr>
          <w:p w14:paraId="620B5B0B" w14:textId="77777777" w:rsidR="00A1018F" w:rsidRPr="00E714C7" w:rsidRDefault="00A1018F" w:rsidP="0072624B">
            <w:pPr>
              <w:pStyle w:val="S-O-P"/>
            </w:pPr>
            <w:r w:rsidRPr="00E714C7">
              <w:t>S</w:t>
            </w:r>
          </w:p>
        </w:tc>
        <w:tc>
          <w:tcPr>
            <w:tcW w:w="540" w:type="dxa"/>
          </w:tcPr>
          <w:p w14:paraId="68B0A0AA" w14:textId="77777777" w:rsidR="00A1018F" w:rsidRPr="00E714C7" w:rsidRDefault="00A1018F" w:rsidP="0072624B">
            <w:pPr>
              <w:pStyle w:val="S-O-P"/>
            </w:pPr>
            <w:r w:rsidRPr="00E714C7">
              <w:t>S</w:t>
            </w:r>
          </w:p>
        </w:tc>
        <w:tc>
          <w:tcPr>
            <w:tcW w:w="630" w:type="dxa"/>
          </w:tcPr>
          <w:p w14:paraId="5B109AA2" w14:textId="77777777" w:rsidR="00A1018F" w:rsidRPr="00E714C7" w:rsidRDefault="00A1018F" w:rsidP="0072624B">
            <w:pPr>
              <w:pStyle w:val="S-O-P"/>
            </w:pPr>
            <w:r w:rsidRPr="00E714C7">
              <w:t>S</w:t>
            </w:r>
          </w:p>
        </w:tc>
        <w:tc>
          <w:tcPr>
            <w:tcW w:w="810" w:type="dxa"/>
          </w:tcPr>
          <w:p w14:paraId="270922E0" w14:textId="77777777" w:rsidR="00A1018F" w:rsidRPr="00E714C7" w:rsidRDefault="00A1018F" w:rsidP="0072624B">
            <w:pPr>
              <w:pStyle w:val="S-O-P"/>
            </w:pPr>
            <w:r w:rsidRPr="00E714C7">
              <w:t>S</w:t>
            </w:r>
          </w:p>
        </w:tc>
        <w:tc>
          <w:tcPr>
            <w:tcW w:w="733" w:type="dxa"/>
          </w:tcPr>
          <w:p w14:paraId="248BC60A" w14:textId="77777777" w:rsidR="00A1018F" w:rsidRPr="00E714C7" w:rsidRDefault="00A1018F" w:rsidP="0072624B">
            <w:pPr>
              <w:pStyle w:val="S-O-P"/>
            </w:pPr>
            <w:r w:rsidRPr="00E714C7">
              <w:t>S</w:t>
            </w:r>
          </w:p>
        </w:tc>
      </w:tr>
      <w:tr w:rsidR="00A1018F" w:rsidRPr="002A30EA" w14:paraId="72C137C9" w14:textId="77777777" w:rsidTr="0072624B">
        <w:tc>
          <w:tcPr>
            <w:tcW w:w="4534" w:type="dxa"/>
          </w:tcPr>
          <w:p w14:paraId="2C3B8CDB" w14:textId="77777777" w:rsidR="00A1018F" w:rsidRPr="002A30EA" w:rsidRDefault="00A1018F" w:rsidP="0072624B">
            <w:pPr>
              <w:pStyle w:val="FABodyCopy"/>
            </w:pPr>
            <w:r w:rsidRPr="002A30EA">
              <w:t>Constant-force retractors</w:t>
            </w:r>
          </w:p>
        </w:tc>
        <w:tc>
          <w:tcPr>
            <w:tcW w:w="506" w:type="dxa"/>
          </w:tcPr>
          <w:p w14:paraId="03977FE9" w14:textId="77777777" w:rsidR="00A1018F" w:rsidRPr="00E714C7" w:rsidRDefault="00A1018F" w:rsidP="0072624B">
            <w:pPr>
              <w:pStyle w:val="S-O-P"/>
            </w:pPr>
            <w:r w:rsidRPr="00E714C7">
              <w:t>S</w:t>
            </w:r>
          </w:p>
        </w:tc>
        <w:tc>
          <w:tcPr>
            <w:tcW w:w="630" w:type="dxa"/>
          </w:tcPr>
          <w:p w14:paraId="6612B2A8" w14:textId="77777777" w:rsidR="00A1018F" w:rsidRPr="00E714C7" w:rsidRDefault="00A1018F" w:rsidP="0072624B">
            <w:pPr>
              <w:pStyle w:val="S-O-P"/>
            </w:pPr>
            <w:r w:rsidRPr="00E714C7">
              <w:t>S</w:t>
            </w:r>
          </w:p>
        </w:tc>
        <w:tc>
          <w:tcPr>
            <w:tcW w:w="450" w:type="dxa"/>
          </w:tcPr>
          <w:p w14:paraId="765CCCE4" w14:textId="77777777" w:rsidR="00A1018F" w:rsidRPr="00E714C7" w:rsidRDefault="00A1018F" w:rsidP="0072624B">
            <w:pPr>
              <w:pStyle w:val="S-O-P"/>
            </w:pPr>
            <w:r w:rsidRPr="00E714C7">
              <w:t>S</w:t>
            </w:r>
          </w:p>
        </w:tc>
        <w:tc>
          <w:tcPr>
            <w:tcW w:w="630" w:type="dxa"/>
          </w:tcPr>
          <w:p w14:paraId="612D3C50" w14:textId="77777777" w:rsidR="00A1018F" w:rsidRPr="00E714C7" w:rsidRDefault="00A1018F" w:rsidP="0072624B">
            <w:pPr>
              <w:pStyle w:val="S-O-P"/>
            </w:pPr>
            <w:r w:rsidRPr="00E714C7">
              <w:t>S</w:t>
            </w:r>
          </w:p>
        </w:tc>
        <w:tc>
          <w:tcPr>
            <w:tcW w:w="540" w:type="dxa"/>
          </w:tcPr>
          <w:p w14:paraId="1F6FC213" w14:textId="77777777" w:rsidR="00A1018F" w:rsidRPr="00E714C7" w:rsidRDefault="00A1018F" w:rsidP="0072624B">
            <w:pPr>
              <w:pStyle w:val="S-O-P"/>
            </w:pPr>
            <w:r w:rsidRPr="00E714C7">
              <w:t>S</w:t>
            </w:r>
          </w:p>
        </w:tc>
        <w:tc>
          <w:tcPr>
            <w:tcW w:w="630" w:type="dxa"/>
          </w:tcPr>
          <w:p w14:paraId="1D7513CB" w14:textId="77777777" w:rsidR="00A1018F" w:rsidRPr="00E714C7" w:rsidRDefault="00A1018F" w:rsidP="0072624B">
            <w:pPr>
              <w:pStyle w:val="S-O-P"/>
            </w:pPr>
            <w:r w:rsidRPr="00E714C7">
              <w:t>S</w:t>
            </w:r>
          </w:p>
        </w:tc>
        <w:tc>
          <w:tcPr>
            <w:tcW w:w="810" w:type="dxa"/>
          </w:tcPr>
          <w:p w14:paraId="2F8511C3" w14:textId="77777777" w:rsidR="00A1018F" w:rsidRPr="00E714C7" w:rsidRDefault="00A1018F" w:rsidP="0072624B">
            <w:pPr>
              <w:pStyle w:val="S-O-P"/>
            </w:pPr>
            <w:r w:rsidRPr="00E714C7">
              <w:t>S</w:t>
            </w:r>
          </w:p>
        </w:tc>
        <w:tc>
          <w:tcPr>
            <w:tcW w:w="733" w:type="dxa"/>
          </w:tcPr>
          <w:p w14:paraId="1F073677" w14:textId="77777777" w:rsidR="00A1018F" w:rsidRPr="00E714C7" w:rsidRDefault="00A1018F" w:rsidP="0072624B">
            <w:pPr>
              <w:pStyle w:val="S-O-P"/>
            </w:pPr>
            <w:r w:rsidRPr="00E714C7">
              <w:t>S</w:t>
            </w:r>
          </w:p>
        </w:tc>
      </w:tr>
      <w:tr w:rsidR="00A1018F" w:rsidRPr="002A30EA" w14:paraId="10378F5E" w14:textId="77777777" w:rsidTr="0072624B">
        <w:tc>
          <w:tcPr>
            <w:tcW w:w="4534" w:type="dxa"/>
          </w:tcPr>
          <w:p w14:paraId="798621F0" w14:textId="77777777" w:rsidR="00A1018F" w:rsidRPr="002A30EA" w:rsidRDefault="00A1018F" w:rsidP="0072624B">
            <w:pPr>
              <w:pStyle w:val="FABodyCopy"/>
            </w:pPr>
            <w:r w:rsidRPr="002A30EA">
              <w:t xml:space="preserve">Electronic stability control (ESC) — </w:t>
            </w:r>
            <w:r>
              <w:br/>
            </w:r>
            <w:r w:rsidRPr="002A30EA">
              <w:t xml:space="preserve">includes brake assist </w:t>
            </w:r>
          </w:p>
        </w:tc>
        <w:tc>
          <w:tcPr>
            <w:tcW w:w="506" w:type="dxa"/>
          </w:tcPr>
          <w:p w14:paraId="29D0E136" w14:textId="77777777" w:rsidR="00A1018F" w:rsidRPr="00E714C7" w:rsidRDefault="00A1018F" w:rsidP="0072624B">
            <w:pPr>
              <w:pStyle w:val="S-O-P"/>
            </w:pPr>
            <w:r w:rsidRPr="00E714C7">
              <w:t>S</w:t>
            </w:r>
          </w:p>
        </w:tc>
        <w:tc>
          <w:tcPr>
            <w:tcW w:w="630" w:type="dxa"/>
          </w:tcPr>
          <w:p w14:paraId="4D5C932F" w14:textId="77777777" w:rsidR="00A1018F" w:rsidRPr="00E714C7" w:rsidRDefault="00A1018F" w:rsidP="0072624B">
            <w:pPr>
              <w:pStyle w:val="S-O-P"/>
            </w:pPr>
            <w:r w:rsidRPr="00E714C7">
              <w:t>S</w:t>
            </w:r>
          </w:p>
        </w:tc>
        <w:tc>
          <w:tcPr>
            <w:tcW w:w="450" w:type="dxa"/>
          </w:tcPr>
          <w:p w14:paraId="73873F3F" w14:textId="77777777" w:rsidR="00A1018F" w:rsidRPr="00E714C7" w:rsidRDefault="00A1018F" w:rsidP="0072624B">
            <w:pPr>
              <w:pStyle w:val="S-O-P"/>
            </w:pPr>
            <w:r w:rsidRPr="00E714C7">
              <w:t>S</w:t>
            </w:r>
          </w:p>
        </w:tc>
        <w:tc>
          <w:tcPr>
            <w:tcW w:w="630" w:type="dxa"/>
          </w:tcPr>
          <w:p w14:paraId="2692578A" w14:textId="77777777" w:rsidR="00A1018F" w:rsidRPr="00E714C7" w:rsidRDefault="00A1018F" w:rsidP="0072624B">
            <w:pPr>
              <w:pStyle w:val="S-O-P"/>
            </w:pPr>
            <w:r w:rsidRPr="00E714C7">
              <w:t>S</w:t>
            </w:r>
          </w:p>
        </w:tc>
        <w:tc>
          <w:tcPr>
            <w:tcW w:w="540" w:type="dxa"/>
          </w:tcPr>
          <w:p w14:paraId="57350227" w14:textId="77777777" w:rsidR="00A1018F" w:rsidRPr="00E714C7" w:rsidRDefault="00A1018F" w:rsidP="0072624B">
            <w:pPr>
              <w:pStyle w:val="S-O-P"/>
            </w:pPr>
            <w:r w:rsidRPr="00E714C7">
              <w:t>S</w:t>
            </w:r>
          </w:p>
        </w:tc>
        <w:tc>
          <w:tcPr>
            <w:tcW w:w="630" w:type="dxa"/>
          </w:tcPr>
          <w:p w14:paraId="27A074C7" w14:textId="77777777" w:rsidR="00A1018F" w:rsidRPr="00E714C7" w:rsidRDefault="00A1018F" w:rsidP="0072624B">
            <w:pPr>
              <w:pStyle w:val="S-O-P"/>
            </w:pPr>
            <w:r w:rsidRPr="00E714C7">
              <w:t>S</w:t>
            </w:r>
          </w:p>
        </w:tc>
        <w:tc>
          <w:tcPr>
            <w:tcW w:w="810" w:type="dxa"/>
          </w:tcPr>
          <w:p w14:paraId="51ACAB44" w14:textId="77777777" w:rsidR="00A1018F" w:rsidRPr="00E714C7" w:rsidRDefault="00A1018F" w:rsidP="0072624B">
            <w:pPr>
              <w:pStyle w:val="S-O-P"/>
            </w:pPr>
            <w:r w:rsidRPr="00E714C7">
              <w:t>S</w:t>
            </w:r>
          </w:p>
        </w:tc>
        <w:tc>
          <w:tcPr>
            <w:tcW w:w="733" w:type="dxa"/>
          </w:tcPr>
          <w:p w14:paraId="683339A6" w14:textId="77777777" w:rsidR="00A1018F" w:rsidRPr="00E714C7" w:rsidRDefault="00A1018F" w:rsidP="0072624B">
            <w:pPr>
              <w:pStyle w:val="S-O-P"/>
            </w:pPr>
            <w:r w:rsidRPr="00E714C7">
              <w:t>S</w:t>
            </w:r>
          </w:p>
        </w:tc>
      </w:tr>
      <w:tr w:rsidR="00A1018F" w:rsidRPr="002A30EA" w14:paraId="6B1780A7" w14:textId="77777777" w:rsidTr="0072624B">
        <w:tc>
          <w:tcPr>
            <w:tcW w:w="4534" w:type="dxa"/>
          </w:tcPr>
          <w:p w14:paraId="3E83B881" w14:textId="77777777" w:rsidR="00A1018F" w:rsidRPr="002A30EA" w:rsidRDefault="00A1018F" w:rsidP="0072624B">
            <w:pPr>
              <w:pStyle w:val="FABodyCopy"/>
            </w:pPr>
            <w:r w:rsidRPr="002A30EA">
              <w:t>Enhanced Accident Response System (EARS)</w:t>
            </w:r>
          </w:p>
        </w:tc>
        <w:tc>
          <w:tcPr>
            <w:tcW w:w="506" w:type="dxa"/>
          </w:tcPr>
          <w:p w14:paraId="5E49FEE9" w14:textId="77777777" w:rsidR="00A1018F" w:rsidRPr="00E714C7" w:rsidRDefault="00A1018F" w:rsidP="0072624B">
            <w:pPr>
              <w:pStyle w:val="S-O-P"/>
            </w:pPr>
            <w:r w:rsidRPr="00E714C7">
              <w:t>S</w:t>
            </w:r>
          </w:p>
        </w:tc>
        <w:tc>
          <w:tcPr>
            <w:tcW w:w="630" w:type="dxa"/>
          </w:tcPr>
          <w:p w14:paraId="57C50683" w14:textId="77777777" w:rsidR="00A1018F" w:rsidRPr="00E714C7" w:rsidRDefault="00A1018F" w:rsidP="0072624B">
            <w:pPr>
              <w:pStyle w:val="S-O-P"/>
            </w:pPr>
            <w:r w:rsidRPr="00E714C7">
              <w:t>S</w:t>
            </w:r>
          </w:p>
        </w:tc>
        <w:tc>
          <w:tcPr>
            <w:tcW w:w="450" w:type="dxa"/>
          </w:tcPr>
          <w:p w14:paraId="3C97AF93" w14:textId="77777777" w:rsidR="00A1018F" w:rsidRPr="00E714C7" w:rsidRDefault="00A1018F" w:rsidP="0072624B">
            <w:pPr>
              <w:pStyle w:val="S-O-P"/>
            </w:pPr>
            <w:r w:rsidRPr="00E714C7">
              <w:t>S</w:t>
            </w:r>
          </w:p>
        </w:tc>
        <w:tc>
          <w:tcPr>
            <w:tcW w:w="630" w:type="dxa"/>
          </w:tcPr>
          <w:p w14:paraId="22376808" w14:textId="77777777" w:rsidR="00A1018F" w:rsidRPr="00E714C7" w:rsidRDefault="00A1018F" w:rsidP="0072624B">
            <w:pPr>
              <w:pStyle w:val="S-O-P"/>
            </w:pPr>
            <w:r w:rsidRPr="00E714C7">
              <w:t>S</w:t>
            </w:r>
          </w:p>
        </w:tc>
        <w:tc>
          <w:tcPr>
            <w:tcW w:w="540" w:type="dxa"/>
          </w:tcPr>
          <w:p w14:paraId="429EB547" w14:textId="77777777" w:rsidR="00A1018F" w:rsidRPr="00E714C7" w:rsidRDefault="00A1018F" w:rsidP="0072624B">
            <w:pPr>
              <w:pStyle w:val="S-O-P"/>
            </w:pPr>
            <w:r w:rsidRPr="00E714C7">
              <w:t>S</w:t>
            </w:r>
          </w:p>
        </w:tc>
        <w:tc>
          <w:tcPr>
            <w:tcW w:w="630" w:type="dxa"/>
          </w:tcPr>
          <w:p w14:paraId="5D9D2B60" w14:textId="77777777" w:rsidR="00A1018F" w:rsidRPr="00E714C7" w:rsidRDefault="00A1018F" w:rsidP="0072624B">
            <w:pPr>
              <w:pStyle w:val="S-O-P"/>
            </w:pPr>
            <w:r w:rsidRPr="00E714C7">
              <w:t>S</w:t>
            </w:r>
          </w:p>
        </w:tc>
        <w:tc>
          <w:tcPr>
            <w:tcW w:w="810" w:type="dxa"/>
          </w:tcPr>
          <w:p w14:paraId="7195DFC2" w14:textId="77777777" w:rsidR="00A1018F" w:rsidRPr="00E714C7" w:rsidRDefault="00A1018F" w:rsidP="0072624B">
            <w:pPr>
              <w:pStyle w:val="S-O-P"/>
            </w:pPr>
            <w:r w:rsidRPr="00E714C7">
              <w:t>S</w:t>
            </w:r>
          </w:p>
        </w:tc>
        <w:tc>
          <w:tcPr>
            <w:tcW w:w="733" w:type="dxa"/>
          </w:tcPr>
          <w:p w14:paraId="1DB6062C" w14:textId="77777777" w:rsidR="00A1018F" w:rsidRPr="00E714C7" w:rsidRDefault="00A1018F" w:rsidP="0072624B">
            <w:pPr>
              <w:pStyle w:val="S-O-P"/>
            </w:pPr>
            <w:r w:rsidRPr="00E714C7">
              <w:t>S</w:t>
            </w:r>
          </w:p>
        </w:tc>
      </w:tr>
      <w:tr w:rsidR="00A1018F" w:rsidRPr="002A30EA" w14:paraId="38A9F76B" w14:textId="77777777" w:rsidTr="0072624B">
        <w:tc>
          <w:tcPr>
            <w:tcW w:w="4534" w:type="dxa"/>
          </w:tcPr>
          <w:p w14:paraId="7FAF691F" w14:textId="77777777" w:rsidR="00A1018F" w:rsidRPr="002A30EA" w:rsidRDefault="00A1018F" w:rsidP="0072624B">
            <w:pPr>
              <w:pStyle w:val="FABodyCopy"/>
            </w:pPr>
            <w:r w:rsidRPr="002A30EA">
              <w:t xml:space="preserve">Forward Collision Warning </w:t>
            </w:r>
            <w:r w:rsidRPr="002A30EA">
              <w:br/>
              <w:t xml:space="preserve">(included with Technology Group) </w:t>
            </w:r>
          </w:p>
        </w:tc>
        <w:tc>
          <w:tcPr>
            <w:tcW w:w="506" w:type="dxa"/>
          </w:tcPr>
          <w:p w14:paraId="0760BE2E" w14:textId="77777777" w:rsidR="00A1018F" w:rsidRPr="00E714C7" w:rsidRDefault="00A1018F" w:rsidP="0072624B">
            <w:pPr>
              <w:pStyle w:val="S-O-P"/>
            </w:pPr>
            <w:r w:rsidRPr="00E714C7">
              <w:t>P</w:t>
            </w:r>
          </w:p>
        </w:tc>
        <w:tc>
          <w:tcPr>
            <w:tcW w:w="630" w:type="dxa"/>
          </w:tcPr>
          <w:p w14:paraId="256C9E30" w14:textId="77777777" w:rsidR="00A1018F" w:rsidRPr="00E714C7" w:rsidRDefault="00A1018F" w:rsidP="0072624B">
            <w:pPr>
              <w:pStyle w:val="S-O-P"/>
            </w:pPr>
            <w:r w:rsidRPr="00E714C7">
              <w:t>P</w:t>
            </w:r>
          </w:p>
        </w:tc>
        <w:tc>
          <w:tcPr>
            <w:tcW w:w="450" w:type="dxa"/>
          </w:tcPr>
          <w:p w14:paraId="52FD691C" w14:textId="77777777" w:rsidR="00A1018F" w:rsidRPr="00E714C7" w:rsidRDefault="00A1018F" w:rsidP="0072624B">
            <w:pPr>
              <w:pStyle w:val="S-O-P"/>
            </w:pPr>
            <w:r w:rsidRPr="00E714C7">
              <w:t>P</w:t>
            </w:r>
          </w:p>
        </w:tc>
        <w:tc>
          <w:tcPr>
            <w:tcW w:w="630" w:type="dxa"/>
          </w:tcPr>
          <w:p w14:paraId="5EB6308F" w14:textId="77777777" w:rsidR="00A1018F" w:rsidRPr="00E714C7" w:rsidRDefault="00A1018F" w:rsidP="0072624B">
            <w:pPr>
              <w:pStyle w:val="S-O-P"/>
            </w:pPr>
            <w:r w:rsidRPr="00E714C7">
              <w:t>P</w:t>
            </w:r>
          </w:p>
        </w:tc>
        <w:tc>
          <w:tcPr>
            <w:tcW w:w="540" w:type="dxa"/>
          </w:tcPr>
          <w:p w14:paraId="0E71D28A" w14:textId="77777777" w:rsidR="00A1018F" w:rsidRPr="00E714C7" w:rsidRDefault="00A1018F" w:rsidP="0072624B">
            <w:pPr>
              <w:pStyle w:val="S-O-P"/>
            </w:pPr>
            <w:r w:rsidRPr="00E714C7">
              <w:t>P</w:t>
            </w:r>
          </w:p>
        </w:tc>
        <w:tc>
          <w:tcPr>
            <w:tcW w:w="630" w:type="dxa"/>
          </w:tcPr>
          <w:p w14:paraId="3FA6C3E3" w14:textId="77777777" w:rsidR="00A1018F" w:rsidRPr="00E714C7" w:rsidRDefault="00A1018F" w:rsidP="0072624B">
            <w:pPr>
              <w:pStyle w:val="S-O-P"/>
            </w:pPr>
            <w:r w:rsidRPr="00E714C7">
              <w:t>P</w:t>
            </w:r>
          </w:p>
        </w:tc>
        <w:tc>
          <w:tcPr>
            <w:tcW w:w="810" w:type="dxa"/>
          </w:tcPr>
          <w:p w14:paraId="7BB5A770" w14:textId="77777777" w:rsidR="00A1018F" w:rsidRPr="00E714C7" w:rsidRDefault="00A1018F" w:rsidP="0072624B">
            <w:pPr>
              <w:pStyle w:val="S-O-P"/>
            </w:pPr>
            <w:r w:rsidRPr="00E714C7">
              <w:t>P</w:t>
            </w:r>
          </w:p>
        </w:tc>
        <w:tc>
          <w:tcPr>
            <w:tcW w:w="733" w:type="dxa"/>
          </w:tcPr>
          <w:p w14:paraId="02E57AF0" w14:textId="77777777" w:rsidR="00A1018F" w:rsidRPr="00E714C7" w:rsidRDefault="00A1018F" w:rsidP="0072624B">
            <w:pPr>
              <w:pStyle w:val="S-O-P"/>
            </w:pPr>
            <w:r>
              <w:t>NA</w:t>
            </w:r>
          </w:p>
        </w:tc>
      </w:tr>
      <w:tr w:rsidR="00A1018F" w:rsidRPr="002A30EA" w14:paraId="3617F4BD" w14:textId="77777777" w:rsidTr="0072624B">
        <w:tc>
          <w:tcPr>
            <w:tcW w:w="4534" w:type="dxa"/>
          </w:tcPr>
          <w:p w14:paraId="6B85A07C" w14:textId="77777777" w:rsidR="00A1018F" w:rsidRPr="002A30EA" w:rsidRDefault="00A1018F" w:rsidP="0072624B">
            <w:pPr>
              <w:pStyle w:val="FABodyCopy"/>
            </w:pPr>
            <w:r w:rsidRPr="002A30EA">
              <w:t>Hill-start Assist</w:t>
            </w:r>
          </w:p>
        </w:tc>
        <w:tc>
          <w:tcPr>
            <w:tcW w:w="506" w:type="dxa"/>
          </w:tcPr>
          <w:p w14:paraId="006A9303" w14:textId="77777777" w:rsidR="00A1018F" w:rsidRPr="00E714C7" w:rsidRDefault="00A1018F" w:rsidP="0072624B">
            <w:pPr>
              <w:pStyle w:val="S-O-P"/>
            </w:pPr>
            <w:r w:rsidRPr="00E714C7">
              <w:t>S</w:t>
            </w:r>
          </w:p>
        </w:tc>
        <w:tc>
          <w:tcPr>
            <w:tcW w:w="630" w:type="dxa"/>
          </w:tcPr>
          <w:p w14:paraId="1396852D" w14:textId="77777777" w:rsidR="00A1018F" w:rsidRPr="00E714C7" w:rsidRDefault="00A1018F" w:rsidP="0072624B">
            <w:pPr>
              <w:pStyle w:val="S-O-P"/>
            </w:pPr>
            <w:r w:rsidRPr="00E714C7">
              <w:t>S</w:t>
            </w:r>
          </w:p>
        </w:tc>
        <w:tc>
          <w:tcPr>
            <w:tcW w:w="450" w:type="dxa"/>
          </w:tcPr>
          <w:p w14:paraId="107FD3D6" w14:textId="77777777" w:rsidR="00A1018F" w:rsidRPr="00E714C7" w:rsidRDefault="00A1018F" w:rsidP="0072624B">
            <w:pPr>
              <w:pStyle w:val="S-O-P"/>
            </w:pPr>
            <w:r w:rsidRPr="00E714C7">
              <w:t>S</w:t>
            </w:r>
          </w:p>
        </w:tc>
        <w:tc>
          <w:tcPr>
            <w:tcW w:w="630" w:type="dxa"/>
          </w:tcPr>
          <w:p w14:paraId="12EE7879" w14:textId="77777777" w:rsidR="00A1018F" w:rsidRPr="00E714C7" w:rsidRDefault="00A1018F" w:rsidP="0072624B">
            <w:pPr>
              <w:pStyle w:val="S-O-P"/>
            </w:pPr>
            <w:r w:rsidRPr="00E714C7">
              <w:t>S</w:t>
            </w:r>
          </w:p>
        </w:tc>
        <w:tc>
          <w:tcPr>
            <w:tcW w:w="540" w:type="dxa"/>
          </w:tcPr>
          <w:p w14:paraId="61906CDE" w14:textId="77777777" w:rsidR="00A1018F" w:rsidRPr="00E714C7" w:rsidRDefault="00A1018F" w:rsidP="0072624B">
            <w:pPr>
              <w:pStyle w:val="S-O-P"/>
            </w:pPr>
            <w:r w:rsidRPr="00E714C7">
              <w:t>S</w:t>
            </w:r>
          </w:p>
        </w:tc>
        <w:tc>
          <w:tcPr>
            <w:tcW w:w="630" w:type="dxa"/>
          </w:tcPr>
          <w:p w14:paraId="7CAD7DF6" w14:textId="77777777" w:rsidR="00A1018F" w:rsidRPr="00E714C7" w:rsidRDefault="00A1018F" w:rsidP="0072624B">
            <w:pPr>
              <w:pStyle w:val="S-O-P"/>
            </w:pPr>
            <w:r w:rsidRPr="00E714C7">
              <w:t>S</w:t>
            </w:r>
          </w:p>
        </w:tc>
        <w:tc>
          <w:tcPr>
            <w:tcW w:w="810" w:type="dxa"/>
          </w:tcPr>
          <w:p w14:paraId="26C651E3" w14:textId="77777777" w:rsidR="00A1018F" w:rsidRPr="00E714C7" w:rsidRDefault="00A1018F" w:rsidP="0072624B">
            <w:pPr>
              <w:pStyle w:val="S-O-P"/>
            </w:pPr>
            <w:r w:rsidRPr="00E714C7">
              <w:t>S</w:t>
            </w:r>
          </w:p>
        </w:tc>
        <w:tc>
          <w:tcPr>
            <w:tcW w:w="733" w:type="dxa"/>
          </w:tcPr>
          <w:p w14:paraId="21402D56" w14:textId="77777777" w:rsidR="00A1018F" w:rsidRPr="00E714C7" w:rsidRDefault="00A1018F" w:rsidP="0072624B">
            <w:pPr>
              <w:pStyle w:val="S-O-P"/>
            </w:pPr>
            <w:r w:rsidRPr="00E714C7">
              <w:t>S</w:t>
            </w:r>
          </w:p>
        </w:tc>
      </w:tr>
      <w:tr w:rsidR="00A1018F" w:rsidRPr="002A30EA" w14:paraId="64B090B7" w14:textId="77777777" w:rsidTr="0072624B">
        <w:tc>
          <w:tcPr>
            <w:tcW w:w="4534" w:type="dxa"/>
          </w:tcPr>
          <w:p w14:paraId="5014CEDA" w14:textId="77777777" w:rsidR="00A1018F" w:rsidRPr="002A30EA" w:rsidRDefault="00A1018F" w:rsidP="0072624B">
            <w:pPr>
              <w:pStyle w:val="FABodyCopy"/>
            </w:pPr>
            <w:r w:rsidRPr="002A30EA">
              <w:t xml:space="preserve">ParkSense rear park assist system </w:t>
            </w:r>
            <w:r w:rsidRPr="002A30EA">
              <w:br/>
              <w:t>(included with Driver Convenience Group)</w:t>
            </w:r>
          </w:p>
        </w:tc>
        <w:tc>
          <w:tcPr>
            <w:tcW w:w="506" w:type="dxa"/>
          </w:tcPr>
          <w:p w14:paraId="49505304" w14:textId="77777777" w:rsidR="00A1018F" w:rsidRPr="00E714C7" w:rsidRDefault="00A1018F" w:rsidP="0072624B">
            <w:pPr>
              <w:pStyle w:val="S-O-P"/>
            </w:pPr>
            <w:r w:rsidRPr="00E714C7">
              <w:t>P</w:t>
            </w:r>
          </w:p>
        </w:tc>
        <w:tc>
          <w:tcPr>
            <w:tcW w:w="630" w:type="dxa"/>
          </w:tcPr>
          <w:p w14:paraId="298DA7C8" w14:textId="77777777" w:rsidR="00A1018F" w:rsidRPr="00E714C7" w:rsidRDefault="00A1018F" w:rsidP="0072624B">
            <w:pPr>
              <w:pStyle w:val="S-O-P"/>
            </w:pPr>
            <w:r w:rsidRPr="00E714C7">
              <w:t>P</w:t>
            </w:r>
          </w:p>
        </w:tc>
        <w:tc>
          <w:tcPr>
            <w:tcW w:w="450" w:type="dxa"/>
          </w:tcPr>
          <w:p w14:paraId="3A6A69A4" w14:textId="77777777" w:rsidR="00A1018F" w:rsidRPr="00E714C7" w:rsidRDefault="00A1018F" w:rsidP="0072624B">
            <w:pPr>
              <w:pStyle w:val="S-O-P"/>
            </w:pPr>
            <w:r w:rsidRPr="00E714C7">
              <w:t>S</w:t>
            </w:r>
          </w:p>
        </w:tc>
        <w:tc>
          <w:tcPr>
            <w:tcW w:w="630" w:type="dxa"/>
          </w:tcPr>
          <w:p w14:paraId="1F638515" w14:textId="77777777" w:rsidR="00A1018F" w:rsidRPr="00E714C7" w:rsidRDefault="00A1018F" w:rsidP="0072624B">
            <w:pPr>
              <w:pStyle w:val="S-O-P"/>
            </w:pPr>
            <w:r w:rsidRPr="00E714C7">
              <w:t>S</w:t>
            </w:r>
          </w:p>
        </w:tc>
        <w:tc>
          <w:tcPr>
            <w:tcW w:w="540" w:type="dxa"/>
          </w:tcPr>
          <w:p w14:paraId="47F53B90" w14:textId="77777777" w:rsidR="00A1018F" w:rsidRPr="00E714C7" w:rsidRDefault="00A1018F" w:rsidP="0072624B">
            <w:pPr>
              <w:pStyle w:val="S-O-P"/>
            </w:pPr>
            <w:r w:rsidRPr="00E714C7">
              <w:t>S</w:t>
            </w:r>
          </w:p>
        </w:tc>
        <w:tc>
          <w:tcPr>
            <w:tcW w:w="630" w:type="dxa"/>
          </w:tcPr>
          <w:p w14:paraId="25FAE159" w14:textId="77777777" w:rsidR="00A1018F" w:rsidRPr="00E714C7" w:rsidRDefault="00A1018F" w:rsidP="0072624B">
            <w:pPr>
              <w:pStyle w:val="S-O-P"/>
            </w:pPr>
            <w:r w:rsidRPr="00E714C7">
              <w:t>S</w:t>
            </w:r>
          </w:p>
        </w:tc>
        <w:tc>
          <w:tcPr>
            <w:tcW w:w="810" w:type="dxa"/>
          </w:tcPr>
          <w:p w14:paraId="24A3EB99" w14:textId="77777777" w:rsidR="00A1018F" w:rsidRPr="00E714C7" w:rsidRDefault="00A1018F" w:rsidP="0072624B">
            <w:pPr>
              <w:pStyle w:val="S-O-P"/>
            </w:pPr>
            <w:r w:rsidRPr="00E714C7">
              <w:t>S</w:t>
            </w:r>
          </w:p>
        </w:tc>
        <w:tc>
          <w:tcPr>
            <w:tcW w:w="733" w:type="dxa"/>
          </w:tcPr>
          <w:p w14:paraId="3F92255F" w14:textId="77777777" w:rsidR="00A1018F" w:rsidRPr="00E714C7" w:rsidRDefault="00A1018F" w:rsidP="0072624B">
            <w:pPr>
              <w:pStyle w:val="S-O-P"/>
            </w:pPr>
            <w:r w:rsidRPr="00E714C7">
              <w:t>S</w:t>
            </w:r>
          </w:p>
        </w:tc>
      </w:tr>
      <w:tr w:rsidR="00A1018F" w:rsidRPr="002A30EA" w14:paraId="17A052ED" w14:textId="77777777" w:rsidTr="0072624B">
        <w:tc>
          <w:tcPr>
            <w:tcW w:w="4534" w:type="dxa"/>
          </w:tcPr>
          <w:p w14:paraId="64ACA933" w14:textId="77777777" w:rsidR="00A1018F" w:rsidRPr="002A30EA" w:rsidRDefault="00A1018F" w:rsidP="0072624B">
            <w:pPr>
              <w:pStyle w:val="FABodyCopy"/>
            </w:pPr>
            <w:r w:rsidRPr="002A30EA">
              <w:t>ParkView rear backup camera</w:t>
            </w:r>
          </w:p>
        </w:tc>
        <w:tc>
          <w:tcPr>
            <w:tcW w:w="506" w:type="dxa"/>
          </w:tcPr>
          <w:p w14:paraId="4EE3F8DF" w14:textId="77777777" w:rsidR="00A1018F" w:rsidRPr="00E714C7" w:rsidRDefault="00A1018F" w:rsidP="0072624B">
            <w:pPr>
              <w:pStyle w:val="S-O-P"/>
            </w:pPr>
            <w:r w:rsidRPr="00E714C7">
              <w:t>S</w:t>
            </w:r>
          </w:p>
        </w:tc>
        <w:tc>
          <w:tcPr>
            <w:tcW w:w="630" w:type="dxa"/>
          </w:tcPr>
          <w:p w14:paraId="1ACF59B5" w14:textId="77777777" w:rsidR="00A1018F" w:rsidRPr="00E714C7" w:rsidRDefault="00A1018F" w:rsidP="0072624B">
            <w:pPr>
              <w:pStyle w:val="S-O-P"/>
            </w:pPr>
            <w:r w:rsidRPr="00E714C7">
              <w:t>S</w:t>
            </w:r>
          </w:p>
        </w:tc>
        <w:tc>
          <w:tcPr>
            <w:tcW w:w="450" w:type="dxa"/>
          </w:tcPr>
          <w:p w14:paraId="1FB12E4D" w14:textId="77777777" w:rsidR="00A1018F" w:rsidRPr="00E714C7" w:rsidRDefault="00A1018F" w:rsidP="0072624B">
            <w:pPr>
              <w:pStyle w:val="S-O-P"/>
            </w:pPr>
            <w:r w:rsidRPr="00E714C7">
              <w:t>S</w:t>
            </w:r>
          </w:p>
        </w:tc>
        <w:tc>
          <w:tcPr>
            <w:tcW w:w="630" w:type="dxa"/>
          </w:tcPr>
          <w:p w14:paraId="6B4A06A1" w14:textId="77777777" w:rsidR="00A1018F" w:rsidRPr="00E714C7" w:rsidRDefault="00A1018F" w:rsidP="0072624B">
            <w:pPr>
              <w:pStyle w:val="S-O-P"/>
            </w:pPr>
            <w:r w:rsidRPr="00E714C7">
              <w:t>S</w:t>
            </w:r>
          </w:p>
        </w:tc>
        <w:tc>
          <w:tcPr>
            <w:tcW w:w="540" w:type="dxa"/>
          </w:tcPr>
          <w:p w14:paraId="11ED3358" w14:textId="77777777" w:rsidR="00A1018F" w:rsidRPr="00E714C7" w:rsidRDefault="00A1018F" w:rsidP="0072624B">
            <w:pPr>
              <w:pStyle w:val="S-O-P"/>
            </w:pPr>
            <w:r w:rsidRPr="00E714C7">
              <w:t>S</w:t>
            </w:r>
          </w:p>
        </w:tc>
        <w:tc>
          <w:tcPr>
            <w:tcW w:w="630" w:type="dxa"/>
          </w:tcPr>
          <w:p w14:paraId="53D77D53" w14:textId="77777777" w:rsidR="00A1018F" w:rsidRPr="00E714C7" w:rsidRDefault="00A1018F" w:rsidP="0072624B">
            <w:pPr>
              <w:pStyle w:val="S-O-P"/>
            </w:pPr>
            <w:r w:rsidRPr="00E714C7">
              <w:t>S</w:t>
            </w:r>
          </w:p>
        </w:tc>
        <w:tc>
          <w:tcPr>
            <w:tcW w:w="810" w:type="dxa"/>
          </w:tcPr>
          <w:p w14:paraId="0CEFC880" w14:textId="77777777" w:rsidR="00A1018F" w:rsidRPr="00E714C7" w:rsidRDefault="00A1018F" w:rsidP="0072624B">
            <w:pPr>
              <w:pStyle w:val="S-O-P"/>
            </w:pPr>
            <w:r w:rsidRPr="00E714C7">
              <w:t>S</w:t>
            </w:r>
          </w:p>
        </w:tc>
        <w:tc>
          <w:tcPr>
            <w:tcW w:w="733" w:type="dxa"/>
          </w:tcPr>
          <w:p w14:paraId="65EB86D4" w14:textId="77777777" w:rsidR="00A1018F" w:rsidRPr="00E714C7" w:rsidRDefault="00A1018F" w:rsidP="0072624B">
            <w:pPr>
              <w:pStyle w:val="S-O-P"/>
            </w:pPr>
            <w:r w:rsidRPr="00E714C7">
              <w:t>S</w:t>
            </w:r>
          </w:p>
        </w:tc>
      </w:tr>
      <w:tr w:rsidR="00A1018F" w:rsidRPr="002A30EA" w14:paraId="62BD3501" w14:textId="77777777" w:rsidTr="0072624B">
        <w:tc>
          <w:tcPr>
            <w:tcW w:w="4534" w:type="dxa"/>
          </w:tcPr>
          <w:p w14:paraId="7C9A14C0" w14:textId="77777777" w:rsidR="00A1018F" w:rsidRPr="002A30EA" w:rsidRDefault="00A1018F" w:rsidP="0072624B">
            <w:pPr>
              <w:pStyle w:val="FABodyCopy"/>
            </w:pPr>
            <w:r w:rsidRPr="002A30EA">
              <w:t>Rain Brake Support</w:t>
            </w:r>
          </w:p>
        </w:tc>
        <w:tc>
          <w:tcPr>
            <w:tcW w:w="506" w:type="dxa"/>
          </w:tcPr>
          <w:p w14:paraId="3E1B14F8" w14:textId="77777777" w:rsidR="00A1018F" w:rsidRPr="00E714C7" w:rsidRDefault="00A1018F" w:rsidP="0072624B">
            <w:pPr>
              <w:pStyle w:val="S-O-P"/>
            </w:pPr>
            <w:r w:rsidRPr="00E714C7">
              <w:t>S</w:t>
            </w:r>
          </w:p>
        </w:tc>
        <w:tc>
          <w:tcPr>
            <w:tcW w:w="630" w:type="dxa"/>
          </w:tcPr>
          <w:p w14:paraId="30003474" w14:textId="77777777" w:rsidR="00A1018F" w:rsidRPr="00E714C7" w:rsidRDefault="00A1018F" w:rsidP="0072624B">
            <w:pPr>
              <w:pStyle w:val="S-O-P"/>
            </w:pPr>
            <w:r w:rsidRPr="00E714C7">
              <w:t>S</w:t>
            </w:r>
          </w:p>
        </w:tc>
        <w:tc>
          <w:tcPr>
            <w:tcW w:w="450" w:type="dxa"/>
          </w:tcPr>
          <w:p w14:paraId="12E90F20" w14:textId="77777777" w:rsidR="00A1018F" w:rsidRPr="00E714C7" w:rsidRDefault="00A1018F" w:rsidP="0072624B">
            <w:pPr>
              <w:pStyle w:val="S-O-P"/>
            </w:pPr>
            <w:r w:rsidRPr="00E714C7">
              <w:t>S</w:t>
            </w:r>
          </w:p>
        </w:tc>
        <w:tc>
          <w:tcPr>
            <w:tcW w:w="630" w:type="dxa"/>
          </w:tcPr>
          <w:p w14:paraId="11F5EEF5" w14:textId="77777777" w:rsidR="00A1018F" w:rsidRPr="00E714C7" w:rsidRDefault="00A1018F" w:rsidP="0072624B">
            <w:pPr>
              <w:pStyle w:val="S-O-P"/>
            </w:pPr>
            <w:r w:rsidRPr="00E714C7">
              <w:t>S</w:t>
            </w:r>
          </w:p>
        </w:tc>
        <w:tc>
          <w:tcPr>
            <w:tcW w:w="540" w:type="dxa"/>
          </w:tcPr>
          <w:p w14:paraId="22DCE68D" w14:textId="77777777" w:rsidR="00A1018F" w:rsidRPr="00E714C7" w:rsidRDefault="00A1018F" w:rsidP="0072624B">
            <w:pPr>
              <w:pStyle w:val="S-O-P"/>
            </w:pPr>
            <w:r w:rsidRPr="00E714C7">
              <w:t>S</w:t>
            </w:r>
          </w:p>
        </w:tc>
        <w:tc>
          <w:tcPr>
            <w:tcW w:w="630" w:type="dxa"/>
          </w:tcPr>
          <w:p w14:paraId="0F8575E2" w14:textId="77777777" w:rsidR="00A1018F" w:rsidRPr="00E714C7" w:rsidRDefault="00A1018F" w:rsidP="0072624B">
            <w:pPr>
              <w:pStyle w:val="S-O-P"/>
            </w:pPr>
            <w:r w:rsidRPr="00E714C7">
              <w:t>S</w:t>
            </w:r>
          </w:p>
        </w:tc>
        <w:tc>
          <w:tcPr>
            <w:tcW w:w="810" w:type="dxa"/>
          </w:tcPr>
          <w:p w14:paraId="0E081D98" w14:textId="77777777" w:rsidR="00A1018F" w:rsidRPr="00E714C7" w:rsidRDefault="00A1018F" w:rsidP="0072624B">
            <w:pPr>
              <w:pStyle w:val="S-O-P"/>
            </w:pPr>
            <w:r w:rsidRPr="00E714C7">
              <w:t>S</w:t>
            </w:r>
          </w:p>
        </w:tc>
        <w:tc>
          <w:tcPr>
            <w:tcW w:w="733" w:type="dxa"/>
          </w:tcPr>
          <w:p w14:paraId="6864166D" w14:textId="77777777" w:rsidR="00A1018F" w:rsidRPr="00E714C7" w:rsidRDefault="00A1018F" w:rsidP="0072624B">
            <w:pPr>
              <w:pStyle w:val="S-O-P"/>
            </w:pPr>
            <w:r w:rsidRPr="00E714C7">
              <w:t>S</w:t>
            </w:r>
          </w:p>
        </w:tc>
      </w:tr>
      <w:tr w:rsidR="00A1018F" w:rsidRPr="002A30EA" w14:paraId="5E64C549" w14:textId="77777777" w:rsidTr="0072624B">
        <w:tc>
          <w:tcPr>
            <w:tcW w:w="4534" w:type="dxa"/>
          </w:tcPr>
          <w:p w14:paraId="0FA7464D" w14:textId="77777777" w:rsidR="00A1018F" w:rsidRPr="002A30EA" w:rsidRDefault="00A1018F" w:rsidP="0072624B">
            <w:pPr>
              <w:pStyle w:val="FABodyCopy"/>
            </w:pPr>
            <w:r w:rsidRPr="002A30EA">
              <w:t>Ready Alert Braking</w:t>
            </w:r>
          </w:p>
        </w:tc>
        <w:tc>
          <w:tcPr>
            <w:tcW w:w="506" w:type="dxa"/>
          </w:tcPr>
          <w:p w14:paraId="1F40B0C5" w14:textId="77777777" w:rsidR="00A1018F" w:rsidRPr="00E714C7" w:rsidRDefault="00A1018F" w:rsidP="0072624B">
            <w:pPr>
              <w:pStyle w:val="S-O-P"/>
            </w:pPr>
            <w:r w:rsidRPr="00E714C7">
              <w:t>S</w:t>
            </w:r>
          </w:p>
        </w:tc>
        <w:tc>
          <w:tcPr>
            <w:tcW w:w="630" w:type="dxa"/>
          </w:tcPr>
          <w:p w14:paraId="0FCA4345" w14:textId="77777777" w:rsidR="00A1018F" w:rsidRPr="00E714C7" w:rsidRDefault="00A1018F" w:rsidP="0072624B">
            <w:pPr>
              <w:pStyle w:val="S-O-P"/>
            </w:pPr>
            <w:r w:rsidRPr="00E714C7">
              <w:t>S</w:t>
            </w:r>
          </w:p>
        </w:tc>
        <w:tc>
          <w:tcPr>
            <w:tcW w:w="450" w:type="dxa"/>
          </w:tcPr>
          <w:p w14:paraId="5D836F67" w14:textId="77777777" w:rsidR="00A1018F" w:rsidRPr="00E714C7" w:rsidRDefault="00A1018F" w:rsidP="0072624B">
            <w:pPr>
              <w:pStyle w:val="S-O-P"/>
            </w:pPr>
            <w:r w:rsidRPr="00E714C7">
              <w:t>S</w:t>
            </w:r>
          </w:p>
        </w:tc>
        <w:tc>
          <w:tcPr>
            <w:tcW w:w="630" w:type="dxa"/>
          </w:tcPr>
          <w:p w14:paraId="1655AB3F" w14:textId="77777777" w:rsidR="00A1018F" w:rsidRPr="00E714C7" w:rsidRDefault="00A1018F" w:rsidP="0072624B">
            <w:pPr>
              <w:pStyle w:val="S-O-P"/>
            </w:pPr>
            <w:r w:rsidRPr="00E714C7">
              <w:t>S</w:t>
            </w:r>
          </w:p>
        </w:tc>
        <w:tc>
          <w:tcPr>
            <w:tcW w:w="540" w:type="dxa"/>
          </w:tcPr>
          <w:p w14:paraId="6F9747C8" w14:textId="77777777" w:rsidR="00A1018F" w:rsidRPr="00E714C7" w:rsidRDefault="00A1018F" w:rsidP="0072624B">
            <w:pPr>
              <w:pStyle w:val="S-O-P"/>
            </w:pPr>
            <w:r w:rsidRPr="00E714C7">
              <w:t>S</w:t>
            </w:r>
          </w:p>
        </w:tc>
        <w:tc>
          <w:tcPr>
            <w:tcW w:w="630" w:type="dxa"/>
          </w:tcPr>
          <w:p w14:paraId="19A9B0D4" w14:textId="77777777" w:rsidR="00A1018F" w:rsidRPr="00E714C7" w:rsidRDefault="00A1018F" w:rsidP="0072624B">
            <w:pPr>
              <w:pStyle w:val="S-O-P"/>
            </w:pPr>
            <w:r w:rsidRPr="00E714C7">
              <w:t>S</w:t>
            </w:r>
          </w:p>
        </w:tc>
        <w:tc>
          <w:tcPr>
            <w:tcW w:w="810" w:type="dxa"/>
          </w:tcPr>
          <w:p w14:paraId="1DF18185" w14:textId="77777777" w:rsidR="00A1018F" w:rsidRPr="00E714C7" w:rsidRDefault="00A1018F" w:rsidP="0072624B">
            <w:pPr>
              <w:pStyle w:val="S-O-P"/>
            </w:pPr>
            <w:r w:rsidRPr="00E714C7">
              <w:t>S</w:t>
            </w:r>
          </w:p>
        </w:tc>
        <w:tc>
          <w:tcPr>
            <w:tcW w:w="733" w:type="dxa"/>
          </w:tcPr>
          <w:p w14:paraId="55029040" w14:textId="77777777" w:rsidR="00A1018F" w:rsidRPr="00E714C7" w:rsidRDefault="00A1018F" w:rsidP="0072624B">
            <w:pPr>
              <w:pStyle w:val="S-O-P"/>
            </w:pPr>
            <w:r w:rsidRPr="00E714C7">
              <w:t>S</w:t>
            </w:r>
          </w:p>
        </w:tc>
      </w:tr>
      <w:tr w:rsidR="00A1018F" w:rsidRPr="002A30EA" w14:paraId="6122CA9D" w14:textId="77777777" w:rsidTr="0072624B">
        <w:tc>
          <w:tcPr>
            <w:tcW w:w="4534" w:type="dxa"/>
          </w:tcPr>
          <w:p w14:paraId="5AF159C9" w14:textId="77777777" w:rsidR="00A1018F" w:rsidRPr="002A30EA" w:rsidRDefault="00A1018F" w:rsidP="0072624B">
            <w:pPr>
              <w:pStyle w:val="FABodyCopy"/>
            </w:pPr>
            <w:r w:rsidRPr="002A30EA">
              <w:t>Remote Keyless Enter 'n Go</w:t>
            </w:r>
          </w:p>
        </w:tc>
        <w:tc>
          <w:tcPr>
            <w:tcW w:w="506" w:type="dxa"/>
          </w:tcPr>
          <w:p w14:paraId="780E4CCE" w14:textId="77777777" w:rsidR="00A1018F" w:rsidRPr="00E714C7" w:rsidRDefault="00A1018F" w:rsidP="0072624B">
            <w:pPr>
              <w:pStyle w:val="S-O-P"/>
            </w:pPr>
            <w:r w:rsidRPr="00E714C7">
              <w:t>S</w:t>
            </w:r>
          </w:p>
        </w:tc>
        <w:tc>
          <w:tcPr>
            <w:tcW w:w="630" w:type="dxa"/>
          </w:tcPr>
          <w:p w14:paraId="57A58467" w14:textId="77777777" w:rsidR="00A1018F" w:rsidRPr="00E714C7" w:rsidRDefault="00A1018F" w:rsidP="0072624B">
            <w:pPr>
              <w:pStyle w:val="S-O-P"/>
            </w:pPr>
            <w:r w:rsidRPr="00E714C7">
              <w:t>S</w:t>
            </w:r>
          </w:p>
        </w:tc>
        <w:tc>
          <w:tcPr>
            <w:tcW w:w="450" w:type="dxa"/>
          </w:tcPr>
          <w:p w14:paraId="03D55025" w14:textId="77777777" w:rsidR="00A1018F" w:rsidRPr="00E714C7" w:rsidRDefault="00A1018F" w:rsidP="0072624B">
            <w:pPr>
              <w:pStyle w:val="S-O-P"/>
            </w:pPr>
            <w:r w:rsidRPr="00E714C7">
              <w:t>S</w:t>
            </w:r>
          </w:p>
        </w:tc>
        <w:tc>
          <w:tcPr>
            <w:tcW w:w="630" w:type="dxa"/>
          </w:tcPr>
          <w:p w14:paraId="29703E0F" w14:textId="77777777" w:rsidR="00A1018F" w:rsidRPr="00E714C7" w:rsidRDefault="00A1018F" w:rsidP="0072624B">
            <w:pPr>
              <w:pStyle w:val="S-O-P"/>
            </w:pPr>
            <w:r w:rsidRPr="00E714C7">
              <w:t>S</w:t>
            </w:r>
          </w:p>
        </w:tc>
        <w:tc>
          <w:tcPr>
            <w:tcW w:w="540" w:type="dxa"/>
          </w:tcPr>
          <w:p w14:paraId="52099C24" w14:textId="77777777" w:rsidR="00A1018F" w:rsidRPr="00E714C7" w:rsidRDefault="00A1018F" w:rsidP="0072624B">
            <w:pPr>
              <w:pStyle w:val="S-O-P"/>
            </w:pPr>
            <w:r w:rsidRPr="00E714C7">
              <w:t>S</w:t>
            </w:r>
          </w:p>
        </w:tc>
        <w:tc>
          <w:tcPr>
            <w:tcW w:w="630" w:type="dxa"/>
          </w:tcPr>
          <w:p w14:paraId="55B7F0FC" w14:textId="77777777" w:rsidR="00A1018F" w:rsidRPr="00E714C7" w:rsidRDefault="00A1018F" w:rsidP="0072624B">
            <w:pPr>
              <w:pStyle w:val="S-O-P"/>
            </w:pPr>
            <w:r w:rsidRPr="00E714C7">
              <w:t>S</w:t>
            </w:r>
          </w:p>
        </w:tc>
        <w:tc>
          <w:tcPr>
            <w:tcW w:w="810" w:type="dxa"/>
          </w:tcPr>
          <w:p w14:paraId="0CA4E092" w14:textId="77777777" w:rsidR="00A1018F" w:rsidRPr="00E714C7" w:rsidRDefault="00A1018F" w:rsidP="0072624B">
            <w:pPr>
              <w:pStyle w:val="S-O-P"/>
            </w:pPr>
            <w:r w:rsidRPr="00E714C7">
              <w:t>S</w:t>
            </w:r>
          </w:p>
        </w:tc>
        <w:tc>
          <w:tcPr>
            <w:tcW w:w="733" w:type="dxa"/>
          </w:tcPr>
          <w:p w14:paraId="2C47FF88" w14:textId="77777777" w:rsidR="00A1018F" w:rsidRPr="00E714C7" w:rsidRDefault="00A1018F" w:rsidP="0072624B">
            <w:pPr>
              <w:pStyle w:val="S-O-P"/>
            </w:pPr>
            <w:r w:rsidRPr="00E714C7">
              <w:t>S</w:t>
            </w:r>
          </w:p>
        </w:tc>
      </w:tr>
      <w:tr w:rsidR="00A1018F" w:rsidRPr="002A30EA" w14:paraId="2CC407F0" w14:textId="77777777" w:rsidTr="0072624B">
        <w:tc>
          <w:tcPr>
            <w:tcW w:w="4534" w:type="dxa"/>
          </w:tcPr>
          <w:p w14:paraId="0EC3CA72" w14:textId="77777777" w:rsidR="00A1018F" w:rsidRPr="002A30EA" w:rsidRDefault="00A1018F" w:rsidP="0072624B">
            <w:pPr>
              <w:pStyle w:val="FABodyCopy"/>
            </w:pPr>
            <w:r w:rsidRPr="002A30EA">
              <w:t xml:space="preserve">Seat belt alert — front passenger </w:t>
            </w:r>
          </w:p>
        </w:tc>
        <w:tc>
          <w:tcPr>
            <w:tcW w:w="506" w:type="dxa"/>
          </w:tcPr>
          <w:p w14:paraId="083A2FFD" w14:textId="77777777" w:rsidR="00A1018F" w:rsidRPr="00E714C7" w:rsidRDefault="00A1018F" w:rsidP="0072624B">
            <w:pPr>
              <w:pStyle w:val="S-O-P"/>
            </w:pPr>
            <w:r w:rsidRPr="00E714C7">
              <w:t>S</w:t>
            </w:r>
          </w:p>
        </w:tc>
        <w:tc>
          <w:tcPr>
            <w:tcW w:w="630" w:type="dxa"/>
          </w:tcPr>
          <w:p w14:paraId="3B4FB5B5" w14:textId="77777777" w:rsidR="00A1018F" w:rsidRPr="00E714C7" w:rsidRDefault="00A1018F" w:rsidP="0072624B">
            <w:pPr>
              <w:pStyle w:val="S-O-P"/>
            </w:pPr>
            <w:r w:rsidRPr="00E714C7">
              <w:t>S</w:t>
            </w:r>
          </w:p>
        </w:tc>
        <w:tc>
          <w:tcPr>
            <w:tcW w:w="450" w:type="dxa"/>
          </w:tcPr>
          <w:p w14:paraId="7BFAAE74" w14:textId="77777777" w:rsidR="00A1018F" w:rsidRPr="00E714C7" w:rsidRDefault="00A1018F" w:rsidP="0072624B">
            <w:pPr>
              <w:pStyle w:val="S-O-P"/>
            </w:pPr>
            <w:r w:rsidRPr="00E714C7">
              <w:t>S</w:t>
            </w:r>
          </w:p>
        </w:tc>
        <w:tc>
          <w:tcPr>
            <w:tcW w:w="630" w:type="dxa"/>
          </w:tcPr>
          <w:p w14:paraId="5B037FD7" w14:textId="77777777" w:rsidR="00A1018F" w:rsidRPr="00E714C7" w:rsidRDefault="00A1018F" w:rsidP="0072624B">
            <w:pPr>
              <w:pStyle w:val="S-O-P"/>
            </w:pPr>
            <w:r w:rsidRPr="00E714C7">
              <w:t>S</w:t>
            </w:r>
          </w:p>
        </w:tc>
        <w:tc>
          <w:tcPr>
            <w:tcW w:w="540" w:type="dxa"/>
          </w:tcPr>
          <w:p w14:paraId="304C43EE" w14:textId="77777777" w:rsidR="00A1018F" w:rsidRPr="00E714C7" w:rsidRDefault="00A1018F" w:rsidP="0072624B">
            <w:pPr>
              <w:pStyle w:val="S-O-P"/>
            </w:pPr>
            <w:r w:rsidRPr="00E714C7">
              <w:t>S</w:t>
            </w:r>
          </w:p>
        </w:tc>
        <w:tc>
          <w:tcPr>
            <w:tcW w:w="630" w:type="dxa"/>
          </w:tcPr>
          <w:p w14:paraId="78D6DFB8" w14:textId="77777777" w:rsidR="00A1018F" w:rsidRPr="00E714C7" w:rsidRDefault="00A1018F" w:rsidP="0072624B">
            <w:pPr>
              <w:pStyle w:val="S-O-P"/>
            </w:pPr>
            <w:r w:rsidRPr="00E714C7">
              <w:t>S</w:t>
            </w:r>
          </w:p>
        </w:tc>
        <w:tc>
          <w:tcPr>
            <w:tcW w:w="810" w:type="dxa"/>
          </w:tcPr>
          <w:p w14:paraId="66518303" w14:textId="77777777" w:rsidR="00A1018F" w:rsidRPr="00E714C7" w:rsidRDefault="00A1018F" w:rsidP="0072624B">
            <w:pPr>
              <w:pStyle w:val="S-O-P"/>
            </w:pPr>
            <w:r w:rsidRPr="00E714C7">
              <w:t>S</w:t>
            </w:r>
          </w:p>
        </w:tc>
        <w:tc>
          <w:tcPr>
            <w:tcW w:w="733" w:type="dxa"/>
          </w:tcPr>
          <w:p w14:paraId="601BFCF4" w14:textId="77777777" w:rsidR="00A1018F" w:rsidRPr="00E714C7" w:rsidRDefault="00A1018F" w:rsidP="0072624B">
            <w:pPr>
              <w:pStyle w:val="S-O-P"/>
            </w:pPr>
            <w:r w:rsidRPr="00E714C7">
              <w:t>S</w:t>
            </w:r>
          </w:p>
        </w:tc>
      </w:tr>
      <w:tr w:rsidR="00A1018F" w:rsidRPr="002A30EA" w14:paraId="45DD8090" w14:textId="77777777" w:rsidTr="0072624B">
        <w:tc>
          <w:tcPr>
            <w:tcW w:w="4534" w:type="dxa"/>
          </w:tcPr>
          <w:p w14:paraId="77716038" w14:textId="77777777" w:rsidR="00A1018F" w:rsidRPr="002A30EA" w:rsidRDefault="00A1018F" w:rsidP="0072624B">
            <w:pPr>
              <w:pStyle w:val="FABodyCopy"/>
            </w:pPr>
            <w:r w:rsidRPr="002A30EA">
              <w:t>Security alarm</w:t>
            </w:r>
          </w:p>
        </w:tc>
        <w:tc>
          <w:tcPr>
            <w:tcW w:w="506" w:type="dxa"/>
          </w:tcPr>
          <w:p w14:paraId="538542F9" w14:textId="77777777" w:rsidR="00A1018F" w:rsidRPr="00E714C7" w:rsidRDefault="00A1018F" w:rsidP="0072624B">
            <w:pPr>
              <w:pStyle w:val="S-O-P"/>
            </w:pPr>
            <w:r w:rsidRPr="00E714C7">
              <w:t>S</w:t>
            </w:r>
          </w:p>
        </w:tc>
        <w:tc>
          <w:tcPr>
            <w:tcW w:w="630" w:type="dxa"/>
          </w:tcPr>
          <w:p w14:paraId="3A672366" w14:textId="77777777" w:rsidR="00A1018F" w:rsidRPr="00E714C7" w:rsidRDefault="00A1018F" w:rsidP="0072624B">
            <w:pPr>
              <w:pStyle w:val="S-O-P"/>
            </w:pPr>
            <w:r w:rsidRPr="00E714C7">
              <w:t>S</w:t>
            </w:r>
          </w:p>
        </w:tc>
        <w:tc>
          <w:tcPr>
            <w:tcW w:w="450" w:type="dxa"/>
          </w:tcPr>
          <w:p w14:paraId="21C5CAD6" w14:textId="77777777" w:rsidR="00A1018F" w:rsidRPr="00E714C7" w:rsidRDefault="00A1018F" w:rsidP="0072624B">
            <w:pPr>
              <w:pStyle w:val="S-O-P"/>
            </w:pPr>
            <w:r w:rsidRPr="00E714C7">
              <w:t>S</w:t>
            </w:r>
          </w:p>
        </w:tc>
        <w:tc>
          <w:tcPr>
            <w:tcW w:w="630" w:type="dxa"/>
          </w:tcPr>
          <w:p w14:paraId="3C0331DC" w14:textId="77777777" w:rsidR="00A1018F" w:rsidRPr="00E714C7" w:rsidRDefault="00A1018F" w:rsidP="0072624B">
            <w:pPr>
              <w:pStyle w:val="S-O-P"/>
            </w:pPr>
            <w:r w:rsidRPr="00E714C7">
              <w:t>S</w:t>
            </w:r>
          </w:p>
        </w:tc>
        <w:tc>
          <w:tcPr>
            <w:tcW w:w="540" w:type="dxa"/>
          </w:tcPr>
          <w:p w14:paraId="619C8EA6" w14:textId="77777777" w:rsidR="00A1018F" w:rsidRPr="00E714C7" w:rsidRDefault="00A1018F" w:rsidP="0072624B">
            <w:pPr>
              <w:pStyle w:val="S-O-P"/>
            </w:pPr>
            <w:r w:rsidRPr="00E714C7">
              <w:t>S</w:t>
            </w:r>
          </w:p>
        </w:tc>
        <w:tc>
          <w:tcPr>
            <w:tcW w:w="630" w:type="dxa"/>
          </w:tcPr>
          <w:p w14:paraId="4E196C51" w14:textId="77777777" w:rsidR="00A1018F" w:rsidRPr="00E714C7" w:rsidRDefault="00A1018F" w:rsidP="0072624B">
            <w:pPr>
              <w:pStyle w:val="S-O-P"/>
            </w:pPr>
            <w:r w:rsidRPr="00E714C7">
              <w:t>S</w:t>
            </w:r>
          </w:p>
        </w:tc>
        <w:tc>
          <w:tcPr>
            <w:tcW w:w="810" w:type="dxa"/>
          </w:tcPr>
          <w:p w14:paraId="405D3C7D" w14:textId="77777777" w:rsidR="00A1018F" w:rsidRPr="00E714C7" w:rsidRDefault="00A1018F" w:rsidP="0072624B">
            <w:pPr>
              <w:pStyle w:val="S-O-P"/>
            </w:pPr>
            <w:r w:rsidRPr="00E714C7">
              <w:t>S</w:t>
            </w:r>
          </w:p>
        </w:tc>
        <w:tc>
          <w:tcPr>
            <w:tcW w:w="733" w:type="dxa"/>
          </w:tcPr>
          <w:p w14:paraId="53E651D0" w14:textId="77777777" w:rsidR="00A1018F" w:rsidRPr="00E714C7" w:rsidRDefault="00A1018F" w:rsidP="0072624B">
            <w:pPr>
              <w:pStyle w:val="S-O-P"/>
            </w:pPr>
            <w:r w:rsidRPr="00E714C7">
              <w:t>S</w:t>
            </w:r>
          </w:p>
        </w:tc>
      </w:tr>
      <w:tr w:rsidR="00A1018F" w:rsidRPr="002A30EA" w14:paraId="32347266" w14:textId="77777777" w:rsidTr="0072624B">
        <w:tc>
          <w:tcPr>
            <w:tcW w:w="4534" w:type="dxa"/>
          </w:tcPr>
          <w:p w14:paraId="5D99F2A5" w14:textId="77777777" w:rsidR="00A1018F" w:rsidRPr="002A30EA" w:rsidRDefault="00A1018F" w:rsidP="0072624B">
            <w:pPr>
              <w:pStyle w:val="FABodyCopy"/>
            </w:pPr>
            <w:r w:rsidRPr="002A30EA">
              <w:t xml:space="preserve">Deluxe Security alarm (included with </w:t>
            </w:r>
            <w:r>
              <w:t>Plus Group</w:t>
            </w:r>
            <w:r w:rsidRPr="002A30EA">
              <w:t>)</w:t>
            </w:r>
          </w:p>
        </w:tc>
        <w:tc>
          <w:tcPr>
            <w:tcW w:w="506" w:type="dxa"/>
          </w:tcPr>
          <w:p w14:paraId="75FE9814" w14:textId="77777777" w:rsidR="00A1018F" w:rsidRPr="00E714C7" w:rsidRDefault="00A1018F" w:rsidP="0072624B">
            <w:pPr>
              <w:pStyle w:val="S-O-P"/>
            </w:pPr>
            <w:r w:rsidRPr="00E714C7">
              <w:t>P</w:t>
            </w:r>
          </w:p>
        </w:tc>
        <w:tc>
          <w:tcPr>
            <w:tcW w:w="630" w:type="dxa"/>
          </w:tcPr>
          <w:p w14:paraId="431D25EF" w14:textId="77777777" w:rsidR="00A1018F" w:rsidRPr="00E714C7" w:rsidRDefault="00A1018F" w:rsidP="0072624B">
            <w:pPr>
              <w:pStyle w:val="S-O-P"/>
            </w:pPr>
            <w:r w:rsidRPr="00E714C7">
              <w:t>P</w:t>
            </w:r>
          </w:p>
        </w:tc>
        <w:tc>
          <w:tcPr>
            <w:tcW w:w="450" w:type="dxa"/>
          </w:tcPr>
          <w:p w14:paraId="5045269A" w14:textId="77777777" w:rsidR="00A1018F" w:rsidRPr="00E714C7" w:rsidRDefault="00A1018F" w:rsidP="0072624B">
            <w:pPr>
              <w:pStyle w:val="S-O-P"/>
            </w:pPr>
            <w:r w:rsidRPr="00E714C7">
              <w:t>P</w:t>
            </w:r>
          </w:p>
        </w:tc>
        <w:tc>
          <w:tcPr>
            <w:tcW w:w="630" w:type="dxa"/>
          </w:tcPr>
          <w:p w14:paraId="07E6C78D" w14:textId="77777777" w:rsidR="00A1018F" w:rsidRPr="00E714C7" w:rsidRDefault="00A1018F" w:rsidP="0072624B">
            <w:pPr>
              <w:pStyle w:val="S-O-P"/>
            </w:pPr>
            <w:r w:rsidRPr="00E714C7">
              <w:t>P</w:t>
            </w:r>
          </w:p>
        </w:tc>
        <w:tc>
          <w:tcPr>
            <w:tcW w:w="540" w:type="dxa"/>
          </w:tcPr>
          <w:p w14:paraId="3B822B63" w14:textId="77777777" w:rsidR="00A1018F" w:rsidRPr="00E714C7" w:rsidRDefault="00A1018F" w:rsidP="0072624B">
            <w:pPr>
              <w:pStyle w:val="S-O-P"/>
            </w:pPr>
            <w:r w:rsidRPr="00E714C7">
              <w:t>P</w:t>
            </w:r>
          </w:p>
        </w:tc>
        <w:tc>
          <w:tcPr>
            <w:tcW w:w="630" w:type="dxa"/>
          </w:tcPr>
          <w:p w14:paraId="0BC75387" w14:textId="77777777" w:rsidR="00A1018F" w:rsidRPr="00E714C7" w:rsidRDefault="00A1018F" w:rsidP="0072624B">
            <w:pPr>
              <w:pStyle w:val="S-O-P"/>
            </w:pPr>
            <w:r w:rsidRPr="00E714C7">
              <w:t>S</w:t>
            </w:r>
          </w:p>
        </w:tc>
        <w:tc>
          <w:tcPr>
            <w:tcW w:w="810" w:type="dxa"/>
          </w:tcPr>
          <w:p w14:paraId="78DC1E5B" w14:textId="77777777" w:rsidR="00A1018F" w:rsidRPr="00E714C7" w:rsidRDefault="00A1018F" w:rsidP="0072624B">
            <w:pPr>
              <w:pStyle w:val="S-O-P"/>
            </w:pPr>
            <w:r w:rsidRPr="00E714C7">
              <w:t>S</w:t>
            </w:r>
          </w:p>
        </w:tc>
        <w:tc>
          <w:tcPr>
            <w:tcW w:w="733" w:type="dxa"/>
          </w:tcPr>
          <w:p w14:paraId="2F8591BB" w14:textId="77777777" w:rsidR="00A1018F" w:rsidRPr="00E714C7" w:rsidRDefault="00A1018F" w:rsidP="0072624B">
            <w:pPr>
              <w:pStyle w:val="S-O-P"/>
            </w:pPr>
            <w:r w:rsidRPr="00E714C7">
              <w:t>S</w:t>
            </w:r>
          </w:p>
        </w:tc>
      </w:tr>
      <w:tr w:rsidR="00A1018F" w:rsidRPr="002A30EA" w14:paraId="0EC697E4" w14:textId="77777777" w:rsidTr="0072624B">
        <w:tc>
          <w:tcPr>
            <w:tcW w:w="4534" w:type="dxa"/>
          </w:tcPr>
          <w:p w14:paraId="21158720" w14:textId="77777777" w:rsidR="00A1018F" w:rsidRPr="002A30EA" w:rsidRDefault="00A1018F" w:rsidP="0072624B">
            <w:pPr>
              <w:pStyle w:val="FABodyCopy"/>
            </w:pPr>
            <w:r w:rsidRPr="002A30EA">
              <w:lastRenderedPageBreak/>
              <w:t xml:space="preserve">Sentry Key — anti-theft engine immobilizer </w:t>
            </w:r>
          </w:p>
        </w:tc>
        <w:tc>
          <w:tcPr>
            <w:tcW w:w="506" w:type="dxa"/>
          </w:tcPr>
          <w:p w14:paraId="51EDA8D2" w14:textId="77777777" w:rsidR="00A1018F" w:rsidRPr="00E714C7" w:rsidRDefault="00A1018F" w:rsidP="0072624B">
            <w:pPr>
              <w:pStyle w:val="S-O-P"/>
            </w:pPr>
            <w:r w:rsidRPr="00E714C7">
              <w:t>S</w:t>
            </w:r>
          </w:p>
        </w:tc>
        <w:tc>
          <w:tcPr>
            <w:tcW w:w="630" w:type="dxa"/>
          </w:tcPr>
          <w:p w14:paraId="25726418" w14:textId="77777777" w:rsidR="00A1018F" w:rsidRPr="00E714C7" w:rsidRDefault="00A1018F" w:rsidP="0072624B">
            <w:pPr>
              <w:pStyle w:val="S-O-P"/>
            </w:pPr>
            <w:r w:rsidRPr="00E714C7">
              <w:t>S</w:t>
            </w:r>
          </w:p>
        </w:tc>
        <w:tc>
          <w:tcPr>
            <w:tcW w:w="450" w:type="dxa"/>
          </w:tcPr>
          <w:p w14:paraId="3076C476" w14:textId="77777777" w:rsidR="00A1018F" w:rsidRPr="00E714C7" w:rsidRDefault="00A1018F" w:rsidP="0072624B">
            <w:pPr>
              <w:pStyle w:val="S-O-P"/>
            </w:pPr>
            <w:r w:rsidRPr="00E714C7">
              <w:t>S</w:t>
            </w:r>
          </w:p>
        </w:tc>
        <w:tc>
          <w:tcPr>
            <w:tcW w:w="630" w:type="dxa"/>
          </w:tcPr>
          <w:p w14:paraId="575BB13E" w14:textId="77777777" w:rsidR="00A1018F" w:rsidRPr="00E714C7" w:rsidRDefault="00A1018F" w:rsidP="0072624B">
            <w:pPr>
              <w:pStyle w:val="S-O-P"/>
            </w:pPr>
            <w:r w:rsidRPr="00E714C7">
              <w:t>S</w:t>
            </w:r>
          </w:p>
        </w:tc>
        <w:tc>
          <w:tcPr>
            <w:tcW w:w="540" w:type="dxa"/>
          </w:tcPr>
          <w:p w14:paraId="73AB7136" w14:textId="77777777" w:rsidR="00A1018F" w:rsidRPr="00E714C7" w:rsidRDefault="00A1018F" w:rsidP="0072624B">
            <w:pPr>
              <w:pStyle w:val="S-O-P"/>
            </w:pPr>
            <w:r w:rsidRPr="00E714C7">
              <w:t>S</w:t>
            </w:r>
          </w:p>
        </w:tc>
        <w:tc>
          <w:tcPr>
            <w:tcW w:w="630" w:type="dxa"/>
          </w:tcPr>
          <w:p w14:paraId="13230EB8" w14:textId="77777777" w:rsidR="00A1018F" w:rsidRPr="00E714C7" w:rsidRDefault="00A1018F" w:rsidP="0072624B">
            <w:pPr>
              <w:pStyle w:val="S-O-P"/>
            </w:pPr>
            <w:r w:rsidRPr="00E714C7">
              <w:t>S</w:t>
            </w:r>
          </w:p>
        </w:tc>
        <w:tc>
          <w:tcPr>
            <w:tcW w:w="810" w:type="dxa"/>
          </w:tcPr>
          <w:p w14:paraId="42F8641D" w14:textId="77777777" w:rsidR="00A1018F" w:rsidRPr="00E714C7" w:rsidRDefault="00A1018F" w:rsidP="0072624B">
            <w:pPr>
              <w:pStyle w:val="S-O-P"/>
            </w:pPr>
            <w:r w:rsidRPr="00E714C7">
              <w:t>S</w:t>
            </w:r>
          </w:p>
        </w:tc>
        <w:tc>
          <w:tcPr>
            <w:tcW w:w="733" w:type="dxa"/>
          </w:tcPr>
          <w:p w14:paraId="4E257A03" w14:textId="77777777" w:rsidR="00A1018F" w:rsidRPr="00E714C7" w:rsidRDefault="00A1018F" w:rsidP="0072624B">
            <w:pPr>
              <w:pStyle w:val="S-O-P"/>
            </w:pPr>
            <w:r w:rsidRPr="00E714C7">
              <w:t>S</w:t>
            </w:r>
          </w:p>
        </w:tc>
      </w:tr>
      <w:tr w:rsidR="00A1018F" w:rsidRPr="002A30EA" w14:paraId="5A7B62CC" w14:textId="77777777" w:rsidTr="0072624B">
        <w:tc>
          <w:tcPr>
            <w:tcW w:w="4534" w:type="dxa"/>
          </w:tcPr>
          <w:p w14:paraId="73BDAE49" w14:textId="77777777" w:rsidR="00A1018F" w:rsidRPr="002A30EA" w:rsidRDefault="00A1018F" w:rsidP="0072624B">
            <w:pPr>
              <w:pStyle w:val="FABodyCopy"/>
            </w:pPr>
            <w:r w:rsidRPr="002A30EA">
              <w:t>Tire-pressure Monitoring</w:t>
            </w:r>
          </w:p>
        </w:tc>
        <w:tc>
          <w:tcPr>
            <w:tcW w:w="506" w:type="dxa"/>
          </w:tcPr>
          <w:p w14:paraId="4ED42A05" w14:textId="77777777" w:rsidR="00A1018F" w:rsidRPr="00E714C7" w:rsidRDefault="00A1018F" w:rsidP="0072624B">
            <w:pPr>
              <w:pStyle w:val="S-O-P"/>
            </w:pPr>
            <w:r w:rsidRPr="00E714C7">
              <w:t>S</w:t>
            </w:r>
          </w:p>
        </w:tc>
        <w:tc>
          <w:tcPr>
            <w:tcW w:w="630" w:type="dxa"/>
          </w:tcPr>
          <w:p w14:paraId="3C5CD344" w14:textId="77777777" w:rsidR="00A1018F" w:rsidRPr="00E714C7" w:rsidRDefault="00A1018F" w:rsidP="0072624B">
            <w:pPr>
              <w:pStyle w:val="S-O-P"/>
            </w:pPr>
            <w:r w:rsidRPr="00E714C7">
              <w:t>S</w:t>
            </w:r>
          </w:p>
        </w:tc>
        <w:tc>
          <w:tcPr>
            <w:tcW w:w="450" w:type="dxa"/>
          </w:tcPr>
          <w:p w14:paraId="50219C30" w14:textId="77777777" w:rsidR="00A1018F" w:rsidRPr="00E714C7" w:rsidRDefault="00A1018F" w:rsidP="0072624B">
            <w:pPr>
              <w:pStyle w:val="S-O-P"/>
            </w:pPr>
            <w:r w:rsidRPr="00E714C7">
              <w:t>S</w:t>
            </w:r>
          </w:p>
        </w:tc>
        <w:tc>
          <w:tcPr>
            <w:tcW w:w="630" w:type="dxa"/>
          </w:tcPr>
          <w:p w14:paraId="3471B807" w14:textId="77777777" w:rsidR="00A1018F" w:rsidRPr="00E714C7" w:rsidRDefault="00A1018F" w:rsidP="0072624B">
            <w:pPr>
              <w:pStyle w:val="S-O-P"/>
            </w:pPr>
            <w:r w:rsidRPr="00E714C7">
              <w:t>S</w:t>
            </w:r>
          </w:p>
        </w:tc>
        <w:tc>
          <w:tcPr>
            <w:tcW w:w="540" w:type="dxa"/>
          </w:tcPr>
          <w:p w14:paraId="09ADAF2D" w14:textId="77777777" w:rsidR="00A1018F" w:rsidRPr="00E714C7" w:rsidRDefault="00A1018F" w:rsidP="0072624B">
            <w:pPr>
              <w:pStyle w:val="S-O-P"/>
            </w:pPr>
            <w:r w:rsidRPr="00E714C7">
              <w:t>S</w:t>
            </w:r>
          </w:p>
        </w:tc>
        <w:tc>
          <w:tcPr>
            <w:tcW w:w="630" w:type="dxa"/>
          </w:tcPr>
          <w:p w14:paraId="67260186" w14:textId="77777777" w:rsidR="00A1018F" w:rsidRPr="00E714C7" w:rsidRDefault="00A1018F" w:rsidP="0072624B">
            <w:pPr>
              <w:pStyle w:val="S-O-P"/>
            </w:pPr>
            <w:r w:rsidRPr="00E714C7">
              <w:t>S</w:t>
            </w:r>
          </w:p>
        </w:tc>
        <w:tc>
          <w:tcPr>
            <w:tcW w:w="810" w:type="dxa"/>
          </w:tcPr>
          <w:p w14:paraId="38156A04" w14:textId="77777777" w:rsidR="00A1018F" w:rsidRPr="00E714C7" w:rsidRDefault="00A1018F" w:rsidP="0072624B">
            <w:pPr>
              <w:pStyle w:val="S-O-P"/>
            </w:pPr>
            <w:r w:rsidRPr="00E714C7">
              <w:t>S</w:t>
            </w:r>
          </w:p>
        </w:tc>
        <w:tc>
          <w:tcPr>
            <w:tcW w:w="733" w:type="dxa"/>
          </w:tcPr>
          <w:p w14:paraId="2890EA5B" w14:textId="77777777" w:rsidR="00A1018F" w:rsidRPr="00E714C7" w:rsidRDefault="00A1018F" w:rsidP="0072624B">
            <w:pPr>
              <w:pStyle w:val="S-O-P"/>
            </w:pPr>
            <w:r w:rsidRPr="00E714C7">
              <w:t>S</w:t>
            </w:r>
          </w:p>
        </w:tc>
      </w:tr>
    </w:tbl>
    <w:p w14:paraId="4A8A1FB9" w14:textId="77777777" w:rsidR="00A1018F" w:rsidRPr="003F75AA" w:rsidRDefault="00A1018F" w:rsidP="00A1018F">
      <w:pPr>
        <w:pStyle w:val="Heading3"/>
      </w:pPr>
      <w:r w:rsidRPr="003F75AA">
        <w:t>PACKAGES</w:t>
      </w:r>
    </w:p>
    <w:tbl>
      <w:tblPr>
        <w:tblStyle w:val="FATABLESTYLE"/>
        <w:tblW w:w="5000" w:type="pct"/>
        <w:tblLayout w:type="fixed"/>
        <w:tblLook w:val="0020" w:firstRow="1" w:lastRow="0" w:firstColumn="0" w:lastColumn="0" w:noHBand="0" w:noVBand="0"/>
      </w:tblPr>
      <w:tblGrid>
        <w:gridCol w:w="4830"/>
        <w:gridCol w:w="539"/>
        <w:gridCol w:w="671"/>
        <w:gridCol w:w="479"/>
        <w:gridCol w:w="671"/>
        <w:gridCol w:w="575"/>
        <w:gridCol w:w="671"/>
        <w:gridCol w:w="863"/>
        <w:gridCol w:w="781"/>
      </w:tblGrid>
      <w:tr w:rsidR="00A1018F" w:rsidRPr="00E230E5" w14:paraId="6A6EAD5A" w14:textId="77777777" w:rsidTr="0072624B">
        <w:trPr>
          <w:tblHeader/>
        </w:trPr>
        <w:tc>
          <w:tcPr>
            <w:tcW w:w="4534" w:type="dxa"/>
          </w:tcPr>
          <w:p w14:paraId="2FEFE076" w14:textId="77777777" w:rsidR="00A1018F" w:rsidRPr="003F75AA" w:rsidRDefault="00A1018F" w:rsidP="0072624B">
            <w:pPr>
              <w:pStyle w:val="TableSubhead"/>
            </w:pPr>
            <w:r w:rsidRPr="003F75AA">
              <w:t>PACKAGES</w:t>
            </w:r>
          </w:p>
        </w:tc>
        <w:tc>
          <w:tcPr>
            <w:tcW w:w="506" w:type="dxa"/>
            <w:vAlign w:val="bottom"/>
          </w:tcPr>
          <w:p w14:paraId="2082EA0F" w14:textId="77777777" w:rsidR="00A1018F" w:rsidRPr="003F75AA" w:rsidRDefault="00A1018F" w:rsidP="0072624B">
            <w:pPr>
              <w:pStyle w:val="ModelSubhead"/>
              <w:rPr>
                <w:sz w:val="12"/>
                <w:szCs w:val="12"/>
              </w:rPr>
            </w:pPr>
            <w:r w:rsidRPr="003F75AA">
              <w:rPr>
                <w:sz w:val="12"/>
                <w:szCs w:val="12"/>
              </w:rPr>
              <w:t>SXT</w:t>
            </w:r>
          </w:p>
        </w:tc>
        <w:tc>
          <w:tcPr>
            <w:tcW w:w="630" w:type="dxa"/>
            <w:vAlign w:val="bottom"/>
          </w:tcPr>
          <w:p w14:paraId="5959F719" w14:textId="77777777" w:rsidR="00A1018F" w:rsidRPr="003F75AA" w:rsidRDefault="00A1018F" w:rsidP="0072624B">
            <w:pPr>
              <w:pStyle w:val="ModelSubhead"/>
              <w:rPr>
                <w:sz w:val="12"/>
                <w:szCs w:val="12"/>
              </w:rPr>
            </w:pPr>
            <w:r w:rsidRPr="003F75AA">
              <w:rPr>
                <w:sz w:val="12"/>
                <w:szCs w:val="12"/>
              </w:rPr>
              <w:t xml:space="preserve">SXT </w:t>
            </w:r>
            <w:r w:rsidRPr="003F75AA">
              <w:rPr>
                <w:sz w:val="12"/>
                <w:szCs w:val="12"/>
              </w:rPr>
              <w:br/>
              <w:t>(AWD)</w:t>
            </w:r>
          </w:p>
        </w:tc>
        <w:tc>
          <w:tcPr>
            <w:tcW w:w="450" w:type="dxa"/>
            <w:vAlign w:val="bottom"/>
          </w:tcPr>
          <w:p w14:paraId="6B695604" w14:textId="77777777" w:rsidR="00A1018F" w:rsidRPr="003F75AA" w:rsidRDefault="00A1018F" w:rsidP="0072624B">
            <w:pPr>
              <w:pStyle w:val="ModelSubhead"/>
              <w:rPr>
                <w:sz w:val="12"/>
                <w:szCs w:val="12"/>
              </w:rPr>
            </w:pPr>
            <w:r w:rsidRPr="003F75AA">
              <w:rPr>
                <w:sz w:val="12"/>
                <w:szCs w:val="12"/>
              </w:rPr>
              <w:t>GT</w:t>
            </w:r>
          </w:p>
        </w:tc>
        <w:tc>
          <w:tcPr>
            <w:tcW w:w="630" w:type="dxa"/>
            <w:vAlign w:val="bottom"/>
          </w:tcPr>
          <w:p w14:paraId="4315D2C9" w14:textId="77777777" w:rsidR="00A1018F" w:rsidRPr="003F75AA" w:rsidRDefault="00A1018F" w:rsidP="0072624B">
            <w:pPr>
              <w:pStyle w:val="ModelSubhead"/>
              <w:rPr>
                <w:sz w:val="12"/>
                <w:szCs w:val="12"/>
              </w:rPr>
            </w:pPr>
            <w:r w:rsidRPr="003F75AA">
              <w:rPr>
                <w:sz w:val="12"/>
                <w:szCs w:val="12"/>
              </w:rPr>
              <w:t>GT</w:t>
            </w:r>
            <w:r w:rsidRPr="003F75AA">
              <w:rPr>
                <w:sz w:val="12"/>
                <w:szCs w:val="12"/>
              </w:rPr>
              <w:br/>
              <w:t>(AWD)</w:t>
            </w:r>
          </w:p>
        </w:tc>
        <w:tc>
          <w:tcPr>
            <w:tcW w:w="540" w:type="dxa"/>
            <w:vAlign w:val="bottom"/>
          </w:tcPr>
          <w:p w14:paraId="37444243" w14:textId="77777777" w:rsidR="00A1018F" w:rsidRPr="003F75AA" w:rsidRDefault="00A1018F" w:rsidP="0072624B">
            <w:pPr>
              <w:pStyle w:val="ModelSubhead"/>
              <w:rPr>
                <w:sz w:val="12"/>
                <w:szCs w:val="12"/>
              </w:rPr>
            </w:pPr>
            <w:r w:rsidRPr="003F75AA">
              <w:rPr>
                <w:sz w:val="12"/>
                <w:szCs w:val="12"/>
              </w:rPr>
              <w:t>R/T</w:t>
            </w:r>
          </w:p>
        </w:tc>
        <w:tc>
          <w:tcPr>
            <w:tcW w:w="630" w:type="dxa"/>
            <w:vAlign w:val="bottom"/>
          </w:tcPr>
          <w:p w14:paraId="50AEC4A1" w14:textId="77777777" w:rsidR="00A1018F" w:rsidRPr="003F75AA" w:rsidRDefault="00A1018F" w:rsidP="0072624B">
            <w:pPr>
              <w:pStyle w:val="ModelSubhead"/>
              <w:rPr>
                <w:sz w:val="12"/>
                <w:szCs w:val="12"/>
              </w:rPr>
            </w:pPr>
            <w:r w:rsidRPr="003F75AA">
              <w:rPr>
                <w:sz w:val="12"/>
                <w:szCs w:val="12"/>
              </w:rPr>
              <w:t>R/T SCAT PACK</w:t>
            </w:r>
          </w:p>
        </w:tc>
        <w:tc>
          <w:tcPr>
            <w:tcW w:w="810" w:type="dxa"/>
            <w:vAlign w:val="bottom"/>
          </w:tcPr>
          <w:p w14:paraId="5BBA287B" w14:textId="77777777" w:rsidR="00A1018F" w:rsidRPr="003F75AA" w:rsidRDefault="00A1018F" w:rsidP="0072624B">
            <w:pPr>
              <w:pStyle w:val="ModelSubhead"/>
              <w:rPr>
                <w:sz w:val="12"/>
                <w:szCs w:val="12"/>
              </w:rPr>
            </w:pPr>
            <w:r w:rsidRPr="003F75AA">
              <w:rPr>
                <w:sz w:val="12"/>
                <w:szCs w:val="12"/>
              </w:rPr>
              <w:t>SRT HELLCAT</w:t>
            </w:r>
          </w:p>
        </w:tc>
        <w:tc>
          <w:tcPr>
            <w:tcW w:w="733" w:type="dxa"/>
            <w:vAlign w:val="bottom"/>
          </w:tcPr>
          <w:p w14:paraId="0FAFE847" w14:textId="77777777" w:rsidR="00A1018F" w:rsidRPr="003F75AA" w:rsidRDefault="00A1018F" w:rsidP="0072624B">
            <w:pPr>
              <w:pStyle w:val="ModelSubhead"/>
              <w:rPr>
                <w:sz w:val="12"/>
                <w:szCs w:val="12"/>
              </w:rPr>
            </w:pPr>
            <w:r w:rsidRPr="003F75AA">
              <w:rPr>
                <w:sz w:val="12"/>
                <w:szCs w:val="12"/>
              </w:rPr>
              <w:t>SRT HELLCAT REDEYE</w:t>
            </w:r>
          </w:p>
        </w:tc>
      </w:tr>
      <w:tr w:rsidR="00A1018F" w:rsidRPr="002A30EA" w14:paraId="32DE7A4B" w14:textId="77777777" w:rsidTr="0072624B">
        <w:tc>
          <w:tcPr>
            <w:tcW w:w="4534" w:type="dxa"/>
          </w:tcPr>
          <w:p w14:paraId="32FD536D" w14:textId="5FADD67E" w:rsidR="00A1018F" w:rsidRPr="002A30EA" w:rsidRDefault="00A1018F" w:rsidP="0072624B">
            <w:pPr>
              <w:pStyle w:val="FABodyCopy"/>
            </w:pPr>
            <w:r w:rsidRPr="00AE7870">
              <w:rPr>
                <w:b/>
                <w:bCs/>
              </w:rPr>
              <w:t>1320 Package</w:t>
            </w:r>
            <w:r w:rsidRPr="002A30EA">
              <w:t xml:space="preserve"> — includes Drag mode with adaptive damping suspension, TransBrake, Torque Reserve, Nexen P275/40R20 street-legal drag radial tires and </w:t>
            </w:r>
            <w:r>
              <w:br/>
            </w:r>
            <w:r w:rsidRPr="002A30EA">
              <w:t xml:space="preserve">20 x 9.5-in. Low Gloss Black drag wheels, Drag mode, Performance Pages, Houndstooth cloth performance seat, passenger seat belt delete, rear seat belt delete, cargo net, driver side floor mat, 1320 illuminated Air Catcher headlamp, 1320 instrument panel badge, </w:t>
            </w:r>
            <w:r w:rsidR="00082725">
              <w:br/>
            </w:r>
            <w:r w:rsidRPr="002A30EA">
              <w:t>Angry Bee fender badge and Dodge Alcantara suede performance steering wheel</w:t>
            </w:r>
          </w:p>
        </w:tc>
        <w:tc>
          <w:tcPr>
            <w:tcW w:w="506" w:type="dxa"/>
          </w:tcPr>
          <w:p w14:paraId="3B764E7F" w14:textId="77777777" w:rsidR="00A1018F" w:rsidRPr="00E714C7" w:rsidRDefault="00A1018F" w:rsidP="0072624B">
            <w:pPr>
              <w:pStyle w:val="FABodyCopy"/>
              <w:rPr>
                <w:sz w:val="16"/>
                <w:szCs w:val="16"/>
              </w:rPr>
            </w:pPr>
            <w:r w:rsidRPr="00E714C7">
              <w:rPr>
                <w:sz w:val="16"/>
                <w:szCs w:val="16"/>
              </w:rPr>
              <w:t>NA</w:t>
            </w:r>
          </w:p>
        </w:tc>
        <w:tc>
          <w:tcPr>
            <w:tcW w:w="630" w:type="dxa"/>
          </w:tcPr>
          <w:p w14:paraId="44AE2611" w14:textId="77777777" w:rsidR="00A1018F" w:rsidRPr="00E714C7" w:rsidRDefault="00A1018F" w:rsidP="0072624B">
            <w:pPr>
              <w:pStyle w:val="FABodyCopy"/>
              <w:rPr>
                <w:sz w:val="16"/>
                <w:szCs w:val="16"/>
              </w:rPr>
            </w:pPr>
            <w:r w:rsidRPr="00E714C7">
              <w:rPr>
                <w:sz w:val="16"/>
                <w:szCs w:val="16"/>
              </w:rPr>
              <w:t>NA</w:t>
            </w:r>
          </w:p>
        </w:tc>
        <w:tc>
          <w:tcPr>
            <w:tcW w:w="450" w:type="dxa"/>
          </w:tcPr>
          <w:p w14:paraId="67F74266" w14:textId="77777777" w:rsidR="00A1018F" w:rsidRPr="00E714C7" w:rsidRDefault="00A1018F" w:rsidP="0072624B">
            <w:pPr>
              <w:pStyle w:val="FABodyCopy"/>
              <w:rPr>
                <w:sz w:val="16"/>
                <w:szCs w:val="16"/>
              </w:rPr>
            </w:pPr>
            <w:r w:rsidRPr="00E714C7">
              <w:rPr>
                <w:sz w:val="16"/>
                <w:szCs w:val="16"/>
              </w:rPr>
              <w:t>NA</w:t>
            </w:r>
          </w:p>
        </w:tc>
        <w:tc>
          <w:tcPr>
            <w:tcW w:w="630" w:type="dxa"/>
          </w:tcPr>
          <w:p w14:paraId="13BB364C" w14:textId="77777777" w:rsidR="00A1018F" w:rsidRPr="00E714C7" w:rsidRDefault="00A1018F" w:rsidP="0072624B">
            <w:pPr>
              <w:pStyle w:val="FABodyCopy"/>
              <w:rPr>
                <w:sz w:val="16"/>
                <w:szCs w:val="16"/>
              </w:rPr>
            </w:pPr>
            <w:r w:rsidRPr="00E714C7">
              <w:rPr>
                <w:sz w:val="16"/>
                <w:szCs w:val="16"/>
              </w:rPr>
              <w:t>NA</w:t>
            </w:r>
          </w:p>
        </w:tc>
        <w:tc>
          <w:tcPr>
            <w:tcW w:w="540" w:type="dxa"/>
          </w:tcPr>
          <w:p w14:paraId="101EC306" w14:textId="77777777" w:rsidR="00A1018F" w:rsidRPr="00E714C7" w:rsidRDefault="00A1018F" w:rsidP="0072624B">
            <w:pPr>
              <w:pStyle w:val="FABodyCopy"/>
              <w:rPr>
                <w:sz w:val="16"/>
                <w:szCs w:val="16"/>
              </w:rPr>
            </w:pPr>
            <w:r w:rsidRPr="00E714C7">
              <w:rPr>
                <w:sz w:val="16"/>
                <w:szCs w:val="16"/>
              </w:rPr>
              <w:t>NA</w:t>
            </w:r>
          </w:p>
        </w:tc>
        <w:tc>
          <w:tcPr>
            <w:tcW w:w="630" w:type="dxa"/>
          </w:tcPr>
          <w:p w14:paraId="072C869D" w14:textId="77777777" w:rsidR="00A1018F" w:rsidRPr="00E714C7" w:rsidRDefault="00A1018F" w:rsidP="0072624B">
            <w:pPr>
              <w:pStyle w:val="FABodyCopy"/>
              <w:rPr>
                <w:sz w:val="16"/>
                <w:szCs w:val="16"/>
              </w:rPr>
            </w:pPr>
            <w:r w:rsidRPr="00E714C7">
              <w:rPr>
                <w:sz w:val="16"/>
                <w:szCs w:val="16"/>
              </w:rPr>
              <w:t>O</w:t>
            </w:r>
          </w:p>
        </w:tc>
        <w:tc>
          <w:tcPr>
            <w:tcW w:w="810" w:type="dxa"/>
          </w:tcPr>
          <w:p w14:paraId="5234E8CF" w14:textId="77777777" w:rsidR="00A1018F" w:rsidRPr="00E714C7" w:rsidRDefault="00A1018F" w:rsidP="0072624B">
            <w:pPr>
              <w:pStyle w:val="FABodyCopy"/>
              <w:rPr>
                <w:sz w:val="16"/>
                <w:szCs w:val="16"/>
              </w:rPr>
            </w:pPr>
            <w:r w:rsidRPr="00E714C7">
              <w:rPr>
                <w:sz w:val="16"/>
                <w:szCs w:val="16"/>
              </w:rPr>
              <w:t>NA</w:t>
            </w:r>
          </w:p>
        </w:tc>
        <w:tc>
          <w:tcPr>
            <w:tcW w:w="733" w:type="dxa"/>
          </w:tcPr>
          <w:p w14:paraId="52D43ABE" w14:textId="77777777" w:rsidR="00A1018F" w:rsidRPr="00E714C7" w:rsidRDefault="00A1018F" w:rsidP="0072624B">
            <w:pPr>
              <w:pStyle w:val="FABodyCopy"/>
              <w:rPr>
                <w:sz w:val="16"/>
                <w:szCs w:val="16"/>
              </w:rPr>
            </w:pPr>
            <w:r w:rsidRPr="00E714C7">
              <w:rPr>
                <w:sz w:val="16"/>
                <w:szCs w:val="16"/>
              </w:rPr>
              <w:t>NA</w:t>
            </w:r>
          </w:p>
        </w:tc>
      </w:tr>
      <w:tr w:rsidR="00A1018F" w:rsidRPr="002A30EA" w14:paraId="7D2DE03C" w14:textId="77777777" w:rsidTr="0072624B">
        <w:tc>
          <w:tcPr>
            <w:tcW w:w="4534" w:type="dxa"/>
          </w:tcPr>
          <w:p w14:paraId="1C065EF9" w14:textId="77777777" w:rsidR="00A1018F" w:rsidRPr="002A30EA" w:rsidRDefault="00A1018F" w:rsidP="0072624B">
            <w:pPr>
              <w:pStyle w:val="FABodyCopy"/>
            </w:pPr>
            <w:r w:rsidRPr="00AE7870">
              <w:rPr>
                <w:b/>
                <w:bCs/>
              </w:rPr>
              <w:t>Alcantara Appearance Package</w:t>
            </w:r>
            <w:r w:rsidRPr="002A30EA">
              <w:t xml:space="preserve"> — includes Alcantara and premium Laguna leather seats with SRT Hellcat logo and power four-way lumbar adjust and </w:t>
            </w:r>
            <w:proofErr w:type="spellStart"/>
            <w:r w:rsidRPr="002A30EA">
              <w:t>Wildwheel</w:t>
            </w:r>
            <w:proofErr w:type="spellEnd"/>
            <w:r w:rsidRPr="002A30EA">
              <w:t xml:space="preserve"> Alcantara suede steering wheel (requires Plus Group)</w:t>
            </w:r>
          </w:p>
        </w:tc>
        <w:tc>
          <w:tcPr>
            <w:tcW w:w="506" w:type="dxa"/>
          </w:tcPr>
          <w:p w14:paraId="3B763420" w14:textId="77777777" w:rsidR="00A1018F" w:rsidRPr="00E714C7" w:rsidRDefault="00A1018F" w:rsidP="0072624B">
            <w:pPr>
              <w:pStyle w:val="FABodyCopy"/>
              <w:rPr>
                <w:sz w:val="16"/>
                <w:szCs w:val="16"/>
              </w:rPr>
            </w:pPr>
            <w:r w:rsidRPr="00E714C7">
              <w:rPr>
                <w:sz w:val="16"/>
                <w:szCs w:val="16"/>
              </w:rPr>
              <w:t>NA</w:t>
            </w:r>
          </w:p>
        </w:tc>
        <w:tc>
          <w:tcPr>
            <w:tcW w:w="630" w:type="dxa"/>
          </w:tcPr>
          <w:p w14:paraId="40BA75E8" w14:textId="77777777" w:rsidR="00A1018F" w:rsidRPr="00E714C7" w:rsidRDefault="00A1018F" w:rsidP="0072624B">
            <w:pPr>
              <w:pStyle w:val="FABodyCopy"/>
              <w:rPr>
                <w:sz w:val="16"/>
                <w:szCs w:val="16"/>
              </w:rPr>
            </w:pPr>
            <w:r w:rsidRPr="00E714C7">
              <w:rPr>
                <w:sz w:val="16"/>
                <w:szCs w:val="16"/>
              </w:rPr>
              <w:t>NA</w:t>
            </w:r>
          </w:p>
        </w:tc>
        <w:tc>
          <w:tcPr>
            <w:tcW w:w="450" w:type="dxa"/>
          </w:tcPr>
          <w:p w14:paraId="4C4A2DA8" w14:textId="77777777" w:rsidR="00A1018F" w:rsidRPr="00E714C7" w:rsidRDefault="00A1018F" w:rsidP="0072624B">
            <w:pPr>
              <w:pStyle w:val="FABodyCopy"/>
              <w:rPr>
                <w:sz w:val="16"/>
                <w:szCs w:val="16"/>
              </w:rPr>
            </w:pPr>
            <w:r w:rsidRPr="00E714C7">
              <w:rPr>
                <w:sz w:val="16"/>
                <w:szCs w:val="16"/>
              </w:rPr>
              <w:t>NA</w:t>
            </w:r>
          </w:p>
        </w:tc>
        <w:tc>
          <w:tcPr>
            <w:tcW w:w="630" w:type="dxa"/>
          </w:tcPr>
          <w:p w14:paraId="54C660D8" w14:textId="77777777" w:rsidR="00A1018F" w:rsidRPr="00E714C7" w:rsidRDefault="00A1018F" w:rsidP="0072624B">
            <w:pPr>
              <w:pStyle w:val="FABodyCopy"/>
              <w:rPr>
                <w:sz w:val="16"/>
                <w:szCs w:val="16"/>
              </w:rPr>
            </w:pPr>
            <w:r w:rsidRPr="00E714C7">
              <w:rPr>
                <w:sz w:val="16"/>
                <w:szCs w:val="16"/>
              </w:rPr>
              <w:t>NA</w:t>
            </w:r>
          </w:p>
        </w:tc>
        <w:tc>
          <w:tcPr>
            <w:tcW w:w="540" w:type="dxa"/>
          </w:tcPr>
          <w:p w14:paraId="597E1E00" w14:textId="77777777" w:rsidR="00A1018F" w:rsidRPr="00E714C7" w:rsidRDefault="00A1018F" w:rsidP="0072624B">
            <w:pPr>
              <w:pStyle w:val="FABodyCopy"/>
              <w:rPr>
                <w:sz w:val="16"/>
                <w:szCs w:val="16"/>
              </w:rPr>
            </w:pPr>
            <w:r w:rsidRPr="00E714C7">
              <w:rPr>
                <w:sz w:val="16"/>
                <w:szCs w:val="16"/>
              </w:rPr>
              <w:t>NA</w:t>
            </w:r>
          </w:p>
        </w:tc>
        <w:tc>
          <w:tcPr>
            <w:tcW w:w="630" w:type="dxa"/>
          </w:tcPr>
          <w:p w14:paraId="5651D68B" w14:textId="77777777" w:rsidR="00A1018F" w:rsidRPr="00E714C7" w:rsidRDefault="00A1018F" w:rsidP="0072624B">
            <w:pPr>
              <w:pStyle w:val="FABodyCopy"/>
              <w:rPr>
                <w:sz w:val="16"/>
                <w:szCs w:val="16"/>
              </w:rPr>
            </w:pPr>
            <w:r w:rsidRPr="00E714C7">
              <w:rPr>
                <w:sz w:val="16"/>
                <w:szCs w:val="16"/>
              </w:rPr>
              <w:t>NA</w:t>
            </w:r>
          </w:p>
        </w:tc>
        <w:tc>
          <w:tcPr>
            <w:tcW w:w="810" w:type="dxa"/>
          </w:tcPr>
          <w:p w14:paraId="1CA06598" w14:textId="77777777" w:rsidR="00A1018F" w:rsidRPr="00E714C7" w:rsidRDefault="00A1018F" w:rsidP="0072624B">
            <w:pPr>
              <w:pStyle w:val="FABodyCopy"/>
              <w:rPr>
                <w:sz w:val="16"/>
                <w:szCs w:val="16"/>
              </w:rPr>
            </w:pPr>
            <w:r w:rsidRPr="00E714C7">
              <w:rPr>
                <w:sz w:val="16"/>
                <w:szCs w:val="16"/>
              </w:rPr>
              <w:t>O</w:t>
            </w:r>
          </w:p>
        </w:tc>
        <w:tc>
          <w:tcPr>
            <w:tcW w:w="733" w:type="dxa"/>
          </w:tcPr>
          <w:p w14:paraId="50663C8D" w14:textId="77777777" w:rsidR="00A1018F" w:rsidRPr="00E714C7" w:rsidRDefault="00A1018F" w:rsidP="0072624B">
            <w:pPr>
              <w:pStyle w:val="FABodyCopy"/>
              <w:rPr>
                <w:sz w:val="16"/>
                <w:szCs w:val="16"/>
              </w:rPr>
            </w:pPr>
            <w:r w:rsidRPr="00E714C7">
              <w:rPr>
                <w:sz w:val="16"/>
                <w:szCs w:val="16"/>
              </w:rPr>
              <w:t>O</w:t>
            </w:r>
          </w:p>
        </w:tc>
      </w:tr>
      <w:tr w:rsidR="00A1018F" w:rsidRPr="002A30EA" w14:paraId="64291E3C" w14:textId="77777777" w:rsidTr="0072624B">
        <w:tc>
          <w:tcPr>
            <w:tcW w:w="4534" w:type="dxa"/>
          </w:tcPr>
          <w:p w14:paraId="64005707" w14:textId="77777777" w:rsidR="00A1018F" w:rsidRPr="002A30EA" w:rsidRDefault="00A1018F" w:rsidP="0072624B">
            <w:pPr>
              <w:pStyle w:val="FABodyCopy"/>
            </w:pPr>
            <w:r w:rsidRPr="00AE7870">
              <w:rPr>
                <w:b/>
                <w:bCs/>
              </w:rPr>
              <w:t>Alpine Audio Group</w:t>
            </w:r>
            <w:r w:rsidRPr="002A30EA">
              <w:t xml:space="preserve"> — includes nine premium amplified Alpine speakers with subwoofer and 506-watt amplifier and surround sound</w:t>
            </w:r>
          </w:p>
        </w:tc>
        <w:tc>
          <w:tcPr>
            <w:tcW w:w="506" w:type="dxa"/>
          </w:tcPr>
          <w:p w14:paraId="7C17A3D8" w14:textId="77777777" w:rsidR="00A1018F" w:rsidRPr="00E714C7" w:rsidRDefault="00A1018F" w:rsidP="0072624B">
            <w:pPr>
              <w:pStyle w:val="FABodyCopy"/>
              <w:rPr>
                <w:sz w:val="16"/>
                <w:szCs w:val="16"/>
              </w:rPr>
            </w:pPr>
            <w:r>
              <w:rPr>
                <w:sz w:val="16"/>
                <w:szCs w:val="16"/>
              </w:rPr>
              <w:t>NA</w:t>
            </w:r>
          </w:p>
        </w:tc>
        <w:tc>
          <w:tcPr>
            <w:tcW w:w="630" w:type="dxa"/>
          </w:tcPr>
          <w:p w14:paraId="31F5A2C9" w14:textId="77777777" w:rsidR="00A1018F" w:rsidRPr="00E714C7" w:rsidRDefault="00A1018F" w:rsidP="0072624B">
            <w:pPr>
              <w:pStyle w:val="FABodyCopy"/>
              <w:rPr>
                <w:sz w:val="16"/>
                <w:szCs w:val="16"/>
              </w:rPr>
            </w:pPr>
            <w:r w:rsidRPr="00E714C7">
              <w:rPr>
                <w:sz w:val="16"/>
                <w:szCs w:val="16"/>
              </w:rPr>
              <w:t>O</w:t>
            </w:r>
          </w:p>
        </w:tc>
        <w:tc>
          <w:tcPr>
            <w:tcW w:w="450" w:type="dxa"/>
          </w:tcPr>
          <w:p w14:paraId="3772C2AD" w14:textId="77777777" w:rsidR="00A1018F" w:rsidRPr="00E714C7" w:rsidRDefault="00A1018F" w:rsidP="0072624B">
            <w:pPr>
              <w:pStyle w:val="FABodyCopy"/>
              <w:rPr>
                <w:sz w:val="16"/>
                <w:szCs w:val="16"/>
              </w:rPr>
            </w:pPr>
            <w:r w:rsidRPr="00E714C7">
              <w:rPr>
                <w:sz w:val="16"/>
                <w:szCs w:val="16"/>
              </w:rPr>
              <w:t>O</w:t>
            </w:r>
          </w:p>
        </w:tc>
        <w:tc>
          <w:tcPr>
            <w:tcW w:w="630" w:type="dxa"/>
          </w:tcPr>
          <w:p w14:paraId="48A32F87" w14:textId="77777777" w:rsidR="00A1018F" w:rsidRPr="00E714C7" w:rsidRDefault="00A1018F" w:rsidP="0072624B">
            <w:pPr>
              <w:pStyle w:val="FABodyCopy"/>
              <w:rPr>
                <w:sz w:val="16"/>
                <w:szCs w:val="16"/>
              </w:rPr>
            </w:pPr>
            <w:r w:rsidRPr="00E714C7">
              <w:rPr>
                <w:sz w:val="16"/>
                <w:szCs w:val="16"/>
              </w:rPr>
              <w:t>O</w:t>
            </w:r>
          </w:p>
        </w:tc>
        <w:tc>
          <w:tcPr>
            <w:tcW w:w="540" w:type="dxa"/>
          </w:tcPr>
          <w:p w14:paraId="37632F3A" w14:textId="77777777" w:rsidR="00A1018F" w:rsidRPr="00E714C7" w:rsidRDefault="00A1018F" w:rsidP="0072624B">
            <w:pPr>
              <w:pStyle w:val="FABodyCopy"/>
              <w:rPr>
                <w:sz w:val="16"/>
                <w:szCs w:val="16"/>
              </w:rPr>
            </w:pPr>
            <w:r w:rsidRPr="00E714C7">
              <w:rPr>
                <w:sz w:val="16"/>
                <w:szCs w:val="16"/>
              </w:rPr>
              <w:t>O</w:t>
            </w:r>
          </w:p>
        </w:tc>
        <w:tc>
          <w:tcPr>
            <w:tcW w:w="630" w:type="dxa"/>
          </w:tcPr>
          <w:p w14:paraId="73178E19" w14:textId="77777777" w:rsidR="00A1018F" w:rsidRPr="00E714C7" w:rsidRDefault="00A1018F" w:rsidP="0072624B">
            <w:pPr>
              <w:pStyle w:val="FABodyCopy"/>
              <w:rPr>
                <w:sz w:val="16"/>
                <w:szCs w:val="16"/>
              </w:rPr>
            </w:pPr>
            <w:r w:rsidRPr="00E714C7">
              <w:rPr>
                <w:sz w:val="16"/>
                <w:szCs w:val="16"/>
              </w:rPr>
              <w:t>O</w:t>
            </w:r>
          </w:p>
        </w:tc>
        <w:tc>
          <w:tcPr>
            <w:tcW w:w="810" w:type="dxa"/>
          </w:tcPr>
          <w:p w14:paraId="69B3409A" w14:textId="77777777" w:rsidR="00A1018F" w:rsidRPr="00E714C7" w:rsidRDefault="00A1018F" w:rsidP="0072624B">
            <w:pPr>
              <w:pStyle w:val="FABodyCopy"/>
              <w:rPr>
                <w:sz w:val="16"/>
                <w:szCs w:val="16"/>
              </w:rPr>
            </w:pPr>
            <w:r w:rsidRPr="00E714C7">
              <w:rPr>
                <w:sz w:val="16"/>
                <w:szCs w:val="16"/>
              </w:rPr>
              <w:t>NA</w:t>
            </w:r>
          </w:p>
        </w:tc>
        <w:tc>
          <w:tcPr>
            <w:tcW w:w="733" w:type="dxa"/>
          </w:tcPr>
          <w:p w14:paraId="1CC246F6" w14:textId="77777777" w:rsidR="00A1018F" w:rsidRPr="00E714C7" w:rsidRDefault="00A1018F" w:rsidP="0072624B">
            <w:pPr>
              <w:pStyle w:val="FABodyCopy"/>
              <w:rPr>
                <w:sz w:val="16"/>
                <w:szCs w:val="16"/>
              </w:rPr>
            </w:pPr>
            <w:r w:rsidRPr="00E714C7">
              <w:rPr>
                <w:sz w:val="16"/>
                <w:szCs w:val="16"/>
              </w:rPr>
              <w:t>NA</w:t>
            </w:r>
          </w:p>
        </w:tc>
      </w:tr>
      <w:tr w:rsidR="00A1018F" w:rsidRPr="002A30EA" w14:paraId="3CA58701" w14:textId="77777777" w:rsidTr="0072624B">
        <w:tc>
          <w:tcPr>
            <w:tcW w:w="4534" w:type="dxa"/>
          </w:tcPr>
          <w:p w14:paraId="1879DFF5" w14:textId="77777777" w:rsidR="00A1018F" w:rsidRPr="002A30EA" w:rsidRDefault="00A1018F" w:rsidP="0072624B">
            <w:pPr>
              <w:pStyle w:val="FABodyCopy"/>
            </w:pPr>
            <w:r w:rsidRPr="00AE7870">
              <w:rPr>
                <w:b/>
                <w:bCs/>
              </w:rPr>
              <w:t>Blacktop Package</w:t>
            </w:r>
            <w:r w:rsidRPr="002A30EA">
              <w:t xml:space="preserve"> — includes Gloss Black instrument panel cluster trim rings, leather performance steering wheel (SXT), black grille with Challenger Blacktop badge, GT grille badge (GT), R/T grille badge (R/T), HEMI fender badge (R/T), black rear spoiler, black fuel door, 20-in. Black Noise wheels, 245/45ZR20 BSW all-season performance tires (SXT)</w:t>
            </w:r>
          </w:p>
        </w:tc>
        <w:tc>
          <w:tcPr>
            <w:tcW w:w="506" w:type="dxa"/>
          </w:tcPr>
          <w:p w14:paraId="16916CA9" w14:textId="77777777" w:rsidR="00A1018F" w:rsidRPr="00E714C7" w:rsidRDefault="00A1018F" w:rsidP="0072624B">
            <w:pPr>
              <w:pStyle w:val="S-O-P"/>
            </w:pPr>
            <w:r w:rsidRPr="00E714C7">
              <w:t>O</w:t>
            </w:r>
          </w:p>
        </w:tc>
        <w:tc>
          <w:tcPr>
            <w:tcW w:w="630" w:type="dxa"/>
          </w:tcPr>
          <w:p w14:paraId="64023AC7" w14:textId="77777777" w:rsidR="00A1018F" w:rsidRPr="00E714C7" w:rsidRDefault="00A1018F" w:rsidP="0072624B">
            <w:pPr>
              <w:pStyle w:val="S-O-P"/>
            </w:pPr>
            <w:r w:rsidRPr="00E714C7">
              <w:t>O</w:t>
            </w:r>
          </w:p>
        </w:tc>
        <w:tc>
          <w:tcPr>
            <w:tcW w:w="450" w:type="dxa"/>
          </w:tcPr>
          <w:p w14:paraId="4495C4A7" w14:textId="77777777" w:rsidR="00A1018F" w:rsidRPr="00E714C7" w:rsidRDefault="00A1018F" w:rsidP="0072624B">
            <w:pPr>
              <w:pStyle w:val="S-O-P"/>
            </w:pPr>
            <w:r w:rsidRPr="00E714C7">
              <w:t>O</w:t>
            </w:r>
          </w:p>
        </w:tc>
        <w:tc>
          <w:tcPr>
            <w:tcW w:w="630" w:type="dxa"/>
          </w:tcPr>
          <w:p w14:paraId="40A604C6" w14:textId="77777777" w:rsidR="00A1018F" w:rsidRPr="00E714C7" w:rsidRDefault="00A1018F" w:rsidP="0072624B">
            <w:pPr>
              <w:pStyle w:val="S-O-P"/>
            </w:pPr>
            <w:r w:rsidRPr="00E714C7">
              <w:t>O</w:t>
            </w:r>
          </w:p>
        </w:tc>
        <w:tc>
          <w:tcPr>
            <w:tcW w:w="540" w:type="dxa"/>
          </w:tcPr>
          <w:p w14:paraId="3C11EC0F" w14:textId="77777777" w:rsidR="00A1018F" w:rsidRPr="00E714C7" w:rsidRDefault="00A1018F" w:rsidP="0072624B">
            <w:pPr>
              <w:pStyle w:val="S-O-P"/>
            </w:pPr>
            <w:r w:rsidRPr="00E714C7">
              <w:t>O</w:t>
            </w:r>
          </w:p>
        </w:tc>
        <w:tc>
          <w:tcPr>
            <w:tcW w:w="630" w:type="dxa"/>
          </w:tcPr>
          <w:p w14:paraId="1699C3E8" w14:textId="77777777" w:rsidR="00A1018F" w:rsidRPr="00E714C7" w:rsidRDefault="00A1018F" w:rsidP="0072624B">
            <w:pPr>
              <w:pStyle w:val="S-O-P"/>
            </w:pPr>
            <w:r w:rsidRPr="00E714C7">
              <w:t>NA</w:t>
            </w:r>
          </w:p>
        </w:tc>
        <w:tc>
          <w:tcPr>
            <w:tcW w:w="810" w:type="dxa"/>
          </w:tcPr>
          <w:p w14:paraId="23FD678F" w14:textId="77777777" w:rsidR="00A1018F" w:rsidRPr="00E714C7" w:rsidRDefault="00A1018F" w:rsidP="0072624B">
            <w:pPr>
              <w:pStyle w:val="S-O-P"/>
            </w:pPr>
            <w:r w:rsidRPr="00E714C7">
              <w:t>NA</w:t>
            </w:r>
          </w:p>
        </w:tc>
        <w:tc>
          <w:tcPr>
            <w:tcW w:w="733" w:type="dxa"/>
          </w:tcPr>
          <w:p w14:paraId="4B7AAF57" w14:textId="77777777" w:rsidR="00A1018F" w:rsidRPr="00E714C7" w:rsidRDefault="00A1018F" w:rsidP="0072624B">
            <w:pPr>
              <w:pStyle w:val="S-O-P"/>
            </w:pPr>
            <w:r w:rsidRPr="00E714C7">
              <w:t>NA</w:t>
            </w:r>
          </w:p>
        </w:tc>
      </w:tr>
      <w:tr w:rsidR="00A1018F" w:rsidRPr="002A30EA" w14:paraId="7B8B8C5B" w14:textId="77777777" w:rsidTr="0072624B">
        <w:tc>
          <w:tcPr>
            <w:tcW w:w="4534" w:type="dxa"/>
          </w:tcPr>
          <w:p w14:paraId="35390882" w14:textId="77777777" w:rsidR="00A1018F" w:rsidRPr="002A30EA" w:rsidRDefault="00A1018F" w:rsidP="0072624B">
            <w:pPr>
              <w:pStyle w:val="FABodyCopy"/>
            </w:pPr>
            <w:r w:rsidRPr="00AE7870">
              <w:rPr>
                <w:b/>
                <w:bCs/>
              </w:rPr>
              <w:t>Blacktop stripe</w:t>
            </w:r>
            <w:r w:rsidRPr="002A30EA">
              <w:t xml:space="preserve"> — requires Blacktop Package</w:t>
            </w:r>
          </w:p>
        </w:tc>
        <w:tc>
          <w:tcPr>
            <w:tcW w:w="506" w:type="dxa"/>
          </w:tcPr>
          <w:p w14:paraId="68082037" w14:textId="77777777" w:rsidR="00A1018F" w:rsidRPr="00E714C7" w:rsidRDefault="00A1018F" w:rsidP="0072624B">
            <w:pPr>
              <w:pStyle w:val="S-O-P"/>
            </w:pPr>
            <w:r w:rsidRPr="00E714C7">
              <w:t>O</w:t>
            </w:r>
          </w:p>
        </w:tc>
        <w:tc>
          <w:tcPr>
            <w:tcW w:w="630" w:type="dxa"/>
          </w:tcPr>
          <w:p w14:paraId="1AC8D8A4" w14:textId="77777777" w:rsidR="00A1018F" w:rsidRPr="00E714C7" w:rsidRDefault="00A1018F" w:rsidP="0072624B">
            <w:pPr>
              <w:pStyle w:val="S-O-P"/>
            </w:pPr>
            <w:r w:rsidRPr="00E714C7">
              <w:t>O</w:t>
            </w:r>
          </w:p>
        </w:tc>
        <w:tc>
          <w:tcPr>
            <w:tcW w:w="450" w:type="dxa"/>
          </w:tcPr>
          <w:p w14:paraId="262BCC51" w14:textId="77777777" w:rsidR="00A1018F" w:rsidRPr="00E714C7" w:rsidRDefault="00A1018F" w:rsidP="0072624B">
            <w:pPr>
              <w:pStyle w:val="S-O-P"/>
            </w:pPr>
            <w:r w:rsidRPr="00E714C7">
              <w:t>NA</w:t>
            </w:r>
          </w:p>
        </w:tc>
        <w:tc>
          <w:tcPr>
            <w:tcW w:w="630" w:type="dxa"/>
          </w:tcPr>
          <w:p w14:paraId="794A16DD" w14:textId="77777777" w:rsidR="00A1018F" w:rsidRPr="00E714C7" w:rsidRDefault="00A1018F" w:rsidP="0072624B">
            <w:pPr>
              <w:pStyle w:val="S-O-P"/>
            </w:pPr>
            <w:r w:rsidRPr="00E714C7">
              <w:t>NA</w:t>
            </w:r>
          </w:p>
        </w:tc>
        <w:tc>
          <w:tcPr>
            <w:tcW w:w="540" w:type="dxa"/>
          </w:tcPr>
          <w:p w14:paraId="2A5C1B84" w14:textId="77777777" w:rsidR="00A1018F" w:rsidRPr="00E714C7" w:rsidRDefault="00A1018F" w:rsidP="0072624B">
            <w:pPr>
              <w:pStyle w:val="S-O-P"/>
            </w:pPr>
            <w:r w:rsidRPr="00E714C7">
              <w:t>NA</w:t>
            </w:r>
          </w:p>
        </w:tc>
        <w:tc>
          <w:tcPr>
            <w:tcW w:w="630" w:type="dxa"/>
          </w:tcPr>
          <w:p w14:paraId="2A985AEA" w14:textId="77777777" w:rsidR="00A1018F" w:rsidRPr="00E714C7" w:rsidRDefault="00A1018F" w:rsidP="0072624B">
            <w:pPr>
              <w:pStyle w:val="S-O-P"/>
            </w:pPr>
            <w:r w:rsidRPr="00E714C7">
              <w:t>NA</w:t>
            </w:r>
          </w:p>
        </w:tc>
        <w:tc>
          <w:tcPr>
            <w:tcW w:w="810" w:type="dxa"/>
          </w:tcPr>
          <w:p w14:paraId="31E4932F" w14:textId="77777777" w:rsidR="00A1018F" w:rsidRPr="00E714C7" w:rsidRDefault="00A1018F" w:rsidP="0072624B">
            <w:pPr>
              <w:pStyle w:val="S-O-P"/>
            </w:pPr>
            <w:r w:rsidRPr="00E714C7">
              <w:t>NA</w:t>
            </w:r>
          </w:p>
        </w:tc>
        <w:tc>
          <w:tcPr>
            <w:tcW w:w="733" w:type="dxa"/>
          </w:tcPr>
          <w:p w14:paraId="28EF3330" w14:textId="77777777" w:rsidR="00A1018F" w:rsidRPr="00E714C7" w:rsidRDefault="00A1018F" w:rsidP="0072624B">
            <w:pPr>
              <w:pStyle w:val="S-O-P"/>
            </w:pPr>
            <w:r w:rsidRPr="00E714C7">
              <w:t>NA</w:t>
            </w:r>
          </w:p>
        </w:tc>
      </w:tr>
      <w:tr w:rsidR="00A1018F" w:rsidRPr="002A30EA" w14:paraId="1F681D46" w14:textId="77777777" w:rsidTr="0072624B">
        <w:tc>
          <w:tcPr>
            <w:tcW w:w="4534" w:type="dxa"/>
          </w:tcPr>
          <w:p w14:paraId="339469AF" w14:textId="77777777" w:rsidR="00A1018F" w:rsidRPr="002A30EA" w:rsidRDefault="00A1018F" w:rsidP="0072624B">
            <w:pPr>
              <w:pStyle w:val="FABodyCopy"/>
            </w:pPr>
            <w:r w:rsidRPr="00AE7870">
              <w:rPr>
                <w:b/>
                <w:bCs/>
              </w:rPr>
              <w:t>Carbon &amp; Suede Package</w:t>
            </w:r>
            <w:r w:rsidRPr="002A30EA">
              <w:t xml:space="preserve"> — includes</w:t>
            </w:r>
            <w:r>
              <w:t xml:space="preserve"> </w:t>
            </w:r>
            <w:r w:rsidRPr="002A30EA">
              <w:t xml:space="preserve">Carbon Fiber instrument panel and console bezels and Dinamica </w:t>
            </w:r>
            <w:r>
              <w:br/>
            </w:r>
            <w:r w:rsidRPr="002A30EA">
              <w:t>suede headliner</w:t>
            </w:r>
          </w:p>
        </w:tc>
        <w:tc>
          <w:tcPr>
            <w:tcW w:w="506" w:type="dxa"/>
          </w:tcPr>
          <w:p w14:paraId="5FA72455" w14:textId="77777777" w:rsidR="00A1018F" w:rsidRPr="00E714C7" w:rsidRDefault="00A1018F" w:rsidP="0072624B">
            <w:pPr>
              <w:pStyle w:val="S-O-P"/>
            </w:pPr>
            <w:r w:rsidRPr="00E714C7">
              <w:t>NA</w:t>
            </w:r>
          </w:p>
        </w:tc>
        <w:tc>
          <w:tcPr>
            <w:tcW w:w="630" w:type="dxa"/>
          </w:tcPr>
          <w:p w14:paraId="2A29AED7" w14:textId="77777777" w:rsidR="00A1018F" w:rsidRPr="00E714C7" w:rsidRDefault="00A1018F" w:rsidP="0072624B">
            <w:pPr>
              <w:pStyle w:val="S-O-P"/>
            </w:pPr>
            <w:r w:rsidRPr="00E714C7">
              <w:t>NA</w:t>
            </w:r>
          </w:p>
        </w:tc>
        <w:tc>
          <w:tcPr>
            <w:tcW w:w="450" w:type="dxa"/>
          </w:tcPr>
          <w:p w14:paraId="1C253F68" w14:textId="77777777" w:rsidR="00A1018F" w:rsidRPr="00E714C7" w:rsidRDefault="00A1018F" w:rsidP="0072624B">
            <w:pPr>
              <w:pStyle w:val="S-O-P"/>
            </w:pPr>
            <w:r w:rsidRPr="00E714C7">
              <w:t>NA</w:t>
            </w:r>
          </w:p>
        </w:tc>
        <w:tc>
          <w:tcPr>
            <w:tcW w:w="630" w:type="dxa"/>
          </w:tcPr>
          <w:p w14:paraId="5BFE2F54" w14:textId="77777777" w:rsidR="00A1018F" w:rsidRPr="00E714C7" w:rsidRDefault="00A1018F" w:rsidP="0072624B">
            <w:pPr>
              <w:pStyle w:val="S-O-P"/>
            </w:pPr>
            <w:r w:rsidRPr="00E714C7">
              <w:t>NA</w:t>
            </w:r>
          </w:p>
        </w:tc>
        <w:tc>
          <w:tcPr>
            <w:tcW w:w="540" w:type="dxa"/>
          </w:tcPr>
          <w:p w14:paraId="416A8C59" w14:textId="77777777" w:rsidR="00A1018F" w:rsidRPr="00E714C7" w:rsidRDefault="00A1018F" w:rsidP="0072624B">
            <w:pPr>
              <w:pStyle w:val="S-O-P"/>
            </w:pPr>
            <w:r w:rsidRPr="00E714C7">
              <w:t>NA</w:t>
            </w:r>
          </w:p>
        </w:tc>
        <w:tc>
          <w:tcPr>
            <w:tcW w:w="630" w:type="dxa"/>
          </w:tcPr>
          <w:p w14:paraId="2F96FC36" w14:textId="77777777" w:rsidR="00A1018F" w:rsidRPr="00E714C7" w:rsidRDefault="00A1018F" w:rsidP="0072624B">
            <w:pPr>
              <w:pStyle w:val="S-O-P"/>
            </w:pPr>
            <w:r w:rsidRPr="00E714C7">
              <w:t>O</w:t>
            </w:r>
          </w:p>
        </w:tc>
        <w:tc>
          <w:tcPr>
            <w:tcW w:w="810" w:type="dxa"/>
          </w:tcPr>
          <w:p w14:paraId="4E568134" w14:textId="77777777" w:rsidR="00A1018F" w:rsidRPr="00E714C7" w:rsidRDefault="00A1018F" w:rsidP="0072624B">
            <w:pPr>
              <w:pStyle w:val="S-O-P"/>
            </w:pPr>
            <w:r w:rsidRPr="00E714C7">
              <w:t>O</w:t>
            </w:r>
          </w:p>
        </w:tc>
        <w:tc>
          <w:tcPr>
            <w:tcW w:w="733" w:type="dxa"/>
          </w:tcPr>
          <w:p w14:paraId="67A77CB5" w14:textId="77777777" w:rsidR="00A1018F" w:rsidRPr="00E714C7" w:rsidRDefault="00A1018F" w:rsidP="0072624B">
            <w:pPr>
              <w:pStyle w:val="S-O-P"/>
            </w:pPr>
            <w:r w:rsidRPr="00E714C7">
              <w:t>O</w:t>
            </w:r>
          </w:p>
        </w:tc>
      </w:tr>
      <w:tr w:rsidR="00A1018F" w:rsidRPr="002A30EA" w14:paraId="244E690C" w14:textId="77777777" w:rsidTr="0072624B">
        <w:tc>
          <w:tcPr>
            <w:tcW w:w="4534" w:type="dxa"/>
          </w:tcPr>
          <w:p w14:paraId="7837C105" w14:textId="77777777" w:rsidR="00A1018F" w:rsidRPr="002A30EA" w:rsidRDefault="00A1018F" w:rsidP="0072624B">
            <w:pPr>
              <w:pStyle w:val="FABodyCopy"/>
            </w:pPr>
            <w:r w:rsidRPr="00AE7870">
              <w:rPr>
                <w:b/>
                <w:bCs/>
              </w:rPr>
              <w:t>Cold Weather Group</w:t>
            </w:r>
            <w:r w:rsidRPr="002A30EA">
              <w:t xml:space="preserve"> — includes heated front seats, heated steering wheel and 180-amp alternator</w:t>
            </w:r>
          </w:p>
        </w:tc>
        <w:tc>
          <w:tcPr>
            <w:tcW w:w="506" w:type="dxa"/>
          </w:tcPr>
          <w:p w14:paraId="0DF4DEAC" w14:textId="77777777" w:rsidR="00A1018F" w:rsidRPr="00E714C7" w:rsidRDefault="00A1018F" w:rsidP="0072624B">
            <w:pPr>
              <w:pStyle w:val="S-O-P"/>
            </w:pPr>
            <w:r w:rsidRPr="00E714C7">
              <w:t>O</w:t>
            </w:r>
          </w:p>
        </w:tc>
        <w:tc>
          <w:tcPr>
            <w:tcW w:w="630" w:type="dxa"/>
          </w:tcPr>
          <w:p w14:paraId="060F17B9" w14:textId="77777777" w:rsidR="00A1018F" w:rsidRPr="00E714C7" w:rsidRDefault="00A1018F" w:rsidP="0072624B">
            <w:pPr>
              <w:pStyle w:val="S-O-P"/>
            </w:pPr>
            <w:r w:rsidRPr="00E714C7">
              <w:t>O</w:t>
            </w:r>
          </w:p>
        </w:tc>
        <w:tc>
          <w:tcPr>
            <w:tcW w:w="450" w:type="dxa"/>
          </w:tcPr>
          <w:p w14:paraId="0C0DC045" w14:textId="77777777" w:rsidR="00A1018F" w:rsidRPr="00E714C7" w:rsidRDefault="00A1018F" w:rsidP="0072624B">
            <w:pPr>
              <w:pStyle w:val="S-O-P"/>
            </w:pPr>
            <w:r w:rsidRPr="00E714C7">
              <w:t>O</w:t>
            </w:r>
          </w:p>
        </w:tc>
        <w:tc>
          <w:tcPr>
            <w:tcW w:w="630" w:type="dxa"/>
          </w:tcPr>
          <w:p w14:paraId="0695C30E" w14:textId="77777777" w:rsidR="00A1018F" w:rsidRPr="00E714C7" w:rsidRDefault="00A1018F" w:rsidP="0072624B">
            <w:pPr>
              <w:pStyle w:val="S-O-P"/>
            </w:pPr>
            <w:r w:rsidRPr="00E714C7">
              <w:t>O</w:t>
            </w:r>
          </w:p>
        </w:tc>
        <w:tc>
          <w:tcPr>
            <w:tcW w:w="540" w:type="dxa"/>
          </w:tcPr>
          <w:p w14:paraId="3A68951A" w14:textId="77777777" w:rsidR="00A1018F" w:rsidRPr="00E714C7" w:rsidRDefault="00A1018F" w:rsidP="0072624B">
            <w:pPr>
              <w:pStyle w:val="S-O-P"/>
            </w:pPr>
            <w:r w:rsidRPr="00E714C7">
              <w:t>O</w:t>
            </w:r>
          </w:p>
        </w:tc>
        <w:tc>
          <w:tcPr>
            <w:tcW w:w="630" w:type="dxa"/>
          </w:tcPr>
          <w:p w14:paraId="592CD5F1" w14:textId="77777777" w:rsidR="00A1018F" w:rsidRPr="00E714C7" w:rsidRDefault="00A1018F" w:rsidP="0072624B">
            <w:pPr>
              <w:pStyle w:val="S-O-P"/>
            </w:pPr>
            <w:r w:rsidRPr="00E714C7">
              <w:t>NA</w:t>
            </w:r>
          </w:p>
        </w:tc>
        <w:tc>
          <w:tcPr>
            <w:tcW w:w="810" w:type="dxa"/>
          </w:tcPr>
          <w:p w14:paraId="2818740A" w14:textId="77777777" w:rsidR="00A1018F" w:rsidRPr="00E714C7" w:rsidRDefault="00A1018F" w:rsidP="0072624B">
            <w:pPr>
              <w:pStyle w:val="S-O-P"/>
            </w:pPr>
            <w:r w:rsidRPr="00E714C7">
              <w:t>NA</w:t>
            </w:r>
          </w:p>
        </w:tc>
        <w:tc>
          <w:tcPr>
            <w:tcW w:w="733" w:type="dxa"/>
          </w:tcPr>
          <w:p w14:paraId="4D287647" w14:textId="77777777" w:rsidR="00A1018F" w:rsidRPr="00E714C7" w:rsidRDefault="00A1018F" w:rsidP="0072624B">
            <w:pPr>
              <w:pStyle w:val="S-O-P"/>
            </w:pPr>
            <w:r w:rsidRPr="00E714C7">
              <w:t>NA</w:t>
            </w:r>
          </w:p>
        </w:tc>
      </w:tr>
      <w:tr w:rsidR="00A1018F" w:rsidRPr="002A30EA" w14:paraId="40D8E262" w14:textId="77777777" w:rsidTr="0072624B">
        <w:tc>
          <w:tcPr>
            <w:tcW w:w="4534" w:type="dxa"/>
          </w:tcPr>
          <w:p w14:paraId="6F20B05F" w14:textId="77777777" w:rsidR="00A1018F" w:rsidRPr="002A30EA" w:rsidRDefault="00A1018F" w:rsidP="0072624B">
            <w:pPr>
              <w:pStyle w:val="FABodyCopy"/>
              <w:keepNext/>
              <w:widowControl/>
            </w:pPr>
            <w:r w:rsidRPr="00AE7870">
              <w:rPr>
                <w:b/>
                <w:bCs/>
              </w:rPr>
              <w:lastRenderedPageBreak/>
              <w:t>Driver Convenience Group</w:t>
            </w:r>
            <w:r w:rsidRPr="002A30EA">
              <w:t xml:space="preserve"> (SRT models require</w:t>
            </w:r>
            <w:r>
              <w:t>d; included with</w:t>
            </w:r>
            <w:r w:rsidRPr="002A30EA">
              <w:t xml:space="preserve"> Plus </w:t>
            </w:r>
            <w:r>
              <w:t>Group</w:t>
            </w:r>
            <w:r w:rsidRPr="002A30EA">
              <w:t>) — includes HID headlamps, rhombi illuminated Air Catcher headlamp (R/T), fog lamps (SXT), ParkSense rear park assist system (SXT), Blind-spot Monitoring, Rear Cross Path detection, remote start system (SXT), universal garage door opener (SXT) and power multifunction foldaway mirrors</w:t>
            </w:r>
          </w:p>
        </w:tc>
        <w:tc>
          <w:tcPr>
            <w:tcW w:w="506" w:type="dxa"/>
          </w:tcPr>
          <w:p w14:paraId="541B237F" w14:textId="77777777" w:rsidR="00A1018F" w:rsidRPr="00E714C7" w:rsidRDefault="00A1018F" w:rsidP="0072624B">
            <w:pPr>
              <w:pStyle w:val="S-O-P"/>
            </w:pPr>
            <w:r>
              <w:t>P</w:t>
            </w:r>
          </w:p>
        </w:tc>
        <w:tc>
          <w:tcPr>
            <w:tcW w:w="630" w:type="dxa"/>
          </w:tcPr>
          <w:p w14:paraId="302DAA10" w14:textId="77777777" w:rsidR="00A1018F" w:rsidRPr="00E714C7" w:rsidRDefault="00A1018F" w:rsidP="0072624B">
            <w:pPr>
              <w:pStyle w:val="S-O-P"/>
            </w:pPr>
            <w:r>
              <w:t>P</w:t>
            </w:r>
          </w:p>
        </w:tc>
        <w:tc>
          <w:tcPr>
            <w:tcW w:w="450" w:type="dxa"/>
          </w:tcPr>
          <w:p w14:paraId="62E1E301" w14:textId="77777777" w:rsidR="00A1018F" w:rsidRPr="00E714C7" w:rsidRDefault="00A1018F" w:rsidP="0072624B">
            <w:pPr>
              <w:pStyle w:val="S-O-P"/>
            </w:pPr>
            <w:r>
              <w:t>P</w:t>
            </w:r>
          </w:p>
        </w:tc>
        <w:tc>
          <w:tcPr>
            <w:tcW w:w="630" w:type="dxa"/>
          </w:tcPr>
          <w:p w14:paraId="0ECE8A3D" w14:textId="77777777" w:rsidR="00A1018F" w:rsidRPr="00E714C7" w:rsidRDefault="00A1018F" w:rsidP="0072624B">
            <w:pPr>
              <w:pStyle w:val="S-O-P"/>
            </w:pPr>
            <w:r>
              <w:t>P</w:t>
            </w:r>
          </w:p>
        </w:tc>
        <w:tc>
          <w:tcPr>
            <w:tcW w:w="540" w:type="dxa"/>
          </w:tcPr>
          <w:p w14:paraId="2499F6B7" w14:textId="77777777" w:rsidR="00A1018F" w:rsidRPr="00E714C7" w:rsidRDefault="00A1018F" w:rsidP="0072624B">
            <w:pPr>
              <w:pStyle w:val="S-O-P"/>
            </w:pPr>
            <w:r>
              <w:t>P</w:t>
            </w:r>
          </w:p>
        </w:tc>
        <w:tc>
          <w:tcPr>
            <w:tcW w:w="630" w:type="dxa"/>
          </w:tcPr>
          <w:p w14:paraId="419A98EE" w14:textId="77777777" w:rsidR="00A1018F" w:rsidRPr="00E714C7" w:rsidRDefault="00A1018F" w:rsidP="0072624B">
            <w:pPr>
              <w:pStyle w:val="S-O-P"/>
            </w:pPr>
            <w:r>
              <w:t>P</w:t>
            </w:r>
          </w:p>
        </w:tc>
        <w:tc>
          <w:tcPr>
            <w:tcW w:w="810" w:type="dxa"/>
          </w:tcPr>
          <w:p w14:paraId="62E9C31E" w14:textId="77777777" w:rsidR="00A1018F" w:rsidRPr="00E714C7" w:rsidRDefault="00A1018F" w:rsidP="0072624B">
            <w:pPr>
              <w:pStyle w:val="S-O-P"/>
            </w:pPr>
            <w:r w:rsidRPr="00E714C7">
              <w:t>O</w:t>
            </w:r>
          </w:p>
        </w:tc>
        <w:tc>
          <w:tcPr>
            <w:tcW w:w="733" w:type="dxa"/>
          </w:tcPr>
          <w:p w14:paraId="3CEF3BE0" w14:textId="77777777" w:rsidR="00A1018F" w:rsidRPr="00E714C7" w:rsidRDefault="00A1018F" w:rsidP="0072624B">
            <w:pPr>
              <w:pStyle w:val="S-O-P"/>
            </w:pPr>
            <w:r w:rsidRPr="00E714C7">
              <w:t>O</w:t>
            </w:r>
          </w:p>
        </w:tc>
      </w:tr>
      <w:tr w:rsidR="00A1018F" w:rsidRPr="002A30EA" w14:paraId="5F3BE610" w14:textId="77777777" w:rsidTr="0072624B">
        <w:tc>
          <w:tcPr>
            <w:tcW w:w="4534" w:type="dxa"/>
          </w:tcPr>
          <w:p w14:paraId="5B71938E" w14:textId="77777777" w:rsidR="00A1018F" w:rsidRPr="002A30EA" w:rsidRDefault="00A1018F" w:rsidP="0072624B">
            <w:pPr>
              <w:pStyle w:val="FABodyCopy"/>
            </w:pPr>
            <w:r w:rsidRPr="00AE7870">
              <w:rPr>
                <w:b/>
                <w:bCs/>
              </w:rPr>
              <w:t>Dynamics Package</w:t>
            </w:r>
            <w:r w:rsidRPr="002A30EA">
              <w:t xml:space="preserve"> — includes power four-wheel disc brake system with 15.4-in. vented and slotted front rotors with six-piston </w:t>
            </w:r>
            <w:r>
              <w:t xml:space="preserve">red </w:t>
            </w:r>
            <w:r w:rsidRPr="002A30EA">
              <w:t xml:space="preserve">Brembo calipers and 13.8-in. vented and slotted rear rotors with four-piston fixed </w:t>
            </w:r>
            <w:r>
              <w:t xml:space="preserve">red </w:t>
            </w:r>
            <w:r w:rsidRPr="002A30EA">
              <w:t>Brembo calipers, P275/40ZR20 all-season performance tires and 20 x 9.5-in. Low Gloss Black forged wheels</w:t>
            </w:r>
          </w:p>
        </w:tc>
        <w:tc>
          <w:tcPr>
            <w:tcW w:w="506" w:type="dxa"/>
          </w:tcPr>
          <w:p w14:paraId="2F369324" w14:textId="77777777" w:rsidR="00A1018F" w:rsidRPr="00E714C7" w:rsidRDefault="00A1018F" w:rsidP="0072624B">
            <w:pPr>
              <w:pStyle w:val="S-O-P"/>
            </w:pPr>
            <w:r>
              <w:t>NA</w:t>
            </w:r>
          </w:p>
        </w:tc>
        <w:tc>
          <w:tcPr>
            <w:tcW w:w="630" w:type="dxa"/>
          </w:tcPr>
          <w:p w14:paraId="5BB79CC6" w14:textId="77777777" w:rsidR="00A1018F" w:rsidRPr="00E714C7" w:rsidRDefault="00A1018F" w:rsidP="0072624B">
            <w:pPr>
              <w:pStyle w:val="S-O-P"/>
            </w:pPr>
            <w:r>
              <w:t>NA</w:t>
            </w:r>
          </w:p>
        </w:tc>
        <w:tc>
          <w:tcPr>
            <w:tcW w:w="450" w:type="dxa"/>
          </w:tcPr>
          <w:p w14:paraId="2E0649D2" w14:textId="77777777" w:rsidR="00A1018F" w:rsidRPr="00E714C7" w:rsidRDefault="00A1018F" w:rsidP="0072624B">
            <w:pPr>
              <w:pStyle w:val="S-O-P"/>
            </w:pPr>
            <w:r>
              <w:t>NA</w:t>
            </w:r>
          </w:p>
        </w:tc>
        <w:tc>
          <w:tcPr>
            <w:tcW w:w="630" w:type="dxa"/>
          </w:tcPr>
          <w:p w14:paraId="424ADABA" w14:textId="77777777" w:rsidR="00A1018F" w:rsidRPr="00E714C7" w:rsidRDefault="00A1018F" w:rsidP="0072624B">
            <w:pPr>
              <w:pStyle w:val="S-O-P"/>
            </w:pPr>
            <w:r>
              <w:t>NA</w:t>
            </w:r>
          </w:p>
        </w:tc>
        <w:tc>
          <w:tcPr>
            <w:tcW w:w="540" w:type="dxa"/>
          </w:tcPr>
          <w:p w14:paraId="4CB5D874" w14:textId="77777777" w:rsidR="00A1018F" w:rsidRPr="00E714C7" w:rsidRDefault="00A1018F" w:rsidP="0072624B">
            <w:pPr>
              <w:pStyle w:val="S-O-P"/>
            </w:pPr>
            <w:r>
              <w:t>NA</w:t>
            </w:r>
          </w:p>
        </w:tc>
        <w:tc>
          <w:tcPr>
            <w:tcW w:w="630" w:type="dxa"/>
          </w:tcPr>
          <w:p w14:paraId="773DAD88" w14:textId="77777777" w:rsidR="00A1018F" w:rsidRPr="00E714C7" w:rsidRDefault="00A1018F" w:rsidP="0072624B">
            <w:pPr>
              <w:pStyle w:val="S-O-P"/>
            </w:pPr>
            <w:r w:rsidRPr="00E714C7">
              <w:t>O</w:t>
            </w:r>
          </w:p>
        </w:tc>
        <w:tc>
          <w:tcPr>
            <w:tcW w:w="810" w:type="dxa"/>
          </w:tcPr>
          <w:p w14:paraId="143740FB" w14:textId="77777777" w:rsidR="00A1018F" w:rsidRPr="00E714C7" w:rsidRDefault="00A1018F" w:rsidP="0072624B">
            <w:pPr>
              <w:pStyle w:val="S-O-P"/>
            </w:pPr>
            <w:r>
              <w:t>NA</w:t>
            </w:r>
          </w:p>
        </w:tc>
        <w:tc>
          <w:tcPr>
            <w:tcW w:w="733" w:type="dxa"/>
          </w:tcPr>
          <w:p w14:paraId="26C4995A" w14:textId="77777777" w:rsidR="00A1018F" w:rsidRPr="00E714C7" w:rsidRDefault="00A1018F" w:rsidP="0072624B">
            <w:pPr>
              <w:pStyle w:val="S-O-P"/>
            </w:pPr>
            <w:r>
              <w:t>NA</w:t>
            </w:r>
          </w:p>
        </w:tc>
      </w:tr>
      <w:tr w:rsidR="00A1018F" w:rsidRPr="002A30EA" w14:paraId="67834F52" w14:textId="77777777" w:rsidTr="0072624B">
        <w:tc>
          <w:tcPr>
            <w:tcW w:w="4534" w:type="dxa"/>
          </w:tcPr>
          <w:p w14:paraId="17F5E1E3" w14:textId="77777777" w:rsidR="00A1018F" w:rsidRPr="002A30EA" w:rsidRDefault="00A1018F" w:rsidP="0072624B">
            <w:pPr>
              <w:pStyle w:val="FABodyCopy"/>
            </w:pPr>
            <w:r w:rsidRPr="00AE7870">
              <w:rPr>
                <w:b/>
                <w:bCs/>
              </w:rPr>
              <w:t>Harman Kardon Audio Group</w:t>
            </w:r>
            <w:r w:rsidRPr="002A30EA">
              <w:t xml:space="preserve"> — includes Harman Kardon 900-watt amplifier, 18 premium speakers and tire service kit (deletes spare tire)</w:t>
            </w:r>
          </w:p>
        </w:tc>
        <w:tc>
          <w:tcPr>
            <w:tcW w:w="506" w:type="dxa"/>
          </w:tcPr>
          <w:p w14:paraId="4EE76E6C" w14:textId="77777777" w:rsidR="00A1018F" w:rsidRPr="00E714C7" w:rsidRDefault="00A1018F" w:rsidP="0072624B">
            <w:pPr>
              <w:pStyle w:val="S-O-P"/>
            </w:pPr>
            <w:r>
              <w:t>NA</w:t>
            </w:r>
          </w:p>
        </w:tc>
        <w:tc>
          <w:tcPr>
            <w:tcW w:w="630" w:type="dxa"/>
          </w:tcPr>
          <w:p w14:paraId="1F83FE7A" w14:textId="77777777" w:rsidR="00A1018F" w:rsidRPr="00E714C7" w:rsidRDefault="00A1018F" w:rsidP="0072624B">
            <w:pPr>
              <w:pStyle w:val="S-O-P"/>
            </w:pPr>
            <w:r>
              <w:t>NA</w:t>
            </w:r>
          </w:p>
        </w:tc>
        <w:tc>
          <w:tcPr>
            <w:tcW w:w="450" w:type="dxa"/>
          </w:tcPr>
          <w:p w14:paraId="25C64E9C" w14:textId="77777777" w:rsidR="00A1018F" w:rsidRPr="00E714C7" w:rsidRDefault="00A1018F" w:rsidP="0072624B">
            <w:pPr>
              <w:pStyle w:val="S-O-P"/>
            </w:pPr>
            <w:r w:rsidRPr="00E714C7">
              <w:t>O</w:t>
            </w:r>
          </w:p>
        </w:tc>
        <w:tc>
          <w:tcPr>
            <w:tcW w:w="630" w:type="dxa"/>
          </w:tcPr>
          <w:p w14:paraId="43C28AAB" w14:textId="77777777" w:rsidR="00A1018F" w:rsidRPr="00E714C7" w:rsidRDefault="00A1018F" w:rsidP="0072624B">
            <w:pPr>
              <w:pStyle w:val="S-O-P"/>
            </w:pPr>
            <w:r w:rsidRPr="00E714C7">
              <w:t>O</w:t>
            </w:r>
          </w:p>
        </w:tc>
        <w:tc>
          <w:tcPr>
            <w:tcW w:w="540" w:type="dxa"/>
          </w:tcPr>
          <w:p w14:paraId="194E8D5A" w14:textId="77777777" w:rsidR="00A1018F" w:rsidRPr="00E714C7" w:rsidRDefault="00A1018F" w:rsidP="0072624B">
            <w:pPr>
              <w:pStyle w:val="S-O-P"/>
            </w:pPr>
            <w:r w:rsidRPr="00E714C7">
              <w:t>O</w:t>
            </w:r>
          </w:p>
        </w:tc>
        <w:tc>
          <w:tcPr>
            <w:tcW w:w="630" w:type="dxa"/>
          </w:tcPr>
          <w:p w14:paraId="75917741" w14:textId="77777777" w:rsidR="00A1018F" w:rsidRPr="00E714C7" w:rsidRDefault="00A1018F" w:rsidP="0072624B">
            <w:pPr>
              <w:pStyle w:val="S-O-P"/>
            </w:pPr>
            <w:r w:rsidRPr="00E714C7">
              <w:t>O</w:t>
            </w:r>
          </w:p>
        </w:tc>
        <w:tc>
          <w:tcPr>
            <w:tcW w:w="810" w:type="dxa"/>
          </w:tcPr>
          <w:p w14:paraId="6898F657" w14:textId="77777777" w:rsidR="00A1018F" w:rsidRPr="00E714C7" w:rsidRDefault="00A1018F" w:rsidP="0072624B">
            <w:pPr>
              <w:pStyle w:val="S-O-P"/>
            </w:pPr>
            <w:r w:rsidRPr="00E714C7">
              <w:t>O</w:t>
            </w:r>
          </w:p>
        </w:tc>
        <w:tc>
          <w:tcPr>
            <w:tcW w:w="733" w:type="dxa"/>
          </w:tcPr>
          <w:p w14:paraId="4F2F6004" w14:textId="77777777" w:rsidR="00A1018F" w:rsidRPr="00E714C7" w:rsidRDefault="00A1018F" w:rsidP="0072624B">
            <w:pPr>
              <w:pStyle w:val="S-O-P"/>
            </w:pPr>
            <w:r w:rsidRPr="00E714C7">
              <w:t>O</w:t>
            </w:r>
          </w:p>
        </w:tc>
      </w:tr>
      <w:tr w:rsidR="00A1018F" w:rsidRPr="002A30EA" w14:paraId="7E43BE15" w14:textId="77777777" w:rsidTr="0072624B">
        <w:tc>
          <w:tcPr>
            <w:tcW w:w="4534" w:type="dxa"/>
          </w:tcPr>
          <w:p w14:paraId="3386DCC6" w14:textId="46662FF1" w:rsidR="00A1018F" w:rsidRPr="002A30EA" w:rsidRDefault="00A1018F" w:rsidP="0072624B">
            <w:pPr>
              <w:pStyle w:val="FABodyCopy"/>
            </w:pPr>
            <w:r w:rsidRPr="00AE7870">
              <w:rPr>
                <w:b/>
                <w:bCs/>
              </w:rPr>
              <w:t>HEMI Orange Package</w:t>
            </w:r>
            <w:r w:rsidRPr="00062685">
              <w:t xml:space="preserve"> — </w:t>
            </w:r>
            <w:r w:rsidRPr="007B4C12">
              <w:t xml:space="preserve">includes </w:t>
            </w:r>
            <w:r w:rsidRPr="002A2BD5">
              <w:t xml:space="preserve">Hemi Orange </w:t>
            </w:r>
            <w:r w:rsidRPr="007B4C12">
              <w:t xml:space="preserve">badges, </w:t>
            </w:r>
            <w:r>
              <w:t xml:space="preserve">392 fender and IP badges (for Scat Pack only) </w:t>
            </w:r>
            <w:r w:rsidRPr="002A2BD5">
              <w:t xml:space="preserve">Gunmetal </w:t>
            </w:r>
            <w:r w:rsidRPr="007B4C12">
              <w:t>s</w:t>
            </w:r>
            <w:r w:rsidRPr="002A2BD5">
              <w:t>tripe with Orange Tracer</w:t>
            </w:r>
            <w:r w:rsidRPr="007B4C12">
              <w:t xml:space="preserve">, </w:t>
            </w:r>
            <w:r w:rsidRPr="002A2BD5">
              <w:t xml:space="preserve">Orange </w:t>
            </w:r>
            <w:r w:rsidRPr="007B4C12">
              <w:t>b</w:t>
            </w:r>
            <w:r w:rsidRPr="002A2BD5">
              <w:t xml:space="preserve">rake </w:t>
            </w:r>
            <w:r w:rsidRPr="007B4C12">
              <w:t>c</w:t>
            </w:r>
            <w:r w:rsidRPr="002A2BD5">
              <w:t>alipers</w:t>
            </w:r>
            <w:r w:rsidRPr="007B4C12">
              <w:t xml:space="preserve">, </w:t>
            </w:r>
            <w:r w:rsidRPr="002A2BD5">
              <w:t xml:space="preserve">Orange </w:t>
            </w:r>
            <w:r w:rsidRPr="007B4C12">
              <w:t>i</w:t>
            </w:r>
            <w:r w:rsidRPr="002A2BD5">
              <w:t xml:space="preserve">nterior </w:t>
            </w:r>
            <w:r w:rsidRPr="007B4C12">
              <w:t>a</w:t>
            </w:r>
            <w:r w:rsidRPr="002A2BD5">
              <w:t xml:space="preserve">ccent </w:t>
            </w:r>
            <w:r w:rsidRPr="007B4C12">
              <w:t>s</w:t>
            </w:r>
            <w:r w:rsidRPr="002A2BD5">
              <w:t>titch</w:t>
            </w:r>
            <w:r w:rsidRPr="007B4C12">
              <w:t xml:space="preserve">ing, </w:t>
            </w:r>
            <w:r w:rsidRPr="002A2BD5">
              <w:t xml:space="preserve">Satin Black </w:t>
            </w:r>
            <w:r>
              <w:br/>
              <w:t xml:space="preserve">and Orange </w:t>
            </w:r>
            <w:r w:rsidRPr="002A2BD5">
              <w:t>"</w:t>
            </w:r>
            <w:r>
              <w:t>Scat Pack</w:t>
            </w:r>
            <w:r w:rsidRPr="002A2BD5">
              <w:t xml:space="preserve">" </w:t>
            </w:r>
            <w:r>
              <w:t xml:space="preserve">spoiler </w:t>
            </w:r>
            <w:r w:rsidRPr="007B4C12">
              <w:t>b</w:t>
            </w:r>
            <w:r w:rsidRPr="002A2BD5">
              <w:t>adge</w:t>
            </w:r>
            <w:r>
              <w:t xml:space="preserve"> (Scat Pack only)</w:t>
            </w:r>
            <w:r w:rsidRPr="007B4C12">
              <w:t xml:space="preserve">, </w:t>
            </w:r>
            <w:r w:rsidRPr="002A2BD5">
              <w:t xml:space="preserve">Satin Black "Dodge" </w:t>
            </w:r>
            <w:r w:rsidRPr="007B4C12">
              <w:t>t</w:t>
            </w:r>
            <w:r w:rsidRPr="002A2BD5">
              <w:t>ail</w:t>
            </w:r>
            <w:r w:rsidRPr="007B4C12">
              <w:t>l</w:t>
            </w:r>
            <w:r w:rsidRPr="002A2BD5">
              <w:t xml:space="preserve">amp </w:t>
            </w:r>
            <w:r w:rsidRPr="007B4C12">
              <w:t>b</w:t>
            </w:r>
            <w:r w:rsidRPr="002A2BD5">
              <w:t>adge</w:t>
            </w:r>
            <w:r w:rsidRPr="007B4C12">
              <w:t xml:space="preserve">, </w:t>
            </w:r>
            <w:r w:rsidRPr="002A2BD5">
              <w:t>20-</w:t>
            </w:r>
            <w:r w:rsidRPr="007B4C12">
              <w:t>i</w:t>
            </w:r>
            <w:r w:rsidRPr="002A2BD5">
              <w:t>n</w:t>
            </w:r>
            <w:r>
              <w:t>.</w:t>
            </w:r>
            <w:r w:rsidRPr="002A2BD5">
              <w:t xml:space="preserve"> x 9</w:t>
            </w:r>
            <w:r w:rsidRPr="007B4C12">
              <w:t>-i</w:t>
            </w:r>
            <w:r w:rsidRPr="002A2BD5">
              <w:t>n</w:t>
            </w:r>
            <w:r>
              <w:t>.</w:t>
            </w:r>
            <w:r w:rsidRPr="002A2BD5">
              <w:t xml:space="preserve"> </w:t>
            </w:r>
            <w:r>
              <w:br/>
            </w:r>
            <w:r w:rsidRPr="002A2BD5">
              <w:t xml:space="preserve">Mid-Gloss Black </w:t>
            </w:r>
            <w:r>
              <w:t>w</w:t>
            </w:r>
            <w:r w:rsidRPr="002A2BD5">
              <w:t>heels</w:t>
            </w:r>
            <w:r>
              <w:t xml:space="preserve"> (20-in. x 11-in. Carbon Black Warp Speed wheels for Scat Pack only)</w:t>
            </w:r>
            <w:r w:rsidRPr="007B4C12">
              <w:t>, B</w:t>
            </w:r>
            <w:r w:rsidRPr="002A2BD5">
              <w:t xml:space="preserve">lack </w:t>
            </w:r>
            <w:r w:rsidRPr="007B4C12">
              <w:t>one-p</w:t>
            </w:r>
            <w:r w:rsidRPr="002A2BD5">
              <w:t xml:space="preserve">iece </w:t>
            </w:r>
            <w:r w:rsidRPr="007B4C12">
              <w:t>p</w:t>
            </w:r>
            <w:r w:rsidRPr="002A2BD5">
              <w:t xml:space="preserve">erformance </w:t>
            </w:r>
            <w:r w:rsidRPr="007B4C12">
              <w:t>s</w:t>
            </w:r>
            <w:r w:rsidRPr="002A2BD5">
              <w:t>poiler</w:t>
            </w:r>
            <w:r w:rsidRPr="007B4C12">
              <w:t xml:space="preserve">, </w:t>
            </w:r>
            <w:r w:rsidRPr="002A2BD5">
              <w:t>Black "</w:t>
            </w:r>
            <w:r>
              <w:t>Challenger</w:t>
            </w:r>
            <w:r w:rsidRPr="002A2BD5">
              <w:t xml:space="preserve">" </w:t>
            </w:r>
            <w:r w:rsidRPr="007B4C12">
              <w:t>g</w:t>
            </w:r>
            <w:r w:rsidRPr="002A2BD5">
              <w:t xml:space="preserve">rille </w:t>
            </w:r>
            <w:r w:rsidRPr="007B4C12">
              <w:t>b</w:t>
            </w:r>
            <w:r w:rsidRPr="002A2BD5">
              <w:t>adge</w:t>
            </w:r>
            <w:r w:rsidRPr="007B4C12">
              <w:t xml:space="preserve">, </w:t>
            </w:r>
            <w:r w:rsidRPr="002A2BD5">
              <w:t>Brembo</w:t>
            </w:r>
            <w:r w:rsidRPr="007B4C12">
              <w:rPr>
                <w:vertAlign w:val="superscript"/>
              </w:rPr>
              <w:t xml:space="preserve"> </w:t>
            </w:r>
            <w:r w:rsidRPr="007B4C12">
              <w:t>four</w:t>
            </w:r>
            <w:r w:rsidRPr="002A2BD5">
              <w:t>-</w:t>
            </w:r>
            <w:r w:rsidRPr="007B4C12">
              <w:t>p</w:t>
            </w:r>
            <w:r w:rsidRPr="002A2BD5">
              <w:t xml:space="preserve">iston </w:t>
            </w:r>
            <w:r w:rsidRPr="007B4C12">
              <w:t>f</w:t>
            </w:r>
            <w:r w:rsidRPr="002A2BD5">
              <w:t xml:space="preserve">ixed </w:t>
            </w:r>
            <w:r w:rsidRPr="007B4C12">
              <w:t>c</w:t>
            </w:r>
            <w:r w:rsidRPr="002A2BD5">
              <w:t xml:space="preserve">aliper </w:t>
            </w:r>
            <w:r w:rsidRPr="007B4C12">
              <w:t>b</w:t>
            </w:r>
            <w:r w:rsidRPr="002A2BD5">
              <w:t>rakes</w:t>
            </w:r>
            <w:r w:rsidRPr="007B4C12">
              <w:t>, f</w:t>
            </w:r>
            <w:r w:rsidRPr="002A2BD5">
              <w:t>lat-</w:t>
            </w:r>
            <w:r w:rsidRPr="007B4C12">
              <w:t>b</w:t>
            </w:r>
            <w:r w:rsidRPr="002A2BD5">
              <w:t xml:space="preserve">ottom </w:t>
            </w:r>
            <w:r w:rsidRPr="007B4C12">
              <w:t>s</w:t>
            </w:r>
            <w:r w:rsidRPr="002A2BD5">
              <w:t xml:space="preserve">teering </w:t>
            </w:r>
            <w:r w:rsidRPr="007B4C12">
              <w:t>w</w:t>
            </w:r>
            <w:r w:rsidRPr="002A2BD5">
              <w:t>heel</w:t>
            </w:r>
            <w:r w:rsidRPr="007B4C12">
              <w:t xml:space="preserve">, </w:t>
            </w:r>
            <w:r w:rsidRPr="002A2BD5">
              <w:t xml:space="preserve">Gloss Black </w:t>
            </w:r>
            <w:r w:rsidRPr="007B4C12">
              <w:t>i</w:t>
            </w:r>
            <w:r w:rsidRPr="002A2BD5">
              <w:t xml:space="preserve">nstrument </w:t>
            </w:r>
            <w:r w:rsidRPr="007B4C12">
              <w:t>c</w:t>
            </w:r>
            <w:r w:rsidRPr="002A2BD5">
              <w:t xml:space="preserve">luster </w:t>
            </w:r>
            <w:r w:rsidRPr="007B4C12">
              <w:t>t</w:t>
            </w:r>
            <w:r w:rsidRPr="002A2BD5">
              <w:t xml:space="preserve">rim </w:t>
            </w:r>
            <w:r w:rsidRPr="007B4C12">
              <w:t>r</w:t>
            </w:r>
            <w:r w:rsidRPr="002A2BD5">
              <w:t>ings</w:t>
            </w:r>
            <w:r w:rsidRPr="007B4C12">
              <w:t>, h</w:t>
            </w:r>
            <w:r w:rsidRPr="002A2BD5">
              <w:t xml:space="preserve">eated </w:t>
            </w:r>
            <w:r w:rsidRPr="007B4C12">
              <w:t>f</w:t>
            </w:r>
            <w:r w:rsidRPr="002A2BD5">
              <w:t xml:space="preserve">ront </w:t>
            </w:r>
            <w:r w:rsidRPr="007B4C12">
              <w:t>s</w:t>
            </w:r>
            <w:r w:rsidRPr="002A2BD5">
              <w:t>eats</w:t>
            </w:r>
            <w:r>
              <w:t xml:space="preserve">, </w:t>
            </w:r>
            <w:r w:rsidRPr="007B4C12">
              <w:t>h</w:t>
            </w:r>
            <w:r w:rsidRPr="002A2BD5">
              <w:t xml:space="preserve">eated </w:t>
            </w:r>
            <w:r w:rsidRPr="007B4C12">
              <w:t>s</w:t>
            </w:r>
            <w:r w:rsidRPr="002A2BD5">
              <w:t xml:space="preserve">teering </w:t>
            </w:r>
            <w:r w:rsidRPr="007B4C12">
              <w:t>w</w:t>
            </w:r>
            <w:r w:rsidRPr="002A2BD5">
              <w:t>heel</w:t>
            </w:r>
            <w:r w:rsidRPr="007B4C12">
              <w:t>, h</w:t>
            </w:r>
            <w:r w:rsidRPr="002A2BD5">
              <w:t>igh-</w:t>
            </w:r>
            <w:r w:rsidRPr="007B4C12">
              <w:t>p</w:t>
            </w:r>
            <w:r w:rsidRPr="002A2BD5">
              <w:t xml:space="preserve">erformance </w:t>
            </w:r>
            <w:r w:rsidRPr="007B4C12">
              <w:t>s</w:t>
            </w:r>
            <w:r w:rsidRPr="002A2BD5">
              <w:t>uspension</w:t>
            </w:r>
            <w:r w:rsidRPr="007B4C12">
              <w:t xml:space="preserve">, </w:t>
            </w:r>
            <w:r w:rsidRPr="002A2BD5">
              <w:t xml:space="preserve">Nappa/Alcantara </w:t>
            </w:r>
            <w:r w:rsidRPr="007B4C12">
              <w:t>s</w:t>
            </w:r>
            <w:r w:rsidRPr="002A2BD5">
              <w:t xml:space="preserve">eats with </w:t>
            </w:r>
            <w:r>
              <w:br/>
            </w:r>
            <w:r w:rsidRPr="002A2BD5">
              <w:t xml:space="preserve">"//" </w:t>
            </w:r>
            <w:r w:rsidRPr="007B4C12">
              <w:t>l</w:t>
            </w:r>
            <w:r w:rsidRPr="002A2BD5">
              <w:t>ogo</w:t>
            </w:r>
            <w:r w:rsidRPr="007B4C12">
              <w:t>, p</w:t>
            </w:r>
            <w:r w:rsidRPr="002A2BD5">
              <w:t xml:space="preserve">ower </w:t>
            </w:r>
            <w:r w:rsidRPr="007B4C12">
              <w:t>fr</w:t>
            </w:r>
            <w:r w:rsidRPr="002A2BD5">
              <w:t xml:space="preserve">ont </w:t>
            </w:r>
            <w:r w:rsidRPr="007B4C12">
              <w:t>d</w:t>
            </w:r>
            <w:r w:rsidRPr="002A2BD5">
              <w:t xml:space="preserve">river and </w:t>
            </w:r>
            <w:r w:rsidRPr="007B4C12">
              <w:t>p</w:t>
            </w:r>
            <w:r w:rsidRPr="002A2BD5">
              <w:t xml:space="preserve">assenger </w:t>
            </w:r>
            <w:r w:rsidRPr="007B4C12">
              <w:t>s</w:t>
            </w:r>
            <w:r w:rsidRPr="002A2BD5">
              <w:t>eats</w:t>
            </w:r>
            <w:r w:rsidRPr="007B4C12">
              <w:t>, p</w:t>
            </w:r>
            <w:r w:rsidRPr="002A2BD5">
              <w:t>remium-</w:t>
            </w:r>
            <w:r w:rsidRPr="007B4C12">
              <w:t>s</w:t>
            </w:r>
            <w:r w:rsidRPr="002A2BD5">
              <w:t xml:space="preserve">titched </w:t>
            </w:r>
            <w:r w:rsidRPr="007B4C12">
              <w:t>d</w:t>
            </w:r>
            <w:r w:rsidRPr="002A2BD5">
              <w:t xml:space="preserve">ash </w:t>
            </w:r>
            <w:r w:rsidRPr="007B4C12">
              <w:t>p</w:t>
            </w:r>
            <w:r w:rsidRPr="002A2BD5">
              <w:t>anel</w:t>
            </w:r>
            <w:r w:rsidRPr="007B4C12">
              <w:t>, m</w:t>
            </w:r>
            <w:r w:rsidRPr="002A2BD5">
              <w:t xml:space="preserve">emory for </w:t>
            </w:r>
            <w:r w:rsidRPr="007B4C12">
              <w:t>r</w:t>
            </w:r>
            <w:r w:rsidRPr="002A2BD5">
              <w:t xml:space="preserve">adio, </w:t>
            </w:r>
            <w:r w:rsidRPr="007B4C12">
              <w:t>d</w:t>
            </w:r>
            <w:r w:rsidRPr="002A2BD5">
              <w:t xml:space="preserve">river </w:t>
            </w:r>
            <w:r w:rsidRPr="007B4C12">
              <w:t>s</w:t>
            </w:r>
            <w:r w:rsidRPr="002A2BD5">
              <w:t xml:space="preserve">eat and </w:t>
            </w:r>
            <w:r w:rsidRPr="007B4C12">
              <w:t>ex</w:t>
            </w:r>
            <w:r w:rsidRPr="002A2BD5">
              <w:t xml:space="preserve">terior </w:t>
            </w:r>
            <w:r w:rsidRPr="007B4C12">
              <w:t>m</w:t>
            </w:r>
            <w:r w:rsidRPr="002A2BD5">
              <w:t>irrors</w:t>
            </w:r>
          </w:p>
        </w:tc>
        <w:tc>
          <w:tcPr>
            <w:tcW w:w="506" w:type="dxa"/>
          </w:tcPr>
          <w:p w14:paraId="57D0658E" w14:textId="77777777" w:rsidR="00A1018F" w:rsidRDefault="00A1018F" w:rsidP="0072624B">
            <w:pPr>
              <w:pStyle w:val="S-O-P"/>
            </w:pPr>
            <w:r>
              <w:t>NA</w:t>
            </w:r>
          </w:p>
        </w:tc>
        <w:tc>
          <w:tcPr>
            <w:tcW w:w="630" w:type="dxa"/>
          </w:tcPr>
          <w:p w14:paraId="70D4D951" w14:textId="77777777" w:rsidR="00A1018F" w:rsidRDefault="00A1018F" w:rsidP="0072624B">
            <w:pPr>
              <w:pStyle w:val="S-O-P"/>
            </w:pPr>
            <w:r>
              <w:t>NA</w:t>
            </w:r>
          </w:p>
        </w:tc>
        <w:tc>
          <w:tcPr>
            <w:tcW w:w="450" w:type="dxa"/>
          </w:tcPr>
          <w:p w14:paraId="30A1E55F" w14:textId="77777777" w:rsidR="00A1018F" w:rsidRPr="00E714C7" w:rsidRDefault="00A1018F" w:rsidP="0072624B">
            <w:pPr>
              <w:pStyle w:val="S-O-P"/>
            </w:pPr>
            <w:r>
              <w:t>O</w:t>
            </w:r>
          </w:p>
        </w:tc>
        <w:tc>
          <w:tcPr>
            <w:tcW w:w="630" w:type="dxa"/>
          </w:tcPr>
          <w:p w14:paraId="4DE94B8C" w14:textId="77777777" w:rsidR="00A1018F" w:rsidRPr="00E714C7" w:rsidRDefault="00A1018F" w:rsidP="0072624B">
            <w:pPr>
              <w:pStyle w:val="S-O-P"/>
            </w:pPr>
            <w:r>
              <w:t>NA</w:t>
            </w:r>
          </w:p>
        </w:tc>
        <w:tc>
          <w:tcPr>
            <w:tcW w:w="540" w:type="dxa"/>
          </w:tcPr>
          <w:p w14:paraId="0A041221" w14:textId="77777777" w:rsidR="00A1018F" w:rsidRPr="00E714C7" w:rsidRDefault="00A1018F" w:rsidP="0072624B">
            <w:pPr>
              <w:pStyle w:val="S-O-P"/>
            </w:pPr>
            <w:r>
              <w:t>NA</w:t>
            </w:r>
          </w:p>
        </w:tc>
        <w:tc>
          <w:tcPr>
            <w:tcW w:w="630" w:type="dxa"/>
          </w:tcPr>
          <w:p w14:paraId="59382E6A" w14:textId="77777777" w:rsidR="00A1018F" w:rsidRPr="00E714C7" w:rsidRDefault="00A1018F" w:rsidP="0072624B">
            <w:pPr>
              <w:pStyle w:val="S-O-P"/>
            </w:pPr>
            <w:r>
              <w:t>O</w:t>
            </w:r>
          </w:p>
        </w:tc>
        <w:tc>
          <w:tcPr>
            <w:tcW w:w="810" w:type="dxa"/>
          </w:tcPr>
          <w:p w14:paraId="5B597BB6" w14:textId="77777777" w:rsidR="00A1018F" w:rsidRPr="00E714C7" w:rsidRDefault="00A1018F" w:rsidP="0072624B">
            <w:pPr>
              <w:pStyle w:val="S-O-P"/>
            </w:pPr>
            <w:r>
              <w:t>NA</w:t>
            </w:r>
          </w:p>
        </w:tc>
        <w:tc>
          <w:tcPr>
            <w:tcW w:w="733" w:type="dxa"/>
          </w:tcPr>
          <w:p w14:paraId="12EBE1D7" w14:textId="77777777" w:rsidR="00A1018F" w:rsidRPr="00E714C7" w:rsidRDefault="00A1018F" w:rsidP="0072624B">
            <w:pPr>
              <w:pStyle w:val="S-O-P"/>
            </w:pPr>
            <w:r>
              <w:t>NA</w:t>
            </w:r>
          </w:p>
        </w:tc>
      </w:tr>
      <w:tr w:rsidR="00A1018F" w:rsidRPr="002A30EA" w14:paraId="05CE8D84" w14:textId="77777777" w:rsidTr="0072624B">
        <w:tc>
          <w:tcPr>
            <w:tcW w:w="4534" w:type="dxa"/>
          </w:tcPr>
          <w:p w14:paraId="07E028B0" w14:textId="77777777" w:rsidR="00A1018F" w:rsidRPr="002A30EA" w:rsidRDefault="00A1018F" w:rsidP="0072624B">
            <w:pPr>
              <w:pStyle w:val="FABodyCopy"/>
            </w:pPr>
            <w:r w:rsidRPr="00AE7870">
              <w:rPr>
                <w:b/>
                <w:bCs/>
              </w:rPr>
              <w:t>Mopar Interior Appearance Group</w:t>
            </w:r>
            <w:r w:rsidRPr="002A30EA">
              <w:t xml:space="preserve"> — includes trunk mat with logo, Mopar bright door sills, Mopar premium floor mats with logo and Mopar bright pedal kit</w:t>
            </w:r>
          </w:p>
        </w:tc>
        <w:tc>
          <w:tcPr>
            <w:tcW w:w="506" w:type="dxa"/>
          </w:tcPr>
          <w:p w14:paraId="3D85A18F" w14:textId="77777777" w:rsidR="00A1018F" w:rsidRPr="003F75AA" w:rsidRDefault="00A1018F" w:rsidP="0072624B">
            <w:pPr>
              <w:pStyle w:val="S-O-P"/>
            </w:pPr>
            <w:r w:rsidRPr="003F75AA">
              <w:t>O</w:t>
            </w:r>
          </w:p>
        </w:tc>
        <w:tc>
          <w:tcPr>
            <w:tcW w:w="630" w:type="dxa"/>
          </w:tcPr>
          <w:p w14:paraId="4A93B893" w14:textId="77777777" w:rsidR="00A1018F" w:rsidRPr="003F75AA" w:rsidRDefault="00A1018F" w:rsidP="0072624B">
            <w:pPr>
              <w:pStyle w:val="S-O-P"/>
            </w:pPr>
            <w:r w:rsidRPr="003F75AA">
              <w:t>NA</w:t>
            </w:r>
          </w:p>
        </w:tc>
        <w:tc>
          <w:tcPr>
            <w:tcW w:w="450" w:type="dxa"/>
          </w:tcPr>
          <w:p w14:paraId="201CC023" w14:textId="77777777" w:rsidR="00A1018F" w:rsidRPr="003F75AA" w:rsidRDefault="00A1018F" w:rsidP="0072624B">
            <w:pPr>
              <w:pStyle w:val="S-O-P"/>
            </w:pPr>
            <w:r w:rsidRPr="003F75AA">
              <w:t>O</w:t>
            </w:r>
          </w:p>
        </w:tc>
        <w:tc>
          <w:tcPr>
            <w:tcW w:w="630" w:type="dxa"/>
          </w:tcPr>
          <w:p w14:paraId="0A03C54D" w14:textId="77777777" w:rsidR="00A1018F" w:rsidRPr="003F75AA" w:rsidRDefault="00A1018F" w:rsidP="0072624B">
            <w:pPr>
              <w:pStyle w:val="S-O-P"/>
            </w:pPr>
            <w:r w:rsidRPr="003F75AA">
              <w:t>NA</w:t>
            </w:r>
          </w:p>
        </w:tc>
        <w:tc>
          <w:tcPr>
            <w:tcW w:w="540" w:type="dxa"/>
          </w:tcPr>
          <w:p w14:paraId="4DB4D27E" w14:textId="77777777" w:rsidR="00A1018F" w:rsidRPr="003F75AA" w:rsidRDefault="00A1018F" w:rsidP="0072624B">
            <w:pPr>
              <w:pStyle w:val="S-O-P"/>
            </w:pPr>
            <w:r w:rsidRPr="003F75AA">
              <w:t>O</w:t>
            </w:r>
          </w:p>
        </w:tc>
        <w:tc>
          <w:tcPr>
            <w:tcW w:w="630" w:type="dxa"/>
          </w:tcPr>
          <w:p w14:paraId="2CFC1C78" w14:textId="77777777" w:rsidR="00A1018F" w:rsidRPr="003F75AA" w:rsidRDefault="00A1018F" w:rsidP="0072624B">
            <w:pPr>
              <w:pStyle w:val="S-O-P"/>
            </w:pPr>
            <w:r w:rsidRPr="003F75AA">
              <w:t>O</w:t>
            </w:r>
          </w:p>
        </w:tc>
        <w:tc>
          <w:tcPr>
            <w:tcW w:w="810" w:type="dxa"/>
          </w:tcPr>
          <w:p w14:paraId="5EDCE243" w14:textId="77777777" w:rsidR="00A1018F" w:rsidRPr="003F75AA" w:rsidRDefault="00A1018F" w:rsidP="0072624B">
            <w:pPr>
              <w:pStyle w:val="S-O-P"/>
            </w:pPr>
            <w:r w:rsidRPr="003F75AA">
              <w:t>NA</w:t>
            </w:r>
          </w:p>
        </w:tc>
        <w:tc>
          <w:tcPr>
            <w:tcW w:w="733" w:type="dxa"/>
          </w:tcPr>
          <w:p w14:paraId="5AE106CB" w14:textId="77777777" w:rsidR="00A1018F" w:rsidRPr="003F75AA" w:rsidRDefault="00A1018F" w:rsidP="0072624B">
            <w:pPr>
              <w:pStyle w:val="S-O-P"/>
            </w:pPr>
            <w:r w:rsidRPr="003F75AA">
              <w:t>NA</w:t>
            </w:r>
          </w:p>
        </w:tc>
      </w:tr>
      <w:tr w:rsidR="00A1018F" w:rsidRPr="002A30EA" w14:paraId="018CC72F" w14:textId="77777777" w:rsidTr="0072624B">
        <w:tc>
          <w:tcPr>
            <w:tcW w:w="4534" w:type="dxa"/>
          </w:tcPr>
          <w:p w14:paraId="6017A66A" w14:textId="77777777" w:rsidR="00A1018F" w:rsidRDefault="00A1018F" w:rsidP="0072624B">
            <w:pPr>
              <w:pStyle w:val="FABodyCopy"/>
              <w:keepNext/>
              <w:widowControl/>
            </w:pPr>
            <w:r w:rsidRPr="00AE7870">
              <w:rPr>
                <w:b/>
                <w:bCs/>
              </w:rPr>
              <w:lastRenderedPageBreak/>
              <w:t>Plus Group</w:t>
            </w:r>
            <w:r w:rsidDel="00797DFE">
              <w:t xml:space="preserve"> </w:t>
            </w:r>
            <w:r w:rsidRPr="002A30EA">
              <w:t>(</w:t>
            </w:r>
            <w:r>
              <w:t>includes</w:t>
            </w:r>
            <w:r w:rsidRPr="002A30EA">
              <w:t xml:space="preserve"> Driver Convenience Group) </w:t>
            </w:r>
          </w:p>
          <w:p w14:paraId="065829D2" w14:textId="2B0A7A4A" w:rsidR="00A1018F" w:rsidRPr="009A65EF" w:rsidRDefault="00A1018F" w:rsidP="0072624B">
            <w:pPr>
              <w:pStyle w:val="BodyIndent1"/>
            </w:pPr>
            <w:r w:rsidRPr="009A65EF">
              <w:t xml:space="preserve">SXT — includes premium stitched instrument panel and doors, Nappa leather sport seats, heated front seats, heated steering wheel, memory feature, six premium speakers with 276-watt amplifier, power tilt/telescoping steering column, 8.4-in. Uconnect radio with Apple CarPlay and Android Auto, SiriusXM Radio, 245/45ZR20 BSW all-season performance tires, </w:t>
            </w:r>
            <w:r w:rsidR="00082725">
              <w:br/>
            </w:r>
            <w:r w:rsidRPr="009A65EF">
              <w:t>20-in. Granite painted wheels, performance brakes, ParkSense rear park assist system, Bright pedals and universal garage door opener</w:t>
            </w:r>
          </w:p>
          <w:p w14:paraId="7F4913AF" w14:textId="77777777" w:rsidR="00A1018F" w:rsidRPr="009A65EF" w:rsidRDefault="00A1018F" w:rsidP="0072624B">
            <w:pPr>
              <w:pStyle w:val="BodyIndent1"/>
            </w:pPr>
            <w:r w:rsidRPr="009A65EF">
              <w:t xml:space="preserve">GT — includes premium stitched instrument panel and doors, Nappa/Alcantara performance seats, heated front seats, memory feature, ventilated front seats, door-trim panels with ambient lighting, black-edged premium floor mats or red-edged premium floor mats, Dodge Performance Pages, heated steering wheel, </w:t>
            </w:r>
            <w:r>
              <w:br/>
            </w:r>
            <w:r w:rsidRPr="009A65EF">
              <w:t>six premium speakers with 276-watt amplifier, power tilt/telescoping steering column, 8.4-in. Uconnect radio with Apple CarPlay and Android Auto, SiriusXM Radio, 20-in. Satin Carbon painted wheels and Bright pedals</w:t>
            </w:r>
          </w:p>
          <w:p w14:paraId="31851BD5" w14:textId="77777777" w:rsidR="00A1018F" w:rsidRPr="009A65EF" w:rsidRDefault="00A1018F" w:rsidP="0072624B">
            <w:pPr>
              <w:pStyle w:val="BodyIndent1"/>
            </w:pPr>
            <w:r w:rsidRPr="009A65EF">
              <w:t xml:space="preserve">R/T — includes premium stitched instrument panel and doors, Nappa/Alcantara performance seats, heated front seats, memory feature, ventilated front seats, door-trim panels with ambient lighting, black-edged premium floor mats or red-edged premium floor mats, Dodge Performance Pages, heated steering wheel, </w:t>
            </w:r>
            <w:r>
              <w:br/>
            </w:r>
            <w:r w:rsidRPr="009A65EF">
              <w:t>six premium speakers with 276-watt amplifier, power tilt/telescoping steering column, 8.4-in. Uconnect radio with Apple CarPlay and Android Auto, SiriusXM Radio and 20-in. Satin Carbon painted wheels</w:t>
            </w:r>
          </w:p>
          <w:p w14:paraId="5A898C93" w14:textId="77777777" w:rsidR="00A1018F" w:rsidRPr="009A65EF" w:rsidRDefault="00A1018F" w:rsidP="0072624B">
            <w:pPr>
              <w:pStyle w:val="BodyIndent1"/>
            </w:pPr>
            <w:r w:rsidRPr="009A65EF">
              <w:t>R/T Scat Pack — includes premium stitched instrument panel and doors, Nappa/Alcantara performance seats with Scat Pack logo, ventilated front seats, memory feature, door-trim panels with ambient lighting and black-edged premium floor mats or red-edged premium floor mats</w:t>
            </w:r>
          </w:p>
          <w:p w14:paraId="69E2C734" w14:textId="77777777" w:rsidR="00A1018F" w:rsidRPr="002A30EA" w:rsidRDefault="00A1018F" w:rsidP="0072624B">
            <w:pPr>
              <w:pStyle w:val="BodyIndent1"/>
            </w:pPr>
            <w:r w:rsidRPr="009A65EF">
              <w:t>SRT Hellcat Redeye — includes premium stitched instrument panel and doors, Nappa/Alcantara performance seats with SRT Hellcat logo, ventilated front seats, memory feature and Dark Engine Turn interior accents</w:t>
            </w:r>
          </w:p>
        </w:tc>
        <w:tc>
          <w:tcPr>
            <w:tcW w:w="506" w:type="dxa"/>
          </w:tcPr>
          <w:p w14:paraId="3C0113FF" w14:textId="77777777" w:rsidR="00A1018F" w:rsidRPr="003F75AA" w:rsidRDefault="00A1018F" w:rsidP="0072624B">
            <w:pPr>
              <w:pStyle w:val="S-O-P"/>
            </w:pPr>
            <w:r w:rsidRPr="003F75AA">
              <w:t>O</w:t>
            </w:r>
          </w:p>
        </w:tc>
        <w:tc>
          <w:tcPr>
            <w:tcW w:w="630" w:type="dxa"/>
          </w:tcPr>
          <w:p w14:paraId="1068EC04" w14:textId="77777777" w:rsidR="00A1018F" w:rsidRPr="003F75AA" w:rsidRDefault="00A1018F" w:rsidP="0072624B">
            <w:pPr>
              <w:pStyle w:val="S-O-P"/>
            </w:pPr>
            <w:r w:rsidRPr="003F75AA">
              <w:t>O</w:t>
            </w:r>
          </w:p>
        </w:tc>
        <w:tc>
          <w:tcPr>
            <w:tcW w:w="450" w:type="dxa"/>
          </w:tcPr>
          <w:p w14:paraId="243308C8" w14:textId="77777777" w:rsidR="00A1018F" w:rsidRPr="003F75AA" w:rsidRDefault="00A1018F" w:rsidP="0072624B">
            <w:pPr>
              <w:pStyle w:val="S-O-P"/>
            </w:pPr>
            <w:r w:rsidRPr="003F75AA">
              <w:t>O</w:t>
            </w:r>
          </w:p>
        </w:tc>
        <w:tc>
          <w:tcPr>
            <w:tcW w:w="630" w:type="dxa"/>
          </w:tcPr>
          <w:p w14:paraId="54E4A464" w14:textId="77777777" w:rsidR="00A1018F" w:rsidRPr="003F75AA" w:rsidRDefault="00A1018F" w:rsidP="0072624B">
            <w:pPr>
              <w:pStyle w:val="S-O-P"/>
            </w:pPr>
            <w:r w:rsidRPr="003F75AA">
              <w:t>O</w:t>
            </w:r>
          </w:p>
        </w:tc>
        <w:tc>
          <w:tcPr>
            <w:tcW w:w="540" w:type="dxa"/>
          </w:tcPr>
          <w:p w14:paraId="628371F5" w14:textId="77777777" w:rsidR="00A1018F" w:rsidRPr="003F75AA" w:rsidRDefault="00A1018F" w:rsidP="0072624B">
            <w:pPr>
              <w:pStyle w:val="S-O-P"/>
            </w:pPr>
            <w:r w:rsidRPr="003F75AA">
              <w:t>O</w:t>
            </w:r>
          </w:p>
        </w:tc>
        <w:tc>
          <w:tcPr>
            <w:tcW w:w="630" w:type="dxa"/>
          </w:tcPr>
          <w:p w14:paraId="67B7B7D7" w14:textId="77777777" w:rsidR="00A1018F" w:rsidRPr="003F75AA" w:rsidRDefault="00A1018F" w:rsidP="0072624B">
            <w:pPr>
              <w:pStyle w:val="S-O-P"/>
            </w:pPr>
            <w:r w:rsidRPr="003F75AA">
              <w:t>O</w:t>
            </w:r>
          </w:p>
        </w:tc>
        <w:tc>
          <w:tcPr>
            <w:tcW w:w="810" w:type="dxa"/>
          </w:tcPr>
          <w:p w14:paraId="0E14AC45" w14:textId="77777777" w:rsidR="00A1018F" w:rsidRPr="003F75AA" w:rsidRDefault="00A1018F" w:rsidP="0072624B">
            <w:pPr>
              <w:pStyle w:val="S-O-P"/>
            </w:pPr>
            <w:r w:rsidRPr="003F75AA">
              <w:t>O</w:t>
            </w:r>
          </w:p>
        </w:tc>
        <w:tc>
          <w:tcPr>
            <w:tcW w:w="733" w:type="dxa"/>
          </w:tcPr>
          <w:p w14:paraId="4A217B87" w14:textId="77777777" w:rsidR="00A1018F" w:rsidRPr="003F75AA" w:rsidRDefault="00A1018F" w:rsidP="0072624B">
            <w:pPr>
              <w:pStyle w:val="S-O-P"/>
            </w:pPr>
            <w:r w:rsidRPr="003F75AA">
              <w:t>O</w:t>
            </w:r>
          </w:p>
        </w:tc>
      </w:tr>
      <w:tr w:rsidR="00A1018F" w:rsidRPr="002A30EA" w14:paraId="7E29477B" w14:textId="77777777" w:rsidTr="0072624B">
        <w:tc>
          <w:tcPr>
            <w:tcW w:w="4534" w:type="dxa"/>
          </w:tcPr>
          <w:p w14:paraId="10C20116" w14:textId="77777777" w:rsidR="00A1018F" w:rsidRPr="002A30EA" w:rsidRDefault="00A1018F" w:rsidP="0072624B">
            <w:pPr>
              <w:pStyle w:val="FABodyCopy"/>
              <w:keepNext/>
              <w:widowControl/>
            </w:pPr>
            <w:r w:rsidRPr="00AE7870">
              <w:rPr>
                <w:b/>
                <w:bCs/>
              </w:rPr>
              <w:lastRenderedPageBreak/>
              <w:t>Performance Handling Group</w:t>
            </w:r>
            <w:r w:rsidRPr="002A30EA">
              <w:t xml:space="preserve"> — includes </w:t>
            </w:r>
            <w:r>
              <w:t xml:space="preserve">red </w:t>
            </w:r>
            <w:r w:rsidRPr="002A30EA">
              <w:t>Brembo four-piston brakes, red brake calipers on GT models and R/T models, high-performance suspension, 20-in. Lights Out wheels, 245/45ZR20 all-season performance tires, performance steering, 3.90 rear axle ratio/manual transmission or 3.09 rear axle ratio/automatic transmission (R/T), and anti-spin differential (R/T)</w:t>
            </w:r>
          </w:p>
        </w:tc>
        <w:tc>
          <w:tcPr>
            <w:tcW w:w="506" w:type="dxa"/>
          </w:tcPr>
          <w:p w14:paraId="7DB06682" w14:textId="77777777" w:rsidR="00A1018F" w:rsidRPr="00E714C7" w:rsidRDefault="00A1018F" w:rsidP="0072624B">
            <w:pPr>
              <w:pStyle w:val="S-O-P"/>
            </w:pPr>
            <w:r>
              <w:t>NA</w:t>
            </w:r>
          </w:p>
        </w:tc>
        <w:tc>
          <w:tcPr>
            <w:tcW w:w="630" w:type="dxa"/>
          </w:tcPr>
          <w:p w14:paraId="7359736F" w14:textId="77777777" w:rsidR="00A1018F" w:rsidRPr="00E714C7" w:rsidRDefault="00A1018F" w:rsidP="0072624B">
            <w:pPr>
              <w:pStyle w:val="S-O-P"/>
            </w:pPr>
            <w:r>
              <w:t>NA</w:t>
            </w:r>
          </w:p>
        </w:tc>
        <w:tc>
          <w:tcPr>
            <w:tcW w:w="450" w:type="dxa"/>
          </w:tcPr>
          <w:p w14:paraId="49AE68A1" w14:textId="77777777" w:rsidR="00A1018F" w:rsidRPr="00E714C7" w:rsidRDefault="00A1018F" w:rsidP="0072624B">
            <w:pPr>
              <w:pStyle w:val="S-O-P"/>
            </w:pPr>
            <w:r w:rsidRPr="00E714C7">
              <w:t>O</w:t>
            </w:r>
          </w:p>
        </w:tc>
        <w:tc>
          <w:tcPr>
            <w:tcW w:w="630" w:type="dxa"/>
          </w:tcPr>
          <w:p w14:paraId="42F0B357" w14:textId="77777777" w:rsidR="00A1018F" w:rsidRPr="00E714C7" w:rsidRDefault="00A1018F" w:rsidP="0072624B">
            <w:pPr>
              <w:pStyle w:val="S-O-P"/>
            </w:pPr>
            <w:r>
              <w:t>NA</w:t>
            </w:r>
          </w:p>
        </w:tc>
        <w:tc>
          <w:tcPr>
            <w:tcW w:w="540" w:type="dxa"/>
          </w:tcPr>
          <w:p w14:paraId="271CFC0E" w14:textId="77777777" w:rsidR="00A1018F" w:rsidRPr="00E714C7" w:rsidRDefault="00A1018F" w:rsidP="0072624B">
            <w:pPr>
              <w:pStyle w:val="S-O-P"/>
            </w:pPr>
            <w:r w:rsidRPr="00E714C7">
              <w:t>O</w:t>
            </w:r>
          </w:p>
        </w:tc>
        <w:tc>
          <w:tcPr>
            <w:tcW w:w="630" w:type="dxa"/>
          </w:tcPr>
          <w:p w14:paraId="1DFE6AB2" w14:textId="77777777" w:rsidR="00A1018F" w:rsidRPr="00E714C7" w:rsidRDefault="00A1018F" w:rsidP="0072624B">
            <w:pPr>
              <w:pStyle w:val="S-O-P"/>
            </w:pPr>
            <w:r>
              <w:t>NA</w:t>
            </w:r>
          </w:p>
        </w:tc>
        <w:tc>
          <w:tcPr>
            <w:tcW w:w="810" w:type="dxa"/>
          </w:tcPr>
          <w:p w14:paraId="444FFEB0" w14:textId="77777777" w:rsidR="00A1018F" w:rsidRPr="00E714C7" w:rsidRDefault="00A1018F" w:rsidP="0072624B">
            <w:pPr>
              <w:pStyle w:val="S-O-P"/>
            </w:pPr>
            <w:r>
              <w:t>NA</w:t>
            </w:r>
          </w:p>
        </w:tc>
        <w:tc>
          <w:tcPr>
            <w:tcW w:w="733" w:type="dxa"/>
          </w:tcPr>
          <w:p w14:paraId="4BEA7F7A" w14:textId="77777777" w:rsidR="00A1018F" w:rsidRPr="00E714C7" w:rsidRDefault="00A1018F" w:rsidP="0072624B">
            <w:pPr>
              <w:pStyle w:val="S-O-P"/>
            </w:pPr>
            <w:r>
              <w:t>NA</w:t>
            </w:r>
          </w:p>
        </w:tc>
      </w:tr>
      <w:tr w:rsidR="00A1018F" w:rsidRPr="002A30EA" w14:paraId="7F262082" w14:textId="77777777" w:rsidTr="0072624B">
        <w:tc>
          <w:tcPr>
            <w:tcW w:w="4534" w:type="dxa"/>
          </w:tcPr>
          <w:p w14:paraId="10A8238F" w14:textId="77777777" w:rsidR="00A1018F" w:rsidRPr="002A30EA" w:rsidRDefault="00A1018F" w:rsidP="0072624B">
            <w:pPr>
              <w:pStyle w:val="FABodyCopy"/>
            </w:pPr>
            <w:r w:rsidRPr="00AE7870">
              <w:rPr>
                <w:b/>
                <w:bCs/>
              </w:rPr>
              <w:t>Performance Plus Group</w:t>
            </w:r>
            <w:r w:rsidRPr="002A30EA">
              <w:t xml:space="preserve"> — includes 20 x 9.5-in. </w:t>
            </w:r>
            <w:r w:rsidRPr="002A30EA">
              <w:br/>
              <w:t>Low Gloss Black forged aluminum wheels and 275/40ZR 20 P Zero summer tires (requires Performance Handling Group)</w:t>
            </w:r>
          </w:p>
        </w:tc>
        <w:tc>
          <w:tcPr>
            <w:tcW w:w="506" w:type="dxa"/>
          </w:tcPr>
          <w:p w14:paraId="1D68F1C1" w14:textId="77777777" w:rsidR="00A1018F" w:rsidRPr="00E714C7" w:rsidRDefault="00A1018F" w:rsidP="0072624B">
            <w:pPr>
              <w:pStyle w:val="S-O-P"/>
            </w:pPr>
            <w:r>
              <w:t>NA</w:t>
            </w:r>
          </w:p>
        </w:tc>
        <w:tc>
          <w:tcPr>
            <w:tcW w:w="630" w:type="dxa"/>
          </w:tcPr>
          <w:p w14:paraId="5E0F338E" w14:textId="77777777" w:rsidR="00A1018F" w:rsidRPr="00E714C7" w:rsidRDefault="00A1018F" w:rsidP="0072624B">
            <w:pPr>
              <w:pStyle w:val="S-O-P"/>
            </w:pPr>
            <w:r>
              <w:t>NA</w:t>
            </w:r>
          </w:p>
        </w:tc>
        <w:tc>
          <w:tcPr>
            <w:tcW w:w="450" w:type="dxa"/>
          </w:tcPr>
          <w:p w14:paraId="0839C281" w14:textId="77777777" w:rsidR="00A1018F" w:rsidRPr="00E714C7" w:rsidRDefault="00A1018F" w:rsidP="0072624B">
            <w:pPr>
              <w:pStyle w:val="S-O-P"/>
            </w:pPr>
            <w:r>
              <w:t>NA</w:t>
            </w:r>
          </w:p>
        </w:tc>
        <w:tc>
          <w:tcPr>
            <w:tcW w:w="630" w:type="dxa"/>
          </w:tcPr>
          <w:p w14:paraId="2AE78244" w14:textId="77777777" w:rsidR="00A1018F" w:rsidRPr="00E714C7" w:rsidRDefault="00A1018F" w:rsidP="0072624B">
            <w:pPr>
              <w:pStyle w:val="S-O-P"/>
            </w:pPr>
            <w:r>
              <w:t>NA</w:t>
            </w:r>
          </w:p>
        </w:tc>
        <w:tc>
          <w:tcPr>
            <w:tcW w:w="540" w:type="dxa"/>
          </w:tcPr>
          <w:p w14:paraId="0E7D3569" w14:textId="77777777" w:rsidR="00A1018F" w:rsidRPr="00E714C7" w:rsidRDefault="00A1018F" w:rsidP="0072624B">
            <w:pPr>
              <w:pStyle w:val="S-O-P"/>
            </w:pPr>
            <w:r w:rsidRPr="00E714C7">
              <w:t>O</w:t>
            </w:r>
          </w:p>
        </w:tc>
        <w:tc>
          <w:tcPr>
            <w:tcW w:w="630" w:type="dxa"/>
          </w:tcPr>
          <w:p w14:paraId="7476B44A" w14:textId="77777777" w:rsidR="00A1018F" w:rsidRPr="00E714C7" w:rsidRDefault="00A1018F" w:rsidP="0072624B">
            <w:pPr>
              <w:pStyle w:val="S-O-P"/>
            </w:pPr>
            <w:r>
              <w:t>NA</w:t>
            </w:r>
          </w:p>
        </w:tc>
        <w:tc>
          <w:tcPr>
            <w:tcW w:w="810" w:type="dxa"/>
          </w:tcPr>
          <w:p w14:paraId="08EF6F1A" w14:textId="77777777" w:rsidR="00A1018F" w:rsidRPr="00E714C7" w:rsidRDefault="00A1018F" w:rsidP="0072624B">
            <w:pPr>
              <w:pStyle w:val="S-O-P"/>
            </w:pPr>
            <w:r>
              <w:t>NA</w:t>
            </w:r>
          </w:p>
        </w:tc>
        <w:tc>
          <w:tcPr>
            <w:tcW w:w="733" w:type="dxa"/>
          </w:tcPr>
          <w:p w14:paraId="6485E16E" w14:textId="77777777" w:rsidR="00A1018F" w:rsidRPr="00E714C7" w:rsidRDefault="00A1018F" w:rsidP="0072624B">
            <w:pPr>
              <w:pStyle w:val="S-O-P"/>
            </w:pPr>
            <w:r>
              <w:t>NA</w:t>
            </w:r>
          </w:p>
        </w:tc>
      </w:tr>
      <w:tr w:rsidR="00A1018F" w:rsidRPr="002A30EA" w14:paraId="44F2CAC3" w14:textId="77777777" w:rsidTr="0072624B">
        <w:tc>
          <w:tcPr>
            <w:tcW w:w="4534" w:type="dxa"/>
          </w:tcPr>
          <w:p w14:paraId="74BA1C7A" w14:textId="77777777" w:rsidR="00A1018F" w:rsidRPr="002A30EA" w:rsidRDefault="00A1018F" w:rsidP="0072624B">
            <w:pPr>
              <w:pStyle w:val="FABodyCopy"/>
            </w:pPr>
            <w:r w:rsidRPr="00AE7870">
              <w:rPr>
                <w:b/>
                <w:bCs/>
              </w:rPr>
              <w:t>Rear Seat Delete Group</w:t>
            </w:r>
            <w:r w:rsidRPr="002A30EA">
              <w:t xml:space="preserve"> — includes rear seat delete, rear seat belt delete, cargo net and front floor mats</w:t>
            </w:r>
          </w:p>
        </w:tc>
        <w:tc>
          <w:tcPr>
            <w:tcW w:w="506" w:type="dxa"/>
          </w:tcPr>
          <w:p w14:paraId="22E35AE6" w14:textId="77777777" w:rsidR="00A1018F" w:rsidRPr="00E714C7" w:rsidRDefault="00A1018F" w:rsidP="0072624B">
            <w:pPr>
              <w:pStyle w:val="S-O-P"/>
            </w:pPr>
            <w:r>
              <w:t>NA</w:t>
            </w:r>
          </w:p>
        </w:tc>
        <w:tc>
          <w:tcPr>
            <w:tcW w:w="630" w:type="dxa"/>
          </w:tcPr>
          <w:p w14:paraId="0722F6A9" w14:textId="77777777" w:rsidR="00A1018F" w:rsidRPr="00E714C7" w:rsidRDefault="00A1018F" w:rsidP="0072624B">
            <w:pPr>
              <w:pStyle w:val="S-O-P"/>
            </w:pPr>
            <w:r>
              <w:t>NA</w:t>
            </w:r>
          </w:p>
        </w:tc>
        <w:tc>
          <w:tcPr>
            <w:tcW w:w="450" w:type="dxa"/>
          </w:tcPr>
          <w:p w14:paraId="635D6159" w14:textId="77777777" w:rsidR="00A1018F" w:rsidRPr="00E714C7" w:rsidRDefault="00A1018F" w:rsidP="0072624B">
            <w:pPr>
              <w:pStyle w:val="S-O-P"/>
            </w:pPr>
            <w:r>
              <w:t>NA</w:t>
            </w:r>
          </w:p>
        </w:tc>
        <w:tc>
          <w:tcPr>
            <w:tcW w:w="630" w:type="dxa"/>
          </w:tcPr>
          <w:p w14:paraId="106C76C4" w14:textId="77777777" w:rsidR="00A1018F" w:rsidRPr="00E714C7" w:rsidRDefault="00A1018F" w:rsidP="0072624B">
            <w:pPr>
              <w:pStyle w:val="S-O-P"/>
            </w:pPr>
            <w:r>
              <w:t>NA</w:t>
            </w:r>
          </w:p>
        </w:tc>
        <w:tc>
          <w:tcPr>
            <w:tcW w:w="540" w:type="dxa"/>
          </w:tcPr>
          <w:p w14:paraId="2C14F21B" w14:textId="77777777" w:rsidR="00A1018F" w:rsidRPr="00E714C7" w:rsidRDefault="00A1018F" w:rsidP="0072624B">
            <w:pPr>
              <w:pStyle w:val="S-O-P"/>
            </w:pPr>
            <w:r>
              <w:t>NA</w:t>
            </w:r>
          </w:p>
        </w:tc>
        <w:tc>
          <w:tcPr>
            <w:tcW w:w="630" w:type="dxa"/>
          </w:tcPr>
          <w:p w14:paraId="3A98B26D" w14:textId="77777777" w:rsidR="00A1018F" w:rsidRPr="00E714C7" w:rsidRDefault="00A1018F" w:rsidP="0072624B">
            <w:pPr>
              <w:pStyle w:val="S-O-P"/>
            </w:pPr>
            <w:r>
              <w:t>NA</w:t>
            </w:r>
          </w:p>
        </w:tc>
        <w:tc>
          <w:tcPr>
            <w:tcW w:w="810" w:type="dxa"/>
          </w:tcPr>
          <w:p w14:paraId="0F01D76B" w14:textId="77777777" w:rsidR="00A1018F" w:rsidRPr="00E714C7" w:rsidRDefault="00A1018F" w:rsidP="0072624B">
            <w:pPr>
              <w:pStyle w:val="S-O-P"/>
            </w:pPr>
            <w:r w:rsidRPr="00E714C7">
              <w:t>O</w:t>
            </w:r>
          </w:p>
        </w:tc>
        <w:tc>
          <w:tcPr>
            <w:tcW w:w="733" w:type="dxa"/>
          </w:tcPr>
          <w:p w14:paraId="54B1D2DA" w14:textId="77777777" w:rsidR="00A1018F" w:rsidRPr="00E714C7" w:rsidRDefault="00A1018F" w:rsidP="0072624B">
            <w:pPr>
              <w:pStyle w:val="S-O-P"/>
            </w:pPr>
            <w:r w:rsidRPr="00E714C7">
              <w:t>O</w:t>
            </w:r>
          </w:p>
        </w:tc>
      </w:tr>
      <w:tr w:rsidR="00A1018F" w:rsidRPr="002A30EA" w14:paraId="7137A7D2" w14:textId="77777777" w:rsidTr="0072624B">
        <w:tc>
          <w:tcPr>
            <w:tcW w:w="4534" w:type="dxa"/>
          </w:tcPr>
          <w:p w14:paraId="31598550" w14:textId="77777777" w:rsidR="00A1018F" w:rsidRPr="002A30EA" w:rsidRDefault="00A1018F" w:rsidP="0072624B">
            <w:pPr>
              <w:pStyle w:val="FABodyCopy"/>
            </w:pPr>
            <w:r w:rsidRPr="00AE7870">
              <w:rPr>
                <w:b/>
                <w:bCs/>
              </w:rPr>
              <w:t>Shaker Package</w:t>
            </w:r>
            <w:r w:rsidRPr="002A30EA">
              <w:t xml:space="preserve"> — includes Mopar Shaker hood, Mopar Shaker intake, "Shaker" underhood decal, </w:t>
            </w:r>
            <w:r w:rsidRPr="002A30EA">
              <w:br/>
              <w:t>Gloss Black instrument panel cluster trim rings, black grille surround and "Challenger" script grille badge</w:t>
            </w:r>
          </w:p>
          <w:p w14:paraId="525C2C2C" w14:textId="77777777" w:rsidR="00A1018F" w:rsidRPr="00E07469" w:rsidRDefault="00A1018F" w:rsidP="0072624B">
            <w:pPr>
              <w:pStyle w:val="BodyIndent1"/>
            </w:pPr>
            <w:r w:rsidRPr="00E07469">
              <w:t xml:space="preserve">R/T — black rear spoiler, dash plaque and black </w:t>
            </w:r>
            <w:r w:rsidRPr="00E07469">
              <w:br/>
              <w:t>fuel door</w:t>
            </w:r>
          </w:p>
          <w:p w14:paraId="35177338" w14:textId="77777777" w:rsidR="00A1018F" w:rsidRPr="00E07469" w:rsidRDefault="00A1018F" w:rsidP="0072624B">
            <w:pPr>
              <w:pStyle w:val="BodyIndent1"/>
            </w:pPr>
            <w:r w:rsidRPr="00E07469">
              <w:t>R/T Scat Pack — R/T Scat Pack “bee” fender badge</w:t>
            </w:r>
          </w:p>
          <w:p w14:paraId="5FAC0003" w14:textId="77777777" w:rsidR="00A1018F" w:rsidRPr="002A30EA" w:rsidRDefault="00A1018F" w:rsidP="0072624B">
            <w:pPr>
              <w:pStyle w:val="BodyIndent1"/>
            </w:pPr>
            <w:r w:rsidRPr="00E07469">
              <w:t>R/T Scat Pack Widebody — R/T Scat Pack “bee” fender badge, Widebody fender flares, Widebody competition suspension, 305/35ZR20 all-season performance tires and 20 x 11-in. Low Gloss Black wheels</w:t>
            </w:r>
          </w:p>
        </w:tc>
        <w:tc>
          <w:tcPr>
            <w:tcW w:w="506" w:type="dxa"/>
          </w:tcPr>
          <w:p w14:paraId="648956AB" w14:textId="77777777" w:rsidR="00A1018F" w:rsidRPr="00E714C7" w:rsidRDefault="00A1018F" w:rsidP="0072624B">
            <w:pPr>
              <w:pStyle w:val="S-O-P"/>
            </w:pPr>
            <w:r>
              <w:t>NA</w:t>
            </w:r>
          </w:p>
        </w:tc>
        <w:tc>
          <w:tcPr>
            <w:tcW w:w="630" w:type="dxa"/>
          </w:tcPr>
          <w:p w14:paraId="03CEC753" w14:textId="77777777" w:rsidR="00A1018F" w:rsidRPr="00E714C7" w:rsidRDefault="00A1018F" w:rsidP="0072624B">
            <w:pPr>
              <w:pStyle w:val="S-O-P"/>
            </w:pPr>
            <w:r>
              <w:t>NA</w:t>
            </w:r>
          </w:p>
        </w:tc>
        <w:tc>
          <w:tcPr>
            <w:tcW w:w="450" w:type="dxa"/>
          </w:tcPr>
          <w:p w14:paraId="2EC16F87" w14:textId="77777777" w:rsidR="00A1018F" w:rsidRPr="00E714C7" w:rsidRDefault="00A1018F" w:rsidP="0072624B">
            <w:pPr>
              <w:pStyle w:val="S-O-P"/>
            </w:pPr>
            <w:r>
              <w:t>NA</w:t>
            </w:r>
          </w:p>
        </w:tc>
        <w:tc>
          <w:tcPr>
            <w:tcW w:w="630" w:type="dxa"/>
          </w:tcPr>
          <w:p w14:paraId="4DE0669C" w14:textId="77777777" w:rsidR="00A1018F" w:rsidRPr="00E714C7" w:rsidRDefault="00A1018F" w:rsidP="0072624B">
            <w:pPr>
              <w:pStyle w:val="S-O-P"/>
            </w:pPr>
            <w:r>
              <w:t>NA</w:t>
            </w:r>
          </w:p>
        </w:tc>
        <w:tc>
          <w:tcPr>
            <w:tcW w:w="540" w:type="dxa"/>
          </w:tcPr>
          <w:p w14:paraId="34CD3CF9" w14:textId="77777777" w:rsidR="00A1018F" w:rsidRPr="00E714C7" w:rsidRDefault="00A1018F" w:rsidP="0072624B">
            <w:pPr>
              <w:pStyle w:val="S-O-P"/>
            </w:pPr>
            <w:r w:rsidRPr="00E714C7">
              <w:t>O</w:t>
            </w:r>
          </w:p>
        </w:tc>
        <w:tc>
          <w:tcPr>
            <w:tcW w:w="630" w:type="dxa"/>
          </w:tcPr>
          <w:p w14:paraId="40A8EF2E" w14:textId="77777777" w:rsidR="00A1018F" w:rsidRPr="00E714C7" w:rsidRDefault="00A1018F" w:rsidP="0072624B">
            <w:pPr>
              <w:pStyle w:val="S-O-P"/>
            </w:pPr>
            <w:r w:rsidRPr="00E714C7">
              <w:t>O</w:t>
            </w:r>
          </w:p>
        </w:tc>
        <w:tc>
          <w:tcPr>
            <w:tcW w:w="810" w:type="dxa"/>
          </w:tcPr>
          <w:p w14:paraId="2BEC7F92" w14:textId="77777777" w:rsidR="00A1018F" w:rsidRPr="00E714C7" w:rsidRDefault="00A1018F" w:rsidP="0072624B">
            <w:pPr>
              <w:pStyle w:val="S-O-P"/>
            </w:pPr>
            <w:r>
              <w:t>NA</w:t>
            </w:r>
          </w:p>
        </w:tc>
        <w:tc>
          <w:tcPr>
            <w:tcW w:w="733" w:type="dxa"/>
          </w:tcPr>
          <w:p w14:paraId="2AE6BEEF" w14:textId="77777777" w:rsidR="00A1018F" w:rsidRPr="00E714C7" w:rsidRDefault="00A1018F" w:rsidP="0072624B">
            <w:pPr>
              <w:pStyle w:val="S-O-P"/>
            </w:pPr>
            <w:r>
              <w:t>NA</w:t>
            </w:r>
          </w:p>
        </w:tc>
      </w:tr>
      <w:tr w:rsidR="00A1018F" w:rsidRPr="002A30EA" w14:paraId="50F33D0F" w14:textId="77777777" w:rsidTr="0072624B">
        <w:tc>
          <w:tcPr>
            <w:tcW w:w="4534" w:type="dxa"/>
          </w:tcPr>
          <w:p w14:paraId="7F2E0AB0" w14:textId="77777777" w:rsidR="00A1018F" w:rsidRPr="002A30EA" w:rsidRDefault="00A1018F" w:rsidP="0072624B">
            <w:pPr>
              <w:pStyle w:val="FABodyCopy"/>
            </w:pPr>
            <w:r w:rsidRPr="00AE7870">
              <w:rPr>
                <w:b/>
                <w:bCs/>
              </w:rPr>
              <w:t>Shakedown Graphics</w:t>
            </w:r>
            <w:r w:rsidRPr="002A30EA">
              <w:t xml:space="preserve"> — requires Shaker Package</w:t>
            </w:r>
          </w:p>
        </w:tc>
        <w:tc>
          <w:tcPr>
            <w:tcW w:w="506" w:type="dxa"/>
          </w:tcPr>
          <w:p w14:paraId="245CF541" w14:textId="77777777" w:rsidR="00A1018F" w:rsidRPr="00E714C7" w:rsidRDefault="00A1018F" w:rsidP="0072624B">
            <w:pPr>
              <w:pStyle w:val="S-O-P"/>
            </w:pPr>
            <w:r>
              <w:t>NA</w:t>
            </w:r>
          </w:p>
        </w:tc>
        <w:tc>
          <w:tcPr>
            <w:tcW w:w="630" w:type="dxa"/>
          </w:tcPr>
          <w:p w14:paraId="1D398712" w14:textId="77777777" w:rsidR="00A1018F" w:rsidRPr="00E714C7" w:rsidRDefault="00A1018F" w:rsidP="0072624B">
            <w:pPr>
              <w:pStyle w:val="S-O-P"/>
            </w:pPr>
            <w:r>
              <w:t>NA</w:t>
            </w:r>
          </w:p>
        </w:tc>
        <w:tc>
          <w:tcPr>
            <w:tcW w:w="450" w:type="dxa"/>
          </w:tcPr>
          <w:p w14:paraId="42FF89D1" w14:textId="77777777" w:rsidR="00A1018F" w:rsidRPr="00E714C7" w:rsidRDefault="00A1018F" w:rsidP="0072624B">
            <w:pPr>
              <w:pStyle w:val="S-O-P"/>
            </w:pPr>
            <w:r>
              <w:t>NA</w:t>
            </w:r>
          </w:p>
        </w:tc>
        <w:tc>
          <w:tcPr>
            <w:tcW w:w="630" w:type="dxa"/>
          </w:tcPr>
          <w:p w14:paraId="6056ED51" w14:textId="77777777" w:rsidR="00A1018F" w:rsidRPr="00E714C7" w:rsidRDefault="00A1018F" w:rsidP="0072624B">
            <w:pPr>
              <w:pStyle w:val="S-O-P"/>
            </w:pPr>
            <w:r>
              <w:t>NA</w:t>
            </w:r>
          </w:p>
        </w:tc>
        <w:tc>
          <w:tcPr>
            <w:tcW w:w="540" w:type="dxa"/>
          </w:tcPr>
          <w:p w14:paraId="01DB26D4" w14:textId="77777777" w:rsidR="00A1018F" w:rsidRPr="00E714C7" w:rsidRDefault="00A1018F" w:rsidP="0072624B">
            <w:pPr>
              <w:pStyle w:val="S-O-P"/>
            </w:pPr>
            <w:r>
              <w:t>NA</w:t>
            </w:r>
          </w:p>
        </w:tc>
        <w:tc>
          <w:tcPr>
            <w:tcW w:w="630" w:type="dxa"/>
          </w:tcPr>
          <w:p w14:paraId="4F6D43CB" w14:textId="77777777" w:rsidR="00A1018F" w:rsidRPr="00E714C7" w:rsidRDefault="00A1018F" w:rsidP="0072624B">
            <w:pPr>
              <w:pStyle w:val="S-O-P"/>
            </w:pPr>
            <w:r w:rsidRPr="00E714C7">
              <w:t>O</w:t>
            </w:r>
          </w:p>
        </w:tc>
        <w:tc>
          <w:tcPr>
            <w:tcW w:w="810" w:type="dxa"/>
          </w:tcPr>
          <w:p w14:paraId="2DCEA61B" w14:textId="77777777" w:rsidR="00A1018F" w:rsidRPr="00E714C7" w:rsidRDefault="00A1018F" w:rsidP="0072624B">
            <w:pPr>
              <w:pStyle w:val="S-O-P"/>
            </w:pPr>
            <w:r>
              <w:t>NA</w:t>
            </w:r>
          </w:p>
        </w:tc>
        <w:tc>
          <w:tcPr>
            <w:tcW w:w="733" w:type="dxa"/>
          </w:tcPr>
          <w:p w14:paraId="6BC71EBE" w14:textId="77777777" w:rsidR="00A1018F" w:rsidRPr="00E714C7" w:rsidRDefault="00A1018F" w:rsidP="0072624B">
            <w:pPr>
              <w:pStyle w:val="S-O-P"/>
            </w:pPr>
            <w:r>
              <w:t>NA</w:t>
            </w:r>
          </w:p>
        </w:tc>
      </w:tr>
      <w:tr w:rsidR="00A1018F" w:rsidRPr="002A30EA" w14:paraId="64AEA94C" w14:textId="77777777" w:rsidTr="0072624B">
        <w:tc>
          <w:tcPr>
            <w:tcW w:w="4534" w:type="dxa"/>
          </w:tcPr>
          <w:p w14:paraId="1E7A40CB" w14:textId="77777777" w:rsidR="00A1018F" w:rsidRPr="002A30EA" w:rsidRDefault="00A1018F" w:rsidP="0072624B">
            <w:pPr>
              <w:pStyle w:val="FABodyCopy"/>
            </w:pPr>
            <w:r w:rsidRPr="00AE7870">
              <w:rPr>
                <w:b/>
                <w:bCs/>
              </w:rPr>
              <w:t>Shaker Graphics</w:t>
            </w:r>
            <w:r w:rsidRPr="002A30EA">
              <w:t xml:space="preserve"> — requires Shaker Package</w:t>
            </w:r>
          </w:p>
        </w:tc>
        <w:tc>
          <w:tcPr>
            <w:tcW w:w="506" w:type="dxa"/>
          </w:tcPr>
          <w:p w14:paraId="53146524" w14:textId="77777777" w:rsidR="00A1018F" w:rsidRPr="00E714C7" w:rsidRDefault="00A1018F" w:rsidP="0072624B">
            <w:pPr>
              <w:pStyle w:val="S-O-P"/>
            </w:pPr>
            <w:r>
              <w:t>NA</w:t>
            </w:r>
          </w:p>
        </w:tc>
        <w:tc>
          <w:tcPr>
            <w:tcW w:w="630" w:type="dxa"/>
          </w:tcPr>
          <w:p w14:paraId="5078F529" w14:textId="77777777" w:rsidR="00A1018F" w:rsidRPr="00E714C7" w:rsidRDefault="00A1018F" w:rsidP="0072624B">
            <w:pPr>
              <w:pStyle w:val="S-O-P"/>
            </w:pPr>
            <w:r>
              <w:t>NA</w:t>
            </w:r>
          </w:p>
        </w:tc>
        <w:tc>
          <w:tcPr>
            <w:tcW w:w="450" w:type="dxa"/>
          </w:tcPr>
          <w:p w14:paraId="4B6212FD" w14:textId="77777777" w:rsidR="00A1018F" w:rsidRPr="00E714C7" w:rsidRDefault="00A1018F" w:rsidP="0072624B">
            <w:pPr>
              <w:pStyle w:val="S-O-P"/>
            </w:pPr>
            <w:r>
              <w:t>NA</w:t>
            </w:r>
          </w:p>
        </w:tc>
        <w:tc>
          <w:tcPr>
            <w:tcW w:w="630" w:type="dxa"/>
          </w:tcPr>
          <w:p w14:paraId="0C7F5FBC" w14:textId="77777777" w:rsidR="00A1018F" w:rsidRPr="00E714C7" w:rsidRDefault="00A1018F" w:rsidP="0072624B">
            <w:pPr>
              <w:pStyle w:val="S-O-P"/>
            </w:pPr>
            <w:r>
              <w:t>NA</w:t>
            </w:r>
          </w:p>
        </w:tc>
        <w:tc>
          <w:tcPr>
            <w:tcW w:w="540" w:type="dxa"/>
          </w:tcPr>
          <w:p w14:paraId="0D887163" w14:textId="77777777" w:rsidR="00A1018F" w:rsidRPr="00E714C7" w:rsidRDefault="00A1018F" w:rsidP="0072624B">
            <w:pPr>
              <w:pStyle w:val="S-O-P"/>
            </w:pPr>
            <w:r>
              <w:t>NA</w:t>
            </w:r>
          </w:p>
        </w:tc>
        <w:tc>
          <w:tcPr>
            <w:tcW w:w="630" w:type="dxa"/>
          </w:tcPr>
          <w:p w14:paraId="46729E62" w14:textId="77777777" w:rsidR="00A1018F" w:rsidRPr="00E714C7" w:rsidRDefault="00A1018F" w:rsidP="0072624B">
            <w:pPr>
              <w:pStyle w:val="S-O-P"/>
            </w:pPr>
            <w:r w:rsidRPr="00E714C7">
              <w:t>O</w:t>
            </w:r>
          </w:p>
        </w:tc>
        <w:tc>
          <w:tcPr>
            <w:tcW w:w="810" w:type="dxa"/>
          </w:tcPr>
          <w:p w14:paraId="3632F104" w14:textId="77777777" w:rsidR="00A1018F" w:rsidRPr="00E714C7" w:rsidRDefault="00A1018F" w:rsidP="0072624B">
            <w:pPr>
              <w:pStyle w:val="S-O-P"/>
            </w:pPr>
            <w:r>
              <w:t>NA</w:t>
            </w:r>
          </w:p>
        </w:tc>
        <w:tc>
          <w:tcPr>
            <w:tcW w:w="733" w:type="dxa"/>
          </w:tcPr>
          <w:p w14:paraId="5B54F101" w14:textId="77777777" w:rsidR="00A1018F" w:rsidRPr="00E714C7" w:rsidRDefault="00A1018F" w:rsidP="0072624B">
            <w:pPr>
              <w:pStyle w:val="S-O-P"/>
            </w:pPr>
            <w:r>
              <w:t>NA</w:t>
            </w:r>
          </w:p>
        </w:tc>
      </w:tr>
      <w:tr w:rsidR="00A1018F" w:rsidRPr="002A30EA" w14:paraId="35A15C5C" w14:textId="77777777" w:rsidTr="0072624B">
        <w:tc>
          <w:tcPr>
            <w:tcW w:w="4534" w:type="dxa"/>
          </w:tcPr>
          <w:p w14:paraId="1BA1C511" w14:textId="77777777" w:rsidR="00A1018F" w:rsidRPr="002A30EA" w:rsidRDefault="00A1018F" w:rsidP="0072624B">
            <w:pPr>
              <w:pStyle w:val="FABodyCopy"/>
            </w:pPr>
            <w:r w:rsidRPr="00AE7870">
              <w:rPr>
                <w:b/>
                <w:bCs/>
              </w:rPr>
              <w:t>SRT Black Package</w:t>
            </w:r>
            <w:r>
              <w:t xml:space="preserve"> - Midnight Metallic exterior badging, Satin Black Challenger spoiler badge, Satin Black Dodge taillamp badge</w:t>
            </w:r>
          </w:p>
        </w:tc>
        <w:tc>
          <w:tcPr>
            <w:tcW w:w="506" w:type="dxa"/>
          </w:tcPr>
          <w:p w14:paraId="2811EBB4" w14:textId="77777777" w:rsidR="00A1018F" w:rsidRDefault="00A1018F" w:rsidP="0072624B">
            <w:pPr>
              <w:pStyle w:val="S-O-P"/>
            </w:pPr>
            <w:r>
              <w:t>NA</w:t>
            </w:r>
          </w:p>
        </w:tc>
        <w:tc>
          <w:tcPr>
            <w:tcW w:w="630" w:type="dxa"/>
          </w:tcPr>
          <w:p w14:paraId="528C19A7" w14:textId="77777777" w:rsidR="00A1018F" w:rsidRDefault="00A1018F" w:rsidP="0072624B">
            <w:pPr>
              <w:pStyle w:val="S-O-P"/>
            </w:pPr>
            <w:r>
              <w:t>NA</w:t>
            </w:r>
          </w:p>
        </w:tc>
        <w:tc>
          <w:tcPr>
            <w:tcW w:w="450" w:type="dxa"/>
          </w:tcPr>
          <w:p w14:paraId="63C0FD86" w14:textId="77777777" w:rsidR="00A1018F" w:rsidRDefault="00A1018F" w:rsidP="0072624B">
            <w:pPr>
              <w:pStyle w:val="S-O-P"/>
            </w:pPr>
            <w:r>
              <w:t>NA</w:t>
            </w:r>
          </w:p>
        </w:tc>
        <w:tc>
          <w:tcPr>
            <w:tcW w:w="630" w:type="dxa"/>
          </w:tcPr>
          <w:p w14:paraId="7DCAE00F" w14:textId="77777777" w:rsidR="00A1018F" w:rsidRDefault="00A1018F" w:rsidP="0072624B">
            <w:pPr>
              <w:pStyle w:val="S-O-P"/>
            </w:pPr>
            <w:r>
              <w:t>NA</w:t>
            </w:r>
          </w:p>
        </w:tc>
        <w:tc>
          <w:tcPr>
            <w:tcW w:w="540" w:type="dxa"/>
          </w:tcPr>
          <w:p w14:paraId="6B028C3E" w14:textId="77777777" w:rsidR="00A1018F" w:rsidRDefault="00A1018F" w:rsidP="0072624B">
            <w:pPr>
              <w:pStyle w:val="S-O-P"/>
            </w:pPr>
            <w:r>
              <w:t>NA</w:t>
            </w:r>
          </w:p>
        </w:tc>
        <w:tc>
          <w:tcPr>
            <w:tcW w:w="630" w:type="dxa"/>
          </w:tcPr>
          <w:p w14:paraId="5BCB1CD5" w14:textId="77777777" w:rsidR="00A1018F" w:rsidRPr="00E714C7" w:rsidRDefault="00A1018F" w:rsidP="0072624B">
            <w:pPr>
              <w:pStyle w:val="S-O-P"/>
            </w:pPr>
            <w:r>
              <w:t>NA</w:t>
            </w:r>
          </w:p>
        </w:tc>
        <w:tc>
          <w:tcPr>
            <w:tcW w:w="810" w:type="dxa"/>
          </w:tcPr>
          <w:p w14:paraId="1A1E1064" w14:textId="77777777" w:rsidR="00A1018F" w:rsidRDefault="00A1018F" w:rsidP="0072624B">
            <w:pPr>
              <w:pStyle w:val="S-O-P"/>
            </w:pPr>
            <w:r>
              <w:t>O</w:t>
            </w:r>
          </w:p>
        </w:tc>
        <w:tc>
          <w:tcPr>
            <w:tcW w:w="733" w:type="dxa"/>
          </w:tcPr>
          <w:p w14:paraId="0E678D38" w14:textId="77777777" w:rsidR="00A1018F" w:rsidRDefault="00A1018F" w:rsidP="0072624B">
            <w:pPr>
              <w:pStyle w:val="S-O-P"/>
            </w:pPr>
            <w:r>
              <w:t>O</w:t>
            </w:r>
          </w:p>
        </w:tc>
      </w:tr>
      <w:tr w:rsidR="00A1018F" w:rsidRPr="002A30EA" w14:paraId="37CD7358" w14:textId="77777777" w:rsidTr="0072624B">
        <w:tc>
          <w:tcPr>
            <w:tcW w:w="4534" w:type="dxa"/>
          </w:tcPr>
          <w:p w14:paraId="0A61060C" w14:textId="77777777" w:rsidR="00A1018F" w:rsidRDefault="00A1018F" w:rsidP="0072624B">
            <w:pPr>
              <w:pStyle w:val="FABodyCopy"/>
              <w:keepNext/>
              <w:widowControl/>
            </w:pPr>
            <w:r w:rsidRPr="00AE7870">
              <w:rPr>
                <w:b/>
                <w:bCs/>
              </w:rPr>
              <w:lastRenderedPageBreak/>
              <w:t>T/A Package</w:t>
            </w:r>
            <w:r w:rsidRPr="002A30EA">
              <w:t xml:space="preserve"> — includes painted Satin Black hood, </w:t>
            </w:r>
            <w:r>
              <w:br/>
            </w:r>
            <w:r w:rsidRPr="002A30EA">
              <w:t>Satin Black wrap roof and deck lid, Mopar cold-air intake system, illuminated Air Catcher headlamps, functional hood scoop, black grille, T/A bodyside graphic, black spoiler with T/A spoiler decal, white</w:t>
            </w:r>
            <w:r>
              <w:t xml:space="preserve"> </w:t>
            </w:r>
            <w:r w:rsidRPr="002A30EA">
              <w:t xml:space="preserve">face instrument </w:t>
            </w:r>
            <w:r>
              <w:br/>
            </w:r>
            <w:r w:rsidRPr="002A30EA">
              <w:t>panel cluster and Gloss Black instrument panel cluster trim rings</w:t>
            </w:r>
          </w:p>
          <w:p w14:paraId="4731BEEB" w14:textId="77777777" w:rsidR="00A1018F" w:rsidRPr="009A65EF" w:rsidRDefault="00A1018F" w:rsidP="0072624B">
            <w:pPr>
              <w:pStyle w:val="FABodyIndent1"/>
            </w:pPr>
            <w:r w:rsidRPr="009A65EF">
              <w:t>T/A — 20 x 9-in. Low Gloss Black wheels and black fuel-filler door</w:t>
            </w:r>
          </w:p>
          <w:p w14:paraId="5A761EED" w14:textId="77777777" w:rsidR="00A1018F" w:rsidRPr="009A65EF" w:rsidRDefault="00A1018F" w:rsidP="0072624B">
            <w:pPr>
              <w:pStyle w:val="FABodyIndent1"/>
            </w:pPr>
            <w:r w:rsidRPr="009A65EF">
              <w:t xml:space="preserve">T/A 392 — “392” fender decal, 275/40ZR20 </w:t>
            </w:r>
            <w:r w:rsidRPr="009A65EF">
              <w:br/>
              <w:t xml:space="preserve">all-season performance tires and 20 x 9.5 in. </w:t>
            </w:r>
            <w:r>
              <w:br/>
            </w:r>
            <w:r w:rsidRPr="009A65EF">
              <w:t>Low Gloss Black forged wheels</w:t>
            </w:r>
          </w:p>
          <w:p w14:paraId="008D56F9" w14:textId="77777777" w:rsidR="00A1018F" w:rsidRPr="002A30EA" w:rsidRDefault="00A1018F" w:rsidP="0072624B">
            <w:pPr>
              <w:pStyle w:val="FABodyIndent1"/>
            </w:pPr>
            <w:r w:rsidRPr="009A65EF">
              <w:t xml:space="preserve">T/A 392 Widebody — “392” fender decal, Widebody fender flares, Widebody competition suspension, 305/35ZR20 all-season performance tires and </w:t>
            </w:r>
            <w:r>
              <w:br/>
            </w:r>
            <w:r w:rsidRPr="009A65EF">
              <w:t>20 x 11-in. Carbon Black wheels</w:t>
            </w:r>
          </w:p>
        </w:tc>
        <w:tc>
          <w:tcPr>
            <w:tcW w:w="506" w:type="dxa"/>
          </w:tcPr>
          <w:p w14:paraId="494E3F03" w14:textId="77777777" w:rsidR="00A1018F" w:rsidRPr="00E714C7" w:rsidRDefault="00A1018F" w:rsidP="0072624B">
            <w:pPr>
              <w:pStyle w:val="S-O-P"/>
            </w:pPr>
            <w:r>
              <w:t>NA</w:t>
            </w:r>
          </w:p>
        </w:tc>
        <w:tc>
          <w:tcPr>
            <w:tcW w:w="630" w:type="dxa"/>
          </w:tcPr>
          <w:p w14:paraId="59D4248A" w14:textId="77777777" w:rsidR="00A1018F" w:rsidRPr="00E714C7" w:rsidRDefault="00A1018F" w:rsidP="0072624B">
            <w:pPr>
              <w:pStyle w:val="S-O-P"/>
            </w:pPr>
            <w:r>
              <w:t>NA</w:t>
            </w:r>
          </w:p>
        </w:tc>
        <w:tc>
          <w:tcPr>
            <w:tcW w:w="450" w:type="dxa"/>
          </w:tcPr>
          <w:p w14:paraId="3A8AAE41" w14:textId="77777777" w:rsidR="00A1018F" w:rsidRPr="00E714C7" w:rsidRDefault="00A1018F" w:rsidP="0072624B">
            <w:pPr>
              <w:pStyle w:val="S-O-P"/>
            </w:pPr>
            <w:r>
              <w:t>NA</w:t>
            </w:r>
          </w:p>
        </w:tc>
        <w:tc>
          <w:tcPr>
            <w:tcW w:w="630" w:type="dxa"/>
          </w:tcPr>
          <w:p w14:paraId="754BD192" w14:textId="77777777" w:rsidR="00A1018F" w:rsidRPr="00E714C7" w:rsidRDefault="00A1018F" w:rsidP="0072624B">
            <w:pPr>
              <w:pStyle w:val="S-O-P"/>
            </w:pPr>
            <w:r>
              <w:t>NA</w:t>
            </w:r>
          </w:p>
        </w:tc>
        <w:tc>
          <w:tcPr>
            <w:tcW w:w="540" w:type="dxa"/>
          </w:tcPr>
          <w:p w14:paraId="78B3C5B2" w14:textId="77777777" w:rsidR="00A1018F" w:rsidRPr="00E714C7" w:rsidRDefault="00A1018F" w:rsidP="0072624B">
            <w:pPr>
              <w:pStyle w:val="S-O-P"/>
            </w:pPr>
            <w:r w:rsidRPr="00E714C7">
              <w:t>O</w:t>
            </w:r>
          </w:p>
        </w:tc>
        <w:tc>
          <w:tcPr>
            <w:tcW w:w="630" w:type="dxa"/>
          </w:tcPr>
          <w:p w14:paraId="23B44104" w14:textId="77777777" w:rsidR="00A1018F" w:rsidRPr="00E714C7" w:rsidRDefault="00A1018F" w:rsidP="0072624B">
            <w:pPr>
              <w:pStyle w:val="S-O-P"/>
            </w:pPr>
            <w:r w:rsidRPr="00E714C7">
              <w:t>O</w:t>
            </w:r>
          </w:p>
        </w:tc>
        <w:tc>
          <w:tcPr>
            <w:tcW w:w="810" w:type="dxa"/>
          </w:tcPr>
          <w:p w14:paraId="552EF9F6" w14:textId="77777777" w:rsidR="00A1018F" w:rsidRPr="00E714C7" w:rsidRDefault="00A1018F" w:rsidP="0072624B">
            <w:pPr>
              <w:pStyle w:val="S-O-P"/>
            </w:pPr>
            <w:r>
              <w:t>NA</w:t>
            </w:r>
          </w:p>
        </w:tc>
        <w:tc>
          <w:tcPr>
            <w:tcW w:w="733" w:type="dxa"/>
          </w:tcPr>
          <w:p w14:paraId="06384576" w14:textId="77777777" w:rsidR="00A1018F" w:rsidRPr="00E714C7" w:rsidRDefault="00A1018F" w:rsidP="0072624B">
            <w:pPr>
              <w:pStyle w:val="S-O-P"/>
            </w:pPr>
            <w:r>
              <w:t>NA</w:t>
            </w:r>
          </w:p>
        </w:tc>
      </w:tr>
      <w:tr w:rsidR="00A1018F" w:rsidRPr="002A30EA" w14:paraId="28A421EF" w14:textId="77777777" w:rsidTr="0072624B">
        <w:tc>
          <w:tcPr>
            <w:tcW w:w="4534" w:type="dxa"/>
          </w:tcPr>
          <w:p w14:paraId="5FCEC8A4" w14:textId="77777777" w:rsidR="00A1018F" w:rsidRPr="002A30EA" w:rsidRDefault="00A1018F" w:rsidP="0072624B">
            <w:pPr>
              <w:pStyle w:val="FABodyCopy"/>
            </w:pPr>
            <w:r w:rsidRPr="00AE7870">
              <w:rPr>
                <w:b/>
                <w:bCs/>
              </w:rPr>
              <w:t>Technology Group</w:t>
            </w:r>
            <w:r w:rsidRPr="002A30EA">
              <w:t xml:space="preserve"> — includes rain-sensing windshield wipers, auto high-beam headlamp control, Forward Collision Warning (FCW) (automatic transmission only) and adaptive cruise control (ACC) (automatic transmission only) (FCW and ACC not included on SRT Hellcat Redeye)</w:t>
            </w:r>
          </w:p>
        </w:tc>
        <w:tc>
          <w:tcPr>
            <w:tcW w:w="506" w:type="dxa"/>
          </w:tcPr>
          <w:p w14:paraId="1AF414F8" w14:textId="77777777" w:rsidR="00A1018F" w:rsidRPr="00E714C7" w:rsidRDefault="00A1018F" w:rsidP="0072624B">
            <w:pPr>
              <w:pStyle w:val="S-O-P"/>
            </w:pPr>
            <w:r w:rsidRPr="00E714C7">
              <w:t>O</w:t>
            </w:r>
          </w:p>
        </w:tc>
        <w:tc>
          <w:tcPr>
            <w:tcW w:w="630" w:type="dxa"/>
          </w:tcPr>
          <w:p w14:paraId="20D53C52" w14:textId="77777777" w:rsidR="00A1018F" w:rsidRPr="00E714C7" w:rsidRDefault="00A1018F" w:rsidP="0072624B">
            <w:pPr>
              <w:pStyle w:val="S-O-P"/>
            </w:pPr>
            <w:r w:rsidRPr="00E714C7">
              <w:t>O</w:t>
            </w:r>
          </w:p>
        </w:tc>
        <w:tc>
          <w:tcPr>
            <w:tcW w:w="450" w:type="dxa"/>
          </w:tcPr>
          <w:p w14:paraId="2F77E18B" w14:textId="77777777" w:rsidR="00A1018F" w:rsidRPr="00E714C7" w:rsidRDefault="00A1018F" w:rsidP="0072624B">
            <w:pPr>
              <w:pStyle w:val="S-O-P"/>
            </w:pPr>
            <w:r w:rsidRPr="00E714C7">
              <w:t>O</w:t>
            </w:r>
          </w:p>
        </w:tc>
        <w:tc>
          <w:tcPr>
            <w:tcW w:w="630" w:type="dxa"/>
          </w:tcPr>
          <w:p w14:paraId="25145D7A" w14:textId="77777777" w:rsidR="00A1018F" w:rsidRPr="00E714C7" w:rsidRDefault="00A1018F" w:rsidP="0072624B">
            <w:pPr>
              <w:pStyle w:val="S-O-P"/>
            </w:pPr>
            <w:r w:rsidRPr="00E714C7">
              <w:t>O</w:t>
            </w:r>
          </w:p>
        </w:tc>
        <w:tc>
          <w:tcPr>
            <w:tcW w:w="540" w:type="dxa"/>
          </w:tcPr>
          <w:p w14:paraId="1952CBD8" w14:textId="77777777" w:rsidR="00A1018F" w:rsidRPr="00E714C7" w:rsidRDefault="00A1018F" w:rsidP="0072624B">
            <w:pPr>
              <w:pStyle w:val="S-O-P"/>
            </w:pPr>
            <w:r w:rsidRPr="00E714C7">
              <w:t>O</w:t>
            </w:r>
          </w:p>
        </w:tc>
        <w:tc>
          <w:tcPr>
            <w:tcW w:w="630" w:type="dxa"/>
          </w:tcPr>
          <w:p w14:paraId="1862CBA1" w14:textId="77777777" w:rsidR="00A1018F" w:rsidRPr="00E714C7" w:rsidRDefault="00A1018F" w:rsidP="0072624B">
            <w:pPr>
              <w:pStyle w:val="S-O-P"/>
            </w:pPr>
            <w:r w:rsidRPr="00E714C7">
              <w:t>O</w:t>
            </w:r>
          </w:p>
        </w:tc>
        <w:tc>
          <w:tcPr>
            <w:tcW w:w="810" w:type="dxa"/>
          </w:tcPr>
          <w:p w14:paraId="212A8EC5" w14:textId="77777777" w:rsidR="00A1018F" w:rsidRPr="00E714C7" w:rsidRDefault="00A1018F" w:rsidP="0072624B">
            <w:pPr>
              <w:pStyle w:val="S-O-P"/>
            </w:pPr>
            <w:r w:rsidRPr="00E714C7">
              <w:t>O</w:t>
            </w:r>
          </w:p>
        </w:tc>
        <w:tc>
          <w:tcPr>
            <w:tcW w:w="733" w:type="dxa"/>
          </w:tcPr>
          <w:p w14:paraId="78B3E6A4" w14:textId="77777777" w:rsidR="00A1018F" w:rsidRPr="00E714C7" w:rsidRDefault="00A1018F" w:rsidP="0072624B">
            <w:pPr>
              <w:pStyle w:val="S-O-P"/>
            </w:pPr>
            <w:r w:rsidRPr="00E714C7">
              <w:t>O</w:t>
            </w:r>
          </w:p>
        </w:tc>
      </w:tr>
      <w:tr w:rsidR="00A1018F" w:rsidRPr="002A30EA" w14:paraId="13B21B1F" w14:textId="77777777" w:rsidTr="0072624B">
        <w:tc>
          <w:tcPr>
            <w:tcW w:w="4534" w:type="dxa"/>
          </w:tcPr>
          <w:p w14:paraId="3BB68725" w14:textId="77777777" w:rsidR="00A1018F" w:rsidRDefault="00A1018F" w:rsidP="0072624B">
            <w:pPr>
              <w:pStyle w:val="FABodyCopy"/>
            </w:pPr>
            <w:r w:rsidRPr="00AE7870">
              <w:rPr>
                <w:b/>
                <w:bCs/>
              </w:rPr>
              <w:t>Widebody Package</w:t>
            </w:r>
            <w:r w:rsidRPr="002A30EA">
              <w:t xml:space="preserve"> — includes Widebody fender flares, Widebody competition suspension and 305/35ZR20 </w:t>
            </w:r>
            <w:r>
              <w:br/>
            </w:r>
            <w:r w:rsidRPr="002A30EA">
              <w:t>all-season performance tires</w:t>
            </w:r>
          </w:p>
          <w:p w14:paraId="646B6E8E" w14:textId="77777777" w:rsidR="00A1018F" w:rsidRPr="009A65EF" w:rsidRDefault="00A1018F" w:rsidP="0072624B">
            <w:pPr>
              <w:pStyle w:val="FABodyIndent1"/>
            </w:pPr>
            <w:r w:rsidRPr="009A65EF">
              <w:t>R/T Scat Pack — Adaptive damping suspension, Brembo six-piston brakes, performance shift indicator and 20 x 11-in. Devil's Rim forged aluminum wheels</w:t>
            </w:r>
          </w:p>
          <w:p w14:paraId="087D2ECE" w14:textId="77777777" w:rsidR="00A1018F" w:rsidRPr="002A30EA" w:rsidRDefault="00A1018F" w:rsidP="0072624B">
            <w:pPr>
              <w:pStyle w:val="FABodyIndent1"/>
            </w:pPr>
            <w:r w:rsidRPr="009A65EF">
              <w:t>SRT Hellcat models — 20 x 11-in. Low Gloss Black aluminum wheels</w:t>
            </w:r>
          </w:p>
        </w:tc>
        <w:tc>
          <w:tcPr>
            <w:tcW w:w="506" w:type="dxa"/>
          </w:tcPr>
          <w:p w14:paraId="457959EB" w14:textId="77777777" w:rsidR="00A1018F" w:rsidRPr="00E714C7" w:rsidRDefault="00A1018F" w:rsidP="0072624B">
            <w:pPr>
              <w:pStyle w:val="S-O-P"/>
            </w:pPr>
            <w:r>
              <w:t>NA</w:t>
            </w:r>
          </w:p>
        </w:tc>
        <w:tc>
          <w:tcPr>
            <w:tcW w:w="630" w:type="dxa"/>
          </w:tcPr>
          <w:p w14:paraId="5B7B7857" w14:textId="77777777" w:rsidR="00A1018F" w:rsidRPr="00E714C7" w:rsidRDefault="00A1018F" w:rsidP="0072624B">
            <w:pPr>
              <w:pStyle w:val="S-O-P"/>
            </w:pPr>
            <w:r>
              <w:t>NA</w:t>
            </w:r>
          </w:p>
        </w:tc>
        <w:tc>
          <w:tcPr>
            <w:tcW w:w="450" w:type="dxa"/>
          </w:tcPr>
          <w:p w14:paraId="2AC497FE" w14:textId="77777777" w:rsidR="00A1018F" w:rsidRPr="00E714C7" w:rsidRDefault="00A1018F" w:rsidP="0072624B">
            <w:pPr>
              <w:pStyle w:val="S-O-P"/>
            </w:pPr>
            <w:r>
              <w:t>NA</w:t>
            </w:r>
          </w:p>
        </w:tc>
        <w:tc>
          <w:tcPr>
            <w:tcW w:w="630" w:type="dxa"/>
          </w:tcPr>
          <w:p w14:paraId="5307C4D0" w14:textId="77777777" w:rsidR="00A1018F" w:rsidRPr="00E714C7" w:rsidRDefault="00A1018F" w:rsidP="0072624B">
            <w:pPr>
              <w:pStyle w:val="S-O-P"/>
            </w:pPr>
            <w:r>
              <w:t>NA</w:t>
            </w:r>
          </w:p>
        </w:tc>
        <w:tc>
          <w:tcPr>
            <w:tcW w:w="540" w:type="dxa"/>
          </w:tcPr>
          <w:p w14:paraId="6C163BB9" w14:textId="77777777" w:rsidR="00A1018F" w:rsidRPr="00E714C7" w:rsidRDefault="00A1018F" w:rsidP="0072624B">
            <w:pPr>
              <w:pStyle w:val="S-O-P"/>
            </w:pPr>
            <w:r>
              <w:t>NA</w:t>
            </w:r>
          </w:p>
        </w:tc>
        <w:tc>
          <w:tcPr>
            <w:tcW w:w="630" w:type="dxa"/>
          </w:tcPr>
          <w:p w14:paraId="2BFE1215" w14:textId="77777777" w:rsidR="00A1018F" w:rsidRPr="00E714C7" w:rsidRDefault="00A1018F" w:rsidP="0072624B">
            <w:pPr>
              <w:pStyle w:val="S-O-P"/>
            </w:pPr>
            <w:r w:rsidRPr="00E714C7">
              <w:t>O</w:t>
            </w:r>
          </w:p>
        </w:tc>
        <w:tc>
          <w:tcPr>
            <w:tcW w:w="810" w:type="dxa"/>
          </w:tcPr>
          <w:p w14:paraId="4D087C6E" w14:textId="77777777" w:rsidR="00A1018F" w:rsidRPr="00E714C7" w:rsidRDefault="00A1018F" w:rsidP="0072624B">
            <w:pPr>
              <w:pStyle w:val="S-O-P"/>
            </w:pPr>
            <w:r w:rsidRPr="00E714C7">
              <w:t>O</w:t>
            </w:r>
          </w:p>
        </w:tc>
        <w:tc>
          <w:tcPr>
            <w:tcW w:w="733" w:type="dxa"/>
          </w:tcPr>
          <w:p w14:paraId="599A68C4" w14:textId="77777777" w:rsidR="00A1018F" w:rsidRPr="00E714C7" w:rsidRDefault="00A1018F" w:rsidP="0072624B">
            <w:pPr>
              <w:pStyle w:val="S-O-P"/>
            </w:pPr>
            <w:r w:rsidRPr="00E714C7">
              <w:t>O</w:t>
            </w:r>
          </w:p>
        </w:tc>
      </w:tr>
    </w:tbl>
    <w:p w14:paraId="32C727AA" w14:textId="77777777" w:rsidR="00A1018F" w:rsidRPr="003F75AA" w:rsidRDefault="00A1018F" w:rsidP="00A1018F">
      <w:pPr>
        <w:pStyle w:val="BodyNotes"/>
      </w:pPr>
      <w:r w:rsidRPr="003F75AA">
        <w:t>*Reference 2023 Challenger SRT Jailbreak document for Jailbreak exclusive features</w:t>
      </w:r>
    </w:p>
    <w:p w14:paraId="4EB1291F" w14:textId="07D99760" w:rsidR="0045101F" w:rsidRPr="001A51D4" w:rsidRDefault="00A1018F" w:rsidP="00A1018F">
      <w:pPr>
        <w:pStyle w:val="EndofDocument"/>
      </w:pPr>
      <w:r w:rsidRPr="003F75AA">
        <w:t>###</w:t>
      </w:r>
    </w:p>
    <w:sectPr w:rsidR="0045101F" w:rsidRPr="001A51D4" w:rsidSect="009D7DA1">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AA1A6" w14:textId="77777777" w:rsidR="007A7E16" w:rsidRDefault="007A7E16" w:rsidP="00B728F6">
      <w:r>
        <w:separator/>
      </w:r>
    </w:p>
    <w:p w14:paraId="3F481E91" w14:textId="77777777" w:rsidR="007A7E16" w:rsidRDefault="007A7E16"/>
  </w:endnote>
  <w:endnote w:type="continuationSeparator" w:id="0">
    <w:p w14:paraId="69A17DC9" w14:textId="77777777" w:rsidR="007A7E16" w:rsidRDefault="007A7E16" w:rsidP="00B728F6">
      <w:r>
        <w:continuationSeparator/>
      </w:r>
    </w:p>
    <w:p w14:paraId="736374D0" w14:textId="77777777" w:rsidR="007A7E16" w:rsidRDefault="007A7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9DD1D0E-0586-664E-A84C-4FB0D4AD9AAF}"/>
  </w:font>
  <w:font w:name="Times New Roman">
    <w:panose1 w:val="020B0604020202020204"/>
    <w:charset w:val="00"/>
    <w:family w:val="roman"/>
    <w:pitch w:val="variable"/>
    <w:sig w:usb0="E0002EFF" w:usb1="C000785B" w:usb2="00000009" w:usb3="00000000" w:csb0="000001FF" w:csb1="00000000"/>
    <w:embedRegular r:id="rId2" w:fontKey="{C4CA29B0-A615-4447-B26E-E82E9A5406B6}"/>
    <w:embedBold r:id="rId3" w:fontKey="{D4C8C4BE-15ED-644E-B428-C770759C0290}"/>
    <w:embedItalic r:id="rId4" w:fontKey="{BCD3EDCC-2FDC-D94F-8E88-5BF334D8AE88}"/>
  </w:font>
  <w:font w:name="Courier New">
    <w:panose1 w:val="02070309020205020404"/>
    <w:charset w:val="00"/>
    <w:family w:val="modern"/>
    <w:pitch w:val="fixed"/>
    <w:sig w:usb0="E0002EFF" w:usb1="C0007843" w:usb2="00000009" w:usb3="00000000" w:csb0="000001FF" w:csb1="00000000"/>
    <w:embedRegular r:id="rId5" w:fontKey="{474C8B6A-8E95-E04A-A75F-45F4D1132593}"/>
  </w:font>
  <w:font w:name="Wingdings">
    <w:panose1 w:val="05000000000000000000"/>
    <w:charset w:val="4D"/>
    <w:family w:val="decorative"/>
    <w:pitch w:val="variable"/>
    <w:sig w:usb0="00000003" w:usb1="00000000" w:usb2="00000000" w:usb3="00000000" w:csb0="80000001" w:csb1="00000000"/>
    <w:embedRegular r:id="rId6" w:fontKey="{BBCCD3B9-8353-E642-BE11-CFF269125399}"/>
  </w:font>
  <w:font w:name="Arial">
    <w:panose1 w:val="020B0604020202020204"/>
    <w:charset w:val="00"/>
    <w:family w:val="swiss"/>
    <w:pitch w:val="variable"/>
    <w:sig w:usb0="E0002AFF" w:usb1="C0007843" w:usb2="00000009" w:usb3="00000000" w:csb0="000001FF" w:csb1="00000000"/>
    <w:embedRegular r:id="rId7" w:fontKey="{1E1AF01D-2F2A-0546-B92F-F5402B0359E8}"/>
    <w:embedBold r:id="rId8" w:fontKey="{244F6E6C-128E-0445-BB7C-0F004ED21E98}"/>
    <w:embedItalic r:id="rId9" w:fontKey="{155D9154-C617-6448-917E-E9EF32BAB438}"/>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A2E1154D-2F88-B740-9B3C-1BE9D9310555}"/>
    <w:embedBold r:id="rId12" w:fontKey="{BB2ABE80-AF94-4C49-8153-F1A4D1BD5FD6}"/>
    <w:embedItalic r:id="rId13" w:fontKey="{EC3D5577-58A3-1D48-A872-41B3B17B4FC1}"/>
  </w:font>
  <w:font w:name="Times">
    <w:altName w:val="Times New Roman"/>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9" w:fontKey="{4EF3FE56-9F66-3D42-95C3-CAEB66EEE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529" w14:textId="51EA215A" w:rsidR="00D275B8" w:rsidRPr="00BF5BA0" w:rsidRDefault="00147EEA" w:rsidP="00BF5BA0">
    <w:pPr>
      <w:pStyle w:val="Footer"/>
    </w:pPr>
    <w:r w:rsidRPr="00E3312E">
      <w:t>202</w:t>
    </w:r>
    <w:r>
      <w:t>3</w:t>
    </w:r>
    <w:r w:rsidRPr="00E3312E">
      <w:t xml:space="preserve"> </w:t>
    </w:r>
    <w:r>
      <w:t>DODGE</w:t>
    </w:r>
    <w:r w:rsidRPr="00E3312E">
      <w:t xml:space="preserve">  |  </w:t>
    </w:r>
    <w:r>
      <w:t xml:space="preserve">CHALLENGER / CHALLENGER SRT  |  </w:t>
    </w:r>
    <w:r w:rsidR="00BF5BA0">
      <w:t>feature availability</w:t>
    </w:r>
    <w:r w:rsidR="00E3003F" w:rsidRPr="00BF5BA0">
      <w:tab/>
      <w:t xml:space="preserve">|  </w:t>
    </w:r>
    <w:r w:rsidR="00E3003F" w:rsidRPr="00BF5BA0">
      <w:fldChar w:fldCharType="begin"/>
    </w:r>
    <w:r w:rsidR="00E3003F" w:rsidRPr="00BF5BA0">
      <w:instrText xml:space="preserve">PAGE  </w:instrText>
    </w:r>
    <w:r w:rsidR="00E3003F" w:rsidRPr="00BF5BA0">
      <w:fldChar w:fldCharType="separate"/>
    </w:r>
    <w:r w:rsidR="00E3003F" w:rsidRPr="00BF5BA0">
      <w:t>1</w:t>
    </w:r>
    <w:r w:rsidR="00E3003F"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B7A8C" w14:textId="77777777" w:rsidR="007A7E16" w:rsidRDefault="007A7E16" w:rsidP="00B728F6">
      <w:r>
        <w:separator/>
      </w:r>
    </w:p>
    <w:p w14:paraId="46B93EFA" w14:textId="77777777" w:rsidR="007A7E16" w:rsidRDefault="007A7E16"/>
  </w:footnote>
  <w:footnote w:type="continuationSeparator" w:id="0">
    <w:p w14:paraId="7E73FADC" w14:textId="77777777" w:rsidR="007A7E16" w:rsidRDefault="007A7E16" w:rsidP="00B728F6">
      <w:r>
        <w:continuationSeparator/>
      </w:r>
    </w:p>
    <w:p w14:paraId="426BC0AF" w14:textId="77777777" w:rsidR="007A7E16" w:rsidRDefault="007A7E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0A869AC1" w:rsidR="00D275B8" w:rsidRDefault="00D275B8" w:rsidP="007C26A4">
    <w:pPr>
      <w:pStyle w:val="Header"/>
      <w:tabs>
        <w:tab w:val="clear" w:pos="4320"/>
        <w:tab w:val="clear" w:pos="8640"/>
      </w:tabs>
    </w:pPr>
  </w:p>
  <w:p w14:paraId="1085BF1B" w14:textId="77777777" w:rsidR="00147EEA" w:rsidRDefault="00147E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617640">
    <w:abstractNumId w:val="10"/>
  </w:num>
  <w:num w:numId="2" w16cid:durableId="1350369455">
    <w:abstractNumId w:val="12"/>
  </w:num>
  <w:num w:numId="3" w16cid:durableId="845753519">
    <w:abstractNumId w:val="14"/>
  </w:num>
  <w:num w:numId="4" w16cid:durableId="843519890">
    <w:abstractNumId w:val="11"/>
  </w:num>
  <w:num w:numId="5" w16cid:durableId="1085804681">
    <w:abstractNumId w:val="21"/>
  </w:num>
  <w:num w:numId="6" w16cid:durableId="1705598435">
    <w:abstractNumId w:val="19"/>
  </w:num>
  <w:num w:numId="7" w16cid:durableId="1010910202">
    <w:abstractNumId w:val="20"/>
  </w:num>
  <w:num w:numId="8" w16cid:durableId="1529180933">
    <w:abstractNumId w:val="16"/>
  </w:num>
  <w:num w:numId="9" w16cid:durableId="30541301">
    <w:abstractNumId w:val="17"/>
  </w:num>
  <w:num w:numId="10" w16cid:durableId="1009522990">
    <w:abstractNumId w:val="18"/>
  </w:num>
  <w:num w:numId="11" w16cid:durableId="6562343">
    <w:abstractNumId w:val="13"/>
  </w:num>
  <w:num w:numId="12" w16cid:durableId="1133522679">
    <w:abstractNumId w:val="15"/>
  </w:num>
  <w:num w:numId="13" w16cid:durableId="1497308870">
    <w:abstractNumId w:val="0"/>
  </w:num>
  <w:num w:numId="14" w16cid:durableId="1608585596">
    <w:abstractNumId w:val="1"/>
  </w:num>
  <w:num w:numId="15" w16cid:durableId="240678892">
    <w:abstractNumId w:val="2"/>
  </w:num>
  <w:num w:numId="16" w16cid:durableId="1894153059">
    <w:abstractNumId w:val="3"/>
  </w:num>
  <w:num w:numId="17" w16cid:durableId="49111919">
    <w:abstractNumId w:val="8"/>
  </w:num>
  <w:num w:numId="18" w16cid:durableId="705255120">
    <w:abstractNumId w:val="4"/>
  </w:num>
  <w:num w:numId="19" w16cid:durableId="893665225">
    <w:abstractNumId w:val="5"/>
  </w:num>
  <w:num w:numId="20" w16cid:durableId="1632128535">
    <w:abstractNumId w:val="6"/>
  </w:num>
  <w:num w:numId="21" w16cid:durableId="1185678382">
    <w:abstractNumId w:val="7"/>
  </w:num>
  <w:num w:numId="22" w16cid:durableId="5694659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71036"/>
    <w:rsid w:val="00082725"/>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3447"/>
    <w:rsid w:val="000F5401"/>
    <w:rsid w:val="000F771A"/>
    <w:rsid w:val="00106244"/>
    <w:rsid w:val="00107654"/>
    <w:rsid w:val="001123AA"/>
    <w:rsid w:val="0011399C"/>
    <w:rsid w:val="00123045"/>
    <w:rsid w:val="00127DF4"/>
    <w:rsid w:val="001325DB"/>
    <w:rsid w:val="00134210"/>
    <w:rsid w:val="00147D6E"/>
    <w:rsid w:val="00147EEA"/>
    <w:rsid w:val="0015675F"/>
    <w:rsid w:val="0016137C"/>
    <w:rsid w:val="00172FDA"/>
    <w:rsid w:val="001907F0"/>
    <w:rsid w:val="00191733"/>
    <w:rsid w:val="00194E2E"/>
    <w:rsid w:val="001A35B9"/>
    <w:rsid w:val="001A51D4"/>
    <w:rsid w:val="001A52C2"/>
    <w:rsid w:val="001B1774"/>
    <w:rsid w:val="001B28BB"/>
    <w:rsid w:val="001E1EF1"/>
    <w:rsid w:val="001E31AA"/>
    <w:rsid w:val="001F6B13"/>
    <w:rsid w:val="00210F38"/>
    <w:rsid w:val="002117B6"/>
    <w:rsid w:val="00216628"/>
    <w:rsid w:val="00225453"/>
    <w:rsid w:val="00237A0D"/>
    <w:rsid w:val="00253A9B"/>
    <w:rsid w:val="002674B1"/>
    <w:rsid w:val="00277B0C"/>
    <w:rsid w:val="00287DED"/>
    <w:rsid w:val="002939D0"/>
    <w:rsid w:val="002A266B"/>
    <w:rsid w:val="002A5A7B"/>
    <w:rsid w:val="002A60BB"/>
    <w:rsid w:val="002C5A74"/>
    <w:rsid w:val="002D1485"/>
    <w:rsid w:val="002E27FD"/>
    <w:rsid w:val="002E3DB8"/>
    <w:rsid w:val="002F40AD"/>
    <w:rsid w:val="002F5ACE"/>
    <w:rsid w:val="00300F99"/>
    <w:rsid w:val="00306B9C"/>
    <w:rsid w:val="00313259"/>
    <w:rsid w:val="0031362B"/>
    <w:rsid w:val="00313F7E"/>
    <w:rsid w:val="003140A9"/>
    <w:rsid w:val="00334A61"/>
    <w:rsid w:val="00340788"/>
    <w:rsid w:val="00350679"/>
    <w:rsid w:val="00351DD3"/>
    <w:rsid w:val="00354338"/>
    <w:rsid w:val="00355846"/>
    <w:rsid w:val="003657F3"/>
    <w:rsid w:val="00383109"/>
    <w:rsid w:val="0038444A"/>
    <w:rsid w:val="00385A80"/>
    <w:rsid w:val="003924AC"/>
    <w:rsid w:val="003A0BE1"/>
    <w:rsid w:val="003A56BB"/>
    <w:rsid w:val="003B404F"/>
    <w:rsid w:val="003D3529"/>
    <w:rsid w:val="003D3846"/>
    <w:rsid w:val="003D573D"/>
    <w:rsid w:val="003E3025"/>
    <w:rsid w:val="003F58E5"/>
    <w:rsid w:val="00411B63"/>
    <w:rsid w:val="004124FD"/>
    <w:rsid w:val="004228AE"/>
    <w:rsid w:val="0042797B"/>
    <w:rsid w:val="0043026E"/>
    <w:rsid w:val="0045101F"/>
    <w:rsid w:val="00472A14"/>
    <w:rsid w:val="004813B6"/>
    <w:rsid w:val="00483572"/>
    <w:rsid w:val="00490C41"/>
    <w:rsid w:val="00494641"/>
    <w:rsid w:val="00497206"/>
    <w:rsid w:val="004A2882"/>
    <w:rsid w:val="004B6318"/>
    <w:rsid w:val="004B7FBA"/>
    <w:rsid w:val="004C7758"/>
    <w:rsid w:val="004E3495"/>
    <w:rsid w:val="004E3FA8"/>
    <w:rsid w:val="004E66A4"/>
    <w:rsid w:val="004F1CBE"/>
    <w:rsid w:val="004F2F61"/>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93CCF"/>
    <w:rsid w:val="005A0F44"/>
    <w:rsid w:val="005A0F87"/>
    <w:rsid w:val="005B78D9"/>
    <w:rsid w:val="005C1B4E"/>
    <w:rsid w:val="005D12C3"/>
    <w:rsid w:val="005D491B"/>
    <w:rsid w:val="005E3150"/>
    <w:rsid w:val="00621995"/>
    <w:rsid w:val="0062694A"/>
    <w:rsid w:val="00640A30"/>
    <w:rsid w:val="00642254"/>
    <w:rsid w:val="0065118A"/>
    <w:rsid w:val="006575A9"/>
    <w:rsid w:val="00663C79"/>
    <w:rsid w:val="00666DF9"/>
    <w:rsid w:val="0066791B"/>
    <w:rsid w:val="006726F9"/>
    <w:rsid w:val="006736C6"/>
    <w:rsid w:val="0067661B"/>
    <w:rsid w:val="00684A4D"/>
    <w:rsid w:val="00693DF6"/>
    <w:rsid w:val="00694BBF"/>
    <w:rsid w:val="006A70F8"/>
    <w:rsid w:val="006B02CC"/>
    <w:rsid w:val="006B5679"/>
    <w:rsid w:val="006D0E16"/>
    <w:rsid w:val="006D708C"/>
    <w:rsid w:val="006E3E58"/>
    <w:rsid w:val="006E44AC"/>
    <w:rsid w:val="006F3B3E"/>
    <w:rsid w:val="006F7B95"/>
    <w:rsid w:val="00706B6E"/>
    <w:rsid w:val="0071087B"/>
    <w:rsid w:val="00712251"/>
    <w:rsid w:val="007128B4"/>
    <w:rsid w:val="00712AD2"/>
    <w:rsid w:val="00731FC5"/>
    <w:rsid w:val="00734D02"/>
    <w:rsid w:val="00745B36"/>
    <w:rsid w:val="0075028B"/>
    <w:rsid w:val="00754323"/>
    <w:rsid w:val="00757C7A"/>
    <w:rsid w:val="00765633"/>
    <w:rsid w:val="00767A41"/>
    <w:rsid w:val="00791684"/>
    <w:rsid w:val="007A352A"/>
    <w:rsid w:val="007A37AB"/>
    <w:rsid w:val="007A424E"/>
    <w:rsid w:val="007A7E16"/>
    <w:rsid w:val="007B043A"/>
    <w:rsid w:val="007C26A4"/>
    <w:rsid w:val="007C35E7"/>
    <w:rsid w:val="007C47A9"/>
    <w:rsid w:val="007D2EE2"/>
    <w:rsid w:val="007D6912"/>
    <w:rsid w:val="007E0AE2"/>
    <w:rsid w:val="007E0DFE"/>
    <w:rsid w:val="007E193F"/>
    <w:rsid w:val="007E23D5"/>
    <w:rsid w:val="007E35EC"/>
    <w:rsid w:val="00801CDD"/>
    <w:rsid w:val="008024C7"/>
    <w:rsid w:val="00802624"/>
    <w:rsid w:val="00831469"/>
    <w:rsid w:val="00833D23"/>
    <w:rsid w:val="00841486"/>
    <w:rsid w:val="00867081"/>
    <w:rsid w:val="00871556"/>
    <w:rsid w:val="00887B8C"/>
    <w:rsid w:val="008D3BC8"/>
    <w:rsid w:val="008D6AA3"/>
    <w:rsid w:val="008E2A09"/>
    <w:rsid w:val="008E3917"/>
    <w:rsid w:val="008F58E5"/>
    <w:rsid w:val="00901320"/>
    <w:rsid w:val="0090672B"/>
    <w:rsid w:val="00914972"/>
    <w:rsid w:val="00916F62"/>
    <w:rsid w:val="009172DD"/>
    <w:rsid w:val="00920887"/>
    <w:rsid w:val="009214B9"/>
    <w:rsid w:val="009345D2"/>
    <w:rsid w:val="00950B15"/>
    <w:rsid w:val="00963497"/>
    <w:rsid w:val="00963924"/>
    <w:rsid w:val="009714DF"/>
    <w:rsid w:val="0097761C"/>
    <w:rsid w:val="00993FA7"/>
    <w:rsid w:val="0099493F"/>
    <w:rsid w:val="009A1FFD"/>
    <w:rsid w:val="009C43A3"/>
    <w:rsid w:val="009D7DA1"/>
    <w:rsid w:val="009E0621"/>
    <w:rsid w:val="009E07B3"/>
    <w:rsid w:val="00A1018F"/>
    <w:rsid w:val="00A13DE6"/>
    <w:rsid w:val="00A21611"/>
    <w:rsid w:val="00A27B85"/>
    <w:rsid w:val="00A27C34"/>
    <w:rsid w:val="00A31F69"/>
    <w:rsid w:val="00A600EC"/>
    <w:rsid w:val="00A62DF6"/>
    <w:rsid w:val="00A70469"/>
    <w:rsid w:val="00A848C4"/>
    <w:rsid w:val="00A85C21"/>
    <w:rsid w:val="00A86694"/>
    <w:rsid w:val="00A966C8"/>
    <w:rsid w:val="00AB5DC4"/>
    <w:rsid w:val="00AC0EE1"/>
    <w:rsid w:val="00AC31E1"/>
    <w:rsid w:val="00AE5A22"/>
    <w:rsid w:val="00AF2CDE"/>
    <w:rsid w:val="00AF52B0"/>
    <w:rsid w:val="00B04467"/>
    <w:rsid w:val="00B04C6E"/>
    <w:rsid w:val="00B160BB"/>
    <w:rsid w:val="00B27526"/>
    <w:rsid w:val="00B33800"/>
    <w:rsid w:val="00B372C9"/>
    <w:rsid w:val="00B5374E"/>
    <w:rsid w:val="00B57D79"/>
    <w:rsid w:val="00B728F6"/>
    <w:rsid w:val="00B72FD8"/>
    <w:rsid w:val="00B75376"/>
    <w:rsid w:val="00B775D4"/>
    <w:rsid w:val="00B911BA"/>
    <w:rsid w:val="00B91D9A"/>
    <w:rsid w:val="00B91E86"/>
    <w:rsid w:val="00B9222E"/>
    <w:rsid w:val="00B953DF"/>
    <w:rsid w:val="00B97746"/>
    <w:rsid w:val="00BA2A9E"/>
    <w:rsid w:val="00BA4CB4"/>
    <w:rsid w:val="00BB01CE"/>
    <w:rsid w:val="00BB1A14"/>
    <w:rsid w:val="00BB5AE1"/>
    <w:rsid w:val="00BB65F2"/>
    <w:rsid w:val="00BC51EE"/>
    <w:rsid w:val="00BC7B5B"/>
    <w:rsid w:val="00BD0CC4"/>
    <w:rsid w:val="00BD35CC"/>
    <w:rsid w:val="00BE64A5"/>
    <w:rsid w:val="00BE64C8"/>
    <w:rsid w:val="00BF1D56"/>
    <w:rsid w:val="00BF5BA0"/>
    <w:rsid w:val="00C13157"/>
    <w:rsid w:val="00C13890"/>
    <w:rsid w:val="00C14FDF"/>
    <w:rsid w:val="00C23CEB"/>
    <w:rsid w:val="00C27063"/>
    <w:rsid w:val="00C46F0D"/>
    <w:rsid w:val="00C54B3C"/>
    <w:rsid w:val="00C6234F"/>
    <w:rsid w:val="00C65237"/>
    <w:rsid w:val="00C720E0"/>
    <w:rsid w:val="00C726A7"/>
    <w:rsid w:val="00C84178"/>
    <w:rsid w:val="00C95326"/>
    <w:rsid w:val="00CA256D"/>
    <w:rsid w:val="00CA737A"/>
    <w:rsid w:val="00CB1AFD"/>
    <w:rsid w:val="00CC5546"/>
    <w:rsid w:val="00CD6FBA"/>
    <w:rsid w:val="00CE6983"/>
    <w:rsid w:val="00CF36A9"/>
    <w:rsid w:val="00D11753"/>
    <w:rsid w:val="00D151E6"/>
    <w:rsid w:val="00D2074F"/>
    <w:rsid w:val="00D2537D"/>
    <w:rsid w:val="00D2582D"/>
    <w:rsid w:val="00D275B8"/>
    <w:rsid w:val="00D341E5"/>
    <w:rsid w:val="00D53DE8"/>
    <w:rsid w:val="00D6088C"/>
    <w:rsid w:val="00D8186D"/>
    <w:rsid w:val="00D87832"/>
    <w:rsid w:val="00D92D77"/>
    <w:rsid w:val="00D95C8F"/>
    <w:rsid w:val="00DC0C7F"/>
    <w:rsid w:val="00DC7524"/>
    <w:rsid w:val="00DD29A3"/>
    <w:rsid w:val="00DD5693"/>
    <w:rsid w:val="00DD5CE0"/>
    <w:rsid w:val="00DE0BFD"/>
    <w:rsid w:val="00DF1C4B"/>
    <w:rsid w:val="00E12810"/>
    <w:rsid w:val="00E14688"/>
    <w:rsid w:val="00E273EF"/>
    <w:rsid w:val="00E3003F"/>
    <w:rsid w:val="00E36C52"/>
    <w:rsid w:val="00E426F0"/>
    <w:rsid w:val="00E52BFA"/>
    <w:rsid w:val="00E5312D"/>
    <w:rsid w:val="00E71ECA"/>
    <w:rsid w:val="00E82EDB"/>
    <w:rsid w:val="00E84704"/>
    <w:rsid w:val="00E875AF"/>
    <w:rsid w:val="00EA3C52"/>
    <w:rsid w:val="00EA4474"/>
    <w:rsid w:val="00EA4A0A"/>
    <w:rsid w:val="00EB6148"/>
    <w:rsid w:val="00EB6877"/>
    <w:rsid w:val="00ED78E9"/>
    <w:rsid w:val="00EE0309"/>
    <w:rsid w:val="00EE2246"/>
    <w:rsid w:val="00EF207E"/>
    <w:rsid w:val="00F1414A"/>
    <w:rsid w:val="00F16EDE"/>
    <w:rsid w:val="00F25D13"/>
    <w:rsid w:val="00F26FDE"/>
    <w:rsid w:val="00F366DD"/>
    <w:rsid w:val="00F45F92"/>
    <w:rsid w:val="00F47F59"/>
    <w:rsid w:val="00F51118"/>
    <w:rsid w:val="00F570A7"/>
    <w:rsid w:val="00F63D1B"/>
    <w:rsid w:val="00F7166A"/>
    <w:rsid w:val="00F740C5"/>
    <w:rsid w:val="00F75C99"/>
    <w:rsid w:val="00F82F07"/>
    <w:rsid w:val="00F83CCB"/>
    <w:rsid w:val="00F92E6D"/>
    <w:rsid w:val="00FA2AC5"/>
    <w:rsid w:val="00FA4554"/>
    <w:rsid w:val="00FA7DFF"/>
    <w:rsid w:val="00FB1FE0"/>
    <w:rsid w:val="00FB690B"/>
    <w:rsid w:val="00FC4A19"/>
    <w:rsid w:val="00FD07EB"/>
    <w:rsid w:val="00FD5AD8"/>
    <w:rsid w:val="00FD7F77"/>
    <w:rsid w:val="00FE03CE"/>
    <w:rsid w:val="00FE7414"/>
    <w:rsid w:val="00FF59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2B0"/>
    <w:rPr>
      <w:rFonts w:ascii="Times" w:hAnsi="Times"/>
      <w:sz w:val="24"/>
      <w:lang w:eastAsia="en-US"/>
    </w:rPr>
  </w:style>
  <w:style w:type="paragraph" w:styleId="Heading1">
    <w:name w:val="heading 1"/>
    <w:basedOn w:val="Normal"/>
    <w:next w:val="Normal"/>
    <w:link w:val="Heading1Char"/>
    <w:uiPriority w:val="9"/>
    <w:qFormat/>
    <w:rsid w:val="00AF52B0"/>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AF52B0"/>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AF52B0"/>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AF52B0"/>
    <w:pPr>
      <w:keepNext/>
      <w:keepLines/>
      <w:spacing w:before="240" w:after="80"/>
      <w:outlineLvl w:val="3"/>
    </w:pPr>
    <w:rPr>
      <w:rFonts w:ascii="Arial" w:eastAsiaTheme="majorEastAsia" w:hAnsi="Arial" w:cstheme="majorBidi"/>
      <w:b/>
      <w:iCs/>
      <w:sz w:val="18"/>
    </w:rPr>
  </w:style>
  <w:style w:type="paragraph" w:styleId="Heading5">
    <w:name w:val="heading 5"/>
    <w:basedOn w:val="Normal"/>
    <w:link w:val="Heading5Char"/>
    <w:uiPriority w:val="9"/>
    <w:qFormat/>
    <w:rsid w:val="00A1018F"/>
    <w:pPr>
      <w:spacing w:before="100" w:beforeAutospacing="1" w:after="100" w:afterAutospacing="1"/>
      <w:outlineLvl w:val="4"/>
    </w:pPr>
    <w:rPr>
      <w:rFonts w:ascii="Times New Roman" w:eastAsiaTheme="minorHAnsi" w:hAnsi="Times New Roman" w:cstheme="minorBidi"/>
      <w:b/>
      <w:bCs/>
      <w:sz w:val="20"/>
      <w:szCs w:val="24"/>
    </w:rPr>
  </w:style>
  <w:style w:type="character" w:default="1" w:styleId="DefaultParagraphFont">
    <w:name w:val="Default Paragraph Font"/>
    <w:uiPriority w:val="1"/>
    <w:semiHidden/>
    <w:unhideWhenUsed/>
    <w:rsid w:val="00AF52B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F52B0"/>
  </w:style>
  <w:style w:type="paragraph" w:styleId="Header">
    <w:name w:val="header"/>
    <w:basedOn w:val="Normal"/>
    <w:link w:val="HeaderChar"/>
    <w:uiPriority w:val="99"/>
    <w:unhideWhenUsed/>
    <w:qFormat/>
    <w:rsid w:val="00AF52B0"/>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AF52B0"/>
    <w:rPr>
      <w:rFonts w:ascii="Arial" w:hAnsi="Arial"/>
      <w:b/>
      <w:sz w:val="28"/>
      <w:lang w:eastAsia="en-US"/>
    </w:rPr>
  </w:style>
  <w:style w:type="paragraph" w:styleId="Footer">
    <w:name w:val="footer"/>
    <w:basedOn w:val="Normal"/>
    <w:link w:val="FooterChar"/>
    <w:uiPriority w:val="99"/>
    <w:unhideWhenUsed/>
    <w:rsid w:val="00AF52B0"/>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AF52B0"/>
    <w:rPr>
      <w:rFonts w:ascii="Arial" w:hAnsi="Arial"/>
      <w:b/>
      <w:caps/>
      <w:spacing w:val="20"/>
      <w:sz w:val="16"/>
      <w:lang w:eastAsia="en-US"/>
    </w:rPr>
  </w:style>
  <w:style w:type="paragraph" w:styleId="BalloonText">
    <w:name w:val="Balloon Text"/>
    <w:basedOn w:val="Normal"/>
    <w:link w:val="BalloonTextChar"/>
    <w:uiPriority w:val="99"/>
    <w:semiHidden/>
    <w:unhideWhenUsed/>
    <w:rsid w:val="00AF52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F52B0"/>
    <w:rPr>
      <w:rFonts w:ascii="Lucida Grande" w:hAnsi="Lucida Grande" w:cs="Lucida Grande"/>
      <w:sz w:val="18"/>
      <w:szCs w:val="18"/>
      <w:lang w:eastAsia="en-US"/>
    </w:rPr>
  </w:style>
  <w:style w:type="character" w:styleId="Hyperlink">
    <w:name w:val="Hyperlink"/>
    <w:basedOn w:val="DefaultParagraphFont"/>
    <w:uiPriority w:val="99"/>
    <w:unhideWhenUsed/>
    <w:rsid w:val="00AF52B0"/>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AF52B0"/>
    <w:rPr>
      <w:rFonts w:cs="Times New Roman"/>
    </w:rPr>
  </w:style>
  <w:style w:type="character" w:styleId="FollowedHyperlink">
    <w:name w:val="FollowedHyperlink"/>
    <w:basedOn w:val="DefaultParagraphFont"/>
    <w:uiPriority w:val="99"/>
    <w:semiHidden/>
    <w:unhideWhenUsed/>
    <w:rsid w:val="00AF52B0"/>
    <w:rPr>
      <w:rFonts w:cs="Times New Roman"/>
      <w:color w:val="800080" w:themeColor="followedHyperlink"/>
      <w:u w:val="single"/>
    </w:rPr>
  </w:style>
  <w:style w:type="paragraph" w:customStyle="1" w:styleId="BodyCopy">
    <w:name w:val="Body Copy"/>
    <w:basedOn w:val="Normal"/>
    <w:qFormat/>
    <w:rsid w:val="00351DD3"/>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AF52B0"/>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AF52B0"/>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AF52B0"/>
    <w:rPr>
      <w:sz w:val="16"/>
      <w:szCs w:val="16"/>
    </w:rPr>
  </w:style>
  <w:style w:type="paragraph" w:styleId="CommentText">
    <w:name w:val="annotation text"/>
    <w:basedOn w:val="Normal"/>
    <w:link w:val="CommentTextChar"/>
    <w:uiPriority w:val="99"/>
    <w:semiHidden/>
    <w:unhideWhenUsed/>
    <w:rsid w:val="00AF52B0"/>
    <w:rPr>
      <w:sz w:val="20"/>
    </w:rPr>
  </w:style>
  <w:style w:type="character" w:customStyle="1" w:styleId="CommentTextChar">
    <w:name w:val="Comment Text Char"/>
    <w:basedOn w:val="DefaultParagraphFont"/>
    <w:link w:val="CommentText"/>
    <w:uiPriority w:val="99"/>
    <w:semiHidden/>
    <w:rsid w:val="00AF52B0"/>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F52B0"/>
    <w:rPr>
      <w:b/>
      <w:bCs/>
    </w:rPr>
  </w:style>
  <w:style w:type="character" w:customStyle="1" w:styleId="CommentSubjectChar">
    <w:name w:val="Comment Subject Char"/>
    <w:basedOn w:val="CommentTextChar"/>
    <w:link w:val="CommentSubject"/>
    <w:uiPriority w:val="99"/>
    <w:semiHidden/>
    <w:rsid w:val="00AF52B0"/>
    <w:rPr>
      <w:rFonts w:ascii="Times" w:hAnsi="Times"/>
      <w:b/>
      <w:bCs/>
      <w:lang w:eastAsia="en-US"/>
    </w:rPr>
  </w:style>
  <w:style w:type="paragraph" w:styleId="Revision">
    <w:name w:val="Revision"/>
    <w:hidden/>
    <w:uiPriority w:val="99"/>
    <w:semiHidden/>
    <w:rsid w:val="00AF52B0"/>
    <w:rPr>
      <w:rFonts w:ascii="Times" w:hAnsi="Times"/>
      <w:sz w:val="24"/>
      <w:lang w:eastAsia="en-US"/>
    </w:rPr>
  </w:style>
  <w:style w:type="table" w:styleId="TableGrid">
    <w:name w:val="Table Grid"/>
    <w:basedOn w:val="TableNormal"/>
    <w:uiPriority w:val="59"/>
    <w:rsid w:val="00AF52B0"/>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F52B0"/>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AF52B0"/>
    <w:rPr>
      <w:color w:val="605E5C"/>
      <w:shd w:val="clear" w:color="auto" w:fill="E1DFDD"/>
    </w:rPr>
  </w:style>
  <w:style w:type="character" w:customStyle="1" w:styleId="Heading1Char">
    <w:name w:val="Heading 1 Char"/>
    <w:basedOn w:val="DefaultParagraphFont"/>
    <w:link w:val="Heading1"/>
    <w:uiPriority w:val="9"/>
    <w:rsid w:val="00AF52B0"/>
    <w:rPr>
      <w:rFonts w:ascii="Arial" w:hAnsi="Arial" w:cs="Arial"/>
      <w:sz w:val="28"/>
      <w:szCs w:val="28"/>
      <w:lang w:eastAsia="en-US"/>
    </w:rPr>
  </w:style>
  <w:style w:type="character" w:customStyle="1" w:styleId="Heading2Char">
    <w:name w:val="Heading 2 Char"/>
    <w:basedOn w:val="DefaultParagraphFont"/>
    <w:link w:val="Heading2"/>
    <w:uiPriority w:val="9"/>
    <w:rsid w:val="00AF52B0"/>
    <w:rPr>
      <w:rFonts w:ascii="Arial" w:hAnsi="Arial" w:cs="Arial"/>
      <w:b/>
      <w:bCs/>
      <w:caps/>
      <w:sz w:val="28"/>
      <w:lang w:eastAsia="en-US"/>
    </w:rPr>
  </w:style>
  <w:style w:type="character" w:customStyle="1" w:styleId="Heading3Char">
    <w:name w:val="Heading 3 Char"/>
    <w:basedOn w:val="DefaultParagraphFont"/>
    <w:link w:val="Heading3"/>
    <w:uiPriority w:val="9"/>
    <w:rsid w:val="00AF52B0"/>
    <w:rPr>
      <w:rFonts w:ascii="Arial" w:hAnsi="Arial" w:cs="Arial"/>
      <w:b/>
      <w:bCs/>
      <w:sz w:val="24"/>
      <w:szCs w:val="24"/>
      <w:lang w:eastAsia="en-US"/>
    </w:rPr>
  </w:style>
  <w:style w:type="paragraph" w:customStyle="1" w:styleId="Signoff">
    <w:name w:val="Signoff"/>
    <w:basedOn w:val="Normal"/>
    <w:qFormat/>
    <w:rsid w:val="00AF52B0"/>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AF52B0"/>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51DD3"/>
    <w:pPr>
      <w:ind w:left="144"/>
    </w:pPr>
  </w:style>
  <w:style w:type="paragraph" w:customStyle="1" w:styleId="S-O-P">
    <w:name w:val="S-O-P"/>
    <w:basedOn w:val="FABodyCopy"/>
    <w:next w:val="FABodyCopy"/>
    <w:qFormat/>
    <w:rsid w:val="00AF52B0"/>
    <w:pPr>
      <w:jc w:val="center"/>
    </w:pPr>
  </w:style>
  <w:style w:type="paragraph" w:customStyle="1" w:styleId="TableSubhead">
    <w:name w:val="Table Subhead"/>
    <w:basedOn w:val="Normal"/>
    <w:qFormat/>
    <w:rsid w:val="00AF52B0"/>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AF52B0"/>
    <w:rPr>
      <w:rFonts w:ascii="Arial" w:eastAsiaTheme="majorEastAsia" w:hAnsi="Arial" w:cstheme="majorBidi"/>
      <w:b/>
      <w:iCs/>
      <w:sz w:val="18"/>
      <w:lang w:eastAsia="en-US"/>
    </w:rPr>
  </w:style>
  <w:style w:type="table" w:styleId="PlainTable1">
    <w:name w:val="Plain Table 1"/>
    <w:basedOn w:val="TableNormal"/>
    <w:uiPriority w:val="99"/>
    <w:rsid w:val="00AF52B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AF52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AF52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AF52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AF52B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AF52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AF52B0"/>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AF52B0"/>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AF52B0"/>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AF52B0"/>
    <w:pPr>
      <w:ind w:left="144"/>
    </w:pPr>
  </w:style>
  <w:style w:type="paragraph" w:styleId="ListParagraph">
    <w:name w:val="List Paragraph"/>
    <w:basedOn w:val="Normal"/>
    <w:uiPriority w:val="34"/>
    <w:qFormat/>
    <w:rsid w:val="00E875AF"/>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E875AF"/>
    <w:rPr>
      <w:sz w:val="22"/>
      <w:szCs w:val="22"/>
      <w:lang w:eastAsia="en-US"/>
    </w:rPr>
  </w:style>
  <w:style w:type="paragraph" w:customStyle="1" w:styleId="Bullets">
    <w:name w:val="Bullets"/>
    <w:basedOn w:val="Normal"/>
    <w:qFormat/>
    <w:rsid w:val="00E875AF"/>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875AF"/>
    <w:pPr>
      <w:spacing w:line="320" w:lineRule="atLeast"/>
    </w:pPr>
    <w:rPr>
      <w:rFonts w:ascii="Arial" w:hAnsi="Arial" w:cs="Arial"/>
      <w:b/>
      <w:sz w:val="22"/>
      <w:szCs w:val="22"/>
    </w:rPr>
  </w:style>
  <w:style w:type="paragraph" w:customStyle="1" w:styleId="Body1">
    <w:name w:val="_Body1"/>
    <w:basedOn w:val="Normal"/>
    <w:uiPriority w:val="99"/>
    <w:rsid w:val="00E875AF"/>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875AF"/>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875AF"/>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875AF"/>
    <w:rPr>
      <w:vertAlign w:val="superscript"/>
    </w:rPr>
  </w:style>
  <w:style w:type="paragraph" w:customStyle="1" w:styleId="font5">
    <w:name w:val="font5"/>
    <w:basedOn w:val="Normal"/>
    <w:uiPriority w:val="99"/>
    <w:rsid w:val="00E875AF"/>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875AF"/>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875AF"/>
    <w:rPr>
      <w:rFonts w:cs="Times New Roman"/>
      <w:b/>
      <w:bCs/>
    </w:rPr>
  </w:style>
  <w:style w:type="character" w:customStyle="1" w:styleId="apple-converted-space">
    <w:name w:val="apple-converted-space"/>
    <w:basedOn w:val="DefaultParagraphFont"/>
    <w:rsid w:val="00E875AF"/>
  </w:style>
  <w:style w:type="character" w:styleId="Emphasis">
    <w:name w:val="Emphasis"/>
    <w:basedOn w:val="DefaultParagraphFont"/>
    <w:uiPriority w:val="20"/>
    <w:qFormat/>
    <w:rsid w:val="00E875AF"/>
    <w:rPr>
      <w:i/>
      <w:iCs/>
    </w:rPr>
  </w:style>
  <w:style w:type="paragraph" w:styleId="PlainText">
    <w:name w:val="Plain Text"/>
    <w:basedOn w:val="Normal"/>
    <w:link w:val="PlainTextChar"/>
    <w:uiPriority w:val="99"/>
    <w:unhideWhenUsed/>
    <w:rsid w:val="00E875A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875AF"/>
    <w:rPr>
      <w:rFonts w:ascii="Calibri" w:eastAsiaTheme="minorHAnsi" w:hAnsi="Calibri" w:cstheme="minorBidi"/>
      <w:sz w:val="22"/>
      <w:szCs w:val="21"/>
      <w:lang w:eastAsia="en-US"/>
    </w:rPr>
  </w:style>
  <w:style w:type="paragraph" w:customStyle="1" w:styleId="4BodyCopy">
    <w:name w:val="4 Body Copy"/>
    <w:basedOn w:val="Normal"/>
    <w:qFormat/>
    <w:rsid w:val="00E875AF"/>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875AF"/>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875AF"/>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Heading5Char">
    <w:name w:val="Heading 5 Char"/>
    <w:basedOn w:val="DefaultParagraphFont"/>
    <w:link w:val="Heading5"/>
    <w:uiPriority w:val="9"/>
    <w:rsid w:val="00A1018F"/>
    <w:rPr>
      <w:rFonts w:ascii="Times New Roman" w:eastAsiaTheme="minorHAnsi" w:hAnsi="Times New Roman" w:cstheme="minorBidi"/>
      <w:b/>
      <w:bCs/>
      <w:szCs w:val="24"/>
      <w:lang w:eastAsia="en-US"/>
    </w:rPr>
  </w:style>
  <w:style w:type="character" w:customStyle="1" w:styleId="Date1">
    <w:name w:val="Date1"/>
    <w:basedOn w:val="DefaultParagraphFont"/>
    <w:rsid w:val="00A10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8</TotalTime>
  <Pages>20</Pages>
  <Words>4464</Words>
  <Characters>25448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29853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Feature Availability</dc:subject>
  <dc:creator>Microsoft Office User</dc:creator>
  <cp:keywords/>
  <dc:description/>
  <cp:lastModifiedBy>Microsoft Office User</cp:lastModifiedBy>
  <cp:revision>11</cp:revision>
  <cp:lastPrinted>2018-12-31T16:38:00Z</cp:lastPrinted>
  <dcterms:created xsi:type="dcterms:W3CDTF">2022-05-17T20:06:00Z</dcterms:created>
  <dcterms:modified xsi:type="dcterms:W3CDTF">2022-08-25T14:41:00Z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