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F82E2" w14:textId="77777777" w:rsidR="001B334A" w:rsidRPr="000F771A" w:rsidRDefault="001B334A" w:rsidP="001B334A">
      <w:pPr>
        <w:pStyle w:val="Heading1"/>
        <w:spacing w:before="440"/>
      </w:pPr>
      <w:r w:rsidRPr="000F771A">
        <w:t>202</w:t>
      </w:r>
      <w:r>
        <w:t>3</w:t>
      </w:r>
      <w:r w:rsidRPr="000F771A">
        <w:t xml:space="preserve"> </w:t>
      </w:r>
      <w:r w:rsidRPr="009345D2">
        <w:t>Chrysler</w:t>
      </w:r>
      <w:r w:rsidRPr="000F771A">
        <w:t xml:space="preserve"> </w:t>
      </w:r>
      <w:r>
        <w:t>Pacifica / Pacifica Hybrid</w:t>
      </w:r>
    </w:p>
    <w:p w14:paraId="137CE308" w14:textId="77777777" w:rsidR="001B334A" w:rsidRPr="000F771A" w:rsidRDefault="001B334A" w:rsidP="001B334A">
      <w:pPr>
        <w:pStyle w:val="Heading2"/>
      </w:pPr>
      <w:r>
        <w:t>FEATURE AVAILABILITY</w:t>
      </w:r>
    </w:p>
    <w:p w14:paraId="391E75F6" w14:textId="77777777" w:rsidR="001B334A" w:rsidRDefault="001B334A" w:rsidP="001B334A">
      <w:pPr>
        <w:pStyle w:val="BodyNotes"/>
      </w:pPr>
      <w:r w:rsidRPr="00C6234F">
        <w:t>S = Standard. O = Optional. P = Part of package.</w:t>
      </w:r>
      <w:r>
        <w:t xml:space="preserve"> NA = Not available.</w:t>
      </w:r>
      <w:r w:rsidRPr="00C6234F">
        <w:t xml:space="preserve"> </w:t>
      </w:r>
      <w:r w:rsidRPr="00C6234F">
        <w:br/>
        <w:t>Note: some features and/or applications may be late availability.</w:t>
      </w:r>
    </w:p>
    <w:p w14:paraId="60A01FDA" w14:textId="77777777" w:rsidR="001B334A" w:rsidRDefault="001B334A" w:rsidP="001B334A">
      <w:pPr>
        <w:pStyle w:val="Heading3"/>
      </w:pPr>
      <w:r w:rsidRPr="00685060">
        <w:t>ENGINE AND TRANSMISSION</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659B0D1D" w14:textId="77777777" w:rsidTr="00D63FDB">
        <w:tc>
          <w:tcPr>
            <w:tcW w:w="6068" w:type="dxa"/>
            <w:vAlign w:val="bottom"/>
          </w:tcPr>
          <w:p w14:paraId="79F2E4F4" w14:textId="77777777" w:rsidR="001B334A" w:rsidRPr="00685060" w:rsidRDefault="001B334A" w:rsidP="00D63FDB">
            <w:pPr>
              <w:pStyle w:val="ModelSubhead"/>
              <w:jc w:val="left"/>
            </w:pPr>
            <w:r w:rsidRPr="00685060">
              <w:t>ENGINE AND TRANSMISSION</w:t>
            </w:r>
          </w:p>
        </w:tc>
        <w:tc>
          <w:tcPr>
            <w:tcW w:w="990" w:type="dxa"/>
            <w:vAlign w:val="bottom"/>
          </w:tcPr>
          <w:p w14:paraId="76466105" w14:textId="77777777" w:rsidR="001B334A" w:rsidRPr="00685060" w:rsidRDefault="001B334A" w:rsidP="00D63FDB">
            <w:pPr>
              <w:pStyle w:val="ModelSubhead"/>
            </w:pPr>
            <w:r w:rsidRPr="00685060">
              <w:t>Pacifica Touring</w:t>
            </w:r>
            <w:r>
              <w:t>*</w:t>
            </w:r>
          </w:p>
        </w:tc>
        <w:tc>
          <w:tcPr>
            <w:tcW w:w="990" w:type="dxa"/>
            <w:vAlign w:val="bottom"/>
          </w:tcPr>
          <w:p w14:paraId="0504EABD" w14:textId="77777777" w:rsidR="001B334A" w:rsidRPr="00685060" w:rsidRDefault="001B334A" w:rsidP="00D63FDB">
            <w:pPr>
              <w:pStyle w:val="ModelSubhead"/>
            </w:pPr>
            <w:r w:rsidRPr="00685060">
              <w:t>Pacifica Touring L</w:t>
            </w:r>
          </w:p>
        </w:tc>
        <w:tc>
          <w:tcPr>
            <w:tcW w:w="989" w:type="dxa"/>
            <w:vAlign w:val="bottom"/>
          </w:tcPr>
          <w:p w14:paraId="28AE1A1F" w14:textId="77777777" w:rsidR="001B334A" w:rsidRPr="00685060" w:rsidRDefault="001B334A" w:rsidP="00D63FDB">
            <w:pPr>
              <w:pStyle w:val="ModelSubhead"/>
            </w:pPr>
            <w:r w:rsidRPr="00685060">
              <w:t>Pacifica</w:t>
            </w:r>
            <w:r>
              <w:br/>
            </w:r>
            <w:r w:rsidRPr="00685060">
              <w:t>Limited</w:t>
            </w:r>
          </w:p>
        </w:tc>
        <w:tc>
          <w:tcPr>
            <w:tcW w:w="1043" w:type="dxa"/>
            <w:vAlign w:val="bottom"/>
          </w:tcPr>
          <w:p w14:paraId="3A2CD959" w14:textId="77777777" w:rsidR="001B334A" w:rsidRPr="00685060" w:rsidRDefault="001B334A" w:rsidP="00D63FDB">
            <w:pPr>
              <w:pStyle w:val="ModelSubhead"/>
            </w:pPr>
            <w:r w:rsidRPr="00685060">
              <w:t>Pacifica</w:t>
            </w:r>
            <w:r>
              <w:br/>
            </w:r>
            <w:r w:rsidRPr="00685060">
              <w:t>Pinnacle</w:t>
            </w:r>
          </w:p>
        </w:tc>
      </w:tr>
      <w:tr w:rsidR="001B334A" w:rsidRPr="00685060" w14:paraId="1F2AADB3" w14:textId="77777777" w:rsidTr="00D63FDB">
        <w:tc>
          <w:tcPr>
            <w:tcW w:w="6068" w:type="dxa"/>
          </w:tcPr>
          <w:p w14:paraId="0852ECF4" w14:textId="77777777" w:rsidR="001B334A" w:rsidRPr="00685060" w:rsidRDefault="001B334A" w:rsidP="00D63FDB">
            <w:pPr>
              <w:pStyle w:val="FABodyCopy"/>
            </w:pPr>
            <w:r w:rsidRPr="00685060">
              <w:t>3.6-liter Pentastar V-6 variable-valve timing (VVT) with engine stop-start (ESS) and nine-speed automatic transmission</w:t>
            </w:r>
          </w:p>
        </w:tc>
        <w:tc>
          <w:tcPr>
            <w:tcW w:w="990" w:type="dxa"/>
          </w:tcPr>
          <w:p w14:paraId="7058F0D4" w14:textId="77777777" w:rsidR="001B334A" w:rsidRPr="00685060" w:rsidRDefault="001B334A" w:rsidP="00D63FDB">
            <w:pPr>
              <w:pStyle w:val="S-O-P"/>
            </w:pPr>
            <w:r w:rsidRPr="00685060">
              <w:t>S</w:t>
            </w:r>
          </w:p>
        </w:tc>
        <w:tc>
          <w:tcPr>
            <w:tcW w:w="990" w:type="dxa"/>
          </w:tcPr>
          <w:p w14:paraId="1F1BEAF5" w14:textId="77777777" w:rsidR="001B334A" w:rsidRPr="00685060" w:rsidRDefault="001B334A" w:rsidP="00D63FDB">
            <w:pPr>
              <w:pStyle w:val="S-O-P"/>
            </w:pPr>
            <w:r w:rsidRPr="00685060">
              <w:t>S</w:t>
            </w:r>
          </w:p>
        </w:tc>
        <w:tc>
          <w:tcPr>
            <w:tcW w:w="989" w:type="dxa"/>
          </w:tcPr>
          <w:p w14:paraId="0D1168E3" w14:textId="77777777" w:rsidR="001B334A" w:rsidRPr="00685060" w:rsidRDefault="001B334A" w:rsidP="00D63FDB">
            <w:pPr>
              <w:pStyle w:val="S-O-P"/>
            </w:pPr>
            <w:r w:rsidRPr="00685060">
              <w:t>S</w:t>
            </w:r>
          </w:p>
        </w:tc>
        <w:tc>
          <w:tcPr>
            <w:tcW w:w="1043" w:type="dxa"/>
          </w:tcPr>
          <w:p w14:paraId="6FF1828F" w14:textId="77777777" w:rsidR="001B334A" w:rsidRPr="00685060" w:rsidRDefault="001B334A" w:rsidP="00D63FDB">
            <w:pPr>
              <w:pStyle w:val="S-O-P"/>
            </w:pPr>
            <w:r w:rsidRPr="00685060">
              <w:t>S</w:t>
            </w:r>
          </w:p>
        </w:tc>
      </w:tr>
    </w:tbl>
    <w:p w14:paraId="43566858" w14:textId="77777777" w:rsidR="001B334A" w:rsidRDefault="001B334A" w:rsidP="001B334A">
      <w:pPr>
        <w:pStyle w:val="Heading3"/>
      </w:pPr>
      <w:r w:rsidRPr="00685060">
        <w:t xml:space="preserve">ENGINE AND TRANSMISSION </w:t>
      </w:r>
      <w:r>
        <w:t>–</w:t>
      </w:r>
      <w:r w:rsidRPr="00685060">
        <w:t xml:space="preserve"> HYBRID</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1270BE12" w14:textId="77777777" w:rsidTr="00D63FDB">
        <w:tc>
          <w:tcPr>
            <w:tcW w:w="6068" w:type="dxa"/>
            <w:vAlign w:val="bottom"/>
          </w:tcPr>
          <w:p w14:paraId="64EDDA46" w14:textId="77777777" w:rsidR="001B334A" w:rsidRPr="00685060" w:rsidRDefault="001B334A" w:rsidP="00D63FDB">
            <w:pPr>
              <w:pStyle w:val="ModelSubhead"/>
              <w:jc w:val="left"/>
            </w:pPr>
            <w:r w:rsidRPr="00685060">
              <w:t xml:space="preserve">ENGINE AND TRANSMISSION </w:t>
            </w:r>
            <w:r>
              <w:t>–</w:t>
            </w:r>
            <w:r w:rsidRPr="00685060">
              <w:t xml:space="preserve"> HYBRID</w:t>
            </w:r>
          </w:p>
        </w:tc>
        <w:tc>
          <w:tcPr>
            <w:tcW w:w="990" w:type="dxa"/>
            <w:vAlign w:val="bottom"/>
          </w:tcPr>
          <w:p w14:paraId="13DB9543" w14:textId="77777777" w:rsidR="001B334A" w:rsidRPr="00685060" w:rsidRDefault="001B334A" w:rsidP="00D63FDB">
            <w:pPr>
              <w:pStyle w:val="ModelSubhead"/>
            </w:pPr>
            <w:r w:rsidRPr="00685060">
              <w:t>Pacifica Touring</w:t>
            </w:r>
            <w:r>
              <w:t>*</w:t>
            </w:r>
          </w:p>
        </w:tc>
        <w:tc>
          <w:tcPr>
            <w:tcW w:w="990" w:type="dxa"/>
            <w:vAlign w:val="bottom"/>
          </w:tcPr>
          <w:p w14:paraId="69F9D90B" w14:textId="77777777" w:rsidR="001B334A" w:rsidRPr="00685060" w:rsidRDefault="001B334A" w:rsidP="00D63FDB">
            <w:pPr>
              <w:pStyle w:val="ModelSubhead"/>
            </w:pPr>
            <w:r w:rsidRPr="00685060">
              <w:t>Pacifica Touring L</w:t>
            </w:r>
          </w:p>
        </w:tc>
        <w:tc>
          <w:tcPr>
            <w:tcW w:w="989" w:type="dxa"/>
            <w:vAlign w:val="bottom"/>
          </w:tcPr>
          <w:p w14:paraId="3108738F" w14:textId="77777777" w:rsidR="001B334A" w:rsidRPr="00685060" w:rsidRDefault="001B334A" w:rsidP="00D63FDB">
            <w:pPr>
              <w:pStyle w:val="ModelSubhead"/>
            </w:pPr>
            <w:r w:rsidRPr="00685060">
              <w:t>Pacifica</w:t>
            </w:r>
            <w:r>
              <w:br/>
            </w:r>
            <w:r w:rsidRPr="00685060">
              <w:t>Limited</w:t>
            </w:r>
          </w:p>
        </w:tc>
        <w:tc>
          <w:tcPr>
            <w:tcW w:w="1043" w:type="dxa"/>
            <w:vAlign w:val="bottom"/>
          </w:tcPr>
          <w:p w14:paraId="2C45F264" w14:textId="77777777" w:rsidR="001B334A" w:rsidRPr="00685060" w:rsidRDefault="001B334A" w:rsidP="00D63FDB">
            <w:pPr>
              <w:pStyle w:val="ModelSubhead"/>
            </w:pPr>
            <w:r w:rsidRPr="00685060">
              <w:t>Pacifica</w:t>
            </w:r>
            <w:r>
              <w:br/>
            </w:r>
            <w:r w:rsidRPr="00685060">
              <w:t>Pinnacle</w:t>
            </w:r>
          </w:p>
        </w:tc>
      </w:tr>
      <w:tr w:rsidR="001B334A" w:rsidRPr="00685060" w14:paraId="390AB845" w14:textId="77777777" w:rsidTr="00D63FDB">
        <w:tc>
          <w:tcPr>
            <w:tcW w:w="6068" w:type="dxa"/>
          </w:tcPr>
          <w:p w14:paraId="0A3886EB" w14:textId="77777777" w:rsidR="001B334A" w:rsidRPr="00685060" w:rsidRDefault="001B334A" w:rsidP="00D63FDB">
            <w:pPr>
              <w:pStyle w:val="FABodyCopy"/>
            </w:pPr>
            <w:r w:rsidRPr="00685060">
              <w:t>3.6-liter Atkinson cycle V-6 e-hybrid engine with electrically variable transmission with dual-motor EV drive capability</w:t>
            </w:r>
          </w:p>
        </w:tc>
        <w:tc>
          <w:tcPr>
            <w:tcW w:w="990" w:type="dxa"/>
          </w:tcPr>
          <w:p w14:paraId="359C98B3" w14:textId="77777777" w:rsidR="001B334A" w:rsidRPr="00685060" w:rsidRDefault="001B334A" w:rsidP="00D63FDB">
            <w:pPr>
              <w:pStyle w:val="S-O-P"/>
            </w:pPr>
            <w:r>
              <w:t>NA</w:t>
            </w:r>
          </w:p>
        </w:tc>
        <w:tc>
          <w:tcPr>
            <w:tcW w:w="990" w:type="dxa"/>
          </w:tcPr>
          <w:p w14:paraId="539ACEC3" w14:textId="77777777" w:rsidR="001B334A" w:rsidRPr="00685060" w:rsidRDefault="001B334A" w:rsidP="00D63FDB">
            <w:pPr>
              <w:pStyle w:val="S-O-P"/>
            </w:pPr>
            <w:r w:rsidRPr="00685060">
              <w:t>S</w:t>
            </w:r>
          </w:p>
        </w:tc>
        <w:tc>
          <w:tcPr>
            <w:tcW w:w="989" w:type="dxa"/>
          </w:tcPr>
          <w:p w14:paraId="74FAF078" w14:textId="77777777" w:rsidR="001B334A" w:rsidRPr="00685060" w:rsidRDefault="001B334A" w:rsidP="00D63FDB">
            <w:pPr>
              <w:pStyle w:val="S-O-P"/>
            </w:pPr>
            <w:r w:rsidRPr="00685060">
              <w:t>S</w:t>
            </w:r>
          </w:p>
        </w:tc>
        <w:tc>
          <w:tcPr>
            <w:tcW w:w="1043" w:type="dxa"/>
          </w:tcPr>
          <w:p w14:paraId="59E81F6F" w14:textId="77777777" w:rsidR="001B334A" w:rsidRPr="00685060" w:rsidRDefault="001B334A" w:rsidP="00D63FDB">
            <w:pPr>
              <w:pStyle w:val="S-O-P"/>
            </w:pPr>
            <w:r w:rsidRPr="00685060">
              <w:t>S</w:t>
            </w:r>
          </w:p>
        </w:tc>
      </w:tr>
    </w:tbl>
    <w:p w14:paraId="6B4C0BD3" w14:textId="77777777" w:rsidR="001B334A" w:rsidRDefault="001B334A" w:rsidP="001B334A">
      <w:pPr>
        <w:pStyle w:val="Heading3"/>
      </w:pPr>
      <w:r w:rsidRPr="00685060">
        <w:t>MECHANICAL</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34CE844C" w14:textId="77777777" w:rsidTr="00D63FDB">
        <w:trPr>
          <w:tblHeader/>
        </w:trPr>
        <w:tc>
          <w:tcPr>
            <w:tcW w:w="6068" w:type="dxa"/>
            <w:vAlign w:val="bottom"/>
          </w:tcPr>
          <w:p w14:paraId="5F6E98E8" w14:textId="77777777" w:rsidR="001B334A" w:rsidRPr="00685060" w:rsidRDefault="001B334A" w:rsidP="00D63FDB">
            <w:pPr>
              <w:pStyle w:val="ModelSubhead"/>
              <w:jc w:val="left"/>
            </w:pPr>
            <w:r w:rsidRPr="00685060">
              <w:t>MECHANICAL</w:t>
            </w:r>
          </w:p>
        </w:tc>
        <w:tc>
          <w:tcPr>
            <w:tcW w:w="990" w:type="dxa"/>
            <w:vAlign w:val="bottom"/>
          </w:tcPr>
          <w:p w14:paraId="30ECF4D8" w14:textId="77777777" w:rsidR="001B334A" w:rsidRPr="00685060" w:rsidRDefault="001B334A" w:rsidP="00D63FDB">
            <w:pPr>
              <w:pStyle w:val="ModelSubhead"/>
            </w:pPr>
            <w:r w:rsidRPr="00685060">
              <w:t>Pacifica Touring</w:t>
            </w:r>
            <w:r>
              <w:t>*</w:t>
            </w:r>
          </w:p>
        </w:tc>
        <w:tc>
          <w:tcPr>
            <w:tcW w:w="990" w:type="dxa"/>
            <w:vAlign w:val="bottom"/>
          </w:tcPr>
          <w:p w14:paraId="0D79BFEA" w14:textId="77777777" w:rsidR="001B334A" w:rsidRPr="00685060" w:rsidRDefault="001B334A" w:rsidP="00D63FDB">
            <w:pPr>
              <w:pStyle w:val="ModelSubhead"/>
            </w:pPr>
            <w:r w:rsidRPr="00685060">
              <w:t>Pacifica Touring L</w:t>
            </w:r>
          </w:p>
        </w:tc>
        <w:tc>
          <w:tcPr>
            <w:tcW w:w="989" w:type="dxa"/>
            <w:vAlign w:val="bottom"/>
          </w:tcPr>
          <w:p w14:paraId="12C42563" w14:textId="77777777" w:rsidR="001B334A" w:rsidRPr="00685060" w:rsidRDefault="001B334A" w:rsidP="00D63FDB">
            <w:pPr>
              <w:pStyle w:val="ModelSubhead"/>
            </w:pPr>
            <w:r w:rsidRPr="00685060">
              <w:t>Pacifica</w:t>
            </w:r>
            <w:r>
              <w:br/>
            </w:r>
            <w:r w:rsidRPr="00685060">
              <w:t>Limited</w:t>
            </w:r>
          </w:p>
        </w:tc>
        <w:tc>
          <w:tcPr>
            <w:tcW w:w="1043" w:type="dxa"/>
            <w:vAlign w:val="bottom"/>
          </w:tcPr>
          <w:p w14:paraId="09DB1558" w14:textId="77777777" w:rsidR="001B334A" w:rsidRPr="00685060" w:rsidRDefault="001B334A" w:rsidP="00D63FDB">
            <w:pPr>
              <w:pStyle w:val="ModelSubhead"/>
            </w:pPr>
            <w:r w:rsidRPr="00685060">
              <w:t>Pacifica</w:t>
            </w:r>
            <w:r>
              <w:br/>
            </w:r>
            <w:r w:rsidRPr="00685060">
              <w:t>Pinnacle</w:t>
            </w:r>
          </w:p>
        </w:tc>
      </w:tr>
      <w:tr w:rsidR="001B334A" w:rsidRPr="00685060" w14:paraId="423DD12A" w14:textId="77777777" w:rsidTr="00D63FDB">
        <w:tc>
          <w:tcPr>
            <w:tcW w:w="6068" w:type="dxa"/>
          </w:tcPr>
          <w:p w14:paraId="71B61B58" w14:textId="77777777" w:rsidR="001B334A" w:rsidRPr="00685060" w:rsidRDefault="001B334A" w:rsidP="00D63FDB">
            <w:pPr>
              <w:pStyle w:val="FABodyCopy"/>
            </w:pPr>
            <w:r w:rsidRPr="00685060">
              <w:t xml:space="preserve">Alternator </w:t>
            </w:r>
          </w:p>
        </w:tc>
        <w:tc>
          <w:tcPr>
            <w:tcW w:w="990" w:type="dxa"/>
          </w:tcPr>
          <w:p w14:paraId="7243E099" w14:textId="77777777" w:rsidR="001B334A" w:rsidRPr="00685060" w:rsidRDefault="001B334A" w:rsidP="00D63FDB">
            <w:pPr>
              <w:pStyle w:val="S-O-P"/>
            </w:pPr>
          </w:p>
        </w:tc>
        <w:tc>
          <w:tcPr>
            <w:tcW w:w="990" w:type="dxa"/>
          </w:tcPr>
          <w:p w14:paraId="310C417F" w14:textId="77777777" w:rsidR="001B334A" w:rsidRPr="00685060" w:rsidRDefault="001B334A" w:rsidP="00D63FDB">
            <w:pPr>
              <w:pStyle w:val="S-O-P"/>
            </w:pPr>
          </w:p>
        </w:tc>
        <w:tc>
          <w:tcPr>
            <w:tcW w:w="989" w:type="dxa"/>
          </w:tcPr>
          <w:p w14:paraId="3E397EFA" w14:textId="77777777" w:rsidR="001B334A" w:rsidRPr="00685060" w:rsidRDefault="001B334A" w:rsidP="00D63FDB">
            <w:pPr>
              <w:pStyle w:val="S-O-P"/>
            </w:pPr>
          </w:p>
        </w:tc>
        <w:tc>
          <w:tcPr>
            <w:tcW w:w="1043" w:type="dxa"/>
          </w:tcPr>
          <w:p w14:paraId="3EC90E7E" w14:textId="77777777" w:rsidR="001B334A" w:rsidRPr="00685060" w:rsidRDefault="001B334A" w:rsidP="00D63FDB">
            <w:pPr>
              <w:pStyle w:val="S-O-P"/>
            </w:pPr>
          </w:p>
        </w:tc>
      </w:tr>
      <w:tr w:rsidR="001B334A" w:rsidRPr="00685060" w14:paraId="7E436F85" w14:textId="77777777" w:rsidTr="00D63FDB">
        <w:tc>
          <w:tcPr>
            <w:tcW w:w="6068" w:type="dxa"/>
          </w:tcPr>
          <w:p w14:paraId="588E067B" w14:textId="77777777" w:rsidR="001B334A" w:rsidRPr="00685060" w:rsidRDefault="001B334A" w:rsidP="00D63FDB">
            <w:pPr>
              <w:pStyle w:val="FABodyIndent1"/>
            </w:pPr>
            <w:r w:rsidRPr="00685060">
              <w:t>High-efficiency 180 amp*</w:t>
            </w:r>
          </w:p>
        </w:tc>
        <w:tc>
          <w:tcPr>
            <w:tcW w:w="990" w:type="dxa"/>
          </w:tcPr>
          <w:p w14:paraId="5B9B8ECC" w14:textId="77777777" w:rsidR="001B334A" w:rsidRPr="00685060" w:rsidRDefault="001B334A" w:rsidP="00D63FDB">
            <w:pPr>
              <w:pStyle w:val="S-O-P"/>
            </w:pPr>
            <w:r w:rsidRPr="00685060">
              <w:t>S</w:t>
            </w:r>
          </w:p>
        </w:tc>
        <w:tc>
          <w:tcPr>
            <w:tcW w:w="990" w:type="dxa"/>
          </w:tcPr>
          <w:p w14:paraId="79C21A72" w14:textId="77777777" w:rsidR="001B334A" w:rsidRPr="00685060" w:rsidRDefault="001B334A" w:rsidP="00D63FDB">
            <w:pPr>
              <w:pStyle w:val="S-O-P"/>
            </w:pPr>
            <w:r w:rsidRPr="00685060">
              <w:t>S</w:t>
            </w:r>
          </w:p>
        </w:tc>
        <w:tc>
          <w:tcPr>
            <w:tcW w:w="989" w:type="dxa"/>
          </w:tcPr>
          <w:p w14:paraId="267D8EA9" w14:textId="77777777" w:rsidR="001B334A" w:rsidRPr="00685060" w:rsidRDefault="001B334A" w:rsidP="00D63FDB">
            <w:pPr>
              <w:pStyle w:val="S-O-P"/>
            </w:pPr>
            <w:r>
              <w:t>NA</w:t>
            </w:r>
          </w:p>
        </w:tc>
        <w:tc>
          <w:tcPr>
            <w:tcW w:w="1043" w:type="dxa"/>
          </w:tcPr>
          <w:p w14:paraId="39D6BDFD" w14:textId="77777777" w:rsidR="001B334A" w:rsidRPr="00685060" w:rsidRDefault="001B334A" w:rsidP="00D63FDB">
            <w:pPr>
              <w:pStyle w:val="S-O-P"/>
            </w:pPr>
            <w:r>
              <w:t>NA</w:t>
            </w:r>
          </w:p>
        </w:tc>
      </w:tr>
      <w:tr w:rsidR="001B334A" w:rsidRPr="00685060" w14:paraId="1C719449" w14:textId="77777777" w:rsidTr="00D63FDB">
        <w:tc>
          <w:tcPr>
            <w:tcW w:w="6068" w:type="dxa"/>
          </w:tcPr>
          <w:p w14:paraId="7C1A2EA2" w14:textId="77777777" w:rsidR="001B334A" w:rsidRPr="00685060" w:rsidRDefault="001B334A" w:rsidP="00D63FDB">
            <w:pPr>
              <w:pStyle w:val="FABodyIndent1"/>
            </w:pPr>
            <w:r w:rsidRPr="00685060">
              <w:t>High-efficiency 220 amp* (included with Uconnect Theater with wireless streaming)</w:t>
            </w:r>
          </w:p>
        </w:tc>
        <w:tc>
          <w:tcPr>
            <w:tcW w:w="990" w:type="dxa"/>
          </w:tcPr>
          <w:p w14:paraId="137BFDA8" w14:textId="77777777" w:rsidR="001B334A" w:rsidRPr="00685060" w:rsidRDefault="001B334A" w:rsidP="00D63FDB">
            <w:pPr>
              <w:pStyle w:val="S-O-P"/>
            </w:pPr>
            <w:r w:rsidRPr="00685060">
              <w:t>P</w:t>
            </w:r>
          </w:p>
        </w:tc>
        <w:tc>
          <w:tcPr>
            <w:tcW w:w="990" w:type="dxa"/>
          </w:tcPr>
          <w:p w14:paraId="16BED2CD" w14:textId="77777777" w:rsidR="001B334A" w:rsidRPr="00685060" w:rsidRDefault="001B334A" w:rsidP="00D63FDB">
            <w:pPr>
              <w:pStyle w:val="S-O-P"/>
            </w:pPr>
            <w:r w:rsidRPr="00685060">
              <w:t>P</w:t>
            </w:r>
          </w:p>
        </w:tc>
        <w:tc>
          <w:tcPr>
            <w:tcW w:w="989" w:type="dxa"/>
          </w:tcPr>
          <w:p w14:paraId="31A9C1DD" w14:textId="77777777" w:rsidR="001B334A" w:rsidRPr="00685060" w:rsidRDefault="001B334A" w:rsidP="00D63FDB">
            <w:pPr>
              <w:pStyle w:val="S-O-P"/>
            </w:pPr>
            <w:r w:rsidRPr="00685060">
              <w:t>S</w:t>
            </w:r>
          </w:p>
        </w:tc>
        <w:tc>
          <w:tcPr>
            <w:tcW w:w="1043" w:type="dxa"/>
          </w:tcPr>
          <w:p w14:paraId="587F0863" w14:textId="77777777" w:rsidR="001B334A" w:rsidRPr="00685060" w:rsidRDefault="001B334A" w:rsidP="00D63FDB">
            <w:pPr>
              <w:pStyle w:val="S-O-P"/>
            </w:pPr>
            <w:r w:rsidRPr="00685060">
              <w:t>S</w:t>
            </w:r>
          </w:p>
        </w:tc>
      </w:tr>
      <w:tr w:rsidR="001B334A" w:rsidRPr="00685060" w14:paraId="2B78F41B" w14:textId="77777777" w:rsidTr="00D63FDB">
        <w:tc>
          <w:tcPr>
            <w:tcW w:w="6068" w:type="dxa"/>
          </w:tcPr>
          <w:p w14:paraId="4C527196" w14:textId="77777777" w:rsidR="001B334A" w:rsidRPr="00685060" w:rsidRDefault="001B334A" w:rsidP="00D63FDB">
            <w:pPr>
              <w:pStyle w:val="FABodyCopy"/>
            </w:pPr>
            <w:r w:rsidRPr="00685060">
              <w:t xml:space="preserve">Battery </w:t>
            </w:r>
          </w:p>
        </w:tc>
        <w:tc>
          <w:tcPr>
            <w:tcW w:w="990" w:type="dxa"/>
          </w:tcPr>
          <w:p w14:paraId="11DC62C2" w14:textId="77777777" w:rsidR="001B334A" w:rsidRPr="00685060" w:rsidRDefault="001B334A" w:rsidP="00D63FDB">
            <w:pPr>
              <w:pStyle w:val="S-O-P"/>
            </w:pPr>
          </w:p>
        </w:tc>
        <w:tc>
          <w:tcPr>
            <w:tcW w:w="990" w:type="dxa"/>
          </w:tcPr>
          <w:p w14:paraId="4EC56918" w14:textId="77777777" w:rsidR="001B334A" w:rsidRPr="00685060" w:rsidRDefault="001B334A" w:rsidP="00D63FDB">
            <w:pPr>
              <w:pStyle w:val="S-O-P"/>
            </w:pPr>
          </w:p>
        </w:tc>
        <w:tc>
          <w:tcPr>
            <w:tcW w:w="989" w:type="dxa"/>
          </w:tcPr>
          <w:p w14:paraId="065D958A" w14:textId="77777777" w:rsidR="001B334A" w:rsidRPr="00685060" w:rsidRDefault="001B334A" w:rsidP="00D63FDB">
            <w:pPr>
              <w:pStyle w:val="S-O-P"/>
            </w:pPr>
          </w:p>
        </w:tc>
        <w:tc>
          <w:tcPr>
            <w:tcW w:w="1043" w:type="dxa"/>
          </w:tcPr>
          <w:p w14:paraId="4F3E7E1D" w14:textId="77777777" w:rsidR="001B334A" w:rsidRPr="00685060" w:rsidRDefault="001B334A" w:rsidP="00D63FDB">
            <w:pPr>
              <w:pStyle w:val="S-O-P"/>
            </w:pPr>
          </w:p>
        </w:tc>
      </w:tr>
      <w:tr w:rsidR="001B334A" w:rsidRPr="00685060" w14:paraId="56B280D1" w14:textId="77777777" w:rsidTr="00D63FDB">
        <w:tc>
          <w:tcPr>
            <w:tcW w:w="6068" w:type="dxa"/>
          </w:tcPr>
          <w:p w14:paraId="5A3973EB" w14:textId="77777777" w:rsidR="001B334A" w:rsidRPr="00685060" w:rsidRDefault="001B334A" w:rsidP="00D63FDB">
            <w:pPr>
              <w:pStyle w:val="FABodyIndent1"/>
            </w:pPr>
            <w:r w:rsidRPr="00685060">
              <w:t xml:space="preserve">650-amp, maintenance free </w:t>
            </w:r>
          </w:p>
        </w:tc>
        <w:tc>
          <w:tcPr>
            <w:tcW w:w="990" w:type="dxa"/>
          </w:tcPr>
          <w:p w14:paraId="6920DC7B" w14:textId="77777777" w:rsidR="001B334A" w:rsidRPr="00685060" w:rsidRDefault="001B334A" w:rsidP="00D63FDB">
            <w:pPr>
              <w:pStyle w:val="S-O-P"/>
            </w:pPr>
            <w:r w:rsidRPr="00685060">
              <w:t>S</w:t>
            </w:r>
          </w:p>
        </w:tc>
        <w:tc>
          <w:tcPr>
            <w:tcW w:w="990" w:type="dxa"/>
          </w:tcPr>
          <w:p w14:paraId="2CB739EB" w14:textId="77777777" w:rsidR="001B334A" w:rsidRPr="00685060" w:rsidRDefault="001B334A" w:rsidP="00D63FDB">
            <w:pPr>
              <w:pStyle w:val="S-O-P"/>
            </w:pPr>
            <w:r w:rsidRPr="00685060">
              <w:t>S</w:t>
            </w:r>
          </w:p>
        </w:tc>
        <w:tc>
          <w:tcPr>
            <w:tcW w:w="989" w:type="dxa"/>
          </w:tcPr>
          <w:p w14:paraId="0C35C10B" w14:textId="77777777" w:rsidR="001B334A" w:rsidRPr="00685060" w:rsidRDefault="001B334A" w:rsidP="00D63FDB">
            <w:pPr>
              <w:pStyle w:val="S-O-P"/>
            </w:pPr>
            <w:r w:rsidRPr="00685060">
              <w:t>S</w:t>
            </w:r>
          </w:p>
        </w:tc>
        <w:tc>
          <w:tcPr>
            <w:tcW w:w="1043" w:type="dxa"/>
          </w:tcPr>
          <w:p w14:paraId="053B8037" w14:textId="77777777" w:rsidR="001B334A" w:rsidRPr="00685060" w:rsidRDefault="001B334A" w:rsidP="00D63FDB">
            <w:pPr>
              <w:pStyle w:val="S-O-P"/>
            </w:pPr>
            <w:r w:rsidRPr="00685060">
              <w:t>S</w:t>
            </w:r>
          </w:p>
        </w:tc>
      </w:tr>
      <w:tr w:rsidR="001B334A" w:rsidRPr="00685060" w14:paraId="5CD60C55" w14:textId="77777777" w:rsidTr="00D63FDB">
        <w:tc>
          <w:tcPr>
            <w:tcW w:w="6068" w:type="dxa"/>
          </w:tcPr>
          <w:p w14:paraId="1904ACAB" w14:textId="77777777" w:rsidR="001B334A" w:rsidRPr="00974BF6" w:rsidRDefault="001B334A" w:rsidP="00D63FDB">
            <w:pPr>
              <w:pStyle w:val="FABodyIndent1"/>
            </w:pPr>
            <w:r w:rsidRPr="00974BF6">
              <w:t xml:space="preserve">Auxiliary battery* </w:t>
            </w:r>
          </w:p>
        </w:tc>
        <w:tc>
          <w:tcPr>
            <w:tcW w:w="990" w:type="dxa"/>
          </w:tcPr>
          <w:p w14:paraId="6360CE52" w14:textId="77777777" w:rsidR="001B334A" w:rsidRPr="00974BF6" w:rsidRDefault="001B334A" w:rsidP="00D63FDB">
            <w:pPr>
              <w:pStyle w:val="S-O-P"/>
            </w:pPr>
            <w:r w:rsidRPr="00974BF6">
              <w:t>S</w:t>
            </w:r>
          </w:p>
        </w:tc>
        <w:tc>
          <w:tcPr>
            <w:tcW w:w="990" w:type="dxa"/>
          </w:tcPr>
          <w:p w14:paraId="13D81475" w14:textId="77777777" w:rsidR="001B334A" w:rsidRPr="00974BF6" w:rsidRDefault="001B334A" w:rsidP="00D63FDB">
            <w:pPr>
              <w:pStyle w:val="S-O-P"/>
            </w:pPr>
            <w:r w:rsidRPr="00974BF6">
              <w:t>S</w:t>
            </w:r>
          </w:p>
        </w:tc>
        <w:tc>
          <w:tcPr>
            <w:tcW w:w="989" w:type="dxa"/>
          </w:tcPr>
          <w:p w14:paraId="639578DC" w14:textId="77777777" w:rsidR="001B334A" w:rsidRPr="00974BF6" w:rsidRDefault="001B334A" w:rsidP="00D63FDB">
            <w:pPr>
              <w:pStyle w:val="S-O-P"/>
            </w:pPr>
            <w:r w:rsidRPr="00974BF6">
              <w:t>S</w:t>
            </w:r>
          </w:p>
        </w:tc>
        <w:tc>
          <w:tcPr>
            <w:tcW w:w="1043" w:type="dxa"/>
          </w:tcPr>
          <w:p w14:paraId="784A7E23" w14:textId="77777777" w:rsidR="001B334A" w:rsidRPr="00974BF6" w:rsidRDefault="001B334A" w:rsidP="00D63FDB">
            <w:pPr>
              <w:pStyle w:val="S-O-P"/>
            </w:pPr>
            <w:r w:rsidRPr="00974BF6">
              <w:t>S</w:t>
            </w:r>
          </w:p>
        </w:tc>
      </w:tr>
      <w:tr w:rsidR="001B334A" w:rsidRPr="00685060" w14:paraId="1CA2484D" w14:textId="77777777" w:rsidTr="00D63FDB">
        <w:tc>
          <w:tcPr>
            <w:tcW w:w="6068" w:type="dxa"/>
          </w:tcPr>
          <w:p w14:paraId="1AA41064" w14:textId="77777777" w:rsidR="001B334A" w:rsidRPr="00685060" w:rsidRDefault="001B334A" w:rsidP="00D63FDB">
            <w:pPr>
              <w:pStyle w:val="FABodyCopy"/>
            </w:pPr>
            <w:r w:rsidRPr="00685060">
              <w:t xml:space="preserve">Brakes </w:t>
            </w:r>
          </w:p>
        </w:tc>
        <w:tc>
          <w:tcPr>
            <w:tcW w:w="990" w:type="dxa"/>
          </w:tcPr>
          <w:p w14:paraId="23159B4E" w14:textId="77777777" w:rsidR="001B334A" w:rsidRPr="00685060" w:rsidRDefault="001B334A" w:rsidP="00D63FDB">
            <w:pPr>
              <w:pStyle w:val="S-O-P"/>
            </w:pPr>
          </w:p>
        </w:tc>
        <w:tc>
          <w:tcPr>
            <w:tcW w:w="990" w:type="dxa"/>
          </w:tcPr>
          <w:p w14:paraId="0EF3C40C" w14:textId="77777777" w:rsidR="001B334A" w:rsidRPr="00685060" w:rsidRDefault="001B334A" w:rsidP="00D63FDB">
            <w:pPr>
              <w:pStyle w:val="S-O-P"/>
            </w:pPr>
          </w:p>
        </w:tc>
        <w:tc>
          <w:tcPr>
            <w:tcW w:w="989" w:type="dxa"/>
          </w:tcPr>
          <w:p w14:paraId="38B4C97D" w14:textId="77777777" w:rsidR="001B334A" w:rsidRPr="00685060" w:rsidRDefault="001B334A" w:rsidP="00D63FDB">
            <w:pPr>
              <w:pStyle w:val="S-O-P"/>
            </w:pPr>
          </w:p>
        </w:tc>
        <w:tc>
          <w:tcPr>
            <w:tcW w:w="1043" w:type="dxa"/>
          </w:tcPr>
          <w:p w14:paraId="0AA2A50B" w14:textId="77777777" w:rsidR="001B334A" w:rsidRPr="00685060" w:rsidRDefault="001B334A" w:rsidP="00D63FDB">
            <w:pPr>
              <w:pStyle w:val="S-O-P"/>
            </w:pPr>
          </w:p>
        </w:tc>
      </w:tr>
      <w:tr w:rsidR="001B334A" w:rsidRPr="00685060" w14:paraId="7FB1D9A7" w14:textId="77777777" w:rsidTr="00D63FDB">
        <w:tc>
          <w:tcPr>
            <w:tcW w:w="6068" w:type="dxa"/>
          </w:tcPr>
          <w:p w14:paraId="18BC7962" w14:textId="77777777" w:rsidR="001B334A" w:rsidRPr="00685060" w:rsidRDefault="001B334A" w:rsidP="00D63FDB">
            <w:pPr>
              <w:pStyle w:val="FABodyIndent1"/>
            </w:pPr>
            <w:r w:rsidRPr="00685060">
              <w:t xml:space="preserve">Four-wheel discs with antilock </w:t>
            </w:r>
          </w:p>
        </w:tc>
        <w:tc>
          <w:tcPr>
            <w:tcW w:w="990" w:type="dxa"/>
          </w:tcPr>
          <w:p w14:paraId="11895C0D" w14:textId="77777777" w:rsidR="001B334A" w:rsidRPr="00685060" w:rsidRDefault="001B334A" w:rsidP="00D63FDB">
            <w:pPr>
              <w:pStyle w:val="S-O-P"/>
            </w:pPr>
            <w:r w:rsidRPr="00685060">
              <w:t>S</w:t>
            </w:r>
          </w:p>
        </w:tc>
        <w:tc>
          <w:tcPr>
            <w:tcW w:w="990" w:type="dxa"/>
          </w:tcPr>
          <w:p w14:paraId="5D9D2215" w14:textId="77777777" w:rsidR="001B334A" w:rsidRPr="00685060" w:rsidRDefault="001B334A" w:rsidP="00D63FDB">
            <w:pPr>
              <w:pStyle w:val="S-O-P"/>
            </w:pPr>
            <w:r w:rsidRPr="00685060">
              <w:t>S</w:t>
            </w:r>
          </w:p>
        </w:tc>
        <w:tc>
          <w:tcPr>
            <w:tcW w:w="989" w:type="dxa"/>
          </w:tcPr>
          <w:p w14:paraId="703164C8" w14:textId="77777777" w:rsidR="001B334A" w:rsidRPr="00685060" w:rsidRDefault="001B334A" w:rsidP="00D63FDB">
            <w:pPr>
              <w:pStyle w:val="S-O-P"/>
            </w:pPr>
            <w:r w:rsidRPr="00685060">
              <w:t>S</w:t>
            </w:r>
          </w:p>
        </w:tc>
        <w:tc>
          <w:tcPr>
            <w:tcW w:w="1043" w:type="dxa"/>
          </w:tcPr>
          <w:p w14:paraId="31F42EBD" w14:textId="77777777" w:rsidR="001B334A" w:rsidRPr="00685060" w:rsidRDefault="001B334A" w:rsidP="00D63FDB">
            <w:pPr>
              <w:pStyle w:val="S-O-P"/>
            </w:pPr>
            <w:r w:rsidRPr="00685060">
              <w:t>S</w:t>
            </w:r>
          </w:p>
        </w:tc>
      </w:tr>
      <w:tr w:rsidR="001B334A" w:rsidRPr="00685060" w14:paraId="1D2C7478" w14:textId="77777777" w:rsidTr="00D63FDB">
        <w:tc>
          <w:tcPr>
            <w:tcW w:w="6068" w:type="dxa"/>
          </w:tcPr>
          <w:p w14:paraId="64F7E96E" w14:textId="77777777" w:rsidR="001B334A" w:rsidRPr="00685060" w:rsidRDefault="001B334A" w:rsidP="00D63FDB">
            <w:pPr>
              <w:pStyle w:val="FABodyCopy"/>
            </w:pPr>
            <w:r w:rsidRPr="00685060">
              <w:t>Defroster — rear</w:t>
            </w:r>
          </w:p>
        </w:tc>
        <w:tc>
          <w:tcPr>
            <w:tcW w:w="990" w:type="dxa"/>
          </w:tcPr>
          <w:p w14:paraId="15C31447" w14:textId="77777777" w:rsidR="001B334A" w:rsidRPr="00685060" w:rsidRDefault="001B334A" w:rsidP="00D63FDB">
            <w:pPr>
              <w:pStyle w:val="S-O-P"/>
            </w:pPr>
            <w:r w:rsidRPr="00685060">
              <w:t>S</w:t>
            </w:r>
          </w:p>
        </w:tc>
        <w:tc>
          <w:tcPr>
            <w:tcW w:w="990" w:type="dxa"/>
          </w:tcPr>
          <w:p w14:paraId="77EDB02C" w14:textId="77777777" w:rsidR="001B334A" w:rsidRPr="00685060" w:rsidRDefault="001B334A" w:rsidP="00D63FDB">
            <w:pPr>
              <w:pStyle w:val="S-O-P"/>
            </w:pPr>
            <w:r w:rsidRPr="00685060">
              <w:t>S</w:t>
            </w:r>
          </w:p>
        </w:tc>
        <w:tc>
          <w:tcPr>
            <w:tcW w:w="989" w:type="dxa"/>
          </w:tcPr>
          <w:p w14:paraId="748C73A7" w14:textId="77777777" w:rsidR="001B334A" w:rsidRPr="00685060" w:rsidRDefault="001B334A" w:rsidP="00D63FDB">
            <w:pPr>
              <w:pStyle w:val="S-O-P"/>
            </w:pPr>
            <w:r w:rsidRPr="00685060">
              <w:t>S</w:t>
            </w:r>
          </w:p>
        </w:tc>
        <w:tc>
          <w:tcPr>
            <w:tcW w:w="1043" w:type="dxa"/>
          </w:tcPr>
          <w:p w14:paraId="4B3DCE9F" w14:textId="77777777" w:rsidR="001B334A" w:rsidRPr="00685060" w:rsidRDefault="001B334A" w:rsidP="00D63FDB">
            <w:pPr>
              <w:pStyle w:val="S-O-P"/>
            </w:pPr>
            <w:r w:rsidRPr="00685060">
              <w:t>S</w:t>
            </w:r>
          </w:p>
        </w:tc>
      </w:tr>
      <w:tr w:rsidR="001B334A" w:rsidRPr="00D0209C" w14:paraId="28BB6316" w14:textId="77777777" w:rsidTr="00D63FDB">
        <w:tc>
          <w:tcPr>
            <w:tcW w:w="6068" w:type="dxa"/>
          </w:tcPr>
          <w:p w14:paraId="4D7CD6BE" w14:textId="77777777" w:rsidR="001B334A" w:rsidRPr="00D0209C" w:rsidRDefault="001B334A" w:rsidP="00D63FDB">
            <w:pPr>
              <w:pStyle w:val="FABodyCopy"/>
              <w:keepNext/>
              <w:keepLines/>
              <w:spacing w:before="76" w:after="76" w:line="240" w:lineRule="auto"/>
            </w:pPr>
            <w:r w:rsidRPr="00D0209C">
              <w:lastRenderedPageBreak/>
              <w:t>Driveline</w:t>
            </w:r>
          </w:p>
        </w:tc>
        <w:tc>
          <w:tcPr>
            <w:tcW w:w="990" w:type="dxa"/>
          </w:tcPr>
          <w:p w14:paraId="494704E0" w14:textId="77777777" w:rsidR="001B334A" w:rsidRPr="00D0209C" w:rsidRDefault="001B334A" w:rsidP="00D63FDB">
            <w:pPr>
              <w:pStyle w:val="FABodyCopy"/>
              <w:keepNext/>
              <w:keepLines/>
              <w:spacing w:before="76" w:after="76" w:line="240" w:lineRule="auto"/>
            </w:pPr>
          </w:p>
        </w:tc>
        <w:tc>
          <w:tcPr>
            <w:tcW w:w="990" w:type="dxa"/>
          </w:tcPr>
          <w:p w14:paraId="4492D4A6" w14:textId="77777777" w:rsidR="001B334A" w:rsidRPr="00D0209C" w:rsidRDefault="001B334A" w:rsidP="00D63FDB">
            <w:pPr>
              <w:pStyle w:val="FABodyCopy"/>
              <w:keepNext/>
              <w:keepLines/>
              <w:spacing w:before="76" w:after="76" w:line="240" w:lineRule="auto"/>
            </w:pPr>
          </w:p>
        </w:tc>
        <w:tc>
          <w:tcPr>
            <w:tcW w:w="989" w:type="dxa"/>
          </w:tcPr>
          <w:p w14:paraId="4FF4C4E3" w14:textId="77777777" w:rsidR="001B334A" w:rsidRPr="00D0209C" w:rsidRDefault="001B334A" w:rsidP="00D63FDB">
            <w:pPr>
              <w:pStyle w:val="FABodyCopy"/>
              <w:keepNext/>
              <w:keepLines/>
              <w:spacing w:before="76" w:after="76" w:line="240" w:lineRule="auto"/>
            </w:pPr>
          </w:p>
        </w:tc>
        <w:tc>
          <w:tcPr>
            <w:tcW w:w="1043" w:type="dxa"/>
          </w:tcPr>
          <w:p w14:paraId="7C321778" w14:textId="77777777" w:rsidR="001B334A" w:rsidRPr="00D0209C" w:rsidRDefault="001B334A" w:rsidP="00D63FDB">
            <w:pPr>
              <w:pStyle w:val="FABodyCopy"/>
              <w:keepNext/>
              <w:keepLines/>
              <w:spacing w:before="76" w:after="76" w:line="240" w:lineRule="auto"/>
            </w:pPr>
          </w:p>
        </w:tc>
      </w:tr>
      <w:tr w:rsidR="001B334A" w:rsidRPr="00685060" w14:paraId="29C416B4" w14:textId="77777777" w:rsidTr="00D63FDB">
        <w:tc>
          <w:tcPr>
            <w:tcW w:w="6068" w:type="dxa"/>
          </w:tcPr>
          <w:p w14:paraId="37D50CA6" w14:textId="77777777" w:rsidR="001B334A" w:rsidRPr="00685060" w:rsidRDefault="001B334A" w:rsidP="00D63FDB">
            <w:pPr>
              <w:pStyle w:val="FABodyIndent1"/>
              <w:spacing w:before="76" w:after="76" w:line="240" w:lineRule="auto"/>
            </w:pPr>
            <w:r w:rsidRPr="00685060">
              <w:t>FWD</w:t>
            </w:r>
          </w:p>
        </w:tc>
        <w:tc>
          <w:tcPr>
            <w:tcW w:w="990" w:type="dxa"/>
          </w:tcPr>
          <w:p w14:paraId="035304FD" w14:textId="77777777" w:rsidR="001B334A" w:rsidRPr="00685060" w:rsidRDefault="001B334A" w:rsidP="00D63FDB">
            <w:pPr>
              <w:pStyle w:val="S-O-P"/>
              <w:spacing w:before="76" w:after="76" w:line="240" w:lineRule="auto"/>
            </w:pPr>
            <w:r w:rsidRPr="00685060">
              <w:t>S</w:t>
            </w:r>
          </w:p>
        </w:tc>
        <w:tc>
          <w:tcPr>
            <w:tcW w:w="990" w:type="dxa"/>
          </w:tcPr>
          <w:p w14:paraId="22F318BB" w14:textId="77777777" w:rsidR="001B334A" w:rsidRPr="00685060" w:rsidRDefault="001B334A" w:rsidP="00D63FDB">
            <w:pPr>
              <w:pStyle w:val="S-O-P"/>
              <w:spacing w:before="76" w:after="76" w:line="240" w:lineRule="auto"/>
            </w:pPr>
            <w:r w:rsidRPr="00685060">
              <w:t>S</w:t>
            </w:r>
          </w:p>
        </w:tc>
        <w:tc>
          <w:tcPr>
            <w:tcW w:w="989" w:type="dxa"/>
          </w:tcPr>
          <w:p w14:paraId="630887F7" w14:textId="77777777" w:rsidR="001B334A" w:rsidRPr="00685060" w:rsidRDefault="001B334A" w:rsidP="00D63FDB">
            <w:pPr>
              <w:pStyle w:val="S-O-P"/>
              <w:spacing w:before="76" w:after="76" w:line="240" w:lineRule="auto"/>
            </w:pPr>
            <w:r w:rsidRPr="00685060">
              <w:t>S</w:t>
            </w:r>
          </w:p>
        </w:tc>
        <w:tc>
          <w:tcPr>
            <w:tcW w:w="1043" w:type="dxa"/>
          </w:tcPr>
          <w:p w14:paraId="5954EAE4" w14:textId="77777777" w:rsidR="001B334A" w:rsidRPr="00685060" w:rsidRDefault="001B334A" w:rsidP="00D63FDB">
            <w:pPr>
              <w:pStyle w:val="S-O-P"/>
              <w:spacing w:before="76" w:after="76" w:line="240" w:lineRule="auto"/>
            </w:pPr>
            <w:r w:rsidRPr="00685060">
              <w:t>S</w:t>
            </w:r>
          </w:p>
        </w:tc>
      </w:tr>
      <w:tr w:rsidR="001B334A" w:rsidRPr="00685060" w14:paraId="23924000" w14:textId="77777777" w:rsidTr="00D63FDB">
        <w:tc>
          <w:tcPr>
            <w:tcW w:w="6068" w:type="dxa"/>
          </w:tcPr>
          <w:p w14:paraId="62A7C41E" w14:textId="77777777" w:rsidR="001B334A" w:rsidRPr="00685060" w:rsidRDefault="001B334A" w:rsidP="00D63FDB">
            <w:pPr>
              <w:pStyle w:val="FABodyIndent1"/>
              <w:spacing w:before="76" w:after="76" w:line="240" w:lineRule="auto"/>
            </w:pPr>
            <w:r w:rsidRPr="00685060">
              <w:t>AWD*</w:t>
            </w:r>
          </w:p>
        </w:tc>
        <w:tc>
          <w:tcPr>
            <w:tcW w:w="990" w:type="dxa"/>
          </w:tcPr>
          <w:p w14:paraId="591B8CBC" w14:textId="77777777" w:rsidR="001B334A" w:rsidRPr="00685060" w:rsidRDefault="001B334A" w:rsidP="00D63FDB">
            <w:pPr>
              <w:pStyle w:val="S-O-P"/>
              <w:spacing w:before="76" w:after="76" w:line="240" w:lineRule="auto"/>
            </w:pPr>
            <w:r w:rsidRPr="00685060">
              <w:t>O</w:t>
            </w:r>
          </w:p>
        </w:tc>
        <w:tc>
          <w:tcPr>
            <w:tcW w:w="990" w:type="dxa"/>
          </w:tcPr>
          <w:p w14:paraId="10F30056" w14:textId="77777777" w:rsidR="001B334A" w:rsidRPr="00685060" w:rsidRDefault="001B334A" w:rsidP="00D63FDB">
            <w:pPr>
              <w:pStyle w:val="S-O-P"/>
              <w:spacing w:before="76" w:after="76" w:line="240" w:lineRule="auto"/>
            </w:pPr>
            <w:r w:rsidRPr="00685060">
              <w:t>O</w:t>
            </w:r>
          </w:p>
        </w:tc>
        <w:tc>
          <w:tcPr>
            <w:tcW w:w="989" w:type="dxa"/>
          </w:tcPr>
          <w:p w14:paraId="55609644" w14:textId="77777777" w:rsidR="001B334A" w:rsidRPr="00685060" w:rsidRDefault="001B334A" w:rsidP="00D63FDB">
            <w:pPr>
              <w:pStyle w:val="S-O-P"/>
              <w:spacing w:before="76" w:after="76" w:line="240" w:lineRule="auto"/>
            </w:pPr>
            <w:r w:rsidRPr="00685060">
              <w:t>O</w:t>
            </w:r>
          </w:p>
        </w:tc>
        <w:tc>
          <w:tcPr>
            <w:tcW w:w="1043" w:type="dxa"/>
          </w:tcPr>
          <w:p w14:paraId="7571A34A" w14:textId="77777777" w:rsidR="001B334A" w:rsidRPr="00685060" w:rsidRDefault="001B334A" w:rsidP="00D63FDB">
            <w:pPr>
              <w:pStyle w:val="S-O-P"/>
              <w:spacing w:before="76" w:after="76" w:line="240" w:lineRule="auto"/>
            </w:pPr>
            <w:r w:rsidRPr="00685060">
              <w:t>O</w:t>
            </w:r>
          </w:p>
        </w:tc>
      </w:tr>
      <w:tr w:rsidR="001B334A" w:rsidRPr="00685060" w14:paraId="716C1827" w14:textId="77777777" w:rsidTr="00D63FDB">
        <w:tc>
          <w:tcPr>
            <w:tcW w:w="6068" w:type="dxa"/>
          </w:tcPr>
          <w:p w14:paraId="3CAE0C0E" w14:textId="77777777" w:rsidR="001B334A" w:rsidRPr="00685060" w:rsidRDefault="001B334A" w:rsidP="00D63FDB">
            <w:pPr>
              <w:pStyle w:val="FABodyCopy"/>
              <w:spacing w:before="76" w:after="76" w:line="240" w:lineRule="auto"/>
            </w:pPr>
            <w:r w:rsidRPr="00685060">
              <w:t xml:space="preserve">Engine block heater* </w:t>
            </w:r>
          </w:p>
        </w:tc>
        <w:tc>
          <w:tcPr>
            <w:tcW w:w="990" w:type="dxa"/>
          </w:tcPr>
          <w:p w14:paraId="7C113692" w14:textId="77777777" w:rsidR="001B334A" w:rsidRPr="00685060" w:rsidRDefault="001B334A" w:rsidP="00D63FDB">
            <w:pPr>
              <w:pStyle w:val="S-O-P"/>
              <w:spacing w:before="76" w:after="76" w:line="240" w:lineRule="auto"/>
            </w:pPr>
            <w:r w:rsidRPr="00685060">
              <w:t>O</w:t>
            </w:r>
          </w:p>
        </w:tc>
        <w:tc>
          <w:tcPr>
            <w:tcW w:w="990" w:type="dxa"/>
          </w:tcPr>
          <w:p w14:paraId="3B6775CD" w14:textId="77777777" w:rsidR="001B334A" w:rsidRPr="00685060" w:rsidRDefault="001B334A" w:rsidP="00D63FDB">
            <w:pPr>
              <w:pStyle w:val="S-O-P"/>
              <w:spacing w:before="76" w:after="76" w:line="240" w:lineRule="auto"/>
            </w:pPr>
            <w:r w:rsidRPr="00685060">
              <w:t>O</w:t>
            </w:r>
          </w:p>
        </w:tc>
        <w:tc>
          <w:tcPr>
            <w:tcW w:w="989" w:type="dxa"/>
          </w:tcPr>
          <w:p w14:paraId="0B1F0F92" w14:textId="77777777" w:rsidR="001B334A" w:rsidRPr="00685060" w:rsidRDefault="001B334A" w:rsidP="00D63FDB">
            <w:pPr>
              <w:pStyle w:val="S-O-P"/>
              <w:spacing w:before="76" w:after="76" w:line="240" w:lineRule="auto"/>
            </w:pPr>
            <w:r w:rsidRPr="00685060">
              <w:t>O</w:t>
            </w:r>
          </w:p>
        </w:tc>
        <w:tc>
          <w:tcPr>
            <w:tcW w:w="1043" w:type="dxa"/>
          </w:tcPr>
          <w:p w14:paraId="41A4FC33" w14:textId="77777777" w:rsidR="001B334A" w:rsidRPr="00685060" w:rsidRDefault="001B334A" w:rsidP="00D63FDB">
            <w:pPr>
              <w:pStyle w:val="S-O-P"/>
              <w:spacing w:before="76" w:after="76" w:line="240" w:lineRule="auto"/>
            </w:pPr>
            <w:r w:rsidRPr="00685060">
              <w:t>O</w:t>
            </w:r>
          </w:p>
        </w:tc>
      </w:tr>
      <w:tr w:rsidR="001B334A" w:rsidRPr="00685060" w14:paraId="335B0A5E" w14:textId="77777777" w:rsidTr="00D63FDB">
        <w:tc>
          <w:tcPr>
            <w:tcW w:w="6068" w:type="dxa"/>
          </w:tcPr>
          <w:p w14:paraId="5AE77206" w14:textId="77777777" w:rsidR="001B334A" w:rsidRPr="00685060" w:rsidRDefault="001B334A" w:rsidP="00D63FDB">
            <w:pPr>
              <w:pStyle w:val="FABodyCopy"/>
              <w:spacing w:before="76" w:after="76" w:line="240" w:lineRule="auto"/>
            </w:pPr>
            <w:r w:rsidRPr="00685060">
              <w:t>Fuel Tank</w:t>
            </w:r>
          </w:p>
        </w:tc>
        <w:tc>
          <w:tcPr>
            <w:tcW w:w="990" w:type="dxa"/>
          </w:tcPr>
          <w:p w14:paraId="7C0E32B5" w14:textId="77777777" w:rsidR="001B334A" w:rsidRPr="00685060" w:rsidRDefault="001B334A" w:rsidP="00D63FDB">
            <w:pPr>
              <w:pStyle w:val="S-O-P"/>
              <w:spacing w:before="76" w:after="76" w:line="240" w:lineRule="auto"/>
            </w:pPr>
          </w:p>
        </w:tc>
        <w:tc>
          <w:tcPr>
            <w:tcW w:w="990" w:type="dxa"/>
          </w:tcPr>
          <w:p w14:paraId="47BC447C" w14:textId="77777777" w:rsidR="001B334A" w:rsidRPr="00685060" w:rsidRDefault="001B334A" w:rsidP="00D63FDB">
            <w:pPr>
              <w:pStyle w:val="S-O-P"/>
              <w:spacing w:before="76" w:after="76" w:line="240" w:lineRule="auto"/>
            </w:pPr>
          </w:p>
        </w:tc>
        <w:tc>
          <w:tcPr>
            <w:tcW w:w="989" w:type="dxa"/>
          </w:tcPr>
          <w:p w14:paraId="1C9C3745" w14:textId="77777777" w:rsidR="001B334A" w:rsidRPr="00685060" w:rsidRDefault="001B334A" w:rsidP="00D63FDB">
            <w:pPr>
              <w:pStyle w:val="S-O-P"/>
              <w:spacing w:before="76" w:after="76" w:line="240" w:lineRule="auto"/>
            </w:pPr>
          </w:p>
        </w:tc>
        <w:tc>
          <w:tcPr>
            <w:tcW w:w="1043" w:type="dxa"/>
          </w:tcPr>
          <w:p w14:paraId="30010CF6" w14:textId="77777777" w:rsidR="001B334A" w:rsidRPr="00685060" w:rsidRDefault="001B334A" w:rsidP="00D63FDB">
            <w:pPr>
              <w:pStyle w:val="S-O-P"/>
              <w:spacing w:before="76" w:after="76" w:line="240" w:lineRule="auto"/>
            </w:pPr>
          </w:p>
        </w:tc>
      </w:tr>
      <w:tr w:rsidR="001B334A" w:rsidRPr="00685060" w14:paraId="06D839FB" w14:textId="77777777" w:rsidTr="00D63FDB">
        <w:tc>
          <w:tcPr>
            <w:tcW w:w="6068" w:type="dxa"/>
          </w:tcPr>
          <w:p w14:paraId="46A97930" w14:textId="77777777" w:rsidR="001B334A" w:rsidRPr="00685060" w:rsidRDefault="001B334A" w:rsidP="00D63FDB">
            <w:pPr>
              <w:pStyle w:val="FABodyIndent1"/>
              <w:spacing w:before="76" w:after="76" w:line="240" w:lineRule="auto"/>
            </w:pPr>
            <w:r w:rsidRPr="00685060">
              <w:t xml:space="preserve">19-gallon </w:t>
            </w:r>
          </w:p>
        </w:tc>
        <w:tc>
          <w:tcPr>
            <w:tcW w:w="990" w:type="dxa"/>
          </w:tcPr>
          <w:p w14:paraId="6E9AF363" w14:textId="77777777" w:rsidR="001B334A" w:rsidRPr="00685060" w:rsidRDefault="001B334A" w:rsidP="00D63FDB">
            <w:pPr>
              <w:pStyle w:val="S-O-P"/>
              <w:spacing w:before="76" w:after="76" w:line="240" w:lineRule="auto"/>
            </w:pPr>
            <w:r w:rsidRPr="00685060">
              <w:t>S</w:t>
            </w:r>
          </w:p>
        </w:tc>
        <w:tc>
          <w:tcPr>
            <w:tcW w:w="990" w:type="dxa"/>
          </w:tcPr>
          <w:p w14:paraId="49780BB5" w14:textId="77777777" w:rsidR="001B334A" w:rsidRPr="00685060" w:rsidRDefault="001B334A" w:rsidP="00D63FDB">
            <w:pPr>
              <w:pStyle w:val="S-O-P"/>
              <w:spacing w:before="76" w:after="76" w:line="240" w:lineRule="auto"/>
            </w:pPr>
            <w:r w:rsidRPr="00685060">
              <w:t>S</w:t>
            </w:r>
          </w:p>
        </w:tc>
        <w:tc>
          <w:tcPr>
            <w:tcW w:w="989" w:type="dxa"/>
          </w:tcPr>
          <w:p w14:paraId="1D660A94" w14:textId="77777777" w:rsidR="001B334A" w:rsidRPr="00685060" w:rsidRDefault="001B334A" w:rsidP="00D63FDB">
            <w:pPr>
              <w:pStyle w:val="S-O-P"/>
              <w:spacing w:before="76" w:after="76" w:line="240" w:lineRule="auto"/>
            </w:pPr>
            <w:r w:rsidRPr="00685060">
              <w:t>S</w:t>
            </w:r>
          </w:p>
        </w:tc>
        <w:tc>
          <w:tcPr>
            <w:tcW w:w="1043" w:type="dxa"/>
          </w:tcPr>
          <w:p w14:paraId="6EB091DA" w14:textId="77777777" w:rsidR="001B334A" w:rsidRPr="00685060" w:rsidRDefault="001B334A" w:rsidP="00D63FDB">
            <w:pPr>
              <w:pStyle w:val="S-O-P"/>
              <w:spacing w:before="76" w:after="76" w:line="240" w:lineRule="auto"/>
            </w:pPr>
            <w:r w:rsidRPr="00685060">
              <w:t>S</w:t>
            </w:r>
          </w:p>
        </w:tc>
      </w:tr>
      <w:tr w:rsidR="001B334A" w:rsidRPr="00685060" w14:paraId="5788784B" w14:textId="77777777" w:rsidTr="00D63FDB">
        <w:tc>
          <w:tcPr>
            <w:tcW w:w="6068" w:type="dxa"/>
          </w:tcPr>
          <w:p w14:paraId="3035074F" w14:textId="77777777" w:rsidR="001B334A" w:rsidRPr="00685060" w:rsidRDefault="001B334A" w:rsidP="00D63FDB">
            <w:pPr>
              <w:pStyle w:val="FABodyCopy"/>
              <w:spacing w:before="76" w:after="76" w:line="240" w:lineRule="auto"/>
            </w:pPr>
            <w:r w:rsidRPr="00685060">
              <w:t>Fuel Tank - Hybrid</w:t>
            </w:r>
          </w:p>
        </w:tc>
        <w:tc>
          <w:tcPr>
            <w:tcW w:w="990" w:type="dxa"/>
          </w:tcPr>
          <w:p w14:paraId="7D663338" w14:textId="77777777" w:rsidR="001B334A" w:rsidRPr="00685060" w:rsidRDefault="001B334A" w:rsidP="00D63FDB">
            <w:pPr>
              <w:pStyle w:val="S-O-P"/>
              <w:spacing w:before="76" w:after="76" w:line="240" w:lineRule="auto"/>
            </w:pPr>
          </w:p>
        </w:tc>
        <w:tc>
          <w:tcPr>
            <w:tcW w:w="990" w:type="dxa"/>
          </w:tcPr>
          <w:p w14:paraId="54C7DD29" w14:textId="77777777" w:rsidR="001B334A" w:rsidRPr="00685060" w:rsidRDefault="001B334A" w:rsidP="00D63FDB">
            <w:pPr>
              <w:pStyle w:val="S-O-P"/>
              <w:spacing w:before="76" w:after="76" w:line="240" w:lineRule="auto"/>
            </w:pPr>
          </w:p>
        </w:tc>
        <w:tc>
          <w:tcPr>
            <w:tcW w:w="989" w:type="dxa"/>
          </w:tcPr>
          <w:p w14:paraId="127C4471" w14:textId="77777777" w:rsidR="001B334A" w:rsidRPr="00685060" w:rsidRDefault="001B334A" w:rsidP="00D63FDB">
            <w:pPr>
              <w:pStyle w:val="S-O-P"/>
              <w:spacing w:before="76" w:after="76" w:line="240" w:lineRule="auto"/>
            </w:pPr>
          </w:p>
        </w:tc>
        <w:tc>
          <w:tcPr>
            <w:tcW w:w="1043" w:type="dxa"/>
          </w:tcPr>
          <w:p w14:paraId="445A4EA9" w14:textId="77777777" w:rsidR="001B334A" w:rsidRPr="00685060" w:rsidRDefault="001B334A" w:rsidP="00D63FDB">
            <w:pPr>
              <w:pStyle w:val="S-O-P"/>
              <w:spacing w:before="76" w:after="76" w:line="240" w:lineRule="auto"/>
            </w:pPr>
          </w:p>
        </w:tc>
      </w:tr>
      <w:tr w:rsidR="001B334A" w:rsidRPr="00685060" w14:paraId="6F1F028D" w14:textId="77777777" w:rsidTr="00D63FDB">
        <w:tc>
          <w:tcPr>
            <w:tcW w:w="6068" w:type="dxa"/>
          </w:tcPr>
          <w:p w14:paraId="297BB95A" w14:textId="77777777" w:rsidR="001B334A" w:rsidRPr="00685060" w:rsidRDefault="001B334A" w:rsidP="00D63FDB">
            <w:pPr>
              <w:pStyle w:val="FABodyIndent1"/>
              <w:spacing w:before="76" w:after="76" w:line="240" w:lineRule="auto"/>
            </w:pPr>
            <w:r w:rsidRPr="00685060">
              <w:t>16.5-gallon</w:t>
            </w:r>
          </w:p>
        </w:tc>
        <w:tc>
          <w:tcPr>
            <w:tcW w:w="990" w:type="dxa"/>
          </w:tcPr>
          <w:p w14:paraId="0A827EF3" w14:textId="77777777" w:rsidR="001B334A" w:rsidRPr="00685060" w:rsidRDefault="001B334A" w:rsidP="00D63FDB">
            <w:pPr>
              <w:pStyle w:val="S-O-P"/>
              <w:spacing w:before="76" w:after="76" w:line="240" w:lineRule="auto"/>
            </w:pPr>
            <w:r>
              <w:t>NA</w:t>
            </w:r>
          </w:p>
        </w:tc>
        <w:tc>
          <w:tcPr>
            <w:tcW w:w="990" w:type="dxa"/>
          </w:tcPr>
          <w:p w14:paraId="4B4CEE2B" w14:textId="77777777" w:rsidR="001B334A" w:rsidRPr="00685060" w:rsidRDefault="001B334A" w:rsidP="00D63FDB">
            <w:pPr>
              <w:pStyle w:val="S-O-P"/>
              <w:spacing w:before="76" w:after="76" w:line="240" w:lineRule="auto"/>
            </w:pPr>
            <w:r w:rsidRPr="00685060">
              <w:t>S</w:t>
            </w:r>
          </w:p>
        </w:tc>
        <w:tc>
          <w:tcPr>
            <w:tcW w:w="989" w:type="dxa"/>
          </w:tcPr>
          <w:p w14:paraId="6159C2CF" w14:textId="77777777" w:rsidR="001B334A" w:rsidRPr="00685060" w:rsidRDefault="001B334A" w:rsidP="00D63FDB">
            <w:pPr>
              <w:pStyle w:val="S-O-P"/>
              <w:spacing w:before="76" w:after="76" w:line="240" w:lineRule="auto"/>
            </w:pPr>
            <w:r w:rsidRPr="00685060">
              <w:t>S</w:t>
            </w:r>
          </w:p>
        </w:tc>
        <w:tc>
          <w:tcPr>
            <w:tcW w:w="1043" w:type="dxa"/>
          </w:tcPr>
          <w:p w14:paraId="4B935B36" w14:textId="77777777" w:rsidR="001B334A" w:rsidRPr="00685060" w:rsidRDefault="001B334A" w:rsidP="00D63FDB">
            <w:pPr>
              <w:pStyle w:val="S-O-P"/>
              <w:spacing w:before="76" w:after="76" w:line="240" w:lineRule="auto"/>
            </w:pPr>
            <w:r w:rsidRPr="00685060">
              <w:t>S</w:t>
            </w:r>
          </w:p>
        </w:tc>
      </w:tr>
      <w:tr w:rsidR="001B334A" w:rsidRPr="00685060" w14:paraId="328BB69B" w14:textId="77777777" w:rsidTr="00D63FDB">
        <w:tc>
          <w:tcPr>
            <w:tcW w:w="6068" w:type="dxa"/>
          </w:tcPr>
          <w:p w14:paraId="13B1D68F" w14:textId="77777777" w:rsidR="001B334A" w:rsidRPr="00685060" w:rsidRDefault="001B334A" w:rsidP="00D63FDB">
            <w:pPr>
              <w:pStyle w:val="FABodyCopy"/>
              <w:spacing w:before="76" w:after="76" w:line="240" w:lineRule="auto"/>
            </w:pPr>
            <w:r w:rsidRPr="00685060">
              <w:t xml:space="preserve">Suspension </w:t>
            </w:r>
          </w:p>
        </w:tc>
        <w:tc>
          <w:tcPr>
            <w:tcW w:w="990" w:type="dxa"/>
          </w:tcPr>
          <w:p w14:paraId="2880DED4" w14:textId="77777777" w:rsidR="001B334A" w:rsidRPr="00685060" w:rsidRDefault="001B334A" w:rsidP="00D63FDB">
            <w:pPr>
              <w:pStyle w:val="S-O-P"/>
              <w:spacing w:before="76" w:after="76" w:line="240" w:lineRule="auto"/>
            </w:pPr>
          </w:p>
        </w:tc>
        <w:tc>
          <w:tcPr>
            <w:tcW w:w="990" w:type="dxa"/>
          </w:tcPr>
          <w:p w14:paraId="72F12B4D" w14:textId="77777777" w:rsidR="001B334A" w:rsidRPr="00685060" w:rsidRDefault="001B334A" w:rsidP="00D63FDB">
            <w:pPr>
              <w:pStyle w:val="S-O-P"/>
              <w:spacing w:before="76" w:after="76" w:line="240" w:lineRule="auto"/>
            </w:pPr>
          </w:p>
        </w:tc>
        <w:tc>
          <w:tcPr>
            <w:tcW w:w="989" w:type="dxa"/>
          </w:tcPr>
          <w:p w14:paraId="29172355" w14:textId="77777777" w:rsidR="001B334A" w:rsidRPr="00685060" w:rsidRDefault="001B334A" w:rsidP="00D63FDB">
            <w:pPr>
              <w:pStyle w:val="S-O-P"/>
              <w:spacing w:before="76" w:after="76" w:line="240" w:lineRule="auto"/>
            </w:pPr>
          </w:p>
        </w:tc>
        <w:tc>
          <w:tcPr>
            <w:tcW w:w="1043" w:type="dxa"/>
          </w:tcPr>
          <w:p w14:paraId="77B33F2E" w14:textId="77777777" w:rsidR="001B334A" w:rsidRPr="00685060" w:rsidRDefault="001B334A" w:rsidP="00D63FDB">
            <w:pPr>
              <w:pStyle w:val="S-O-P"/>
              <w:spacing w:before="76" w:after="76" w:line="240" w:lineRule="auto"/>
            </w:pPr>
          </w:p>
        </w:tc>
      </w:tr>
      <w:tr w:rsidR="001B334A" w:rsidRPr="00685060" w14:paraId="6106B44E" w14:textId="77777777" w:rsidTr="00D63FDB">
        <w:tc>
          <w:tcPr>
            <w:tcW w:w="6068" w:type="dxa"/>
          </w:tcPr>
          <w:p w14:paraId="34E92B8E" w14:textId="77777777" w:rsidR="001B334A" w:rsidRPr="00685060" w:rsidRDefault="001B334A" w:rsidP="00D63FDB">
            <w:pPr>
              <w:pStyle w:val="FABodyIndent1"/>
              <w:spacing w:before="76" w:after="76" w:line="240" w:lineRule="auto"/>
            </w:pPr>
            <w:r w:rsidRPr="00685060">
              <w:t>Touring-tuned</w:t>
            </w:r>
          </w:p>
        </w:tc>
        <w:tc>
          <w:tcPr>
            <w:tcW w:w="990" w:type="dxa"/>
          </w:tcPr>
          <w:p w14:paraId="7038B8DB" w14:textId="77777777" w:rsidR="001B334A" w:rsidRPr="00685060" w:rsidRDefault="001B334A" w:rsidP="00D63FDB">
            <w:pPr>
              <w:pStyle w:val="S-O-P"/>
              <w:spacing w:before="76" w:after="76" w:line="240" w:lineRule="auto"/>
            </w:pPr>
            <w:r w:rsidRPr="00685060">
              <w:t>S</w:t>
            </w:r>
          </w:p>
        </w:tc>
        <w:tc>
          <w:tcPr>
            <w:tcW w:w="990" w:type="dxa"/>
          </w:tcPr>
          <w:p w14:paraId="4B189455" w14:textId="77777777" w:rsidR="001B334A" w:rsidRPr="00685060" w:rsidRDefault="001B334A" w:rsidP="00D63FDB">
            <w:pPr>
              <w:pStyle w:val="S-O-P"/>
              <w:spacing w:before="76" w:after="76" w:line="240" w:lineRule="auto"/>
            </w:pPr>
            <w:r w:rsidRPr="00685060">
              <w:t>S</w:t>
            </w:r>
          </w:p>
        </w:tc>
        <w:tc>
          <w:tcPr>
            <w:tcW w:w="989" w:type="dxa"/>
          </w:tcPr>
          <w:p w14:paraId="08FF5494" w14:textId="77777777" w:rsidR="001B334A" w:rsidRPr="00685060" w:rsidRDefault="001B334A" w:rsidP="00D63FDB">
            <w:pPr>
              <w:pStyle w:val="S-O-P"/>
              <w:spacing w:before="76" w:after="76" w:line="240" w:lineRule="auto"/>
            </w:pPr>
            <w:r w:rsidRPr="00685060">
              <w:t>S</w:t>
            </w:r>
          </w:p>
        </w:tc>
        <w:tc>
          <w:tcPr>
            <w:tcW w:w="1043" w:type="dxa"/>
          </w:tcPr>
          <w:p w14:paraId="465C611F" w14:textId="77777777" w:rsidR="001B334A" w:rsidRPr="00685060" w:rsidRDefault="001B334A" w:rsidP="00D63FDB">
            <w:pPr>
              <w:pStyle w:val="S-O-P"/>
              <w:spacing w:before="76" w:after="76" w:line="240" w:lineRule="auto"/>
            </w:pPr>
            <w:r w:rsidRPr="00685060">
              <w:t>S</w:t>
            </w:r>
          </w:p>
        </w:tc>
      </w:tr>
      <w:tr w:rsidR="001B334A" w:rsidRPr="00685060" w14:paraId="0F6476B9" w14:textId="77777777" w:rsidTr="00D63FDB">
        <w:tc>
          <w:tcPr>
            <w:tcW w:w="6068" w:type="dxa"/>
          </w:tcPr>
          <w:p w14:paraId="59401091" w14:textId="77777777" w:rsidR="001B334A" w:rsidRPr="00685060" w:rsidRDefault="001B334A" w:rsidP="00D63FDB">
            <w:pPr>
              <w:pStyle w:val="FABodyIndent1"/>
              <w:spacing w:before="76" w:after="76" w:line="240" w:lineRule="auto"/>
            </w:pPr>
            <w:r w:rsidRPr="00685060">
              <w:t xml:space="preserve">AWD suspension (when equipped with AWD Driveline)* </w:t>
            </w:r>
          </w:p>
        </w:tc>
        <w:tc>
          <w:tcPr>
            <w:tcW w:w="990" w:type="dxa"/>
          </w:tcPr>
          <w:p w14:paraId="09C86AAA" w14:textId="77777777" w:rsidR="001B334A" w:rsidRPr="00685060" w:rsidRDefault="001B334A" w:rsidP="00D63FDB">
            <w:pPr>
              <w:pStyle w:val="S-O-P"/>
              <w:spacing w:before="76" w:after="76" w:line="240" w:lineRule="auto"/>
            </w:pPr>
            <w:r>
              <w:t>NA</w:t>
            </w:r>
          </w:p>
        </w:tc>
        <w:tc>
          <w:tcPr>
            <w:tcW w:w="990" w:type="dxa"/>
          </w:tcPr>
          <w:p w14:paraId="68B0A305" w14:textId="77777777" w:rsidR="001B334A" w:rsidRPr="00685060" w:rsidRDefault="001B334A" w:rsidP="00D63FDB">
            <w:pPr>
              <w:pStyle w:val="S-O-P"/>
              <w:spacing w:before="76" w:after="76" w:line="240" w:lineRule="auto"/>
            </w:pPr>
            <w:r w:rsidRPr="00685060">
              <w:t>S</w:t>
            </w:r>
          </w:p>
        </w:tc>
        <w:tc>
          <w:tcPr>
            <w:tcW w:w="989" w:type="dxa"/>
          </w:tcPr>
          <w:p w14:paraId="5B6AD78C" w14:textId="77777777" w:rsidR="001B334A" w:rsidRPr="00685060" w:rsidRDefault="001B334A" w:rsidP="00D63FDB">
            <w:pPr>
              <w:pStyle w:val="S-O-P"/>
              <w:spacing w:before="76" w:after="76" w:line="240" w:lineRule="auto"/>
            </w:pPr>
            <w:r w:rsidRPr="00685060">
              <w:t>S</w:t>
            </w:r>
          </w:p>
        </w:tc>
        <w:tc>
          <w:tcPr>
            <w:tcW w:w="1043" w:type="dxa"/>
          </w:tcPr>
          <w:p w14:paraId="2CDC02CE" w14:textId="77777777" w:rsidR="001B334A" w:rsidRPr="00685060" w:rsidRDefault="001B334A" w:rsidP="00D63FDB">
            <w:pPr>
              <w:pStyle w:val="S-O-P"/>
              <w:spacing w:before="76" w:after="76" w:line="240" w:lineRule="auto"/>
            </w:pPr>
            <w:r w:rsidRPr="00685060">
              <w:t>S</w:t>
            </w:r>
          </w:p>
        </w:tc>
      </w:tr>
    </w:tbl>
    <w:p w14:paraId="1C2B618A" w14:textId="77777777" w:rsidR="001B334A" w:rsidRDefault="001B334A" w:rsidP="001B334A">
      <w:pPr>
        <w:pStyle w:val="Heading3"/>
      </w:pPr>
      <w:r w:rsidRPr="00685060">
        <w:t>EXTERIOR</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6BA5DC55" w14:textId="77777777" w:rsidTr="00D63FDB">
        <w:trPr>
          <w:tblHeader/>
        </w:trPr>
        <w:tc>
          <w:tcPr>
            <w:tcW w:w="6068" w:type="dxa"/>
            <w:vAlign w:val="bottom"/>
          </w:tcPr>
          <w:p w14:paraId="4749A5CD" w14:textId="77777777" w:rsidR="001B334A" w:rsidRPr="00685060" w:rsidRDefault="001B334A" w:rsidP="00D63FDB">
            <w:pPr>
              <w:pStyle w:val="ModelSubhead"/>
              <w:jc w:val="left"/>
            </w:pPr>
            <w:r w:rsidRPr="00685060">
              <w:t>EXTERIOR</w:t>
            </w:r>
          </w:p>
        </w:tc>
        <w:tc>
          <w:tcPr>
            <w:tcW w:w="990" w:type="dxa"/>
            <w:vAlign w:val="bottom"/>
          </w:tcPr>
          <w:p w14:paraId="6F6A8BED" w14:textId="77777777" w:rsidR="001B334A" w:rsidRPr="00685060" w:rsidRDefault="001B334A" w:rsidP="00D63FDB">
            <w:pPr>
              <w:pStyle w:val="ModelSubhead"/>
            </w:pPr>
            <w:r w:rsidRPr="00685060">
              <w:t>Pacifica Touring</w:t>
            </w:r>
            <w:r>
              <w:t>*</w:t>
            </w:r>
          </w:p>
        </w:tc>
        <w:tc>
          <w:tcPr>
            <w:tcW w:w="990" w:type="dxa"/>
            <w:vAlign w:val="bottom"/>
          </w:tcPr>
          <w:p w14:paraId="6586F6DC" w14:textId="77777777" w:rsidR="001B334A" w:rsidRPr="00685060" w:rsidRDefault="001B334A" w:rsidP="00D63FDB">
            <w:pPr>
              <w:pStyle w:val="ModelSubhead"/>
            </w:pPr>
            <w:r w:rsidRPr="00685060">
              <w:t>Pacifica Touring L</w:t>
            </w:r>
          </w:p>
        </w:tc>
        <w:tc>
          <w:tcPr>
            <w:tcW w:w="989" w:type="dxa"/>
            <w:vAlign w:val="bottom"/>
          </w:tcPr>
          <w:p w14:paraId="05B94831" w14:textId="77777777" w:rsidR="001B334A" w:rsidRPr="00685060" w:rsidRDefault="001B334A" w:rsidP="00D63FDB">
            <w:pPr>
              <w:pStyle w:val="ModelSubhead"/>
            </w:pPr>
            <w:r w:rsidRPr="00685060">
              <w:t>Pacifica</w:t>
            </w:r>
            <w:r>
              <w:br/>
            </w:r>
            <w:r w:rsidRPr="00685060">
              <w:t>Limited</w:t>
            </w:r>
          </w:p>
        </w:tc>
        <w:tc>
          <w:tcPr>
            <w:tcW w:w="1043" w:type="dxa"/>
            <w:vAlign w:val="bottom"/>
          </w:tcPr>
          <w:p w14:paraId="3013335A" w14:textId="77777777" w:rsidR="001B334A" w:rsidRPr="00685060" w:rsidRDefault="001B334A" w:rsidP="00D63FDB">
            <w:pPr>
              <w:pStyle w:val="ModelSubhead"/>
            </w:pPr>
            <w:r w:rsidRPr="00685060">
              <w:t>Pacifica</w:t>
            </w:r>
            <w:r>
              <w:br/>
            </w:r>
            <w:r w:rsidRPr="00685060">
              <w:t>Pinnacle</w:t>
            </w:r>
          </w:p>
        </w:tc>
      </w:tr>
      <w:tr w:rsidR="001B334A" w:rsidRPr="00685060" w14:paraId="1327A6E5" w14:textId="77777777" w:rsidTr="00D63FDB">
        <w:tc>
          <w:tcPr>
            <w:tcW w:w="6068" w:type="dxa"/>
          </w:tcPr>
          <w:p w14:paraId="5502A482" w14:textId="77777777" w:rsidR="001B334A" w:rsidRPr="00685060" w:rsidRDefault="001B334A" w:rsidP="00D63FDB">
            <w:pPr>
              <w:pStyle w:val="FABodyCopy"/>
            </w:pPr>
            <w:r w:rsidRPr="00685060">
              <w:t xml:space="preserve">Door Handles </w:t>
            </w:r>
          </w:p>
        </w:tc>
        <w:tc>
          <w:tcPr>
            <w:tcW w:w="990" w:type="dxa"/>
          </w:tcPr>
          <w:p w14:paraId="616E0456" w14:textId="77777777" w:rsidR="001B334A" w:rsidRPr="00685060" w:rsidRDefault="001B334A" w:rsidP="00D63FDB">
            <w:pPr>
              <w:pStyle w:val="S-O-P"/>
            </w:pPr>
          </w:p>
        </w:tc>
        <w:tc>
          <w:tcPr>
            <w:tcW w:w="990" w:type="dxa"/>
          </w:tcPr>
          <w:p w14:paraId="54A953C6" w14:textId="77777777" w:rsidR="001B334A" w:rsidRPr="00685060" w:rsidRDefault="001B334A" w:rsidP="00D63FDB">
            <w:pPr>
              <w:pStyle w:val="S-O-P"/>
            </w:pPr>
          </w:p>
        </w:tc>
        <w:tc>
          <w:tcPr>
            <w:tcW w:w="989" w:type="dxa"/>
          </w:tcPr>
          <w:p w14:paraId="7EFFA86B" w14:textId="77777777" w:rsidR="001B334A" w:rsidRPr="00685060" w:rsidRDefault="001B334A" w:rsidP="00D63FDB">
            <w:pPr>
              <w:pStyle w:val="S-O-P"/>
            </w:pPr>
          </w:p>
        </w:tc>
        <w:tc>
          <w:tcPr>
            <w:tcW w:w="1043" w:type="dxa"/>
          </w:tcPr>
          <w:p w14:paraId="30ED1ABE" w14:textId="77777777" w:rsidR="001B334A" w:rsidRPr="00685060" w:rsidRDefault="001B334A" w:rsidP="00D63FDB">
            <w:pPr>
              <w:pStyle w:val="S-O-P"/>
            </w:pPr>
          </w:p>
        </w:tc>
      </w:tr>
      <w:tr w:rsidR="001B334A" w:rsidRPr="00685060" w14:paraId="7059E43F" w14:textId="77777777" w:rsidTr="00D63FDB">
        <w:tc>
          <w:tcPr>
            <w:tcW w:w="6068" w:type="dxa"/>
          </w:tcPr>
          <w:p w14:paraId="733A57AF" w14:textId="77777777" w:rsidR="001B334A" w:rsidRPr="00685060" w:rsidRDefault="001B334A" w:rsidP="00D63FDB">
            <w:pPr>
              <w:pStyle w:val="FABodyIndent1"/>
            </w:pPr>
            <w:r w:rsidRPr="00685060">
              <w:t>Body color (packaged with S Appearance Package)</w:t>
            </w:r>
          </w:p>
        </w:tc>
        <w:tc>
          <w:tcPr>
            <w:tcW w:w="990" w:type="dxa"/>
          </w:tcPr>
          <w:p w14:paraId="2042D321" w14:textId="77777777" w:rsidR="001B334A" w:rsidRPr="00685060" w:rsidRDefault="001B334A" w:rsidP="00D63FDB">
            <w:pPr>
              <w:pStyle w:val="S-O-P"/>
            </w:pPr>
            <w:r w:rsidRPr="00685060">
              <w:t>S</w:t>
            </w:r>
          </w:p>
        </w:tc>
        <w:tc>
          <w:tcPr>
            <w:tcW w:w="990" w:type="dxa"/>
          </w:tcPr>
          <w:p w14:paraId="3EAA6AE3" w14:textId="77777777" w:rsidR="001B334A" w:rsidRPr="00685060" w:rsidRDefault="001B334A" w:rsidP="00D63FDB">
            <w:pPr>
              <w:pStyle w:val="S-O-P"/>
            </w:pPr>
            <w:r w:rsidRPr="00685060">
              <w:t>P</w:t>
            </w:r>
          </w:p>
        </w:tc>
        <w:tc>
          <w:tcPr>
            <w:tcW w:w="989" w:type="dxa"/>
          </w:tcPr>
          <w:p w14:paraId="2AD34E66" w14:textId="77777777" w:rsidR="001B334A" w:rsidRPr="00685060" w:rsidRDefault="001B334A" w:rsidP="00D63FDB">
            <w:pPr>
              <w:pStyle w:val="S-O-P"/>
            </w:pPr>
            <w:r w:rsidRPr="00685060">
              <w:t>P</w:t>
            </w:r>
          </w:p>
        </w:tc>
        <w:tc>
          <w:tcPr>
            <w:tcW w:w="1043" w:type="dxa"/>
          </w:tcPr>
          <w:p w14:paraId="077360EC" w14:textId="77777777" w:rsidR="001B334A" w:rsidRPr="00685060" w:rsidRDefault="001B334A" w:rsidP="00D63FDB">
            <w:pPr>
              <w:pStyle w:val="S-O-P"/>
            </w:pPr>
            <w:r>
              <w:t>NA</w:t>
            </w:r>
          </w:p>
        </w:tc>
      </w:tr>
      <w:tr w:rsidR="001B334A" w:rsidRPr="00685060" w14:paraId="6B40732A" w14:textId="77777777" w:rsidTr="00D63FDB">
        <w:tc>
          <w:tcPr>
            <w:tcW w:w="6068" w:type="dxa"/>
          </w:tcPr>
          <w:p w14:paraId="43962CAA" w14:textId="77777777" w:rsidR="001B334A" w:rsidRPr="00685060" w:rsidRDefault="001B334A" w:rsidP="00D63FDB">
            <w:pPr>
              <w:pStyle w:val="FABodyIndent1"/>
            </w:pPr>
            <w:r w:rsidRPr="00685060">
              <w:t xml:space="preserve">Platinum Chrome </w:t>
            </w:r>
          </w:p>
        </w:tc>
        <w:tc>
          <w:tcPr>
            <w:tcW w:w="990" w:type="dxa"/>
          </w:tcPr>
          <w:p w14:paraId="733C3F42" w14:textId="77777777" w:rsidR="001B334A" w:rsidRPr="00685060" w:rsidRDefault="001B334A" w:rsidP="00D63FDB">
            <w:pPr>
              <w:pStyle w:val="S-O-P"/>
            </w:pPr>
            <w:r>
              <w:t>NA</w:t>
            </w:r>
          </w:p>
        </w:tc>
        <w:tc>
          <w:tcPr>
            <w:tcW w:w="990" w:type="dxa"/>
          </w:tcPr>
          <w:p w14:paraId="6953CE72" w14:textId="77777777" w:rsidR="001B334A" w:rsidRPr="00685060" w:rsidRDefault="001B334A" w:rsidP="00D63FDB">
            <w:pPr>
              <w:pStyle w:val="S-O-P"/>
            </w:pPr>
            <w:r>
              <w:t>NA</w:t>
            </w:r>
          </w:p>
        </w:tc>
        <w:tc>
          <w:tcPr>
            <w:tcW w:w="989" w:type="dxa"/>
          </w:tcPr>
          <w:p w14:paraId="4F23D4D6" w14:textId="77777777" w:rsidR="001B334A" w:rsidRPr="00685060" w:rsidRDefault="001B334A" w:rsidP="00D63FDB">
            <w:pPr>
              <w:pStyle w:val="S-O-P"/>
            </w:pPr>
            <w:r>
              <w:t>NA</w:t>
            </w:r>
          </w:p>
        </w:tc>
        <w:tc>
          <w:tcPr>
            <w:tcW w:w="1043" w:type="dxa"/>
          </w:tcPr>
          <w:p w14:paraId="2CA90563" w14:textId="77777777" w:rsidR="001B334A" w:rsidRPr="00685060" w:rsidRDefault="001B334A" w:rsidP="00D63FDB">
            <w:pPr>
              <w:pStyle w:val="S-O-P"/>
            </w:pPr>
            <w:r w:rsidRPr="00685060">
              <w:t>S</w:t>
            </w:r>
          </w:p>
        </w:tc>
      </w:tr>
      <w:tr w:rsidR="001B334A" w:rsidRPr="00685060" w14:paraId="200C6041" w14:textId="77777777" w:rsidTr="00D63FDB">
        <w:tc>
          <w:tcPr>
            <w:tcW w:w="6068" w:type="dxa"/>
          </w:tcPr>
          <w:p w14:paraId="228F080C" w14:textId="77777777" w:rsidR="001B334A" w:rsidRPr="00685060" w:rsidRDefault="001B334A" w:rsidP="00D63FDB">
            <w:pPr>
              <w:pStyle w:val="FABodyCopy"/>
            </w:pPr>
            <w:r w:rsidRPr="00685060">
              <w:t xml:space="preserve">Doors </w:t>
            </w:r>
          </w:p>
        </w:tc>
        <w:tc>
          <w:tcPr>
            <w:tcW w:w="990" w:type="dxa"/>
          </w:tcPr>
          <w:p w14:paraId="64347C83" w14:textId="77777777" w:rsidR="001B334A" w:rsidRPr="00685060" w:rsidRDefault="001B334A" w:rsidP="00D63FDB">
            <w:pPr>
              <w:pStyle w:val="S-O-P"/>
            </w:pPr>
          </w:p>
        </w:tc>
        <w:tc>
          <w:tcPr>
            <w:tcW w:w="990" w:type="dxa"/>
          </w:tcPr>
          <w:p w14:paraId="4C99AAB8" w14:textId="77777777" w:rsidR="001B334A" w:rsidRPr="00685060" w:rsidRDefault="001B334A" w:rsidP="00D63FDB">
            <w:pPr>
              <w:pStyle w:val="S-O-P"/>
            </w:pPr>
          </w:p>
        </w:tc>
        <w:tc>
          <w:tcPr>
            <w:tcW w:w="989" w:type="dxa"/>
          </w:tcPr>
          <w:p w14:paraId="3E373BB9" w14:textId="77777777" w:rsidR="001B334A" w:rsidRPr="00685060" w:rsidRDefault="001B334A" w:rsidP="00D63FDB">
            <w:pPr>
              <w:pStyle w:val="S-O-P"/>
            </w:pPr>
          </w:p>
        </w:tc>
        <w:tc>
          <w:tcPr>
            <w:tcW w:w="1043" w:type="dxa"/>
          </w:tcPr>
          <w:p w14:paraId="67FAEABE" w14:textId="77777777" w:rsidR="001B334A" w:rsidRPr="00685060" w:rsidRDefault="001B334A" w:rsidP="00D63FDB">
            <w:pPr>
              <w:pStyle w:val="S-O-P"/>
            </w:pPr>
          </w:p>
        </w:tc>
      </w:tr>
      <w:tr w:rsidR="001B334A" w:rsidRPr="00685060" w14:paraId="191DF975" w14:textId="77777777" w:rsidTr="00D63FDB">
        <w:tc>
          <w:tcPr>
            <w:tcW w:w="6068" w:type="dxa"/>
          </w:tcPr>
          <w:p w14:paraId="15D5604D" w14:textId="77777777" w:rsidR="001B334A" w:rsidRPr="00685060" w:rsidRDefault="001B334A" w:rsidP="00D63FDB">
            <w:pPr>
              <w:pStyle w:val="FABodyIndent1"/>
            </w:pPr>
            <w:r w:rsidRPr="00685060">
              <w:t>Power sliding</w:t>
            </w:r>
          </w:p>
        </w:tc>
        <w:tc>
          <w:tcPr>
            <w:tcW w:w="990" w:type="dxa"/>
          </w:tcPr>
          <w:p w14:paraId="35DC36C6" w14:textId="77777777" w:rsidR="001B334A" w:rsidRPr="00685060" w:rsidRDefault="001B334A" w:rsidP="00D63FDB">
            <w:pPr>
              <w:pStyle w:val="S-O-P"/>
            </w:pPr>
            <w:r w:rsidRPr="00685060">
              <w:t>S</w:t>
            </w:r>
          </w:p>
        </w:tc>
        <w:tc>
          <w:tcPr>
            <w:tcW w:w="990" w:type="dxa"/>
          </w:tcPr>
          <w:p w14:paraId="5C2E2ABC" w14:textId="77777777" w:rsidR="001B334A" w:rsidRPr="00685060" w:rsidRDefault="001B334A" w:rsidP="00D63FDB">
            <w:pPr>
              <w:pStyle w:val="S-O-P"/>
            </w:pPr>
            <w:r w:rsidRPr="00685060">
              <w:t>S</w:t>
            </w:r>
          </w:p>
        </w:tc>
        <w:tc>
          <w:tcPr>
            <w:tcW w:w="989" w:type="dxa"/>
          </w:tcPr>
          <w:p w14:paraId="722A6235" w14:textId="77777777" w:rsidR="001B334A" w:rsidRPr="003B60D1" w:rsidRDefault="001B334A" w:rsidP="00D63FDB">
            <w:pPr>
              <w:pStyle w:val="S-O-P"/>
              <w:rPr>
                <w:color w:val="000000" w:themeColor="text1"/>
              </w:rPr>
            </w:pPr>
            <w:r w:rsidRPr="003B60D1">
              <w:rPr>
                <w:color w:val="000000" w:themeColor="text1"/>
              </w:rPr>
              <w:t>NA</w:t>
            </w:r>
            <w:r>
              <w:rPr>
                <w:color w:val="000000" w:themeColor="text1"/>
              </w:rPr>
              <w:t xml:space="preserve"> </w:t>
            </w:r>
          </w:p>
        </w:tc>
        <w:tc>
          <w:tcPr>
            <w:tcW w:w="1043" w:type="dxa"/>
          </w:tcPr>
          <w:p w14:paraId="5F068B61" w14:textId="77777777" w:rsidR="001B334A" w:rsidRPr="003B60D1" w:rsidRDefault="001B334A" w:rsidP="00D63FDB">
            <w:pPr>
              <w:pStyle w:val="S-O-P"/>
              <w:rPr>
                <w:color w:val="000000" w:themeColor="text1"/>
              </w:rPr>
            </w:pPr>
            <w:r w:rsidRPr="003B60D1">
              <w:rPr>
                <w:color w:val="000000" w:themeColor="text1"/>
              </w:rPr>
              <w:t>N</w:t>
            </w:r>
            <w:r>
              <w:rPr>
                <w:color w:val="000000" w:themeColor="text1"/>
              </w:rPr>
              <w:t xml:space="preserve">A </w:t>
            </w:r>
          </w:p>
        </w:tc>
      </w:tr>
      <w:tr w:rsidR="001B334A" w:rsidRPr="00685060" w14:paraId="4D1F6C42" w14:textId="77777777" w:rsidTr="00D63FDB">
        <w:tc>
          <w:tcPr>
            <w:tcW w:w="6068" w:type="dxa"/>
          </w:tcPr>
          <w:p w14:paraId="2DF7C297" w14:textId="77777777" w:rsidR="001B334A" w:rsidRPr="00685060" w:rsidRDefault="001B334A" w:rsidP="00D63FDB">
            <w:pPr>
              <w:pStyle w:val="FABodyIndent1"/>
            </w:pPr>
            <w:r w:rsidRPr="00685060">
              <w:t xml:space="preserve">Hands-free power-sliding doors and liftgate </w:t>
            </w:r>
          </w:p>
        </w:tc>
        <w:tc>
          <w:tcPr>
            <w:tcW w:w="990" w:type="dxa"/>
          </w:tcPr>
          <w:p w14:paraId="14F0E078" w14:textId="77777777" w:rsidR="001B334A" w:rsidRPr="00685060" w:rsidRDefault="001B334A" w:rsidP="00D63FDB">
            <w:pPr>
              <w:pStyle w:val="S-O-P"/>
            </w:pPr>
            <w:r>
              <w:t>NA</w:t>
            </w:r>
          </w:p>
        </w:tc>
        <w:tc>
          <w:tcPr>
            <w:tcW w:w="990" w:type="dxa"/>
          </w:tcPr>
          <w:p w14:paraId="77E00540" w14:textId="77777777" w:rsidR="001B334A" w:rsidRPr="00685060" w:rsidRDefault="001B334A" w:rsidP="00D63FDB">
            <w:pPr>
              <w:pStyle w:val="S-O-P"/>
            </w:pPr>
            <w:r>
              <w:t>P</w:t>
            </w:r>
          </w:p>
        </w:tc>
        <w:tc>
          <w:tcPr>
            <w:tcW w:w="989" w:type="dxa"/>
          </w:tcPr>
          <w:p w14:paraId="68366827" w14:textId="77777777" w:rsidR="001B334A" w:rsidRPr="00685060" w:rsidRDefault="001B334A" w:rsidP="00D63FDB">
            <w:pPr>
              <w:pStyle w:val="S-O-P"/>
            </w:pPr>
            <w:r w:rsidRPr="00685060">
              <w:t>S</w:t>
            </w:r>
          </w:p>
        </w:tc>
        <w:tc>
          <w:tcPr>
            <w:tcW w:w="1043" w:type="dxa"/>
          </w:tcPr>
          <w:p w14:paraId="0A467C69" w14:textId="77777777" w:rsidR="001B334A" w:rsidRPr="00685060" w:rsidRDefault="001B334A" w:rsidP="00D63FDB">
            <w:pPr>
              <w:pStyle w:val="S-O-P"/>
            </w:pPr>
            <w:r w:rsidRPr="00685060">
              <w:t>S</w:t>
            </w:r>
          </w:p>
        </w:tc>
      </w:tr>
      <w:tr w:rsidR="001B334A" w:rsidRPr="00685060" w14:paraId="26546B1C" w14:textId="77777777" w:rsidTr="00D63FDB">
        <w:tc>
          <w:tcPr>
            <w:tcW w:w="6068" w:type="dxa"/>
          </w:tcPr>
          <w:p w14:paraId="49890EF2" w14:textId="77777777" w:rsidR="001B334A" w:rsidRPr="00685060" w:rsidRDefault="001B334A" w:rsidP="00D63FDB">
            <w:pPr>
              <w:pStyle w:val="FABodyCopy"/>
            </w:pPr>
            <w:r w:rsidRPr="00685060">
              <w:t xml:space="preserve">Fog Lamps </w:t>
            </w:r>
          </w:p>
        </w:tc>
        <w:tc>
          <w:tcPr>
            <w:tcW w:w="990" w:type="dxa"/>
          </w:tcPr>
          <w:p w14:paraId="2A0F3421" w14:textId="77777777" w:rsidR="001B334A" w:rsidRPr="00685060" w:rsidRDefault="001B334A" w:rsidP="00D63FDB">
            <w:pPr>
              <w:pStyle w:val="S-O-P"/>
            </w:pPr>
          </w:p>
        </w:tc>
        <w:tc>
          <w:tcPr>
            <w:tcW w:w="990" w:type="dxa"/>
          </w:tcPr>
          <w:p w14:paraId="244FA424" w14:textId="77777777" w:rsidR="001B334A" w:rsidRPr="00685060" w:rsidRDefault="001B334A" w:rsidP="00D63FDB">
            <w:pPr>
              <w:pStyle w:val="S-O-P"/>
            </w:pPr>
          </w:p>
        </w:tc>
        <w:tc>
          <w:tcPr>
            <w:tcW w:w="989" w:type="dxa"/>
          </w:tcPr>
          <w:p w14:paraId="1E58BDDD" w14:textId="77777777" w:rsidR="001B334A" w:rsidRPr="00685060" w:rsidRDefault="001B334A" w:rsidP="00D63FDB">
            <w:pPr>
              <w:pStyle w:val="S-O-P"/>
            </w:pPr>
          </w:p>
        </w:tc>
        <w:tc>
          <w:tcPr>
            <w:tcW w:w="1043" w:type="dxa"/>
          </w:tcPr>
          <w:p w14:paraId="4D789762" w14:textId="77777777" w:rsidR="001B334A" w:rsidRPr="00685060" w:rsidRDefault="001B334A" w:rsidP="00D63FDB">
            <w:pPr>
              <w:pStyle w:val="S-O-P"/>
            </w:pPr>
          </w:p>
        </w:tc>
      </w:tr>
      <w:tr w:rsidR="001B334A" w:rsidRPr="00685060" w14:paraId="00987508" w14:textId="77777777" w:rsidTr="00D63FDB">
        <w:tc>
          <w:tcPr>
            <w:tcW w:w="6068" w:type="dxa"/>
          </w:tcPr>
          <w:p w14:paraId="0F9DE937" w14:textId="77777777" w:rsidR="001B334A" w:rsidRPr="00685060" w:rsidRDefault="001B334A" w:rsidP="00D63FDB">
            <w:pPr>
              <w:pStyle w:val="FABodyIndent1"/>
            </w:pPr>
            <w:r w:rsidRPr="00685060">
              <w:t>LED</w:t>
            </w:r>
          </w:p>
        </w:tc>
        <w:tc>
          <w:tcPr>
            <w:tcW w:w="990" w:type="dxa"/>
          </w:tcPr>
          <w:p w14:paraId="3808A6DE" w14:textId="77777777" w:rsidR="001B334A" w:rsidRPr="00685060" w:rsidRDefault="001B334A" w:rsidP="00D63FDB">
            <w:pPr>
              <w:pStyle w:val="S-O-P"/>
            </w:pPr>
            <w:r w:rsidRPr="00685060">
              <w:t>S</w:t>
            </w:r>
          </w:p>
        </w:tc>
        <w:tc>
          <w:tcPr>
            <w:tcW w:w="990" w:type="dxa"/>
          </w:tcPr>
          <w:p w14:paraId="3EF65BDB" w14:textId="77777777" w:rsidR="001B334A" w:rsidRPr="00685060" w:rsidRDefault="001B334A" w:rsidP="00D63FDB">
            <w:pPr>
              <w:pStyle w:val="S-O-P"/>
            </w:pPr>
            <w:r w:rsidRPr="00685060">
              <w:t>S</w:t>
            </w:r>
          </w:p>
        </w:tc>
        <w:tc>
          <w:tcPr>
            <w:tcW w:w="989" w:type="dxa"/>
          </w:tcPr>
          <w:p w14:paraId="0C2EA5CC" w14:textId="77777777" w:rsidR="001B334A" w:rsidRPr="00685060" w:rsidRDefault="001B334A" w:rsidP="00D63FDB">
            <w:pPr>
              <w:pStyle w:val="S-O-P"/>
            </w:pPr>
            <w:r w:rsidRPr="00685060">
              <w:t>S</w:t>
            </w:r>
          </w:p>
        </w:tc>
        <w:tc>
          <w:tcPr>
            <w:tcW w:w="1043" w:type="dxa"/>
          </w:tcPr>
          <w:p w14:paraId="749B304A" w14:textId="77777777" w:rsidR="001B334A" w:rsidRPr="00685060" w:rsidRDefault="001B334A" w:rsidP="00D63FDB">
            <w:pPr>
              <w:pStyle w:val="S-O-P"/>
            </w:pPr>
            <w:r w:rsidRPr="00685060">
              <w:t>S</w:t>
            </w:r>
          </w:p>
        </w:tc>
      </w:tr>
      <w:tr w:rsidR="001B334A" w:rsidRPr="00685060" w14:paraId="0D13F936" w14:textId="77777777" w:rsidTr="00D63FDB">
        <w:tc>
          <w:tcPr>
            <w:tcW w:w="6068" w:type="dxa"/>
          </w:tcPr>
          <w:p w14:paraId="73CE67FB" w14:textId="77777777" w:rsidR="001B334A" w:rsidRPr="00685060" w:rsidRDefault="001B334A" w:rsidP="00D63FDB">
            <w:pPr>
              <w:pStyle w:val="FABodyCopy"/>
            </w:pPr>
            <w:r w:rsidRPr="00685060">
              <w:t>Glass</w:t>
            </w:r>
          </w:p>
        </w:tc>
        <w:tc>
          <w:tcPr>
            <w:tcW w:w="990" w:type="dxa"/>
          </w:tcPr>
          <w:p w14:paraId="5077EB3D" w14:textId="77777777" w:rsidR="001B334A" w:rsidRPr="00685060" w:rsidRDefault="001B334A" w:rsidP="00D63FDB">
            <w:pPr>
              <w:pStyle w:val="S-O-P"/>
            </w:pPr>
          </w:p>
        </w:tc>
        <w:tc>
          <w:tcPr>
            <w:tcW w:w="990" w:type="dxa"/>
          </w:tcPr>
          <w:p w14:paraId="23886D7C" w14:textId="77777777" w:rsidR="001B334A" w:rsidRPr="00685060" w:rsidRDefault="001B334A" w:rsidP="00D63FDB">
            <w:pPr>
              <w:pStyle w:val="S-O-P"/>
            </w:pPr>
          </w:p>
        </w:tc>
        <w:tc>
          <w:tcPr>
            <w:tcW w:w="989" w:type="dxa"/>
          </w:tcPr>
          <w:p w14:paraId="43DCFE38" w14:textId="77777777" w:rsidR="001B334A" w:rsidRPr="00685060" w:rsidRDefault="001B334A" w:rsidP="00D63FDB">
            <w:pPr>
              <w:pStyle w:val="S-O-P"/>
            </w:pPr>
          </w:p>
        </w:tc>
        <w:tc>
          <w:tcPr>
            <w:tcW w:w="1043" w:type="dxa"/>
          </w:tcPr>
          <w:p w14:paraId="101191D3" w14:textId="77777777" w:rsidR="001B334A" w:rsidRPr="00685060" w:rsidRDefault="001B334A" w:rsidP="00D63FDB">
            <w:pPr>
              <w:pStyle w:val="S-O-P"/>
            </w:pPr>
          </w:p>
        </w:tc>
      </w:tr>
      <w:tr w:rsidR="001B334A" w:rsidRPr="00685060" w14:paraId="0ECF7645" w14:textId="77777777" w:rsidTr="00D63FDB">
        <w:tc>
          <w:tcPr>
            <w:tcW w:w="6068" w:type="dxa"/>
          </w:tcPr>
          <w:p w14:paraId="524C50E0" w14:textId="77777777" w:rsidR="001B334A" w:rsidRPr="00685060" w:rsidRDefault="001B334A" w:rsidP="00D63FDB">
            <w:pPr>
              <w:pStyle w:val="FABodyIndent1"/>
            </w:pPr>
            <w:r w:rsidRPr="00685060">
              <w:t>Glass — sunscreen</w:t>
            </w:r>
          </w:p>
        </w:tc>
        <w:tc>
          <w:tcPr>
            <w:tcW w:w="990" w:type="dxa"/>
          </w:tcPr>
          <w:p w14:paraId="54C78D6C" w14:textId="77777777" w:rsidR="001B334A" w:rsidRPr="00685060" w:rsidRDefault="001B334A" w:rsidP="00D63FDB">
            <w:pPr>
              <w:pStyle w:val="S-O-P"/>
            </w:pPr>
            <w:r w:rsidRPr="00685060">
              <w:t>S</w:t>
            </w:r>
          </w:p>
        </w:tc>
        <w:tc>
          <w:tcPr>
            <w:tcW w:w="990" w:type="dxa"/>
          </w:tcPr>
          <w:p w14:paraId="06893F3B" w14:textId="77777777" w:rsidR="001B334A" w:rsidRPr="00685060" w:rsidRDefault="001B334A" w:rsidP="00D63FDB">
            <w:pPr>
              <w:pStyle w:val="S-O-P"/>
            </w:pPr>
            <w:r w:rsidRPr="00685060">
              <w:t>S</w:t>
            </w:r>
          </w:p>
        </w:tc>
        <w:tc>
          <w:tcPr>
            <w:tcW w:w="989" w:type="dxa"/>
          </w:tcPr>
          <w:p w14:paraId="5A4B697D" w14:textId="77777777" w:rsidR="001B334A" w:rsidRPr="00685060" w:rsidRDefault="001B334A" w:rsidP="00D63FDB">
            <w:pPr>
              <w:pStyle w:val="S-O-P"/>
            </w:pPr>
            <w:r w:rsidRPr="00685060">
              <w:t>S</w:t>
            </w:r>
          </w:p>
        </w:tc>
        <w:tc>
          <w:tcPr>
            <w:tcW w:w="1043" w:type="dxa"/>
          </w:tcPr>
          <w:p w14:paraId="1A1ABCF3" w14:textId="77777777" w:rsidR="001B334A" w:rsidRPr="00685060" w:rsidRDefault="001B334A" w:rsidP="00D63FDB">
            <w:pPr>
              <w:pStyle w:val="S-O-P"/>
            </w:pPr>
            <w:r w:rsidRPr="00685060">
              <w:t>S</w:t>
            </w:r>
          </w:p>
        </w:tc>
      </w:tr>
      <w:tr w:rsidR="001B334A" w:rsidRPr="00685060" w14:paraId="2BCF85E4" w14:textId="77777777" w:rsidTr="00D63FDB">
        <w:tc>
          <w:tcPr>
            <w:tcW w:w="6068" w:type="dxa"/>
          </w:tcPr>
          <w:p w14:paraId="47F8ED30" w14:textId="77777777" w:rsidR="001B334A" w:rsidRPr="00685060" w:rsidRDefault="001B334A" w:rsidP="00D63FDB">
            <w:pPr>
              <w:pStyle w:val="FABodyIndent1"/>
            </w:pPr>
            <w:r w:rsidRPr="00685060">
              <w:t>Glass — acoustic windshield</w:t>
            </w:r>
          </w:p>
        </w:tc>
        <w:tc>
          <w:tcPr>
            <w:tcW w:w="990" w:type="dxa"/>
          </w:tcPr>
          <w:p w14:paraId="33B02627" w14:textId="77777777" w:rsidR="001B334A" w:rsidRPr="00685060" w:rsidRDefault="001B334A" w:rsidP="00D63FDB">
            <w:pPr>
              <w:pStyle w:val="S-O-P"/>
            </w:pPr>
            <w:r w:rsidRPr="00685060">
              <w:t>S</w:t>
            </w:r>
          </w:p>
        </w:tc>
        <w:tc>
          <w:tcPr>
            <w:tcW w:w="990" w:type="dxa"/>
          </w:tcPr>
          <w:p w14:paraId="07B4663C" w14:textId="77777777" w:rsidR="001B334A" w:rsidRPr="00685060" w:rsidRDefault="001B334A" w:rsidP="00D63FDB">
            <w:pPr>
              <w:pStyle w:val="S-O-P"/>
            </w:pPr>
            <w:r w:rsidRPr="00685060">
              <w:t>S</w:t>
            </w:r>
          </w:p>
        </w:tc>
        <w:tc>
          <w:tcPr>
            <w:tcW w:w="989" w:type="dxa"/>
          </w:tcPr>
          <w:p w14:paraId="2EC2CAE3" w14:textId="77777777" w:rsidR="001B334A" w:rsidRPr="00685060" w:rsidRDefault="001B334A" w:rsidP="00D63FDB">
            <w:pPr>
              <w:pStyle w:val="S-O-P"/>
            </w:pPr>
            <w:r w:rsidRPr="00685060">
              <w:t>S</w:t>
            </w:r>
          </w:p>
        </w:tc>
        <w:tc>
          <w:tcPr>
            <w:tcW w:w="1043" w:type="dxa"/>
          </w:tcPr>
          <w:p w14:paraId="01EE3E0F" w14:textId="77777777" w:rsidR="001B334A" w:rsidRPr="00685060" w:rsidRDefault="001B334A" w:rsidP="00D63FDB">
            <w:pPr>
              <w:pStyle w:val="S-O-P"/>
            </w:pPr>
            <w:r w:rsidRPr="00685060">
              <w:t>S</w:t>
            </w:r>
          </w:p>
        </w:tc>
      </w:tr>
      <w:tr w:rsidR="001B334A" w:rsidRPr="00685060" w14:paraId="545F8864" w14:textId="77777777" w:rsidTr="00D63FDB">
        <w:tc>
          <w:tcPr>
            <w:tcW w:w="6068" w:type="dxa"/>
          </w:tcPr>
          <w:p w14:paraId="53503766" w14:textId="77777777" w:rsidR="001B334A" w:rsidRPr="00685060" w:rsidRDefault="001B334A" w:rsidP="00D63FDB">
            <w:pPr>
              <w:pStyle w:val="FABodyIndent1"/>
            </w:pPr>
            <w:r w:rsidRPr="00685060">
              <w:t>Glass — acoustic glass, first row (standard for Hybrid)</w:t>
            </w:r>
          </w:p>
        </w:tc>
        <w:tc>
          <w:tcPr>
            <w:tcW w:w="990" w:type="dxa"/>
          </w:tcPr>
          <w:p w14:paraId="476A1E0B" w14:textId="77777777" w:rsidR="001B334A" w:rsidRPr="00685060" w:rsidRDefault="001B334A" w:rsidP="00D63FDB">
            <w:pPr>
              <w:pStyle w:val="S-O-P"/>
            </w:pPr>
            <w:r>
              <w:t>NA</w:t>
            </w:r>
          </w:p>
        </w:tc>
        <w:tc>
          <w:tcPr>
            <w:tcW w:w="990" w:type="dxa"/>
          </w:tcPr>
          <w:p w14:paraId="4D0F6B9B" w14:textId="77777777" w:rsidR="001B334A" w:rsidRPr="00685060" w:rsidRDefault="001B334A" w:rsidP="00D63FDB">
            <w:pPr>
              <w:pStyle w:val="S-O-P"/>
            </w:pPr>
            <w:r>
              <w:t>NA</w:t>
            </w:r>
          </w:p>
        </w:tc>
        <w:tc>
          <w:tcPr>
            <w:tcW w:w="989" w:type="dxa"/>
          </w:tcPr>
          <w:p w14:paraId="639FEA74" w14:textId="77777777" w:rsidR="001B334A" w:rsidRPr="00685060" w:rsidRDefault="001B334A" w:rsidP="00D63FDB">
            <w:pPr>
              <w:pStyle w:val="S-O-P"/>
            </w:pPr>
            <w:r w:rsidRPr="00685060">
              <w:t>S</w:t>
            </w:r>
          </w:p>
        </w:tc>
        <w:tc>
          <w:tcPr>
            <w:tcW w:w="1043" w:type="dxa"/>
          </w:tcPr>
          <w:p w14:paraId="08F2597B" w14:textId="77777777" w:rsidR="001B334A" w:rsidRPr="00685060" w:rsidRDefault="001B334A" w:rsidP="00D63FDB">
            <w:pPr>
              <w:pStyle w:val="S-O-P"/>
            </w:pPr>
            <w:r w:rsidRPr="00685060">
              <w:t>S</w:t>
            </w:r>
          </w:p>
        </w:tc>
      </w:tr>
      <w:tr w:rsidR="001B334A" w:rsidRPr="00685060" w14:paraId="2634EEFB" w14:textId="77777777" w:rsidTr="00D63FDB">
        <w:tc>
          <w:tcPr>
            <w:tcW w:w="6068" w:type="dxa"/>
          </w:tcPr>
          <w:p w14:paraId="700053D2" w14:textId="77777777" w:rsidR="001B334A" w:rsidRPr="00685060" w:rsidRDefault="001B334A" w:rsidP="001B334A">
            <w:pPr>
              <w:pStyle w:val="FABodyCopy"/>
              <w:keepNext/>
              <w:widowControl/>
            </w:pPr>
            <w:r w:rsidRPr="00685060">
              <w:lastRenderedPageBreak/>
              <w:t xml:space="preserve">Grille </w:t>
            </w:r>
          </w:p>
        </w:tc>
        <w:tc>
          <w:tcPr>
            <w:tcW w:w="990" w:type="dxa"/>
          </w:tcPr>
          <w:p w14:paraId="579C83EB" w14:textId="77777777" w:rsidR="001B334A" w:rsidRPr="00685060" w:rsidRDefault="001B334A" w:rsidP="00D63FDB">
            <w:pPr>
              <w:pStyle w:val="S-O-P"/>
            </w:pPr>
          </w:p>
        </w:tc>
        <w:tc>
          <w:tcPr>
            <w:tcW w:w="990" w:type="dxa"/>
          </w:tcPr>
          <w:p w14:paraId="2A7DA61D" w14:textId="77777777" w:rsidR="001B334A" w:rsidRPr="00685060" w:rsidRDefault="001B334A" w:rsidP="00D63FDB">
            <w:pPr>
              <w:pStyle w:val="S-O-P"/>
            </w:pPr>
          </w:p>
        </w:tc>
        <w:tc>
          <w:tcPr>
            <w:tcW w:w="989" w:type="dxa"/>
          </w:tcPr>
          <w:p w14:paraId="315A74E9" w14:textId="77777777" w:rsidR="001B334A" w:rsidRPr="00685060" w:rsidRDefault="001B334A" w:rsidP="00D63FDB">
            <w:pPr>
              <w:pStyle w:val="S-O-P"/>
            </w:pPr>
          </w:p>
        </w:tc>
        <w:tc>
          <w:tcPr>
            <w:tcW w:w="1043" w:type="dxa"/>
          </w:tcPr>
          <w:p w14:paraId="7643E855" w14:textId="77777777" w:rsidR="001B334A" w:rsidRPr="00685060" w:rsidRDefault="001B334A" w:rsidP="00D63FDB">
            <w:pPr>
              <w:pStyle w:val="S-O-P"/>
            </w:pPr>
          </w:p>
        </w:tc>
      </w:tr>
      <w:tr w:rsidR="001B334A" w:rsidRPr="00685060" w14:paraId="062129BC" w14:textId="77777777" w:rsidTr="00D63FDB">
        <w:tc>
          <w:tcPr>
            <w:tcW w:w="6068" w:type="dxa"/>
          </w:tcPr>
          <w:p w14:paraId="57C0CE73" w14:textId="77777777" w:rsidR="001B334A" w:rsidRPr="00685060" w:rsidRDefault="001B334A" w:rsidP="001B334A">
            <w:pPr>
              <w:pStyle w:val="FABodyIndent1"/>
              <w:keepNext/>
              <w:widowControl/>
            </w:pPr>
            <w:r w:rsidRPr="00685060">
              <w:t>Black grille with Bright surround</w:t>
            </w:r>
          </w:p>
        </w:tc>
        <w:tc>
          <w:tcPr>
            <w:tcW w:w="990" w:type="dxa"/>
          </w:tcPr>
          <w:p w14:paraId="1ABD059E" w14:textId="77777777" w:rsidR="001B334A" w:rsidRPr="00685060" w:rsidRDefault="001B334A" w:rsidP="00D63FDB">
            <w:pPr>
              <w:pStyle w:val="S-O-P"/>
            </w:pPr>
            <w:r w:rsidRPr="00685060">
              <w:t>S</w:t>
            </w:r>
          </w:p>
        </w:tc>
        <w:tc>
          <w:tcPr>
            <w:tcW w:w="990" w:type="dxa"/>
          </w:tcPr>
          <w:p w14:paraId="608D5131" w14:textId="77777777" w:rsidR="001B334A" w:rsidRPr="00685060" w:rsidRDefault="001B334A" w:rsidP="00D63FDB">
            <w:pPr>
              <w:pStyle w:val="S-O-P"/>
            </w:pPr>
            <w:r w:rsidRPr="00685060">
              <w:t>S</w:t>
            </w:r>
          </w:p>
        </w:tc>
        <w:tc>
          <w:tcPr>
            <w:tcW w:w="989" w:type="dxa"/>
          </w:tcPr>
          <w:p w14:paraId="2870B9FE" w14:textId="77777777" w:rsidR="001B334A" w:rsidRPr="00685060" w:rsidRDefault="001B334A" w:rsidP="00D63FDB">
            <w:pPr>
              <w:pStyle w:val="S-O-P"/>
            </w:pPr>
            <w:r w:rsidRPr="00685060">
              <w:t>S</w:t>
            </w:r>
          </w:p>
        </w:tc>
        <w:tc>
          <w:tcPr>
            <w:tcW w:w="1043" w:type="dxa"/>
          </w:tcPr>
          <w:p w14:paraId="079BFC0D" w14:textId="77777777" w:rsidR="001B334A" w:rsidRPr="00685060" w:rsidRDefault="001B334A" w:rsidP="00D63FDB">
            <w:pPr>
              <w:pStyle w:val="S-O-P"/>
            </w:pPr>
            <w:r>
              <w:t>NA</w:t>
            </w:r>
          </w:p>
        </w:tc>
      </w:tr>
      <w:tr w:rsidR="001B334A" w:rsidRPr="00685060" w14:paraId="1076F7AB" w14:textId="77777777" w:rsidTr="00D63FDB">
        <w:tc>
          <w:tcPr>
            <w:tcW w:w="6068" w:type="dxa"/>
          </w:tcPr>
          <w:p w14:paraId="414ACED0" w14:textId="77777777" w:rsidR="001B334A" w:rsidRPr="00685060" w:rsidRDefault="001B334A" w:rsidP="00D63FDB">
            <w:pPr>
              <w:pStyle w:val="FABodyIndent1"/>
            </w:pPr>
            <w:r w:rsidRPr="00685060">
              <w:t>Black grille with Gloss Black surround (packaged with S Appearance Package)</w:t>
            </w:r>
          </w:p>
        </w:tc>
        <w:tc>
          <w:tcPr>
            <w:tcW w:w="990" w:type="dxa"/>
          </w:tcPr>
          <w:p w14:paraId="6DECE045" w14:textId="77777777" w:rsidR="001B334A" w:rsidRPr="00685060" w:rsidRDefault="001B334A" w:rsidP="00D63FDB">
            <w:pPr>
              <w:pStyle w:val="S-O-P"/>
            </w:pPr>
            <w:r w:rsidRPr="00685060">
              <w:t>P</w:t>
            </w:r>
          </w:p>
        </w:tc>
        <w:tc>
          <w:tcPr>
            <w:tcW w:w="990" w:type="dxa"/>
          </w:tcPr>
          <w:p w14:paraId="3364A7AF" w14:textId="77777777" w:rsidR="001B334A" w:rsidRPr="00685060" w:rsidRDefault="001B334A" w:rsidP="00D63FDB">
            <w:pPr>
              <w:pStyle w:val="S-O-P"/>
            </w:pPr>
            <w:r w:rsidRPr="00685060">
              <w:t>P</w:t>
            </w:r>
          </w:p>
        </w:tc>
        <w:tc>
          <w:tcPr>
            <w:tcW w:w="989" w:type="dxa"/>
          </w:tcPr>
          <w:p w14:paraId="3781BEB7" w14:textId="77777777" w:rsidR="001B334A" w:rsidRPr="00685060" w:rsidRDefault="001B334A" w:rsidP="00D63FDB">
            <w:pPr>
              <w:pStyle w:val="S-O-P"/>
            </w:pPr>
            <w:r w:rsidRPr="00685060">
              <w:t>P</w:t>
            </w:r>
          </w:p>
        </w:tc>
        <w:tc>
          <w:tcPr>
            <w:tcW w:w="1043" w:type="dxa"/>
          </w:tcPr>
          <w:p w14:paraId="077E39AB" w14:textId="77777777" w:rsidR="001B334A" w:rsidRPr="00685060" w:rsidRDefault="001B334A" w:rsidP="00D63FDB">
            <w:pPr>
              <w:pStyle w:val="S-O-P"/>
            </w:pPr>
            <w:r>
              <w:t>NA</w:t>
            </w:r>
          </w:p>
        </w:tc>
      </w:tr>
      <w:tr w:rsidR="001B334A" w:rsidRPr="00685060" w14:paraId="399D6C27" w14:textId="77777777" w:rsidTr="00D63FDB">
        <w:tc>
          <w:tcPr>
            <w:tcW w:w="6068" w:type="dxa"/>
          </w:tcPr>
          <w:p w14:paraId="3F08047B" w14:textId="77777777" w:rsidR="001B334A" w:rsidRPr="00685060" w:rsidRDefault="001B334A" w:rsidP="00D63FDB">
            <w:pPr>
              <w:pStyle w:val="FABodyIndent1"/>
            </w:pPr>
            <w:r w:rsidRPr="00685060">
              <w:t>Black grille with Platinum Chrome surround</w:t>
            </w:r>
          </w:p>
        </w:tc>
        <w:tc>
          <w:tcPr>
            <w:tcW w:w="990" w:type="dxa"/>
          </w:tcPr>
          <w:p w14:paraId="31A0C6B7" w14:textId="77777777" w:rsidR="001B334A" w:rsidRPr="00685060" w:rsidRDefault="001B334A" w:rsidP="00D63FDB">
            <w:pPr>
              <w:pStyle w:val="S-O-P"/>
            </w:pPr>
            <w:r>
              <w:t>NA</w:t>
            </w:r>
          </w:p>
        </w:tc>
        <w:tc>
          <w:tcPr>
            <w:tcW w:w="990" w:type="dxa"/>
          </w:tcPr>
          <w:p w14:paraId="7FF420C2" w14:textId="77777777" w:rsidR="001B334A" w:rsidRPr="00685060" w:rsidRDefault="001B334A" w:rsidP="00D63FDB">
            <w:pPr>
              <w:pStyle w:val="S-O-P"/>
            </w:pPr>
            <w:r>
              <w:t>NA</w:t>
            </w:r>
          </w:p>
        </w:tc>
        <w:tc>
          <w:tcPr>
            <w:tcW w:w="989" w:type="dxa"/>
          </w:tcPr>
          <w:p w14:paraId="5399C137" w14:textId="77777777" w:rsidR="001B334A" w:rsidRPr="00685060" w:rsidRDefault="001B334A" w:rsidP="00D63FDB">
            <w:pPr>
              <w:pStyle w:val="S-O-P"/>
            </w:pPr>
            <w:r>
              <w:t>NA</w:t>
            </w:r>
          </w:p>
        </w:tc>
        <w:tc>
          <w:tcPr>
            <w:tcW w:w="1043" w:type="dxa"/>
          </w:tcPr>
          <w:p w14:paraId="4C9635DE" w14:textId="77777777" w:rsidR="001B334A" w:rsidRPr="00685060" w:rsidRDefault="001B334A" w:rsidP="00D63FDB">
            <w:pPr>
              <w:pStyle w:val="S-O-P"/>
            </w:pPr>
            <w:r w:rsidRPr="00685060">
              <w:t>S</w:t>
            </w:r>
          </w:p>
        </w:tc>
      </w:tr>
      <w:tr w:rsidR="001B334A" w:rsidRPr="00685060" w14:paraId="226AC58F" w14:textId="77777777" w:rsidTr="00D63FDB">
        <w:tc>
          <w:tcPr>
            <w:tcW w:w="6068" w:type="dxa"/>
          </w:tcPr>
          <w:p w14:paraId="674ADA39" w14:textId="77777777" w:rsidR="001B334A" w:rsidRPr="00685060" w:rsidRDefault="001B334A" w:rsidP="00D63FDB">
            <w:pPr>
              <w:pStyle w:val="FABodyCopy"/>
            </w:pPr>
            <w:r w:rsidRPr="00685060">
              <w:t>LED Headlamps</w:t>
            </w:r>
          </w:p>
        </w:tc>
        <w:tc>
          <w:tcPr>
            <w:tcW w:w="990" w:type="dxa"/>
          </w:tcPr>
          <w:p w14:paraId="3DA2B68A" w14:textId="77777777" w:rsidR="001B334A" w:rsidRPr="00685060" w:rsidRDefault="001B334A" w:rsidP="00D63FDB">
            <w:pPr>
              <w:pStyle w:val="S-O-P"/>
            </w:pPr>
          </w:p>
        </w:tc>
        <w:tc>
          <w:tcPr>
            <w:tcW w:w="990" w:type="dxa"/>
          </w:tcPr>
          <w:p w14:paraId="2641B350" w14:textId="77777777" w:rsidR="001B334A" w:rsidRPr="00685060" w:rsidRDefault="001B334A" w:rsidP="00D63FDB">
            <w:pPr>
              <w:pStyle w:val="S-O-P"/>
            </w:pPr>
          </w:p>
        </w:tc>
        <w:tc>
          <w:tcPr>
            <w:tcW w:w="989" w:type="dxa"/>
          </w:tcPr>
          <w:p w14:paraId="4188BC1C" w14:textId="77777777" w:rsidR="001B334A" w:rsidRPr="00685060" w:rsidRDefault="001B334A" w:rsidP="00D63FDB">
            <w:pPr>
              <w:pStyle w:val="S-O-P"/>
            </w:pPr>
          </w:p>
        </w:tc>
        <w:tc>
          <w:tcPr>
            <w:tcW w:w="1043" w:type="dxa"/>
          </w:tcPr>
          <w:p w14:paraId="35A552EB" w14:textId="77777777" w:rsidR="001B334A" w:rsidRPr="00685060" w:rsidRDefault="001B334A" w:rsidP="00D63FDB">
            <w:pPr>
              <w:pStyle w:val="S-O-P"/>
            </w:pPr>
          </w:p>
        </w:tc>
      </w:tr>
      <w:tr w:rsidR="001B334A" w:rsidRPr="00685060" w14:paraId="5305239F" w14:textId="77777777" w:rsidTr="00D63FDB">
        <w:tc>
          <w:tcPr>
            <w:tcW w:w="6068" w:type="dxa"/>
          </w:tcPr>
          <w:p w14:paraId="7529BDA9" w14:textId="77777777" w:rsidR="001B334A" w:rsidRPr="00685060" w:rsidRDefault="001B334A" w:rsidP="00D63FDB">
            <w:pPr>
              <w:pStyle w:val="FABodyIndent1"/>
            </w:pPr>
            <w:r w:rsidRPr="00685060">
              <w:t xml:space="preserve">Auto high-beam headlamp control </w:t>
            </w:r>
          </w:p>
        </w:tc>
        <w:tc>
          <w:tcPr>
            <w:tcW w:w="990" w:type="dxa"/>
          </w:tcPr>
          <w:p w14:paraId="5D5DFDDF" w14:textId="77777777" w:rsidR="001B334A" w:rsidRPr="00685060" w:rsidRDefault="001B334A" w:rsidP="00D63FDB">
            <w:pPr>
              <w:pStyle w:val="S-O-P"/>
            </w:pPr>
            <w:r w:rsidRPr="00685060">
              <w:t>S</w:t>
            </w:r>
          </w:p>
        </w:tc>
        <w:tc>
          <w:tcPr>
            <w:tcW w:w="990" w:type="dxa"/>
          </w:tcPr>
          <w:p w14:paraId="79E1290D" w14:textId="77777777" w:rsidR="001B334A" w:rsidRPr="00685060" w:rsidRDefault="001B334A" w:rsidP="00D63FDB">
            <w:pPr>
              <w:pStyle w:val="S-O-P"/>
            </w:pPr>
            <w:r w:rsidRPr="00685060">
              <w:t>S</w:t>
            </w:r>
          </w:p>
        </w:tc>
        <w:tc>
          <w:tcPr>
            <w:tcW w:w="989" w:type="dxa"/>
          </w:tcPr>
          <w:p w14:paraId="4DF0DE25" w14:textId="77777777" w:rsidR="001B334A" w:rsidRPr="00685060" w:rsidRDefault="001B334A" w:rsidP="00D63FDB">
            <w:pPr>
              <w:pStyle w:val="S-O-P"/>
            </w:pPr>
            <w:r w:rsidRPr="00685060">
              <w:t>S</w:t>
            </w:r>
          </w:p>
        </w:tc>
        <w:tc>
          <w:tcPr>
            <w:tcW w:w="1043" w:type="dxa"/>
          </w:tcPr>
          <w:p w14:paraId="2C870630" w14:textId="77777777" w:rsidR="001B334A" w:rsidRPr="00685060" w:rsidRDefault="001B334A" w:rsidP="00D63FDB">
            <w:pPr>
              <w:pStyle w:val="S-O-P"/>
            </w:pPr>
            <w:r w:rsidRPr="00685060">
              <w:t>S</w:t>
            </w:r>
          </w:p>
        </w:tc>
      </w:tr>
      <w:tr w:rsidR="001B334A" w:rsidRPr="00685060" w14:paraId="6CC7DBD6" w14:textId="77777777" w:rsidTr="00D63FDB">
        <w:tc>
          <w:tcPr>
            <w:tcW w:w="6068" w:type="dxa"/>
          </w:tcPr>
          <w:p w14:paraId="07346FD8" w14:textId="77777777" w:rsidR="001B334A" w:rsidRPr="00685060" w:rsidRDefault="001B334A" w:rsidP="00D63FDB">
            <w:pPr>
              <w:pStyle w:val="FABodyIndent1"/>
            </w:pPr>
            <w:r w:rsidRPr="00685060">
              <w:t xml:space="preserve">Automatic </w:t>
            </w:r>
          </w:p>
        </w:tc>
        <w:tc>
          <w:tcPr>
            <w:tcW w:w="990" w:type="dxa"/>
          </w:tcPr>
          <w:p w14:paraId="01B36639" w14:textId="77777777" w:rsidR="001B334A" w:rsidRPr="00685060" w:rsidRDefault="001B334A" w:rsidP="00D63FDB">
            <w:pPr>
              <w:pStyle w:val="S-O-P"/>
            </w:pPr>
            <w:r w:rsidRPr="00685060">
              <w:t>S</w:t>
            </w:r>
          </w:p>
        </w:tc>
        <w:tc>
          <w:tcPr>
            <w:tcW w:w="990" w:type="dxa"/>
          </w:tcPr>
          <w:p w14:paraId="5A654763" w14:textId="77777777" w:rsidR="001B334A" w:rsidRPr="00685060" w:rsidRDefault="001B334A" w:rsidP="00D63FDB">
            <w:pPr>
              <w:pStyle w:val="S-O-P"/>
            </w:pPr>
            <w:r w:rsidRPr="00685060">
              <w:t>S</w:t>
            </w:r>
          </w:p>
        </w:tc>
        <w:tc>
          <w:tcPr>
            <w:tcW w:w="989" w:type="dxa"/>
          </w:tcPr>
          <w:p w14:paraId="7A708106" w14:textId="77777777" w:rsidR="001B334A" w:rsidRPr="00685060" w:rsidRDefault="001B334A" w:rsidP="00D63FDB">
            <w:pPr>
              <w:pStyle w:val="S-O-P"/>
            </w:pPr>
            <w:r w:rsidRPr="00685060">
              <w:t>S</w:t>
            </w:r>
          </w:p>
        </w:tc>
        <w:tc>
          <w:tcPr>
            <w:tcW w:w="1043" w:type="dxa"/>
          </w:tcPr>
          <w:p w14:paraId="4912AEC7" w14:textId="77777777" w:rsidR="001B334A" w:rsidRPr="00685060" w:rsidRDefault="001B334A" w:rsidP="00D63FDB">
            <w:pPr>
              <w:pStyle w:val="S-O-P"/>
            </w:pPr>
            <w:r w:rsidRPr="00685060">
              <w:t>S</w:t>
            </w:r>
          </w:p>
        </w:tc>
      </w:tr>
      <w:tr w:rsidR="001B334A" w:rsidRPr="00685060" w14:paraId="74A27BA6" w14:textId="77777777" w:rsidTr="00D63FDB">
        <w:tc>
          <w:tcPr>
            <w:tcW w:w="6068" w:type="dxa"/>
          </w:tcPr>
          <w:p w14:paraId="4A498EE3" w14:textId="77777777" w:rsidR="001B334A" w:rsidRPr="00685060" w:rsidRDefault="001B334A" w:rsidP="00D63FDB">
            <w:pPr>
              <w:pStyle w:val="FABodyIndent1"/>
            </w:pPr>
            <w:r w:rsidRPr="00685060">
              <w:t>LED daytime running lamps</w:t>
            </w:r>
          </w:p>
        </w:tc>
        <w:tc>
          <w:tcPr>
            <w:tcW w:w="990" w:type="dxa"/>
          </w:tcPr>
          <w:p w14:paraId="02FB74E8" w14:textId="77777777" w:rsidR="001B334A" w:rsidRPr="00685060" w:rsidRDefault="001B334A" w:rsidP="00D63FDB">
            <w:pPr>
              <w:pStyle w:val="S-O-P"/>
            </w:pPr>
            <w:r w:rsidRPr="00685060">
              <w:t>S</w:t>
            </w:r>
          </w:p>
        </w:tc>
        <w:tc>
          <w:tcPr>
            <w:tcW w:w="990" w:type="dxa"/>
          </w:tcPr>
          <w:p w14:paraId="03C0A4FA" w14:textId="77777777" w:rsidR="001B334A" w:rsidRPr="00685060" w:rsidRDefault="001B334A" w:rsidP="00D63FDB">
            <w:pPr>
              <w:pStyle w:val="S-O-P"/>
            </w:pPr>
            <w:r w:rsidRPr="00685060">
              <w:t>S</w:t>
            </w:r>
          </w:p>
        </w:tc>
        <w:tc>
          <w:tcPr>
            <w:tcW w:w="989" w:type="dxa"/>
          </w:tcPr>
          <w:p w14:paraId="1085C33F" w14:textId="77777777" w:rsidR="001B334A" w:rsidRPr="00685060" w:rsidRDefault="001B334A" w:rsidP="00D63FDB">
            <w:pPr>
              <w:pStyle w:val="S-O-P"/>
            </w:pPr>
            <w:r w:rsidRPr="00685060">
              <w:t>S</w:t>
            </w:r>
          </w:p>
        </w:tc>
        <w:tc>
          <w:tcPr>
            <w:tcW w:w="1043" w:type="dxa"/>
          </w:tcPr>
          <w:p w14:paraId="76A009BC" w14:textId="77777777" w:rsidR="001B334A" w:rsidRPr="00685060" w:rsidRDefault="001B334A" w:rsidP="00D63FDB">
            <w:pPr>
              <w:pStyle w:val="S-O-P"/>
            </w:pPr>
            <w:r w:rsidRPr="00685060">
              <w:t>S</w:t>
            </w:r>
          </w:p>
        </w:tc>
      </w:tr>
      <w:tr w:rsidR="001B334A" w:rsidRPr="00685060" w14:paraId="1C1E0E68" w14:textId="77777777" w:rsidTr="00D63FDB">
        <w:tc>
          <w:tcPr>
            <w:tcW w:w="6068" w:type="dxa"/>
          </w:tcPr>
          <w:p w14:paraId="186E8BC3" w14:textId="77777777" w:rsidR="001B334A" w:rsidRPr="00685060" w:rsidRDefault="001B334A" w:rsidP="00D63FDB">
            <w:pPr>
              <w:pStyle w:val="FABodyCopy"/>
            </w:pPr>
            <w:r w:rsidRPr="00685060">
              <w:t>Liftgate</w:t>
            </w:r>
          </w:p>
        </w:tc>
        <w:tc>
          <w:tcPr>
            <w:tcW w:w="990" w:type="dxa"/>
          </w:tcPr>
          <w:p w14:paraId="63F48670" w14:textId="77777777" w:rsidR="001B334A" w:rsidRPr="00685060" w:rsidRDefault="001B334A" w:rsidP="00D63FDB">
            <w:pPr>
              <w:pStyle w:val="S-O-P"/>
            </w:pPr>
          </w:p>
        </w:tc>
        <w:tc>
          <w:tcPr>
            <w:tcW w:w="990" w:type="dxa"/>
          </w:tcPr>
          <w:p w14:paraId="36D66548" w14:textId="77777777" w:rsidR="001B334A" w:rsidRPr="00685060" w:rsidRDefault="001B334A" w:rsidP="00D63FDB">
            <w:pPr>
              <w:pStyle w:val="S-O-P"/>
            </w:pPr>
          </w:p>
        </w:tc>
        <w:tc>
          <w:tcPr>
            <w:tcW w:w="989" w:type="dxa"/>
          </w:tcPr>
          <w:p w14:paraId="59F858E4" w14:textId="77777777" w:rsidR="001B334A" w:rsidRPr="00685060" w:rsidRDefault="001B334A" w:rsidP="00D63FDB">
            <w:pPr>
              <w:pStyle w:val="S-O-P"/>
            </w:pPr>
          </w:p>
        </w:tc>
        <w:tc>
          <w:tcPr>
            <w:tcW w:w="1043" w:type="dxa"/>
          </w:tcPr>
          <w:p w14:paraId="27770596" w14:textId="77777777" w:rsidR="001B334A" w:rsidRPr="00685060" w:rsidRDefault="001B334A" w:rsidP="00D63FDB">
            <w:pPr>
              <w:pStyle w:val="S-O-P"/>
            </w:pPr>
          </w:p>
        </w:tc>
      </w:tr>
      <w:tr w:rsidR="001B334A" w:rsidRPr="00685060" w14:paraId="6B750E48" w14:textId="77777777" w:rsidTr="00D63FDB">
        <w:tc>
          <w:tcPr>
            <w:tcW w:w="6068" w:type="dxa"/>
          </w:tcPr>
          <w:p w14:paraId="481B6720" w14:textId="77777777" w:rsidR="001B334A" w:rsidRPr="00685060" w:rsidRDefault="001B334A" w:rsidP="00D63FDB">
            <w:pPr>
              <w:pStyle w:val="FABodyIndent1"/>
            </w:pPr>
            <w:r w:rsidRPr="00685060">
              <w:t xml:space="preserve">Power </w:t>
            </w:r>
          </w:p>
        </w:tc>
        <w:tc>
          <w:tcPr>
            <w:tcW w:w="990" w:type="dxa"/>
          </w:tcPr>
          <w:p w14:paraId="5E500B11" w14:textId="77777777" w:rsidR="001B334A" w:rsidRPr="00685060" w:rsidRDefault="001B334A" w:rsidP="00D63FDB">
            <w:pPr>
              <w:pStyle w:val="S-O-P"/>
            </w:pPr>
            <w:r w:rsidRPr="00685060">
              <w:t>S</w:t>
            </w:r>
          </w:p>
        </w:tc>
        <w:tc>
          <w:tcPr>
            <w:tcW w:w="990" w:type="dxa"/>
          </w:tcPr>
          <w:p w14:paraId="3FC58037" w14:textId="77777777" w:rsidR="001B334A" w:rsidRPr="00685060" w:rsidRDefault="001B334A" w:rsidP="00D63FDB">
            <w:pPr>
              <w:pStyle w:val="S-O-P"/>
            </w:pPr>
            <w:r w:rsidRPr="00685060">
              <w:t>S</w:t>
            </w:r>
          </w:p>
        </w:tc>
        <w:tc>
          <w:tcPr>
            <w:tcW w:w="989" w:type="dxa"/>
          </w:tcPr>
          <w:p w14:paraId="16D48D2F" w14:textId="77777777" w:rsidR="001B334A" w:rsidRPr="00685060" w:rsidRDefault="001B334A" w:rsidP="00D63FDB">
            <w:pPr>
              <w:pStyle w:val="S-O-P"/>
            </w:pPr>
            <w:r>
              <w:t>NA</w:t>
            </w:r>
          </w:p>
        </w:tc>
        <w:tc>
          <w:tcPr>
            <w:tcW w:w="1043" w:type="dxa"/>
          </w:tcPr>
          <w:p w14:paraId="7338F753" w14:textId="77777777" w:rsidR="001B334A" w:rsidRPr="00685060" w:rsidRDefault="001B334A" w:rsidP="00D63FDB">
            <w:pPr>
              <w:pStyle w:val="S-O-P"/>
            </w:pPr>
            <w:r>
              <w:t>NA</w:t>
            </w:r>
          </w:p>
        </w:tc>
      </w:tr>
      <w:tr w:rsidR="001B334A" w:rsidRPr="00685060" w14:paraId="2B59127B" w14:textId="77777777" w:rsidTr="00D63FDB">
        <w:tc>
          <w:tcPr>
            <w:tcW w:w="6068" w:type="dxa"/>
          </w:tcPr>
          <w:p w14:paraId="04B1C5FD" w14:textId="77777777" w:rsidR="001B334A" w:rsidRPr="00685060" w:rsidRDefault="001B334A" w:rsidP="00D63FDB">
            <w:pPr>
              <w:pStyle w:val="FABodyIndent1"/>
            </w:pPr>
            <w:r w:rsidRPr="00685060">
              <w:t>Hands-free power</w:t>
            </w:r>
          </w:p>
        </w:tc>
        <w:tc>
          <w:tcPr>
            <w:tcW w:w="990" w:type="dxa"/>
          </w:tcPr>
          <w:p w14:paraId="330528B1" w14:textId="77777777" w:rsidR="001B334A" w:rsidRPr="00685060" w:rsidRDefault="001B334A" w:rsidP="00D63FDB">
            <w:pPr>
              <w:pStyle w:val="S-O-P"/>
            </w:pPr>
            <w:r>
              <w:t>NA</w:t>
            </w:r>
          </w:p>
        </w:tc>
        <w:tc>
          <w:tcPr>
            <w:tcW w:w="990" w:type="dxa"/>
          </w:tcPr>
          <w:p w14:paraId="67F6E777" w14:textId="77777777" w:rsidR="001B334A" w:rsidRPr="00685060" w:rsidRDefault="001B334A" w:rsidP="00D63FDB">
            <w:pPr>
              <w:pStyle w:val="S-O-P"/>
            </w:pPr>
            <w:r>
              <w:t>P</w:t>
            </w:r>
          </w:p>
        </w:tc>
        <w:tc>
          <w:tcPr>
            <w:tcW w:w="989" w:type="dxa"/>
          </w:tcPr>
          <w:p w14:paraId="061A9FEB" w14:textId="77777777" w:rsidR="001B334A" w:rsidRPr="00685060" w:rsidRDefault="001B334A" w:rsidP="00D63FDB">
            <w:pPr>
              <w:pStyle w:val="S-O-P"/>
            </w:pPr>
            <w:r w:rsidRPr="00685060">
              <w:t>S</w:t>
            </w:r>
          </w:p>
        </w:tc>
        <w:tc>
          <w:tcPr>
            <w:tcW w:w="1043" w:type="dxa"/>
          </w:tcPr>
          <w:p w14:paraId="4675AC20" w14:textId="77777777" w:rsidR="001B334A" w:rsidRPr="00685060" w:rsidRDefault="001B334A" w:rsidP="00D63FDB">
            <w:pPr>
              <w:pStyle w:val="S-O-P"/>
            </w:pPr>
            <w:r w:rsidRPr="00685060">
              <w:t>S</w:t>
            </w:r>
          </w:p>
        </w:tc>
      </w:tr>
      <w:tr w:rsidR="001B334A" w:rsidRPr="00685060" w14:paraId="6154DDF9" w14:textId="77777777" w:rsidTr="00D63FDB">
        <w:tc>
          <w:tcPr>
            <w:tcW w:w="6068" w:type="dxa"/>
          </w:tcPr>
          <w:p w14:paraId="1326BDC5" w14:textId="77777777" w:rsidR="001B334A" w:rsidRPr="00685060" w:rsidRDefault="001B334A" w:rsidP="00D63FDB">
            <w:pPr>
              <w:pStyle w:val="FABodyCopy"/>
            </w:pPr>
            <w:r w:rsidRPr="00685060">
              <w:t xml:space="preserve">Mirrors </w:t>
            </w:r>
          </w:p>
        </w:tc>
        <w:tc>
          <w:tcPr>
            <w:tcW w:w="990" w:type="dxa"/>
          </w:tcPr>
          <w:p w14:paraId="504AF42D" w14:textId="77777777" w:rsidR="001B334A" w:rsidRPr="00685060" w:rsidRDefault="001B334A" w:rsidP="00D63FDB">
            <w:pPr>
              <w:pStyle w:val="S-O-P"/>
            </w:pPr>
          </w:p>
        </w:tc>
        <w:tc>
          <w:tcPr>
            <w:tcW w:w="990" w:type="dxa"/>
          </w:tcPr>
          <w:p w14:paraId="6686325E" w14:textId="77777777" w:rsidR="001B334A" w:rsidRPr="00685060" w:rsidRDefault="001B334A" w:rsidP="00D63FDB">
            <w:pPr>
              <w:pStyle w:val="S-O-P"/>
            </w:pPr>
          </w:p>
        </w:tc>
        <w:tc>
          <w:tcPr>
            <w:tcW w:w="989" w:type="dxa"/>
          </w:tcPr>
          <w:p w14:paraId="4547400D" w14:textId="77777777" w:rsidR="001B334A" w:rsidRPr="00685060" w:rsidRDefault="001B334A" w:rsidP="00D63FDB">
            <w:pPr>
              <w:pStyle w:val="S-O-P"/>
            </w:pPr>
          </w:p>
        </w:tc>
        <w:tc>
          <w:tcPr>
            <w:tcW w:w="1043" w:type="dxa"/>
          </w:tcPr>
          <w:p w14:paraId="59710EE2" w14:textId="77777777" w:rsidR="001B334A" w:rsidRPr="00685060" w:rsidRDefault="001B334A" w:rsidP="00D63FDB">
            <w:pPr>
              <w:pStyle w:val="S-O-P"/>
            </w:pPr>
          </w:p>
        </w:tc>
      </w:tr>
      <w:tr w:rsidR="001B334A" w:rsidRPr="00685060" w14:paraId="01FC95D7" w14:textId="77777777" w:rsidTr="00D63FDB">
        <w:tc>
          <w:tcPr>
            <w:tcW w:w="6068" w:type="dxa"/>
          </w:tcPr>
          <w:p w14:paraId="0FD48C8D" w14:textId="77777777" w:rsidR="001B334A" w:rsidRPr="00685060" w:rsidRDefault="001B334A" w:rsidP="00D63FDB">
            <w:pPr>
              <w:pStyle w:val="FABodyIndent1"/>
            </w:pPr>
            <w:r w:rsidRPr="00685060">
              <w:t xml:space="preserve">Foldaway, power, heated full-body color, supplemental turn indicator </w:t>
            </w:r>
          </w:p>
        </w:tc>
        <w:tc>
          <w:tcPr>
            <w:tcW w:w="990" w:type="dxa"/>
          </w:tcPr>
          <w:p w14:paraId="6820B0B2" w14:textId="77777777" w:rsidR="001B334A" w:rsidRPr="00685060" w:rsidRDefault="001B334A" w:rsidP="00D63FDB">
            <w:pPr>
              <w:pStyle w:val="S-O-P"/>
            </w:pPr>
            <w:r w:rsidRPr="00685060">
              <w:t>S</w:t>
            </w:r>
          </w:p>
        </w:tc>
        <w:tc>
          <w:tcPr>
            <w:tcW w:w="990" w:type="dxa"/>
          </w:tcPr>
          <w:p w14:paraId="492794B3" w14:textId="77777777" w:rsidR="001B334A" w:rsidRPr="00685060" w:rsidRDefault="001B334A" w:rsidP="00D63FDB">
            <w:pPr>
              <w:pStyle w:val="S-O-P"/>
            </w:pPr>
            <w:r w:rsidRPr="00685060">
              <w:t>S</w:t>
            </w:r>
          </w:p>
        </w:tc>
        <w:tc>
          <w:tcPr>
            <w:tcW w:w="989" w:type="dxa"/>
          </w:tcPr>
          <w:p w14:paraId="0E80706C" w14:textId="77777777" w:rsidR="001B334A" w:rsidRPr="00685060" w:rsidRDefault="001B334A" w:rsidP="00D63FDB">
            <w:pPr>
              <w:pStyle w:val="S-O-P"/>
            </w:pPr>
            <w:r>
              <w:t>NA</w:t>
            </w:r>
          </w:p>
        </w:tc>
        <w:tc>
          <w:tcPr>
            <w:tcW w:w="1043" w:type="dxa"/>
          </w:tcPr>
          <w:p w14:paraId="70658718" w14:textId="77777777" w:rsidR="001B334A" w:rsidRPr="00685060" w:rsidRDefault="001B334A" w:rsidP="00D63FDB">
            <w:pPr>
              <w:pStyle w:val="S-O-P"/>
            </w:pPr>
            <w:r>
              <w:t>NA</w:t>
            </w:r>
          </w:p>
        </w:tc>
      </w:tr>
      <w:tr w:rsidR="001B334A" w:rsidRPr="00685060" w14:paraId="35FAFE48" w14:textId="77777777" w:rsidTr="00D63FDB">
        <w:tc>
          <w:tcPr>
            <w:tcW w:w="6068" w:type="dxa"/>
          </w:tcPr>
          <w:p w14:paraId="520CFECB" w14:textId="77777777" w:rsidR="001B334A" w:rsidRPr="00685060" w:rsidRDefault="001B334A" w:rsidP="00D63FDB">
            <w:pPr>
              <w:pStyle w:val="FABodyIndent1"/>
            </w:pPr>
            <w:r w:rsidRPr="00685060">
              <w:t xml:space="preserve">Power-folding, heated with chrome exterior, memory feature, auto-dimming, driver side, courtesy lamps, supplemental turn indicator and auto-adjust-in-reverse, auto-fold in park </w:t>
            </w:r>
          </w:p>
        </w:tc>
        <w:tc>
          <w:tcPr>
            <w:tcW w:w="990" w:type="dxa"/>
          </w:tcPr>
          <w:p w14:paraId="57979999" w14:textId="77777777" w:rsidR="001B334A" w:rsidRPr="00685060" w:rsidRDefault="001B334A" w:rsidP="00D63FDB">
            <w:pPr>
              <w:pStyle w:val="S-O-P"/>
            </w:pPr>
            <w:r>
              <w:t>NA</w:t>
            </w:r>
          </w:p>
        </w:tc>
        <w:tc>
          <w:tcPr>
            <w:tcW w:w="990" w:type="dxa"/>
          </w:tcPr>
          <w:p w14:paraId="6DEC69FB" w14:textId="77777777" w:rsidR="001B334A" w:rsidRPr="00685060" w:rsidRDefault="001B334A" w:rsidP="00D63FDB">
            <w:pPr>
              <w:pStyle w:val="S-O-P"/>
            </w:pPr>
            <w:r>
              <w:t>NA</w:t>
            </w:r>
          </w:p>
        </w:tc>
        <w:tc>
          <w:tcPr>
            <w:tcW w:w="989" w:type="dxa"/>
          </w:tcPr>
          <w:p w14:paraId="21AAB580" w14:textId="77777777" w:rsidR="001B334A" w:rsidRPr="00685060" w:rsidRDefault="001B334A" w:rsidP="00D63FDB">
            <w:pPr>
              <w:pStyle w:val="S-O-P"/>
            </w:pPr>
            <w:r w:rsidRPr="00685060">
              <w:t>S</w:t>
            </w:r>
          </w:p>
        </w:tc>
        <w:tc>
          <w:tcPr>
            <w:tcW w:w="1043" w:type="dxa"/>
          </w:tcPr>
          <w:p w14:paraId="2D01B7F5" w14:textId="77777777" w:rsidR="001B334A" w:rsidRPr="00685060" w:rsidRDefault="001B334A" w:rsidP="00D63FDB">
            <w:pPr>
              <w:pStyle w:val="S-O-P"/>
            </w:pPr>
            <w:r w:rsidRPr="00685060">
              <w:t>S</w:t>
            </w:r>
          </w:p>
        </w:tc>
      </w:tr>
      <w:tr w:rsidR="001B334A" w:rsidRPr="00685060" w14:paraId="2C82D462" w14:textId="77777777" w:rsidTr="00D63FDB">
        <w:trPr>
          <w:trHeight w:val="432"/>
        </w:trPr>
        <w:tc>
          <w:tcPr>
            <w:tcW w:w="6068" w:type="dxa"/>
          </w:tcPr>
          <w:p w14:paraId="78F9E68C" w14:textId="77777777" w:rsidR="001B334A" w:rsidRPr="00685060" w:rsidRDefault="001B334A" w:rsidP="00D63FDB">
            <w:pPr>
              <w:pStyle w:val="FABodyIndent1"/>
            </w:pPr>
            <w:r w:rsidRPr="00685060">
              <w:t xml:space="preserve">Power-folding, heated with body-color exterior, memory feature, auto-dimming, driver side, courtesy lamps, supplemental turn indicator </w:t>
            </w:r>
            <w:r w:rsidRPr="00685060">
              <w:br/>
              <w:t>and auto-adjust-in-reverse (packaged with S Appearance Package)</w:t>
            </w:r>
          </w:p>
        </w:tc>
        <w:tc>
          <w:tcPr>
            <w:tcW w:w="990" w:type="dxa"/>
          </w:tcPr>
          <w:p w14:paraId="260E7342" w14:textId="77777777" w:rsidR="001B334A" w:rsidRPr="00685060" w:rsidRDefault="001B334A" w:rsidP="00D63FDB">
            <w:pPr>
              <w:pStyle w:val="S-O-P"/>
            </w:pPr>
            <w:r>
              <w:t>NA</w:t>
            </w:r>
          </w:p>
        </w:tc>
        <w:tc>
          <w:tcPr>
            <w:tcW w:w="990" w:type="dxa"/>
          </w:tcPr>
          <w:p w14:paraId="1368821F" w14:textId="77777777" w:rsidR="001B334A" w:rsidRPr="00685060" w:rsidRDefault="001B334A" w:rsidP="00D63FDB">
            <w:pPr>
              <w:pStyle w:val="S-O-P"/>
            </w:pPr>
            <w:r>
              <w:t>NA</w:t>
            </w:r>
          </w:p>
        </w:tc>
        <w:tc>
          <w:tcPr>
            <w:tcW w:w="989" w:type="dxa"/>
          </w:tcPr>
          <w:p w14:paraId="2B549C41" w14:textId="77777777" w:rsidR="001B334A" w:rsidRPr="00685060" w:rsidRDefault="001B334A" w:rsidP="00D63FDB">
            <w:pPr>
              <w:pStyle w:val="S-O-P"/>
            </w:pPr>
            <w:r w:rsidRPr="00685060">
              <w:t>P</w:t>
            </w:r>
          </w:p>
        </w:tc>
        <w:tc>
          <w:tcPr>
            <w:tcW w:w="1043" w:type="dxa"/>
          </w:tcPr>
          <w:p w14:paraId="67FB3DE8" w14:textId="77777777" w:rsidR="001B334A" w:rsidRPr="00685060" w:rsidRDefault="001B334A" w:rsidP="00D63FDB">
            <w:pPr>
              <w:pStyle w:val="S-O-P"/>
            </w:pPr>
            <w:r>
              <w:t>NA</w:t>
            </w:r>
          </w:p>
        </w:tc>
      </w:tr>
      <w:tr w:rsidR="001B334A" w:rsidRPr="00685060" w14:paraId="06D5859E" w14:textId="77777777" w:rsidTr="00D63FDB">
        <w:tc>
          <w:tcPr>
            <w:tcW w:w="6068" w:type="dxa"/>
          </w:tcPr>
          <w:p w14:paraId="321A8B0B" w14:textId="77777777" w:rsidR="001B334A" w:rsidRPr="00685060" w:rsidRDefault="001B334A" w:rsidP="00D63FDB">
            <w:pPr>
              <w:pStyle w:val="FABodyCopy"/>
            </w:pPr>
            <w:r w:rsidRPr="00685060">
              <w:t>Roof Rack</w:t>
            </w:r>
          </w:p>
        </w:tc>
        <w:tc>
          <w:tcPr>
            <w:tcW w:w="990" w:type="dxa"/>
          </w:tcPr>
          <w:p w14:paraId="3F54FDDD" w14:textId="77777777" w:rsidR="001B334A" w:rsidRPr="00685060" w:rsidRDefault="001B334A" w:rsidP="00D63FDB">
            <w:pPr>
              <w:pStyle w:val="S-O-P"/>
            </w:pPr>
          </w:p>
        </w:tc>
        <w:tc>
          <w:tcPr>
            <w:tcW w:w="990" w:type="dxa"/>
          </w:tcPr>
          <w:p w14:paraId="3A9BCB19" w14:textId="77777777" w:rsidR="001B334A" w:rsidRPr="00685060" w:rsidRDefault="001B334A" w:rsidP="00D63FDB">
            <w:pPr>
              <w:pStyle w:val="S-O-P"/>
            </w:pPr>
          </w:p>
        </w:tc>
        <w:tc>
          <w:tcPr>
            <w:tcW w:w="989" w:type="dxa"/>
          </w:tcPr>
          <w:p w14:paraId="05CB4053" w14:textId="77777777" w:rsidR="001B334A" w:rsidRPr="00685060" w:rsidRDefault="001B334A" w:rsidP="00D63FDB">
            <w:pPr>
              <w:pStyle w:val="S-O-P"/>
            </w:pPr>
          </w:p>
        </w:tc>
        <w:tc>
          <w:tcPr>
            <w:tcW w:w="1043" w:type="dxa"/>
          </w:tcPr>
          <w:p w14:paraId="616F5324" w14:textId="77777777" w:rsidR="001B334A" w:rsidRPr="00685060" w:rsidRDefault="001B334A" w:rsidP="00D63FDB">
            <w:pPr>
              <w:pStyle w:val="S-O-P"/>
            </w:pPr>
          </w:p>
        </w:tc>
      </w:tr>
      <w:tr w:rsidR="001B334A" w:rsidRPr="00685060" w14:paraId="4FD96D88" w14:textId="77777777" w:rsidTr="00D63FDB">
        <w:tc>
          <w:tcPr>
            <w:tcW w:w="6068" w:type="dxa"/>
          </w:tcPr>
          <w:p w14:paraId="4873A357" w14:textId="77777777" w:rsidR="001B334A" w:rsidRPr="00685060" w:rsidRDefault="001B334A" w:rsidP="00D63FDB">
            <w:pPr>
              <w:pStyle w:val="FABodyIndent1"/>
            </w:pPr>
            <w:r w:rsidRPr="00685060">
              <w:t>Stow ’n Place, black (packaged with S Appearance Package)</w:t>
            </w:r>
          </w:p>
        </w:tc>
        <w:tc>
          <w:tcPr>
            <w:tcW w:w="990" w:type="dxa"/>
          </w:tcPr>
          <w:p w14:paraId="174E0924" w14:textId="77777777" w:rsidR="001B334A" w:rsidRPr="00685060" w:rsidRDefault="001B334A" w:rsidP="00D63FDB">
            <w:pPr>
              <w:pStyle w:val="S-O-P"/>
            </w:pPr>
            <w:r w:rsidRPr="00685060">
              <w:t>S*</w:t>
            </w:r>
          </w:p>
        </w:tc>
        <w:tc>
          <w:tcPr>
            <w:tcW w:w="990" w:type="dxa"/>
          </w:tcPr>
          <w:p w14:paraId="27C156F6" w14:textId="77777777" w:rsidR="001B334A" w:rsidRPr="00685060" w:rsidRDefault="001B334A" w:rsidP="00D63FDB">
            <w:pPr>
              <w:pStyle w:val="S-O-P"/>
            </w:pPr>
            <w:r w:rsidRPr="00685060">
              <w:t>P*</w:t>
            </w:r>
          </w:p>
        </w:tc>
        <w:tc>
          <w:tcPr>
            <w:tcW w:w="989" w:type="dxa"/>
          </w:tcPr>
          <w:p w14:paraId="3F31EDA4" w14:textId="77777777" w:rsidR="001B334A" w:rsidRPr="00685060" w:rsidRDefault="001B334A" w:rsidP="00D63FDB">
            <w:pPr>
              <w:pStyle w:val="S-O-P"/>
            </w:pPr>
            <w:r w:rsidRPr="00685060">
              <w:t>P*</w:t>
            </w:r>
          </w:p>
        </w:tc>
        <w:tc>
          <w:tcPr>
            <w:tcW w:w="1043" w:type="dxa"/>
          </w:tcPr>
          <w:p w14:paraId="797670FC" w14:textId="77777777" w:rsidR="001B334A" w:rsidRPr="00685060" w:rsidRDefault="001B334A" w:rsidP="00D63FDB">
            <w:pPr>
              <w:pStyle w:val="S-O-P"/>
            </w:pPr>
            <w:r>
              <w:t>NA</w:t>
            </w:r>
          </w:p>
        </w:tc>
      </w:tr>
      <w:tr w:rsidR="001B334A" w:rsidRPr="00685060" w14:paraId="4F677311" w14:textId="77777777" w:rsidTr="00D63FDB">
        <w:tc>
          <w:tcPr>
            <w:tcW w:w="6068" w:type="dxa"/>
          </w:tcPr>
          <w:p w14:paraId="634BC927" w14:textId="77777777" w:rsidR="001B334A" w:rsidRPr="00685060" w:rsidRDefault="001B334A" w:rsidP="00D63FDB">
            <w:pPr>
              <w:pStyle w:val="FABodyIndent1"/>
            </w:pPr>
            <w:r w:rsidRPr="00685060">
              <w:t>Stow ’n Place, Platinum Chrome</w:t>
            </w:r>
          </w:p>
        </w:tc>
        <w:tc>
          <w:tcPr>
            <w:tcW w:w="990" w:type="dxa"/>
          </w:tcPr>
          <w:p w14:paraId="6D70D9B2" w14:textId="77777777" w:rsidR="001B334A" w:rsidRPr="00685060" w:rsidRDefault="001B334A" w:rsidP="00D63FDB">
            <w:pPr>
              <w:pStyle w:val="S-O-P"/>
            </w:pPr>
            <w:r>
              <w:t>NA</w:t>
            </w:r>
          </w:p>
        </w:tc>
        <w:tc>
          <w:tcPr>
            <w:tcW w:w="990" w:type="dxa"/>
          </w:tcPr>
          <w:p w14:paraId="1D5C7D86" w14:textId="77777777" w:rsidR="001B334A" w:rsidRPr="00685060" w:rsidRDefault="001B334A" w:rsidP="00D63FDB">
            <w:pPr>
              <w:pStyle w:val="S-O-P"/>
            </w:pPr>
            <w:r>
              <w:t>NA</w:t>
            </w:r>
          </w:p>
        </w:tc>
        <w:tc>
          <w:tcPr>
            <w:tcW w:w="989" w:type="dxa"/>
          </w:tcPr>
          <w:p w14:paraId="00483AE6" w14:textId="77777777" w:rsidR="001B334A" w:rsidRPr="00685060" w:rsidRDefault="001B334A" w:rsidP="00D63FDB">
            <w:pPr>
              <w:pStyle w:val="S-O-P"/>
            </w:pPr>
            <w:r>
              <w:t>NA</w:t>
            </w:r>
          </w:p>
        </w:tc>
        <w:tc>
          <w:tcPr>
            <w:tcW w:w="1043" w:type="dxa"/>
          </w:tcPr>
          <w:p w14:paraId="6E084C63" w14:textId="77777777" w:rsidR="001B334A" w:rsidRPr="00685060" w:rsidRDefault="001B334A" w:rsidP="00D63FDB">
            <w:pPr>
              <w:pStyle w:val="S-O-P"/>
            </w:pPr>
            <w:r w:rsidRPr="00685060">
              <w:t>S</w:t>
            </w:r>
          </w:p>
        </w:tc>
      </w:tr>
      <w:tr w:rsidR="001B334A" w:rsidRPr="00685060" w14:paraId="6818913D" w14:textId="77777777" w:rsidTr="00D63FDB">
        <w:tc>
          <w:tcPr>
            <w:tcW w:w="6068" w:type="dxa"/>
          </w:tcPr>
          <w:p w14:paraId="4EB63A34" w14:textId="77777777" w:rsidR="001B334A" w:rsidRPr="00685060" w:rsidRDefault="001B334A" w:rsidP="00D63FDB">
            <w:pPr>
              <w:pStyle w:val="FABodyCopy"/>
            </w:pPr>
            <w:r w:rsidRPr="00685060">
              <w:t xml:space="preserve">Sunroof </w:t>
            </w:r>
          </w:p>
        </w:tc>
        <w:tc>
          <w:tcPr>
            <w:tcW w:w="990" w:type="dxa"/>
          </w:tcPr>
          <w:p w14:paraId="3FE3AD5D" w14:textId="77777777" w:rsidR="001B334A" w:rsidRPr="00685060" w:rsidRDefault="001B334A" w:rsidP="00D63FDB">
            <w:pPr>
              <w:pStyle w:val="S-O-P"/>
            </w:pPr>
          </w:p>
        </w:tc>
        <w:tc>
          <w:tcPr>
            <w:tcW w:w="990" w:type="dxa"/>
          </w:tcPr>
          <w:p w14:paraId="1C7EA5C6" w14:textId="77777777" w:rsidR="001B334A" w:rsidRPr="00685060" w:rsidRDefault="001B334A" w:rsidP="00D63FDB">
            <w:pPr>
              <w:pStyle w:val="S-O-P"/>
            </w:pPr>
          </w:p>
        </w:tc>
        <w:tc>
          <w:tcPr>
            <w:tcW w:w="989" w:type="dxa"/>
          </w:tcPr>
          <w:p w14:paraId="41AA605E" w14:textId="77777777" w:rsidR="001B334A" w:rsidRPr="00685060" w:rsidRDefault="001B334A" w:rsidP="00D63FDB">
            <w:pPr>
              <w:pStyle w:val="S-O-P"/>
            </w:pPr>
          </w:p>
        </w:tc>
        <w:tc>
          <w:tcPr>
            <w:tcW w:w="1043" w:type="dxa"/>
          </w:tcPr>
          <w:p w14:paraId="403FBBE8" w14:textId="77777777" w:rsidR="001B334A" w:rsidRPr="00685060" w:rsidRDefault="001B334A" w:rsidP="00D63FDB">
            <w:pPr>
              <w:pStyle w:val="S-O-P"/>
            </w:pPr>
          </w:p>
        </w:tc>
      </w:tr>
      <w:tr w:rsidR="001B334A" w:rsidRPr="00685060" w14:paraId="3F7248C5" w14:textId="77777777" w:rsidTr="00D63FDB">
        <w:tc>
          <w:tcPr>
            <w:tcW w:w="6068" w:type="dxa"/>
          </w:tcPr>
          <w:p w14:paraId="1188C8D3" w14:textId="77777777" w:rsidR="001B334A" w:rsidRPr="00685060" w:rsidRDefault="001B334A" w:rsidP="00D63FDB">
            <w:pPr>
              <w:pStyle w:val="FABodyIndent1"/>
            </w:pPr>
            <w:r w:rsidRPr="00685060">
              <w:t>Dual-pane panoramic sunroof</w:t>
            </w:r>
          </w:p>
        </w:tc>
        <w:tc>
          <w:tcPr>
            <w:tcW w:w="990" w:type="dxa"/>
          </w:tcPr>
          <w:p w14:paraId="478CFD33" w14:textId="77777777" w:rsidR="001B334A" w:rsidRPr="00685060" w:rsidRDefault="001B334A" w:rsidP="00D63FDB">
            <w:pPr>
              <w:pStyle w:val="S-O-P"/>
            </w:pPr>
            <w:r>
              <w:t>NA</w:t>
            </w:r>
          </w:p>
        </w:tc>
        <w:tc>
          <w:tcPr>
            <w:tcW w:w="990" w:type="dxa"/>
          </w:tcPr>
          <w:p w14:paraId="06DA705D" w14:textId="77777777" w:rsidR="001B334A" w:rsidRPr="00980BE6" w:rsidRDefault="001B334A" w:rsidP="00D63FDB">
            <w:pPr>
              <w:pStyle w:val="S-O-P"/>
            </w:pPr>
            <w:r w:rsidRPr="001B334A">
              <w:rPr>
                <w:color w:val="000000" w:themeColor="text1"/>
              </w:rPr>
              <w:t>O</w:t>
            </w:r>
          </w:p>
        </w:tc>
        <w:tc>
          <w:tcPr>
            <w:tcW w:w="989" w:type="dxa"/>
          </w:tcPr>
          <w:p w14:paraId="0515434E" w14:textId="77777777" w:rsidR="001B334A" w:rsidRPr="00685060" w:rsidRDefault="001B334A" w:rsidP="00D63FDB">
            <w:pPr>
              <w:pStyle w:val="S-O-P"/>
            </w:pPr>
            <w:r>
              <w:t>S</w:t>
            </w:r>
          </w:p>
        </w:tc>
        <w:tc>
          <w:tcPr>
            <w:tcW w:w="1043" w:type="dxa"/>
          </w:tcPr>
          <w:p w14:paraId="1BC3BE90" w14:textId="77777777" w:rsidR="001B334A" w:rsidRPr="00685060" w:rsidRDefault="001B334A" w:rsidP="00D63FDB">
            <w:pPr>
              <w:pStyle w:val="S-O-P"/>
            </w:pPr>
            <w:r>
              <w:t>S</w:t>
            </w:r>
          </w:p>
        </w:tc>
      </w:tr>
      <w:tr w:rsidR="001B334A" w:rsidRPr="00685060" w14:paraId="68B4769F" w14:textId="77777777" w:rsidTr="00D63FDB">
        <w:tc>
          <w:tcPr>
            <w:tcW w:w="6068" w:type="dxa"/>
          </w:tcPr>
          <w:p w14:paraId="1E5E78B9" w14:textId="77777777" w:rsidR="001B334A" w:rsidRPr="00685060" w:rsidRDefault="001B334A" w:rsidP="00D63FDB">
            <w:pPr>
              <w:pStyle w:val="FABodyCopy"/>
              <w:keepNext/>
              <w:keepLines/>
            </w:pPr>
            <w:r w:rsidRPr="00685060">
              <w:t xml:space="preserve">Sunroof </w:t>
            </w:r>
            <w:r>
              <w:t>—</w:t>
            </w:r>
            <w:r w:rsidRPr="00685060">
              <w:t xml:space="preserve"> Hybrid</w:t>
            </w:r>
          </w:p>
        </w:tc>
        <w:tc>
          <w:tcPr>
            <w:tcW w:w="990" w:type="dxa"/>
          </w:tcPr>
          <w:p w14:paraId="294A0BCD" w14:textId="77777777" w:rsidR="001B334A" w:rsidRPr="00685060" w:rsidRDefault="001B334A" w:rsidP="00D63FDB">
            <w:pPr>
              <w:pStyle w:val="S-O-P"/>
              <w:keepNext/>
              <w:keepLines/>
            </w:pPr>
          </w:p>
        </w:tc>
        <w:tc>
          <w:tcPr>
            <w:tcW w:w="990" w:type="dxa"/>
          </w:tcPr>
          <w:p w14:paraId="18B392F6" w14:textId="77777777" w:rsidR="001B334A" w:rsidRPr="00685060" w:rsidRDefault="001B334A" w:rsidP="00D63FDB">
            <w:pPr>
              <w:pStyle w:val="S-O-P"/>
              <w:keepNext/>
              <w:keepLines/>
            </w:pPr>
          </w:p>
        </w:tc>
        <w:tc>
          <w:tcPr>
            <w:tcW w:w="989" w:type="dxa"/>
          </w:tcPr>
          <w:p w14:paraId="3C19B8E4" w14:textId="77777777" w:rsidR="001B334A" w:rsidRPr="00685060" w:rsidRDefault="001B334A" w:rsidP="00D63FDB">
            <w:pPr>
              <w:pStyle w:val="S-O-P"/>
            </w:pPr>
          </w:p>
        </w:tc>
        <w:tc>
          <w:tcPr>
            <w:tcW w:w="1043" w:type="dxa"/>
          </w:tcPr>
          <w:p w14:paraId="41D6CE48" w14:textId="77777777" w:rsidR="001B334A" w:rsidRPr="00685060" w:rsidRDefault="001B334A" w:rsidP="00D63FDB">
            <w:pPr>
              <w:pStyle w:val="S-O-P"/>
            </w:pPr>
          </w:p>
        </w:tc>
      </w:tr>
      <w:tr w:rsidR="001B334A" w:rsidRPr="00685060" w14:paraId="7B675B32" w14:textId="77777777" w:rsidTr="00D63FDB">
        <w:tc>
          <w:tcPr>
            <w:tcW w:w="6068" w:type="dxa"/>
          </w:tcPr>
          <w:p w14:paraId="6E37A320" w14:textId="77777777" w:rsidR="001B334A" w:rsidRPr="00685060" w:rsidRDefault="001B334A" w:rsidP="00D63FDB">
            <w:pPr>
              <w:pStyle w:val="BodyIndent1"/>
            </w:pPr>
            <w:r w:rsidRPr="00685060">
              <w:t>Dual-pane panoramic sunroof</w:t>
            </w:r>
          </w:p>
        </w:tc>
        <w:tc>
          <w:tcPr>
            <w:tcW w:w="990" w:type="dxa"/>
            <w:shd w:val="clear" w:color="auto" w:fill="auto"/>
          </w:tcPr>
          <w:p w14:paraId="6779FC02" w14:textId="77777777" w:rsidR="001B334A" w:rsidRPr="00685060" w:rsidRDefault="001B334A" w:rsidP="00D63FDB">
            <w:pPr>
              <w:pStyle w:val="S-O-P"/>
              <w:keepNext/>
              <w:keepLines/>
            </w:pPr>
            <w:r>
              <w:t>NA</w:t>
            </w:r>
          </w:p>
        </w:tc>
        <w:tc>
          <w:tcPr>
            <w:tcW w:w="990" w:type="dxa"/>
          </w:tcPr>
          <w:p w14:paraId="4DC5BC75" w14:textId="77777777" w:rsidR="001B334A" w:rsidRPr="00685060" w:rsidRDefault="001B334A" w:rsidP="00D63FDB">
            <w:pPr>
              <w:pStyle w:val="S-O-P"/>
              <w:keepNext/>
              <w:keepLines/>
            </w:pPr>
            <w:r>
              <w:t>NA</w:t>
            </w:r>
          </w:p>
        </w:tc>
        <w:tc>
          <w:tcPr>
            <w:tcW w:w="989" w:type="dxa"/>
          </w:tcPr>
          <w:p w14:paraId="35DBA547" w14:textId="77777777" w:rsidR="001B334A" w:rsidRPr="00685060" w:rsidRDefault="001B334A" w:rsidP="00D63FDB">
            <w:pPr>
              <w:pStyle w:val="S-O-P"/>
            </w:pPr>
            <w:r w:rsidRPr="00685060">
              <w:t>S</w:t>
            </w:r>
          </w:p>
        </w:tc>
        <w:tc>
          <w:tcPr>
            <w:tcW w:w="1043" w:type="dxa"/>
          </w:tcPr>
          <w:p w14:paraId="4660674A" w14:textId="77777777" w:rsidR="001B334A" w:rsidRPr="00685060" w:rsidRDefault="001B334A" w:rsidP="00D63FDB">
            <w:pPr>
              <w:pStyle w:val="S-O-P"/>
            </w:pPr>
            <w:r w:rsidRPr="00685060">
              <w:t>S</w:t>
            </w:r>
          </w:p>
        </w:tc>
      </w:tr>
      <w:tr w:rsidR="001B334A" w:rsidRPr="00685060" w14:paraId="6F9DE399" w14:textId="77777777" w:rsidTr="00D63FDB">
        <w:tc>
          <w:tcPr>
            <w:tcW w:w="6068" w:type="dxa"/>
          </w:tcPr>
          <w:p w14:paraId="47227AC9" w14:textId="77777777" w:rsidR="001B334A" w:rsidRPr="00BE5BA6" w:rsidRDefault="001B334A" w:rsidP="00D63FDB">
            <w:pPr>
              <w:pStyle w:val="FABodyCopy"/>
              <w:keepNext/>
              <w:keepLines/>
              <w:rPr>
                <w:color w:val="00B050"/>
              </w:rPr>
            </w:pPr>
            <w:r w:rsidRPr="004D300E">
              <w:lastRenderedPageBreak/>
              <w:t xml:space="preserve">Tires </w:t>
            </w:r>
          </w:p>
        </w:tc>
        <w:tc>
          <w:tcPr>
            <w:tcW w:w="990" w:type="dxa"/>
          </w:tcPr>
          <w:p w14:paraId="10CD40F9" w14:textId="77777777" w:rsidR="001B334A" w:rsidRPr="00685060" w:rsidRDefault="001B334A" w:rsidP="00D63FDB">
            <w:pPr>
              <w:pStyle w:val="S-O-P"/>
              <w:keepNext/>
              <w:keepLines/>
            </w:pPr>
          </w:p>
        </w:tc>
        <w:tc>
          <w:tcPr>
            <w:tcW w:w="990" w:type="dxa"/>
          </w:tcPr>
          <w:p w14:paraId="2D423CAB" w14:textId="77777777" w:rsidR="001B334A" w:rsidRPr="00685060" w:rsidRDefault="001B334A" w:rsidP="00D63FDB">
            <w:pPr>
              <w:pStyle w:val="S-O-P"/>
              <w:keepNext/>
              <w:keepLines/>
            </w:pPr>
          </w:p>
        </w:tc>
        <w:tc>
          <w:tcPr>
            <w:tcW w:w="989" w:type="dxa"/>
          </w:tcPr>
          <w:p w14:paraId="611E260A" w14:textId="77777777" w:rsidR="001B334A" w:rsidRPr="00685060" w:rsidRDefault="001B334A" w:rsidP="00D63FDB">
            <w:pPr>
              <w:pStyle w:val="S-O-P"/>
              <w:keepNext/>
              <w:keepLines/>
            </w:pPr>
          </w:p>
        </w:tc>
        <w:tc>
          <w:tcPr>
            <w:tcW w:w="1043" w:type="dxa"/>
          </w:tcPr>
          <w:p w14:paraId="5CA63721" w14:textId="77777777" w:rsidR="001B334A" w:rsidRPr="00685060" w:rsidRDefault="001B334A" w:rsidP="00D63FDB">
            <w:pPr>
              <w:pStyle w:val="S-O-P"/>
              <w:keepNext/>
              <w:keepLines/>
            </w:pPr>
          </w:p>
        </w:tc>
      </w:tr>
      <w:tr w:rsidR="001B334A" w:rsidRPr="00685060" w14:paraId="2C4D9D00" w14:textId="77777777" w:rsidTr="00D63FDB">
        <w:tc>
          <w:tcPr>
            <w:tcW w:w="6068" w:type="dxa"/>
          </w:tcPr>
          <w:p w14:paraId="17315307" w14:textId="77777777" w:rsidR="001B334A" w:rsidRPr="00685060" w:rsidRDefault="001B334A" w:rsidP="00D63FDB">
            <w:pPr>
              <w:pStyle w:val="FABodyIndent1"/>
              <w:keepNext/>
              <w:keepLines/>
            </w:pPr>
            <w:r w:rsidRPr="00685060">
              <w:t>235/65R17 BSW all-season</w:t>
            </w:r>
          </w:p>
        </w:tc>
        <w:tc>
          <w:tcPr>
            <w:tcW w:w="990" w:type="dxa"/>
          </w:tcPr>
          <w:p w14:paraId="5A4B037D" w14:textId="77777777" w:rsidR="001B334A" w:rsidRPr="0044266B" w:rsidRDefault="001B334A" w:rsidP="00D63FDB">
            <w:pPr>
              <w:pStyle w:val="S-O-P"/>
              <w:keepNext/>
              <w:keepLines/>
            </w:pPr>
            <w:r w:rsidRPr="0044266B">
              <w:t>S</w:t>
            </w:r>
          </w:p>
        </w:tc>
        <w:tc>
          <w:tcPr>
            <w:tcW w:w="990" w:type="dxa"/>
          </w:tcPr>
          <w:p w14:paraId="0AD1CB59" w14:textId="77777777" w:rsidR="001B334A" w:rsidRPr="0044266B" w:rsidRDefault="001B334A" w:rsidP="00D63FDB">
            <w:pPr>
              <w:pStyle w:val="S-O-P"/>
              <w:keepNext/>
              <w:keepLines/>
            </w:pPr>
            <w:r w:rsidRPr="0044266B">
              <w:t>S</w:t>
            </w:r>
          </w:p>
        </w:tc>
        <w:tc>
          <w:tcPr>
            <w:tcW w:w="989" w:type="dxa"/>
          </w:tcPr>
          <w:p w14:paraId="2D72CF41" w14:textId="77777777" w:rsidR="001B334A" w:rsidRPr="0044266B" w:rsidRDefault="001B334A" w:rsidP="00D63FDB">
            <w:pPr>
              <w:pStyle w:val="S-O-P"/>
              <w:keepNext/>
              <w:keepLines/>
            </w:pPr>
            <w:r w:rsidRPr="0044266B">
              <w:t>S</w:t>
            </w:r>
          </w:p>
        </w:tc>
        <w:tc>
          <w:tcPr>
            <w:tcW w:w="1043" w:type="dxa"/>
          </w:tcPr>
          <w:p w14:paraId="2885B3C0" w14:textId="77777777" w:rsidR="001B334A" w:rsidRPr="0044266B" w:rsidRDefault="001B334A" w:rsidP="00D63FDB">
            <w:pPr>
              <w:pStyle w:val="S-O-P"/>
              <w:keepNext/>
              <w:keepLines/>
            </w:pPr>
            <w:r w:rsidRPr="0044266B">
              <w:t>NA</w:t>
            </w:r>
          </w:p>
        </w:tc>
      </w:tr>
      <w:tr w:rsidR="001B334A" w:rsidRPr="00685060" w14:paraId="6CD5E95E" w14:textId="77777777" w:rsidTr="00D63FDB">
        <w:tc>
          <w:tcPr>
            <w:tcW w:w="6068" w:type="dxa"/>
          </w:tcPr>
          <w:p w14:paraId="388CD115" w14:textId="77777777" w:rsidR="001B334A" w:rsidRPr="00685060" w:rsidRDefault="001B334A" w:rsidP="00D63FDB">
            <w:pPr>
              <w:pStyle w:val="FABodyIndent1"/>
              <w:keepNext/>
              <w:keepLines/>
            </w:pPr>
            <w:r w:rsidRPr="00685060">
              <w:t xml:space="preserve">245/60R18 BSW all-season self-sealing*  </w:t>
            </w:r>
          </w:p>
        </w:tc>
        <w:tc>
          <w:tcPr>
            <w:tcW w:w="990" w:type="dxa"/>
          </w:tcPr>
          <w:p w14:paraId="0D3DE26E" w14:textId="77777777" w:rsidR="001B334A" w:rsidRPr="0044266B" w:rsidRDefault="001B334A" w:rsidP="00D63FDB">
            <w:pPr>
              <w:pStyle w:val="S-O-P"/>
              <w:keepNext/>
              <w:keepLines/>
            </w:pPr>
            <w:r w:rsidRPr="0044266B">
              <w:t>S/P</w:t>
            </w:r>
          </w:p>
        </w:tc>
        <w:tc>
          <w:tcPr>
            <w:tcW w:w="990" w:type="dxa"/>
          </w:tcPr>
          <w:p w14:paraId="1A245A99" w14:textId="77777777" w:rsidR="001B334A" w:rsidRPr="0044266B" w:rsidRDefault="001B334A" w:rsidP="00D63FDB">
            <w:pPr>
              <w:pStyle w:val="S-O-P"/>
              <w:keepNext/>
              <w:keepLines/>
            </w:pPr>
            <w:r w:rsidRPr="0044266B">
              <w:t>S</w:t>
            </w:r>
          </w:p>
        </w:tc>
        <w:tc>
          <w:tcPr>
            <w:tcW w:w="989" w:type="dxa"/>
          </w:tcPr>
          <w:p w14:paraId="7FB461BD" w14:textId="77777777" w:rsidR="001B334A" w:rsidRPr="0044266B" w:rsidRDefault="001B334A" w:rsidP="00D63FDB">
            <w:pPr>
              <w:pStyle w:val="S-O-P"/>
              <w:keepNext/>
              <w:keepLines/>
            </w:pPr>
            <w:r w:rsidRPr="0044266B">
              <w:t>S</w:t>
            </w:r>
          </w:p>
        </w:tc>
        <w:tc>
          <w:tcPr>
            <w:tcW w:w="1043" w:type="dxa"/>
          </w:tcPr>
          <w:p w14:paraId="46169EC6" w14:textId="77777777" w:rsidR="001B334A" w:rsidRPr="0044266B" w:rsidRDefault="001B334A" w:rsidP="00D63FDB">
            <w:pPr>
              <w:pStyle w:val="S-O-P"/>
              <w:keepNext/>
              <w:keepLines/>
            </w:pPr>
            <w:r w:rsidRPr="0044266B">
              <w:t>NA</w:t>
            </w:r>
          </w:p>
        </w:tc>
      </w:tr>
      <w:tr w:rsidR="001B334A" w:rsidRPr="00685060" w14:paraId="4049C848" w14:textId="77777777" w:rsidTr="00D63FDB">
        <w:tc>
          <w:tcPr>
            <w:tcW w:w="6068" w:type="dxa"/>
          </w:tcPr>
          <w:p w14:paraId="6566BA60" w14:textId="77777777" w:rsidR="001B334A" w:rsidRPr="00685060" w:rsidRDefault="001B334A" w:rsidP="00D63FDB">
            <w:pPr>
              <w:pStyle w:val="FABodyIndent1"/>
            </w:pPr>
            <w:r w:rsidRPr="00685060">
              <w:t>235/60R18 BSW all-season — Hybrid</w:t>
            </w:r>
          </w:p>
        </w:tc>
        <w:tc>
          <w:tcPr>
            <w:tcW w:w="990" w:type="dxa"/>
          </w:tcPr>
          <w:p w14:paraId="3108DF33" w14:textId="77777777" w:rsidR="001B334A" w:rsidRPr="0044266B" w:rsidRDefault="001B334A" w:rsidP="00D63FDB">
            <w:pPr>
              <w:pStyle w:val="S-O-P"/>
            </w:pPr>
            <w:r w:rsidRPr="0044266B">
              <w:t>NA</w:t>
            </w:r>
          </w:p>
        </w:tc>
        <w:tc>
          <w:tcPr>
            <w:tcW w:w="990" w:type="dxa"/>
          </w:tcPr>
          <w:p w14:paraId="3C6777B3" w14:textId="77777777" w:rsidR="001B334A" w:rsidRPr="0044266B" w:rsidRDefault="001B334A" w:rsidP="00D63FDB">
            <w:pPr>
              <w:pStyle w:val="S-O-P"/>
            </w:pPr>
            <w:r w:rsidRPr="0044266B">
              <w:t>NA</w:t>
            </w:r>
          </w:p>
        </w:tc>
        <w:tc>
          <w:tcPr>
            <w:tcW w:w="989" w:type="dxa"/>
          </w:tcPr>
          <w:p w14:paraId="6867F580" w14:textId="77777777" w:rsidR="001B334A" w:rsidRPr="0044266B" w:rsidRDefault="001B334A" w:rsidP="00D63FDB">
            <w:pPr>
              <w:pStyle w:val="S-O-P"/>
            </w:pPr>
            <w:r w:rsidRPr="0044266B">
              <w:t xml:space="preserve"> NA</w:t>
            </w:r>
          </w:p>
        </w:tc>
        <w:tc>
          <w:tcPr>
            <w:tcW w:w="1043" w:type="dxa"/>
          </w:tcPr>
          <w:p w14:paraId="774229C8" w14:textId="77777777" w:rsidR="001B334A" w:rsidRPr="0044266B" w:rsidRDefault="001B334A" w:rsidP="00D63FDB">
            <w:pPr>
              <w:pStyle w:val="S-O-P"/>
              <w:rPr>
                <w:strike/>
              </w:rPr>
            </w:pPr>
            <w:r w:rsidRPr="0044266B">
              <w:t>S</w:t>
            </w:r>
          </w:p>
        </w:tc>
      </w:tr>
      <w:tr w:rsidR="001B334A" w:rsidRPr="00685060" w14:paraId="5BA68927" w14:textId="77777777" w:rsidTr="00D63FDB">
        <w:tc>
          <w:tcPr>
            <w:tcW w:w="6068" w:type="dxa"/>
          </w:tcPr>
          <w:p w14:paraId="699537EA" w14:textId="77777777" w:rsidR="001B334A" w:rsidRPr="0093736E" w:rsidRDefault="001B334A" w:rsidP="00D63FDB">
            <w:pPr>
              <w:pStyle w:val="FABodyIndent1"/>
              <w:rPr>
                <w:color w:val="00B050"/>
              </w:rPr>
            </w:pPr>
            <w:r w:rsidRPr="004D300E">
              <w:t>235/60R18 BSW all season self-sealing</w:t>
            </w:r>
          </w:p>
        </w:tc>
        <w:tc>
          <w:tcPr>
            <w:tcW w:w="990" w:type="dxa"/>
          </w:tcPr>
          <w:p w14:paraId="1C8EE9F8" w14:textId="77777777" w:rsidR="001B334A" w:rsidRPr="0044266B" w:rsidRDefault="001B334A" w:rsidP="00D63FDB">
            <w:pPr>
              <w:pStyle w:val="S-O-P"/>
            </w:pPr>
            <w:r w:rsidRPr="0044266B">
              <w:t>P</w:t>
            </w:r>
          </w:p>
        </w:tc>
        <w:tc>
          <w:tcPr>
            <w:tcW w:w="990" w:type="dxa"/>
          </w:tcPr>
          <w:p w14:paraId="31B2A064" w14:textId="77777777" w:rsidR="001B334A" w:rsidRPr="0044266B" w:rsidRDefault="001B334A" w:rsidP="00D63FDB">
            <w:pPr>
              <w:pStyle w:val="S-O-P"/>
            </w:pPr>
            <w:r w:rsidRPr="0044266B">
              <w:t>P</w:t>
            </w:r>
          </w:p>
        </w:tc>
        <w:tc>
          <w:tcPr>
            <w:tcW w:w="989" w:type="dxa"/>
          </w:tcPr>
          <w:p w14:paraId="2CBFF93E" w14:textId="77777777" w:rsidR="001B334A" w:rsidRPr="0044266B" w:rsidRDefault="001B334A" w:rsidP="00D63FDB">
            <w:pPr>
              <w:pStyle w:val="S-O-P"/>
            </w:pPr>
            <w:r w:rsidRPr="0044266B">
              <w:t>NA</w:t>
            </w:r>
          </w:p>
        </w:tc>
        <w:tc>
          <w:tcPr>
            <w:tcW w:w="1043" w:type="dxa"/>
          </w:tcPr>
          <w:p w14:paraId="5BC97BFD" w14:textId="77777777" w:rsidR="001B334A" w:rsidRPr="0044266B" w:rsidRDefault="001B334A" w:rsidP="00D63FDB">
            <w:pPr>
              <w:pStyle w:val="S-O-P"/>
            </w:pPr>
            <w:r w:rsidRPr="0044266B">
              <w:t>N/A</w:t>
            </w:r>
          </w:p>
        </w:tc>
      </w:tr>
      <w:tr w:rsidR="001B334A" w:rsidRPr="00685060" w14:paraId="3B4CAB2E" w14:textId="77777777" w:rsidTr="00D63FDB">
        <w:tc>
          <w:tcPr>
            <w:tcW w:w="6068" w:type="dxa"/>
          </w:tcPr>
          <w:p w14:paraId="1EE87AC1" w14:textId="77777777" w:rsidR="001B334A" w:rsidRPr="00685060" w:rsidRDefault="001B334A" w:rsidP="00D63FDB">
            <w:pPr>
              <w:pStyle w:val="FABodyIndent1"/>
            </w:pPr>
            <w:r w:rsidRPr="00685060">
              <w:t>245/50R20 BSW all</w:t>
            </w:r>
            <w:r w:rsidRPr="004D300E">
              <w:t>-season self</w:t>
            </w:r>
            <w:r>
              <w:t>-</w:t>
            </w:r>
            <w:r w:rsidRPr="004D300E">
              <w:t>sealing*</w:t>
            </w:r>
          </w:p>
        </w:tc>
        <w:tc>
          <w:tcPr>
            <w:tcW w:w="990" w:type="dxa"/>
          </w:tcPr>
          <w:p w14:paraId="57BA12EE" w14:textId="77777777" w:rsidR="001B334A" w:rsidRPr="00685060" w:rsidRDefault="001B334A" w:rsidP="00D63FDB">
            <w:pPr>
              <w:pStyle w:val="S-O-P"/>
            </w:pPr>
            <w:r>
              <w:t>NA</w:t>
            </w:r>
          </w:p>
        </w:tc>
        <w:tc>
          <w:tcPr>
            <w:tcW w:w="990" w:type="dxa"/>
          </w:tcPr>
          <w:p w14:paraId="187525FB" w14:textId="77777777" w:rsidR="001B334A" w:rsidRPr="0044266B" w:rsidRDefault="001B334A" w:rsidP="00D63FDB">
            <w:pPr>
              <w:pStyle w:val="S-O-P"/>
            </w:pPr>
            <w:r w:rsidRPr="0044266B">
              <w:t>P</w:t>
            </w:r>
          </w:p>
        </w:tc>
        <w:tc>
          <w:tcPr>
            <w:tcW w:w="989" w:type="dxa"/>
          </w:tcPr>
          <w:p w14:paraId="613EC8C7" w14:textId="77777777" w:rsidR="001B334A" w:rsidRPr="0044266B" w:rsidRDefault="001B334A" w:rsidP="00D63FDB">
            <w:pPr>
              <w:pStyle w:val="S-O-P"/>
            </w:pPr>
            <w:r w:rsidRPr="0044266B">
              <w:t>P</w:t>
            </w:r>
          </w:p>
        </w:tc>
        <w:tc>
          <w:tcPr>
            <w:tcW w:w="1043" w:type="dxa"/>
          </w:tcPr>
          <w:p w14:paraId="40A955C8" w14:textId="77777777" w:rsidR="001B334A" w:rsidRPr="0044266B" w:rsidRDefault="001B334A" w:rsidP="00D63FDB">
            <w:pPr>
              <w:pStyle w:val="S-O-P"/>
            </w:pPr>
            <w:r w:rsidRPr="0044266B">
              <w:t>S</w:t>
            </w:r>
          </w:p>
        </w:tc>
      </w:tr>
      <w:tr w:rsidR="001B334A" w:rsidRPr="00685060" w14:paraId="5F236E80" w14:textId="77777777" w:rsidTr="00D63FDB">
        <w:tc>
          <w:tcPr>
            <w:tcW w:w="6068" w:type="dxa"/>
          </w:tcPr>
          <w:p w14:paraId="074FCF2B" w14:textId="77777777" w:rsidR="001B334A" w:rsidRPr="00685060" w:rsidRDefault="001B334A" w:rsidP="00D63FDB">
            <w:pPr>
              <w:pStyle w:val="FABodyIndent1"/>
            </w:pPr>
            <w:r w:rsidRPr="00685060">
              <w:t xml:space="preserve">Inflator kit with sealant </w:t>
            </w:r>
          </w:p>
        </w:tc>
        <w:tc>
          <w:tcPr>
            <w:tcW w:w="990" w:type="dxa"/>
          </w:tcPr>
          <w:p w14:paraId="1BCB54BA" w14:textId="77777777" w:rsidR="001B334A" w:rsidRPr="00685060" w:rsidRDefault="001B334A" w:rsidP="00D63FDB">
            <w:pPr>
              <w:pStyle w:val="S-O-P"/>
            </w:pPr>
            <w:r w:rsidRPr="00685060">
              <w:t>S</w:t>
            </w:r>
          </w:p>
        </w:tc>
        <w:tc>
          <w:tcPr>
            <w:tcW w:w="990" w:type="dxa"/>
          </w:tcPr>
          <w:p w14:paraId="627E2E92" w14:textId="77777777" w:rsidR="001B334A" w:rsidRPr="00685060" w:rsidRDefault="001B334A" w:rsidP="00D63FDB">
            <w:pPr>
              <w:pStyle w:val="S-O-P"/>
            </w:pPr>
            <w:r w:rsidRPr="00685060">
              <w:t>S</w:t>
            </w:r>
          </w:p>
        </w:tc>
        <w:tc>
          <w:tcPr>
            <w:tcW w:w="989" w:type="dxa"/>
          </w:tcPr>
          <w:p w14:paraId="1DCD906D" w14:textId="77777777" w:rsidR="001B334A" w:rsidRPr="00685060" w:rsidRDefault="001B334A" w:rsidP="00D63FDB">
            <w:pPr>
              <w:pStyle w:val="S-O-P"/>
            </w:pPr>
            <w:r w:rsidRPr="00685060">
              <w:t>S</w:t>
            </w:r>
          </w:p>
        </w:tc>
        <w:tc>
          <w:tcPr>
            <w:tcW w:w="1043" w:type="dxa"/>
          </w:tcPr>
          <w:p w14:paraId="722A62F6" w14:textId="77777777" w:rsidR="001B334A" w:rsidRPr="00685060" w:rsidRDefault="001B334A" w:rsidP="00D63FDB">
            <w:pPr>
              <w:pStyle w:val="S-O-P"/>
            </w:pPr>
            <w:r w:rsidRPr="00685060">
              <w:t>S</w:t>
            </w:r>
          </w:p>
        </w:tc>
      </w:tr>
      <w:tr w:rsidR="001B334A" w:rsidRPr="00685060" w14:paraId="28E0A909" w14:textId="77777777" w:rsidTr="00D63FDB">
        <w:tc>
          <w:tcPr>
            <w:tcW w:w="6068" w:type="dxa"/>
          </w:tcPr>
          <w:p w14:paraId="6D531D82" w14:textId="77777777" w:rsidR="001B334A" w:rsidRPr="00685060" w:rsidRDefault="001B334A" w:rsidP="00D63FDB">
            <w:pPr>
              <w:pStyle w:val="FABodyCopy"/>
            </w:pPr>
            <w:r w:rsidRPr="00685060">
              <w:t xml:space="preserve">Wheels </w:t>
            </w:r>
          </w:p>
        </w:tc>
        <w:tc>
          <w:tcPr>
            <w:tcW w:w="990" w:type="dxa"/>
          </w:tcPr>
          <w:p w14:paraId="289FEB7B" w14:textId="77777777" w:rsidR="001B334A" w:rsidRPr="00685060" w:rsidRDefault="001B334A" w:rsidP="00D63FDB">
            <w:pPr>
              <w:pStyle w:val="S-O-P"/>
            </w:pPr>
          </w:p>
        </w:tc>
        <w:tc>
          <w:tcPr>
            <w:tcW w:w="990" w:type="dxa"/>
          </w:tcPr>
          <w:p w14:paraId="1A198CDA" w14:textId="77777777" w:rsidR="001B334A" w:rsidRPr="00685060" w:rsidRDefault="001B334A" w:rsidP="00D63FDB">
            <w:pPr>
              <w:pStyle w:val="S-O-P"/>
            </w:pPr>
          </w:p>
        </w:tc>
        <w:tc>
          <w:tcPr>
            <w:tcW w:w="989" w:type="dxa"/>
          </w:tcPr>
          <w:p w14:paraId="613D3F64" w14:textId="77777777" w:rsidR="001B334A" w:rsidRPr="00685060" w:rsidRDefault="001B334A" w:rsidP="00D63FDB">
            <w:pPr>
              <w:pStyle w:val="S-O-P"/>
            </w:pPr>
          </w:p>
        </w:tc>
        <w:tc>
          <w:tcPr>
            <w:tcW w:w="1043" w:type="dxa"/>
          </w:tcPr>
          <w:p w14:paraId="05B5C203" w14:textId="77777777" w:rsidR="001B334A" w:rsidRPr="00685060" w:rsidRDefault="001B334A" w:rsidP="00D63FDB">
            <w:pPr>
              <w:pStyle w:val="S-O-P"/>
            </w:pPr>
          </w:p>
        </w:tc>
      </w:tr>
      <w:tr w:rsidR="001B334A" w:rsidRPr="00685060" w14:paraId="77B657DB" w14:textId="77777777" w:rsidTr="00D63FDB">
        <w:tc>
          <w:tcPr>
            <w:tcW w:w="6068" w:type="dxa"/>
          </w:tcPr>
          <w:p w14:paraId="4DC17DBC" w14:textId="77777777" w:rsidR="001B334A" w:rsidRPr="00685060" w:rsidRDefault="001B334A" w:rsidP="00D63FDB">
            <w:pPr>
              <w:pStyle w:val="FABodyIndent1"/>
            </w:pPr>
            <w:r w:rsidRPr="00685060">
              <w:t>17-in. Tech Silver*</w:t>
            </w:r>
          </w:p>
        </w:tc>
        <w:tc>
          <w:tcPr>
            <w:tcW w:w="990" w:type="dxa"/>
          </w:tcPr>
          <w:p w14:paraId="1301695F" w14:textId="77777777" w:rsidR="001B334A" w:rsidRPr="0044266B" w:rsidRDefault="001B334A" w:rsidP="00D63FDB">
            <w:pPr>
              <w:pStyle w:val="S-O-P"/>
            </w:pPr>
            <w:r w:rsidRPr="0044266B">
              <w:t>S</w:t>
            </w:r>
          </w:p>
        </w:tc>
        <w:tc>
          <w:tcPr>
            <w:tcW w:w="990" w:type="dxa"/>
          </w:tcPr>
          <w:p w14:paraId="38340D58" w14:textId="77777777" w:rsidR="001B334A" w:rsidRPr="0044266B" w:rsidRDefault="001B334A" w:rsidP="00D63FDB">
            <w:pPr>
              <w:pStyle w:val="S-O-P"/>
            </w:pPr>
            <w:r w:rsidRPr="0044266B">
              <w:t>S</w:t>
            </w:r>
          </w:p>
        </w:tc>
        <w:tc>
          <w:tcPr>
            <w:tcW w:w="989" w:type="dxa"/>
          </w:tcPr>
          <w:p w14:paraId="3FF0CCC6" w14:textId="77777777" w:rsidR="001B334A" w:rsidRPr="00685060" w:rsidRDefault="001B334A" w:rsidP="00D63FDB">
            <w:pPr>
              <w:pStyle w:val="S-O-P"/>
            </w:pPr>
            <w:r>
              <w:t>NA</w:t>
            </w:r>
          </w:p>
        </w:tc>
        <w:tc>
          <w:tcPr>
            <w:tcW w:w="1043" w:type="dxa"/>
          </w:tcPr>
          <w:p w14:paraId="13EC9FAC" w14:textId="77777777" w:rsidR="001B334A" w:rsidRPr="00685060" w:rsidRDefault="001B334A" w:rsidP="00D63FDB">
            <w:pPr>
              <w:pStyle w:val="S-O-P"/>
            </w:pPr>
            <w:r>
              <w:t>NA</w:t>
            </w:r>
          </w:p>
        </w:tc>
      </w:tr>
      <w:tr w:rsidR="001B334A" w:rsidRPr="00685060" w14:paraId="42B20AF5" w14:textId="77777777" w:rsidTr="00D63FDB">
        <w:tc>
          <w:tcPr>
            <w:tcW w:w="6068" w:type="dxa"/>
          </w:tcPr>
          <w:p w14:paraId="29556C9D" w14:textId="77777777" w:rsidR="001B334A" w:rsidRPr="00685060" w:rsidRDefault="001B334A" w:rsidP="00D63FDB">
            <w:pPr>
              <w:pStyle w:val="FABodyIndent1"/>
            </w:pPr>
            <w:r w:rsidRPr="00685060">
              <w:t>17-in. Machined with Baltic Gray Pockets — Hybrid</w:t>
            </w:r>
          </w:p>
        </w:tc>
        <w:tc>
          <w:tcPr>
            <w:tcW w:w="990" w:type="dxa"/>
          </w:tcPr>
          <w:p w14:paraId="4D3486D8" w14:textId="77777777" w:rsidR="001B334A" w:rsidRPr="0044266B" w:rsidRDefault="001B334A" w:rsidP="00D63FDB">
            <w:pPr>
              <w:pStyle w:val="S-O-P"/>
            </w:pPr>
            <w:r w:rsidRPr="0044266B">
              <w:t>NA</w:t>
            </w:r>
          </w:p>
        </w:tc>
        <w:tc>
          <w:tcPr>
            <w:tcW w:w="990" w:type="dxa"/>
          </w:tcPr>
          <w:p w14:paraId="7325F511" w14:textId="77777777" w:rsidR="001B334A" w:rsidRPr="0044266B" w:rsidRDefault="001B334A" w:rsidP="00D63FDB">
            <w:pPr>
              <w:pStyle w:val="S-O-P"/>
            </w:pPr>
            <w:r w:rsidRPr="0044266B">
              <w:t>S</w:t>
            </w:r>
          </w:p>
        </w:tc>
        <w:tc>
          <w:tcPr>
            <w:tcW w:w="989" w:type="dxa"/>
          </w:tcPr>
          <w:p w14:paraId="12377CE6" w14:textId="77777777" w:rsidR="001B334A" w:rsidRPr="00685060" w:rsidRDefault="001B334A" w:rsidP="00D63FDB">
            <w:pPr>
              <w:pStyle w:val="S-O-P"/>
            </w:pPr>
            <w:r w:rsidRPr="00685060">
              <w:t>S</w:t>
            </w:r>
          </w:p>
        </w:tc>
        <w:tc>
          <w:tcPr>
            <w:tcW w:w="1043" w:type="dxa"/>
          </w:tcPr>
          <w:p w14:paraId="75BF306F" w14:textId="77777777" w:rsidR="001B334A" w:rsidRPr="00685060" w:rsidRDefault="001B334A" w:rsidP="00D63FDB">
            <w:pPr>
              <w:pStyle w:val="S-O-P"/>
            </w:pPr>
            <w:r>
              <w:t>NA</w:t>
            </w:r>
          </w:p>
        </w:tc>
      </w:tr>
      <w:tr w:rsidR="001B334A" w:rsidRPr="00685060" w14:paraId="14043DA5" w14:textId="77777777" w:rsidTr="00D63FDB">
        <w:tc>
          <w:tcPr>
            <w:tcW w:w="6068" w:type="dxa"/>
          </w:tcPr>
          <w:p w14:paraId="435B43ED" w14:textId="77777777" w:rsidR="001B334A" w:rsidRPr="00017F21" w:rsidRDefault="001B334A" w:rsidP="00D63FDB">
            <w:pPr>
              <w:pStyle w:val="FABodyIndent1"/>
              <w:rPr>
                <w:color w:val="000000" w:themeColor="text1"/>
              </w:rPr>
            </w:pPr>
            <w:r w:rsidRPr="00017F21">
              <w:rPr>
                <w:color w:val="000000" w:themeColor="text1"/>
              </w:rPr>
              <w:t>18</w:t>
            </w:r>
            <w:r>
              <w:rPr>
                <w:color w:val="000000" w:themeColor="text1"/>
              </w:rPr>
              <w:t>-in.</w:t>
            </w:r>
            <w:r w:rsidRPr="00017F21">
              <w:rPr>
                <w:color w:val="000000" w:themeColor="text1"/>
              </w:rPr>
              <w:t xml:space="preserve"> Painted Silver Litho*</w:t>
            </w:r>
          </w:p>
        </w:tc>
        <w:tc>
          <w:tcPr>
            <w:tcW w:w="990" w:type="dxa"/>
          </w:tcPr>
          <w:p w14:paraId="1F49BCA8" w14:textId="77777777" w:rsidR="001B334A" w:rsidRPr="0044266B" w:rsidRDefault="001B334A" w:rsidP="00D63FDB">
            <w:pPr>
              <w:pStyle w:val="S-O-P"/>
            </w:pPr>
            <w:r w:rsidRPr="0044266B">
              <w:t>NA</w:t>
            </w:r>
          </w:p>
        </w:tc>
        <w:tc>
          <w:tcPr>
            <w:tcW w:w="990" w:type="dxa"/>
          </w:tcPr>
          <w:p w14:paraId="6AD73F89" w14:textId="77777777" w:rsidR="001B334A" w:rsidRPr="0044266B" w:rsidRDefault="001B334A" w:rsidP="00D63FDB">
            <w:pPr>
              <w:pStyle w:val="S-O-P"/>
            </w:pPr>
            <w:r w:rsidRPr="0044266B">
              <w:t>NA</w:t>
            </w:r>
          </w:p>
        </w:tc>
        <w:tc>
          <w:tcPr>
            <w:tcW w:w="989" w:type="dxa"/>
          </w:tcPr>
          <w:p w14:paraId="5EAD680C" w14:textId="77777777" w:rsidR="001B334A" w:rsidRPr="00017F21" w:rsidRDefault="001B334A" w:rsidP="00D63FDB">
            <w:pPr>
              <w:pStyle w:val="S-O-P"/>
              <w:rPr>
                <w:color w:val="000000" w:themeColor="text1"/>
              </w:rPr>
            </w:pPr>
            <w:r w:rsidRPr="00017F21">
              <w:rPr>
                <w:color w:val="000000" w:themeColor="text1"/>
              </w:rPr>
              <w:t>S</w:t>
            </w:r>
          </w:p>
        </w:tc>
        <w:tc>
          <w:tcPr>
            <w:tcW w:w="1043" w:type="dxa"/>
          </w:tcPr>
          <w:p w14:paraId="3D7D892C" w14:textId="77777777" w:rsidR="001B334A" w:rsidRPr="00017F21" w:rsidRDefault="001B334A" w:rsidP="00D63FDB">
            <w:pPr>
              <w:pStyle w:val="S-O-P"/>
              <w:rPr>
                <w:color w:val="000000" w:themeColor="text1"/>
              </w:rPr>
            </w:pPr>
            <w:r w:rsidRPr="00017F21">
              <w:rPr>
                <w:color w:val="000000" w:themeColor="text1"/>
              </w:rPr>
              <w:t>N/A</w:t>
            </w:r>
          </w:p>
        </w:tc>
      </w:tr>
      <w:tr w:rsidR="001B334A" w:rsidRPr="00685060" w14:paraId="2B381D58" w14:textId="77777777" w:rsidTr="00D63FDB">
        <w:tc>
          <w:tcPr>
            <w:tcW w:w="6068" w:type="dxa"/>
          </w:tcPr>
          <w:p w14:paraId="01BDA28F" w14:textId="77777777" w:rsidR="001B334A" w:rsidRPr="00FD0DAC" w:rsidRDefault="001B334A" w:rsidP="00D63FDB">
            <w:pPr>
              <w:pStyle w:val="FABodyIndent1"/>
              <w:rPr>
                <w:color w:val="000000" w:themeColor="text1"/>
              </w:rPr>
            </w:pPr>
            <w:r w:rsidRPr="00FD0DAC">
              <w:rPr>
                <w:color w:val="000000" w:themeColor="text1"/>
              </w:rPr>
              <w:t>18-in. Full Polish*</w:t>
            </w:r>
          </w:p>
        </w:tc>
        <w:tc>
          <w:tcPr>
            <w:tcW w:w="990" w:type="dxa"/>
          </w:tcPr>
          <w:p w14:paraId="63120397" w14:textId="77777777" w:rsidR="001B334A" w:rsidRPr="0044266B" w:rsidRDefault="001B334A" w:rsidP="00D63FDB">
            <w:pPr>
              <w:pStyle w:val="S-O-P"/>
            </w:pPr>
            <w:r w:rsidRPr="0044266B">
              <w:t>NA</w:t>
            </w:r>
          </w:p>
        </w:tc>
        <w:tc>
          <w:tcPr>
            <w:tcW w:w="990" w:type="dxa"/>
          </w:tcPr>
          <w:p w14:paraId="4520A82D" w14:textId="77777777" w:rsidR="001B334A" w:rsidRPr="0044266B" w:rsidRDefault="001B334A" w:rsidP="00D63FDB">
            <w:pPr>
              <w:pStyle w:val="S-O-P"/>
            </w:pPr>
            <w:r w:rsidRPr="0044266B">
              <w:t>S</w:t>
            </w:r>
          </w:p>
        </w:tc>
        <w:tc>
          <w:tcPr>
            <w:tcW w:w="989" w:type="dxa"/>
          </w:tcPr>
          <w:p w14:paraId="10E09B8B" w14:textId="77777777" w:rsidR="001B334A" w:rsidRPr="00FD0DAC" w:rsidRDefault="001B334A" w:rsidP="00D63FDB">
            <w:pPr>
              <w:pStyle w:val="S-O-P"/>
              <w:rPr>
                <w:color w:val="000000" w:themeColor="text1"/>
              </w:rPr>
            </w:pPr>
            <w:r w:rsidRPr="00FD0DAC">
              <w:rPr>
                <w:color w:val="000000" w:themeColor="text1"/>
              </w:rPr>
              <w:t>NA</w:t>
            </w:r>
          </w:p>
        </w:tc>
        <w:tc>
          <w:tcPr>
            <w:tcW w:w="1043" w:type="dxa"/>
          </w:tcPr>
          <w:p w14:paraId="13BBEB21" w14:textId="77777777" w:rsidR="001B334A" w:rsidRPr="00FD0DAC" w:rsidRDefault="001B334A" w:rsidP="00D63FDB">
            <w:pPr>
              <w:pStyle w:val="S-O-P"/>
              <w:rPr>
                <w:color w:val="000000" w:themeColor="text1"/>
              </w:rPr>
            </w:pPr>
            <w:r w:rsidRPr="00FD0DAC">
              <w:rPr>
                <w:color w:val="000000" w:themeColor="text1"/>
              </w:rPr>
              <w:t>NA</w:t>
            </w:r>
          </w:p>
        </w:tc>
      </w:tr>
      <w:tr w:rsidR="001B334A" w:rsidRPr="00685060" w14:paraId="2CAB3B18" w14:textId="77777777" w:rsidTr="00D63FDB">
        <w:tc>
          <w:tcPr>
            <w:tcW w:w="6068" w:type="dxa"/>
          </w:tcPr>
          <w:p w14:paraId="22CA6FF8" w14:textId="77777777" w:rsidR="001B334A" w:rsidRPr="00685060" w:rsidRDefault="001B334A" w:rsidP="00D63FDB">
            <w:pPr>
              <w:pStyle w:val="FABodyIndent1"/>
            </w:pPr>
            <w:r w:rsidRPr="00685060">
              <w:t>18-in. Full Polish High Gloss*</w:t>
            </w:r>
          </w:p>
        </w:tc>
        <w:tc>
          <w:tcPr>
            <w:tcW w:w="990" w:type="dxa"/>
          </w:tcPr>
          <w:p w14:paraId="4B363D02" w14:textId="77777777" w:rsidR="001B334A" w:rsidRPr="00685060" w:rsidRDefault="001B334A" w:rsidP="00D63FDB">
            <w:pPr>
              <w:pStyle w:val="S-O-P"/>
            </w:pPr>
            <w:r>
              <w:t>NA</w:t>
            </w:r>
          </w:p>
        </w:tc>
        <w:tc>
          <w:tcPr>
            <w:tcW w:w="990" w:type="dxa"/>
          </w:tcPr>
          <w:p w14:paraId="7ACF4D3D" w14:textId="77777777" w:rsidR="001B334A" w:rsidRPr="00685060" w:rsidRDefault="001B334A" w:rsidP="00D63FDB">
            <w:pPr>
              <w:pStyle w:val="S-O-P"/>
            </w:pPr>
            <w:r>
              <w:t>NA</w:t>
            </w:r>
          </w:p>
        </w:tc>
        <w:tc>
          <w:tcPr>
            <w:tcW w:w="989" w:type="dxa"/>
          </w:tcPr>
          <w:p w14:paraId="7DD3235A" w14:textId="77777777" w:rsidR="001B334A" w:rsidRPr="00685060" w:rsidRDefault="001B334A" w:rsidP="00D63FDB">
            <w:pPr>
              <w:pStyle w:val="S-O-P"/>
            </w:pPr>
            <w:r>
              <w:t>S</w:t>
            </w:r>
          </w:p>
        </w:tc>
        <w:tc>
          <w:tcPr>
            <w:tcW w:w="1043" w:type="dxa"/>
          </w:tcPr>
          <w:p w14:paraId="28004030" w14:textId="77777777" w:rsidR="001B334A" w:rsidRPr="00685060" w:rsidRDefault="001B334A" w:rsidP="00D63FDB">
            <w:pPr>
              <w:pStyle w:val="S-O-P"/>
            </w:pPr>
            <w:r>
              <w:t>NA</w:t>
            </w:r>
          </w:p>
        </w:tc>
      </w:tr>
      <w:tr w:rsidR="001B334A" w:rsidRPr="00685060" w14:paraId="0C17F0D2" w14:textId="77777777" w:rsidTr="00D63FDB">
        <w:tc>
          <w:tcPr>
            <w:tcW w:w="6068" w:type="dxa"/>
          </w:tcPr>
          <w:p w14:paraId="4006D066" w14:textId="77777777" w:rsidR="001B334A" w:rsidRPr="00017F21" w:rsidRDefault="001B334A" w:rsidP="00D63FDB">
            <w:pPr>
              <w:pStyle w:val="FABodyIndent1"/>
              <w:rPr>
                <w:color w:val="000000" w:themeColor="text1"/>
              </w:rPr>
            </w:pPr>
            <w:r w:rsidRPr="00017F21">
              <w:rPr>
                <w:color w:val="000000" w:themeColor="text1"/>
              </w:rPr>
              <w:t>18-in. Foreshadow (packaged with S Appearance Package)</w:t>
            </w:r>
            <w:r>
              <w:rPr>
                <w:color w:val="000000" w:themeColor="text1"/>
              </w:rPr>
              <w:t xml:space="preserve"> *</w:t>
            </w:r>
          </w:p>
        </w:tc>
        <w:tc>
          <w:tcPr>
            <w:tcW w:w="990" w:type="dxa"/>
          </w:tcPr>
          <w:p w14:paraId="6075BA3C" w14:textId="77777777" w:rsidR="001B334A" w:rsidRPr="00017F21" w:rsidRDefault="001B334A" w:rsidP="00D63FDB">
            <w:pPr>
              <w:pStyle w:val="S-O-P"/>
              <w:rPr>
                <w:color w:val="000000" w:themeColor="text1"/>
              </w:rPr>
            </w:pPr>
            <w:r w:rsidRPr="00017F21">
              <w:rPr>
                <w:color w:val="000000" w:themeColor="text1"/>
              </w:rPr>
              <w:t>P</w:t>
            </w:r>
          </w:p>
        </w:tc>
        <w:tc>
          <w:tcPr>
            <w:tcW w:w="990" w:type="dxa"/>
          </w:tcPr>
          <w:p w14:paraId="1F768031" w14:textId="77777777" w:rsidR="001B334A" w:rsidRPr="00017F21" w:rsidRDefault="001B334A" w:rsidP="00D63FDB">
            <w:pPr>
              <w:pStyle w:val="S-O-P"/>
              <w:rPr>
                <w:color w:val="000000" w:themeColor="text1"/>
              </w:rPr>
            </w:pPr>
            <w:r w:rsidRPr="00017F21">
              <w:rPr>
                <w:color w:val="000000" w:themeColor="text1"/>
              </w:rPr>
              <w:t>NA</w:t>
            </w:r>
          </w:p>
        </w:tc>
        <w:tc>
          <w:tcPr>
            <w:tcW w:w="989" w:type="dxa"/>
          </w:tcPr>
          <w:p w14:paraId="20209CF6" w14:textId="77777777" w:rsidR="001B334A" w:rsidRPr="00017F21" w:rsidRDefault="001B334A" w:rsidP="00D63FDB">
            <w:pPr>
              <w:pStyle w:val="S-O-P"/>
              <w:rPr>
                <w:color w:val="000000" w:themeColor="text1"/>
              </w:rPr>
            </w:pPr>
            <w:r w:rsidRPr="00017F21">
              <w:rPr>
                <w:color w:val="000000" w:themeColor="text1"/>
              </w:rPr>
              <w:t>NA</w:t>
            </w:r>
          </w:p>
        </w:tc>
        <w:tc>
          <w:tcPr>
            <w:tcW w:w="1043" w:type="dxa"/>
          </w:tcPr>
          <w:p w14:paraId="1E3255F2" w14:textId="77777777" w:rsidR="001B334A" w:rsidRPr="00017F21" w:rsidRDefault="001B334A" w:rsidP="00D63FDB">
            <w:pPr>
              <w:pStyle w:val="S-O-P"/>
              <w:rPr>
                <w:color w:val="000000" w:themeColor="text1"/>
              </w:rPr>
            </w:pPr>
            <w:r w:rsidRPr="00017F21">
              <w:rPr>
                <w:color w:val="000000" w:themeColor="text1"/>
              </w:rPr>
              <w:t>NA</w:t>
            </w:r>
          </w:p>
        </w:tc>
      </w:tr>
      <w:tr w:rsidR="001B334A" w:rsidRPr="00685060" w14:paraId="125BFC3D" w14:textId="77777777" w:rsidTr="00D63FDB">
        <w:tc>
          <w:tcPr>
            <w:tcW w:w="6068" w:type="dxa"/>
          </w:tcPr>
          <w:p w14:paraId="0D7E5BD8" w14:textId="77777777" w:rsidR="001B334A" w:rsidRPr="00685060" w:rsidRDefault="001B334A" w:rsidP="00D63FDB">
            <w:pPr>
              <w:pStyle w:val="FABodyIndent1"/>
            </w:pPr>
            <w:r w:rsidRPr="00017F21">
              <w:rPr>
                <w:color w:val="000000" w:themeColor="text1"/>
              </w:rPr>
              <w:t>18-in. Foreshadow (packaged with S Appearance Package)</w:t>
            </w:r>
          </w:p>
        </w:tc>
        <w:tc>
          <w:tcPr>
            <w:tcW w:w="990" w:type="dxa"/>
          </w:tcPr>
          <w:p w14:paraId="43961FBF" w14:textId="77777777" w:rsidR="001B334A" w:rsidRDefault="001B334A" w:rsidP="00D63FDB">
            <w:pPr>
              <w:pStyle w:val="S-O-P"/>
            </w:pPr>
            <w:r>
              <w:t>N/A</w:t>
            </w:r>
          </w:p>
        </w:tc>
        <w:tc>
          <w:tcPr>
            <w:tcW w:w="990" w:type="dxa"/>
          </w:tcPr>
          <w:p w14:paraId="714CB7A7" w14:textId="77777777" w:rsidR="001B334A" w:rsidRDefault="001B334A" w:rsidP="00D63FDB">
            <w:pPr>
              <w:pStyle w:val="S-O-P"/>
            </w:pPr>
            <w:r>
              <w:rPr>
                <w:color w:val="000000" w:themeColor="text1"/>
              </w:rPr>
              <w:t>P</w:t>
            </w:r>
          </w:p>
        </w:tc>
        <w:tc>
          <w:tcPr>
            <w:tcW w:w="989" w:type="dxa"/>
          </w:tcPr>
          <w:p w14:paraId="272E76A2" w14:textId="77777777" w:rsidR="001B334A" w:rsidRDefault="001B334A" w:rsidP="00D63FDB">
            <w:pPr>
              <w:pStyle w:val="S-O-P"/>
            </w:pPr>
            <w:r>
              <w:rPr>
                <w:color w:val="000000" w:themeColor="text1"/>
              </w:rPr>
              <w:t>P</w:t>
            </w:r>
          </w:p>
        </w:tc>
        <w:tc>
          <w:tcPr>
            <w:tcW w:w="1043" w:type="dxa"/>
          </w:tcPr>
          <w:p w14:paraId="3C89ED28" w14:textId="77777777" w:rsidR="001B334A" w:rsidRPr="00685060" w:rsidRDefault="001B334A" w:rsidP="00D63FDB">
            <w:pPr>
              <w:pStyle w:val="S-O-P"/>
            </w:pPr>
            <w:r w:rsidRPr="00017F21">
              <w:rPr>
                <w:color w:val="000000" w:themeColor="text1"/>
              </w:rPr>
              <w:t>NA</w:t>
            </w:r>
          </w:p>
        </w:tc>
      </w:tr>
      <w:tr w:rsidR="001B334A" w:rsidRPr="00685060" w14:paraId="029F4154" w14:textId="77777777" w:rsidTr="00D63FDB">
        <w:tc>
          <w:tcPr>
            <w:tcW w:w="6068" w:type="dxa"/>
          </w:tcPr>
          <w:p w14:paraId="6DE8686E" w14:textId="77777777" w:rsidR="001B334A" w:rsidRPr="00685060" w:rsidRDefault="001B334A" w:rsidP="00D63FDB">
            <w:pPr>
              <w:pStyle w:val="FABodyIndent1"/>
            </w:pPr>
            <w:r w:rsidRPr="00685060">
              <w:t>18-in. Polished with Baltic Gray pockets — Hybrid</w:t>
            </w:r>
          </w:p>
        </w:tc>
        <w:tc>
          <w:tcPr>
            <w:tcW w:w="990" w:type="dxa"/>
          </w:tcPr>
          <w:p w14:paraId="07FB2D9D" w14:textId="77777777" w:rsidR="001B334A" w:rsidRPr="00685060" w:rsidRDefault="001B334A" w:rsidP="00D63FDB">
            <w:pPr>
              <w:pStyle w:val="S-O-P"/>
            </w:pPr>
            <w:r>
              <w:t>NA</w:t>
            </w:r>
          </w:p>
        </w:tc>
        <w:tc>
          <w:tcPr>
            <w:tcW w:w="990" w:type="dxa"/>
          </w:tcPr>
          <w:p w14:paraId="4A119802" w14:textId="77777777" w:rsidR="001B334A" w:rsidRPr="00685060" w:rsidRDefault="001B334A" w:rsidP="00D63FDB">
            <w:pPr>
              <w:pStyle w:val="S-O-P"/>
            </w:pPr>
            <w:r>
              <w:t>NA</w:t>
            </w:r>
          </w:p>
        </w:tc>
        <w:tc>
          <w:tcPr>
            <w:tcW w:w="989" w:type="dxa"/>
          </w:tcPr>
          <w:p w14:paraId="20015281" w14:textId="77777777" w:rsidR="001B334A" w:rsidRPr="00685060" w:rsidRDefault="001B334A" w:rsidP="00D63FDB">
            <w:pPr>
              <w:pStyle w:val="S-O-P"/>
            </w:pPr>
            <w:r>
              <w:t>NA</w:t>
            </w:r>
          </w:p>
        </w:tc>
        <w:tc>
          <w:tcPr>
            <w:tcW w:w="1043" w:type="dxa"/>
          </w:tcPr>
          <w:p w14:paraId="6DC6E72B" w14:textId="77777777" w:rsidR="001B334A" w:rsidRPr="00685060" w:rsidRDefault="001B334A" w:rsidP="00D63FDB">
            <w:pPr>
              <w:pStyle w:val="S-O-P"/>
            </w:pPr>
            <w:r w:rsidRPr="00685060">
              <w:t>S</w:t>
            </w:r>
          </w:p>
        </w:tc>
      </w:tr>
      <w:tr w:rsidR="001B334A" w:rsidRPr="00685060" w14:paraId="48323E6A" w14:textId="77777777" w:rsidTr="00D63FDB">
        <w:tc>
          <w:tcPr>
            <w:tcW w:w="6068" w:type="dxa"/>
          </w:tcPr>
          <w:p w14:paraId="3299EBCA" w14:textId="77777777" w:rsidR="001B334A" w:rsidRPr="00685060" w:rsidRDefault="001B334A" w:rsidP="00D63FDB">
            <w:pPr>
              <w:pStyle w:val="FABodyIndent1"/>
            </w:pPr>
            <w:r w:rsidRPr="00685060">
              <w:t>20-in. Polished with Baltic Gray pockets*</w:t>
            </w:r>
          </w:p>
        </w:tc>
        <w:tc>
          <w:tcPr>
            <w:tcW w:w="990" w:type="dxa"/>
          </w:tcPr>
          <w:p w14:paraId="55F767AB" w14:textId="77777777" w:rsidR="001B334A" w:rsidRPr="00685060" w:rsidRDefault="001B334A" w:rsidP="00D63FDB">
            <w:pPr>
              <w:pStyle w:val="S-O-P"/>
            </w:pPr>
            <w:r>
              <w:t>NA</w:t>
            </w:r>
          </w:p>
        </w:tc>
        <w:tc>
          <w:tcPr>
            <w:tcW w:w="990" w:type="dxa"/>
          </w:tcPr>
          <w:p w14:paraId="0F510050" w14:textId="77777777" w:rsidR="001B334A" w:rsidRPr="00685060" w:rsidRDefault="001B334A" w:rsidP="00D63FDB">
            <w:pPr>
              <w:pStyle w:val="S-O-P"/>
            </w:pPr>
            <w:r>
              <w:t>NA</w:t>
            </w:r>
          </w:p>
        </w:tc>
        <w:tc>
          <w:tcPr>
            <w:tcW w:w="989" w:type="dxa"/>
          </w:tcPr>
          <w:p w14:paraId="3185B3D6" w14:textId="77777777" w:rsidR="001B334A" w:rsidRPr="00685060" w:rsidRDefault="001B334A" w:rsidP="00D63FDB">
            <w:pPr>
              <w:pStyle w:val="S-O-P"/>
            </w:pPr>
            <w:r>
              <w:t>NA</w:t>
            </w:r>
          </w:p>
        </w:tc>
        <w:tc>
          <w:tcPr>
            <w:tcW w:w="1043" w:type="dxa"/>
          </w:tcPr>
          <w:p w14:paraId="7150EA1D" w14:textId="77777777" w:rsidR="001B334A" w:rsidRPr="00685060" w:rsidRDefault="001B334A" w:rsidP="00D63FDB">
            <w:pPr>
              <w:pStyle w:val="S-O-P"/>
            </w:pPr>
            <w:r w:rsidRPr="00685060">
              <w:t>S</w:t>
            </w:r>
          </w:p>
        </w:tc>
      </w:tr>
      <w:tr w:rsidR="001B334A" w:rsidRPr="00685060" w14:paraId="6E6AFD4C" w14:textId="77777777" w:rsidTr="00D63FDB">
        <w:tc>
          <w:tcPr>
            <w:tcW w:w="6068" w:type="dxa"/>
          </w:tcPr>
          <w:p w14:paraId="4A91474B" w14:textId="77777777" w:rsidR="001B334A" w:rsidRPr="00685060" w:rsidRDefault="001B334A" w:rsidP="00D63FDB">
            <w:pPr>
              <w:pStyle w:val="FABodyIndent1"/>
            </w:pPr>
            <w:r w:rsidRPr="00685060">
              <w:t>20-in. Foreshadow (packaged with S Appearance Package)*</w:t>
            </w:r>
          </w:p>
        </w:tc>
        <w:tc>
          <w:tcPr>
            <w:tcW w:w="990" w:type="dxa"/>
          </w:tcPr>
          <w:p w14:paraId="4268D978" w14:textId="77777777" w:rsidR="001B334A" w:rsidRPr="00685060" w:rsidRDefault="001B334A" w:rsidP="00D63FDB">
            <w:pPr>
              <w:pStyle w:val="S-O-P"/>
            </w:pPr>
            <w:r>
              <w:t>NA</w:t>
            </w:r>
          </w:p>
        </w:tc>
        <w:tc>
          <w:tcPr>
            <w:tcW w:w="990" w:type="dxa"/>
          </w:tcPr>
          <w:p w14:paraId="4B6BA689" w14:textId="77777777" w:rsidR="001B334A" w:rsidRPr="00685060" w:rsidRDefault="001B334A" w:rsidP="00D63FDB">
            <w:pPr>
              <w:pStyle w:val="S-O-P"/>
            </w:pPr>
            <w:r w:rsidRPr="00685060">
              <w:t>P</w:t>
            </w:r>
          </w:p>
        </w:tc>
        <w:tc>
          <w:tcPr>
            <w:tcW w:w="989" w:type="dxa"/>
          </w:tcPr>
          <w:p w14:paraId="7BE0BCB8" w14:textId="77777777" w:rsidR="001B334A" w:rsidRPr="00685060" w:rsidRDefault="001B334A" w:rsidP="00D63FDB">
            <w:pPr>
              <w:pStyle w:val="S-O-P"/>
            </w:pPr>
            <w:r w:rsidRPr="00685060">
              <w:t>P</w:t>
            </w:r>
          </w:p>
        </w:tc>
        <w:tc>
          <w:tcPr>
            <w:tcW w:w="1043" w:type="dxa"/>
          </w:tcPr>
          <w:p w14:paraId="77B4CEB5" w14:textId="77777777" w:rsidR="001B334A" w:rsidRPr="00685060" w:rsidRDefault="001B334A" w:rsidP="00D63FDB">
            <w:pPr>
              <w:pStyle w:val="S-O-P"/>
            </w:pPr>
            <w:r>
              <w:t>NA</w:t>
            </w:r>
          </w:p>
        </w:tc>
      </w:tr>
      <w:tr w:rsidR="001B334A" w:rsidRPr="00685060" w14:paraId="4F1B529D" w14:textId="77777777" w:rsidTr="00D63FDB">
        <w:tc>
          <w:tcPr>
            <w:tcW w:w="6068" w:type="dxa"/>
          </w:tcPr>
          <w:p w14:paraId="19843D14" w14:textId="77777777" w:rsidR="001B334A" w:rsidRPr="00685060" w:rsidRDefault="001B334A" w:rsidP="00D63FDB">
            <w:pPr>
              <w:pStyle w:val="FABodyCopy"/>
            </w:pPr>
            <w:r w:rsidRPr="00685060">
              <w:t xml:space="preserve">Windshield Wipers </w:t>
            </w:r>
          </w:p>
        </w:tc>
        <w:tc>
          <w:tcPr>
            <w:tcW w:w="990" w:type="dxa"/>
          </w:tcPr>
          <w:p w14:paraId="0127F479" w14:textId="77777777" w:rsidR="001B334A" w:rsidRPr="00685060" w:rsidRDefault="001B334A" w:rsidP="00D63FDB">
            <w:pPr>
              <w:pStyle w:val="S-O-P"/>
            </w:pPr>
          </w:p>
        </w:tc>
        <w:tc>
          <w:tcPr>
            <w:tcW w:w="990" w:type="dxa"/>
          </w:tcPr>
          <w:p w14:paraId="74DA6F04" w14:textId="77777777" w:rsidR="001B334A" w:rsidRPr="00685060" w:rsidRDefault="001B334A" w:rsidP="00D63FDB">
            <w:pPr>
              <w:pStyle w:val="S-O-P"/>
            </w:pPr>
          </w:p>
        </w:tc>
        <w:tc>
          <w:tcPr>
            <w:tcW w:w="989" w:type="dxa"/>
          </w:tcPr>
          <w:p w14:paraId="7AE1DAF8" w14:textId="77777777" w:rsidR="001B334A" w:rsidRPr="00685060" w:rsidRDefault="001B334A" w:rsidP="00D63FDB">
            <w:pPr>
              <w:pStyle w:val="S-O-P"/>
            </w:pPr>
          </w:p>
        </w:tc>
        <w:tc>
          <w:tcPr>
            <w:tcW w:w="1043" w:type="dxa"/>
          </w:tcPr>
          <w:p w14:paraId="459A64D6" w14:textId="77777777" w:rsidR="001B334A" w:rsidRPr="00685060" w:rsidRDefault="001B334A" w:rsidP="00D63FDB">
            <w:pPr>
              <w:pStyle w:val="S-O-P"/>
            </w:pPr>
          </w:p>
        </w:tc>
      </w:tr>
      <w:tr w:rsidR="001B334A" w:rsidRPr="00685060" w14:paraId="6C24F507" w14:textId="77777777" w:rsidTr="00D63FDB">
        <w:tc>
          <w:tcPr>
            <w:tcW w:w="6068" w:type="dxa"/>
          </w:tcPr>
          <w:p w14:paraId="663D27F3" w14:textId="77777777" w:rsidR="001B334A" w:rsidRPr="00685060" w:rsidRDefault="001B334A" w:rsidP="00D63FDB">
            <w:pPr>
              <w:pStyle w:val="FABodyIndent1"/>
            </w:pPr>
            <w:r w:rsidRPr="00685060">
              <w:t>Front, rain-sensing</w:t>
            </w:r>
          </w:p>
        </w:tc>
        <w:tc>
          <w:tcPr>
            <w:tcW w:w="990" w:type="dxa"/>
          </w:tcPr>
          <w:p w14:paraId="53328A17" w14:textId="77777777" w:rsidR="001B334A" w:rsidRPr="00685060" w:rsidRDefault="001B334A" w:rsidP="00D63FDB">
            <w:pPr>
              <w:pStyle w:val="S-O-P"/>
            </w:pPr>
            <w:r w:rsidRPr="00685060">
              <w:t>S</w:t>
            </w:r>
          </w:p>
        </w:tc>
        <w:tc>
          <w:tcPr>
            <w:tcW w:w="990" w:type="dxa"/>
          </w:tcPr>
          <w:p w14:paraId="54E87503" w14:textId="77777777" w:rsidR="001B334A" w:rsidRPr="00685060" w:rsidRDefault="001B334A" w:rsidP="00D63FDB">
            <w:pPr>
              <w:pStyle w:val="S-O-P"/>
            </w:pPr>
            <w:r w:rsidRPr="00685060">
              <w:t>S</w:t>
            </w:r>
          </w:p>
        </w:tc>
        <w:tc>
          <w:tcPr>
            <w:tcW w:w="989" w:type="dxa"/>
          </w:tcPr>
          <w:p w14:paraId="74DDDA10" w14:textId="77777777" w:rsidR="001B334A" w:rsidRPr="00685060" w:rsidRDefault="001B334A" w:rsidP="00D63FDB">
            <w:pPr>
              <w:pStyle w:val="S-O-P"/>
            </w:pPr>
            <w:r w:rsidRPr="00685060">
              <w:t>S</w:t>
            </w:r>
          </w:p>
        </w:tc>
        <w:tc>
          <w:tcPr>
            <w:tcW w:w="1043" w:type="dxa"/>
          </w:tcPr>
          <w:p w14:paraId="7E03A02E" w14:textId="77777777" w:rsidR="001B334A" w:rsidRPr="00685060" w:rsidRDefault="001B334A" w:rsidP="00D63FDB">
            <w:pPr>
              <w:pStyle w:val="S-O-P"/>
            </w:pPr>
            <w:r w:rsidRPr="00685060">
              <w:t>S</w:t>
            </w:r>
          </w:p>
        </w:tc>
      </w:tr>
    </w:tbl>
    <w:p w14:paraId="60D8F22C" w14:textId="77777777" w:rsidR="001B334A" w:rsidRDefault="001B334A" w:rsidP="001B334A">
      <w:pPr>
        <w:pStyle w:val="Heading3"/>
        <w:keepNext/>
        <w:keepLines/>
      </w:pPr>
      <w:r w:rsidRPr="00685060">
        <w:t>INTERIOR</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35963A5F" w14:textId="77777777" w:rsidTr="00D63FDB">
        <w:trPr>
          <w:tblHeader/>
        </w:trPr>
        <w:tc>
          <w:tcPr>
            <w:tcW w:w="6068" w:type="dxa"/>
            <w:vAlign w:val="bottom"/>
          </w:tcPr>
          <w:p w14:paraId="7DCF59B9" w14:textId="77777777" w:rsidR="001B334A" w:rsidRPr="00685060" w:rsidRDefault="001B334A" w:rsidP="00D63FDB">
            <w:pPr>
              <w:pStyle w:val="ModelSubhead"/>
              <w:jc w:val="left"/>
            </w:pPr>
            <w:r w:rsidRPr="00685060">
              <w:t>INTERIOR</w:t>
            </w:r>
          </w:p>
        </w:tc>
        <w:tc>
          <w:tcPr>
            <w:tcW w:w="990" w:type="dxa"/>
            <w:vAlign w:val="bottom"/>
          </w:tcPr>
          <w:p w14:paraId="16B202F3" w14:textId="77777777" w:rsidR="001B334A" w:rsidRPr="00685060" w:rsidRDefault="001B334A" w:rsidP="00D63FDB">
            <w:pPr>
              <w:pStyle w:val="ModelSubhead"/>
            </w:pPr>
            <w:r w:rsidRPr="00685060">
              <w:t>Pacifica Touring</w:t>
            </w:r>
            <w:r>
              <w:t>*</w:t>
            </w:r>
          </w:p>
        </w:tc>
        <w:tc>
          <w:tcPr>
            <w:tcW w:w="990" w:type="dxa"/>
            <w:vAlign w:val="bottom"/>
          </w:tcPr>
          <w:p w14:paraId="4627D7C1" w14:textId="77777777" w:rsidR="001B334A" w:rsidRPr="00685060" w:rsidRDefault="001B334A" w:rsidP="00D63FDB">
            <w:pPr>
              <w:pStyle w:val="ModelSubhead"/>
            </w:pPr>
            <w:r w:rsidRPr="00685060">
              <w:t>Pacifica Touring L</w:t>
            </w:r>
          </w:p>
        </w:tc>
        <w:tc>
          <w:tcPr>
            <w:tcW w:w="989" w:type="dxa"/>
            <w:vAlign w:val="bottom"/>
          </w:tcPr>
          <w:p w14:paraId="018CD8CA" w14:textId="77777777" w:rsidR="001B334A" w:rsidRPr="00685060" w:rsidRDefault="001B334A" w:rsidP="00D63FDB">
            <w:pPr>
              <w:pStyle w:val="ModelSubhead"/>
            </w:pPr>
            <w:r w:rsidRPr="00685060">
              <w:t>Pacifica</w:t>
            </w:r>
            <w:r>
              <w:br/>
            </w:r>
            <w:r w:rsidRPr="00685060">
              <w:t>Limited</w:t>
            </w:r>
          </w:p>
        </w:tc>
        <w:tc>
          <w:tcPr>
            <w:tcW w:w="1043" w:type="dxa"/>
            <w:vAlign w:val="bottom"/>
          </w:tcPr>
          <w:p w14:paraId="13657069" w14:textId="77777777" w:rsidR="001B334A" w:rsidRPr="00685060" w:rsidRDefault="001B334A" w:rsidP="00D63FDB">
            <w:pPr>
              <w:pStyle w:val="ModelSubhead"/>
            </w:pPr>
            <w:r w:rsidRPr="00685060">
              <w:t>Pacifica</w:t>
            </w:r>
            <w:r>
              <w:br/>
            </w:r>
            <w:r w:rsidRPr="00685060">
              <w:t>Pinnacle</w:t>
            </w:r>
          </w:p>
        </w:tc>
      </w:tr>
      <w:tr w:rsidR="001B334A" w:rsidRPr="00685060" w14:paraId="1359CFBE" w14:textId="77777777" w:rsidTr="00D63FDB">
        <w:tc>
          <w:tcPr>
            <w:tcW w:w="6068" w:type="dxa"/>
          </w:tcPr>
          <w:p w14:paraId="5F4A25C4" w14:textId="77777777" w:rsidR="001B334A" w:rsidRPr="00685060" w:rsidRDefault="001B334A" w:rsidP="00D63FDB">
            <w:pPr>
              <w:pStyle w:val="FABodyCopy"/>
            </w:pPr>
            <w:r w:rsidRPr="00685060">
              <w:t xml:space="preserve">Adaptive Cruise Control with Stop and Go </w:t>
            </w:r>
          </w:p>
        </w:tc>
        <w:tc>
          <w:tcPr>
            <w:tcW w:w="990" w:type="dxa"/>
          </w:tcPr>
          <w:p w14:paraId="3A97AADE" w14:textId="77777777" w:rsidR="001B334A" w:rsidRPr="00685060" w:rsidRDefault="001B334A" w:rsidP="00D63FDB">
            <w:pPr>
              <w:pStyle w:val="S-O-P"/>
            </w:pPr>
            <w:r w:rsidRPr="00685060">
              <w:t>S</w:t>
            </w:r>
          </w:p>
        </w:tc>
        <w:tc>
          <w:tcPr>
            <w:tcW w:w="990" w:type="dxa"/>
          </w:tcPr>
          <w:p w14:paraId="6782D83E" w14:textId="77777777" w:rsidR="001B334A" w:rsidRPr="00685060" w:rsidRDefault="001B334A" w:rsidP="00D63FDB">
            <w:pPr>
              <w:pStyle w:val="S-O-P"/>
            </w:pPr>
            <w:r w:rsidRPr="00685060">
              <w:t>S</w:t>
            </w:r>
          </w:p>
        </w:tc>
        <w:tc>
          <w:tcPr>
            <w:tcW w:w="989" w:type="dxa"/>
          </w:tcPr>
          <w:p w14:paraId="21AEBB4F" w14:textId="77777777" w:rsidR="001B334A" w:rsidRPr="00685060" w:rsidRDefault="001B334A" w:rsidP="00D63FDB">
            <w:pPr>
              <w:pStyle w:val="S-O-P"/>
            </w:pPr>
            <w:r w:rsidRPr="00685060">
              <w:t>S</w:t>
            </w:r>
          </w:p>
        </w:tc>
        <w:tc>
          <w:tcPr>
            <w:tcW w:w="1043" w:type="dxa"/>
          </w:tcPr>
          <w:p w14:paraId="4754980C" w14:textId="77777777" w:rsidR="001B334A" w:rsidRPr="00685060" w:rsidRDefault="001B334A" w:rsidP="00D63FDB">
            <w:pPr>
              <w:pStyle w:val="S-O-P"/>
            </w:pPr>
            <w:r w:rsidRPr="00685060">
              <w:t>S</w:t>
            </w:r>
          </w:p>
        </w:tc>
      </w:tr>
      <w:tr w:rsidR="001B334A" w:rsidRPr="00685060" w14:paraId="5E030D28" w14:textId="77777777" w:rsidTr="00D63FDB">
        <w:tc>
          <w:tcPr>
            <w:tcW w:w="6068" w:type="dxa"/>
          </w:tcPr>
          <w:p w14:paraId="77835528" w14:textId="77777777" w:rsidR="001B334A" w:rsidRPr="00685060" w:rsidRDefault="001B334A" w:rsidP="00D63FDB">
            <w:pPr>
              <w:pStyle w:val="FABodyCopy"/>
            </w:pPr>
            <w:r w:rsidRPr="00685060">
              <w:t xml:space="preserve">Air Conditioning </w:t>
            </w:r>
          </w:p>
        </w:tc>
        <w:tc>
          <w:tcPr>
            <w:tcW w:w="990" w:type="dxa"/>
          </w:tcPr>
          <w:p w14:paraId="0466D506" w14:textId="77777777" w:rsidR="001B334A" w:rsidRPr="00685060" w:rsidRDefault="001B334A" w:rsidP="00D63FDB">
            <w:pPr>
              <w:pStyle w:val="S-O-P"/>
            </w:pPr>
          </w:p>
        </w:tc>
        <w:tc>
          <w:tcPr>
            <w:tcW w:w="990" w:type="dxa"/>
          </w:tcPr>
          <w:p w14:paraId="7806F376" w14:textId="77777777" w:rsidR="001B334A" w:rsidRPr="00685060" w:rsidRDefault="001B334A" w:rsidP="00D63FDB">
            <w:pPr>
              <w:pStyle w:val="S-O-P"/>
            </w:pPr>
          </w:p>
        </w:tc>
        <w:tc>
          <w:tcPr>
            <w:tcW w:w="989" w:type="dxa"/>
          </w:tcPr>
          <w:p w14:paraId="3DB6DD1E" w14:textId="77777777" w:rsidR="001B334A" w:rsidRPr="00685060" w:rsidRDefault="001B334A" w:rsidP="00D63FDB">
            <w:pPr>
              <w:pStyle w:val="S-O-P"/>
            </w:pPr>
          </w:p>
        </w:tc>
        <w:tc>
          <w:tcPr>
            <w:tcW w:w="1043" w:type="dxa"/>
          </w:tcPr>
          <w:p w14:paraId="2B4DAD6E" w14:textId="77777777" w:rsidR="001B334A" w:rsidRPr="00685060" w:rsidRDefault="001B334A" w:rsidP="00D63FDB">
            <w:pPr>
              <w:pStyle w:val="S-O-P"/>
            </w:pPr>
          </w:p>
        </w:tc>
      </w:tr>
      <w:tr w:rsidR="001B334A" w:rsidRPr="00685060" w14:paraId="40B79D36" w14:textId="77777777" w:rsidTr="00D63FDB">
        <w:tc>
          <w:tcPr>
            <w:tcW w:w="6068" w:type="dxa"/>
          </w:tcPr>
          <w:p w14:paraId="361C9A36" w14:textId="77777777" w:rsidR="001B334A" w:rsidRPr="00685060" w:rsidRDefault="001B334A" w:rsidP="00D63FDB">
            <w:pPr>
              <w:pStyle w:val="FABodyIndent1"/>
            </w:pPr>
            <w:r w:rsidRPr="00685060">
              <w:t>Three-zone automatic temperature control</w:t>
            </w:r>
          </w:p>
        </w:tc>
        <w:tc>
          <w:tcPr>
            <w:tcW w:w="990" w:type="dxa"/>
          </w:tcPr>
          <w:p w14:paraId="0254EBED" w14:textId="77777777" w:rsidR="001B334A" w:rsidRPr="00685060" w:rsidRDefault="001B334A" w:rsidP="00D63FDB">
            <w:pPr>
              <w:pStyle w:val="S-O-P"/>
            </w:pPr>
            <w:r w:rsidRPr="00685060">
              <w:t>S</w:t>
            </w:r>
          </w:p>
        </w:tc>
        <w:tc>
          <w:tcPr>
            <w:tcW w:w="990" w:type="dxa"/>
          </w:tcPr>
          <w:p w14:paraId="0EEBA291" w14:textId="77777777" w:rsidR="001B334A" w:rsidRPr="00685060" w:rsidRDefault="001B334A" w:rsidP="00D63FDB">
            <w:pPr>
              <w:pStyle w:val="S-O-P"/>
            </w:pPr>
            <w:r w:rsidRPr="00685060">
              <w:t>S</w:t>
            </w:r>
          </w:p>
        </w:tc>
        <w:tc>
          <w:tcPr>
            <w:tcW w:w="989" w:type="dxa"/>
          </w:tcPr>
          <w:p w14:paraId="00C84263" w14:textId="77777777" w:rsidR="001B334A" w:rsidRPr="00685060" w:rsidRDefault="001B334A" w:rsidP="00D63FDB">
            <w:pPr>
              <w:pStyle w:val="S-O-P"/>
            </w:pPr>
            <w:r w:rsidRPr="00685060">
              <w:t>S</w:t>
            </w:r>
          </w:p>
        </w:tc>
        <w:tc>
          <w:tcPr>
            <w:tcW w:w="1043" w:type="dxa"/>
          </w:tcPr>
          <w:p w14:paraId="1DA792CE" w14:textId="77777777" w:rsidR="001B334A" w:rsidRPr="00685060" w:rsidRDefault="001B334A" w:rsidP="00D63FDB">
            <w:pPr>
              <w:pStyle w:val="S-O-P"/>
            </w:pPr>
            <w:r w:rsidRPr="00685060">
              <w:t>S</w:t>
            </w:r>
          </w:p>
        </w:tc>
      </w:tr>
      <w:tr w:rsidR="001B334A" w:rsidRPr="00685060" w14:paraId="4D4C005D" w14:textId="77777777" w:rsidTr="00D63FDB">
        <w:tc>
          <w:tcPr>
            <w:tcW w:w="6068" w:type="dxa"/>
          </w:tcPr>
          <w:p w14:paraId="5F1704AF" w14:textId="77777777" w:rsidR="001B334A" w:rsidRPr="004D300E" w:rsidRDefault="001B334A" w:rsidP="00D63FDB">
            <w:pPr>
              <w:pStyle w:val="FABodyIndent1"/>
            </w:pPr>
            <w:r w:rsidRPr="004D300E">
              <w:lastRenderedPageBreak/>
              <w:t xml:space="preserve"> Chrysler clean air filtration system</w:t>
            </w:r>
          </w:p>
        </w:tc>
        <w:tc>
          <w:tcPr>
            <w:tcW w:w="990" w:type="dxa"/>
          </w:tcPr>
          <w:p w14:paraId="111B8A7D" w14:textId="77777777" w:rsidR="001B334A" w:rsidRPr="004D300E" w:rsidRDefault="001B334A" w:rsidP="00D63FDB">
            <w:pPr>
              <w:pStyle w:val="S-O-P"/>
            </w:pPr>
            <w:r w:rsidRPr="004D300E">
              <w:t>S</w:t>
            </w:r>
          </w:p>
        </w:tc>
        <w:tc>
          <w:tcPr>
            <w:tcW w:w="990" w:type="dxa"/>
          </w:tcPr>
          <w:p w14:paraId="689C99E0" w14:textId="77777777" w:rsidR="001B334A" w:rsidRPr="004D300E" w:rsidRDefault="001B334A" w:rsidP="00D63FDB">
            <w:pPr>
              <w:pStyle w:val="S-O-P"/>
            </w:pPr>
            <w:r w:rsidRPr="004D300E">
              <w:t>S</w:t>
            </w:r>
          </w:p>
        </w:tc>
        <w:tc>
          <w:tcPr>
            <w:tcW w:w="989" w:type="dxa"/>
          </w:tcPr>
          <w:p w14:paraId="5AC8169E" w14:textId="77777777" w:rsidR="001B334A" w:rsidRPr="004D300E" w:rsidRDefault="001B334A" w:rsidP="00D63FDB">
            <w:pPr>
              <w:pStyle w:val="S-O-P"/>
            </w:pPr>
            <w:r w:rsidRPr="004D300E">
              <w:t>S</w:t>
            </w:r>
          </w:p>
        </w:tc>
        <w:tc>
          <w:tcPr>
            <w:tcW w:w="1043" w:type="dxa"/>
          </w:tcPr>
          <w:p w14:paraId="491888FC" w14:textId="77777777" w:rsidR="001B334A" w:rsidRPr="004D300E" w:rsidRDefault="001B334A" w:rsidP="00D63FDB">
            <w:pPr>
              <w:pStyle w:val="S-O-P"/>
            </w:pPr>
            <w:r w:rsidRPr="004D300E">
              <w:t>S</w:t>
            </w:r>
          </w:p>
        </w:tc>
      </w:tr>
      <w:tr w:rsidR="001B334A" w:rsidRPr="00685060" w14:paraId="7D3F14B5" w14:textId="77777777" w:rsidTr="00D63FDB">
        <w:tc>
          <w:tcPr>
            <w:tcW w:w="6068" w:type="dxa"/>
          </w:tcPr>
          <w:p w14:paraId="77B6E14C" w14:textId="77777777" w:rsidR="001B334A" w:rsidRPr="00685060" w:rsidRDefault="001B334A" w:rsidP="00D63FDB">
            <w:pPr>
              <w:pStyle w:val="FABodyCopy"/>
            </w:pPr>
            <w:r w:rsidRPr="00685060">
              <w:t>Grocery bag hooks on third-row seatbacks</w:t>
            </w:r>
          </w:p>
        </w:tc>
        <w:tc>
          <w:tcPr>
            <w:tcW w:w="990" w:type="dxa"/>
          </w:tcPr>
          <w:p w14:paraId="3DEE27EE" w14:textId="77777777" w:rsidR="001B334A" w:rsidRPr="00685060" w:rsidRDefault="001B334A" w:rsidP="00D63FDB">
            <w:pPr>
              <w:pStyle w:val="S-O-P"/>
            </w:pPr>
            <w:r>
              <w:t>NA</w:t>
            </w:r>
          </w:p>
        </w:tc>
        <w:tc>
          <w:tcPr>
            <w:tcW w:w="990" w:type="dxa"/>
          </w:tcPr>
          <w:p w14:paraId="747EB118" w14:textId="77777777" w:rsidR="001B334A" w:rsidRPr="00685060" w:rsidRDefault="001B334A" w:rsidP="00D63FDB">
            <w:pPr>
              <w:pStyle w:val="S-O-P"/>
            </w:pPr>
            <w:r w:rsidRPr="00685060">
              <w:t>S</w:t>
            </w:r>
          </w:p>
        </w:tc>
        <w:tc>
          <w:tcPr>
            <w:tcW w:w="989" w:type="dxa"/>
          </w:tcPr>
          <w:p w14:paraId="3B5CEB8B" w14:textId="77777777" w:rsidR="001B334A" w:rsidRPr="00685060" w:rsidRDefault="001B334A" w:rsidP="00D63FDB">
            <w:pPr>
              <w:pStyle w:val="S-O-P"/>
            </w:pPr>
            <w:r w:rsidRPr="00685060">
              <w:t>S</w:t>
            </w:r>
          </w:p>
        </w:tc>
        <w:tc>
          <w:tcPr>
            <w:tcW w:w="1043" w:type="dxa"/>
          </w:tcPr>
          <w:p w14:paraId="76C4F6DB" w14:textId="77777777" w:rsidR="001B334A" w:rsidRPr="00685060" w:rsidRDefault="001B334A" w:rsidP="00D63FDB">
            <w:pPr>
              <w:pStyle w:val="S-O-P"/>
            </w:pPr>
            <w:r w:rsidRPr="00685060">
              <w:t>S</w:t>
            </w:r>
          </w:p>
        </w:tc>
      </w:tr>
      <w:tr w:rsidR="001B334A" w:rsidRPr="00685060" w14:paraId="7C92D7E9" w14:textId="77777777" w:rsidTr="00D63FDB">
        <w:tc>
          <w:tcPr>
            <w:tcW w:w="6068" w:type="dxa"/>
          </w:tcPr>
          <w:p w14:paraId="780A6C58" w14:textId="77777777" w:rsidR="001B334A" w:rsidRPr="00685060" w:rsidRDefault="001B334A" w:rsidP="00D63FDB">
            <w:pPr>
              <w:pStyle w:val="FABodyCopy"/>
            </w:pPr>
            <w:r w:rsidRPr="00685060">
              <w:t xml:space="preserve">Lighting </w:t>
            </w:r>
          </w:p>
        </w:tc>
        <w:tc>
          <w:tcPr>
            <w:tcW w:w="990" w:type="dxa"/>
          </w:tcPr>
          <w:p w14:paraId="42EB7144" w14:textId="77777777" w:rsidR="001B334A" w:rsidRPr="00685060" w:rsidRDefault="001B334A" w:rsidP="00D63FDB">
            <w:pPr>
              <w:pStyle w:val="S-O-P"/>
            </w:pPr>
          </w:p>
        </w:tc>
        <w:tc>
          <w:tcPr>
            <w:tcW w:w="990" w:type="dxa"/>
          </w:tcPr>
          <w:p w14:paraId="5D651CEF" w14:textId="77777777" w:rsidR="001B334A" w:rsidRPr="00685060" w:rsidRDefault="001B334A" w:rsidP="00D63FDB">
            <w:pPr>
              <w:pStyle w:val="S-O-P"/>
            </w:pPr>
          </w:p>
        </w:tc>
        <w:tc>
          <w:tcPr>
            <w:tcW w:w="989" w:type="dxa"/>
          </w:tcPr>
          <w:p w14:paraId="0B13F7DC" w14:textId="77777777" w:rsidR="001B334A" w:rsidRPr="00685060" w:rsidRDefault="001B334A" w:rsidP="00D63FDB">
            <w:pPr>
              <w:pStyle w:val="S-O-P"/>
            </w:pPr>
          </w:p>
        </w:tc>
        <w:tc>
          <w:tcPr>
            <w:tcW w:w="1043" w:type="dxa"/>
          </w:tcPr>
          <w:p w14:paraId="18187024" w14:textId="77777777" w:rsidR="001B334A" w:rsidRPr="00685060" w:rsidRDefault="001B334A" w:rsidP="00D63FDB">
            <w:pPr>
              <w:pStyle w:val="S-O-P"/>
            </w:pPr>
          </w:p>
        </w:tc>
      </w:tr>
      <w:tr w:rsidR="001B334A" w:rsidRPr="00685060" w14:paraId="0920B526" w14:textId="77777777" w:rsidTr="00D63FDB">
        <w:tc>
          <w:tcPr>
            <w:tcW w:w="6068" w:type="dxa"/>
          </w:tcPr>
          <w:p w14:paraId="287206BF" w14:textId="77777777" w:rsidR="001B334A" w:rsidRPr="00685060" w:rsidRDefault="001B334A" w:rsidP="00D63FDB">
            <w:pPr>
              <w:pStyle w:val="FABodyIndent1"/>
            </w:pPr>
            <w:r w:rsidRPr="00685060">
              <w:t xml:space="preserve">Front and rear LED lamps </w:t>
            </w:r>
          </w:p>
        </w:tc>
        <w:tc>
          <w:tcPr>
            <w:tcW w:w="990" w:type="dxa"/>
          </w:tcPr>
          <w:p w14:paraId="3979A607" w14:textId="77777777" w:rsidR="001B334A" w:rsidRPr="00685060" w:rsidRDefault="001B334A" w:rsidP="00D63FDB">
            <w:pPr>
              <w:pStyle w:val="S-O-P"/>
            </w:pPr>
            <w:r w:rsidRPr="00685060">
              <w:t>S</w:t>
            </w:r>
          </w:p>
        </w:tc>
        <w:tc>
          <w:tcPr>
            <w:tcW w:w="990" w:type="dxa"/>
          </w:tcPr>
          <w:p w14:paraId="0AE32FD1" w14:textId="77777777" w:rsidR="001B334A" w:rsidRPr="00685060" w:rsidRDefault="001B334A" w:rsidP="00D63FDB">
            <w:pPr>
              <w:pStyle w:val="S-O-P"/>
            </w:pPr>
            <w:r w:rsidRPr="00685060">
              <w:t>S</w:t>
            </w:r>
          </w:p>
        </w:tc>
        <w:tc>
          <w:tcPr>
            <w:tcW w:w="989" w:type="dxa"/>
          </w:tcPr>
          <w:p w14:paraId="48AE0D29" w14:textId="77777777" w:rsidR="001B334A" w:rsidRPr="00685060" w:rsidRDefault="001B334A" w:rsidP="00D63FDB">
            <w:pPr>
              <w:pStyle w:val="S-O-P"/>
            </w:pPr>
            <w:r w:rsidRPr="00685060">
              <w:t>S</w:t>
            </w:r>
          </w:p>
        </w:tc>
        <w:tc>
          <w:tcPr>
            <w:tcW w:w="1043" w:type="dxa"/>
          </w:tcPr>
          <w:p w14:paraId="583BCC7D" w14:textId="77777777" w:rsidR="001B334A" w:rsidRPr="00685060" w:rsidRDefault="001B334A" w:rsidP="00D63FDB">
            <w:pPr>
              <w:pStyle w:val="S-O-P"/>
            </w:pPr>
            <w:r w:rsidRPr="00685060">
              <w:t>S</w:t>
            </w:r>
          </w:p>
        </w:tc>
      </w:tr>
      <w:tr w:rsidR="001B334A" w:rsidRPr="00685060" w14:paraId="367F5F87" w14:textId="77777777" w:rsidTr="00D63FDB">
        <w:tc>
          <w:tcPr>
            <w:tcW w:w="6068" w:type="dxa"/>
          </w:tcPr>
          <w:p w14:paraId="46D22F32" w14:textId="77777777" w:rsidR="001B334A" w:rsidRPr="00685060" w:rsidRDefault="001B334A" w:rsidP="00D63FDB">
            <w:pPr>
              <w:pStyle w:val="FABodyIndent1"/>
            </w:pPr>
            <w:r w:rsidRPr="00685060">
              <w:t xml:space="preserve">Cargo compartment lamp </w:t>
            </w:r>
          </w:p>
        </w:tc>
        <w:tc>
          <w:tcPr>
            <w:tcW w:w="990" w:type="dxa"/>
          </w:tcPr>
          <w:p w14:paraId="08697A71" w14:textId="77777777" w:rsidR="001B334A" w:rsidRPr="00685060" w:rsidRDefault="001B334A" w:rsidP="00D63FDB">
            <w:pPr>
              <w:pStyle w:val="S-O-P"/>
            </w:pPr>
            <w:r w:rsidRPr="00685060">
              <w:t>S</w:t>
            </w:r>
          </w:p>
        </w:tc>
        <w:tc>
          <w:tcPr>
            <w:tcW w:w="990" w:type="dxa"/>
          </w:tcPr>
          <w:p w14:paraId="518AFC65" w14:textId="77777777" w:rsidR="001B334A" w:rsidRPr="00685060" w:rsidRDefault="001B334A" w:rsidP="00D63FDB">
            <w:pPr>
              <w:pStyle w:val="S-O-P"/>
            </w:pPr>
            <w:r w:rsidRPr="00685060">
              <w:t>S</w:t>
            </w:r>
          </w:p>
        </w:tc>
        <w:tc>
          <w:tcPr>
            <w:tcW w:w="989" w:type="dxa"/>
          </w:tcPr>
          <w:p w14:paraId="5C018322" w14:textId="77777777" w:rsidR="001B334A" w:rsidRPr="00685060" w:rsidRDefault="001B334A" w:rsidP="00D63FDB">
            <w:pPr>
              <w:pStyle w:val="S-O-P"/>
            </w:pPr>
            <w:r w:rsidRPr="00685060">
              <w:t>S</w:t>
            </w:r>
          </w:p>
        </w:tc>
        <w:tc>
          <w:tcPr>
            <w:tcW w:w="1043" w:type="dxa"/>
          </w:tcPr>
          <w:p w14:paraId="4110A464" w14:textId="77777777" w:rsidR="001B334A" w:rsidRPr="00685060" w:rsidRDefault="001B334A" w:rsidP="00D63FDB">
            <w:pPr>
              <w:pStyle w:val="S-O-P"/>
            </w:pPr>
            <w:r w:rsidRPr="00685060">
              <w:t>S</w:t>
            </w:r>
          </w:p>
        </w:tc>
      </w:tr>
      <w:tr w:rsidR="001B334A" w:rsidRPr="00685060" w14:paraId="2B5BC083" w14:textId="77777777" w:rsidTr="00D63FDB">
        <w:tc>
          <w:tcPr>
            <w:tcW w:w="6068" w:type="dxa"/>
          </w:tcPr>
          <w:p w14:paraId="4F8097A8" w14:textId="77777777" w:rsidR="001B334A" w:rsidRPr="00685060" w:rsidRDefault="001B334A" w:rsidP="00D63FDB">
            <w:pPr>
              <w:pStyle w:val="FABodyIndent1"/>
            </w:pPr>
            <w:r w:rsidRPr="00685060">
              <w:t xml:space="preserve">Footwell courtesy lamp </w:t>
            </w:r>
          </w:p>
        </w:tc>
        <w:tc>
          <w:tcPr>
            <w:tcW w:w="990" w:type="dxa"/>
          </w:tcPr>
          <w:p w14:paraId="1346EB2A" w14:textId="77777777" w:rsidR="001B334A" w:rsidRPr="00685060" w:rsidRDefault="001B334A" w:rsidP="00D63FDB">
            <w:pPr>
              <w:pStyle w:val="S-O-P"/>
            </w:pPr>
            <w:r>
              <w:t>NA</w:t>
            </w:r>
          </w:p>
        </w:tc>
        <w:tc>
          <w:tcPr>
            <w:tcW w:w="990" w:type="dxa"/>
          </w:tcPr>
          <w:p w14:paraId="22B869A6" w14:textId="77777777" w:rsidR="001B334A" w:rsidRPr="00685060" w:rsidRDefault="001B334A" w:rsidP="00D63FDB">
            <w:pPr>
              <w:pStyle w:val="S-O-P"/>
            </w:pPr>
            <w:r>
              <w:t>NA</w:t>
            </w:r>
          </w:p>
        </w:tc>
        <w:tc>
          <w:tcPr>
            <w:tcW w:w="989" w:type="dxa"/>
          </w:tcPr>
          <w:p w14:paraId="17B9D269" w14:textId="77777777" w:rsidR="001B334A" w:rsidRPr="00685060" w:rsidRDefault="001B334A" w:rsidP="00D63FDB">
            <w:pPr>
              <w:pStyle w:val="S-O-P"/>
            </w:pPr>
            <w:r w:rsidRPr="00685060">
              <w:t>S</w:t>
            </w:r>
          </w:p>
        </w:tc>
        <w:tc>
          <w:tcPr>
            <w:tcW w:w="1043" w:type="dxa"/>
          </w:tcPr>
          <w:p w14:paraId="4EC9B619" w14:textId="77777777" w:rsidR="001B334A" w:rsidRPr="00685060" w:rsidRDefault="001B334A" w:rsidP="00D63FDB">
            <w:pPr>
              <w:pStyle w:val="S-O-P"/>
            </w:pPr>
            <w:r w:rsidRPr="00685060">
              <w:t>S</w:t>
            </w:r>
          </w:p>
        </w:tc>
      </w:tr>
      <w:tr w:rsidR="001B334A" w:rsidRPr="00685060" w14:paraId="12B00945" w14:textId="77777777" w:rsidTr="00D63FDB">
        <w:tc>
          <w:tcPr>
            <w:tcW w:w="6068" w:type="dxa"/>
          </w:tcPr>
          <w:p w14:paraId="79F53CD9" w14:textId="77777777" w:rsidR="001B334A" w:rsidRPr="00685060" w:rsidRDefault="001B334A" w:rsidP="00D63FDB">
            <w:pPr>
              <w:pStyle w:val="FABodyIndent1"/>
            </w:pPr>
            <w:r w:rsidRPr="00685060">
              <w:t xml:space="preserve">Interior door handle LED lamps </w:t>
            </w:r>
          </w:p>
        </w:tc>
        <w:tc>
          <w:tcPr>
            <w:tcW w:w="990" w:type="dxa"/>
          </w:tcPr>
          <w:p w14:paraId="502C5A2D" w14:textId="77777777" w:rsidR="001B334A" w:rsidRPr="00685060" w:rsidRDefault="001B334A" w:rsidP="00D63FDB">
            <w:pPr>
              <w:pStyle w:val="S-O-P"/>
            </w:pPr>
            <w:r w:rsidRPr="00685060">
              <w:t>S</w:t>
            </w:r>
          </w:p>
        </w:tc>
        <w:tc>
          <w:tcPr>
            <w:tcW w:w="990" w:type="dxa"/>
          </w:tcPr>
          <w:p w14:paraId="508C483D" w14:textId="77777777" w:rsidR="001B334A" w:rsidRPr="00685060" w:rsidRDefault="001B334A" w:rsidP="00D63FDB">
            <w:pPr>
              <w:pStyle w:val="S-O-P"/>
            </w:pPr>
            <w:r w:rsidRPr="00685060">
              <w:t>S</w:t>
            </w:r>
          </w:p>
        </w:tc>
        <w:tc>
          <w:tcPr>
            <w:tcW w:w="989" w:type="dxa"/>
          </w:tcPr>
          <w:p w14:paraId="30BC2879" w14:textId="77777777" w:rsidR="001B334A" w:rsidRPr="00685060" w:rsidRDefault="001B334A" w:rsidP="00D63FDB">
            <w:pPr>
              <w:pStyle w:val="S-O-P"/>
            </w:pPr>
            <w:r w:rsidRPr="00685060">
              <w:t>S</w:t>
            </w:r>
          </w:p>
        </w:tc>
        <w:tc>
          <w:tcPr>
            <w:tcW w:w="1043" w:type="dxa"/>
          </w:tcPr>
          <w:p w14:paraId="3D697B68" w14:textId="77777777" w:rsidR="001B334A" w:rsidRPr="00685060" w:rsidRDefault="001B334A" w:rsidP="00D63FDB">
            <w:pPr>
              <w:pStyle w:val="S-O-P"/>
            </w:pPr>
            <w:r w:rsidRPr="00685060">
              <w:t>S</w:t>
            </w:r>
          </w:p>
        </w:tc>
      </w:tr>
      <w:tr w:rsidR="001B334A" w:rsidRPr="00685060" w14:paraId="2E6849C1" w14:textId="77777777" w:rsidTr="00D63FDB">
        <w:tc>
          <w:tcPr>
            <w:tcW w:w="6068" w:type="dxa"/>
          </w:tcPr>
          <w:p w14:paraId="0660504C" w14:textId="77777777" w:rsidR="001B334A" w:rsidRPr="00685060" w:rsidRDefault="001B334A" w:rsidP="00D63FDB">
            <w:pPr>
              <w:pStyle w:val="FABodyIndent1"/>
            </w:pPr>
            <w:r w:rsidRPr="00685060">
              <w:t xml:space="preserve">Front, courtesy lamp </w:t>
            </w:r>
          </w:p>
        </w:tc>
        <w:tc>
          <w:tcPr>
            <w:tcW w:w="990" w:type="dxa"/>
          </w:tcPr>
          <w:p w14:paraId="37F517E0" w14:textId="77777777" w:rsidR="001B334A" w:rsidRPr="00685060" w:rsidRDefault="001B334A" w:rsidP="00D63FDB">
            <w:pPr>
              <w:pStyle w:val="S-O-P"/>
            </w:pPr>
            <w:r w:rsidRPr="00685060">
              <w:t>S</w:t>
            </w:r>
          </w:p>
        </w:tc>
        <w:tc>
          <w:tcPr>
            <w:tcW w:w="990" w:type="dxa"/>
          </w:tcPr>
          <w:p w14:paraId="50A1C2EB" w14:textId="77777777" w:rsidR="001B334A" w:rsidRPr="00685060" w:rsidRDefault="001B334A" w:rsidP="00D63FDB">
            <w:pPr>
              <w:pStyle w:val="S-O-P"/>
            </w:pPr>
            <w:r w:rsidRPr="00685060">
              <w:t>S</w:t>
            </w:r>
          </w:p>
        </w:tc>
        <w:tc>
          <w:tcPr>
            <w:tcW w:w="989" w:type="dxa"/>
          </w:tcPr>
          <w:p w14:paraId="68BF8357" w14:textId="77777777" w:rsidR="001B334A" w:rsidRPr="00685060" w:rsidRDefault="001B334A" w:rsidP="00D63FDB">
            <w:pPr>
              <w:pStyle w:val="S-O-P"/>
            </w:pPr>
            <w:r w:rsidRPr="00685060">
              <w:t>S</w:t>
            </w:r>
          </w:p>
        </w:tc>
        <w:tc>
          <w:tcPr>
            <w:tcW w:w="1043" w:type="dxa"/>
          </w:tcPr>
          <w:p w14:paraId="161E95DF" w14:textId="77777777" w:rsidR="001B334A" w:rsidRPr="00685060" w:rsidRDefault="001B334A" w:rsidP="00D63FDB">
            <w:pPr>
              <w:pStyle w:val="S-O-P"/>
            </w:pPr>
            <w:r w:rsidRPr="00685060">
              <w:t>S</w:t>
            </w:r>
          </w:p>
        </w:tc>
      </w:tr>
      <w:tr w:rsidR="001B334A" w:rsidRPr="00685060" w14:paraId="643B4104" w14:textId="77777777" w:rsidTr="00D63FDB">
        <w:tc>
          <w:tcPr>
            <w:tcW w:w="6068" w:type="dxa"/>
          </w:tcPr>
          <w:p w14:paraId="71E23E5D" w14:textId="77777777" w:rsidR="001B334A" w:rsidRPr="00685060" w:rsidRDefault="001B334A" w:rsidP="00D63FDB">
            <w:pPr>
              <w:pStyle w:val="FABodyIndent1"/>
            </w:pPr>
            <w:r w:rsidRPr="00685060">
              <w:t xml:space="preserve">Glove box lamp </w:t>
            </w:r>
          </w:p>
        </w:tc>
        <w:tc>
          <w:tcPr>
            <w:tcW w:w="990" w:type="dxa"/>
          </w:tcPr>
          <w:p w14:paraId="0F7F5A0B" w14:textId="77777777" w:rsidR="001B334A" w:rsidRPr="00685060" w:rsidRDefault="001B334A" w:rsidP="00D63FDB">
            <w:pPr>
              <w:pStyle w:val="S-O-P"/>
            </w:pPr>
            <w:r w:rsidRPr="00685060">
              <w:t>S</w:t>
            </w:r>
          </w:p>
        </w:tc>
        <w:tc>
          <w:tcPr>
            <w:tcW w:w="990" w:type="dxa"/>
          </w:tcPr>
          <w:p w14:paraId="23AE0CF9" w14:textId="77777777" w:rsidR="001B334A" w:rsidRPr="00685060" w:rsidRDefault="001B334A" w:rsidP="00D63FDB">
            <w:pPr>
              <w:pStyle w:val="S-O-P"/>
            </w:pPr>
            <w:r w:rsidRPr="00685060">
              <w:t>S</w:t>
            </w:r>
          </w:p>
        </w:tc>
        <w:tc>
          <w:tcPr>
            <w:tcW w:w="989" w:type="dxa"/>
          </w:tcPr>
          <w:p w14:paraId="6734700A" w14:textId="77777777" w:rsidR="001B334A" w:rsidRPr="00685060" w:rsidRDefault="001B334A" w:rsidP="00D63FDB">
            <w:pPr>
              <w:pStyle w:val="S-O-P"/>
            </w:pPr>
            <w:r w:rsidRPr="00685060">
              <w:t>S</w:t>
            </w:r>
          </w:p>
        </w:tc>
        <w:tc>
          <w:tcPr>
            <w:tcW w:w="1043" w:type="dxa"/>
          </w:tcPr>
          <w:p w14:paraId="61BB29B0" w14:textId="77777777" w:rsidR="001B334A" w:rsidRPr="00685060" w:rsidRDefault="001B334A" w:rsidP="00D63FDB">
            <w:pPr>
              <w:pStyle w:val="S-O-P"/>
            </w:pPr>
            <w:r w:rsidRPr="00685060">
              <w:t>S</w:t>
            </w:r>
          </w:p>
        </w:tc>
      </w:tr>
      <w:tr w:rsidR="001B334A" w:rsidRPr="00685060" w14:paraId="4808C057" w14:textId="77777777" w:rsidTr="00D63FDB">
        <w:tc>
          <w:tcPr>
            <w:tcW w:w="6068" w:type="dxa"/>
          </w:tcPr>
          <w:p w14:paraId="503A2EDD" w14:textId="77777777" w:rsidR="001B334A" w:rsidRPr="00685060" w:rsidRDefault="001B334A" w:rsidP="00D63FDB">
            <w:pPr>
              <w:pStyle w:val="FABodyIndent1"/>
            </w:pPr>
            <w:r w:rsidRPr="00685060">
              <w:t xml:space="preserve">Liftgate, single flood lamp </w:t>
            </w:r>
          </w:p>
        </w:tc>
        <w:tc>
          <w:tcPr>
            <w:tcW w:w="990" w:type="dxa"/>
          </w:tcPr>
          <w:p w14:paraId="6324AA27" w14:textId="77777777" w:rsidR="001B334A" w:rsidRPr="00685060" w:rsidRDefault="001B334A" w:rsidP="00D63FDB">
            <w:pPr>
              <w:pStyle w:val="S-O-P"/>
            </w:pPr>
            <w:r w:rsidRPr="00685060">
              <w:t>S</w:t>
            </w:r>
          </w:p>
        </w:tc>
        <w:tc>
          <w:tcPr>
            <w:tcW w:w="990" w:type="dxa"/>
          </w:tcPr>
          <w:p w14:paraId="10A07A28" w14:textId="77777777" w:rsidR="001B334A" w:rsidRPr="00685060" w:rsidRDefault="001B334A" w:rsidP="00D63FDB">
            <w:pPr>
              <w:pStyle w:val="S-O-P"/>
            </w:pPr>
            <w:r w:rsidRPr="00685060">
              <w:t>S</w:t>
            </w:r>
          </w:p>
        </w:tc>
        <w:tc>
          <w:tcPr>
            <w:tcW w:w="989" w:type="dxa"/>
          </w:tcPr>
          <w:p w14:paraId="777AF7CA" w14:textId="77777777" w:rsidR="001B334A" w:rsidRPr="00685060" w:rsidRDefault="001B334A" w:rsidP="00D63FDB">
            <w:pPr>
              <w:pStyle w:val="S-O-P"/>
            </w:pPr>
            <w:r w:rsidRPr="00685060">
              <w:t>S</w:t>
            </w:r>
          </w:p>
        </w:tc>
        <w:tc>
          <w:tcPr>
            <w:tcW w:w="1043" w:type="dxa"/>
          </w:tcPr>
          <w:p w14:paraId="4381077B" w14:textId="77777777" w:rsidR="001B334A" w:rsidRPr="00685060" w:rsidRDefault="001B334A" w:rsidP="00D63FDB">
            <w:pPr>
              <w:pStyle w:val="S-O-P"/>
            </w:pPr>
            <w:r w:rsidRPr="00685060">
              <w:t>S</w:t>
            </w:r>
          </w:p>
        </w:tc>
      </w:tr>
      <w:tr w:rsidR="001B334A" w:rsidRPr="00685060" w14:paraId="786D48A8" w14:textId="77777777" w:rsidTr="00D63FDB">
        <w:tc>
          <w:tcPr>
            <w:tcW w:w="6068" w:type="dxa"/>
          </w:tcPr>
          <w:p w14:paraId="12C7AE76" w14:textId="77777777" w:rsidR="001B334A" w:rsidRPr="00685060" w:rsidRDefault="001B334A" w:rsidP="00D63FDB">
            <w:pPr>
              <w:pStyle w:val="FABodyIndent1"/>
            </w:pPr>
            <w:r w:rsidRPr="00685060">
              <w:t xml:space="preserve">Overhead, ambient surround </w:t>
            </w:r>
          </w:p>
        </w:tc>
        <w:tc>
          <w:tcPr>
            <w:tcW w:w="990" w:type="dxa"/>
          </w:tcPr>
          <w:p w14:paraId="117CAB14" w14:textId="77777777" w:rsidR="001B334A" w:rsidRPr="00685060" w:rsidRDefault="001B334A" w:rsidP="00D63FDB">
            <w:pPr>
              <w:pStyle w:val="S-O-P"/>
            </w:pPr>
            <w:r w:rsidRPr="00685060">
              <w:t>S</w:t>
            </w:r>
          </w:p>
        </w:tc>
        <w:tc>
          <w:tcPr>
            <w:tcW w:w="990" w:type="dxa"/>
          </w:tcPr>
          <w:p w14:paraId="76BBD94E" w14:textId="77777777" w:rsidR="001B334A" w:rsidRPr="00685060" w:rsidRDefault="001B334A" w:rsidP="00D63FDB">
            <w:pPr>
              <w:pStyle w:val="S-O-P"/>
            </w:pPr>
            <w:r w:rsidRPr="00685060">
              <w:t>S</w:t>
            </w:r>
          </w:p>
        </w:tc>
        <w:tc>
          <w:tcPr>
            <w:tcW w:w="989" w:type="dxa"/>
          </w:tcPr>
          <w:p w14:paraId="1F8C8AA3" w14:textId="77777777" w:rsidR="001B334A" w:rsidRPr="00685060" w:rsidRDefault="001B334A" w:rsidP="00D63FDB">
            <w:pPr>
              <w:pStyle w:val="S-O-P"/>
            </w:pPr>
            <w:r w:rsidRPr="00685060">
              <w:t>S</w:t>
            </w:r>
          </w:p>
        </w:tc>
        <w:tc>
          <w:tcPr>
            <w:tcW w:w="1043" w:type="dxa"/>
          </w:tcPr>
          <w:p w14:paraId="6DAF4815" w14:textId="77777777" w:rsidR="001B334A" w:rsidRPr="00685060" w:rsidRDefault="001B334A" w:rsidP="00D63FDB">
            <w:pPr>
              <w:pStyle w:val="S-O-P"/>
            </w:pPr>
            <w:r w:rsidRPr="00685060">
              <w:t>S</w:t>
            </w:r>
          </w:p>
        </w:tc>
      </w:tr>
      <w:tr w:rsidR="001B334A" w:rsidRPr="00685060" w14:paraId="543B4492" w14:textId="77777777" w:rsidTr="00D63FDB">
        <w:tc>
          <w:tcPr>
            <w:tcW w:w="6068" w:type="dxa"/>
          </w:tcPr>
          <w:p w14:paraId="13895F21" w14:textId="77777777" w:rsidR="001B334A" w:rsidRPr="00685060" w:rsidRDefault="001B334A" w:rsidP="00D63FDB">
            <w:pPr>
              <w:pStyle w:val="FABodyIndent1"/>
            </w:pPr>
            <w:r w:rsidRPr="00685060">
              <w:t xml:space="preserve">Rear ambient lighting </w:t>
            </w:r>
          </w:p>
        </w:tc>
        <w:tc>
          <w:tcPr>
            <w:tcW w:w="990" w:type="dxa"/>
          </w:tcPr>
          <w:p w14:paraId="18131F7A" w14:textId="77777777" w:rsidR="001B334A" w:rsidRPr="00685060" w:rsidRDefault="001B334A" w:rsidP="00D63FDB">
            <w:pPr>
              <w:pStyle w:val="S-O-P"/>
            </w:pPr>
            <w:r>
              <w:t>NA</w:t>
            </w:r>
          </w:p>
        </w:tc>
        <w:tc>
          <w:tcPr>
            <w:tcW w:w="990" w:type="dxa"/>
          </w:tcPr>
          <w:p w14:paraId="30AB3E6C" w14:textId="77777777" w:rsidR="001B334A" w:rsidRPr="00685060" w:rsidRDefault="001B334A" w:rsidP="00D63FDB">
            <w:pPr>
              <w:pStyle w:val="S-O-P"/>
            </w:pPr>
            <w:r w:rsidRPr="004D300E">
              <w:t>NA</w:t>
            </w:r>
          </w:p>
        </w:tc>
        <w:tc>
          <w:tcPr>
            <w:tcW w:w="989" w:type="dxa"/>
          </w:tcPr>
          <w:p w14:paraId="34868A6E" w14:textId="77777777" w:rsidR="001B334A" w:rsidRPr="00685060" w:rsidRDefault="001B334A" w:rsidP="00D63FDB">
            <w:pPr>
              <w:pStyle w:val="S-O-P"/>
            </w:pPr>
            <w:r w:rsidRPr="00685060">
              <w:t>S</w:t>
            </w:r>
          </w:p>
        </w:tc>
        <w:tc>
          <w:tcPr>
            <w:tcW w:w="1043" w:type="dxa"/>
          </w:tcPr>
          <w:p w14:paraId="28796598" w14:textId="77777777" w:rsidR="001B334A" w:rsidRPr="00685060" w:rsidRDefault="001B334A" w:rsidP="00D63FDB">
            <w:pPr>
              <w:pStyle w:val="S-O-P"/>
            </w:pPr>
            <w:r w:rsidRPr="00685060">
              <w:t>S</w:t>
            </w:r>
          </w:p>
        </w:tc>
      </w:tr>
      <w:tr w:rsidR="001B334A" w:rsidRPr="00685060" w14:paraId="0B93692F" w14:textId="77777777" w:rsidTr="00D63FDB">
        <w:tc>
          <w:tcPr>
            <w:tcW w:w="6068" w:type="dxa"/>
          </w:tcPr>
          <w:p w14:paraId="00C27267" w14:textId="77777777" w:rsidR="001B334A" w:rsidRPr="00685060" w:rsidRDefault="001B334A" w:rsidP="00D63FDB">
            <w:pPr>
              <w:pStyle w:val="FABodyIndent1"/>
            </w:pPr>
            <w:r w:rsidRPr="00685060">
              <w:t xml:space="preserve">Rear reading/courtesy lamps </w:t>
            </w:r>
          </w:p>
        </w:tc>
        <w:tc>
          <w:tcPr>
            <w:tcW w:w="990" w:type="dxa"/>
          </w:tcPr>
          <w:p w14:paraId="3EAB9955" w14:textId="77777777" w:rsidR="001B334A" w:rsidRPr="00685060" w:rsidRDefault="001B334A" w:rsidP="00D63FDB">
            <w:pPr>
              <w:pStyle w:val="S-O-P"/>
            </w:pPr>
            <w:r w:rsidRPr="00685060">
              <w:t>S</w:t>
            </w:r>
          </w:p>
        </w:tc>
        <w:tc>
          <w:tcPr>
            <w:tcW w:w="990" w:type="dxa"/>
          </w:tcPr>
          <w:p w14:paraId="58262965" w14:textId="77777777" w:rsidR="001B334A" w:rsidRPr="00685060" w:rsidRDefault="001B334A" w:rsidP="00D63FDB">
            <w:pPr>
              <w:pStyle w:val="S-O-P"/>
            </w:pPr>
            <w:r w:rsidRPr="00685060">
              <w:t>S</w:t>
            </w:r>
          </w:p>
        </w:tc>
        <w:tc>
          <w:tcPr>
            <w:tcW w:w="989" w:type="dxa"/>
          </w:tcPr>
          <w:p w14:paraId="4B0EF2FD" w14:textId="77777777" w:rsidR="001B334A" w:rsidRPr="00685060" w:rsidRDefault="001B334A" w:rsidP="00D63FDB">
            <w:pPr>
              <w:pStyle w:val="S-O-P"/>
            </w:pPr>
            <w:r w:rsidRPr="00685060">
              <w:t>S</w:t>
            </w:r>
          </w:p>
        </w:tc>
        <w:tc>
          <w:tcPr>
            <w:tcW w:w="1043" w:type="dxa"/>
          </w:tcPr>
          <w:p w14:paraId="178CB1F3" w14:textId="77777777" w:rsidR="001B334A" w:rsidRPr="00685060" w:rsidRDefault="001B334A" w:rsidP="00D63FDB">
            <w:pPr>
              <w:pStyle w:val="S-O-P"/>
            </w:pPr>
            <w:r w:rsidRPr="00685060">
              <w:t>S</w:t>
            </w:r>
          </w:p>
        </w:tc>
      </w:tr>
      <w:tr w:rsidR="001B334A" w:rsidRPr="00685060" w14:paraId="3D8C4197" w14:textId="77777777" w:rsidTr="00D63FDB">
        <w:tc>
          <w:tcPr>
            <w:tcW w:w="6068" w:type="dxa"/>
          </w:tcPr>
          <w:p w14:paraId="3136E281" w14:textId="77777777" w:rsidR="001B334A" w:rsidRPr="004D300E" w:rsidRDefault="001B334A" w:rsidP="00D63FDB">
            <w:pPr>
              <w:pStyle w:val="FABodyIndent1"/>
            </w:pPr>
            <w:r w:rsidRPr="004D300E">
              <w:t xml:space="preserve">Right and left front door search lights </w:t>
            </w:r>
          </w:p>
        </w:tc>
        <w:tc>
          <w:tcPr>
            <w:tcW w:w="990" w:type="dxa"/>
          </w:tcPr>
          <w:p w14:paraId="219C2BB5" w14:textId="77777777" w:rsidR="001B334A" w:rsidRPr="004D300E" w:rsidRDefault="001B334A" w:rsidP="00D63FDB">
            <w:pPr>
              <w:pStyle w:val="S-O-P"/>
            </w:pPr>
            <w:r w:rsidRPr="004D300E">
              <w:t>NA</w:t>
            </w:r>
          </w:p>
        </w:tc>
        <w:tc>
          <w:tcPr>
            <w:tcW w:w="990" w:type="dxa"/>
          </w:tcPr>
          <w:p w14:paraId="7F45851C" w14:textId="77777777" w:rsidR="001B334A" w:rsidRPr="004D300E" w:rsidRDefault="001B334A" w:rsidP="00D63FDB">
            <w:pPr>
              <w:pStyle w:val="S-O-P"/>
            </w:pPr>
            <w:r w:rsidRPr="004D300E">
              <w:t>NA</w:t>
            </w:r>
          </w:p>
        </w:tc>
        <w:tc>
          <w:tcPr>
            <w:tcW w:w="989" w:type="dxa"/>
          </w:tcPr>
          <w:p w14:paraId="29107284" w14:textId="77777777" w:rsidR="001B334A" w:rsidRPr="004D300E" w:rsidRDefault="001B334A" w:rsidP="00D63FDB">
            <w:pPr>
              <w:pStyle w:val="S-O-P"/>
            </w:pPr>
            <w:r w:rsidRPr="004D300E">
              <w:t>S</w:t>
            </w:r>
          </w:p>
        </w:tc>
        <w:tc>
          <w:tcPr>
            <w:tcW w:w="1043" w:type="dxa"/>
          </w:tcPr>
          <w:p w14:paraId="770608CB" w14:textId="77777777" w:rsidR="001B334A" w:rsidRPr="004D300E" w:rsidRDefault="001B334A" w:rsidP="00D63FDB">
            <w:pPr>
              <w:pStyle w:val="S-O-P"/>
            </w:pPr>
            <w:r w:rsidRPr="004D300E">
              <w:t>S</w:t>
            </w:r>
          </w:p>
        </w:tc>
      </w:tr>
      <w:tr w:rsidR="001B334A" w:rsidRPr="00685060" w14:paraId="39EC4AF3" w14:textId="77777777" w:rsidTr="00D63FDB">
        <w:tc>
          <w:tcPr>
            <w:tcW w:w="6068" w:type="dxa"/>
          </w:tcPr>
          <w:p w14:paraId="48BD22C9" w14:textId="77777777" w:rsidR="001B334A" w:rsidRPr="00685060" w:rsidRDefault="001B334A" w:rsidP="00D63FDB">
            <w:pPr>
              <w:pStyle w:val="FABodyIndent1"/>
            </w:pPr>
            <w:r w:rsidRPr="00685060">
              <w:t xml:space="preserve">Illuminated map pocket and puddle lamp </w:t>
            </w:r>
          </w:p>
        </w:tc>
        <w:tc>
          <w:tcPr>
            <w:tcW w:w="990" w:type="dxa"/>
          </w:tcPr>
          <w:p w14:paraId="1AEC4633" w14:textId="77777777" w:rsidR="001B334A" w:rsidRPr="00685060" w:rsidRDefault="001B334A" w:rsidP="00D63FDB">
            <w:pPr>
              <w:pStyle w:val="S-O-P"/>
            </w:pPr>
            <w:r>
              <w:t>NA</w:t>
            </w:r>
          </w:p>
        </w:tc>
        <w:tc>
          <w:tcPr>
            <w:tcW w:w="990" w:type="dxa"/>
          </w:tcPr>
          <w:p w14:paraId="754DC972" w14:textId="77777777" w:rsidR="001B334A" w:rsidRPr="00685060" w:rsidRDefault="001B334A" w:rsidP="00D63FDB">
            <w:pPr>
              <w:pStyle w:val="S-O-P"/>
            </w:pPr>
            <w:r>
              <w:t>NA</w:t>
            </w:r>
          </w:p>
        </w:tc>
        <w:tc>
          <w:tcPr>
            <w:tcW w:w="989" w:type="dxa"/>
          </w:tcPr>
          <w:p w14:paraId="44362016" w14:textId="77777777" w:rsidR="001B334A" w:rsidRPr="00685060" w:rsidRDefault="001B334A" w:rsidP="00D63FDB">
            <w:pPr>
              <w:pStyle w:val="S-O-P"/>
            </w:pPr>
            <w:r w:rsidRPr="00685060">
              <w:t>S</w:t>
            </w:r>
          </w:p>
        </w:tc>
        <w:tc>
          <w:tcPr>
            <w:tcW w:w="1043" w:type="dxa"/>
          </w:tcPr>
          <w:p w14:paraId="6B79C7A1" w14:textId="77777777" w:rsidR="001B334A" w:rsidRPr="00685060" w:rsidRDefault="001B334A" w:rsidP="00D63FDB">
            <w:pPr>
              <w:pStyle w:val="S-O-P"/>
            </w:pPr>
            <w:r w:rsidRPr="00685060">
              <w:t>S</w:t>
            </w:r>
          </w:p>
        </w:tc>
      </w:tr>
      <w:tr w:rsidR="001B334A" w:rsidRPr="00685060" w14:paraId="4F08289B" w14:textId="77777777" w:rsidTr="00D63FDB">
        <w:tc>
          <w:tcPr>
            <w:tcW w:w="6068" w:type="dxa"/>
          </w:tcPr>
          <w:p w14:paraId="39040FA3" w14:textId="77777777" w:rsidR="001B334A" w:rsidRPr="00685060" w:rsidRDefault="001B334A" w:rsidP="00D63FDB">
            <w:pPr>
              <w:pStyle w:val="FABodyCopy"/>
            </w:pPr>
            <w:r w:rsidRPr="00685060">
              <w:t xml:space="preserve">Mirrors </w:t>
            </w:r>
          </w:p>
        </w:tc>
        <w:tc>
          <w:tcPr>
            <w:tcW w:w="990" w:type="dxa"/>
          </w:tcPr>
          <w:p w14:paraId="6BD8C55E" w14:textId="77777777" w:rsidR="001B334A" w:rsidRPr="00685060" w:rsidRDefault="001B334A" w:rsidP="00D63FDB">
            <w:pPr>
              <w:pStyle w:val="S-O-P"/>
            </w:pPr>
          </w:p>
        </w:tc>
        <w:tc>
          <w:tcPr>
            <w:tcW w:w="990" w:type="dxa"/>
          </w:tcPr>
          <w:p w14:paraId="7618893A" w14:textId="77777777" w:rsidR="001B334A" w:rsidRPr="00685060" w:rsidRDefault="001B334A" w:rsidP="00D63FDB">
            <w:pPr>
              <w:pStyle w:val="S-O-P"/>
            </w:pPr>
          </w:p>
        </w:tc>
        <w:tc>
          <w:tcPr>
            <w:tcW w:w="989" w:type="dxa"/>
          </w:tcPr>
          <w:p w14:paraId="26556D6F" w14:textId="77777777" w:rsidR="001B334A" w:rsidRPr="00685060" w:rsidRDefault="001B334A" w:rsidP="00D63FDB">
            <w:pPr>
              <w:pStyle w:val="S-O-P"/>
            </w:pPr>
          </w:p>
        </w:tc>
        <w:tc>
          <w:tcPr>
            <w:tcW w:w="1043" w:type="dxa"/>
          </w:tcPr>
          <w:p w14:paraId="3653FC70" w14:textId="77777777" w:rsidR="001B334A" w:rsidRPr="00685060" w:rsidRDefault="001B334A" w:rsidP="00D63FDB">
            <w:pPr>
              <w:pStyle w:val="S-O-P"/>
            </w:pPr>
          </w:p>
        </w:tc>
      </w:tr>
      <w:tr w:rsidR="001B334A" w:rsidRPr="00685060" w14:paraId="4E28F73A" w14:textId="77777777" w:rsidTr="00D63FDB">
        <w:tc>
          <w:tcPr>
            <w:tcW w:w="6068" w:type="dxa"/>
          </w:tcPr>
          <w:p w14:paraId="070AACEF" w14:textId="77777777" w:rsidR="001B334A" w:rsidRPr="00685060" w:rsidRDefault="001B334A" w:rsidP="00D63FDB">
            <w:pPr>
              <w:pStyle w:val="FABodyIndent1"/>
            </w:pPr>
            <w:r w:rsidRPr="00685060">
              <w:t>Auto-dimming rearview</w:t>
            </w:r>
          </w:p>
        </w:tc>
        <w:tc>
          <w:tcPr>
            <w:tcW w:w="990" w:type="dxa"/>
          </w:tcPr>
          <w:p w14:paraId="3F991282" w14:textId="77777777" w:rsidR="001B334A" w:rsidRPr="00685060" w:rsidRDefault="001B334A" w:rsidP="00D63FDB">
            <w:pPr>
              <w:pStyle w:val="S-O-P"/>
            </w:pPr>
            <w:r w:rsidRPr="00685060">
              <w:t>S</w:t>
            </w:r>
          </w:p>
        </w:tc>
        <w:tc>
          <w:tcPr>
            <w:tcW w:w="990" w:type="dxa"/>
          </w:tcPr>
          <w:p w14:paraId="6E67DC37" w14:textId="77777777" w:rsidR="001B334A" w:rsidRPr="00685060" w:rsidRDefault="001B334A" w:rsidP="00D63FDB">
            <w:pPr>
              <w:pStyle w:val="S-O-P"/>
            </w:pPr>
            <w:r w:rsidRPr="00685060">
              <w:t>S</w:t>
            </w:r>
          </w:p>
        </w:tc>
        <w:tc>
          <w:tcPr>
            <w:tcW w:w="989" w:type="dxa"/>
          </w:tcPr>
          <w:p w14:paraId="217825C4" w14:textId="77777777" w:rsidR="001B334A" w:rsidRPr="00685060" w:rsidRDefault="001B334A" w:rsidP="00D63FDB">
            <w:pPr>
              <w:pStyle w:val="S-O-P"/>
            </w:pPr>
            <w:r w:rsidRPr="00685060">
              <w:t>S</w:t>
            </w:r>
          </w:p>
        </w:tc>
        <w:tc>
          <w:tcPr>
            <w:tcW w:w="1043" w:type="dxa"/>
          </w:tcPr>
          <w:p w14:paraId="194D8661" w14:textId="77777777" w:rsidR="001B334A" w:rsidRPr="00685060" w:rsidRDefault="001B334A" w:rsidP="00D63FDB">
            <w:pPr>
              <w:pStyle w:val="S-O-P"/>
            </w:pPr>
            <w:r w:rsidRPr="00685060">
              <w:t>S</w:t>
            </w:r>
          </w:p>
        </w:tc>
      </w:tr>
      <w:tr w:rsidR="001B334A" w:rsidRPr="00685060" w14:paraId="1C22FDEA" w14:textId="77777777" w:rsidTr="00D63FDB">
        <w:tc>
          <w:tcPr>
            <w:tcW w:w="6068" w:type="dxa"/>
          </w:tcPr>
          <w:p w14:paraId="14A14A8F" w14:textId="77777777" w:rsidR="001B334A" w:rsidRPr="00685060" w:rsidRDefault="001B334A" w:rsidP="00D63FDB">
            <w:pPr>
              <w:pStyle w:val="FABodyIndent1"/>
            </w:pPr>
            <w:r w:rsidRPr="00685060">
              <w:t>Illuminated visor vanity</w:t>
            </w:r>
          </w:p>
        </w:tc>
        <w:tc>
          <w:tcPr>
            <w:tcW w:w="990" w:type="dxa"/>
          </w:tcPr>
          <w:p w14:paraId="0AB6054D" w14:textId="77777777" w:rsidR="001B334A" w:rsidRPr="00685060" w:rsidRDefault="001B334A" w:rsidP="00D63FDB">
            <w:pPr>
              <w:pStyle w:val="S-O-P"/>
            </w:pPr>
            <w:r w:rsidRPr="00685060">
              <w:t>S</w:t>
            </w:r>
          </w:p>
        </w:tc>
        <w:tc>
          <w:tcPr>
            <w:tcW w:w="990" w:type="dxa"/>
          </w:tcPr>
          <w:p w14:paraId="03F61B0A" w14:textId="77777777" w:rsidR="001B334A" w:rsidRPr="00685060" w:rsidRDefault="001B334A" w:rsidP="00D63FDB">
            <w:pPr>
              <w:pStyle w:val="S-O-P"/>
            </w:pPr>
            <w:r w:rsidRPr="00685060">
              <w:t>S</w:t>
            </w:r>
          </w:p>
        </w:tc>
        <w:tc>
          <w:tcPr>
            <w:tcW w:w="989" w:type="dxa"/>
          </w:tcPr>
          <w:p w14:paraId="13780DBA" w14:textId="77777777" w:rsidR="001B334A" w:rsidRPr="00685060" w:rsidRDefault="001B334A" w:rsidP="00D63FDB">
            <w:pPr>
              <w:pStyle w:val="S-O-P"/>
            </w:pPr>
            <w:r w:rsidRPr="00685060">
              <w:t>S</w:t>
            </w:r>
          </w:p>
        </w:tc>
        <w:tc>
          <w:tcPr>
            <w:tcW w:w="1043" w:type="dxa"/>
          </w:tcPr>
          <w:p w14:paraId="7FB349CB" w14:textId="77777777" w:rsidR="001B334A" w:rsidRPr="00685060" w:rsidRDefault="001B334A" w:rsidP="00D63FDB">
            <w:pPr>
              <w:pStyle w:val="S-O-P"/>
            </w:pPr>
            <w:r w:rsidRPr="00685060">
              <w:t>S</w:t>
            </w:r>
          </w:p>
        </w:tc>
      </w:tr>
      <w:tr w:rsidR="001B334A" w:rsidRPr="00685060" w14:paraId="4E46DAB3" w14:textId="77777777" w:rsidTr="00D63FDB">
        <w:tc>
          <w:tcPr>
            <w:tcW w:w="6068" w:type="dxa"/>
          </w:tcPr>
          <w:p w14:paraId="0573B594" w14:textId="77777777" w:rsidR="001B334A" w:rsidRPr="00685060" w:rsidRDefault="001B334A" w:rsidP="00D63FDB">
            <w:pPr>
              <w:pStyle w:val="FABodyCopy"/>
            </w:pPr>
            <w:r w:rsidRPr="00685060">
              <w:t>Power Outlets</w:t>
            </w:r>
          </w:p>
        </w:tc>
        <w:tc>
          <w:tcPr>
            <w:tcW w:w="990" w:type="dxa"/>
          </w:tcPr>
          <w:p w14:paraId="4309B1C0" w14:textId="77777777" w:rsidR="001B334A" w:rsidRPr="00685060" w:rsidRDefault="001B334A" w:rsidP="00D63FDB">
            <w:pPr>
              <w:pStyle w:val="S-O-P"/>
            </w:pPr>
          </w:p>
        </w:tc>
        <w:tc>
          <w:tcPr>
            <w:tcW w:w="990" w:type="dxa"/>
          </w:tcPr>
          <w:p w14:paraId="65F4FB6C" w14:textId="77777777" w:rsidR="001B334A" w:rsidRPr="00685060" w:rsidRDefault="001B334A" w:rsidP="00D63FDB">
            <w:pPr>
              <w:pStyle w:val="S-O-P"/>
            </w:pPr>
          </w:p>
        </w:tc>
        <w:tc>
          <w:tcPr>
            <w:tcW w:w="989" w:type="dxa"/>
          </w:tcPr>
          <w:p w14:paraId="025E54ED" w14:textId="77777777" w:rsidR="001B334A" w:rsidRPr="00685060" w:rsidRDefault="001B334A" w:rsidP="00D63FDB">
            <w:pPr>
              <w:pStyle w:val="S-O-P"/>
            </w:pPr>
          </w:p>
        </w:tc>
        <w:tc>
          <w:tcPr>
            <w:tcW w:w="1043" w:type="dxa"/>
          </w:tcPr>
          <w:p w14:paraId="77ECB0C8" w14:textId="77777777" w:rsidR="001B334A" w:rsidRPr="00685060" w:rsidRDefault="001B334A" w:rsidP="00D63FDB">
            <w:pPr>
              <w:pStyle w:val="S-O-P"/>
            </w:pPr>
          </w:p>
        </w:tc>
      </w:tr>
      <w:tr w:rsidR="001B334A" w:rsidRPr="00685060" w14:paraId="74F527B8" w14:textId="77777777" w:rsidTr="00D63FDB">
        <w:tc>
          <w:tcPr>
            <w:tcW w:w="6068" w:type="dxa"/>
          </w:tcPr>
          <w:p w14:paraId="0F40E11E" w14:textId="77777777" w:rsidR="001B334A" w:rsidRPr="00685060" w:rsidRDefault="001B334A" w:rsidP="00D63FDB">
            <w:pPr>
              <w:pStyle w:val="FABodyIndent1"/>
            </w:pPr>
            <w:r w:rsidRPr="00685060">
              <w:t>Auxiliary, 12-volt in instrument panel</w:t>
            </w:r>
          </w:p>
        </w:tc>
        <w:tc>
          <w:tcPr>
            <w:tcW w:w="990" w:type="dxa"/>
          </w:tcPr>
          <w:p w14:paraId="4708F871" w14:textId="77777777" w:rsidR="001B334A" w:rsidRPr="00685060" w:rsidRDefault="001B334A" w:rsidP="00D63FDB">
            <w:pPr>
              <w:pStyle w:val="S-O-P"/>
            </w:pPr>
            <w:r w:rsidRPr="00685060">
              <w:t>S</w:t>
            </w:r>
          </w:p>
        </w:tc>
        <w:tc>
          <w:tcPr>
            <w:tcW w:w="990" w:type="dxa"/>
          </w:tcPr>
          <w:p w14:paraId="3E2FD7E6" w14:textId="77777777" w:rsidR="001B334A" w:rsidRPr="00685060" w:rsidRDefault="001B334A" w:rsidP="00D63FDB">
            <w:pPr>
              <w:pStyle w:val="S-O-P"/>
            </w:pPr>
            <w:r w:rsidRPr="00685060">
              <w:t>S</w:t>
            </w:r>
          </w:p>
        </w:tc>
        <w:tc>
          <w:tcPr>
            <w:tcW w:w="989" w:type="dxa"/>
          </w:tcPr>
          <w:p w14:paraId="4C7A6C05" w14:textId="77777777" w:rsidR="001B334A" w:rsidRPr="00685060" w:rsidRDefault="001B334A" w:rsidP="00D63FDB">
            <w:pPr>
              <w:pStyle w:val="S-O-P"/>
            </w:pPr>
            <w:r w:rsidRPr="00685060">
              <w:t>S</w:t>
            </w:r>
          </w:p>
        </w:tc>
        <w:tc>
          <w:tcPr>
            <w:tcW w:w="1043" w:type="dxa"/>
          </w:tcPr>
          <w:p w14:paraId="0F8ED103" w14:textId="77777777" w:rsidR="001B334A" w:rsidRPr="00685060" w:rsidRDefault="001B334A" w:rsidP="00D63FDB">
            <w:pPr>
              <w:pStyle w:val="S-O-P"/>
            </w:pPr>
            <w:r w:rsidRPr="00685060">
              <w:t>S</w:t>
            </w:r>
          </w:p>
        </w:tc>
      </w:tr>
      <w:tr w:rsidR="001B334A" w:rsidRPr="00685060" w14:paraId="4CBD9258" w14:textId="77777777" w:rsidTr="00D63FDB">
        <w:tc>
          <w:tcPr>
            <w:tcW w:w="6068" w:type="dxa"/>
          </w:tcPr>
          <w:p w14:paraId="7C01B08E" w14:textId="77777777" w:rsidR="001B334A" w:rsidRPr="00685060" w:rsidRDefault="001B334A" w:rsidP="00D63FDB">
            <w:pPr>
              <w:pStyle w:val="FABodyIndent1"/>
            </w:pPr>
            <w:r w:rsidRPr="00685060">
              <w:t xml:space="preserve">Auxiliary, 115-volt (included with Uconnect Theater with wireless streaming) </w:t>
            </w:r>
          </w:p>
        </w:tc>
        <w:tc>
          <w:tcPr>
            <w:tcW w:w="990" w:type="dxa"/>
          </w:tcPr>
          <w:p w14:paraId="67DF3B62" w14:textId="77777777" w:rsidR="001B334A" w:rsidRPr="00685060" w:rsidRDefault="001B334A" w:rsidP="00D63FDB">
            <w:pPr>
              <w:pStyle w:val="S-O-P"/>
            </w:pPr>
            <w:r>
              <w:t>NA</w:t>
            </w:r>
          </w:p>
        </w:tc>
        <w:tc>
          <w:tcPr>
            <w:tcW w:w="990" w:type="dxa"/>
          </w:tcPr>
          <w:p w14:paraId="79F60BEB" w14:textId="77777777" w:rsidR="001B334A" w:rsidRPr="00685060" w:rsidRDefault="001B334A" w:rsidP="00D63FDB">
            <w:pPr>
              <w:pStyle w:val="S-O-P"/>
            </w:pPr>
            <w:r w:rsidRPr="00685060">
              <w:t>P</w:t>
            </w:r>
          </w:p>
        </w:tc>
        <w:tc>
          <w:tcPr>
            <w:tcW w:w="989" w:type="dxa"/>
          </w:tcPr>
          <w:p w14:paraId="6F343718" w14:textId="77777777" w:rsidR="001B334A" w:rsidRPr="00685060" w:rsidRDefault="001B334A" w:rsidP="00D63FDB">
            <w:pPr>
              <w:pStyle w:val="S-O-P"/>
            </w:pPr>
            <w:r w:rsidRPr="00685060">
              <w:t>P</w:t>
            </w:r>
          </w:p>
        </w:tc>
        <w:tc>
          <w:tcPr>
            <w:tcW w:w="1043" w:type="dxa"/>
          </w:tcPr>
          <w:p w14:paraId="41329652" w14:textId="77777777" w:rsidR="001B334A" w:rsidRPr="00685060" w:rsidRDefault="001B334A" w:rsidP="00D63FDB">
            <w:pPr>
              <w:pStyle w:val="S-O-P"/>
            </w:pPr>
            <w:r w:rsidRPr="00685060">
              <w:t>S</w:t>
            </w:r>
          </w:p>
        </w:tc>
      </w:tr>
      <w:tr w:rsidR="001B334A" w:rsidRPr="00685060" w14:paraId="6DC68175" w14:textId="77777777" w:rsidTr="00D63FDB">
        <w:tc>
          <w:tcPr>
            <w:tcW w:w="6068" w:type="dxa"/>
          </w:tcPr>
          <w:p w14:paraId="1FA4098B" w14:textId="77777777" w:rsidR="001B334A" w:rsidRPr="00685060" w:rsidRDefault="001B334A" w:rsidP="00D63FDB">
            <w:pPr>
              <w:pStyle w:val="FABodyCopy"/>
            </w:pPr>
            <w:r w:rsidRPr="00685060">
              <w:t>Remote start system</w:t>
            </w:r>
          </w:p>
        </w:tc>
        <w:tc>
          <w:tcPr>
            <w:tcW w:w="990" w:type="dxa"/>
          </w:tcPr>
          <w:p w14:paraId="730EEF96" w14:textId="77777777" w:rsidR="001B334A" w:rsidRPr="00685060" w:rsidRDefault="001B334A" w:rsidP="00D63FDB">
            <w:pPr>
              <w:pStyle w:val="S-O-P"/>
            </w:pPr>
            <w:r w:rsidRPr="00685060">
              <w:t>S</w:t>
            </w:r>
          </w:p>
        </w:tc>
        <w:tc>
          <w:tcPr>
            <w:tcW w:w="990" w:type="dxa"/>
          </w:tcPr>
          <w:p w14:paraId="1F0A4262" w14:textId="77777777" w:rsidR="001B334A" w:rsidRPr="00685060" w:rsidRDefault="001B334A" w:rsidP="00D63FDB">
            <w:pPr>
              <w:pStyle w:val="S-O-P"/>
            </w:pPr>
            <w:r w:rsidRPr="00685060">
              <w:t>S</w:t>
            </w:r>
          </w:p>
        </w:tc>
        <w:tc>
          <w:tcPr>
            <w:tcW w:w="989" w:type="dxa"/>
          </w:tcPr>
          <w:p w14:paraId="67A16ADD" w14:textId="77777777" w:rsidR="001B334A" w:rsidRPr="00685060" w:rsidRDefault="001B334A" w:rsidP="00D63FDB">
            <w:pPr>
              <w:pStyle w:val="S-O-P"/>
            </w:pPr>
            <w:r w:rsidRPr="00685060">
              <w:t>S</w:t>
            </w:r>
          </w:p>
        </w:tc>
        <w:tc>
          <w:tcPr>
            <w:tcW w:w="1043" w:type="dxa"/>
          </w:tcPr>
          <w:p w14:paraId="368D8224" w14:textId="77777777" w:rsidR="001B334A" w:rsidRPr="00685060" w:rsidRDefault="001B334A" w:rsidP="00D63FDB">
            <w:pPr>
              <w:pStyle w:val="S-O-P"/>
            </w:pPr>
            <w:r w:rsidRPr="00685060">
              <w:t>S</w:t>
            </w:r>
          </w:p>
        </w:tc>
      </w:tr>
      <w:tr w:rsidR="001B334A" w:rsidRPr="00685060" w14:paraId="7D5B12E5" w14:textId="77777777" w:rsidTr="00D63FDB">
        <w:tc>
          <w:tcPr>
            <w:tcW w:w="6068" w:type="dxa"/>
          </w:tcPr>
          <w:p w14:paraId="7361524C" w14:textId="77777777" w:rsidR="001B334A" w:rsidRPr="00685060" w:rsidRDefault="001B334A" w:rsidP="00D63FDB">
            <w:pPr>
              <w:pStyle w:val="FABodyCopy"/>
              <w:keepNext/>
              <w:keepLines/>
            </w:pPr>
            <w:r w:rsidRPr="00685060">
              <w:t>Shades</w:t>
            </w:r>
          </w:p>
        </w:tc>
        <w:tc>
          <w:tcPr>
            <w:tcW w:w="990" w:type="dxa"/>
          </w:tcPr>
          <w:p w14:paraId="779F23EB" w14:textId="77777777" w:rsidR="001B334A" w:rsidRPr="00685060" w:rsidRDefault="001B334A" w:rsidP="00D63FDB">
            <w:pPr>
              <w:pStyle w:val="S-O-P"/>
              <w:keepNext/>
              <w:keepLines/>
            </w:pPr>
          </w:p>
        </w:tc>
        <w:tc>
          <w:tcPr>
            <w:tcW w:w="990" w:type="dxa"/>
          </w:tcPr>
          <w:p w14:paraId="2F31E762" w14:textId="77777777" w:rsidR="001B334A" w:rsidRPr="00685060" w:rsidRDefault="001B334A" w:rsidP="00D63FDB">
            <w:pPr>
              <w:pStyle w:val="S-O-P"/>
              <w:keepNext/>
              <w:keepLines/>
            </w:pPr>
          </w:p>
        </w:tc>
        <w:tc>
          <w:tcPr>
            <w:tcW w:w="989" w:type="dxa"/>
          </w:tcPr>
          <w:p w14:paraId="28865B91" w14:textId="77777777" w:rsidR="001B334A" w:rsidRPr="00685060" w:rsidRDefault="001B334A" w:rsidP="00D63FDB">
            <w:pPr>
              <w:pStyle w:val="S-O-P"/>
              <w:keepNext/>
              <w:keepLines/>
            </w:pPr>
          </w:p>
        </w:tc>
        <w:tc>
          <w:tcPr>
            <w:tcW w:w="1043" w:type="dxa"/>
          </w:tcPr>
          <w:p w14:paraId="45738FA9" w14:textId="77777777" w:rsidR="001B334A" w:rsidRPr="00685060" w:rsidRDefault="001B334A" w:rsidP="00D63FDB">
            <w:pPr>
              <w:pStyle w:val="S-O-P"/>
              <w:keepNext/>
              <w:keepLines/>
            </w:pPr>
          </w:p>
        </w:tc>
      </w:tr>
      <w:tr w:rsidR="001B334A" w:rsidRPr="00685060" w14:paraId="6EA8529C" w14:textId="77777777" w:rsidTr="00D63FDB">
        <w:tc>
          <w:tcPr>
            <w:tcW w:w="6068" w:type="dxa"/>
          </w:tcPr>
          <w:p w14:paraId="29F0C67E" w14:textId="77777777" w:rsidR="001B334A" w:rsidRPr="00685060" w:rsidRDefault="001B334A" w:rsidP="00D63FDB">
            <w:pPr>
              <w:pStyle w:val="FABodyIndent1"/>
            </w:pPr>
            <w:r w:rsidRPr="00685060">
              <w:t>Second-row retractable*</w:t>
            </w:r>
          </w:p>
        </w:tc>
        <w:tc>
          <w:tcPr>
            <w:tcW w:w="990" w:type="dxa"/>
          </w:tcPr>
          <w:p w14:paraId="14FB8773" w14:textId="77777777" w:rsidR="001B334A" w:rsidRPr="00685060" w:rsidRDefault="001B334A" w:rsidP="00D63FDB">
            <w:pPr>
              <w:pStyle w:val="S-O-P"/>
            </w:pPr>
            <w:r w:rsidRPr="00685060">
              <w:t>S</w:t>
            </w:r>
          </w:p>
        </w:tc>
        <w:tc>
          <w:tcPr>
            <w:tcW w:w="990" w:type="dxa"/>
          </w:tcPr>
          <w:p w14:paraId="1087F8AF" w14:textId="77777777" w:rsidR="001B334A" w:rsidRPr="00685060" w:rsidRDefault="001B334A" w:rsidP="00D63FDB">
            <w:pPr>
              <w:pStyle w:val="S-O-P"/>
            </w:pPr>
            <w:r>
              <w:t>NA</w:t>
            </w:r>
          </w:p>
        </w:tc>
        <w:tc>
          <w:tcPr>
            <w:tcW w:w="989" w:type="dxa"/>
          </w:tcPr>
          <w:p w14:paraId="4B5C0400" w14:textId="77777777" w:rsidR="001B334A" w:rsidRPr="00685060" w:rsidRDefault="001B334A" w:rsidP="00D63FDB">
            <w:pPr>
              <w:pStyle w:val="S-O-P"/>
            </w:pPr>
            <w:r>
              <w:t>NA</w:t>
            </w:r>
          </w:p>
        </w:tc>
        <w:tc>
          <w:tcPr>
            <w:tcW w:w="1043" w:type="dxa"/>
          </w:tcPr>
          <w:p w14:paraId="24125735" w14:textId="77777777" w:rsidR="001B334A" w:rsidRPr="00685060" w:rsidRDefault="001B334A" w:rsidP="00D63FDB">
            <w:pPr>
              <w:pStyle w:val="S-O-P"/>
            </w:pPr>
            <w:r>
              <w:t>NA</w:t>
            </w:r>
          </w:p>
        </w:tc>
      </w:tr>
      <w:tr w:rsidR="001B334A" w:rsidRPr="00685060" w14:paraId="03E1E70B" w14:textId="77777777" w:rsidTr="00D63FDB">
        <w:tc>
          <w:tcPr>
            <w:tcW w:w="6068" w:type="dxa"/>
          </w:tcPr>
          <w:p w14:paraId="4A761A04" w14:textId="77777777" w:rsidR="001B334A" w:rsidRPr="00685060" w:rsidRDefault="001B334A" w:rsidP="00D63FDB">
            <w:pPr>
              <w:pStyle w:val="FABodyIndent1"/>
            </w:pPr>
            <w:r w:rsidRPr="00685060">
              <w:t xml:space="preserve">Second- and third-row retractable </w:t>
            </w:r>
          </w:p>
        </w:tc>
        <w:tc>
          <w:tcPr>
            <w:tcW w:w="990" w:type="dxa"/>
          </w:tcPr>
          <w:p w14:paraId="2FD0E24C" w14:textId="77777777" w:rsidR="001B334A" w:rsidRPr="00685060" w:rsidRDefault="001B334A" w:rsidP="00D63FDB">
            <w:pPr>
              <w:pStyle w:val="S-O-P"/>
            </w:pPr>
            <w:r>
              <w:t>NA</w:t>
            </w:r>
          </w:p>
        </w:tc>
        <w:tc>
          <w:tcPr>
            <w:tcW w:w="990" w:type="dxa"/>
          </w:tcPr>
          <w:p w14:paraId="7B864516" w14:textId="77777777" w:rsidR="001B334A" w:rsidRPr="0044266B" w:rsidRDefault="001B334A" w:rsidP="00D63FDB">
            <w:pPr>
              <w:pStyle w:val="S-O-P"/>
            </w:pPr>
            <w:r w:rsidRPr="0044266B">
              <w:t>S*</w:t>
            </w:r>
          </w:p>
        </w:tc>
        <w:tc>
          <w:tcPr>
            <w:tcW w:w="989" w:type="dxa"/>
          </w:tcPr>
          <w:p w14:paraId="69156822" w14:textId="77777777" w:rsidR="001B334A" w:rsidRPr="0044266B" w:rsidRDefault="001B334A" w:rsidP="00D63FDB">
            <w:pPr>
              <w:pStyle w:val="S-O-P"/>
            </w:pPr>
            <w:r w:rsidRPr="0044266B">
              <w:t>S*</w:t>
            </w:r>
          </w:p>
        </w:tc>
        <w:tc>
          <w:tcPr>
            <w:tcW w:w="1043" w:type="dxa"/>
          </w:tcPr>
          <w:p w14:paraId="7548C607" w14:textId="77777777" w:rsidR="001B334A" w:rsidRPr="0044266B" w:rsidRDefault="001B334A" w:rsidP="00D63FDB">
            <w:pPr>
              <w:pStyle w:val="S-O-P"/>
            </w:pPr>
            <w:r w:rsidRPr="0044266B">
              <w:t>S</w:t>
            </w:r>
          </w:p>
        </w:tc>
      </w:tr>
      <w:tr w:rsidR="001B334A" w:rsidRPr="00685060" w14:paraId="2F894C47" w14:textId="77777777" w:rsidTr="00D63FDB">
        <w:tc>
          <w:tcPr>
            <w:tcW w:w="6068" w:type="dxa"/>
          </w:tcPr>
          <w:p w14:paraId="0C694513" w14:textId="77777777" w:rsidR="001B334A" w:rsidRPr="00685060" w:rsidRDefault="001B334A" w:rsidP="00D63FDB">
            <w:pPr>
              <w:pStyle w:val="FABodyCopy"/>
            </w:pPr>
            <w:r w:rsidRPr="00685060">
              <w:t xml:space="preserve">Steering column — tilt/telescoping </w:t>
            </w:r>
          </w:p>
        </w:tc>
        <w:tc>
          <w:tcPr>
            <w:tcW w:w="990" w:type="dxa"/>
          </w:tcPr>
          <w:p w14:paraId="3D8BA698" w14:textId="77777777" w:rsidR="001B334A" w:rsidRPr="00685060" w:rsidRDefault="001B334A" w:rsidP="00D63FDB">
            <w:pPr>
              <w:pStyle w:val="S-O-P"/>
            </w:pPr>
            <w:r w:rsidRPr="00685060">
              <w:t>S</w:t>
            </w:r>
          </w:p>
        </w:tc>
        <w:tc>
          <w:tcPr>
            <w:tcW w:w="990" w:type="dxa"/>
          </w:tcPr>
          <w:p w14:paraId="3182F401" w14:textId="77777777" w:rsidR="001B334A" w:rsidRPr="00685060" w:rsidRDefault="001B334A" w:rsidP="00D63FDB">
            <w:pPr>
              <w:pStyle w:val="S-O-P"/>
            </w:pPr>
            <w:r w:rsidRPr="00685060">
              <w:t>S</w:t>
            </w:r>
          </w:p>
        </w:tc>
        <w:tc>
          <w:tcPr>
            <w:tcW w:w="989" w:type="dxa"/>
          </w:tcPr>
          <w:p w14:paraId="07D79B97" w14:textId="77777777" w:rsidR="001B334A" w:rsidRPr="00685060" w:rsidRDefault="001B334A" w:rsidP="00D63FDB">
            <w:pPr>
              <w:pStyle w:val="S-O-P"/>
            </w:pPr>
            <w:r w:rsidRPr="00685060">
              <w:t>S</w:t>
            </w:r>
          </w:p>
        </w:tc>
        <w:tc>
          <w:tcPr>
            <w:tcW w:w="1043" w:type="dxa"/>
          </w:tcPr>
          <w:p w14:paraId="75789F6F" w14:textId="77777777" w:rsidR="001B334A" w:rsidRPr="00685060" w:rsidRDefault="001B334A" w:rsidP="00D63FDB">
            <w:pPr>
              <w:pStyle w:val="S-O-P"/>
            </w:pPr>
            <w:r w:rsidRPr="00685060">
              <w:t>S</w:t>
            </w:r>
          </w:p>
        </w:tc>
      </w:tr>
      <w:tr w:rsidR="001B334A" w:rsidRPr="00685060" w14:paraId="505A3430" w14:textId="77777777" w:rsidTr="00D63FDB">
        <w:tc>
          <w:tcPr>
            <w:tcW w:w="6068" w:type="dxa"/>
          </w:tcPr>
          <w:p w14:paraId="41400973" w14:textId="77777777" w:rsidR="001B334A" w:rsidRPr="00685060" w:rsidRDefault="001B334A" w:rsidP="00D63FDB">
            <w:pPr>
              <w:pStyle w:val="FABodyCopy"/>
              <w:keepNext/>
              <w:keepLines/>
            </w:pPr>
            <w:r w:rsidRPr="00685060">
              <w:lastRenderedPageBreak/>
              <w:t>Steering Wheel</w:t>
            </w:r>
          </w:p>
        </w:tc>
        <w:tc>
          <w:tcPr>
            <w:tcW w:w="990" w:type="dxa"/>
          </w:tcPr>
          <w:p w14:paraId="50B74975" w14:textId="77777777" w:rsidR="001B334A" w:rsidRPr="00685060" w:rsidRDefault="001B334A" w:rsidP="00D63FDB">
            <w:pPr>
              <w:pStyle w:val="S-O-P"/>
              <w:keepNext/>
              <w:keepLines/>
            </w:pPr>
          </w:p>
        </w:tc>
        <w:tc>
          <w:tcPr>
            <w:tcW w:w="990" w:type="dxa"/>
          </w:tcPr>
          <w:p w14:paraId="2289EEB0" w14:textId="77777777" w:rsidR="001B334A" w:rsidRPr="00685060" w:rsidRDefault="001B334A" w:rsidP="00D63FDB">
            <w:pPr>
              <w:pStyle w:val="S-O-P"/>
              <w:keepNext/>
              <w:keepLines/>
            </w:pPr>
          </w:p>
        </w:tc>
        <w:tc>
          <w:tcPr>
            <w:tcW w:w="989" w:type="dxa"/>
          </w:tcPr>
          <w:p w14:paraId="20969FF8" w14:textId="77777777" w:rsidR="001B334A" w:rsidRPr="00685060" w:rsidRDefault="001B334A" w:rsidP="00D63FDB">
            <w:pPr>
              <w:pStyle w:val="S-O-P"/>
              <w:keepNext/>
              <w:keepLines/>
            </w:pPr>
          </w:p>
        </w:tc>
        <w:tc>
          <w:tcPr>
            <w:tcW w:w="1043" w:type="dxa"/>
          </w:tcPr>
          <w:p w14:paraId="4D83B241" w14:textId="77777777" w:rsidR="001B334A" w:rsidRPr="00685060" w:rsidRDefault="001B334A" w:rsidP="00D63FDB">
            <w:pPr>
              <w:pStyle w:val="S-O-P"/>
              <w:keepNext/>
              <w:keepLines/>
            </w:pPr>
          </w:p>
        </w:tc>
      </w:tr>
      <w:tr w:rsidR="001B334A" w:rsidRPr="00685060" w14:paraId="31BCD13C" w14:textId="77777777" w:rsidTr="00D63FDB">
        <w:tc>
          <w:tcPr>
            <w:tcW w:w="6068" w:type="dxa"/>
          </w:tcPr>
          <w:p w14:paraId="2F9107B4" w14:textId="77777777" w:rsidR="001B334A" w:rsidRPr="00685060" w:rsidRDefault="001B334A" w:rsidP="00D63FDB">
            <w:pPr>
              <w:pStyle w:val="FABodyIndent1"/>
              <w:keepNext/>
              <w:keepLines/>
            </w:pPr>
            <w:r w:rsidRPr="00685060">
              <w:t xml:space="preserve">Mounted audio controls </w:t>
            </w:r>
          </w:p>
        </w:tc>
        <w:tc>
          <w:tcPr>
            <w:tcW w:w="990" w:type="dxa"/>
          </w:tcPr>
          <w:p w14:paraId="69E15E4D" w14:textId="77777777" w:rsidR="001B334A" w:rsidRPr="00685060" w:rsidRDefault="001B334A" w:rsidP="00D63FDB">
            <w:pPr>
              <w:pStyle w:val="S-O-P"/>
              <w:keepNext/>
              <w:keepLines/>
            </w:pPr>
            <w:r w:rsidRPr="00685060">
              <w:t>S</w:t>
            </w:r>
          </w:p>
        </w:tc>
        <w:tc>
          <w:tcPr>
            <w:tcW w:w="990" w:type="dxa"/>
          </w:tcPr>
          <w:p w14:paraId="05EBAEFB" w14:textId="77777777" w:rsidR="001B334A" w:rsidRPr="00685060" w:rsidRDefault="001B334A" w:rsidP="00D63FDB">
            <w:pPr>
              <w:pStyle w:val="S-O-P"/>
              <w:keepNext/>
              <w:keepLines/>
            </w:pPr>
            <w:r w:rsidRPr="00685060">
              <w:t>S</w:t>
            </w:r>
          </w:p>
        </w:tc>
        <w:tc>
          <w:tcPr>
            <w:tcW w:w="989" w:type="dxa"/>
          </w:tcPr>
          <w:p w14:paraId="3DA48217" w14:textId="77777777" w:rsidR="001B334A" w:rsidRPr="00685060" w:rsidRDefault="001B334A" w:rsidP="00D63FDB">
            <w:pPr>
              <w:pStyle w:val="S-O-P"/>
              <w:keepNext/>
              <w:keepLines/>
            </w:pPr>
            <w:r w:rsidRPr="00685060">
              <w:t>S</w:t>
            </w:r>
          </w:p>
        </w:tc>
        <w:tc>
          <w:tcPr>
            <w:tcW w:w="1043" w:type="dxa"/>
          </w:tcPr>
          <w:p w14:paraId="6B1F7AF4" w14:textId="77777777" w:rsidR="001B334A" w:rsidRPr="00685060" w:rsidRDefault="001B334A" w:rsidP="00D63FDB">
            <w:pPr>
              <w:pStyle w:val="S-O-P"/>
              <w:keepNext/>
              <w:keepLines/>
            </w:pPr>
            <w:r w:rsidRPr="00685060">
              <w:t>S</w:t>
            </w:r>
          </w:p>
        </w:tc>
      </w:tr>
      <w:tr w:rsidR="001B334A" w:rsidRPr="00685060" w14:paraId="7DC04B0A" w14:textId="77777777" w:rsidTr="00D63FDB">
        <w:tc>
          <w:tcPr>
            <w:tcW w:w="6068" w:type="dxa"/>
          </w:tcPr>
          <w:p w14:paraId="33B3C889" w14:textId="77777777" w:rsidR="001B334A" w:rsidRPr="00685060" w:rsidRDefault="001B334A" w:rsidP="00D63FDB">
            <w:pPr>
              <w:pStyle w:val="FABodyIndent1"/>
            </w:pPr>
            <w:r w:rsidRPr="00685060">
              <w:t>Techno leather wrapped</w:t>
            </w:r>
          </w:p>
        </w:tc>
        <w:tc>
          <w:tcPr>
            <w:tcW w:w="990" w:type="dxa"/>
          </w:tcPr>
          <w:p w14:paraId="1320EC2A" w14:textId="77777777" w:rsidR="001B334A" w:rsidRPr="00685060" w:rsidRDefault="001B334A" w:rsidP="00D63FDB">
            <w:pPr>
              <w:pStyle w:val="S-O-P"/>
            </w:pPr>
            <w:r>
              <w:t>S</w:t>
            </w:r>
          </w:p>
        </w:tc>
        <w:tc>
          <w:tcPr>
            <w:tcW w:w="990" w:type="dxa"/>
          </w:tcPr>
          <w:p w14:paraId="7110CA2B" w14:textId="77777777" w:rsidR="001B334A" w:rsidRPr="00685060" w:rsidRDefault="001B334A" w:rsidP="00D63FDB">
            <w:pPr>
              <w:pStyle w:val="S-O-P"/>
            </w:pPr>
            <w:r w:rsidRPr="00685060">
              <w:t>S</w:t>
            </w:r>
          </w:p>
        </w:tc>
        <w:tc>
          <w:tcPr>
            <w:tcW w:w="989" w:type="dxa"/>
          </w:tcPr>
          <w:p w14:paraId="2C28B554" w14:textId="77777777" w:rsidR="001B334A" w:rsidRPr="00685060" w:rsidRDefault="001B334A" w:rsidP="00D63FDB">
            <w:pPr>
              <w:pStyle w:val="S-O-P"/>
            </w:pPr>
            <w:r w:rsidRPr="00685060">
              <w:t>S</w:t>
            </w:r>
          </w:p>
        </w:tc>
        <w:tc>
          <w:tcPr>
            <w:tcW w:w="1043" w:type="dxa"/>
          </w:tcPr>
          <w:p w14:paraId="30C12BF6" w14:textId="77777777" w:rsidR="001B334A" w:rsidRPr="00685060" w:rsidRDefault="001B334A" w:rsidP="00D63FDB">
            <w:pPr>
              <w:pStyle w:val="S-O-P"/>
            </w:pPr>
            <w:r w:rsidRPr="00685060">
              <w:t>S</w:t>
            </w:r>
          </w:p>
        </w:tc>
      </w:tr>
      <w:tr w:rsidR="001B334A" w:rsidRPr="00685060" w14:paraId="22BC83C7" w14:textId="77777777" w:rsidTr="00D63FDB">
        <w:tc>
          <w:tcPr>
            <w:tcW w:w="6068" w:type="dxa"/>
          </w:tcPr>
          <w:p w14:paraId="550BB432" w14:textId="77777777" w:rsidR="001B334A" w:rsidRPr="00685060" w:rsidRDefault="001B334A" w:rsidP="00D63FDB">
            <w:pPr>
              <w:pStyle w:val="FABodyIndent1"/>
            </w:pPr>
            <w:r w:rsidRPr="00685060">
              <w:t xml:space="preserve">Heated </w:t>
            </w:r>
          </w:p>
        </w:tc>
        <w:tc>
          <w:tcPr>
            <w:tcW w:w="990" w:type="dxa"/>
          </w:tcPr>
          <w:p w14:paraId="3D0CBBDB" w14:textId="77777777" w:rsidR="001B334A" w:rsidRPr="00685060" w:rsidRDefault="001B334A" w:rsidP="00D63FDB">
            <w:pPr>
              <w:pStyle w:val="S-O-P"/>
            </w:pPr>
            <w:r>
              <w:t>S</w:t>
            </w:r>
          </w:p>
        </w:tc>
        <w:tc>
          <w:tcPr>
            <w:tcW w:w="990" w:type="dxa"/>
          </w:tcPr>
          <w:p w14:paraId="2C8F844C" w14:textId="77777777" w:rsidR="001B334A" w:rsidRPr="00685060" w:rsidRDefault="001B334A" w:rsidP="00D63FDB">
            <w:pPr>
              <w:pStyle w:val="S-O-P"/>
            </w:pPr>
            <w:r w:rsidRPr="00685060">
              <w:t>S</w:t>
            </w:r>
          </w:p>
        </w:tc>
        <w:tc>
          <w:tcPr>
            <w:tcW w:w="989" w:type="dxa"/>
          </w:tcPr>
          <w:p w14:paraId="18D312E1" w14:textId="77777777" w:rsidR="001B334A" w:rsidRPr="00685060" w:rsidRDefault="001B334A" w:rsidP="00D63FDB">
            <w:pPr>
              <w:pStyle w:val="S-O-P"/>
            </w:pPr>
            <w:r w:rsidRPr="00685060">
              <w:t>S</w:t>
            </w:r>
          </w:p>
        </w:tc>
        <w:tc>
          <w:tcPr>
            <w:tcW w:w="1043" w:type="dxa"/>
          </w:tcPr>
          <w:p w14:paraId="74880F36" w14:textId="77777777" w:rsidR="001B334A" w:rsidRPr="00685060" w:rsidRDefault="001B334A" w:rsidP="00D63FDB">
            <w:pPr>
              <w:pStyle w:val="S-O-P"/>
            </w:pPr>
            <w:r w:rsidRPr="00685060">
              <w:t>S</w:t>
            </w:r>
          </w:p>
        </w:tc>
      </w:tr>
      <w:tr w:rsidR="001B334A" w:rsidRPr="00685060" w14:paraId="3D2F5508" w14:textId="77777777" w:rsidTr="00D63FDB">
        <w:tc>
          <w:tcPr>
            <w:tcW w:w="6068" w:type="dxa"/>
          </w:tcPr>
          <w:p w14:paraId="35183832" w14:textId="77777777" w:rsidR="001B334A" w:rsidRPr="00685060" w:rsidRDefault="001B334A" w:rsidP="00D63FDB">
            <w:pPr>
              <w:pStyle w:val="FABodyCopy"/>
            </w:pPr>
            <w:r w:rsidRPr="00685060">
              <w:t xml:space="preserve">Storage </w:t>
            </w:r>
          </w:p>
        </w:tc>
        <w:tc>
          <w:tcPr>
            <w:tcW w:w="990" w:type="dxa"/>
          </w:tcPr>
          <w:p w14:paraId="7D3093E7" w14:textId="77777777" w:rsidR="001B334A" w:rsidRPr="00685060" w:rsidRDefault="001B334A" w:rsidP="00D63FDB">
            <w:pPr>
              <w:pStyle w:val="S-O-P"/>
            </w:pPr>
          </w:p>
        </w:tc>
        <w:tc>
          <w:tcPr>
            <w:tcW w:w="990" w:type="dxa"/>
          </w:tcPr>
          <w:p w14:paraId="4BA6F888" w14:textId="77777777" w:rsidR="001B334A" w:rsidRPr="00685060" w:rsidRDefault="001B334A" w:rsidP="00D63FDB">
            <w:pPr>
              <w:pStyle w:val="S-O-P"/>
            </w:pPr>
          </w:p>
        </w:tc>
        <w:tc>
          <w:tcPr>
            <w:tcW w:w="989" w:type="dxa"/>
          </w:tcPr>
          <w:p w14:paraId="5F995DBC" w14:textId="77777777" w:rsidR="001B334A" w:rsidRPr="00685060" w:rsidRDefault="001B334A" w:rsidP="00D63FDB">
            <w:pPr>
              <w:pStyle w:val="S-O-P"/>
            </w:pPr>
          </w:p>
        </w:tc>
        <w:tc>
          <w:tcPr>
            <w:tcW w:w="1043" w:type="dxa"/>
          </w:tcPr>
          <w:p w14:paraId="19ADD775" w14:textId="77777777" w:rsidR="001B334A" w:rsidRPr="00685060" w:rsidRDefault="001B334A" w:rsidP="00D63FDB">
            <w:pPr>
              <w:pStyle w:val="S-O-P"/>
            </w:pPr>
          </w:p>
        </w:tc>
      </w:tr>
      <w:tr w:rsidR="001B334A" w:rsidRPr="00685060" w14:paraId="2CF6C686" w14:textId="77777777" w:rsidTr="00D63FDB">
        <w:tc>
          <w:tcPr>
            <w:tcW w:w="6068" w:type="dxa"/>
          </w:tcPr>
          <w:p w14:paraId="5BDDF037" w14:textId="77777777" w:rsidR="001B334A" w:rsidRPr="00685060" w:rsidRDefault="001B334A" w:rsidP="00D63FDB">
            <w:pPr>
              <w:pStyle w:val="FABodyIndent1"/>
            </w:pPr>
            <w:r w:rsidRPr="00685060">
              <w:t>Floor tray</w:t>
            </w:r>
          </w:p>
        </w:tc>
        <w:tc>
          <w:tcPr>
            <w:tcW w:w="990" w:type="dxa"/>
          </w:tcPr>
          <w:p w14:paraId="6C5565CA" w14:textId="77777777" w:rsidR="001B334A" w:rsidRPr="00685060" w:rsidRDefault="001B334A" w:rsidP="00D63FDB">
            <w:pPr>
              <w:pStyle w:val="S-O-P"/>
            </w:pPr>
            <w:r w:rsidRPr="00685060">
              <w:t>S</w:t>
            </w:r>
          </w:p>
        </w:tc>
        <w:tc>
          <w:tcPr>
            <w:tcW w:w="990" w:type="dxa"/>
          </w:tcPr>
          <w:p w14:paraId="232EE13C" w14:textId="77777777" w:rsidR="001B334A" w:rsidRPr="00685060" w:rsidRDefault="001B334A" w:rsidP="00D63FDB">
            <w:pPr>
              <w:pStyle w:val="S-O-P"/>
            </w:pPr>
            <w:r w:rsidRPr="00685060">
              <w:t>S</w:t>
            </w:r>
          </w:p>
        </w:tc>
        <w:tc>
          <w:tcPr>
            <w:tcW w:w="989" w:type="dxa"/>
          </w:tcPr>
          <w:p w14:paraId="58836F2C" w14:textId="77777777" w:rsidR="001B334A" w:rsidRPr="00685060" w:rsidRDefault="001B334A" w:rsidP="00D63FDB">
            <w:pPr>
              <w:pStyle w:val="S-O-P"/>
            </w:pPr>
            <w:r w:rsidRPr="00685060">
              <w:t>S</w:t>
            </w:r>
          </w:p>
        </w:tc>
        <w:tc>
          <w:tcPr>
            <w:tcW w:w="1043" w:type="dxa"/>
          </w:tcPr>
          <w:p w14:paraId="454CC38D" w14:textId="77777777" w:rsidR="001B334A" w:rsidRPr="00685060" w:rsidRDefault="001B334A" w:rsidP="00D63FDB">
            <w:pPr>
              <w:pStyle w:val="S-O-P"/>
            </w:pPr>
            <w:r w:rsidRPr="00685060">
              <w:t>S</w:t>
            </w:r>
          </w:p>
        </w:tc>
      </w:tr>
      <w:tr w:rsidR="001B334A" w:rsidRPr="00685060" w14:paraId="7271D3F7" w14:textId="77777777" w:rsidTr="00D63FDB">
        <w:tc>
          <w:tcPr>
            <w:tcW w:w="6068" w:type="dxa"/>
          </w:tcPr>
          <w:p w14:paraId="122AD567" w14:textId="77777777" w:rsidR="001B334A" w:rsidRPr="00685060" w:rsidRDefault="001B334A" w:rsidP="00D63FDB">
            <w:pPr>
              <w:pStyle w:val="FABodyIndent1"/>
            </w:pPr>
            <w:r w:rsidRPr="00685060">
              <w:t xml:space="preserve">Full-length upgraded floor console </w:t>
            </w:r>
          </w:p>
        </w:tc>
        <w:tc>
          <w:tcPr>
            <w:tcW w:w="990" w:type="dxa"/>
          </w:tcPr>
          <w:p w14:paraId="10499847" w14:textId="77777777" w:rsidR="001B334A" w:rsidRPr="00685060" w:rsidRDefault="001B334A" w:rsidP="00D63FDB">
            <w:pPr>
              <w:pStyle w:val="S-O-P"/>
            </w:pPr>
            <w:r w:rsidRPr="00685060">
              <w:t>S</w:t>
            </w:r>
          </w:p>
        </w:tc>
        <w:tc>
          <w:tcPr>
            <w:tcW w:w="990" w:type="dxa"/>
          </w:tcPr>
          <w:p w14:paraId="726396AF" w14:textId="77777777" w:rsidR="001B334A" w:rsidRPr="00685060" w:rsidRDefault="001B334A" w:rsidP="00D63FDB">
            <w:pPr>
              <w:pStyle w:val="S-O-P"/>
            </w:pPr>
            <w:r>
              <w:t>NA</w:t>
            </w:r>
          </w:p>
        </w:tc>
        <w:tc>
          <w:tcPr>
            <w:tcW w:w="989" w:type="dxa"/>
          </w:tcPr>
          <w:p w14:paraId="7198AEEF" w14:textId="77777777" w:rsidR="001B334A" w:rsidRPr="00685060" w:rsidRDefault="001B334A" w:rsidP="00D63FDB">
            <w:pPr>
              <w:pStyle w:val="S-O-P"/>
            </w:pPr>
            <w:r>
              <w:t>NA</w:t>
            </w:r>
          </w:p>
        </w:tc>
        <w:tc>
          <w:tcPr>
            <w:tcW w:w="1043" w:type="dxa"/>
          </w:tcPr>
          <w:p w14:paraId="097BEE4E" w14:textId="77777777" w:rsidR="001B334A" w:rsidRPr="00685060" w:rsidRDefault="001B334A" w:rsidP="00D63FDB">
            <w:pPr>
              <w:pStyle w:val="S-O-P"/>
            </w:pPr>
            <w:r>
              <w:t>NA</w:t>
            </w:r>
          </w:p>
        </w:tc>
      </w:tr>
      <w:tr w:rsidR="001B334A" w:rsidRPr="00685060" w14:paraId="42A7C183" w14:textId="77777777" w:rsidTr="00D63FDB">
        <w:tc>
          <w:tcPr>
            <w:tcW w:w="6068" w:type="dxa"/>
          </w:tcPr>
          <w:p w14:paraId="13DD9C53" w14:textId="77777777" w:rsidR="001B334A" w:rsidRPr="00685060" w:rsidRDefault="001B334A" w:rsidP="00D63FDB">
            <w:pPr>
              <w:pStyle w:val="FABodyIndent1"/>
            </w:pPr>
            <w:r w:rsidRPr="00685060">
              <w:t xml:space="preserve">Super Console — includes illuminated cup holders  </w:t>
            </w:r>
          </w:p>
        </w:tc>
        <w:tc>
          <w:tcPr>
            <w:tcW w:w="990" w:type="dxa"/>
          </w:tcPr>
          <w:p w14:paraId="37C2DDB7" w14:textId="77777777" w:rsidR="001B334A" w:rsidRPr="00685060" w:rsidRDefault="001B334A" w:rsidP="00D63FDB">
            <w:pPr>
              <w:pStyle w:val="S-O-P"/>
            </w:pPr>
            <w:r>
              <w:t>NA</w:t>
            </w:r>
          </w:p>
        </w:tc>
        <w:tc>
          <w:tcPr>
            <w:tcW w:w="990" w:type="dxa"/>
          </w:tcPr>
          <w:p w14:paraId="49C08CD9" w14:textId="77777777" w:rsidR="001B334A" w:rsidRPr="00685060" w:rsidRDefault="001B334A" w:rsidP="00D63FDB">
            <w:pPr>
              <w:pStyle w:val="S-O-P"/>
            </w:pPr>
            <w:r w:rsidRPr="00685060">
              <w:t>S</w:t>
            </w:r>
          </w:p>
        </w:tc>
        <w:tc>
          <w:tcPr>
            <w:tcW w:w="989" w:type="dxa"/>
          </w:tcPr>
          <w:p w14:paraId="7AE832BA" w14:textId="77777777" w:rsidR="001B334A" w:rsidRPr="00685060" w:rsidRDefault="001B334A" w:rsidP="00D63FDB">
            <w:pPr>
              <w:pStyle w:val="S-O-P"/>
            </w:pPr>
            <w:r>
              <w:t>NA</w:t>
            </w:r>
          </w:p>
        </w:tc>
        <w:tc>
          <w:tcPr>
            <w:tcW w:w="1043" w:type="dxa"/>
          </w:tcPr>
          <w:p w14:paraId="38EEF7DE" w14:textId="77777777" w:rsidR="001B334A" w:rsidRPr="00685060" w:rsidRDefault="001B334A" w:rsidP="00D63FDB">
            <w:pPr>
              <w:pStyle w:val="S-O-P"/>
            </w:pPr>
            <w:r>
              <w:t>NA</w:t>
            </w:r>
          </w:p>
        </w:tc>
      </w:tr>
      <w:tr w:rsidR="001B334A" w:rsidRPr="00685060" w14:paraId="4EEDA42D" w14:textId="77777777" w:rsidTr="00D63FDB">
        <w:tc>
          <w:tcPr>
            <w:tcW w:w="6068" w:type="dxa"/>
          </w:tcPr>
          <w:p w14:paraId="38B78B78" w14:textId="77777777" w:rsidR="001B334A" w:rsidRPr="00685060" w:rsidRDefault="001B334A" w:rsidP="00D63FDB">
            <w:pPr>
              <w:pStyle w:val="FABodyIndent1"/>
            </w:pPr>
            <w:r w:rsidRPr="00685060">
              <w:t>Integrated Premium Console</w:t>
            </w:r>
          </w:p>
        </w:tc>
        <w:tc>
          <w:tcPr>
            <w:tcW w:w="990" w:type="dxa"/>
          </w:tcPr>
          <w:p w14:paraId="746E3C01" w14:textId="77777777" w:rsidR="001B334A" w:rsidRPr="00685060" w:rsidRDefault="001B334A" w:rsidP="00D63FDB">
            <w:pPr>
              <w:pStyle w:val="S-O-P"/>
            </w:pPr>
            <w:r>
              <w:t>NA</w:t>
            </w:r>
          </w:p>
        </w:tc>
        <w:tc>
          <w:tcPr>
            <w:tcW w:w="990" w:type="dxa"/>
          </w:tcPr>
          <w:p w14:paraId="4400E228" w14:textId="77777777" w:rsidR="001B334A" w:rsidRPr="00685060" w:rsidRDefault="001B334A" w:rsidP="00D63FDB">
            <w:pPr>
              <w:pStyle w:val="S-O-P"/>
            </w:pPr>
            <w:r>
              <w:t>NA</w:t>
            </w:r>
          </w:p>
        </w:tc>
        <w:tc>
          <w:tcPr>
            <w:tcW w:w="989" w:type="dxa"/>
          </w:tcPr>
          <w:p w14:paraId="70F0F2AB" w14:textId="77777777" w:rsidR="001B334A" w:rsidRPr="00685060" w:rsidRDefault="001B334A" w:rsidP="00D63FDB">
            <w:pPr>
              <w:pStyle w:val="S-O-P"/>
            </w:pPr>
            <w:r w:rsidRPr="00685060">
              <w:t>S</w:t>
            </w:r>
          </w:p>
        </w:tc>
        <w:tc>
          <w:tcPr>
            <w:tcW w:w="1043" w:type="dxa"/>
          </w:tcPr>
          <w:p w14:paraId="669A77AA" w14:textId="77777777" w:rsidR="001B334A" w:rsidRPr="00685060" w:rsidRDefault="001B334A" w:rsidP="00D63FDB">
            <w:pPr>
              <w:pStyle w:val="S-O-P"/>
            </w:pPr>
            <w:r>
              <w:t>NA</w:t>
            </w:r>
          </w:p>
        </w:tc>
      </w:tr>
      <w:tr w:rsidR="001B334A" w:rsidRPr="00685060" w14:paraId="5DB771AB" w14:textId="77777777" w:rsidTr="00D63FDB">
        <w:tc>
          <w:tcPr>
            <w:tcW w:w="6068" w:type="dxa"/>
          </w:tcPr>
          <w:p w14:paraId="0DC03003" w14:textId="77777777" w:rsidR="001B334A" w:rsidRPr="00685060" w:rsidRDefault="001B334A" w:rsidP="00D63FDB">
            <w:pPr>
              <w:pStyle w:val="FABodyIndent1"/>
            </w:pPr>
            <w:r w:rsidRPr="00685060">
              <w:t>Integrated Ultra Console</w:t>
            </w:r>
          </w:p>
        </w:tc>
        <w:tc>
          <w:tcPr>
            <w:tcW w:w="990" w:type="dxa"/>
          </w:tcPr>
          <w:p w14:paraId="20FE9884" w14:textId="77777777" w:rsidR="001B334A" w:rsidRPr="00685060" w:rsidRDefault="001B334A" w:rsidP="00D63FDB">
            <w:pPr>
              <w:pStyle w:val="S-O-P"/>
            </w:pPr>
            <w:r>
              <w:t>NA</w:t>
            </w:r>
          </w:p>
        </w:tc>
        <w:tc>
          <w:tcPr>
            <w:tcW w:w="990" w:type="dxa"/>
          </w:tcPr>
          <w:p w14:paraId="622DC6FC" w14:textId="77777777" w:rsidR="001B334A" w:rsidRPr="00685060" w:rsidRDefault="001B334A" w:rsidP="00D63FDB">
            <w:pPr>
              <w:pStyle w:val="S-O-P"/>
            </w:pPr>
            <w:r>
              <w:t>NA</w:t>
            </w:r>
          </w:p>
        </w:tc>
        <w:tc>
          <w:tcPr>
            <w:tcW w:w="989" w:type="dxa"/>
          </w:tcPr>
          <w:p w14:paraId="113792E2" w14:textId="77777777" w:rsidR="001B334A" w:rsidRPr="00685060" w:rsidRDefault="001B334A" w:rsidP="00D63FDB">
            <w:pPr>
              <w:pStyle w:val="S-O-P"/>
            </w:pPr>
            <w:r>
              <w:t>NA</w:t>
            </w:r>
          </w:p>
        </w:tc>
        <w:tc>
          <w:tcPr>
            <w:tcW w:w="1043" w:type="dxa"/>
          </w:tcPr>
          <w:p w14:paraId="1C0A99B5" w14:textId="77777777" w:rsidR="001B334A" w:rsidRPr="00685060" w:rsidRDefault="001B334A" w:rsidP="00D63FDB">
            <w:pPr>
              <w:pStyle w:val="S-O-P"/>
            </w:pPr>
            <w:r w:rsidRPr="00685060">
              <w:t>S</w:t>
            </w:r>
          </w:p>
        </w:tc>
      </w:tr>
      <w:tr w:rsidR="001B334A" w:rsidRPr="00685060" w14:paraId="1649B979" w14:textId="77777777" w:rsidTr="00D63FDB">
        <w:tc>
          <w:tcPr>
            <w:tcW w:w="6068" w:type="dxa"/>
          </w:tcPr>
          <w:p w14:paraId="6190A0CF" w14:textId="77777777" w:rsidR="001B334A" w:rsidRPr="00685060" w:rsidRDefault="001B334A" w:rsidP="00D63FDB">
            <w:pPr>
              <w:pStyle w:val="FABodyIndent1"/>
            </w:pPr>
            <w:r w:rsidRPr="00685060">
              <w:t xml:space="preserve">Glove box, locking </w:t>
            </w:r>
          </w:p>
        </w:tc>
        <w:tc>
          <w:tcPr>
            <w:tcW w:w="990" w:type="dxa"/>
          </w:tcPr>
          <w:p w14:paraId="0476106D" w14:textId="77777777" w:rsidR="001B334A" w:rsidRPr="00685060" w:rsidRDefault="001B334A" w:rsidP="00D63FDB">
            <w:pPr>
              <w:pStyle w:val="S-O-P"/>
            </w:pPr>
            <w:r w:rsidRPr="00685060">
              <w:t>S</w:t>
            </w:r>
          </w:p>
        </w:tc>
        <w:tc>
          <w:tcPr>
            <w:tcW w:w="990" w:type="dxa"/>
          </w:tcPr>
          <w:p w14:paraId="4060D64D" w14:textId="77777777" w:rsidR="001B334A" w:rsidRPr="00685060" w:rsidRDefault="001B334A" w:rsidP="00D63FDB">
            <w:pPr>
              <w:pStyle w:val="S-O-P"/>
            </w:pPr>
            <w:r w:rsidRPr="00685060">
              <w:t>S</w:t>
            </w:r>
          </w:p>
        </w:tc>
        <w:tc>
          <w:tcPr>
            <w:tcW w:w="989" w:type="dxa"/>
          </w:tcPr>
          <w:p w14:paraId="5E0A245C" w14:textId="77777777" w:rsidR="001B334A" w:rsidRPr="00685060" w:rsidRDefault="001B334A" w:rsidP="00D63FDB">
            <w:pPr>
              <w:pStyle w:val="S-O-P"/>
            </w:pPr>
            <w:r w:rsidRPr="00685060">
              <w:t>S</w:t>
            </w:r>
          </w:p>
        </w:tc>
        <w:tc>
          <w:tcPr>
            <w:tcW w:w="1043" w:type="dxa"/>
          </w:tcPr>
          <w:p w14:paraId="4621B5D6" w14:textId="77777777" w:rsidR="001B334A" w:rsidRPr="00685060" w:rsidRDefault="001B334A" w:rsidP="00D63FDB">
            <w:pPr>
              <w:pStyle w:val="S-O-P"/>
            </w:pPr>
            <w:r w:rsidRPr="00685060">
              <w:t>S</w:t>
            </w:r>
          </w:p>
        </w:tc>
      </w:tr>
      <w:tr w:rsidR="001B334A" w:rsidRPr="00685060" w14:paraId="4C980D5D" w14:textId="77777777" w:rsidTr="00D63FDB">
        <w:tc>
          <w:tcPr>
            <w:tcW w:w="6068" w:type="dxa"/>
          </w:tcPr>
          <w:p w14:paraId="255D0B8F" w14:textId="77777777" w:rsidR="001B334A" w:rsidRPr="00685060" w:rsidRDefault="001B334A" w:rsidP="00D63FDB">
            <w:pPr>
              <w:pStyle w:val="FABodyIndent1"/>
            </w:pPr>
            <w:r w:rsidRPr="00685060">
              <w:t>Lower instrument panel cubby</w:t>
            </w:r>
          </w:p>
        </w:tc>
        <w:tc>
          <w:tcPr>
            <w:tcW w:w="990" w:type="dxa"/>
          </w:tcPr>
          <w:p w14:paraId="7D91340E" w14:textId="77777777" w:rsidR="001B334A" w:rsidRPr="00685060" w:rsidRDefault="001B334A" w:rsidP="00D63FDB">
            <w:pPr>
              <w:pStyle w:val="S-O-P"/>
            </w:pPr>
            <w:r w:rsidRPr="00685060">
              <w:t>S</w:t>
            </w:r>
          </w:p>
        </w:tc>
        <w:tc>
          <w:tcPr>
            <w:tcW w:w="990" w:type="dxa"/>
          </w:tcPr>
          <w:p w14:paraId="4686E563" w14:textId="77777777" w:rsidR="001B334A" w:rsidRPr="00685060" w:rsidRDefault="001B334A" w:rsidP="00D63FDB">
            <w:pPr>
              <w:pStyle w:val="S-O-P"/>
            </w:pPr>
            <w:r w:rsidRPr="00685060">
              <w:t>S</w:t>
            </w:r>
          </w:p>
        </w:tc>
        <w:tc>
          <w:tcPr>
            <w:tcW w:w="989" w:type="dxa"/>
          </w:tcPr>
          <w:p w14:paraId="401ADACF" w14:textId="77777777" w:rsidR="001B334A" w:rsidRPr="00685060" w:rsidRDefault="001B334A" w:rsidP="00D63FDB">
            <w:pPr>
              <w:pStyle w:val="S-O-P"/>
            </w:pPr>
            <w:r w:rsidRPr="00685060">
              <w:t>S</w:t>
            </w:r>
          </w:p>
        </w:tc>
        <w:tc>
          <w:tcPr>
            <w:tcW w:w="1043" w:type="dxa"/>
          </w:tcPr>
          <w:p w14:paraId="61491ADA" w14:textId="77777777" w:rsidR="001B334A" w:rsidRPr="00685060" w:rsidRDefault="001B334A" w:rsidP="00D63FDB">
            <w:pPr>
              <w:pStyle w:val="S-O-P"/>
            </w:pPr>
            <w:r w:rsidRPr="00685060">
              <w:t>S</w:t>
            </w:r>
          </w:p>
        </w:tc>
      </w:tr>
      <w:tr w:rsidR="001B334A" w:rsidRPr="00685060" w14:paraId="09599F41" w14:textId="77777777" w:rsidTr="00D63FDB">
        <w:tc>
          <w:tcPr>
            <w:tcW w:w="6068" w:type="dxa"/>
          </w:tcPr>
          <w:p w14:paraId="00457F68" w14:textId="77777777" w:rsidR="001B334A" w:rsidRPr="00685060" w:rsidRDefault="001B334A" w:rsidP="00D63FDB">
            <w:pPr>
              <w:pStyle w:val="FABodyCopy"/>
            </w:pPr>
            <w:r w:rsidRPr="00685060">
              <w:t xml:space="preserve">Stow ’n Vac integrated vacuum cleaner* </w:t>
            </w:r>
            <w:r w:rsidRPr="00685060">
              <w:br/>
              <w:t>(packaged with Uconnect Theater Family Group)</w:t>
            </w:r>
          </w:p>
        </w:tc>
        <w:tc>
          <w:tcPr>
            <w:tcW w:w="990" w:type="dxa"/>
          </w:tcPr>
          <w:p w14:paraId="05356B5D" w14:textId="77777777" w:rsidR="001B334A" w:rsidRPr="00685060" w:rsidRDefault="001B334A" w:rsidP="00D63FDB">
            <w:pPr>
              <w:pStyle w:val="S-O-P"/>
            </w:pPr>
            <w:r>
              <w:t>NA</w:t>
            </w:r>
          </w:p>
        </w:tc>
        <w:tc>
          <w:tcPr>
            <w:tcW w:w="990" w:type="dxa"/>
          </w:tcPr>
          <w:p w14:paraId="6D647333" w14:textId="77777777" w:rsidR="001B334A" w:rsidRPr="00685060" w:rsidRDefault="001B334A" w:rsidP="00D63FDB">
            <w:pPr>
              <w:pStyle w:val="S-O-P"/>
            </w:pPr>
            <w:r w:rsidRPr="00685060">
              <w:t>P</w:t>
            </w:r>
          </w:p>
        </w:tc>
        <w:tc>
          <w:tcPr>
            <w:tcW w:w="989" w:type="dxa"/>
          </w:tcPr>
          <w:p w14:paraId="41A45E61" w14:textId="77777777" w:rsidR="001B334A" w:rsidRPr="00685060" w:rsidRDefault="001B334A" w:rsidP="00D63FDB">
            <w:pPr>
              <w:pStyle w:val="S-O-P"/>
            </w:pPr>
            <w:r w:rsidRPr="00685060">
              <w:t>S</w:t>
            </w:r>
          </w:p>
        </w:tc>
        <w:tc>
          <w:tcPr>
            <w:tcW w:w="1043" w:type="dxa"/>
          </w:tcPr>
          <w:p w14:paraId="59C583AE" w14:textId="77777777" w:rsidR="001B334A" w:rsidRPr="00685060" w:rsidRDefault="001B334A" w:rsidP="00D63FDB">
            <w:pPr>
              <w:pStyle w:val="S-O-P"/>
            </w:pPr>
            <w:r w:rsidRPr="00685060">
              <w:t>S</w:t>
            </w:r>
          </w:p>
        </w:tc>
      </w:tr>
      <w:tr w:rsidR="001B334A" w:rsidRPr="00685060" w14:paraId="4E08F5A8" w14:textId="77777777" w:rsidTr="00D63FDB">
        <w:tc>
          <w:tcPr>
            <w:tcW w:w="6068" w:type="dxa"/>
          </w:tcPr>
          <w:p w14:paraId="4E3F2973" w14:textId="77777777" w:rsidR="001B334A" w:rsidRPr="00685060" w:rsidRDefault="001B334A" w:rsidP="00D63FDB">
            <w:pPr>
              <w:pStyle w:val="FABodyCopy"/>
            </w:pPr>
            <w:r w:rsidRPr="00685060">
              <w:t>Trip computer — Electronic Vehicle Information Center (EVIC) 7-in. configurable digital display instrument cluster with controls mounted on steering wheel</w:t>
            </w:r>
          </w:p>
        </w:tc>
        <w:tc>
          <w:tcPr>
            <w:tcW w:w="990" w:type="dxa"/>
          </w:tcPr>
          <w:p w14:paraId="6825FA64" w14:textId="77777777" w:rsidR="001B334A" w:rsidRPr="00685060" w:rsidRDefault="001B334A" w:rsidP="00D63FDB">
            <w:pPr>
              <w:pStyle w:val="S-O-P"/>
            </w:pPr>
            <w:r w:rsidRPr="00685060">
              <w:t>S</w:t>
            </w:r>
          </w:p>
        </w:tc>
        <w:tc>
          <w:tcPr>
            <w:tcW w:w="990" w:type="dxa"/>
          </w:tcPr>
          <w:p w14:paraId="1403B176" w14:textId="77777777" w:rsidR="001B334A" w:rsidRPr="00685060" w:rsidRDefault="001B334A" w:rsidP="00D63FDB">
            <w:pPr>
              <w:pStyle w:val="S-O-P"/>
            </w:pPr>
            <w:r w:rsidRPr="00685060">
              <w:t>S</w:t>
            </w:r>
          </w:p>
        </w:tc>
        <w:tc>
          <w:tcPr>
            <w:tcW w:w="989" w:type="dxa"/>
          </w:tcPr>
          <w:p w14:paraId="6CBBBB41" w14:textId="77777777" w:rsidR="001B334A" w:rsidRPr="00685060" w:rsidRDefault="001B334A" w:rsidP="00D63FDB">
            <w:pPr>
              <w:pStyle w:val="S-O-P"/>
            </w:pPr>
            <w:r w:rsidRPr="00685060">
              <w:t>S</w:t>
            </w:r>
          </w:p>
        </w:tc>
        <w:tc>
          <w:tcPr>
            <w:tcW w:w="1043" w:type="dxa"/>
          </w:tcPr>
          <w:p w14:paraId="790BA013" w14:textId="77777777" w:rsidR="001B334A" w:rsidRPr="00685060" w:rsidRDefault="001B334A" w:rsidP="00D63FDB">
            <w:pPr>
              <w:pStyle w:val="S-O-P"/>
            </w:pPr>
            <w:r w:rsidRPr="00685060">
              <w:t>S</w:t>
            </w:r>
          </w:p>
        </w:tc>
      </w:tr>
      <w:tr w:rsidR="001B334A" w:rsidRPr="00685060" w14:paraId="2ECC07C3" w14:textId="77777777" w:rsidTr="00D63FDB">
        <w:tc>
          <w:tcPr>
            <w:tcW w:w="6068" w:type="dxa"/>
          </w:tcPr>
          <w:p w14:paraId="48C51881" w14:textId="77777777" w:rsidR="001B334A" w:rsidRPr="00685060" w:rsidRDefault="001B334A" w:rsidP="00D63FDB">
            <w:pPr>
              <w:pStyle w:val="FABodyCopy"/>
            </w:pPr>
            <w:r w:rsidRPr="00685060">
              <w:t xml:space="preserve">Universal garage door opener — programmable, three function </w:t>
            </w:r>
          </w:p>
        </w:tc>
        <w:tc>
          <w:tcPr>
            <w:tcW w:w="990" w:type="dxa"/>
          </w:tcPr>
          <w:p w14:paraId="4C49EAF9" w14:textId="77777777" w:rsidR="001B334A" w:rsidRPr="00685060" w:rsidRDefault="001B334A" w:rsidP="00D63FDB">
            <w:pPr>
              <w:pStyle w:val="S-O-P"/>
            </w:pPr>
            <w:r w:rsidRPr="00685060">
              <w:t>S</w:t>
            </w:r>
          </w:p>
        </w:tc>
        <w:tc>
          <w:tcPr>
            <w:tcW w:w="990" w:type="dxa"/>
          </w:tcPr>
          <w:p w14:paraId="4AC831B1" w14:textId="77777777" w:rsidR="001B334A" w:rsidRPr="00685060" w:rsidRDefault="001B334A" w:rsidP="00D63FDB">
            <w:pPr>
              <w:pStyle w:val="S-O-P"/>
            </w:pPr>
            <w:r w:rsidRPr="00685060">
              <w:t>S</w:t>
            </w:r>
          </w:p>
        </w:tc>
        <w:tc>
          <w:tcPr>
            <w:tcW w:w="989" w:type="dxa"/>
          </w:tcPr>
          <w:p w14:paraId="7D2727F7" w14:textId="77777777" w:rsidR="001B334A" w:rsidRPr="00685060" w:rsidRDefault="001B334A" w:rsidP="00D63FDB">
            <w:pPr>
              <w:pStyle w:val="S-O-P"/>
            </w:pPr>
            <w:r w:rsidRPr="00685060">
              <w:t>S</w:t>
            </w:r>
          </w:p>
        </w:tc>
        <w:tc>
          <w:tcPr>
            <w:tcW w:w="1043" w:type="dxa"/>
          </w:tcPr>
          <w:p w14:paraId="623538AC" w14:textId="77777777" w:rsidR="001B334A" w:rsidRPr="00685060" w:rsidRDefault="001B334A" w:rsidP="00D63FDB">
            <w:pPr>
              <w:pStyle w:val="S-O-P"/>
            </w:pPr>
            <w:r w:rsidRPr="00685060">
              <w:t>S</w:t>
            </w:r>
          </w:p>
        </w:tc>
      </w:tr>
      <w:tr w:rsidR="001B334A" w:rsidRPr="00685060" w14:paraId="2953582C" w14:textId="77777777" w:rsidTr="00D63FDB">
        <w:tc>
          <w:tcPr>
            <w:tcW w:w="6068" w:type="dxa"/>
          </w:tcPr>
          <w:p w14:paraId="64527F2E" w14:textId="77777777" w:rsidR="001B334A" w:rsidRPr="00685060" w:rsidRDefault="001B334A" w:rsidP="00D63FDB">
            <w:pPr>
              <w:pStyle w:val="FABodyCopy"/>
            </w:pPr>
            <w:r w:rsidRPr="00685060">
              <w:t xml:space="preserve">Windows </w:t>
            </w:r>
          </w:p>
        </w:tc>
        <w:tc>
          <w:tcPr>
            <w:tcW w:w="990" w:type="dxa"/>
          </w:tcPr>
          <w:p w14:paraId="4BE60285" w14:textId="77777777" w:rsidR="001B334A" w:rsidRPr="00685060" w:rsidRDefault="001B334A" w:rsidP="00D63FDB">
            <w:pPr>
              <w:pStyle w:val="S-O-P"/>
            </w:pPr>
          </w:p>
        </w:tc>
        <w:tc>
          <w:tcPr>
            <w:tcW w:w="990" w:type="dxa"/>
          </w:tcPr>
          <w:p w14:paraId="51FB76FE" w14:textId="77777777" w:rsidR="001B334A" w:rsidRPr="00685060" w:rsidRDefault="001B334A" w:rsidP="00D63FDB">
            <w:pPr>
              <w:pStyle w:val="S-O-P"/>
            </w:pPr>
          </w:p>
        </w:tc>
        <w:tc>
          <w:tcPr>
            <w:tcW w:w="989" w:type="dxa"/>
          </w:tcPr>
          <w:p w14:paraId="3710BD79" w14:textId="77777777" w:rsidR="001B334A" w:rsidRPr="00685060" w:rsidRDefault="001B334A" w:rsidP="00D63FDB">
            <w:pPr>
              <w:pStyle w:val="S-O-P"/>
            </w:pPr>
          </w:p>
        </w:tc>
        <w:tc>
          <w:tcPr>
            <w:tcW w:w="1043" w:type="dxa"/>
          </w:tcPr>
          <w:p w14:paraId="1841A493" w14:textId="77777777" w:rsidR="001B334A" w:rsidRPr="00685060" w:rsidRDefault="001B334A" w:rsidP="00D63FDB">
            <w:pPr>
              <w:pStyle w:val="S-O-P"/>
            </w:pPr>
          </w:p>
        </w:tc>
      </w:tr>
      <w:tr w:rsidR="001B334A" w:rsidRPr="00685060" w14:paraId="3B915977" w14:textId="77777777" w:rsidTr="00D63FDB">
        <w:tc>
          <w:tcPr>
            <w:tcW w:w="6068" w:type="dxa"/>
          </w:tcPr>
          <w:p w14:paraId="7D6A4F5F" w14:textId="77777777" w:rsidR="001B334A" w:rsidRPr="00685060" w:rsidRDefault="001B334A" w:rsidP="00D63FDB">
            <w:pPr>
              <w:pStyle w:val="BodyIndent1"/>
            </w:pPr>
            <w:r w:rsidRPr="00685060">
              <w:t xml:space="preserve">Front, power with driver one-touch up/down, front-passenger </w:t>
            </w:r>
            <w:r w:rsidRPr="00685060">
              <w:br/>
              <w:t xml:space="preserve">one-touch down </w:t>
            </w:r>
          </w:p>
        </w:tc>
        <w:tc>
          <w:tcPr>
            <w:tcW w:w="990" w:type="dxa"/>
          </w:tcPr>
          <w:p w14:paraId="7273E2F9" w14:textId="77777777" w:rsidR="001B334A" w:rsidRPr="00685060" w:rsidRDefault="001B334A" w:rsidP="00D63FDB">
            <w:pPr>
              <w:pStyle w:val="S-O-P"/>
            </w:pPr>
            <w:r w:rsidRPr="00685060">
              <w:t>S</w:t>
            </w:r>
          </w:p>
        </w:tc>
        <w:tc>
          <w:tcPr>
            <w:tcW w:w="990" w:type="dxa"/>
          </w:tcPr>
          <w:p w14:paraId="62D76736" w14:textId="77777777" w:rsidR="001B334A" w:rsidRPr="00685060" w:rsidRDefault="001B334A" w:rsidP="00D63FDB">
            <w:pPr>
              <w:pStyle w:val="S-O-P"/>
            </w:pPr>
            <w:r w:rsidRPr="00685060">
              <w:t>S</w:t>
            </w:r>
          </w:p>
        </w:tc>
        <w:tc>
          <w:tcPr>
            <w:tcW w:w="989" w:type="dxa"/>
          </w:tcPr>
          <w:p w14:paraId="7C9F6D16" w14:textId="77777777" w:rsidR="001B334A" w:rsidRPr="004D300E" w:rsidRDefault="001B334A" w:rsidP="00D63FDB">
            <w:pPr>
              <w:pStyle w:val="S-O-P"/>
            </w:pPr>
            <w:r w:rsidRPr="004D300E">
              <w:t>N/A</w:t>
            </w:r>
          </w:p>
        </w:tc>
        <w:tc>
          <w:tcPr>
            <w:tcW w:w="1043" w:type="dxa"/>
          </w:tcPr>
          <w:p w14:paraId="0B28E978" w14:textId="77777777" w:rsidR="001B334A" w:rsidRPr="004D300E" w:rsidRDefault="001B334A" w:rsidP="00D63FDB">
            <w:pPr>
              <w:pStyle w:val="S-O-P"/>
            </w:pPr>
            <w:r w:rsidRPr="004D300E">
              <w:t>N/A</w:t>
            </w:r>
          </w:p>
        </w:tc>
      </w:tr>
      <w:tr w:rsidR="001B334A" w:rsidRPr="00685060" w14:paraId="3482E920" w14:textId="77777777" w:rsidTr="00D63FDB">
        <w:tc>
          <w:tcPr>
            <w:tcW w:w="6068" w:type="dxa"/>
          </w:tcPr>
          <w:p w14:paraId="5221FEE6" w14:textId="77777777" w:rsidR="001B334A" w:rsidRPr="00685060" w:rsidRDefault="001B334A" w:rsidP="00D63FDB">
            <w:pPr>
              <w:pStyle w:val="BodyIndent1"/>
            </w:pPr>
            <w:r w:rsidRPr="00685060">
              <w:t xml:space="preserve">Power front and rear one-touch up/down </w:t>
            </w:r>
          </w:p>
        </w:tc>
        <w:tc>
          <w:tcPr>
            <w:tcW w:w="990" w:type="dxa"/>
          </w:tcPr>
          <w:p w14:paraId="7D3CA122" w14:textId="77777777" w:rsidR="001B334A" w:rsidRPr="00685060" w:rsidRDefault="001B334A" w:rsidP="00D63FDB">
            <w:pPr>
              <w:pStyle w:val="S-O-P"/>
            </w:pPr>
            <w:r>
              <w:t>NA</w:t>
            </w:r>
          </w:p>
        </w:tc>
        <w:tc>
          <w:tcPr>
            <w:tcW w:w="990" w:type="dxa"/>
          </w:tcPr>
          <w:p w14:paraId="19FE7E8E" w14:textId="77777777" w:rsidR="001B334A" w:rsidRPr="00685060" w:rsidRDefault="001B334A" w:rsidP="00D63FDB">
            <w:pPr>
              <w:pStyle w:val="S-O-P"/>
            </w:pPr>
            <w:r>
              <w:t>NA</w:t>
            </w:r>
          </w:p>
        </w:tc>
        <w:tc>
          <w:tcPr>
            <w:tcW w:w="989" w:type="dxa"/>
          </w:tcPr>
          <w:p w14:paraId="5349C1F6" w14:textId="77777777" w:rsidR="001B334A" w:rsidRPr="00685060" w:rsidRDefault="001B334A" w:rsidP="00D63FDB">
            <w:pPr>
              <w:pStyle w:val="S-O-P"/>
            </w:pPr>
            <w:r w:rsidRPr="00685060">
              <w:t>S</w:t>
            </w:r>
          </w:p>
        </w:tc>
        <w:tc>
          <w:tcPr>
            <w:tcW w:w="1043" w:type="dxa"/>
          </w:tcPr>
          <w:p w14:paraId="4FA2D2EF" w14:textId="77777777" w:rsidR="001B334A" w:rsidRPr="00685060" w:rsidRDefault="001B334A" w:rsidP="00D63FDB">
            <w:pPr>
              <w:pStyle w:val="S-O-P"/>
            </w:pPr>
            <w:r w:rsidRPr="00685060">
              <w:t>S</w:t>
            </w:r>
          </w:p>
        </w:tc>
      </w:tr>
      <w:tr w:rsidR="001B334A" w:rsidRPr="00685060" w14:paraId="3D3D7510" w14:textId="77777777" w:rsidTr="00D63FDB">
        <w:tc>
          <w:tcPr>
            <w:tcW w:w="6068" w:type="dxa"/>
          </w:tcPr>
          <w:p w14:paraId="1D364359" w14:textId="77777777" w:rsidR="001B334A" w:rsidRPr="00685060" w:rsidRDefault="001B334A" w:rsidP="00D63FDB">
            <w:pPr>
              <w:pStyle w:val="BodyIndent1"/>
            </w:pPr>
            <w:r w:rsidRPr="00685060">
              <w:t xml:space="preserve">Power second row </w:t>
            </w:r>
          </w:p>
        </w:tc>
        <w:tc>
          <w:tcPr>
            <w:tcW w:w="990" w:type="dxa"/>
          </w:tcPr>
          <w:p w14:paraId="45C27530" w14:textId="77777777" w:rsidR="001B334A" w:rsidRPr="00685060" w:rsidRDefault="001B334A" w:rsidP="00D63FDB">
            <w:pPr>
              <w:pStyle w:val="S-O-P"/>
            </w:pPr>
            <w:r w:rsidRPr="00685060">
              <w:t>S</w:t>
            </w:r>
          </w:p>
        </w:tc>
        <w:tc>
          <w:tcPr>
            <w:tcW w:w="990" w:type="dxa"/>
          </w:tcPr>
          <w:p w14:paraId="501693B2" w14:textId="77777777" w:rsidR="001B334A" w:rsidRPr="00685060" w:rsidRDefault="001B334A" w:rsidP="00D63FDB">
            <w:pPr>
              <w:pStyle w:val="S-O-P"/>
            </w:pPr>
            <w:r w:rsidRPr="00685060">
              <w:t>S</w:t>
            </w:r>
          </w:p>
        </w:tc>
        <w:tc>
          <w:tcPr>
            <w:tcW w:w="989" w:type="dxa"/>
          </w:tcPr>
          <w:p w14:paraId="0D2CE4AA" w14:textId="77777777" w:rsidR="001B334A" w:rsidRPr="00685060" w:rsidRDefault="001B334A" w:rsidP="00D63FDB">
            <w:pPr>
              <w:pStyle w:val="S-O-P"/>
            </w:pPr>
            <w:r w:rsidRPr="00685060">
              <w:t>S</w:t>
            </w:r>
          </w:p>
        </w:tc>
        <w:tc>
          <w:tcPr>
            <w:tcW w:w="1043" w:type="dxa"/>
          </w:tcPr>
          <w:p w14:paraId="0E4D0ECD" w14:textId="77777777" w:rsidR="001B334A" w:rsidRPr="00685060" w:rsidRDefault="001B334A" w:rsidP="00D63FDB">
            <w:pPr>
              <w:pStyle w:val="S-O-P"/>
            </w:pPr>
            <w:r w:rsidRPr="00685060">
              <w:t>S</w:t>
            </w:r>
          </w:p>
        </w:tc>
      </w:tr>
      <w:tr w:rsidR="001B334A" w:rsidRPr="00685060" w14:paraId="074AC882" w14:textId="77777777" w:rsidTr="00D63FDB">
        <w:tc>
          <w:tcPr>
            <w:tcW w:w="6068" w:type="dxa"/>
          </w:tcPr>
          <w:p w14:paraId="79C0AF31" w14:textId="77777777" w:rsidR="001B334A" w:rsidRPr="00685060" w:rsidRDefault="001B334A" w:rsidP="00D63FDB">
            <w:pPr>
              <w:pStyle w:val="FABodyCopy"/>
            </w:pPr>
            <w:r w:rsidRPr="00685060">
              <w:t>Seats</w:t>
            </w:r>
          </w:p>
        </w:tc>
        <w:tc>
          <w:tcPr>
            <w:tcW w:w="990" w:type="dxa"/>
          </w:tcPr>
          <w:p w14:paraId="700DD678" w14:textId="77777777" w:rsidR="001B334A" w:rsidRPr="00685060" w:rsidRDefault="001B334A" w:rsidP="00D63FDB">
            <w:pPr>
              <w:pStyle w:val="S-O-P"/>
            </w:pPr>
          </w:p>
        </w:tc>
        <w:tc>
          <w:tcPr>
            <w:tcW w:w="990" w:type="dxa"/>
          </w:tcPr>
          <w:p w14:paraId="5DE9BA8B" w14:textId="77777777" w:rsidR="001B334A" w:rsidRPr="00685060" w:rsidRDefault="001B334A" w:rsidP="00D63FDB">
            <w:pPr>
              <w:pStyle w:val="S-O-P"/>
            </w:pPr>
          </w:p>
        </w:tc>
        <w:tc>
          <w:tcPr>
            <w:tcW w:w="989" w:type="dxa"/>
          </w:tcPr>
          <w:p w14:paraId="6AA65790" w14:textId="77777777" w:rsidR="001B334A" w:rsidRPr="00685060" w:rsidRDefault="001B334A" w:rsidP="00D63FDB">
            <w:pPr>
              <w:pStyle w:val="S-O-P"/>
            </w:pPr>
          </w:p>
        </w:tc>
        <w:tc>
          <w:tcPr>
            <w:tcW w:w="1043" w:type="dxa"/>
          </w:tcPr>
          <w:p w14:paraId="0A7A0CD4" w14:textId="77777777" w:rsidR="001B334A" w:rsidRPr="00685060" w:rsidRDefault="001B334A" w:rsidP="00D63FDB">
            <w:pPr>
              <w:pStyle w:val="S-O-P"/>
            </w:pPr>
          </w:p>
        </w:tc>
      </w:tr>
      <w:tr w:rsidR="001B334A" w:rsidRPr="00685060" w14:paraId="0F48EFB6" w14:textId="77777777" w:rsidTr="00D63FDB">
        <w:tc>
          <w:tcPr>
            <w:tcW w:w="6068" w:type="dxa"/>
          </w:tcPr>
          <w:p w14:paraId="5AFACC23" w14:textId="77777777" w:rsidR="001B334A" w:rsidRPr="00685060" w:rsidRDefault="001B334A" w:rsidP="00D63FDB">
            <w:pPr>
              <w:pStyle w:val="FABodyIndent1"/>
            </w:pPr>
            <w:r w:rsidRPr="00685060">
              <w:t xml:space="preserve">Eight-way power driver seat with four-way power lumbar support </w:t>
            </w:r>
            <w:r w:rsidRPr="00685060">
              <w:br/>
              <w:t>(includes Stow ’n Assist on driver side)</w:t>
            </w:r>
          </w:p>
        </w:tc>
        <w:tc>
          <w:tcPr>
            <w:tcW w:w="990" w:type="dxa"/>
          </w:tcPr>
          <w:p w14:paraId="62763B4C" w14:textId="77777777" w:rsidR="001B334A" w:rsidRPr="00685060" w:rsidRDefault="001B334A" w:rsidP="00D63FDB">
            <w:pPr>
              <w:pStyle w:val="S-O-P"/>
            </w:pPr>
            <w:r w:rsidRPr="00685060">
              <w:t>S</w:t>
            </w:r>
          </w:p>
        </w:tc>
        <w:tc>
          <w:tcPr>
            <w:tcW w:w="990" w:type="dxa"/>
          </w:tcPr>
          <w:p w14:paraId="6CCDB19E" w14:textId="77777777" w:rsidR="001B334A" w:rsidRPr="00685060" w:rsidRDefault="001B334A" w:rsidP="00D63FDB">
            <w:pPr>
              <w:pStyle w:val="S-O-P"/>
            </w:pPr>
            <w:r w:rsidRPr="00685060">
              <w:t>S</w:t>
            </w:r>
          </w:p>
        </w:tc>
        <w:tc>
          <w:tcPr>
            <w:tcW w:w="989" w:type="dxa"/>
          </w:tcPr>
          <w:p w14:paraId="2A23E087" w14:textId="77777777" w:rsidR="001B334A" w:rsidRPr="00685060" w:rsidRDefault="001B334A" w:rsidP="00D63FDB">
            <w:pPr>
              <w:pStyle w:val="S-O-P"/>
            </w:pPr>
            <w:r w:rsidRPr="00685060">
              <w:t>S</w:t>
            </w:r>
          </w:p>
        </w:tc>
        <w:tc>
          <w:tcPr>
            <w:tcW w:w="1043" w:type="dxa"/>
          </w:tcPr>
          <w:p w14:paraId="3D6964B3" w14:textId="77777777" w:rsidR="001B334A" w:rsidRPr="00685060" w:rsidRDefault="001B334A" w:rsidP="00D63FDB">
            <w:pPr>
              <w:pStyle w:val="S-O-P"/>
            </w:pPr>
            <w:r w:rsidRPr="00685060">
              <w:t>S</w:t>
            </w:r>
          </w:p>
        </w:tc>
      </w:tr>
      <w:tr w:rsidR="001B334A" w:rsidRPr="00685060" w14:paraId="3C6E9A8E" w14:textId="77777777" w:rsidTr="00D63FDB">
        <w:tc>
          <w:tcPr>
            <w:tcW w:w="6068" w:type="dxa"/>
          </w:tcPr>
          <w:p w14:paraId="7C20D3EF" w14:textId="77777777" w:rsidR="001B334A" w:rsidRPr="00685060" w:rsidRDefault="001B334A" w:rsidP="00D63FDB">
            <w:pPr>
              <w:pStyle w:val="FABodyIndent1"/>
            </w:pPr>
            <w:r w:rsidRPr="00685060">
              <w:t xml:space="preserve">Driver seat memory </w:t>
            </w:r>
          </w:p>
        </w:tc>
        <w:tc>
          <w:tcPr>
            <w:tcW w:w="990" w:type="dxa"/>
          </w:tcPr>
          <w:p w14:paraId="126F6838" w14:textId="77777777" w:rsidR="001B334A" w:rsidRPr="00685060" w:rsidRDefault="001B334A" w:rsidP="00D63FDB">
            <w:pPr>
              <w:pStyle w:val="S-O-P"/>
            </w:pPr>
            <w:r>
              <w:t>NA</w:t>
            </w:r>
          </w:p>
        </w:tc>
        <w:tc>
          <w:tcPr>
            <w:tcW w:w="990" w:type="dxa"/>
          </w:tcPr>
          <w:p w14:paraId="56FDF180" w14:textId="77777777" w:rsidR="001B334A" w:rsidRPr="00685060" w:rsidRDefault="001B334A" w:rsidP="00D63FDB">
            <w:pPr>
              <w:pStyle w:val="S-O-P"/>
            </w:pPr>
            <w:r w:rsidRPr="00685060">
              <w:t>S</w:t>
            </w:r>
          </w:p>
        </w:tc>
        <w:tc>
          <w:tcPr>
            <w:tcW w:w="989" w:type="dxa"/>
          </w:tcPr>
          <w:p w14:paraId="6726AE70" w14:textId="77777777" w:rsidR="001B334A" w:rsidRPr="00685060" w:rsidRDefault="001B334A" w:rsidP="00D63FDB">
            <w:pPr>
              <w:pStyle w:val="S-O-P"/>
            </w:pPr>
            <w:r w:rsidRPr="00685060">
              <w:t>S</w:t>
            </w:r>
          </w:p>
        </w:tc>
        <w:tc>
          <w:tcPr>
            <w:tcW w:w="1043" w:type="dxa"/>
          </w:tcPr>
          <w:p w14:paraId="51FEF0F4" w14:textId="77777777" w:rsidR="001B334A" w:rsidRPr="00685060" w:rsidRDefault="001B334A" w:rsidP="00D63FDB">
            <w:pPr>
              <w:pStyle w:val="S-O-P"/>
            </w:pPr>
            <w:r w:rsidRPr="00685060">
              <w:t>S</w:t>
            </w:r>
          </w:p>
        </w:tc>
      </w:tr>
      <w:tr w:rsidR="001B334A" w:rsidRPr="00685060" w14:paraId="37B86ED1" w14:textId="77777777" w:rsidTr="00D63FDB">
        <w:tc>
          <w:tcPr>
            <w:tcW w:w="6068" w:type="dxa"/>
          </w:tcPr>
          <w:p w14:paraId="7A2C1239" w14:textId="77777777" w:rsidR="001B334A" w:rsidRPr="00685060" w:rsidRDefault="001B334A" w:rsidP="00D63FDB">
            <w:pPr>
              <w:pStyle w:val="FABodyIndent1"/>
            </w:pPr>
            <w:r w:rsidRPr="00685060">
              <w:t xml:space="preserve">Eight-way power front passenger seat (includes Stow ’n Assist on passenger side; </w:t>
            </w:r>
            <w:r>
              <w:t>p</w:t>
            </w:r>
            <w:r w:rsidRPr="00685060">
              <w:t xml:space="preserve">ackaged with </w:t>
            </w:r>
            <w:r>
              <w:t>Uconnect Theater Family Group</w:t>
            </w:r>
            <w:r w:rsidRPr="00685060">
              <w:t>)</w:t>
            </w:r>
          </w:p>
        </w:tc>
        <w:tc>
          <w:tcPr>
            <w:tcW w:w="990" w:type="dxa"/>
          </w:tcPr>
          <w:p w14:paraId="07C41058" w14:textId="77777777" w:rsidR="001B334A" w:rsidRPr="00685060" w:rsidRDefault="001B334A" w:rsidP="00D63FDB">
            <w:pPr>
              <w:pStyle w:val="S-O-P"/>
            </w:pPr>
            <w:r>
              <w:t>NA</w:t>
            </w:r>
          </w:p>
        </w:tc>
        <w:tc>
          <w:tcPr>
            <w:tcW w:w="990" w:type="dxa"/>
          </w:tcPr>
          <w:p w14:paraId="07B3A85C" w14:textId="77777777" w:rsidR="001B334A" w:rsidRPr="00685060" w:rsidRDefault="001B334A" w:rsidP="00D63FDB">
            <w:pPr>
              <w:pStyle w:val="S-O-P"/>
            </w:pPr>
            <w:r w:rsidRPr="00685060">
              <w:t>P</w:t>
            </w:r>
          </w:p>
        </w:tc>
        <w:tc>
          <w:tcPr>
            <w:tcW w:w="989" w:type="dxa"/>
          </w:tcPr>
          <w:p w14:paraId="124E813B" w14:textId="77777777" w:rsidR="001B334A" w:rsidRPr="00685060" w:rsidRDefault="001B334A" w:rsidP="00D63FDB">
            <w:pPr>
              <w:pStyle w:val="S-O-P"/>
            </w:pPr>
            <w:r w:rsidRPr="00685060">
              <w:t>S</w:t>
            </w:r>
          </w:p>
        </w:tc>
        <w:tc>
          <w:tcPr>
            <w:tcW w:w="1043" w:type="dxa"/>
          </w:tcPr>
          <w:p w14:paraId="68C06390" w14:textId="77777777" w:rsidR="001B334A" w:rsidRPr="00685060" w:rsidRDefault="001B334A" w:rsidP="00D63FDB">
            <w:pPr>
              <w:pStyle w:val="S-O-P"/>
            </w:pPr>
            <w:r w:rsidRPr="00685060">
              <w:t>S</w:t>
            </w:r>
          </w:p>
        </w:tc>
      </w:tr>
      <w:tr w:rsidR="001B334A" w:rsidRPr="00685060" w14:paraId="15BC6CFB" w14:textId="77777777" w:rsidTr="00D63FDB">
        <w:tc>
          <w:tcPr>
            <w:tcW w:w="6068" w:type="dxa"/>
          </w:tcPr>
          <w:p w14:paraId="39802A28" w14:textId="77777777" w:rsidR="001B334A" w:rsidRPr="00685060" w:rsidRDefault="001B334A" w:rsidP="00D63FDB">
            <w:pPr>
              <w:pStyle w:val="FABodyIndent1"/>
            </w:pPr>
            <w:r w:rsidRPr="00685060">
              <w:t>Heated second row*</w:t>
            </w:r>
          </w:p>
        </w:tc>
        <w:tc>
          <w:tcPr>
            <w:tcW w:w="990" w:type="dxa"/>
          </w:tcPr>
          <w:p w14:paraId="04DE1F65" w14:textId="77777777" w:rsidR="001B334A" w:rsidRPr="00685060" w:rsidRDefault="001B334A" w:rsidP="00D63FDB">
            <w:pPr>
              <w:pStyle w:val="S-O-P"/>
            </w:pPr>
            <w:r>
              <w:t>NA</w:t>
            </w:r>
          </w:p>
        </w:tc>
        <w:tc>
          <w:tcPr>
            <w:tcW w:w="990" w:type="dxa"/>
          </w:tcPr>
          <w:p w14:paraId="58671784" w14:textId="77777777" w:rsidR="001B334A" w:rsidRPr="00685060" w:rsidRDefault="001B334A" w:rsidP="00D63FDB">
            <w:pPr>
              <w:pStyle w:val="S-O-P"/>
            </w:pPr>
            <w:r w:rsidRPr="00685060">
              <w:t>P</w:t>
            </w:r>
          </w:p>
        </w:tc>
        <w:tc>
          <w:tcPr>
            <w:tcW w:w="989" w:type="dxa"/>
          </w:tcPr>
          <w:p w14:paraId="05FE1B24" w14:textId="77777777" w:rsidR="001B334A" w:rsidRPr="00685060" w:rsidRDefault="001B334A" w:rsidP="00D63FDB">
            <w:pPr>
              <w:pStyle w:val="S-O-P"/>
            </w:pPr>
            <w:r w:rsidRPr="00685060">
              <w:t>S</w:t>
            </w:r>
          </w:p>
        </w:tc>
        <w:tc>
          <w:tcPr>
            <w:tcW w:w="1043" w:type="dxa"/>
          </w:tcPr>
          <w:p w14:paraId="0063F50C" w14:textId="77777777" w:rsidR="001B334A" w:rsidRPr="00685060" w:rsidRDefault="001B334A" w:rsidP="00D63FDB">
            <w:pPr>
              <w:pStyle w:val="S-O-P"/>
            </w:pPr>
            <w:r w:rsidRPr="00685060">
              <w:t>S</w:t>
            </w:r>
          </w:p>
        </w:tc>
      </w:tr>
      <w:tr w:rsidR="001B334A" w:rsidRPr="00685060" w14:paraId="5DB54978" w14:textId="77777777" w:rsidTr="00D63FDB">
        <w:tc>
          <w:tcPr>
            <w:tcW w:w="6068" w:type="dxa"/>
          </w:tcPr>
          <w:p w14:paraId="78ADA5AF" w14:textId="77777777" w:rsidR="001B334A" w:rsidRPr="00685060" w:rsidRDefault="001B334A" w:rsidP="00D63FDB">
            <w:pPr>
              <w:pStyle w:val="FABodyIndent1"/>
            </w:pPr>
            <w:r w:rsidRPr="00685060">
              <w:lastRenderedPageBreak/>
              <w:t>Heated front seats</w:t>
            </w:r>
          </w:p>
        </w:tc>
        <w:tc>
          <w:tcPr>
            <w:tcW w:w="990" w:type="dxa"/>
          </w:tcPr>
          <w:p w14:paraId="38BA243D" w14:textId="77777777" w:rsidR="001B334A" w:rsidRPr="00685060" w:rsidRDefault="001B334A" w:rsidP="00D63FDB">
            <w:pPr>
              <w:pStyle w:val="S-O-P"/>
            </w:pPr>
            <w:r>
              <w:t>S</w:t>
            </w:r>
          </w:p>
        </w:tc>
        <w:tc>
          <w:tcPr>
            <w:tcW w:w="990" w:type="dxa"/>
          </w:tcPr>
          <w:p w14:paraId="580D1957" w14:textId="77777777" w:rsidR="001B334A" w:rsidRPr="00685060" w:rsidRDefault="001B334A" w:rsidP="00D63FDB">
            <w:pPr>
              <w:pStyle w:val="S-O-P"/>
            </w:pPr>
            <w:r w:rsidRPr="00685060">
              <w:t>S</w:t>
            </w:r>
          </w:p>
        </w:tc>
        <w:tc>
          <w:tcPr>
            <w:tcW w:w="989" w:type="dxa"/>
          </w:tcPr>
          <w:p w14:paraId="09920F00" w14:textId="77777777" w:rsidR="001B334A" w:rsidRPr="00685060" w:rsidRDefault="001B334A" w:rsidP="00D63FDB">
            <w:pPr>
              <w:pStyle w:val="S-O-P"/>
            </w:pPr>
            <w:r w:rsidRPr="00685060">
              <w:t>S</w:t>
            </w:r>
          </w:p>
        </w:tc>
        <w:tc>
          <w:tcPr>
            <w:tcW w:w="1043" w:type="dxa"/>
          </w:tcPr>
          <w:p w14:paraId="43563829" w14:textId="77777777" w:rsidR="001B334A" w:rsidRPr="00685060" w:rsidRDefault="001B334A" w:rsidP="00D63FDB">
            <w:pPr>
              <w:pStyle w:val="S-O-P"/>
            </w:pPr>
            <w:r w:rsidRPr="00685060">
              <w:t>S</w:t>
            </w:r>
          </w:p>
        </w:tc>
      </w:tr>
      <w:tr w:rsidR="001B334A" w:rsidRPr="00685060" w14:paraId="5D9ACF28" w14:textId="77777777" w:rsidTr="00D63FDB">
        <w:tc>
          <w:tcPr>
            <w:tcW w:w="6068" w:type="dxa"/>
          </w:tcPr>
          <w:p w14:paraId="0ED072DD" w14:textId="77777777" w:rsidR="001B334A" w:rsidRPr="00685060" w:rsidRDefault="001B334A" w:rsidP="00D63FDB">
            <w:pPr>
              <w:pStyle w:val="FABodyIndent1"/>
            </w:pPr>
            <w:r w:rsidRPr="00685060">
              <w:t xml:space="preserve">Premium cloth </w:t>
            </w:r>
          </w:p>
        </w:tc>
        <w:tc>
          <w:tcPr>
            <w:tcW w:w="990" w:type="dxa"/>
          </w:tcPr>
          <w:p w14:paraId="6DD33BD5" w14:textId="77777777" w:rsidR="001B334A" w:rsidRPr="00685060" w:rsidRDefault="001B334A" w:rsidP="00D63FDB">
            <w:pPr>
              <w:pStyle w:val="S-O-P"/>
            </w:pPr>
            <w:r w:rsidRPr="00685060">
              <w:t>S</w:t>
            </w:r>
          </w:p>
        </w:tc>
        <w:tc>
          <w:tcPr>
            <w:tcW w:w="990" w:type="dxa"/>
          </w:tcPr>
          <w:p w14:paraId="5BAB5962" w14:textId="77777777" w:rsidR="001B334A" w:rsidRPr="00685060" w:rsidRDefault="001B334A" w:rsidP="00D63FDB">
            <w:pPr>
              <w:pStyle w:val="S-O-P"/>
            </w:pPr>
            <w:r>
              <w:t>NA</w:t>
            </w:r>
          </w:p>
        </w:tc>
        <w:tc>
          <w:tcPr>
            <w:tcW w:w="989" w:type="dxa"/>
          </w:tcPr>
          <w:p w14:paraId="5790D9F2" w14:textId="77777777" w:rsidR="001B334A" w:rsidRPr="00685060" w:rsidRDefault="001B334A" w:rsidP="00D63FDB">
            <w:pPr>
              <w:pStyle w:val="S-O-P"/>
            </w:pPr>
            <w:r>
              <w:t>NA</w:t>
            </w:r>
          </w:p>
        </w:tc>
        <w:tc>
          <w:tcPr>
            <w:tcW w:w="1043" w:type="dxa"/>
          </w:tcPr>
          <w:p w14:paraId="6B05EE7B" w14:textId="77777777" w:rsidR="001B334A" w:rsidRPr="00685060" w:rsidRDefault="001B334A" w:rsidP="00D63FDB">
            <w:pPr>
              <w:pStyle w:val="S-O-P"/>
            </w:pPr>
            <w:r>
              <w:t>NA</w:t>
            </w:r>
          </w:p>
        </w:tc>
      </w:tr>
      <w:tr w:rsidR="001B334A" w:rsidRPr="00685060" w14:paraId="4105D26B" w14:textId="77777777" w:rsidTr="00D63FDB">
        <w:tc>
          <w:tcPr>
            <w:tcW w:w="6068" w:type="dxa"/>
          </w:tcPr>
          <w:p w14:paraId="170A0FB8" w14:textId="77777777" w:rsidR="001B334A" w:rsidRPr="00685060" w:rsidRDefault="001B334A" w:rsidP="00D63FDB">
            <w:pPr>
              <w:pStyle w:val="FABodyIndent1"/>
            </w:pPr>
            <w:r w:rsidRPr="00811E08">
              <w:t>Caprice leatherette Trim</w:t>
            </w:r>
          </w:p>
        </w:tc>
        <w:tc>
          <w:tcPr>
            <w:tcW w:w="990" w:type="dxa"/>
          </w:tcPr>
          <w:p w14:paraId="7809C5AE" w14:textId="77777777" w:rsidR="001B334A" w:rsidRPr="00685060" w:rsidRDefault="001B334A" w:rsidP="00D63FDB">
            <w:pPr>
              <w:pStyle w:val="S-O-P"/>
            </w:pPr>
            <w:r>
              <w:t>NA</w:t>
            </w:r>
          </w:p>
        </w:tc>
        <w:tc>
          <w:tcPr>
            <w:tcW w:w="990" w:type="dxa"/>
          </w:tcPr>
          <w:p w14:paraId="29F19B20" w14:textId="77777777" w:rsidR="001B334A" w:rsidRPr="00685060" w:rsidRDefault="001B334A" w:rsidP="00D63FDB">
            <w:pPr>
              <w:pStyle w:val="S-O-P"/>
            </w:pPr>
            <w:r w:rsidRPr="00685060">
              <w:t>S</w:t>
            </w:r>
          </w:p>
        </w:tc>
        <w:tc>
          <w:tcPr>
            <w:tcW w:w="989" w:type="dxa"/>
          </w:tcPr>
          <w:p w14:paraId="34D8D84B" w14:textId="77777777" w:rsidR="001B334A" w:rsidRPr="00685060" w:rsidRDefault="001B334A" w:rsidP="00D63FDB">
            <w:pPr>
              <w:pStyle w:val="S-O-P"/>
            </w:pPr>
            <w:r>
              <w:t>NA</w:t>
            </w:r>
          </w:p>
        </w:tc>
        <w:tc>
          <w:tcPr>
            <w:tcW w:w="1043" w:type="dxa"/>
          </w:tcPr>
          <w:p w14:paraId="7DEE7B86" w14:textId="77777777" w:rsidR="001B334A" w:rsidRPr="00685060" w:rsidRDefault="001B334A" w:rsidP="00D63FDB">
            <w:pPr>
              <w:pStyle w:val="S-O-P"/>
            </w:pPr>
            <w:r>
              <w:t>NA</w:t>
            </w:r>
          </w:p>
        </w:tc>
      </w:tr>
      <w:tr w:rsidR="001B334A" w:rsidRPr="00685060" w14:paraId="1F14AA30" w14:textId="77777777" w:rsidTr="00D63FDB">
        <w:tc>
          <w:tcPr>
            <w:tcW w:w="6068" w:type="dxa"/>
          </w:tcPr>
          <w:p w14:paraId="17662DC3" w14:textId="77777777" w:rsidR="001B334A" w:rsidRPr="00685060" w:rsidRDefault="001B334A" w:rsidP="00D63FDB">
            <w:pPr>
              <w:pStyle w:val="FABodyIndent1"/>
            </w:pPr>
            <w:r w:rsidRPr="00685060">
              <w:t>Premium Nappa leather trimmed</w:t>
            </w:r>
          </w:p>
        </w:tc>
        <w:tc>
          <w:tcPr>
            <w:tcW w:w="990" w:type="dxa"/>
          </w:tcPr>
          <w:p w14:paraId="45F651FA" w14:textId="77777777" w:rsidR="001B334A" w:rsidRPr="00685060" w:rsidRDefault="001B334A" w:rsidP="00D63FDB">
            <w:pPr>
              <w:pStyle w:val="S-O-P"/>
            </w:pPr>
            <w:r>
              <w:t>NA</w:t>
            </w:r>
          </w:p>
        </w:tc>
        <w:tc>
          <w:tcPr>
            <w:tcW w:w="990" w:type="dxa"/>
          </w:tcPr>
          <w:p w14:paraId="15B3D03F" w14:textId="77777777" w:rsidR="001B334A" w:rsidRPr="00685060" w:rsidRDefault="001B334A" w:rsidP="00D63FDB">
            <w:pPr>
              <w:pStyle w:val="S-O-P"/>
            </w:pPr>
            <w:r>
              <w:t>NA</w:t>
            </w:r>
          </w:p>
        </w:tc>
        <w:tc>
          <w:tcPr>
            <w:tcW w:w="989" w:type="dxa"/>
          </w:tcPr>
          <w:p w14:paraId="2E48ADFF" w14:textId="77777777" w:rsidR="001B334A" w:rsidRPr="00685060" w:rsidRDefault="001B334A" w:rsidP="00D63FDB">
            <w:pPr>
              <w:pStyle w:val="S-O-P"/>
            </w:pPr>
            <w:r w:rsidRPr="00685060">
              <w:t>S</w:t>
            </w:r>
          </w:p>
        </w:tc>
        <w:tc>
          <w:tcPr>
            <w:tcW w:w="1043" w:type="dxa"/>
          </w:tcPr>
          <w:p w14:paraId="3547D073" w14:textId="77777777" w:rsidR="001B334A" w:rsidRPr="00685060" w:rsidRDefault="001B334A" w:rsidP="00D63FDB">
            <w:pPr>
              <w:pStyle w:val="S-O-P"/>
            </w:pPr>
            <w:r w:rsidRPr="00685060">
              <w:t>S</w:t>
            </w:r>
          </w:p>
        </w:tc>
      </w:tr>
      <w:tr w:rsidR="001B334A" w:rsidRPr="00685060" w14:paraId="4907FE81" w14:textId="77777777" w:rsidTr="00D63FDB">
        <w:tc>
          <w:tcPr>
            <w:tcW w:w="6068" w:type="dxa"/>
          </w:tcPr>
          <w:p w14:paraId="76D1C82E" w14:textId="77777777" w:rsidR="001B334A" w:rsidRPr="00685060" w:rsidRDefault="001B334A" w:rsidP="00D63FDB">
            <w:pPr>
              <w:pStyle w:val="FABodyIndent1"/>
            </w:pPr>
            <w:r w:rsidRPr="00685060">
              <w:t>Premium quilted Caramel Nappa leather with second-row lumbar pillows</w:t>
            </w:r>
          </w:p>
        </w:tc>
        <w:tc>
          <w:tcPr>
            <w:tcW w:w="990" w:type="dxa"/>
          </w:tcPr>
          <w:p w14:paraId="68F97742" w14:textId="77777777" w:rsidR="001B334A" w:rsidRPr="00685060" w:rsidRDefault="001B334A" w:rsidP="00D63FDB">
            <w:pPr>
              <w:pStyle w:val="S-O-P"/>
            </w:pPr>
            <w:r>
              <w:t>NA</w:t>
            </w:r>
          </w:p>
        </w:tc>
        <w:tc>
          <w:tcPr>
            <w:tcW w:w="990" w:type="dxa"/>
          </w:tcPr>
          <w:p w14:paraId="45610434" w14:textId="77777777" w:rsidR="001B334A" w:rsidRPr="00685060" w:rsidRDefault="001B334A" w:rsidP="00D63FDB">
            <w:pPr>
              <w:pStyle w:val="S-O-P"/>
            </w:pPr>
            <w:r>
              <w:t>NA</w:t>
            </w:r>
          </w:p>
        </w:tc>
        <w:tc>
          <w:tcPr>
            <w:tcW w:w="989" w:type="dxa"/>
          </w:tcPr>
          <w:p w14:paraId="35EB27F1" w14:textId="77777777" w:rsidR="001B334A" w:rsidRPr="00685060" w:rsidRDefault="001B334A" w:rsidP="00D63FDB">
            <w:pPr>
              <w:pStyle w:val="S-O-P"/>
            </w:pPr>
            <w:r>
              <w:t>NA</w:t>
            </w:r>
          </w:p>
        </w:tc>
        <w:tc>
          <w:tcPr>
            <w:tcW w:w="1043" w:type="dxa"/>
          </w:tcPr>
          <w:p w14:paraId="1968155B" w14:textId="77777777" w:rsidR="001B334A" w:rsidRPr="00685060" w:rsidRDefault="001B334A" w:rsidP="00D63FDB">
            <w:pPr>
              <w:pStyle w:val="S-O-P"/>
            </w:pPr>
            <w:r w:rsidRPr="00685060">
              <w:t>S</w:t>
            </w:r>
          </w:p>
        </w:tc>
      </w:tr>
      <w:tr w:rsidR="001B334A" w:rsidRPr="00685060" w14:paraId="31B6BCE1" w14:textId="77777777" w:rsidTr="00D63FDB">
        <w:tc>
          <w:tcPr>
            <w:tcW w:w="6068" w:type="dxa"/>
          </w:tcPr>
          <w:p w14:paraId="52BB686A" w14:textId="77777777" w:rsidR="001B334A" w:rsidRPr="00685060" w:rsidRDefault="001B334A" w:rsidP="00D63FDB">
            <w:pPr>
              <w:pStyle w:val="FABodyIndent1"/>
            </w:pPr>
            <w:r w:rsidRPr="00685060">
              <w:t>Second-row Stow ’n Go bucket seats with in-floor storage bins*</w:t>
            </w:r>
          </w:p>
        </w:tc>
        <w:tc>
          <w:tcPr>
            <w:tcW w:w="990" w:type="dxa"/>
          </w:tcPr>
          <w:p w14:paraId="7AA18445" w14:textId="77777777" w:rsidR="001B334A" w:rsidRPr="00685060" w:rsidRDefault="001B334A" w:rsidP="00D63FDB">
            <w:pPr>
              <w:pStyle w:val="S-O-P"/>
            </w:pPr>
            <w:r w:rsidRPr="00685060">
              <w:t>S</w:t>
            </w:r>
          </w:p>
        </w:tc>
        <w:tc>
          <w:tcPr>
            <w:tcW w:w="990" w:type="dxa"/>
          </w:tcPr>
          <w:p w14:paraId="215C3C23" w14:textId="77777777" w:rsidR="001B334A" w:rsidRPr="00685060" w:rsidRDefault="001B334A" w:rsidP="00D63FDB">
            <w:pPr>
              <w:pStyle w:val="S-O-P"/>
            </w:pPr>
            <w:r w:rsidRPr="00685060">
              <w:t>S</w:t>
            </w:r>
          </w:p>
        </w:tc>
        <w:tc>
          <w:tcPr>
            <w:tcW w:w="989" w:type="dxa"/>
          </w:tcPr>
          <w:p w14:paraId="6A7BC1EF" w14:textId="77777777" w:rsidR="001B334A" w:rsidRPr="00685060" w:rsidRDefault="001B334A" w:rsidP="00D63FDB">
            <w:pPr>
              <w:pStyle w:val="S-O-P"/>
            </w:pPr>
            <w:r w:rsidRPr="00685060">
              <w:t>S</w:t>
            </w:r>
          </w:p>
        </w:tc>
        <w:tc>
          <w:tcPr>
            <w:tcW w:w="1043" w:type="dxa"/>
          </w:tcPr>
          <w:p w14:paraId="28CBE902" w14:textId="77777777" w:rsidR="001B334A" w:rsidRPr="00685060" w:rsidRDefault="001B334A" w:rsidP="00D63FDB">
            <w:pPr>
              <w:pStyle w:val="S-O-P"/>
            </w:pPr>
            <w:r>
              <w:t>NA</w:t>
            </w:r>
          </w:p>
        </w:tc>
      </w:tr>
      <w:tr w:rsidR="001B334A" w:rsidRPr="00685060" w14:paraId="1E849B23" w14:textId="77777777" w:rsidTr="00D63FDB">
        <w:tc>
          <w:tcPr>
            <w:tcW w:w="6068" w:type="dxa"/>
          </w:tcPr>
          <w:p w14:paraId="4A78E4B2" w14:textId="77777777" w:rsidR="001B334A" w:rsidRPr="00685060" w:rsidRDefault="001B334A" w:rsidP="00D63FDB">
            <w:pPr>
              <w:pStyle w:val="FABodyIndent1"/>
            </w:pPr>
            <w:r w:rsidRPr="00685060">
              <w:t>Second-row captain’s chairs (standard for Hybrid)</w:t>
            </w:r>
          </w:p>
        </w:tc>
        <w:tc>
          <w:tcPr>
            <w:tcW w:w="990" w:type="dxa"/>
          </w:tcPr>
          <w:p w14:paraId="1AEA5C27" w14:textId="77777777" w:rsidR="001B334A" w:rsidRPr="00685060" w:rsidRDefault="001B334A" w:rsidP="00D63FDB">
            <w:pPr>
              <w:pStyle w:val="S-O-P"/>
            </w:pPr>
            <w:r>
              <w:t>NA</w:t>
            </w:r>
          </w:p>
        </w:tc>
        <w:tc>
          <w:tcPr>
            <w:tcW w:w="990" w:type="dxa"/>
          </w:tcPr>
          <w:p w14:paraId="2BDE15B1" w14:textId="77777777" w:rsidR="001B334A" w:rsidRPr="00685060" w:rsidRDefault="001B334A" w:rsidP="00D63FDB">
            <w:pPr>
              <w:pStyle w:val="S-O-P"/>
            </w:pPr>
            <w:r>
              <w:t>NA</w:t>
            </w:r>
          </w:p>
        </w:tc>
        <w:tc>
          <w:tcPr>
            <w:tcW w:w="989" w:type="dxa"/>
          </w:tcPr>
          <w:p w14:paraId="01F2F2C2" w14:textId="77777777" w:rsidR="001B334A" w:rsidRPr="00685060" w:rsidRDefault="001B334A" w:rsidP="00D63FDB">
            <w:pPr>
              <w:pStyle w:val="S-O-P"/>
            </w:pPr>
            <w:r>
              <w:t>NA</w:t>
            </w:r>
          </w:p>
        </w:tc>
        <w:tc>
          <w:tcPr>
            <w:tcW w:w="1043" w:type="dxa"/>
          </w:tcPr>
          <w:p w14:paraId="6057AC94" w14:textId="77777777" w:rsidR="001B334A" w:rsidRPr="00685060" w:rsidRDefault="001B334A" w:rsidP="00D63FDB">
            <w:pPr>
              <w:pStyle w:val="S-O-P"/>
            </w:pPr>
            <w:r w:rsidRPr="00685060">
              <w:t>S</w:t>
            </w:r>
          </w:p>
        </w:tc>
      </w:tr>
      <w:tr w:rsidR="001B334A" w:rsidRPr="00685060" w14:paraId="7F4EBF28" w14:textId="77777777" w:rsidTr="00D63FDB">
        <w:tc>
          <w:tcPr>
            <w:tcW w:w="6068" w:type="dxa"/>
          </w:tcPr>
          <w:p w14:paraId="60405160" w14:textId="77777777" w:rsidR="001B334A" w:rsidRPr="00685060" w:rsidRDefault="001B334A" w:rsidP="00D63FDB">
            <w:pPr>
              <w:pStyle w:val="FABodyIndent1"/>
            </w:pPr>
            <w:r w:rsidRPr="00685060">
              <w:t>Stow ’n Assist, driver side (packaged with eight-way power driver seat)</w:t>
            </w:r>
          </w:p>
        </w:tc>
        <w:tc>
          <w:tcPr>
            <w:tcW w:w="990" w:type="dxa"/>
          </w:tcPr>
          <w:p w14:paraId="1E7EAA8A" w14:textId="77777777" w:rsidR="001B334A" w:rsidRPr="00685060" w:rsidRDefault="001B334A" w:rsidP="00D63FDB">
            <w:pPr>
              <w:pStyle w:val="S-O-P"/>
            </w:pPr>
            <w:r w:rsidRPr="00685060">
              <w:t>S</w:t>
            </w:r>
          </w:p>
        </w:tc>
        <w:tc>
          <w:tcPr>
            <w:tcW w:w="990" w:type="dxa"/>
          </w:tcPr>
          <w:p w14:paraId="7C6141BA" w14:textId="77777777" w:rsidR="001B334A" w:rsidRPr="00685060" w:rsidRDefault="001B334A" w:rsidP="00D63FDB">
            <w:pPr>
              <w:pStyle w:val="S-O-P"/>
            </w:pPr>
            <w:r w:rsidRPr="00685060">
              <w:t>S</w:t>
            </w:r>
          </w:p>
        </w:tc>
        <w:tc>
          <w:tcPr>
            <w:tcW w:w="989" w:type="dxa"/>
          </w:tcPr>
          <w:p w14:paraId="3A23755B" w14:textId="77777777" w:rsidR="001B334A" w:rsidRPr="00685060" w:rsidRDefault="001B334A" w:rsidP="00D63FDB">
            <w:pPr>
              <w:pStyle w:val="S-O-P"/>
            </w:pPr>
            <w:r w:rsidRPr="00685060">
              <w:t>S</w:t>
            </w:r>
          </w:p>
        </w:tc>
        <w:tc>
          <w:tcPr>
            <w:tcW w:w="1043" w:type="dxa"/>
          </w:tcPr>
          <w:p w14:paraId="7D59F667" w14:textId="77777777" w:rsidR="001B334A" w:rsidRPr="00685060" w:rsidRDefault="001B334A" w:rsidP="00D63FDB">
            <w:pPr>
              <w:pStyle w:val="S-O-P"/>
            </w:pPr>
            <w:r w:rsidRPr="00685060">
              <w:t>S</w:t>
            </w:r>
          </w:p>
        </w:tc>
      </w:tr>
      <w:tr w:rsidR="001B334A" w:rsidRPr="00685060" w14:paraId="75F9CC24" w14:textId="77777777" w:rsidTr="00D63FDB">
        <w:tc>
          <w:tcPr>
            <w:tcW w:w="6068" w:type="dxa"/>
          </w:tcPr>
          <w:p w14:paraId="0B08578C" w14:textId="77777777" w:rsidR="001B334A" w:rsidRPr="00685060" w:rsidRDefault="001B334A" w:rsidP="00D63FDB">
            <w:pPr>
              <w:pStyle w:val="FABodyIndent1"/>
            </w:pPr>
            <w:r w:rsidRPr="00685060">
              <w:t xml:space="preserve">Stow ’n Assist, passenger side (packaged with eight-way power </w:t>
            </w:r>
            <w:r w:rsidRPr="00685060">
              <w:br/>
              <w:t>passenger seat)</w:t>
            </w:r>
          </w:p>
        </w:tc>
        <w:tc>
          <w:tcPr>
            <w:tcW w:w="990" w:type="dxa"/>
          </w:tcPr>
          <w:p w14:paraId="5A134CA1" w14:textId="77777777" w:rsidR="001B334A" w:rsidRPr="00685060" w:rsidRDefault="001B334A" w:rsidP="00D63FDB">
            <w:pPr>
              <w:pStyle w:val="S-O-P"/>
            </w:pPr>
            <w:r>
              <w:t>NA</w:t>
            </w:r>
          </w:p>
        </w:tc>
        <w:tc>
          <w:tcPr>
            <w:tcW w:w="990" w:type="dxa"/>
          </w:tcPr>
          <w:p w14:paraId="316FB43A" w14:textId="77777777" w:rsidR="001B334A" w:rsidRPr="00685060" w:rsidRDefault="001B334A" w:rsidP="00D63FDB">
            <w:pPr>
              <w:pStyle w:val="S-O-P"/>
            </w:pPr>
            <w:r w:rsidRPr="00685060">
              <w:t>P</w:t>
            </w:r>
          </w:p>
        </w:tc>
        <w:tc>
          <w:tcPr>
            <w:tcW w:w="989" w:type="dxa"/>
          </w:tcPr>
          <w:p w14:paraId="2561D297" w14:textId="77777777" w:rsidR="001B334A" w:rsidRPr="00685060" w:rsidRDefault="001B334A" w:rsidP="00D63FDB">
            <w:pPr>
              <w:pStyle w:val="S-O-P"/>
            </w:pPr>
            <w:r w:rsidRPr="00685060">
              <w:t>S</w:t>
            </w:r>
          </w:p>
        </w:tc>
        <w:tc>
          <w:tcPr>
            <w:tcW w:w="1043" w:type="dxa"/>
          </w:tcPr>
          <w:p w14:paraId="34D8A334" w14:textId="77777777" w:rsidR="001B334A" w:rsidRPr="00685060" w:rsidRDefault="001B334A" w:rsidP="00D63FDB">
            <w:pPr>
              <w:pStyle w:val="S-O-P"/>
            </w:pPr>
            <w:r w:rsidRPr="00685060">
              <w:t>S</w:t>
            </w:r>
          </w:p>
        </w:tc>
      </w:tr>
      <w:tr w:rsidR="001B334A" w:rsidRPr="00685060" w14:paraId="48DACFE6" w14:textId="77777777" w:rsidTr="00D63FDB">
        <w:tc>
          <w:tcPr>
            <w:tcW w:w="6068" w:type="dxa"/>
          </w:tcPr>
          <w:p w14:paraId="0B198182" w14:textId="77777777" w:rsidR="001B334A" w:rsidRPr="00685060" w:rsidRDefault="001B334A" w:rsidP="00D63FDB">
            <w:pPr>
              <w:pStyle w:val="FABodyIndent1"/>
            </w:pPr>
            <w:r w:rsidRPr="00685060">
              <w:t>Third-row Stow ’n Go bench seat</w:t>
            </w:r>
          </w:p>
        </w:tc>
        <w:tc>
          <w:tcPr>
            <w:tcW w:w="990" w:type="dxa"/>
          </w:tcPr>
          <w:p w14:paraId="6C8A1896" w14:textId="77777777" w:rsidR="001B334A" w:rsidRPr="00685060" w:rsidRDefault="001B334A" w:rsidP="00D63FDB">
            <w:pPr>
              <w:pStyle w:val="S-O-P"/>
            </w:pPr>
            <w:r w:rsidRPr="00685060">
              <w:t>S</w:t>
            </w:r>
          </w:p>
        </w:tc>
        <w:tc>
          <w:tcPr>
            <w:tcW w:w="990" w:type="dxa"/>
          </w:tcPr>
          <w:p w14:paraId="08DE33D2" w14:textId="77777777" w:rsidR="001B334A" w:rsidRPr="00685060" w:rsidRDefault="001B334A" w:rsidP="00D63FDB">
            <w:pPr>
              <w:pStyle w:val="S-O-P"/>
            </w:pPr>
            <w:r w:rsidRPr="00685060">
              <w:t>S</w:t>
            </w:r>
          </w:p>
        </w:tc>
        <w:tc>
          <w:tcPr>
            <w:tcW w:w="989" w:type="dxa"/>
          </w:tcPr>
          <w:p w14:paraId="4F76C68C" w14:textId="77777777" w:rsidR="001B334A" w:rsidRPr="00685060" w:rsidRDefault="001B334A" w:rsidP="00D63FDB">
            <w:pPr>
              <w:pStyle w:val="S-O-P"/>
            </w:pPr>
            <w:r w:rsidRPr="00685060">
              <w:t>S</w:t>
            </w:r>
          </w:p>
        </w:tc>
        <w:tc>
          <w:tcPr>
            <w:tcW w:w="1043" w:type="dxa"/>
          </w:tcPr>
          <w:p w14:paraId="1AABB8BC" w14:textId="77777777" w:rsidR="001B334A" w:rsidRPr="00685060" w:rsidRDefault="001B334A" w:rsidP="00D63FDB">
            <w:pPr>
              <w:pStyle w:val="S-O-P"/>
            </w:pPr>
            <w:r w:rsidRPr="00685060">
              <w:t>S</w:t>
            </w:r>
          </w:p>
        </w:tc>
      </w:tr>
      <w:tr w:rsidR="001B334A" w:rsidRPr="00685060" w14:paraId="10778C52" w14:textId="77777777" w:rsidTr="00D63FDB">
        <w:tc>
          <w:tcPr>
            <w:tcW w:w="6068" w:type="dxa"/>
          </w:tcPr>
          <w:p w14:paraId="0D668EF6" w14:textId="77777777" w:rsidR="001B334A" w:rsidRPr="00685060" w:rsidRDefault="001B334A" w:rsidP="00D63FDB">
            <w:pPr>
              <w:pStyle w:val="FABodyIndent1"/>
            </w:pPr>
            <w:r w:rsidRPr="00685060">
              <w:t>Third-row power-folding Stow ’n Go bench seat*</w:t>
            </w:r>
          </w:p>
        </w:tc>
        <w:tc>
          <w:tcPr>
            <w:tcW w:w="990" w:type="dxa"/>
          </w:tcPr>
          <w:p w14:paraId="32873621" w14:textId="77777777" w:rsidR="001B334A" w:rsidRPr="00685060" w:rsidRDefault="001B334A" w:rsidP="00D63FDB">
            <w:pPr>
              <w:pStyle w:val="S-O-P"/>
            </w:pPr>
            <w:r>
              <w:t>NA</w:t>
            </w:r>
          </w:p>
        </w:tc>
        <w:tc>
          <w:tcPr>
            <w:tcW w:w="990" w:type="dxa"/>
          </w:tcPr>
          <w:p w14:paraId="083463C3" w14:textId="77777777" w:rsidR="001B334A" w:rsidRPr="00685060" w:rsidRDefault="001B334A" w:rsidP="00D63FDB">
            <w:pPr>
              <w:pStyle w:val="S-O-P"/>
            </w:pPr>
            <w:r>
              <w:t>NA</w:t>
            </w:r>
          </w:p>
        </w:tc>
        <w:tc>
          <w:tcPr>
            <w:tcW w:w="989" w:type="dxa"/>
          </w:tcPr>
          <w:p w14:paraId="5CE3E629" w14:textId="77777777" w:rsidR="001B334A" w:rsidRPr="00685060" w:rsidRDefault="001B334A" w:rsidP="00D63FDB">
            <w:pPr>
              <w:pStyle w:val="S-O-P"/>
            </w:pPr>
            <w:r w:rsidRPr="00685060">
              <w:t>S</w:t>
            </w:r>
          </w:p>
        </w:tc>
        <w:tc>
          <w:tcPr>
            <w:tcW w:w="1043" w:type="dxa"/>
          </w:tcPr>
          <w:p w14:paraId="2E01A72F" w14:textId="77777777" w:rsidR="001B334A" w:rsidRPr="00685060" w:rsidRDefault="001B334A" w:rsidP="00D63FDB">
            <w:pPr>
              <w:pStyle w:val="S-O-P"/>
            </w:pPr>
            <w:r w:rsidRPr="00685060">
              <w:t>S</w:t>
            </w:r>
          </w:p>
        </w:tc>
      </w:tr>
      <w:tr w:rsidR="001B334A" w:rsidRPr="00685060" w14:paraId="151C2EB0" w14:textId="77777777" w:rsidTr="00D63FDB">
        <w:tc>
          <w:tcPr>
            <w:tcW w:w="6068" w:type="dxa"/>
          </w:tcPr>
          <w:p w14:paraId="554EDBE3" w14:textId="77777777" w:rsidR="001B334A" w:rsidRPr="00685060" w:rsidRDefault="001B334A" w:rsidP="00D63FDB">
            <w:pPr>
              <w:pStyle w:val="FABodyIndent1"/>
            </w:pPr>
            <w:r w:rsidRPr="00685060">
              <w:t>Eight-passenger seating* (not available with AWD)</w:t>
            </w:r>
          </w:p>
        </w:tc>
        <w:tc>
          <w:tcPr>
            <w:tcW w:w="990" w:type="dxa"/>
          </w:tcPr>
          <w:p w14:paraId="4D5672D9" w14:textId="77777777" w:rsidR="001B334A" w:rsidRPr="00685060" w:rsidRDefault="001B334A" w:rsidP="00D63FDB">
            <w:pPr>
              <w:pStyle w:val="S-O-P"/>
            </w:pPr>
            <w:r>
              <w:t>NA</w:t>
            </w:r>
          </w:p>
        </w:tc>
        <w:tc>
          <w:tcPr>
            <w:tcW w:w="990" w:type="dxa"/>
          </w:tcPr>
          <w:p w14:paraId="0880D171" w14:textId="77777777" w:rsidR="001B334A" w:rsidRPr="00685060" w:rsidRDefault="001B334A" w:rsidP="00D63FDB">
            <w:pPr>
              <w:pStyle w:val="S-O-P"/>
            </w:pPr>
            <w:r>
              <w:t>P</w:t>
            </w:r>
          </w:p>
        </w:tc>
        <w:tc>
          <w:tcPr>
            <w:tcW w:w="989" w:type="dxa"/>
          </w:tcPr>
          <w:p w14:paraId="50EF9106" w14:textId="77777777" w:rsidR="001B334A" w:rsidRPr="00685060" w:rsidRDefault="001B334A" w:rsidP="00D63FDB">
            <w:pPr>
              <w:pStyle w:val="S-O-P"/>
            </w:pPr>
            <w:r>
              <w:t>NA</w:t>
            </w:r>
          </w:p>
        </w:tc>
        <w:tc>
          <w:tcPr>
            <w:tcW w:w="1043" w:type="dxa"/>
          </w:tcPr>
          <w:p w14:paraId="119B7D22" w14:textId="77777777" w:rsidR="001B334A" w:rsidRPr="00685060" w:rsidRDefault="001B334A" w:rsidP="00D63FDB">
            <w:pPr>
              <w:pStyle w:val="S-O-P"/>
            </w:pPr>
            <w:r>
              <w:t>NA</w:t>
            </w:r>
          </w:p>
        </w:tc>
      </w:tr>
      <w:tr w:rsidR="001B334A" w:rsidRPr="00685060" w14:paraId="0D919E88" w14:textId="77777777" w:rsidTr="00D63FDB">
        <w:tc>
          <w:tcPr>
            <w:tcW w:w="6068" w:type="dxa"/>
          </w:tcPr>
          <w:p w14:paraId="7537C54A" w14:textId="77777777" w:rsidR="001B334A" w:rsidRPr="00685060" w:rsidRDefault="001B334A" w:rsidP="00D63FDB">
            <w:pPr>
              <w:pStyle w:val="FABodyIndent1"/>
            </w:pPr>
            <w:r w:rsidRPr="00685060">
              <w:t xml:space="preserve">Ventilated front seats </w:t>
            </w:r>
          </w:p>
        </w:tc>
        <w:tc>
          <w:tcPr>
            <w:tcW w:w="990" w:type="dxa"/>
          </w:tcPr>
          <w:p w14:paraId="7798A04A" w14:textId="77777777" w:rsidR="001B334A" w:rsidRPr="00685060" w:rsidRDefault="001B334A" w:rsidP="00D63FDB">
            <w:pPr>
              <w:pStyle w:val="S-O-P"/>
            </w:pPr>
            <w:r>
              <w:t>NA</w:t>
            </w:r>
          </w:p>
        </w:tc>
        <w:tc>
          <w:tcPr>
            <w:tcW w:w="990" w:type="dxa"/>
          </w:tcPr>
          <w:p w14:paraId="354A3331" w14:textId="77777777" w:rsidR="001B334A" w:rsidRPr="00685060" w:rsidRDefault="001B334A" w:rsidP="00D63FDB">
            <w:pPr>
              <w:pStyle w:val="S-O-P"/>
            </w:pPr>
            <w:r>
              <w:t>NA</w:t>
            </w:r>
          </w:p>
        </w:tc>
        <w:tc>
          <w:tcPr>
            <w:tcW w:w="989" w:type="dxa"/>
          </w:tcPr>
          <w:p w14:paraId="7A9A9F76" w14:textId="77777777" w:rsidR="001B334A" w:rsidRPr="00685060" w:rsidRDefault="001B334A" w:rsidP="00D63FDB">
            <w:pPr>
              <w:pStyle w:val="S-O-P"/>
            </w:pPr>
            <w:r w:rsidRPr="00685060">
              <w:t>S</w:t>
            </w:r>
          </w:p>
        </w:tc>
        <w:tc>
          <w:tcPr>
            <w:tcW w:w="1043" w:type="dxa"/>
          </w:tcPr>
          <w:p w14:paraId="18E468B5" w14:textId="77777777" w:rsidR="001B334A" w:rsidRPr="00685060" w:rsidRDefault="001B334A" w:rsidP="00D63FDB">
            <w:pPr>
              <w:pStyle w:val="S-O-P"/>
            </w:pPr>
            <w:r w:rsidRPr="00685060">
              <w:t>S</w:t>
            </w:r>
          </w:p>
        </w:tc>
      </w:tr>
    </w:tbl>
    <w:p w14:paraId="267B726B" w14:textId="77777777" w:rsidR="001B334A" w:rsidRDefault="001B334A" w:rsidP="001B334A">
      <w:pPr>
        <w:pStyle w:val="Heading3"/>
      </w:pPr>
      <w:r w:rsidRPr="00685060">
        <w:t>UCONNECT / MULTIMEDIA</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5D00969A" w14:textId="77777777" w:rsidTr="00D63FDB">
        <w:trPr>
          <w:tblHeader/>
        </w:trPr>
        <w:tc>
          <w:tcPr>
            <w:tcW w:w="6068" w:type="dxa"/>
            <w:vAlign w:val="bottom"/>
          </w:tcPr>
          <w:p w14:paraId="68E13063" w14:textId="77777777" w:rsidR="001B334A" w:rsidRPr="00685060" w:rsidRDefault="001B334A" w:rsidP="00D63FDB">
            <w:pPr>
              <w:pStyle w:val="ModelSubhead"/>
              <w:jc w:val="left"/>
            </w:pPr>
            <w:r w:rsidRPr="00685060">
              <w:t>UCONNECT / MULTIMEDIA</w:t>
            </w:r>
          </w:p>
        </w:tc>
        <w:tc>
          <w:tcPr>
            <w:tcW w:w="990" w:type="dxa"/>
            <w:vAlign w:val="bottom"/>
          </w:tcPr>
          <w:p w14:paraId="220A24AD" w14:textId="77777777" w:rsidR="001B334A" w:rsidRPr="00685060" w:rsidRDefault="001B334A" w:rsidP="00D63FDB">
            <w:pPr>
              <w:pStyle w:val="ModelSubhead"/>
            </w:pPr>
            <w:r w:rsidRPr="00685060">
              <w:t>Pacifica Touring</w:t>
            </w:r>
            <w:r>
              <w:t>*</w:t>
            </w:r>
          </w:p>
        </w:tc>
        <w:tc>
          <w:tcPr>
            <w:tcW w:w="990" w:type="dxa"/>
            <w:vAlign w:val="bottom"/>
          </w:tcPr>
          <w:p w14:paraId="7A2DCB19" w14:textId="77777777" w:rsidR="001B334A" w:rsidRPr="00685060" w:rsidRDefault="001B334A" w:rsidP="00D63FDB">
            <w:pPr>
              <w:pStyle w:val="ModelSubhead"/>
            </w:pPr>
            <w:r w:rsidRPr="00685060">
              <w:t>Pacifica Touring L</w:t>
            </w:r>
          </w:p>
        </w:tc>
        <w:tc>
          <w:tcPr>
            <w:tcW w:w="989" w:type="dxa"/>
            <w:vAlign w:val="bottom"/>
          </w:tcPr>
          <w:p w14:paraId="49D57E82" w14:textId="77777777" w:rsidR="001B334A" w:rsidRPr="00685060" w:rsidRDefault="001B334A" w:rsidP="00D63FDB">
            <w:pPr>
              <w:pStyle w:val="ModelSubhead"/>
            </w:pPr>
            <w:r w:rsidRPr="00685060">
              <w:t>Pacifica</w:t>
            </w:r>
            <w:r>
              <w:br/>
            </w:r>
            <w:r w:rsidRPr="00685060">
              <w:t>Limited</w:t>
            </w:r>
          </w:p>
        </w:tc>
        <w:tc>
          <w:tcPr>
            <w:tcW w:w="1043" w:type="dxa"/>
            <w:vAlign w:val="bottom"/>
          </w:tcPr>
          <w:p w14:paraId="1E6327F5" w14:textId="77777777" w:rsidR="001B334A" w:rsidRPr="00685060" w:rsidRDefault="001B334A" w:rsidP="00D63FDB">
            <w:pPr>
              <w:pStyle w:val="ModelSubhead"/>
            </w:pPr>
            <w:r w:rsidRPr="00685060">
              <w:t>Pacifica</w:t>
            </w:r>
            <w:r>
              <w:br/>
            </w:r>
            <w:r w:rsidRPr="00685060">
              <w:t>Pinnacle</w:t>
            </w:r>
          </w:p>
        </w:tc>
      </w:tr>
      <w:tr w:rsidR="001B334A" w:rsidRPr="00685060" w14:paraId="1D73D394" w14:textId="77777777" w:rsidTr="00D63FDB">
        <w:tc>
          <w:tcPr>
            <w:tcW w:w="6068" w:type="dxa"/>
          </w:tcPr>
          <w:p w14:paraId="7A9E7F6A" w14:textId="77777777" w:rsidR="001B334A" w:rsidRPr="00685060" w:rsidRDefault="001B334A" w:rsidP="00D63FDB">
            <w:pPr>
              <w:pStyle w:val="FABodyCopy"/>
            </w:pPr>
            <w:r w:rsidRPr="00685060">
              <w:t xml:space="preserve">SiriusXM Radio </w:t>
            </w:r>
          </w:p>
        </w:tc>
        <w:tc>
          <w:tcPr>
            <w:tcW w:w="990" w:type="dxa"/>
          </w:tcPr>
          <w:p w14:paraId="2D8AEDCF" w14:textId="77777777" w:rsidR="001B334A" w:rsidRPr="00685060" w:rsidRDefault="001B334A" w:rsidP="00D63FDB">
            <w:pPr>
              <w:pStyle w:val="S-O-P"/>
            </w:pPr>
            <w:r w:rsidRPr="00685060">
              <w:t>S</w:t>
            </w:r>
          </w:p>
        </w:tc>
        <w:tc>
          <w:tcPr>
            <w:tcW w:w="990" w:type="dxa"/>
          </w:tcPr>
          <w:p w14:paraId="45D1F20B" w14:textId="77777777" w:rsidR="001B334A" w:rsidRPr="00685060" w:rsidRDefault="001B334A" w:rsidP="00D63FDB">
            <w:pPr>
              <w:pStyle w:val="S-O-P"/>
            </w:pPr>
            <w:r w:rsidRPr="00685060">
              <w:t>S</w:t>
            </w:r>
          </w:p>
        </w:tc>
        <w:tc>
          <w:tcPr>
            <w:tcW w:w="989" w:type="dxa"/>
          </w:tcPr>
          <w:p w14:paraId="223F73A7" w14:textId="77777777" w:rsidR="001B334A" w:rsidRPr="00685060" w:rsidRDefault="001B334A" w:rsidP="00D63FDB">
            <w:pPr>
              <w:pStyle w:val="S-O-P"/>
            </w:pPr>
            <w:r w:rsidRPr="00685060">
              <w:t>S</w:t>
            </w:r>
          </w:p>
        </w:tc>
        <w:tc>
          <w:tcPr>
            <w:tcW w:w="1043" w:type="dxa"/>
          </w:tcPr>
          <w:p w14:paraId="77449778" w14:textId="77777777" w:rsidR="001B334A" w:rsidRPr="00685060" w:rsidRDefault="001B334A" w:rsidP="00D63FDB">
            <w:pPr>
              <w:pStyle w:val="S-O-P"/>
            </w:pPr>
            <w:r w:rsidRPr="00685060">
              <w:t>S</w:t>
            </w:r>
          </w:p>
        </w:tc>
      </w:tr>
      <w:tr w:rsidR="001B334A" w:rsidRPr="00685060" w14:paraId="2CC6DBAD" w14:textId="77777777" w:rsidTr="00D63FDB">
        <w:tc>
          <w:tcPr>
            <w:tcW w:w="6068" w:type="dxa"/>
          </w:tcPr>
          <w:p w14:paraId="7F888757" w14:textId="77777777" w:rsidR="001B334A" w:rsidRPr="00685060" w:rsidRDefault="001B334A" w:rsidP="00D63FDB">
            <w:pPr>
              <w:pStyle w:val="FABodyCopy"/>
              <w:keepNext/>
              <w:keepLines/>
            </w:pPr>
            <w:r w:rsidRPr="00685060">
              <w:t xml:space="preserve">Sound Systems </w:t>
            </w:r>
          </w:p>
        </w:tc>
        <w:tc>
          <w:tcPr>
            <w:tcW w:w="990" w:type="dxa"/>
          </w:tcPr>
          <w:p w14:paraId="33BD05C0" w14:textId="77777777" w:rsidR="001B334A" w:rsidRPr="00685060" w:rsidRDefault="001B334A" w:rsidP="00D63FDB">
            <w:pPr>
              <w:pStyle w:val="S-O-P"/>
            </w:pPr>
          </w:p>
        </w:tc>
        <w:tc>
          <w:tcPr>
            <w:tcW w:w="990" w:type="dxa"/>
          </w:tcPr>
          <w:p w14:paraId="75925503" w14:textId="77777777" w:rsidR="001B334A" w:rsidRPr="00685060" w:rsidRDefault="001B334A" w:rsidP="00D63FDB">
            <w:pPr>
              <w:pStyle w:val="S-O-P"/>
            </w:pPr>
          </w:p>
        </w:tc>
        <w:tc>
          <w:tcPr>
            <w:tcW w:w="989" w:type="dxa"/>
          </w:tcPr>
          <w:p w14:paraId="09D4521F" w14:textId="77777777" w:rsidR="001B334A" w:rsidRPr="00685060" w:rsidRDefault="001B334A" w:rsidP="00D63FDB">
            <w:pPr>
              <w:pStyle w:val="S-O-P"/>
            </w:pPr>
          </w:p>
        </w:tc>
        <w:tc>
          <w:tcPr>
            <w:tcW w:w="1043" w:type="dxa"/>
          </w:tcPr>
          <w:p w14:paraId="315F36D2" w14:textId="77777777" w:rsidR="001B334A" w:rsidRPr="00685060" w:rsidRDefault="001B334A" w:rsidP="00D63FDB">
            <w:pPr>
              <w:pStyle w:val="S-O-P"/>
            </w:pPr>
          </w:p>
        </w:tc>
      </w:tr>
      <w:tr w:rsidR="001B334A" w:rsidRPr="00685060" w14:paraId="7A5F614C" w14:textId="77777777" w:rsidTr="00D63FDB">
        <w:tc>
          <w:tcPr>
            <w:tcW w:w="6068" w:type="dxa"/>
          </w:tcPr>
          <w:p w14:paraId="63E636F7" w14:textId="77777777" w:rsidR="001B334A" w:rsidRPr="00685060" w:rsidRDefault="001B334A" w:rsidP="00D63FDB">
            <w:pPr>
              <w:pStyle w:val="FABodyIndent1"/>
              <w:keepNext/>
              <w:keepLines/>
            </w:pPr>
            <w:r w:rsidRPr="00685060">
              <w:t xml:space="preserve">Six speakers </w:t>
            </w:r>
          </w:p>
        </w:tc>
        <w:tc>
          <w:tcPr>
            <w:tcW w:w="990" w:type="dxa"/>
          </w:tcPr>
          <w:p w14:paraId="11D787A3" w14:textId="77777777" w:rsidR="001B334A" w:rsidRPr="00685060" w:rsidRDefault="001B334A" w:rsidP="00D63FDB">
            <w:pPr>
              <w:pStyle w:val="S-O-P"/>
            </w:pPr>
            <w:r w:rsidRPr="00685060">
              <w:t>S</w:t>
            </w:r>
          </w:p>
        </w:tc>
        <w:tc>
          <w:tcPr>
            <w:tcW w:w="990" w:type="dxa"/>
          </w:tcPr>
          <w:p w14:paraId="147B2CE4" w14:textId="77777777" w:rsidR="001B334A" w:rsidRPr="00685060" w:rsidRDefault="001B334A" w:rsidP="00D63FDB">
            <w:pPr>
              <w:pStyle w:val="S-O-P"/>
            </w:pPr>
            <w:r w:rsidRPr="00685060">
              <w:t>S</w:t>
            </w:r>
          </w:p>
        </w:tc>
        <w:tc>
          <w:tcPr>
            <w:tcW w:w="989" w:type="dxa"/>
          </w:tcPr>
          <w:p w14:paraId="5475F4E7" w14:textId="77777777" w:rsidR="001B334A" w:rsidRPr="00685060" w:rsidRDefault="001B334A" w:rsidP="00D63FDB">
            <w:pPr>
              <w:pStyle w:val="S-O-P"/>
            </w:pPr>
            <w:r>
              <w:t>NA</w:t>
            </w:r>
          </w:p>
        </w:tc>
        <w:tc>
          <w:tcPr>
            <w:tcW w:w="1043" w:type="dxa"/>
          </w:tcPr>
          <w:p w14:paraId="4C412619" w14:textId="77777777" w:rsidR="001B334A" w:rsidRPr="00685060" w:rsidRDefault="001B334A" w:rsidP="00D63FDB">
            <w:pPr>
              <w:pStyle w:val="S-O-P"/>
            </w:pPr>
            <w:r>
              <w:t>NA</w:t>
            </w:r>
          </w:p>
        </w:tc>
      </w:tr>
      <w:tr w:rsidR="001B334A" w:rsidRPr="00685060" w14:paraId="7F7934DB" w14:textId="77777777" w:rsidTr="00D63FDB">
        <w:tc>
          <w:tcPr>
            <w:tcW w:w="6068" w:type="dxa"/>
          </w:tcPr>
          <w:p w14:paraId="3824A71B" w14:textId="77777777" w:rsidR="001B334A" w:rsidRPr="00685060" w:rsidRDefault="001B334A" w:rsidP="00D63FDB">
            <w:pPr>
              <w:pStyle w:val="FABodyIndent1"/>
            </w:pPr>
            <w:r w:rsidRPr="00685060">
              <w:t xml:space="preserve">Alpine, 13 speakers (packaged with </w:t>
            </w:r>
            <w:r>
              <w:t>Uconnect Theater Family Group</w:t>
            </w:r>
            <w:r w:rsidRPr="00685060">
              <w:t>)</w:t>
            </w:r>
          </w:p>
        </w:tc>
        <w:tc>
          <w:tcPr>
            <w:tcW w:w="990" w:type="dxa"/>
          </w:tcPr>
          <w:p w14:paraId="712B9271" w14:textId="77777777" w:rsidR="001B334A" w:rsidRPr="00685060" w:rsidRDefault="001B334A" w:rsidP="00D63FDB">
            <w:pPr>
              <w:pStyle w:val="S-O-P"/>
            </w:pPr>
            <w:r>
              <w:t>NA</w:t>
            </w:r>
          </w:p>
        </w:tc>
        <w:tc>
          <w:tcPr>
            <w:tcW w:w="990" w:type="dxa"/>
          </w:tcPr>
          <w:p w14:paraId="2F9DFEE0" w14:textId="77777777" w:rsidR="001B334A" w:rsidRPr="00685060" w:rsidRDefault="001B334A" w:rsidP="00D63FDB">
            <w:pPr>
              <w:pStyle w:val="S-O-P"/>
            </w:pPr>
            <w:r w:rsidRPr="00685060">
              <w:t>P</w:t>
            </w:r>
          </w:p>
        </w:tc>
        <w:tc>
          <w:tcPr>
            <w:tcW w:w="989" w:type="dxa"/>
          </w:tcPr>
          <w:p w14:paraId="5B479ABC" w14:textId="77777777" w:rsidR="001B334A" w:rsidRPr="00685060" w:rsidRDefault="001B334A" w:rsidP="00D63FDB">
            <w:pPr>
              <w:pStyle w:val="S-O-P"/>
            </w:pPr>
            <w:r>
              <w:t>NA</w:t>
            </w:r>
          </w:p>
        </w:tc>
        <w:tc>
          <w:tcPr>
            <w:tcW w:w="1043" w:type="dxa"/>
          </w:tcPr>
          <w:p w14:paraId="65080373" w14:textId="77777777" w:rsidR="001B334A" w:rsidRPr="00685060" w:rsidRDefault="001B334A" w:rsidP="00D63FDB">
            <w:pPr>
              <w:pStyle w:val="S-O-P"/>
            </w:pPr>
            <w:r>
              <w:t>NA</w:t>
            </w:r>
          </w:p>
        </w:tc>
      </w:tr>
      <w:tr w:rsidR="001B334A" w:rsidRPr="00685060" w14:paraId="0BE954AB" w14:textId="77777777" w:rsidTr="00D63FDB">
        <w:tc>
          <w:tcPr>
            <w:tcW w:w="6068" w:type="dxa"/>
          </w:tcPr>
          <w:p w14:paraId="67EDACD8" w14:textId="77777777" w:rsidR="001B334A" w:rsidRPr="00685060" w:rsidRDefault="001B334A" w:rsidP="00D63FDB">
            <w:pPr>
              <w:pStyle w:val="FABodyIndent1"/>
            </w:pPr>
            <w:r w:rsidRPr="00685060">
              <w:t>Harman Kardon, 19 speakers, 10-in. subwoofer*</w:t>
            </w:r>
          </w:p>
        </w:tc>
        <w:tc>
          <w:tcPr>
            <w:tcW w:w="990" w:type="dxa"/>
          </w:tcPr>
          <w:p w14:paraId="240CBAE7" w14:textId="77777777" w:rsidR="001B334A" w:rsidRPr="00685060" w:rsidRDefault="001B334A" w:rsidP="00D63FDB">
            <w:pPr>
              <w:pStyle w:val="S-O-P"/>
            </w:pPr>
            <w:r>
              <w:t>NA</w:t>
            </w:r>
          </w:p>
        </w:tc>
        <w:tc>
          <w:tcPr>
            <w:tcW w:w="990" w:type="dxa"/>
          </w:tcPr>
          <w:p w14:paraId="176B00FE" w14:textId="77777777" w:rsidR="001B334A" w:rsidRPr="00685060" w:rsidRDefault="001B334A" w:rsidP="00D63FDB">
            <w:pPr>
              <w:pStyle w:val="S-O-P"/>
            </w:pPr>
            <w:r>
              <w:t>NA</w:t>
            </w:r>
          </w:p>
        </w:tc>
        <w:tc>
          <w:tcPr>
            <w:tcW w:w="989" w:type="dxa"/>
          </w:tcPr>
          <w:p w14:paraId="7F11D847" w14:textId="77777777" w:rsidR="001B334A" w:rsidRPr="00685060" w:rsidRDefault="001B334A" w:rsidP="00D63FDB">
            <w:pPr>
              <w:pStyle w:val="S-O-P"/>
            </w:pPr>
            <w:r>
              <w:t>S</w:t>
            </w:r>
          </w:p>
        </w:tc>
        <w:tc>
          <w:tcPr>
            <w:tcW w:w="1043" w:type="dxa"/>
          </w:tcPr>
          <w:p w14:paraId="6AA30AFC" w14:textId="77777777" w:rsidR="001B334A" w:rsidRPr="00685060" w:rsidRDefault="001B334A" w:rsidP="00D63FDB">
            <w:pPr>
              <w:pStyle w:val="S-O-P"/>
            </w:pPr>
            <w:r w:rsidRPr="00685060">
              <w:t>S</w:t>
            </w:r>
          </w:p>
        </w:tc>
      </w:tr>
      <w:tr w:rsidR="001B334A" w:rsidRPr="00685060" w14:paraId="368ED4EE" w14:textId="77777777" w:rsidTr="00D63FDB">
        <w:tc>
          <w:tcPr>
            <w:tcW w:w="6068" w:type="dxa"/>
          </w:tcPr>
          <w:p w14:paraId="1161E5E9" w14:textId="77777777" w:rsidR="001B334A" w:rsidRPr="00685060" w:rsidRDefault="001B334A" w:rsidP="00D63FDB">
            <w:pPr>
              <w:pStyle w:val="FABodyIndent1"/>
            </w:pPr>
            <w:r w:rsidRPr="00685060">
              <w:t>Harman Kardon, 20 speakers (Hybrid)</w:t>
            </w:r>
          </w:p>
        </w:tc>
        <w:tc>
          <w:tcPr>
            <w:tcW w:w="990" w:type="dxa"/>
          </w:tcPr>
          <w:p w14:paraId="73BDE18D" w14:textId="77777777" w:rsidR="001B334A" w:rsidRPr="00685060" w:rsidRDefault="001B334A" w:rsidP="00D63FDB">
            <w:pPr>
              <w:pStyle w:val="S-O-P"/>
            </w:pPr>
            <w:r>
              <w:t>NA</w:t>
            </w:r>
          </w:p>
        </w:tc>
        <w:tc>
          <w:tcPr>
            <w:tcW w:w="990" w:type="dxa"/>
          </w:tcPr>
          <w:p w14:paraId="5682CA1E" w14:textId="77777777" w:rsidR="001B334A" w:rsidRPr="00685060" w:rsidRDefault="001B334A" w:rsidP="00D63FDB">
            <w:pPr>
              <w:pStyle w:val="S-O-P"/>
            </w:pPr>
            <w:r>
              <w:t>NA</w:t>
            </w:r>
          </w:p>
        </w:tc>
        <w:tc>
          <w:tcPr>
            <w:tcW w:w="989" w:type="dxa"/>
          </w:tcPr>
          <w:p w14:paraId="7290D050" w14:textId="77777777" w:rsidR="001B334A" w:rsidRPr="00685060" w:rsidRDefault="001B334A" w:rsidP="00D63FDB">
            <w:pPr>
              <w:pStyle w:val="S-O-P"/>
            </w:pPr>
            <w:r>
              <w:t>S</w:t>
            </w:r>
          </w:p>
        </w:tc>
        <w:tc>
          <w:tcPr>
            <w:tcW w:w="1043" w:type="dxa"/>
          </w:tcPr>
          <w:p w14:paraId="38949116" w14:textId="77777777" w:rsidR="001B334A" w:rsidRPr="00685060" w:rsidRDefault="001B334A" w:rsidP="00D63FDB">
            <w:pPr>
              <w:pStyle w:val="S-O-P"/>
            </w:pPr>
            <w:r w:rsidRPr="00685060">
              <w:t>S</w:t>
            </w:r>
          </w:p>
        </w:tc>
      </w:tr>
      <w:tr w:rsidR="001B334A" w:rsidRPr="00685060" w14:paraId="4600B35F" w14:textId="77777777" w:rsidTr="00D63FDB">
        <w:tc>
          <w:tcPr>
            <w:tcW w:w="6068" w:type="dxa"/>
          </w:tcPr>
          <w:p w14:paraId="208B836F" w14:textId="77777777" w:rsidR="001B334A" w:rsidRPr="00685060" w:rsidRDefault="001B334A" w:rsidP="00D63FDB">
            <w:pPr>
              <w:pStyle w:val="FABodyCopy"/>
            </w:pPr>
            <w:r w:rsidRPr="00685060">
              <w:t>Uconnect 5 with 10.1-in. display — includes 10.1-in. touchscreen, AM/FM, AUX/USB, integrated voice command with Bluetooth, voice text reply, wireless Android Auto, wireless Apple CarPlay, HD radio, Amazon Alexa compatibility, Sirius XM 360L with Pandora, Firmware OTA and dual phone connectivity</w:t>
            </w:r>
          </w:p>
        </w:tc>
        <w:tc>
          <w:tcPr>
            <w:tcW w:w="990" w:type="dxa"/>
          </w:tcPr>
          <w:p w14:paraId="233DEC0E" w14:textId="77777777" w:rsidR="001B334A" w:rsidRPr="00685060" w:rsidRDefault="001B334A" w:rsidP="00D63FDB">
            <w:pPr>
              <w:pStyle w:val="S-O-P"/>
            </w:pPr>
            <w:r w:rsidRPr="00685060">
              <w:t>S</w:t>
            </w:r>
          </w:p>
        </w:tc>
        <w:tc>
          <w:tcPr>
            <w:tcW w:w="990" w:type="dxa"/>
          </w:tcPr>
          <w:p w14:paraId="19958771" w14:textId="77777777" w:rsidR="001B334A" w:rsidRPr="00685060" w:rsidRDefault="001B334A" w:rsidP="00D63FDB">
            <w:pPr>
              <w:pStyle w:val="S-O-P"/>
            </w:pPr>
            <w:r w:rsidRPr="00685060">
              <w:t>S</w:t>
            </w:r>
          </w:p>
        </w:tc>
        <w:tc>
          <w:tcPr>
            <w:tcW w:w="989" w:type="dxa"/>
          </w:tcPr>
          <w:p w14:paraId="1879AFED" w14:textId="77777777" w:rsidR="001B334A" w:rsidRPr="00685060" w:rsidRDefault="001B334A" w:rsidP="00D63FDB">
            <w:pPr>
              <w:pStyle w:val="S-O-P"/>
            </w:pPr>
            <w:r>
              <w:t>NA</w:t>
            </w:r>
          </w:p>
        </w:tc>
        <w:tc>
          <w:tcPr>
            <w:tcW w:w="1043" w:type="dxa"/>
          </w:tcPr>
          <w:p w14:paraId="0F5EE194" w14:textId="77777777" w:rsidR="001B334A" w:rsidRPr="00685060" w:rsidRDefault="001B334A" w:rsidP="00D63FDB">
            <w:pPr>
              <w:pStyle w:val="S-O-P"/>
            </w:pPr>
            <w:r>
              <w:t>NA</w:t>
            </w:r>
          </w:p>
        </w:tc>
      </w:tr>
      <w:tr w:rsidR="001B334A" w:rsidRPr="00685060" w14:paraId="373FC402" w14:textId="77777777" w:rsidTr="00D63FDB">
        <w:tc>
          <w:tcPr>
            <w:tcW w:w="6068" w:type="dxa"/>
          </w:tcPr>
          <w:p w14:paraId="23EE1DBA" w14:textId="77777777" w:rsidR="001B334A" w:rsidRPr="00685060" w:rsidRDefault="001B334A" w:rsidP="00D63FDB">
            <w:pPr>
              <w:pStyle w:val="FABodyCopy"/>
            </w:pPr>
            <w:r w:rsidRPr="00685060">
              <w:t xml:space="preserve">Uconnect 5 NAV with 10.1-in. display — includes 10.1-in. touchscreen, </w:t>
            </w:r>
            <w:r w:rsidRPr="00685060">
              <w:br/>
              <w:t xml:space="preserve">AM/FM, AUX/USB, integrated voice command with Bluetooth, voice text reply, wireless Android Auto, wireless Apple CarPlay, HD radio, navigation, SiriusXM Guardian, SiriusXM Traffic and SiriusXM Travel Link, TomTom Navigation, Amazon Alexa compatibility, Sirius XM 360L with Pandora, Maps OTA, Firmware OTA and dual phone connectivity (packaged with </w:t>
            </w:r>
            <w:r>
              <w:t>Uconnect Theater Family Group</w:t>
            </w:r>
            <w:r w:rsidRPr="00685060">
              <w:t>)</w:t>
            </w:r>
          </w:p>
        </w:tc>
        <w:tc>
          <w:tcPr>
            <w:tcW w:w="990" w:type="dxa"/>
          </w:tcPr>
          <w:p w14:paraId="00F736BA" w14:textId="77777777" w:rsidR="001B334A" w:rsidRPr="00685060" w:rsidRDefault="001B334A" w:rsidP="00D63FDB">
            <w:pPr>
              <w:pStyle w:val="S-O-P"/>
            </w:pPr>
            <w:r>
              <w:t>NA</w:t>
            </w:r>
          </w:p>
        </w:tc>
        <w:tc>
          <w:tcPr>
            <w:tcW w:w="990" w:type="dxa"/>
          </w:tcPr>
          <w:p w14:paraId="26FB1BFE" w14:textId="77777777" w:rsidR="001B334A" w:rsidRPr="00685060" w:rsidRDefault="001B334A" w:rsidP="00D63FDB">
            <w:pPr>
              <w:pStyle w:val="S-O-P"/>
            </w:pPr>
            <w:r w:rsidRPr="00685060">
              <w:t>P</w:t>
            </w:r>
          </w:p>
        </w:tc>
        <w:tc>
          <w:tcPr>
            <w:tcW w:w="989" w:type="dxa"/>
          </w:tcPr>
          <w:p w14:paraId="0A6DAF60" w14:textId="77777777" w:rsidR="001B334A" w:rsidRPr="00685060" w:rsidRDefault="001B334A" w:rsidP="00D63FDB">
            <w:pPr>
              <w:pStyle w:val="S-O-P"/>
            </w:pPr>
            <w:r w:rsidRPr="00685060">
              <w:t>S</w:t>
            </w:r>
          </w:p>
        </w:tc>
        <w:tc>
          <w:tcPr>
            <w:tcW w:w="1043" w:type="dxa"/>
          </w:tcPr>
          <w:p w14:paraId="2CEDBB86" w14:textId="77777777" w:rsidR="001B334A" w:rsidRPr="00685060" w:rsidRDefault="001B334A" w:rsidP="00D63FDB">
            <w:pPr>
              <w:pStyle w:val="S-O-P"/>
            </w:pPr>
            <w:r w:rsidRPr="00685060">
              <w:t>S</w:t>
            </w:r>
          </w:p>
        </w:tc>
      </w:tr>
      <w:tr w:rsidR="001B334A" w:rsidRPr="00685060" w14:paraId="4EC079B3" w14:textId="77777777" w:rsidTr="00D63FDB">
        <w:tc>
          <w:tcPr>
            <w:tcW w:w="6068" w:type="dxa"/>
          </w:tcPr>
          <w:p w14:paraId="244F4507" w14:textId="77777777" w:rsidR="001B334A" w:rsidRPr="00685060" w:rsidRDefault="001B334A" w:rsidP="00D63FDB">
            <w:pPr>
              <w:pStyle w:val="FABodyCopy"/>
            </w:pPr>
            <w:r w:rsidRPr="00685060">
              <w:t>Uconnect Theater with wireless streaming — includes 10.1-in. seatback touchscreens, Amazon Fire TV for Auto, 13 children/adult games, 115-volt auxiliary power outlet, wireless headphones, video remote controls, HDMI inputs, third-row USB charge port, USB ports, Blu-ray/DVD player* and 220-amp alternator (packaged with Uconnect Theater Family Group)</w:t>
            </w:r>
          </w:p>
        </w:tc>
        <w:tc>
          <w:tcPr>
            <w:tcW w:w="990" w:type="dxa"/>
          </w:tcPr>
          <w:p w14:paraId="1017D37F" w14:textId="77777777" w:rsidR="001B334A" w:rsidRPr="00685060" w:rsidRDefault="001B334A" w:rsidP="00D63FDB">
            <w:pPr>
              <w:pStyle w:val="S-O-P"/>
            </w:pPr>
            <w:r>
              <w:t>NA</w:t>
            </w:r>
          </w:p>
        </w:tc>
        <w:tc>
          <w:tcPr>
            <w:tcW w:w="990" w:type="dxa"/>
          </w:tcPr>
          <w:p w14:paraId="7D195A38" w14:textId="77777777" w:rsidR="001B334A" w:rsidRPr="00685060" w:rsidRDefault="001B334A" w:rsidP="00D63FDB">
            <w:pPr>
              <w:pStyle w:val="S-O-P"/>
            </w:pPr>
            <w:r w:rsidRPr="00685060">
              <w:t>P</w:t>
            </w:r>
          </w:p>
        </w:tc>
        <w:tc>
          <w:tcPr>
            <w:tcW w:w="989" w:type="dxa"/>
          </w:tcPr>
          <w:p w14:paraId="50A70131" w14:textId="77777777" w:rsidR="001B334A" w:rsidRPr="00685060" w:rsidRDefault="001B334A" w:rsidP="00D63FDB">
            <w:pPr>
              <w:pStyle w:val="S-O-P"/>
            </w:pPr>
            <w:r w:rsidRPr="00685060">
              <w:t>P</w:t>
            </w:r>
          </w:p>
        </w:tc>
        <w:tc>
          <w:tcPr>
            <w:tcW w:w="1043" w:type="dxa"/>
          </w:tcPr>
          <w:p w14:paraId="31E58F8A" w14:textId="77777777" w:rsidR="001B334A" w:rsidRPr="00685060" w:rsidRDefault="001B334A" w:rsidP="00D63FDB">
            <w:pPr>
              <w:pStyle w:val="S-O-P"/>
            </w:pPr>
            <w:r w:rsidRPr="00685060">
              <w:t>S</w:t>
            </w:r>
          </w:p>
        </w:tc>
      </w:tr>
      <w:tr w:rsidR="001B334A" w:rsidRPr="00685060" w14:paraId="638597EF" w14:textId="77777777" w:rsidTr="00D63FDB">
        <w:tc>
          <w:tcPr>
            <w:tcW w:w="6068" w:type="dxa"/>
          </w:tcPr>
          <w:p w14:paraId="49099654" w14:textId="77777777" w:rsidR="001B334A" w:rsidRPr="00685060" w:rsidRDefault="001B334A" w:rsidP="00D63FDB">
            <w:pPr>
              <w:pStyle w:val="FABodyCopy"/>
            </w:pPr>
            <w:r w:rsidRPr="00685060">
              <w:t xml:space="preserve">Integrated voice command — hands-free communication system </w:t>
            </w:r>
          </w:p>
        </w:tc>
        <w:tc>
          <w:tcPr>
            <w:tcW w:w="990" w:type="dxa"/>
          </w:tcPr>
          <w:p w14:paraId="0FD8E73D" w14:textId="77777777" w:rsidR="001B334A" w:rsidRPr="008656C8" w:rsidRDefault="001B334A" w:rsidP="00D63FDB">
            <w:pPr>
              <w:pStyle w:val="S-O-P"/>
            </w:pPr>
            <w:r w:rsidRPr="00811E08">
              <w:t>S</w:t>
            </w:r>
          </w:p>
        </w:tc>
        <w:tc>
          <w:tcPr>
            <w:tcW w:w="990" w:type="dxa"/>
          </w:tcPr>
          <w:p w14:paraId="0F2BD705" w14:textId="77777777" w:rsidR="001B334A" w:rsidRPr="00685060" w:rsidRDefault="001B334A" w:rsidP="00D63FDB">
            <w:pPr>
              <w:pStyle w:val="S-O-P"/>
            </w:pPr>
            <w:r w:rsidRPr="00685060">
              <w:t>S</w:t>
            </w:r>
          </w:p>
        </w:tc>
        <w:tc>
          <w:tcPr>
            <w:tcW w:w="989" w:type="dxa"/>
          </w:tcPr>
          <w:p w14:paraId="1FE495B6" w14:textId="77777777" w:rsidR="001B334A" w:rsidRPr="00685060" w:rsidRDefault="001B334A" w:rsidP="00D63FDB">
            <w:pPr>
              <w:pStyle w:val="S-O-P"/>
            </w:pPr>
            <w:r w:rsidRPr="00685060">
              <w:t>S</w:t>
            </w:r>
          </w:p>
        </w:tc>
        <w:tc>
          <w:tcPr>
            <w:tcW w:w="1043" w:type="dxa"/>
          </w:tcPr>
          <w:p w14:paraId="1F50381E" w14:textId="77777777" w:rsidR="001B334A" w:rsidRPr="00685060" w:rsidRDefault="001B334A" w:rsidP="00D63FDB">
            <w:pPr>
              <w:pStyle w:val="S-O-P"/>
            </w:pPr>
            <w:r w:rsidRPr="00685060">
              <w:t>S</w:t>
            </w:r>
          </w:p>
        </w:tc>
      </w:tr>
    </w:tbl>
    <w:p w14:paraId="17229F24" w14:textId="77777777" w:rsidR="001B334A" w:rsidRDefault="001B334A" w:rsidP="001B334A">
      <w:pPr>
        <w:pStyle w:val="Heading3"/>
      </w:pPr>
      <w:r w:rsidRPr="00685060">
        <w:t>SAFETY &amp; SECURITY</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5BAD6A5C" w14:textId="77777777" w:rsidTr="00D63FDB">
        <w:trPr>
          <w:tblHeader/>
        </w:trPr>
        <w:tc>
          <w:tcPr>
            <w:tcW w:w="6068" w:type="dxa"/>
            <w:vAlign w:val="bottom"/>
          </w:tcPr>
          <w:p w14:paraId="263FF076" w14:textId="77777777" w:rsidR="001B334A" w:rsidRPr="00685060" w:rsidRDefault="001B334A" w:rsidP="00D63FDB">
            <w:pPr>
              <w:pStyle w:val="ModelSubhead"/>
              <w:jc w:val="left"/>
            </w:pPr>
            <w:r w:rsidRPr="00685060">
              <w:t>SAFETY &amp; SECURITY</w:t>
            </w:r>
          </w:p>
        </w:tc>
        <w:tc>
          <w:tcPr>
            <w:tcW w:w="990" w:type="dxa"/>
            <w:vAlign w:val="bottom"/>
          </w:tcPr>
          <w:p w14:paraId="7DF8A42C" w14:textId="77777777" w:rsidR="001B334A" w:rsidRPr="00685060" w:rsidRDefault="001B334A" w:rsidP="00D63FDB">
            <w:pPr>
              <w:pStyle w:val="ModelSubhead"/>
            </w:pPr>
            <w:r w:rsidRPr="00685060">
              <w:t>Pacifica Touring</w:t>
            </w:r>
            <w:r>
              <w:t>*</w:t>
            </w:r>
          </w:p>
        </w:tc>
        <w:tc>
          <w:tcPr>
            <w:tcW w:w="990" w:type="dxa"/>
            <w:vAlign w:val="bottom"/>
          </w:tcPr>
          <w:p w14:paraId="46BF2CDC" w14:textId="77777777" w:rsidR="001B334A" w:rsidRPr="00685060" w:rsidRDefault="001B334A" w:rsidP="00D63FDB">
            <w:pPr>
              <w:pStyle w:val="ModelSubhead"/>
            </w:pPr>
            <w:r w:rsidRPr="00685060">
              <w:t>Pacifica Touring L</w:t>
            </w:r>
          </w:p>
        </w:tc>
        <w:tc>
          <w:tcPr>
            <w:tcW w:w="989" w:type="dxa"/>
            <w:vAlign w:val="bottom"/>
          </w:tcPr>
          <w:p w14:paraId="2F28DDF2" w14:textId="77777777" w:rsidR="001B334A" w:rsidRPr="00685060" w:rsidRDefault="001B334A" w:rsidP="00D63FDB">
            <w:pPr>
              <w:pStyle w:val="ModelSubhead"/>
            </w:pPr>
            <w:r w:rsidRPr="00685060">
              <w:t>Pacifica</w:t>
            </w:r>
            <w:r>
              <w:br/>
            </w:r>
            <w:r w:rsidRPr="00685060">
              <w:t>Limited</w:t>
            </w:r>
          </w:p>
        </w:tc>
        <w:tc>
          <w:tcPr>
            <w:tcW w:w="1043" w:type="dxa"/>
            <w:vAlign w:val="bottom"/>
          </w:tcPr>
          <w:p w14:paraId="4DD76794" w14:textId="77777777" w:rsidR="001B334A" w:rsidRPr="00685060" w:rsidRDefault="001B334A" w:rsidP="00D63FDB">
            <w:pPr>
              <w:pStyle w:val="ModelSubhead"/>
            </w:pPr>
            <w:r w:rsidRPr="00685060">
              <w:t>Pacifica</w:t>
            </w:r>
            <w:r>
              <w:br/>
            </w:r>
            <w:r w:rsidRPr="00685060">
              <w:t>Pinnacle</w:t>
            </w:r>
          </w:p>
        </w:tc>
      </w:tr>
      <w:tr w:rsidR="001B334A" w:rsidRPr="00685060" w14:paraId="38807843" w14:textId="77777777" w:rsidTr="00D63FDB">
        <w:tc>
          <w:tcPr>
            <w:tcW w:w="6068" w:type="dxa"/>
          </w:tcPr>
          <w:p w14:paraId="26D64435" w14:textId="77777777" w:rsidR="001B334A" w:rsidRPr="00685060" w:rsidRDefault="001B334A" w:rsidP="00D63FDB">
            <w:pPr>
              <w:pStyle w:val="FABodyCopy"/>
            </w:pPr>
            <w:r w:rsidRPr="00685060">
              <w:t xml:space="preserve">Air Bags </w:t>
            </w:r>
          </w:p>
        </w:tc>
        <w:tc>
          <w:tcPr>
            <w:tcW w:w="990" w:type="dxa"/>
          </w:tcPr>
          <w:p w14:paraId="0503779B" w14:textId="77777777" w:rsidR="001B334A" w:rsidRPr="00685060" w:rsidRDefault="001B334A" w:rsidP="00D63FDB">
            <w:pPr>
              <w:pStyle w:val="S-O-P"/>
            </w:pPr>
          </w:p>
        </w:tc>
        <w:tc>
          <w:tcPr>
            <w:tcW w:w="990" w:type="dxa"/>
          </w:tcPr>
          <w:p w14:paraId="71101A52" w14:textId="77777777" w:rsidR="001B334A" w:rsidRPr="00685060" w:rsidRDefault="001B334A" w:rsidP="00D63FDB">
            <w:pPr>
              <w:pStyle w:val="S-O-P"/>
            </w:pPr>
          </w:p>
        </w:tc>
        <w:tc>
          <w:tcPr>
            <w:tcW w:w="989" w:type="dxa"/>
          </w:tcPr>
          <w:p w14:paraId="11CEB1A8" w14:textId="77777777" w:rsidR="001B334A" w:rsidRPr="00685060" w:rsidRDefault="001B334A" w:rsidP="00D63FDB">
            <w:pPr>
              <w:pStyle w:val="S-O-P"/>
            </w:pPr>
          </w:p>
        </w:tc>
        <w:tc>
          <w:tcPr>
            <w:tcW w:w="1043" w:type="dxa"/>
          </w:tcPr>
          <w:p w14:paraId="418222DE" w14:textId="77777777" w:rsidR="001B334A" w:rsidRPr="00685060" w:rsidRDefault="001B334A" w:rsidP="00D63FDB">
            <w:pPr>
              <w:pStyle w:val="S-O-P"/>
            </w:pPr>
          </w:p>
        </w:tc>
      </w:tr>
      <w:tr w:rsidR="001B334A" w:rsidRPr="00685060" w14:paraId="55F71BFD" w14:textId="77777777" w:rsidTr="00D63FDB">
        <w:tc>
          <w:tcPr>
            <w:tcW w:w="6068" w:type="dxa"/>
          </w:tcPr>
          <w:p w14:paraId="33928579" w14:textId="77777777" w:rsidR="001B334A" w:rsidRPr="00685060" w:rsidRDefault="001B334A" w:rsidP="00D63FDB">
            <w:pPr>
              <w:pStyle w:val="FABodyIndent1"/>
            </w:pPr>
            <w:r w:rsidRPr="00685060">
              <w:t>Advanced multistage driver and front passenger; includes low-risk deployment</w:t>
            </w:r>
          </w:p>
        </w:tc>
        <w:tc>
          <w:tcPr>
            <w:tcW w:w="990" w:type="dxa"/>
          </w:tcPr>
          <w:p w14:paraId="17173259" w14:textId="77777777" w:rsidR="001B334A" w:rsidRPr="00685060" w:rsidRDefault="001B334A" w:rsidP="00D63FDB">
            <w:pPr>
              <w:pStyle w:val="S-O-P"/>
            </w:pPr>
            <w:r w:rsidRPr="00685060">
              <w:t>S</w:t>
            </w:r>
          </w:p>
        </w:tc>
        <w:tc>
          <w:tcPr>
            <w:tcW w:w="990" w:type="dxa"/>
          </w:tcPr>
          <w:p w14:paraId="6FF34D6E" w14:textId="77777777" w:rsidR="001B334A" w:rsidRPr="00685060" w:rsidRDefault="001B334A" w:rsidP="00D63FDB">
            <w:pPr>
              <w:pStyle w:val="S-O-P"/>
            </w:pPr>
            <w:r w:rsidRPr="00685060">
              <w:t>S</w:t>
            </w:r>
          </w:p>
        </w:tc>
        <w:tc>
          <w:tcPr>
            <w:tcW w:w="989" w:type="dxa"/>
          </w:tcPr>
          <w:p w14:paraId="63EE71A4" w14:textId="77777777" w:rsidR="001B334A" w:rsidRPr="00685060" w:rsidRDefault="001B334A" w:rsidP="00D63FDB">
            <w:pPr>
              <w:pStyle w:val="S-O-P"/>
            </w:pPr>
            <w:r w:rsidRPr="00685060">
              <w:t>S</w:t>
            </w:r>
          </w:p>
        </w:tc>
        <w:tc>
          <w:tcPr>
            <w:tcW w:w="1043" w:type="dxa"/>
          </w:tcPr>
          <w:p w14:paraId="4D8A8402" w14:textId="77777777" w:rsidR="001B334A" w:rsidRPr="00685060" w:rsidRDefault="001B334A" w:rsidP="00D63FDB">
            <w:pPr>
              <w:pStyle w:val="S-O-P"/>
            </w:pPr>
            <w:r w:rsidRPr="00685060">
              <w:t>S</w:t>
            </w:r>
          </w:p>
        </w:tc>
      </w:tr>
      <w:tr w:rsidR="001B334A" w:rsidRPr="00685060" w14:paraId="5269BEF4" w14:textId="77777777" w:rsidTr="00D63FDB">
        <w:tc>
          <w:tcPr>
            <w:tcW w:w="6068" w:type="dxa"/>
          </w:tcPr>
          <w:p w14:paraId="03F99BE5" w14:textId="77777777" w:rsidR="001B334A" w:rsidRPr="00685060" w:rsidRDefault="001B334A" w:rsidP="00D63FDB">
            <w:pPr>
              <w:pStyle w:val="FABodyIndent1"/>
            </w:pPr>
            <w:r w:rsidRPr="00685060">
              <w:t xml:space="preserve">Driver and front passenger-side inflatable knee blocker </w:t>
            </w:r>
          </w:p>
        </w:tc>
        <w:tc>
          <w:tcPr>
            <w:tcW w:w="990" w:type="dxa"/>
          </w:tcPr>
          <w:p w14:paraId="19DE51A6" w14:textId="77777777" w:rsidR="001B334A" w:rsidRPr="00685060" w:rsidRDefault="001B334A" w:rsidP="00D63FDB">
            <w:pPr>
              <w:pStyle w:val="S-O-P"/>
            </w:pPr>
            <w:r w:rsidRPr="00685060">
              <w:t>S</w:t>
            </w:r>
          </w:p>
        </w:tc>
        <w:tc>
          <w:tcPr>
            <w:tcW w:w="990" w:type="dxa"/>
          </w:tcPr>
          <w:p w14:paraId="00EEFC4A" w14:textId="77777777" w:rsidR="001B334A" w:rsidRPr="00685060" w:rsidRDefault="001B334A" w:rsidP="00D63FDB">
            <w:pPr>
              <w:pStyle w:val="S-O-P"/>
            </w:pPr>
            <w:r w:rsidRPr="00685060">
              <w:t>S</w:t>
            </w:r>
          </w:p>
        </w:tc>
        <w:tc>
          <w:tcPr>
            <w:tcW w:w="989" w:type="dxa"/>
          </w:tcPr>
          <w:p w14:paraId="6B515216" w14:textId="77777777" w:rsidR="001B334A" w:rsidRPr="00685060" w:rsidRDefault="001B334A" w:rsidP="00D63FDB">
            <w:pPr>
              <w:pStyle w:val="S-O-P"/>
            </w:pPr>
            <w:r w:rsidRPr="00685060">
              <w:t>S</w:t>
            </w:r>
          </w:p>
        </w:tc>
        <w:tc>
          <w:tcPr>
            <w:tcW w:w="1043" w:type="dxa"/>
          </w:tcPr>
          <w:p w14:paraId="29C70078" w14:textId="77777777" w:rsidR="001B334A" w:rsidRPr="00685060" w:rsidRDefault="001B334A" w:rsidP="00D63FDB">
            <w:pPr>
              <w:pStyle w:val="S-O-P"/>
            </w:pPr>
            <w:r w:rsidRPr="00685060">
              <w:t>S</w:t>
            </w:r>
          </w:p>
        </w:tc>
      </w:tr>
      <w:tr w:rsidR="001B334A" w:rsidRPr="00685060" w14:paraId="4FECE1BF" w14:textId="77777777" w:rsidTr="00D63FDB">
        <w:tc>
          <w:tcPr>
            <w:tcW w:w="6068" w:type="dxa"/>
          </w:tcPr>
          <w:p w14:paraId="3DCF7BCB" w14:textId="77777777" w:rsidR="001B334A" w:rsidRPr="00685060" w:rsidRDefault="001B334A" w:rsidP="00D63FDB">
            <w:pPr>
              <w:pStyle w:val="FABodyIndent1"/>
            </w:pPr>
            <w:r w:rsidRPr="00685060">
              <w:t xml:space="preserve">Front seat-mounted side </w:t>
            </w:r>
          </w:p>
        </w:tc>
        <w:tc>
          <w:tcPr>
            <w:tcW w:w="990" w:type="dxa"/>
          </w:tcPr>
          <w:p w14:paraId="5BCCFCD3" w14:textId="77777777" w:rsidR="001B334A" w:rsidRPr="00685060" w:rsidRDefault="001B334A" w:rsidP="00D63FDB">
            <w:pPr>
              <w:pStyle w:val="S-O-P"/>
            </w:pPr>
            <w:r w:rsidRPr="00685060">
              <w:t>S</w:t>
            </w:r>
          </w:p>
        </w:tc>
        <w:tc>
          <w:tcPr>
            <w:tcW w:w="990" w:type="dxa"/>
          </w:tcPr>
          <w:p w14:paraId="620C21F0" w14:textId="77777777" w:rsidR="001B334A" w:rsidRPr="00685060" w:rsidRDefault="001B334A" w:rsidP="00D63FDB">
            <w:pPr>
              <w:pStyle w:val="S-O-P"/>
            </w:pPr>
            <w:r w:rsidRPr="00685060">
              <w:t>S</w:t>
            </w:r>
          </w:p>
        </w:tc>
        <w:tc>
          <w:tcPr>
            <w:tcW w:w="989" w:type="dxa"/>
          </w:tcPr>
          <w:p w14:paraId="067ED4A0" w14:textId="77777777" w:rsidR="001B334A" w:rsidRPr="00685060" w:rsidRDefault="001B334A" w:rsidP="00D63FDB">
            <w:pPr>
              <w:pStyle w:val="S-O-P"/>
            </w:pPr>
            <w:r w:rsidRPr="00685060">
              <w:t>S</w:t>
            </w:r>
          </w:p>
        </w:tc>
        <w:tc>
          <w:tcPr>
            <w:tcW w:w="1043" w:type="dxa"/>
          </w:tcPr>
          <w:p w14:paraId="4AAFA8D5" w14:textId="77777777" w:rsidR="001B334A" w:rsidRPr="00685060" w:rsidRDefault="001B334A" w:rsidP="00D63FDB">
            <w:pPr>
              <w:pStyle w:val="S-O-P"/>
            </w:pPr>
            <w:r w:rsidRPr="00685060">
              <w:t>S</w:t>
            </w:r>
          </w:p>
        </w:tc>
      </w:tr>
      <w:tr w:rsidR="001B334A" w:rsidRPr="00685060" w14:paraId="5AFE3D09" w14:textId="77777777" w:rsidTr="00D63FDB">
        <w:tc>
          <w:tcPr>
            <w:tcW w:w="6068" w:type="dxa"/>
          </w:tcPr>
          <w:p w14:paraId="4D9D4B94" w14:textId="77777777" w:rsidR="001B334A" w:rsidRPr="00685060" w:rsidRDefault="001B334A" w:rsidP="00D63FDB">
            <w:pPr>
              <w:pStyle w:val="FABodyIndent1"/>
            </w:pPr>
            <w:r w:rsidRPr="00685060">
              <w:t xml:space="preserve">Side-curtain for outboard passengers in all three rows </w:t>
            </w:r>
          </w:p>
        </w:tc>
        <w:tc>
          <w:tcPr>
            <w:tcW w:w="990" w:type="dxa"/>
          </w:tcPr>
          <w:p w14:paraId="26695BE3" w14:textId="77777777" w:rsidR="001B334A" w:rsidRPr="00685060" w:rsidRDefault="001B334A" w:rsidP="00D63FDB">
            <w:pPr>
              <w:pStyle w:val="S-O-P"/>
            </w:pPr>
            <w:r w:rsidRPr="00685060">
              <w:t>S</w:t>
            </w:r>
          </w:p>
        </w:tc>
        <w:tc>
          <w:tcPr>
            <w:tcW w:w="990" w:type="dxa"/>
          </w:tcPr>
          <w:p w14:paraId="32F6D541" w14:textId="77777777" w:rsidR="001B334A" w:rsidRPr="00685060" w:rsidRDefault="001B334A" w:rsidP="00D63FDB">
            <w:pPr>
              <w:pStyle w:val="S-O-P"/>
            </w:pPr>
            <w:r w:rsidRPr="00685060">
              <w:t>S</w:t>
            </w:r>
          </w:p>
        </w:tc>
        <w:tc>
          <w:tcPr>
            <w:tcW w:w="989" w:type="dxa"/>
          </w:tcPr>
          <w:p w14:paraId="425FE486" w14:textId="77777777" w:rsidR="001B334A" w:rsidRPr="00685060" w:rsidRDefault="001B334A" w:rsidP="00D63FDB">
            <w:pPr>
              <w:pStyle w:val="S-O-P"/>
            </w:pPr>
            <w:r w:rsidRPr="00685060">
              <w:t>S</w:t>
            </w:r>
          </w:p>
        </w:tc>
        <w:tc>
          <w:tcPr>
            <w:tcW w:w="1043" w:type="dxa"/>
          </w:tcPr>
          <w:p w14:paraId="73CEAE36" w14:textId="77777777" w:rsidR="001B334A" w:rsidRPr="00685060" w:rsidRDefault="001B334A" w:rsidP="00D63FDB">
            <w:pPr>
              <w:pStyle w:val="S-O-P"/>
            </w:pPr>
            <w:r w:rsidRPr="00685060">
              <w:t>S</w:t>
            </w:r>
          </w:p>
        </w:tc>
      </w:tr>
      <w:tr w:rsidR="001B334A" w:rsidRPr="00685060" w14:paraId="0A3B6211" w14:textId="77777777" w:rsidTr="00D63FDB">
        <w:tc>
          <w:tcPr>
            <w:tcW w:w="6068" w:type="dxa"/>
          </w:tcPr>
          <w:p w14:paraId="66786001" w14:textId="77777777" w:rsidR="001B334A" w:rsidRPr="00685060" w:rsidRDefault="001B334A" w:rsidP="00D63FDB">
            <w:pPr>
              <w:pStyle w:val="FABodyCopy"/>
            </w:pPr>
            <w:r w:rsidRPr="00685060">
              <w:t>Blind-spot Monitoring with Rear Cross Path detection system</w:t>
            </w:r>
          </w:p>
        </w:tc>
        <w:tc>
          <w:tcPr>
            <w:tcW w:w="990" w:type="dxa"/>
          </w:tcPr>
          <w:p w14:paraId="3307E91F" w14:textId="77777777" w:rsidR="001B334A" w:rsidRPr="00685060" w:rsidRDefault="001B334A" w:rsidP="00D63FDB">
            <w:pPr>
              <w:pStyle w:val="S-O-P"/>
            </w:pPr>
            <w:r w:rsidRPr="00685060">
              <w:t>S</w:t>
            </w:r>
          </w:p>
        </w:tc>
        <w:tc>
          <w:tcPr>
            <w:tcW w:w="990" w:type="dxa"/>
          </w:tcPr>
          <w:p w14:paraId="51870D2C" w14:textId="77777777" w:rsidR="001B334A" w:rsidRPr="00685060" w:rsidRDefault="001B334A" w:rsidP="00D63FDB">
            <w:pPr>
              <w:pStyle w:val="S-O-P"/>
            </w:pPr>
            <w:r w:rsidRPr="00685060">
              <w:t>S</w:t>
            </w:r>
          </w:p>
        </w:tc>
        <w:tc>
          <w:tcPr>
            <w:tcW w:w="989" w:type="dxa"/>
          </w:tcPr>
          <w:p w14:paraId="451132B1" w14:textId="77777777" w:rsidR="001B334A" w:rsidRPr="00685060" w:rsidRDefault="001B334A" w:rsidP="00D63FDB">
            <w:pPr>
              <w:pStyle w:val="S-O-P"/>
            </w:pPr>
            <w:r w:rsidRPr="00685060">
              <w:t>S</w:t>
            </w:r>
          </w:p>
        </w:tc>
        <w:tc>
          <w:tcPr>
            <w:tcW w:w="1043" w:type="dxa"/>
          </w:tcPr>
          <w:p w14:paraId="3FD284BF" w14:textId="77777777" w:rsidR="001B334A" w:rsidRPr="00685060" w:rsidRDefault="001B334A" w:rsidP="00D63FDB">
            <w:pPr>
              <w:pStyle w:val="S-O-P"/>
            </w:pPr>
            <w:r w:rsidRPr="00685060">
              <w:t>S</w:t>
            </w:r>
          </w:p>
        </w:tc>
      </w:tr>
      <w:tr w:rsidR="001B334A" w:rsidRPr="00685060" w14:paraId="486DFBE5" w14:textId="77777777" w:rsidTr="00D63FDB">
        <w:tc>
          <w:tcPr>
            <w:tcW w:w="6068" w:type="dxa"/>
          </w:tcPr>
          <w:p w14:paraId="232DCF04" w14:textId="77777777" w:rsidR="001B334A" w:rsidRPr="00685060" w:rsidRDefault="001B334A" w:rsidP="00D63FDB">
            <w:pPr>
              <w:pStyle w:val="FABodyCopy"/>
            </w:pPr>
            <w:r w:rsidRPr="00685060">
              <w:t xml:space="preserve">Child Seat Anchor System (LATCH) </w:t>
            </w:r>
          </w:p>
        </w:tc>
        <w:tc>
          <w:tcPr>
            <w:tcW w:w="990" w:type="dxa"/>
          </w:tcPr>
          <w:p w14:paraId="2F6B7FB5" w14:textId="77777777" w:rsidR="001B334A" w:rsidRPr="00685060" w:rsidRDefault="001B334A" w:rsidP="00D63FDB">
            <w:pPr>
              <w:pStyle w:val="S-O-P"/>
            </w:pPr>
            <w:r w:rsidRPr="00685060">
              <w:t>S</w:t>
            </w:r>
          </w:p>
        </w:tc>
        <w:tc>
          <w:tcPr>
            <w:tcW w:w="990" w:type="dxa"/>
          </w:tcPr>
          <w:p w14:paraId="4A0EFF85" w14:textId="77777777" w:rsidR="001B334A" w:rsidRPr="00685060" w:rsidRDefault="001B334A" w:rsidP="00D63FDB">
            <w:pPr>
              <w:pStyle w:val="S-O-P"/>
            </w:pPr>
            <w:r w:rsidRPr="00685060">
              <w:t>S</w:t>
            </w:r>
          </w:p>
        </w:tc>
        <w:tc>
          <w:tcPr>
            <w:tcW w:w="989" w:type="dxa"/>
          </w:tcPr>
          <w:p w14:paraId="3C6D7712" w14:textId="77777777" w:rsidR="001B334A" w:rsidRPr="00685060" w:rsidRDefault="001B334A" w:rsidP="00D63FDB">
            <w:pPr>
              <w:pStyle w:val="S-O-P"/>
            </w:pPr>
            <w:r w:rsidRPr="00685060">
              <w:t>S</w:t>
            </w:r>
          </w:p>
        </w:tc>
        <w:tc>
          <w:tcPr>
            <w:tcW w:w="1043" w:type="dxa"/>
          </w:tcPr>
          <w:p w14:paraId="4E7DBAA4" w14:textId="77777777" w:rsidR="001B334A" w:rsidRPr="00685060" w:rsidRDefault="001B334A" w:rsidP="00D63FDB">
            <w:pPr>
              <w:pStyle w:val="S-O-P"/>
            </w:pPr>
            <w:r w:rsidRPr="00685060">
              <w:t>S</w:t>
            </w:r>
          </w:p>
        </w:tc>
      </w:tr>
      <w:tr w:rsidR="001B334A" w:rsidRPr="00685060" w14:paraId="7BDFA282" w14:textId="77777777" w:rsidTr="00D63FDB">
        <w:tc>
          <w:tcPr>
            <w:tcW w:w="6068" w:type="dxa"/>
          </w:tcPr>
          <w:p w14:paraId="3E65639F" w14:textId="77777777" w:rsidR="001B334A" w:rsidRPr="00685060" w:rsidRDefault="001B334A" w:rsidP="00D63FDB">
            <w:pPr>
              <w:pStyle w:val="FABodyCopy"/>
            </w:pPr>
            <w:r w:rsidRPr="00685060">
              <w:t xml:space="preserve">Electric parking brake with Safe Hold </w:t>
            </w:r>
          </w:p>
        </w:tc>
        <w:tc>
          <w:tcPr>
            <w:tcW w:w="990" w:type="dxa"/>
          </w:tcPr>
          <w:p w14:paraId="52ABA606" w14:textId="77777777" w:rsidR="001B334A" w:rsidRPr="00685060" w:rsidRDefault="001B334A" w:rsidP="00D63FDB">
            <w:pPr>
              <w:pStyle w:val="S-O-P"/>
            </w:pPr>
            <w:r w:rsidRPr="00685060">
              <w:t>S</w:t>
            </w:r>
          </w:p>
        </w:tc>
        <w:tc>
          <w:tcPr>
            <w:tcW w:w="990" w:type="dxa"/>
          </w:tcPr>
          <w:p w14:paraId="1E0D172A" w14:textId="77777777" w:rsidR="001B334A" w:rsidRPr="00685060" w:rsidRDefault="001B334A" w:rsidP="00D63FDB">
            <w:pPr>
              <w:pStyle w:val="S-O-P"/>
            </w:pPr>
            <w:r w:rsidRPr="00685060">
              <w:t>S</w:t>
            </w:r>
          </w:p>
        </w:tc>
        <w:tc>
          <w:tcPr>
            <w:tcW w:w="989" w:type="dxa"/>
          </w:tcPr>
          <w:p w14:paraId="773E57B5" w14:textId="77777777" w:rsidR="001B334A" w:rsidRPr="00685060" w:rsidRDefault="001B334A" w:rsidP="00D63FDB">
            <w:pPr>
              <w:pStyle w:val="S-O-P"/>
            </w:pPr>
            <w:r w:rsidRPr="00685060">
              <w:t>S</w:t>
            </w:r>
          </w:p>
        </w:tc>
        <w:tc>
          <w:tcPr>
            <w:tcW w:w="1043" w:type="dxa"/>
          </w:tcPr>
          <w:p w14:paraId="2DB7B676" w14:textId="77777777" w:rsidR="001B334A" w:rsidRPr="00685060" w:rsidRDefault="001B334A" w:rsidP="00D63FDB">
            <w:pPr>
              <w:pStyle w:val="S-O-P"/>
            </w:pPr>
            <w:r w:rsidRPr="00685060">
              <w:t>S</w:t>
            </w:r>
          </w:p>
        </w:tc>
      </w:tr>
      <w:tr w:rsidR="001B334A" w:rsidRPr="00685060" w14:paraId="7697421E" w14:textId="77777777" w:rsidTr="00D63FDB">
        <w:tc>
          <w:tcPr>
            <w:tcW w:w="6068" w:type="dxa"/>
          </w:tcPr>
          <w:p w14:paraId="4D6A46AB" w14:textId="77777777" w:rsidR="001B334A" w:rsidRPr="00685060" w:rsidRDefault="001B334A" w:rsidP="00D63FDB">
            <w:pPr>
              <w:pStyle w:val="FABodyCopy"/>
            </w:pPr>
            <w:r w:rsidRPr="00685060">
              <w:t xml:space="preserve">Electronic stability control (ESC) </w:t>
            </w:r>
          </w:p>
        </w:tc>
        <w:tc>
          <w:tcPr>
            <w:tcW w:w="990" w:type="dxa"/>
          </w:tcPr>
          <w:p w14:paraId="0125E844" w14:textId="77777777" w:rsidR="001B334A" w:rsidRPr="00685060" w:rsidRDefault="001B334A" w:rsidP="00D63FDB">
            <w:pPr>
              <w:pStyle w:val="S-O-P"/>
            </w:pPr>
            <w:r w:rsidRPr="00685060">
              <w:t>S</w:t>
            </w:r>
          </w:p>
        </w:tc>
        <w:tc>
          <w:tcPr>
            <w:tcW w:w="990" w:type="dxa"/>
          </w:tcPr>
          <w:p w14:paraId="264C1986" w14:textId="77777777" w:rsidR="001B334A" w:rsidRPr="00685060" w:rsidRDefault="001B334A" w:rsidP="00D63FDB">
            <w:pPr>
              <w:pStyle w:val="S-O-P"/>
            </w:pPr>
            <w:r w:rsidRPr="00685060">
              <w:t>S</w:t>
            </w:r>
          </w:p>
        </w:tc>
        <w:tc>
          <w:tcPr>
            <w:tcW w:w="989" w:type="dxa"/>
          </w:tcPr>
          <w:p w14:paraId="507BF296" w14:textId="77777777" w:rsidR="001B334A" w:rsidRPr="00685060" w:rsidRDefault="001B334A" w:rsidP="00D63FDB">
            <w:pPr>
              <w:pStyle w:val="S-O-P"/>
            </w:pPr>
            <w:r w:rsidRPr="00685060">
              <w:t>S</w:t>
            </w:r>
          </w:p>
        </w:tc>
        <w:tc>
          <w:tcPr>
            <w:tcW w:w="1043" w:type="dxa"/>
          </w:tcPr>
          <w:p w14:paraId="3E163FB8" w14:textId="77777777" w:rsidR="001B334A" w:rsidRPr="00685060" w:rsidRDefault="001B334A" w:rsidP="00D63FDB">
            <w:pPr>
              <w:pStyle w:val="S-O-P"/>
            </w:pPr>
            <w:r w:rsidRPr="00685060">
              <w:t>S</w:t>
            </w:r>
          </w:p>
        </w:tc>
      </w:tr>
      <w:tr w:rsidR="001B334A" w:rsidRPr="00685060" w14:paraId="0C37FBC0" w14:textId="77777777" w:rsidTr="00D63FDB">
        <w:tc>
          <w:tcPr>
            <w:tcW w:w="6068" w:type="dxa"/>
          </w:tcPr>
          <w:p w14:paraId="23D075A8" w14:textId="77777777" w:rsidR="001B334A" w:rsidRPr="00685060" w:rsidRDefault="001B334A" w:rsidP="00D63FDB">
            <w:pPr>
              <w:pStyle w:val="FABodyCopy"/>
            </w:pPr>
            <w:r w:rsidRPr="00685060">
              <w:t>Full-speed Forward Collision Warning-Plus</w:t>
            </w:r>
          </w:p>
        </w:tc>
        <w:tc>
          <w:tcPr>
            <w:tcW w:w="990" w:type="dxa"/>
          </w:tcPr>
          <w:p w14:paraId="0F3E7225" w14:textId="77777777" w:rsidR="001B334A" w:rsidRPr="00685060" w:rsidRDefault="001B334A" w:rsidP="00D63FDB">
            <w:pPr>
              <w:pStyle w:val="S-O-P"/>
            </w:pPr>
            <w:r w:rsidRPr="00685060">
              <w:t>S</w:t>
            </w:r>
          </w:p>
        </w:tc>
        <w:tc>
          <w:tcPr>
            <w:tcW w:w="990" w:type="dxa"/>
          </w:tcPr>
          <w:p w14:paraId="69ADAD30" w14:textId="77777777" w:rsidR="001B334A" w:rsidRPr="00685060" w:rsidRDefault="001B334A" w:rsidP="00D63FDB">
            <w:pPr>
              <w:pStyle w:val="S-O-P"/>
            </w:pPr>
            <w:r w:rsidRPr="00685060">
              <w:t>S</w:t>
            </w:r>
          </w:p>
        </w:tc>
        <w:tc>
          <w:tcPr>
            <w:tcW w:w="989" w:type="dxa"/>
          </w:tcPr>
          <w:p w14:paraId="46D9E9AC" w14:textId="77777777" w:rsidR="001B334A" w:rsidRPr="00685060" w:rsidRDefault="001B334A" w:rsidP="00D63FDB">
            <w:pPr>
              <w:pStyle w:val="S-O-P"/>
            </w:pPr>
            <w:r w:rsidRPr="00685060">
              <w:t>S</w:t>
            </w:r>
          </w:p>
        </w:tc>
        <w:tc>
          <w:tcPr>
            <w:tcW w:w="1043" w:type="dxa"/>
          </w:tcPr>
          <w:p w14:paraId="30E64028" w14:textId="77777777" w:rsidR="001B334A" w:rsidRPr="00685060" w:rsidRDefault="001B334A" w:rsidP="00D63FDB">
            <w:pPr>
              <w:pStyle w:val="S-O-P"/>
            </w:pPr>
            <w:r w:rsidRPr="00685060">
              <w:t>S</w:t>
            </w:r>
          </w:p>
        </w:tc>
      </w:tr>
      <w:tr w:rsidR="001B334A" w:rsidRPr="00685060" w14:paraId="257EDE86" w14:textId="77777777" w:rsidTr="00D63FDB">
        <w:tc>
          <w:tcPr>
            <w:tcW w:w="6068" w:type="dxa"/>
          </w:tcPr>
          <w:p w14:paraId="5AC1B796" w14:textId="77777777" w:rsidR="001B334A" w:rsidRPr="00685060" w:rsidRDefault="001B334A" w:rsidP="00D63FDB">
            <w:pPr>
              <w:pStyle w:val="FABodyCopy"/>
            </w:pPr>
            <w:r w:rsidRPr="00685060">
              <w:t xml:space="preserve">Lane Departure Warning-Plus  </w:t>
            </w:r>
          </w:p>
        </w:tc>
        <w:tc>
          <w:tcPr>
            <w:tcW w:w="990" w:type="dxa"/>
          </w:tcPr>
          <w:p w14:paraId="54ACD03B" w14:textId="77777777" w:rsidR="001B334A" w:rsidRPr="00685060" w:rsidRDefault="001B334A" w:rsidP="00D63FDB">
            <w:pPr>
              <w:pStyle w:val="S-O-P"/>
            </w:pPr>
            <w:r w:rsidRPr="00685060">
              <w:t>S</w:t>
            </w:r>
          </w:p>
        </w:tc>
        <w:tc>
          <w:tcPr>
            <w:tcW w:w="990" w:type="dxa"/>
          </w:tcPr>
          <w:p w14:paraId="04BD4001" w14:textId="77777777" w:rsidR="001B334A" w:rsidRPr="00685060" w:rsidRDefault="001B334A" w:rsidP="00D63FDB">
            <w:pPr>
              <w:pStyle w:val="S-O-P"/>
            </w:pPr>
            <w:r w:rsidRPr="00685060">
              <w:t>S</w:t>
            </w:r>
          </w:p>
        </w:tc>
        <w:tc>
          <w:tcPr>
            <w:tcW w:w="989" w:type="dxa"/>
          </w:tcPr>
          <w:p w14:paraId="6B4D0E4C" w14:textId="77777777" w:rsidR="001B334A" w:rsidRPr="00685060" w:rsidRDefault="001B334A" w:rsidP="00D63FDB">
            <w:pPr>
              <w:pStyle w:val="S-O-P"/>
            </w:pPr>
            <w:r w:rsidRPr="00685060">
              <w:t>S</w:t>
            </w:r>
          </w:p>
        </w:tc>
        <w:tc>
          <w:tcPr>
            <w:tcW w:w="1043" w:type="dxa"/>
          </w:tcPr>
          <w:p w14:paraId="062A72B3" w14:textId="77777777" w:rsidR="001B334A" w:rsidRPr="00685060" w:rsidRDefault="001B334A" w:rsidP="00D63FDB">
            <w:pPr>
              <w:pStyle w:val="S-O-P"/>
            </w:pPr>
            <w:r w:rsidRPr="00685060">
              <w:t>S</w:t>
            </w:r>
          </w:p>
        </w:tc>
      </w:tr>
      <w:tr w:rsidR="001B334A" w:rsidRPr="00685060" w14:paraId="54350FA5" w14:textId="77777777" w:rsidTr="00D63FDB">
        <w:tc>
          <w:tcPr>
            <w:tcW w:w="6068" w:type="dxa"/>
          </w:tcPr>
          <w:p w14:paraId="0F2B7594" w14:textId="77777777" w:rsidR="001B334A" w:rsidRPr="00685060" w:rsidRDefault="001B334A" w:rsidP="00D63FDB">
            <w:pPr>
              <w:pStyle w:val="FABodyCopy"/>
            </w:pPr>
            <w:r w:rsidRPr="00685060">
              <w:t xml:space="preserve">ParkSense rear park assist system with stop — assists while parking </w:t>
            </w:r>
          </w:p>
        </w:tc>
        <w:tc>
          <w:tcPr>
            <w:tcW w:w="990" w:type="dxa"/>
          </w:tcPr>
          <w:p w14:paraId="114A5967" w14:textId="77777777" w:rsidR="001B334A" w:rsidRPr="00685060" w:rsidRDefault="001B334A" w:rsidP="00D63FDB">
            <w:pPr>
              <w:pStyle w:val="S-O-P"/>
            </w:pPr>
            <w:r w:rsidRPr="00685060">
              <w:t>S</w:t>
            </w:r>
          </w:p>
        </w:tc>
        <w:tc>
          <w:tcPr>
            <w:tcW w:w="990" w:type="dxa"/>
          </w:tcPr>
          <w:p w14:paraId="6C548574" w14:textId="77777777" w:rsidR="001B334A" w:rsidRPr="00685060" w:rsidRDefault="001B334A" w:rsidP="00D63FDB">
            <w:pPr>
              <w:pStyle w:val="S-O-P"/>
            </w:pPr>
            <w:r w:rsidRPr="00685060">
              <w:t>S</w:t>
            </w:r>
          </w:p>
        </w:tc>
        <w:tc>
          <w:tcPr>
            <w:tcW w:w="989" w:type="dxa"/>
          </w:tcPr>
          <w:p w14:paraId="0190A676" w14:textId="77777777" w:rsidR="001B334A" w:rsidRPr="00685060" w:rsidRDefault="001B334A" w:rsidP="00D63FDB">
            <w:pPr>
              <w:pStyle w:val="S-O-P"/>
            </w:pPr>
            <w:r w:rsidRPr="00685060">
              <w:t>S</w:t>
            </w:r>
          </w:p>
        </w:tc>
        <w:tc>
          <w:tcPr>
            <w:tcW w:w="1043" w:type="dxa"/>
          </w:tcPr>
          <w:p w14:paraId="254E9EF6" w14:textId="77777777" w:rsidR="001B334A" w:rsidRPr="00685060" w:rsidRDefault="001B334A" w:rsidP="00D63FDB">
            <w:pPr>
              <w:pStyle w:val="S-O-P"/>
            </w:pPr>
            <w:r w:rsidRPr="00685060">
              <w:t>S</w:t>
            </w:r>
          </w:p>
        </w:tc>
      </w:tr>
      <w:tr w:rsidR="001B334A" w:rsidRPr="00685060" w14:paraId="5C3CA049" w14:textId="77777777" w:rsidTr="00D63FDB">
        <w:tc>
          <w:tcPr>
            <w:tcW w:w="6068" w:type="dxa"/>
          </w:tcPr>
          <w:p w14:paraId="12A60ED7" w14:textId="77777777" w:rsidR="001B334A" w:rsidRPr="00685060" w:rsidRDefault="001B334A" w:rsidP="00D63FDB">
            <w:pPr>
              <w:pStyle w:val="FABodyCopy"/>
            </w:pPr>
            <w:r w:rsidRPr="00685060">
              <w:t xml:space="preserve">ParkView rear backup camera (not available with 360 Surround View Camera) </w:t>
            </w:r>
          </w:p>
        </w:tc>
        <w:tc>
          <w:tcPr>
            <w:tcW w:w="990" w:type="dxa"/>
          </w:tcPr>
          <w:p w14:paraId="0793FA77" w14:textId="77777777" w:rsidR="001B334A" w:rsidRPr="00685060" w:rsidRDefault="001B334A" w:rsidP="00D63FDB">
            <w:pPr>
              <w:pStyle w:val="S-O-P"/>
            </w:pPr>
            <w:r w:rsidRPr="00685060">
              <w:t>S</w:t>
            </w:r>
          </w:p>
        </w:tc>
        <w:tc>
          <w:tcPr>
            <w:tcW w:w="990" w:type="dxa"/>
          </w:tcPr>
          <w:p w14:paraId="52FC6F16" w14:textId="77777777" w:rsidR="001B334A" w:rsidRPr="00811E08" w:rsidRDefault="001B334A" w:rsidP="00D63FDB">
            <w:pPr>
              <w:pStyle w:val="S-O-P"/>
            </w:pPr>
            <w:r w:rsidRPr="00811E08">
              <w:t>S</w:t>
            </w:r>
          </w:p>
        </w:tc>
        <w:tc>
          <w:tcPr>
            <w:tcW w:w="989" w:type="dxa"/>
          </w:tcPr>
          <w:p w14:paraId="393E8040" w14:textId="77777777" w:rsidR="001B334A" w:rsidRPr="00811E08" w:rsidRDefault="001B334A" w:rsidP="00D63FDB">
            <w:pPr>
              <w:pStyle w:val="S-O-P"/>
            </w:pPr>
            <w:r w:rsidRPr="00811E08">
              <w:t>S</w:t>
            </w:r>
          </w:p>
        </w:tc>
        <w:tc>
          <w:tcPr>
            <w:tcW w:w="1043" w:type="dxa"/>
          </w:tcPr>
          <w:p w14:paraId="2DCAE840" w14:textId="77777777" w:rsidR="001B334A" w:rsidRPr="00685060" w:rsidRDefault="001B334A" w:rsidP="00D63FDB">
            <w:pPr>
              <w:pStyle w:val="S-O-P"/>
            </w:pPr>
            <w:r>
              <w:t>NA</w:t>
            </w:r>
          </w:p>
        </w:tc>
      </w:tr>
      <w:tr w:rsidR="001B334A" w:rsidRPr="00685060" w14:paraId="5D42585D" w14:textId="77777777" w:rsidTr="00D63FDB">
        <w:tc>
          <w:tcPr>
            <w:tcW w:w="6068" w:type="dxa"/>
          </w:tcPr>
          <w:p w14:paraId="1CDE03D6" w14:textId="77777777" w:rsidR="001B334A" w:rsidRPr="00685060" w:rsidRDefault="001B334A" w:rsidP="00D63FDB">
            <w:pPr>
              <w:pStyle w:val="FABodyCopy"/>
              <w:spacing w:before="76" w:after="76" w:line="240" w:lineRule="auto"/>
            </w:pPr>
            <w:r w:rsidRPr="00685060">
              <w:t>360 Surround View Camera</w:t>
            </w:r>
          </w:p>
        </w:tc>
        <w:tc>
          <w:tcPr>
            <w:tcW w:w="990" w:type="dxa"/>
          </w:tcPr>
          <w:p w14:paraId="0C45F120" w14:textId="77777777" w:rsidR="001B334A" w:rsidRPr="00685060" w:rsidRDefault="001B334A" w:rsidP="00D63FDB">
            <w:pPr>
              <w:pStyle w:val="S-O-P"/>
              <w:spacing w:before="76" w:after="76" w:line="240" w:lineRule="auto"/>
            </w:pPr>
            <w:r>
              <w:t>NA</w:t>
            </w:r>
          </w:p>
        </w:tc>
        <w:tc>
          <w:tcPr>
            <w:tcW w:w="990" w:type="dxa"/>
          </w:tcPr>
          <w:p w14:paraId="72401DEE" w14:textId="77777777" w:rsidR="001B334A" w:rsidRPr="00811E08" w:rsidRDefault="001B334A" w:rsidP="00D63FDB">
            <w:pPr>
              <w:pStyle w:val="S-O-P"/>
              <w:spacing w:before="76" w:after="76" w:line="240" w:lineRule="auto"/>
            </w:pPr>
            <w:r w:rsidRPr="00811E08">
              <w:t>P</w:t>
            </w:r>
          </w:p>
        </w:tc>
        <w:tc>
          <w:tcPr>
            <w:tcW w:w="989" w:type="dxa"/>
          </w:tcPr>
          <w:p w14:paraId="20C93457" w14:textId="77777777" w:rsidR="001B334A" w:rsidRPr="00811E08" w:rsidRDefault="001B334A" w:rsidP="00D63FDB">
            <w:pPr>
              <w:pStyle w:val="S-O-P"/>
              <w:spacing w:before="76" w:after="76" w:line="240" w:lineRule="auto"/>
            </w:pPr>
            <w:r w:rsidRPr="00811E08">
              <w:t>P</w:t>
            </w:r>
          </w:p>
        </w:tc>
        <w:tc>
          <w:tcPr>
            <w:tcW w:w="1043" w:type="dxa"/>
          </w:tcPr>
          <w:p w14:paraId="61E9B144" w14:textId="77777777" w:rsidR="001B334A" w:rsidRPr="00685060" w:rsidRDefault="001B334A" w:rsidP="00D63FDB">
            <w:pPr>
              <w:pStyle w:val="S-O-P"/>
              <w:spacing w:before="76" w:after="76" w:line="240" w:lineRule="auto"/>
            </w:pPr>
            <w:r w:rsidRPr="00685060">
              <w:t>S</w:t>
            </w:r>
          </w:p>
        </w:tc>
      </w:tr>
      <w:tr w:rsidR="001B334A" w:rsidRPr="00685060" w14:paraId="3789C698" w14:textId="77777777" w:rsidTr="00D63FDB">
        <w:tc>
          <w:tcPr>
            <w:tcW w:w="6068" w:type="dxa"/>
          </w:tcPr>
          <w:p w14:paraId="5544DFBF" w14:textId="77777777" w:rsidR="001B334A" w:rsidRPr="00685060" w:rsidRDefault="001B334A" w:rsidP="00D63FDB">
            <w:pPr>
              <w:pStyle w:val="FABodyCopy"/>
              <w:spacing w:before="76" w:after="76" w:line="240" w:lineRule="auto"/>
            </w:pPr>
            <w:r w:rsidRPr="00685060">
              <w:t xml:space="preserve">Remote keyless/illuminated entry system </w:t>
            </w:r>
          </w:p>
        </w:tc>
        <w:tc>
          <w:tcPr>
            <w:tcW w:w="990" w:type="dxa"/>
          </w:tcPr>
          <w:p w14:paraId="4E4874CF" w14:textId="77777777" w:rsidR="001B334A" w:rsidRPr="00685060" w:rsidRDefault="001B334A" w:rsidP="00D63FDB">
            <w:pPr>
              <w:pStyle w:val="S-O-P"/>
              <w:spacing w:before="76" w:after="76" w:line="240" w:lineRule="auto"/>
            </w:pPr>
            <w:r w:rsidRPr="00685060">
              <w:t>S</w:t>
            </w:r>
          </w:p>
        </w:tc>
        <w:tc>
          <w:tcPr>
            <w:tcW w:w="990" w:type="dxa"/>
          </w:tcPr>
          <w:p w14:paraId="4CB5FB8C" w14:textId="77777777" w:rsidR="001B334A" w:rsidRPr="00685060" w:rsidRDefault="001B334A" w:rsidP="00D63FDB">
            <w:pPr>
              <w:pStyle w:val="S-O-P"/>
              <w:spacing w:before="76" w:after="76" w:line="240" w:lineRule="auto"/>
            </w:pPr>
            <w:r w:rsidRPr="00685060">
              <w:t>S</w:t>
            </w:r>
          </w:p>
        </w:tc>
        <w:tc>
          <w:tcPr>
            <w:tcW w:w="989" w:type="dxa"/>
          </w:tcPr>
          <w:p w14:paraId="7C7FF53C" w14:textId="77777777" w:rsidR="001B334A" w:rsidRPr="00685060" w:rsidRDefault="001B334A" w:rsidP="00D63FDB">
            <w:pPr>
              <w:pStyle w:val="S-O-P"/>
              <w:spacing w:before="76" w:after="76" w:line="240" w:lineRule="auto"/>
            </w:pPr>
            <w:r w:rsidRPr="00685060">
              <w:t>S</w:t>
            </w:r>
          </w:p>
        </w:tc>
        <w:tc>
          <w:tcPr>
            <w:tcW w:w="1043" w:type="dxa"/>
          </w:tcPr>
          <w:p w14:paraId="53EFF4A8" w14:textId="77777777" w:rsidR="001B334A" w:rsidRPr="00685060" w:rsidRDefault="001B334A" w:rsidP="00D63FDB">
            <w:pPr>
              <w:pStyle w:val="S-O-P"/>
              <w:spacing w:before="76" w:after="76" w:line="240" w:lineRule="auto"/>
            </w:pPr>
            <w:r w:rsidRPr="00685060">
              <w:t>S</w:t>
            </w:r>
          </w:p>
        </w:tc>
      </w:tr>
      <w:tr w:rsidR="001B334A" w:rsidRPr="00685060" w14:paraId="50F2A12C" w14:textId="77777777" w:rsidTr="00D63FDB">
        <w:tc>
          <w:tcPr>
            <w:tcW w:w="6068" w:type="dxa"/>
          </w:tcPr>
          <w:p w14:paraId="3B948ED5" w14:textId="77777777" w:rsidR="001B334A" w:rsidRPr="00685060" w:rsidRDefault="001B334A" w:rsidP="00D63FDB">
            <w:pPr>
              <w:pStyle w:val="FABodyCopy"/>
              <w:spacing w:before="76" w:after="76" w:line="240" w:lineRule="auto"/>
            </w:pPr>
            <w:r w:rsidRPr="00685060">
              <w:t>Pedestrian AEB</w:t>
            </w:r>
          </w:p>
        </w:tc>
        <w:tc>
          <w:tcPr>
            <w:tcW w:w="990" w:type="dxa"/>
          </w:tcPr>
          <w:p w14:paraId="4D386482" w14:textId="77777777" w:rsidR="001B334A" w:rsidRPr="00685060" w:rsidRDefault="001B334A" w:rsidP="00D63FDB">
            <w:pPr>
              <w:pStyle w:val="S-O-P"/>
              <w:spacing w:before="76" w:after="76" w:line="240" w:lineRule="auto"/>
            </w:pPr>
            <w:r w:rsidRPr="00685060">
              <w:t>S</w:t>
            </w:r>
          </w:p>
        </w:tc>
        <w:tc>
          <w:tcPr>
            <w:tcW w:w="990" w:type="dxa"/>
          </w:tcPr>
          <w:p w14:paraId="0774B4FC" w14:textId="77777777" w:rsidR="001B334A" w:rsidRPr="00685060" w:rsidRDefault="001B334A" w:rsidP="00D63FDB">
            <w:pPr>
              <w:pStyle w:val="S-O-P"/>
              <w:spacing w:before="76" w:after="76" w:line="240" w:lineRule="auto"/>
            </w:pPr>
            <w:r w:rsidRPr="00685060">
              <w:t>S</w:t>
            </w:r>
          </w:p>
        </w:tc>
        <w:tc>
          <w:tcPr>
            <w:tcW w:w="989" w:type="dxa"/>
          </w:tcPr>
          <w:p w14:paraId="234FCE49" w14:textId="77777777" w:rsidR="001B334A" w:rsidRPr="00685060" w:rsidRDefault="001B334A" w:rsidP="00D63FDB">
            <w:pPr>
              <w:pStyle w:val="S-O-P"/>
              <w:spacing w:before="76" w:after="76" w:line="240" w:lineRule="auto"/>
            </w:pPr>
            <w:r w:rsidRPr="00685060">
              <w:t>S</w:t>
            </w:r>
          </w:p>
        </w:tc>
        <w:tc>
          <w:tcPr>
            <w:tcW w:w="1043" w:type="dxa"/>
          </w:tcPr>
          <w:p w14:paraId="47A99CD6" w14:textId="77777777" w:rsidR="001B334A" w:rsidRPr="00685060" w:rsidRDefault="001B334A" w:rsidP="00D63FDB">
            <w:pPr>
              <w:pStyle w:val="S-O-P"/>
              <w:spacing w:before="76" w:after="76" w:line="240" w:lineRule="auto"/>
            </w:pPr>
            <w:r w:rsidRPr="00685060">
              <w:t>S</w:t>
            </w:r>
          </w:p>
        </w:tc>
      </w:tr>
      <w:tr w:rsidR="001B334A" w:rsidRPr="00685060" w14:paraId="35761092" w14:textId="77777777" w:rsidTr="00D63FDB">
        <w:tc>
          <w:tcPr>
            <w:tcW w:w="6068" w:type="dxa"/>
          </w:tcPr>
          <w:p w14:paraId="071DF040" w14:textId="77777777" w:rsidR="001B334A" w:rsidRPr="00685060" w:rsidRDefault="001B334A" w:rsidP="00D63FDB">
            <w:pPr>
              <w:pStyle w:val="FABodyCopy"/>
              <w:spacing w:before="76" w:after="76" w:line="240" w:lineRule="auto"/>
            </w:pPr>
            <w:r w:rsidRPr="00685060">
              <w:t>Remote proximity (all doors)</w:t>
            </w:r>
          </w:p>
        </w:tc>
        <w:tc>
          <w:tcPr>
            <w:tcW w:w="990" w:type="dxa"/>
          </w:tcPr>
          <w:p w14:paraId="229683DE" w14:textId="77777777" w:rsidR="001B334A" w:rsidRPr="00685060" w:rsidRDefault="001B334A" w:rsidP="00D63FDB">
            <w:pPr>
              <w:pStyle w:val="S-O-P"/>
              <w:spacing w:before="76" w:after="76" w:line="240" w:lineRule="auto"/>
            </w:pPr>
            <w:r w:rsidRPr="00685060">
              <w:t>S</w:t>
            </w:r>
          </w:p>
        </w:tc>
        <w:tc>
          <w:tcPr>
            <w:tcW w:w="990" w:type="dxa"/>
          </w:tcPr>
          <w:p w14:paraId="034DB378" w14:textId="77777777" w:rsidR="001B334A" w:rsidRPr="00685060" w:rsidRDefault="001B334A" w:rsidP="00D63FDB">
            <w:pPr>
              <w:pStyle w:val="S-O-P"/>
              <w:spacing w:before="76" w:after="76" w:line="240" w:lineRule="auto"/>
            </w:pPr>
            <w:r w:rsidRPr="00685060">
              <w:t>S</w:t>
            </w:r>
          </w:p>
        </w:tc>
        <w:tc>
          <w:tcPr>
            <w:tcW w:w="989" w:type="dxa"/>
          </w:tcPr>
          <w:p w14:paraId="56EAB193" w14:textId="77777777" w:rsidR="001B334A" w:rsidRPr="00685060" w:rsidRDefault="001B334A" w:rsidP="00D63FDB">
            <w:pPr>
              <w:pStyle w:val="S-O-P"/>
              <w:spacing w:before="76" w:after="76" w:line="240" w:lineRule="auto"/>
            </w:pPr>
            <w:r w:rsidRPr="00685060">
              <w:t>S</w:t>
            </w:r>
          </w:p>
        </w:tc>
        <w:tc>
          <w:tcPr>
            <w:tcW w:w="1043" w:type="dxa"/>
          </w:tcPr>
          <w:p w14:paraId="04AB29FA" w14:textId="77777777" w:rsidR="001B334A" w:rsidRPr="00685060" w:rsidRDefault="001B334A" w:rsidP="00D63FDB">
            <w:pPr>
              <w:pStyle w:val="S-O-P"/>
              <w:spacing w:before="76" w:after="76" w:line="240" w:lineRule="auto"/>
            </w:pPr>
            <w:r w:rsidRPr="00685060">
              <w:t>S</w:t>
            </w:r>
          </w:p>
        </w:tc>
      </w:tr>
      <w:tr w:rsidR="001B334A" w:rsidRPr="00685060" w14:paraId="7FA514C1" w14:textId="77777777" w:rsidTr="00D63FDB">
        <w:tc>
          <w:tcPr>
            <w:tcW w:w="6068" w:type="dxa"/>
          </w:tcPr>
          <w:p w14:paraId="0D668616" w14:textId="77777777" w:rsidR="001B334A" w:rsidRPr="00685060" w:rsidRDefault="001B334A" w:rsidP="00D63FDB">
            <w:pPr>
              <w:pStyle w:val="FABodyCopy"/>
              <w:spacing w:before="76" w:after="76" w:line="240" w:lineRule="auto"/>
            </w:pPr>
            <w:r w:rsidRPr="00685060">
              <w:t xml:space="preserve">Security alarm  </w:t>
            </w:r>
          </w:p>
        </w:tc>
        <w:tc>
          <w:tcPr>
            <w:tcW w:w="990" w:type="dxa"/>
          </w:tcPr>
          <w:p w14:paraId="3132B3B0" w14:textId="77777777" w:rsidR="001B334A" w:rsidRPr="00685060" w:rsidRDefault="001B334A" w:rsidP="00D63FDB">
            <w:pPr>
              <w:pStyle w:val="S-O-P"/>
              <w:spacing w:before="76" w:after="76" w:line="240" w:lineRule="auto"/>
            </w:pPr>
            <w:r w:rsidRPr="00685060">
              <w:t>S</w:t>
            </w:r>
          </w:p>
        </w:tc>
        <w:tc>
          <w:tcPr>
            <w:tcW w:w="990" w:type="dxa"/>
          </w:tcPr>
          <w:p w14:paraId="01243B89" w14:textId="77777777" w:rsidR="001B334A" w:rsidRPr="00685060" w:rsidRDefault="001B334A" w:rsidP="00D63FDB">
            <w:pPr>
              <w:pStyle w:val="S-O-P"/>
              <w:spacing w:before="76" w:after="76" w:line="240" w:lineRule="auto"/>
            </w:pPr>
            <w:r w:rsidRPr="00685060">
              <w:t>S</w:t>
            </w:r>
          </w:p>
        </w:tc>
        <w:tc>
          <w:tcPr>
            <w:tcW w:w="989" w:type="dxa"/>
          </w:tcPr>
          <w:p w14:paraId="660CAD04" w14:textId="77777777" w:rsidR="001B334A" w:rsidRPr="00685060" w:rsidRDefault="001B334A" w:rsidP="00D63FDB">
            <w:pPr>
              <w:pStyle w:val="S-O-P"/>
              <w:spacing w:before="76" w:after="76" w:line="240" w:lineRule="auto"/>
            </w:pPr>
            <w:r w:rsidRPr="00685060">
              <w:t>S</w:t>
            </w:r>
          </w:p>
        </w:tc>
        <w:tc>
          <w:tcPr>
            <w:tcW w:w="1043" w:type="dxa"/>
          </w:tcPr>
          <w:p w14:paraId="0F565FC7" w14:textId="77777777" w:rsidR="001B334A" w:rsidRPr="00685060" w:rsidRDefault="001B334A" w:rsidP="00D63FDB">
            <w:pPr>
              <w:pStyle w:val="S-O-P"/>
              <w:spacing w:before="76" w:after="76" w:line="240" w:lineRule="auto"/>
            </w:pPr>
            <w:r w:rsidRPr="00685060">
              <w:t>S</w:t>
            </w:r>
          </w:p>
        </w:tc>
      </w:tr>
      <w:tr w:rsidR="001B334A" w:rsidRPr="00685060" w14:paraId="41F00B23" w14:textId="77777777" w:rsidTr="00D63FDB">
        <w:tc>
          <w:tcPr>
            <w:tcW w:w="6068" w:type="dxa"/>
          </w:tcPr>
          <w:p w14:paraId="7B1A2A8B" w14:textId="77777777" w:rsidR="001B334A" w:rsidRPr="00685060" w:rsidRDefault="001B334A" w:rsidP="00D63FDB">
            <w:pPr>
              <w:pStyle w:val="FABodyCopy"/>
              <w:spacing w:before="76" w:after="76" w:line="240" w:lineRule="auto"/>
            </w:pPr>
            <w:r w:rsidRPr="00685060">
              <w:t>Third-row lockout</w:t>
            </w:r>
          </w:p>
        </w:tc>
        <w:tc>
          <w:tcPr>
            <w:tcW w:w="990" w:type="dxa"/>
          </w:tcPr>
          <w:p w14:paraId="35DF0F35" w14:textId="77777777" w:rsidR="001B334A" w:rsidRPr="00685060" w:rsidRDefault="001B334A" w:rsidP="00D63FDB">
            <w:pPr>
              <w:pStyle w:val="S-O-P"/>
              <w:spacing w:before="76" w:after="76" w:line="240" w:lineRule="auto"/>
            </w:pPr>
            <w:r w:rsidRPr="00685060">
              <w:t>S</w:t>
            </w:r>
          </w:p>
        </w:tc>
        <w:tc>
          <w:tcPr>
            <w:tcW w:w="990" w:type="dxa"/>
          </w:tcPr>
          <w:p w14:paraId="49572FB5" w14:textId="77777777" w:rsidR="001B334A" w:rsidRPr="00685060" w:rsidRDefault="001B334A" w:rsidP="00D63FDB">
            <w:pPr>
              <w:pStyle w:val="S-O-P"/>
              <w:spacing w:before="76" w:after="76" w:line="240" w:lineRule="auto"/>
            </w:pPr>
            <w:r w:rsidRPr="00685060">
              <w:t>S</w:t>
            </w:r>
          </w:p>
        </w:tc>
        <w:tc>
          <w:tcPr>
            <w:tcW w:w="989" w:type="dxa"/>
          </w:tcPr>
          <w:p w14:paraId="30CE0939" w14:textId="77777777" w:rsidR="001B334A" w:rsidRPr="00685060" w:rsidRDefault="001B334A" w:rsidP="00D63FDB">
            <w:pPr>
              <w:pStyle w:val="S-O-P"/>
              <w:spacing w:before="76" w:after="76" w:line="240" w:lineRule="auto"/>
            </w:pPr>
            <w:r w:rsidRPr="00685060">
              <w:t>S</w:t>
            </w:r>
          </w:p>
        </w:tc>
        <w:tc>
          <w:tcPr>
            <w:tcW w:w="1043" w:type="dxa"/>
          </w:tcPr>
          <w:p w14:paraId="6B449AB5" w14:textId="77777777" w:rsidR="001B334A" w:rsidRPr="00685060" w:rsidRDefault="001B334A" w:rsidP="00D63FDB">
            <w:pPr>
              <w:pStyle w:val="S-O-P"/>
              <w:spacing w:before="76" w:after="76" w:line="240" w:lineRule="auto"/>
            </w:pPr>
            <w:r w:rsidRPr="00685060">
              <w:t>S</w:t>
            </w:r>
          </w:p>
        </w:tc>
      </w:tr>
      <w:tr w:rsidR="001B334A" w:rsidRPr="00685060" w14:paraId="7AC48B1D" w14:textId="77777777" w:rsidTr="00D63FDB">
        <w:tc>
          <w:tcPr>
            <w:tcW w:w="6068" w:type="dxa"/>
          </w:tcPr>
          <w:p w14:paraId="30E82172" w14:textId="77777777" w:rsidR="001B334A" w:rsidRPr="00685060" w:rsidRDefault="001B334A" w:rsidP="00D63FDB">
            <w:pPr>
              <w:pStyle w:val="FABodyCopy"/>
              <w:spacing w:before="76" w:after="76" w:line="240" w:lineRule="auto"/>
            </w:pPr>
            <w:r w:rsidRPr="00685060">
              <w:t xml:space="preserve">Tire-pressure monitoring system </w:t>
            </w:r>
          </w:p>
        </w:tc>
        <w:tc>
          <w:tcPr>
            <w:tcW w:w="990" w:type="dxa"/>
          </w:tcPr>
          <w:p w14:paraId="5457E330" w14:textId="77777777" w:rsidR="001B334A" w:rsidRPr="00685060" w:rsidRDefault="001B334A" w:rsidP="00D63FDB">
            <w:pPr>
              <w:pStyle w:val="S-O-P"/>
              <w:spacing w:before="76" w:after="76" w:line="240" w:lineRule="auto"/>
            </w:pPr>
            <w:r w:rsidRPr="00685060">
              <w:t>S</w:t>
            </w:r>
          </w:p>
        </w:tc>
        <w:tc>
          <w:tcPr>
            <w:tcW w:w="990" w:type="dxa"/>
          </w:tcPr>
          <w:p w14:paraId="4AB37AEF" w14:textId="77777777" w:rsidR="001B334A" w:rsidRPr="00685060" w:rsidRDefault="001B334A" w:rsidP="00D63FDB">
            <w:pPr>
              <w:pStyle w:val="S-O-P"/>
              <w:spacing w:before="76" w:after="76" w:line="240" w:lineRule="auto"/>
            </w:pPr>
            <w:r w:rsidRPr="00685060">
              <w:t>S</w:t>
            </w:r>
          </w:p>
        </w:tc>
        <w:tc>
          <w:tcPr>
            <w:tcW w:w="989" w:type="dxa"/>
          </w:tcPr>
          <w:p w14:paraId="627FFC23" w14:textId="77777777" w:rsidR="001B334A" w:rsidRPr="00685060" w:rsidRDefault="001B334A" w:rsidP="00D63FDB">
            <w:pPr>
              <w:pStyle w:val="S-O-P"/>
              <w:spacing w:before="76" w:after="76" w:line="240" w:lineRule="auto"/>
            </w:pPr>
            <w:r w:rsidRPr="00685060">
              <w:t>S</w:t>
            </w:r>
          </w:p>
        </w:tc>
        <w:tc>
          <w:tcPr>
            <w:tcW w:w="1043" w:type="dxa"/>
          </w:tcPr>
          <w:p w14:paraId="62F8B855" w14:textId="77777777" w:rsidR="001B334A" w:rsidRPr="00685060" w:rsidRDefault="001B334A" w:rsidP="00D63FDB">
            <w:pPr>
              <w:pStyle w:val="S-O-P"/>
              <w:spacing w:before="76" w:after="76" w:line="240" w:lineRule="auto"/>
            </w:pPr>
            <w:r w:rsidRPr="00685060">
              <w:t>S</w:t>
            </w:r>
          </w:p>
        </w:tc>
      </w:tr>
      <w:tr w:rsidR="001B334A" w:rsidRPr="00685060" w14:paraId="26EB89FF" w14:textId="77777777" w:rsidTr="00D63FDB">
        <w:tc>
          <w:tcPr>
            <w:tcW w:w="6068" w:type="dxa"/>
          </w:tcPr>
          <w:p w14:paraId="6119C980" w14:textId="77777777" w:rsidR="001B334A" w:rsidRPr="00685060" w:rsidRDefault="001B334A" w:rsidP="00D63FDB">
            <w:pPr>
              <w:pStyle w:val="FABodyCopy"/>
              <w:spacing w:before="76" w:after="76" w:line="240" w:lineRule="auto"/>
            </w:pPr>
            <w:r w:rsidRPr="00685060">
              <w:t>KeySense (packaged with Uconnect Theater Family Group)</w:t>
            </w:r>
          </w:p>
        </w:tc>
        <w:tc>
          <w:tcPr>
            <w:tcW w:w="990" w:type="dxa"/>
          </w:tcPr>
          <w:p w14:paraId="355417FB" w14:textId="77777777" w:rsidR="001B334A" w:rsidRPr="00685060" w:rsidRDefault="001B334A" w:rsidP="00D63FDB">
            <w:pPr>
              <w:pStyle w:val="S-O-P"/>
              <w:spacing w:before="76" w:after="76" w:line="240" w:lineRule="auto"/>
            </w:pPr>
            <w:r>
              <w:t>NA</w:t>
            </w:r>
          </w:p>
        </w:tc>
        <w:tc>
          <w:tcPr>
            <w:tcW w:w="990" w:type="dxa"/>
          </w:tcPr>
          <w:p w14:paraId="7628C1E9" w14:textId="77777777" w:rsidR="001B334A" w:rsidRPr="00685060" w:rsidRDefault="001B334A" w:rsidP="00D63FDB">
            <w:pPr>
              <w:pStyle w:val="S-O-P"/>
              <w:spacing w:before="76" w:after="76" w:line="240" w:lineRule="auto"/>
            </w:pPr>
            <w:r w:rsidRPr="00685060">
              <w:t>P</w:t>
            </w:r>
          </w:p>
        </w:tc>
        <w:tc>
          <w:tcPr>
            <w:tcW w:w="989" w:type="dxa"/>
          </w:tcPr>
          <w:p w14:paraId="14A3FDA9" w14:textId="77777777" w:rsidR="001B334A" w:rsidRPr="00685060" w:rsidRDefault="001B334A" w:rsidP="00D63FDB">
            <w:pPr>
              <w:pStyle w:val="S-O-P"/>
              <w:spacing w:before="76" w:after="76" w:line="240" w:lineRule="auto"/>
            </w:pPr>
            <w:r w:rsidRPr="00685060">
              <w:t>P</w:t>
            </w:r>
          </w:p>
        </w:tc>
        <w:tc>
          <w:tcPr>
            <w:tcW w:w="1043" w:type="dxa"/>
          </w:tcPr>
          <w:p w14:paraId="7246F32A" w14:textId="77777777" w:rsidR="001B334A" w:rsidRPr="00685060" w:rsidRDefault="001B334A" w:rsidP="00D63FDB">
            <w:pPr>
              <w:pStyle w:val="S-O-P"/>
              <w:spacing w:before="76" w:after="76" w:line="240" w:lineRule="auto"/>
            </w:pPr>
            <w:r w:rsidRPr="00685060">
              <w:t>S</w:t>
            </w:r>
          </w:p>
        </w:tc>
      </w:tr>
      <w:tr w:rsidR="001B334A" w:rsidRPr="00685060" w14:paraId="3BC5EA21" w14:textId="77777777" w:rsidTr="00D63FDB">
        <w:tc>
          <w:tcPr>
            <w:tcW w:w="6068" w:type="dxa"/>
          </w:tcPr>
          <w:p w14:paraId="3519B94E" w14:textId="77777777" w:rsidR="001B334A" w:rsidRPr="00685060" w:rsidRDefault="001B334A" w:rsidP="00D63FDB">
            <w:pPr>
              <w:pStyle w:val="FABodyCopy"/>
              <w:spacing w:before="76" w:after="76" w:line="240" w:lineRule="auto"/>
            </w:pPr>
            <w:r w:rsidRPr="00685060">
              <w:t xml:space="preserve">ParkSense </w:t>
            </w:r>
            <w:r>
              <w:t>f</w:t>
            </w:r>
            <w:r w:rsidRPr="00685060">
              <w:t>ront</w:t>
            </w:r>
            <w:r>
              <w:t xml:space="preserve"> and r</w:t>
            </w:r>
            <w:r w:rsidRPr="0044266B">
              <w:t xml:space="preserve">ear </w:t>
            </w:r>
            <w:r>
              <w:t>p</w:t>
            </w:r>
            <w:r w:rsidRPr="00685060">
              <w:t xml:space="preserve">ark </w:t>
            </w:r>
            <w:r>
              <w:t>a</w:t>
            </w:r>
            <w:r w:rsidRPr="00685060">
              <w:t xml:space="preserve">ssist with </w:t>
            </w:r>
            <w:r>
              <w:t>s</w:t>
            </w:r>
            <w:r w:rsidRPr="00685060">
              <w:t>top</w:t>
            </w:r>
          </w:p>
        </w:tc>
        <w:tc>
          <w:tcPr>
            <w:tcW w:w="990" w:type="dxa"/>
          </w:tcPr>
          <w:p w14:paraId="36E6AB9F" w14:textId="77777777" w:rsidR="001B334A" w:rsidRPr="00685060" w:rsidRDefault="001B334A" w:rsidP="00D63FDB">
            <w:pPr>
              <w:pStyle w:val="S-O-P"/>
              <w:spacing w:before="76" w:after="76" w:line="240" w:lineRule="auto"/>
            </w:pPr>
            <w:r>
              <w:t>NA</w:t>
            </w:r>
          </w:p>
        </w:tc>
        <w:tc>
          <w:tcPr>
            <w:tcW w:w="990" w:type="dxa"/>
          </w:tcPr>
          <w:p w14:paraId="4A52B4C6" w14:textId="77777777" w:rsidR="001B334A" w:rsidRPr="0078217F" w:rsidRDefault="001B334A" w:rsidP="00D63FDB">
            <w:pPr>
              <w:pStyle w:val="S-O-P"/>
              <w:spacing w:before="76" w:after="76" w:line="240" w:lineRule="auto"/>
            </w:pPr>
            <w:r w:rsidRPr="0078217F">
              <w:t>P</w:t>
            </w:r>
          </w:p>
        </w:tc>
        <w:tc>
          <w:tcPr>
            <w:tcW w:w="989" w:type="dxa"/>
          </w:tcPr>
          <w:p w14:paraId="61EDEABE" w14:textId="77777777" w:rsidR="001B334A" w:rsidRPr="0078217F" w:rsidRDefault="001B334A" w:rsidP="00D63FDB">
            <w:pPr>
              <w:pStyle w:val="S-O-P"/>
              <w:spacing w:before="76" w:after="76" w:line="240" w:lineRule="auto"/>
            </w:pPr>
            <w:r w:rsidRPr="0078217F">
              <w:t>P</w:t>
            </w:r>
          </w:p>
        </w:tc>
        <w:tc>
          <w:tcPr>
            <w:tcW w:w="1043" w:type="dxa"/>
          </w:tcPr>
          <w:p w14:paraId="7F535A8E" w14:textId="77777777" w:rsidR="001B334A" w:rsidRPr="00685060" w:rsidRDefault="001B334A" w:rsidP="00D63FDB">
            <w:pPr>
              <w:pStyle w:val="S-O-P"/>
              <w:spacing w:before="76" w:after="76" w:line="240" w:lineRule="auto"/>
            </w:pPr>
            <w:r w:rsidRPr="00685060">
              <w:t>S</w:t>
            </w:r>
          </w:p>
        </w:tc>
      </w:tr>
      <w:tr w:rsidR="001B334A" w:rsidRPr="00685060" w14:paraId="2FEA3281" w14:textId="77777777" w:rsidTr="00D63FDB">
        <w:tc>
          <w:tcPr>
            <w:tcW w:w="6068" w:type="dxa"/>
          </w:tcPr>
          <w:p w14:paraId="32B3C73C" w14:textId="77777777" w:rsidR="001B334A" w:rsidRPr="00685060" w:rsidRDefault="001B334A" w:rsidP="00D63FDB">
            <w:pPr>
              <w:pStyle w:val="FABodyCopy"/>
              <w:spacing w:before="76" w:after="76" w:line="240" w:lineRule="auto"/>
            </w:pPr>
            <w:r w:rsidRPr="00685060">
              <w:t xml:space="preserve">ParkSense </w:t>
            </w:r>
            <w:r>
              <w:t>p</w:t>
            </w:r>
            <w:r w:rsidRPr="00685060">
              <w:t>arallel/</w:t>
            </w:r>
            <w:r>
              <w:t>p</w:t>
            </w:r>
            <w:r w:rsidRPr="00685060">
              <w:t xml:space="preserve">erpendicular </w:t>
            </w:r>
            <w:r>
              <w:t>p</w:t>
            </w:r>
            <w:r w:rsidRPr="00685060">
              <w:t xml:space="preserve">ark </w:t>
            </w:r>
            <w:r>
              <w:t>a</w:t>
            </w:r>
            <w:r w:rsidRPr="00685060">
              <w:t>ssist</w:t>
            </w:r>
          </w:p>
        </w:tc>
        <w:tc>
          <w:tcPr>
            <w:tcW w:w="990" w:type="dxa"/>
          </w:tcPr>
          <w:p w14:paraId="35EF1B12" w14:textId="77777777" w:rsidR="001B334A" w:rsidRPr="00685060" w:rsidRDefault="001B334A" w:rsidP="00D63FDB">
            <w:pPr>
              <w:pStyle w:val="S-O-P"/>
              <w:spacing w:before="76" w:after="76" w:line="240" w:lineRule="auto"/>
            </w:pPr>
            <w:r>
              <w:t>NA</w:t>
            </w:r>
          </w:p>
        </w:tc>
        <w:tc>
          <w:tcPr>
            <w:tcW w:w="990" w:type="dxa"/>
          </w:tcPr>
          <w:p w14:paraId="30EE45F3" w14:textId="77777777" w:rsidR="001B334A" w:rsidRPr="0078217F" w:rsidRDefault="001B334A" w:rsidP="00D63FDB">
            <w:pPr>
              <w:pStyle w:val="S-O-P"/>
              <w:spacing w:before="76" w:after="76" w:line="240" w:lineRule="auto"/>
            </w:pPr>
            <w:r w:rsidRPr="0078217F">
              <w:t>P</w:t>
            </w:r>
          </w:p>
        </w:tc>
        <w:tc>
          <w:tcPr>
            <w:tcW w:w="989" w:type="dxa"/>
          </w:tcPr>
          <w:p w14:paraId="3FFE4EE6" w14:textId="77777777" w:rsidR="001B334A" w:rsidRPr="0078217F" w:rsidRDefault="001B334A" w:rsidP="00D63FDB">
            <w:pPr>
              <w:pStyle w:val="S-O-P"/>
              <w:spacing w:before="76" w:after="76" w:line="240" w:lineRule="auto"/>
            </w:pPr>
            <w:r w:rsidRPr="0078217F">
              <w:t>P</w:t>
            </w:r>
          </w:p>
        </w:tc>
        <w:tc>
          <w:tcPr>
            <w:tcW w:w="1043" w:type="dxa"/>
          </w:tcPr>
          <w:p w14:paraId="1A259C4F" w14:textId="77777777" w:rsidR="001B334A" w:rsidRPr="00685060" w:rsidRDefault="001B334A" w:rsidP="00D63FDB">
            <w:pPr>
              <w:pStyle w:val="S-O-P"/>
              <w:spacing w:before="76" w:after="76" w:line="240" w:lineRule="auto"/>
            </w:pPr>
            <w:r w:rsidRPr="00685060">
              <w:t>S</w:t>
            </w:r>
          </w:p>
        </w:tc>
      </w:tr>
      <w:tr w:rsidR="001B334A" w:rsidRPr="00685060" w14:paraId="181F1B13" w14:textId="77777777" w:rsidTr="00D63FDB">
        <w:tc>
          <w:tcPr>
            <w:tcW w:w="6068" w:type="dxa"/>
          </w:tcPr>
          <w:p w14:paraId="46A0545B" w14:textId="77777777" w:rsidR="001B334A" w:rsidRPr="00685060" w:rsidRDefault="001B334A" w:rsidP="00D63FDB">
            <w:pPr>
              <w:pStyle w:val="FABodyCopy"/>
              <w:spacing w:before="76" w:after="76" w:line="240" w:lineRule="auto"/>
            </w:pPr>
            <w:r w:rsidRPr="00685060">
              <w:t xml:space="preserve">Trailer-sway control* </w:t>
            </w:r>
          </w:p>
        </w:tc>
        <w:tc>
          <w:tcPr>
            <w:tcW w:w="990" w:type="dxa"/>
          </w:tcPr>
          <w:p w14:paraId="0FD10A91" w14:textId="77777777" w:rsidR="001B334A" w:rsidRPr="00685060" w:rsidRDefault="001B334A" w:rsidP="00D63FDB">
            <w:pPr>
              <w:pStyle w:val="S-O-P"/>
              <w:spacing w:before="76" w:after="76" w:line="240" w:lineRule="auto"/>
            </w:pPr>
            <w:r>
              <w:t>NA</w:t>
            </w:r>
          </w:p>
        </w:tc>
        <w:tc>
          <w:tcPr>
            <w:tcW w:w="990" w:type="dxa"/>
          </w:tcPr>
          <w:p w14:paraId="618F188B" w14:textId="77777777" w:rsidR="001B334A" w:rsidRPr="0078217F" w:rsidRDefault="001B334A" w:rsidP="00D63FDB">
            <w:pPr>
              <w:pStyle w:val="S-O-P"/>
              <w:spacing w:before="76" w:after="76" w:line="240" w:lineRule="auto"/>
            </w:pPr>
            <w:r w:rsidRPr="0078217F">
              <w:t>NA</w:t>
            </w:r>
          </w:p>
        </w:tc>
        <w:tc>
          <w:tcPr>
            <w:tcW w:w="989" w:type="dxa"/>
          </w:tcPr>
          <w:p w14:paraId="49AD6B5B" w14:textId="77777777" w:rsidR="001B334A" w:rsidRPr="0078217F" w:rsidRDefault="001B334A" w:rsidP="00D63FDB">
            <w:pPr>
              <w:pStyle w:val="S-O-P"/>
              <w:spacing w:before="76" w:after="76" w:line="240" w:lineRule="auto"/>
            </w:pPr>
            <w:r w:rsidRPr="0078217F">
              <w:t>P</w:t>
            </w:r>
          </w:p>
        </w:tc>
        <w:tc>
          <w:tcPr>
            <w:tcW w:w="1043" w:type="dxa"/>
          </w:tcPr>
          <w:p w14:paraId="1CFC5A40" w14:textId="77777777" w:rsidR="001B334A" w:rsidRPr="00685060" w:rsidRDefault="001B334A" w:rsidP="00D63FDB">
            <w:pPr>
              <w:pStyle w:val="S-O-P"/>
              <w:spacing w:before="76" w:after="76" w:line="240" w:lineRule="auto"/>
            </w:pPr>
            <w:r>
              <w:t>S</w:t>
            </w:r>
          </w:p>
        </w:tc>
      </w:tr>
    </w:tbl>
    <w:p w14:paraId="7C5E68DD" w14:textId="77777777" w:rsidR="001B334A" w:rsidRDefault="001B334A" w:rsidP="001B334A">
      <w:pPr>
        <w:pStyle w:val="Heading3"/>
      </w:pPr>
      <w:r w:rsidRPr="00685060">
        <w:t>PACKAGES / EQUIPMENT GROUPS</w:t>
      </w:r>
    </w:p>
    <w:tbl>
      <w:tblPr>
        <w:tblStyle w:val="FATABLESTYLE"/>
        <w:tblW w:w="5000" w:type="pct"/>
        <w:tblLook w:val="0020" w:firstRow="1" w:lastRow="0" w:firstColumn="0" w:lastColumn="0" w:noHBand="0" w:noVBand="0"/>
      </w:tblPr>
      <w:tblGrid>
        <w:gridCol w:w="6068"/>
        <w:gridCol w:w="990"/>
        <w:gridCol w:w="990"/>
        <w:gridCol w:w="989"/>
        <w:gridCol w:w="1043"/>
      </w:tblGrid>
      <w:tr w:rsidR="001B334A" w:rsidRPr="00685060" w14:paraId="58868F42" w14:textId="77777777" w:rsidTr="00D63FDB">
        <w:trPr>
          <w:tblHeader/>
        </w:trPr>
        <w:tc>
          <w:tcPr>
            <w:tcW w:w="6068" w:type="dxa"/>
            <w:vAlign w:val="bottom"/>
          </w:tcPr>
          <w:p w14:paraId="4CE9D2A2" w14:textId="77777777" w:rsidR="001B334A" w:rsidRPr="00685060" w:rsidRDefault="001B334A" w:rsidP="00D63FDB">
            <w:pPr>
              <w:pStyle w:val="ModelSubhead"/>
              <w:jc w:val="left"/>
            </w:pPr>
            <w:r w:rsidRPr="00685060">
              <w:t>PACKAGES / EQUIPMENT GROUPS</w:t>
            </w:r>
          </w:p>
        </w:tc>
        <w:tc>
          <w:tcPr>
            <w:tcW w:w="990" w:type="dxa"/>
            <w:vAlign w:val="bottom"/>
          </w:tcPr>
          <w:p w14:paraId="41425D81" w14:textId="77777777" w:rsidR="001B334A" w:rsidRPr="00685060" w:rsidRDefault="001B334A" w:rsidP="00D63FDB">
            <w:pPr>
              <w:pStyle w:val="ModelSubhead"/>
            </w:pPr>
            <w:r w:rsidRPr="00685060">
              <w:t>Pacifica Touring</w:t>
            </w:r>
            <w:r>
              <w:t>*</w:t>
            </w:r>
          </w:p>
        </w:tc>
        <w:tc>
          <w:tcPr>
            <w:tcW w:w="990" w:type="dxa"/>
            <w:vAlign w:val="bottom"/>
          </w:tcPr>
          <w:p w14:paraId="2A09F0BC" w14:textId="77777777" w:rsidR="001B334A" w:rsidRPr="00685060" w:rsidRDefault="001B334A" w:rsidP="00D63FDB">
            <w:pPr>
              <w:pStyle w:val="ModelSubhead"/>
            </w:pPr>
            <w:r w:rsidRPr="00685060">
              <w:t>Pacifica Touring L</w:t>
            </w:r>
          </w:p>
        </w:tc>
        <w:tc>
          <w:tcPr>
            <w:tcW w:w="989" w:type="dxa"/>
            <w:vAlign w:val="bottom"/>
          </w:tcPr>
          <w:p w14:paraId="5A653217" w14:textId="77777777" w:rsidR="001B334A" w:rsidRPr="00685060" w:rsidRDefault="001B334A" w:rsidP="00D63FDB">
            <w:pPr>
              <w:pStyle w:val="ModelSubhead"/>
            </w:pPr>
            <w:r w:rsidRPr="00685060">
              <w:t>Pacifica</w:t>
            </w:r>
            <w:r>
              <w:br/>
            </w:r>
            <w:r w:rsidRPr="00685060">
              <w:t>Limited</w:t>
            </w:r>
          </w:p>
        </w:tc>
        <w:tc>
          <w:tcPr>
            <w:tcW w:w="1043" w:type="dxa"/>
            <w:vAlign w:val="bottom"/>
          </w:tcPr>
          <w:p w14:paraId="773F755E" w14:textId="77777777" w:rsidR="001B334A" w:rsidRPr="00685060" w:rsidRDefault="001B334A" w:rsidP="00D63FDB">
            <w:pPr>
              <w:pStyle w:val="ModelSubhead"/>
            </w:pPr>
            <w:r w:rsidRPr="00685060">
              <w:t>Pacifica</w:t>
            </w:r>
            <w:r>
              <w:br/>
            </w:r>
            <w:r w:rsidRPr="00685060">
              <w:t>Pinnacle</w:t>
            </w:r>
          </w:p>
        </w:tc>
      </w:tr>
      <w:tr w:rsidR="001B334A" w:rsidRPr="00685060" w14:paraId="61582242" w14:textId="77777777" w:rsidTr="00D63FDB">
        <w:tc>
          <w:tcPr>
            <w:tcW w:w="6068" w:type="dxa"/>
          </w:tcPr>
          <w:p w14:paraId="3D32B769" w14:textId="05D9BB3E" w:rsidR="001B334A" w:rsidRPr="00685060" w:rsidRDefault="001B334A" w:rsidP="00D63FDB">
            <w:pPr>
              <w:pStyle w:val="FABodyCopy"/>
            </w:pPr>
            <w:r w:rsidRPr="001B334A">
              <w:rPr>
                <w:b/>
                <w:bCs/>
              </w:rPr>
              <w:t>Uconnect Theater Family Group —</w:t>
            </w:r>
            <w:r w:rsidRPr="00685060">
              <w:t xml:space="preserve"> Touring L: includes Uconnect Theater with wireless streaming, 10.1-in. seatback touchscreens, Amazon Fire TV for Auto,13 children/adult games, 115-volt auxiliary power outlet, , video remote controls, HDMI inputs, third-row USB charge port, USB ports, Blu-ray/DVD player*, 220-amp alternator, KeySense, FamCAM interior camera, Stow ’n Vac*, hands-free sliding doors and liftgate, heated second-row seats*</w:t>
            </w:r>
            <w:r>
              <w:t>,</w:t>
            </w:r>
            <w:r w:rsidRPr="00685060">
              <w:t xml:space="preserve"> second-row one-touch windows</w:t>
            </w:r>
            <w:r>
              <w:t xml:space="preserve">, eight-passenger seating* (FWD only), power passenger seat, Alpine </w:t>
            </w:r>
            <w:r w:rsidR="00920AA6">
              <w:br/>
            </w:r>
            <w:r>
              <w:t xml:space="preserve">13-speaker audio, </w:t>
            </w:r>
            <w:r w:rsidRPr="00685060">
              <w:t>Uconne</w:t>
            </w:r>
            <w:r>
              <w:t>ct 5 NAV with 10.1-in. display, which</w:t>
            </w:r>
            <w:r w:rsidRPr="00685060">
              <w:t xml:space="preserve"> includes 10.1-in. touchscreen, AM/FM, AUX/USB, integrated voice command with Bluetooth, voice text reply, wireless Android Auto, wireless Apple CarPlay, HD radio, navigation, SiriusXM Guardian, SiriusXM Traffic and SiriusXM Travel Link, TomTom Navigation, Amazon Alexa compatibility, Sirius XM 360L with Pandora, Maps OTA, Firmware OTA and dual phone connectivity</w:t>
            </w:r>
          </w:p>
        </w:tc>
        <w:tc>
          <w:tcPr>
            <w:tcW w:w="990" w:type="dxa"/>
          </w:tcPr>
          <w:p w14:paraId="5DB30837" w14:textId="77777777" w:rsidR="001B334A" w:rsidRPr="00685060" w:rsidRDefault="001B334A" w:rsidP="00D63FDB">
            <w:pPr>
              <w:pStyle w:val="S-O-P"/>
            </w:pPr>
            <w:r>
              <w:t>NA</w:t>
            </w:r>
          </w:p>
        </w:tc>
        <w:tc>
          <w:tcPr>
            <w:tcW w:w="990" w:type="dxa"/>
          </w:tcPr>
          <w:p w14:paraId="384F145A" w14:textId="77777777" w:rsidR="001B334A" w:rsidRPr="00685060" w:rsidRDefault="001B334A" w:rsidP="00D63FDB">
            <w:pPr>
              <w:pStyle w:val="S-O-P"/>
            </w:pPr>
            <w:r>
              <w:t>P</w:t>
            </w:r>
          </w:p>
        </w:tc>
        <w:tc>
          <w:tcPr>
            <w:tcW w:w="989" w:type="dxa"/>
          </w:tcPr>
          <w:p w14:paraId="4CCC8986" w14:textId="77777777" w:rsidR="001B334A" w:rsidRPr="00685060" w:rsidRDefault="001B334A" w:rsidP="00D63FDB">
            <w:pPr>
              <w:pStyle w:val="S-O-P"/>
            </w:pPr>
            <w:r>
              <w:t>NA</w:t>
            </w:r>
          </w:p>
        </w:tc>
        <w:tc>
          <w:tcPr>
            <w:tcW w:w="1043" w:type="dxa"/>
          </w:tcPr>
          <w:p w14:paraId="5DC4C8CC" w14:textId="77777777" w:rsidR="001B334A" w:rsidRPr="00685060" w:rsidRDefault="001B334A" w:rsidP="00D63FDB">
            <w:pPr>
              <w:pStyle w:val="S-O-P"/>
            </w:pPr>
            <w:r>
              <w:t>NA</w:t>
            </w:r>
          </w:p>
        </w:tc>
      </w:tr>
      <w:tr w:rsidR="001B334A" w:rsidRPr="00685060" w14:paraId="135CC87B" w14:textId="77777777" w:rsidTr="00D63FDB">
        <w:tc>
          <w:tcPr>
            <w:tcW w:w="6068" w:type="dxa"/>
          </w:tcPr>
          <w:p w14:paraId="0D272A40" w14:textId="77777777" w:rsidR="001B334A" w:rsidRPr="00685060" w:rsidRDefault="001B334A" w:rsidP="00D63FDB">
            <w:pPr>
              <w:pStyle w:val="FABodyCopy"/>
            </w:pPr>
            <w:r w:rsidRPr="001B334A">
              <w:rPr>
                <w:b/>
                <w:bCs/>
              </w:rPr>
              <w:t>Uconnect Theater Family Group —</w:t>
            </w:r>
            <w:r w:rsidRPr="00685060">
              <w:t xml:space="preserve"> Limited: includes Uconnect Theater with wireless streaming, 10.1-in. seatback touchscreens, Amazon Fire TV for Auto, 13 children/adult games, 115-volt auxiliary power outlet, video remote controls, HDMI inputs, third-row USB charge port, USB ports, Blu-ray/DVD player*, 220-amp alternator, KeySense and FamCAM interior camera</w:t>
            </w:r>
          </w:p>
        </w:tc>
        <w:tc>
          <w:tcPr>
            <w:tcW w:w="990" w:type="dxa"/>
          </w:tcPr>
          <w:p w14:paraId="328C9EC9" w14:textId="77777777" w:rsidR="001B334A" w:rsidRPr="00D0209C" w:rsidRDefault="001B334A" w:rsidP="00D63FDB">
            <w:pPr>
              <w:pStyle w:val="S-O-P"/>
            </w:pPr>
            <w:r>
              <w:t>NA</w:t>
            </w:r>
          </w:p>
        </w:tc>
        <w:tc>
          <w:tcPr>
            <w:tcW w:w="990" w:type="dxa"/>
          </w:tcPr>
          <w:p w14:paraId="57B44E13" w14:textId="77777777" w:rsidR="001B334A" w:rsidRPr="00D0209C" w:rsidRDefault="001B334A" w:rsidP="00D63FDB">
            <w:pPr>
              <w:pStyle w:val="S-O-P"/>
            </w:pPr>
            <w:r>
              <w:t>NA</w:t>
            </w:r>
          </w:p>
        </w:tc>
        <w:tc>
          <w:tcPr>
            <w:tcW w:w="989" w:type="dxa"/>
          </w:tcPr>
          <w:p w14:paraId="3B240C90" w14:textId="77777777" w:rsidR="001B334A" w:rsidRPr="00D0209C" w:rsidRDefault="001B334A" w:rsidP="00D63FDB">
            <w:pPr>
              <w:pStyle w:val="S-O-P"/>
            </w:pPr>
            <w:r w:rsidRPr="00D0209C">
              <w:t>P</w:t>
            </w:r>
          </w:p>
        </w:tc>
        <w:tc>
          <w:tcPr>
            <w:tcW w:w="1043" w:type="dxa"/>
          </w:tcPr>
          <w:p w14:paraId="7102CC19" w14:textId="77777777" w:rsidR="001B334A" w:rsidRPr="00D0209C" w:rsidRDefault="001B334A" w:rsidP="00D63FDB">
            <w:pPr>
              <w:pStyle w:val="S-O-P"/>
            </w:pPr>
            <w:r>
              <w:t>NA</w:t>
            </w:r>
          </w:p>
        </w:tc>
      </w:tr>
      <w:tr w:rsidR="001B334A" w:rsidRPr="00685060" w14:paraId="6F5D97C0" w14:textId="77777777" w:rsidTr="00D63FDB">
        <w:tc>
          <w:tcPr>
            <w:tcW w:w="6068" w:type="dxa"/>
          </w:tcPr>
          <w:p w14:paraId="6983D1A6" w14:textId="77777777" w:rsidR="001B334A" w:rsidRPr="00685060" w:rsidRDefault="001B334A" w:rsidP="00D63FDB">
            <w:pPr>
              <w:pStyle w:val="FABodyCopy"/>
            </w:pPr>
            <w:r w:rsidRPr="001B334A">
              <w:rPr>
                <w:b/>
                <w:bCs/>
              </w:rPr>
              <w:t>Uconnect Theater Family Group —</w:t>
            </w:r>
            <w:r w:rsidRPr="00685060">
              <w:t xml:space="preserve"> Pinnacle: includes Uconnect Theater with wireless streaming, 10.1-in. seatback touchscreens, Amazon Fire TV for Auto, 13 children/adult games, 115-volt auxiliary power outlet, video remote controls, HDMI inputs, third-row USB charge port, USB ports, Blu-ray/DVD player, 220-amp alternator, KeySense and FamCAM interior camera</w:t>
            </w:r>
          </w:p>
        </w:tc>
        <w:tc>
          <w:tcPr>
            <w:tcW w:w="990" w:type="dxa"/>
          </w:tcPr>
          <w:p w14:paraId="010ECBA3" w14:textId="77777777" w:rsidR="001B334A" w:rsidRPr="00D0209C" w:rsidRDefault="001B334A" w:rsidP="00D63FDB">
            <w:pPr>
              <w:pStyle w:val="S-O-P"/>
            </w:pPr>
            <w:r>
              <w:t>NA</w:t>
            </w:r>
          </w:p>
        </w:tc>
        <w:tc>
          <w:tcPr>
            <w:tcW w:w="990" w:type="dxa"/>
          </w:tcPr>
          <w:p w14:paraId="2FA6E922" w14:textId="77777777" w:rsidR="001B334A" w:rsidRPr="00D0209C" w:rsidRDefault="001B334A" w:rsidP="00D63FDB">
            <w:pPr>
              <w:pStyle w:val="S-O-P"/>
            </w:pPr>
            <w:r>
              <w:t>NA</w:t>
            </w:r>
          </w:p>
        </w:tc>
        <w:tc>
          <w:tcPr>
            <w:tcW w:w="989" w:type="dxa"/>
          </w:tcPr>
          <w:p w14:paraId="314A8AAE" w14:textId="77777777" w:rsidR="001B334A" w:rsidRPr="00D0209C" w:rsidRDefault="001B334A" w:rsidP="00D63FDB">
            <w:pPr>
              <w:pStyle w:val="S-O-P"/>
            </w:pPr>
            <w:r>
              <w:t>NA</w:t>
            </w:r>
          </w:p>
        </w:tc>
        <w:tc>
          <w:tcPr>
            <w:tcW w:w="1043" w:type="dxa"/>
          </w:tcPr>
          <w:p w14:paraId="13B70593" w14:textId="77777777" w:rsidR="001B334A" w:rsidRPr="00D0209C" w:rsidRDefault="001B334A" w:rsidP="00D63FDB">
            <w:pPr>
              <w:pStyle w:val="S-O-P"/>
            </w:pPr>
            <w:r w:rsidRPr="00D0209C">
              <w:t>S</w:t>
            </w:r>
          </w:p>
        </w:tc>
      </w:tr>
      <w:tr w:rsidR="001B334A" w:rsidRPr="00685060" w14:paraId="47180D08" w14:textId="77777777" w:rsidTr="00D63FDB">
        <w:tc>
          <w:tcPr>
            <w:tcW w:w="6068" w:type="dxa"/>
          </w:tcPr>
          <w:p w14:paraId="7493A3E9" w14:textId="77777777" w:rsidR="001B334A" w:rsidRPr="00685060" w:rsidRDefault="001B334A" w:rsidP="00D63FDB">
            <w:pPr>
              <w:pStyle w:val="FABodyCopy"/>
            </w:pPr>
            <w:r w:rsidRPr="001B334A">
              <w:rPr>
                <w:b/>
                <w:bCs/>
              </w:rPr>
              <w:t>Safety Sphere Group —</w:t>
            </w:r>
            <w:r>
              <w:t xml:space="preserve"> Touring L:</w:t>
            </w:r>
            <w:r w:rsidRPr="00685060">
              <w:t xml:space="preserve"> includes ParkSense </w:t>
            </w:r>
            <w:r>
              <w:t>f</w:t>
            </w:r>
            <w:r w:rsidRPr="00685060">
              <w:t xml:space="preserve">ront </w:t>
            </w:r>
            <w:r>
              <w:t>p</w:t>
            </w:r>
            <w:r w:rsidRPr="00685060">
              <w:t xml:space="preserve">ark </w:t>
            </w:r>
            <w:r>
              <w:t>a</w:t>
            </w:r>
            <w:r w:rsidRPr="00685060">
              <w:t xml:space="preserve">ssist with </w:t>
            </w:r>
            <w:r>
              <w:t>s</w:t>
            </w:r>
            <w:r w:rsidRPr="00685060">
              <w:t xml:space="preserve">top, ParkSense </w:t>
            </w:r>
            <w:r>
              <w:t>p</w:t>
            </w:r>
            <w:r w:rsidRPr="00685060">
              <w:t>arallel/</w:t>
            </w:r>
            <w:r>
              <w:t>p</w:t>
            </w:r>
            <w:r w:rsidRPr="00685060">
              <w:t xml:space="preserve">erpendicular </w:t>
            </w:r>
            <w:r>
              <w:t>p</w:t>
            </w:r>
            <w:r w:rsidRPr="00685060">
              <w:t xml:space="preserve">ark </w:t>
            </w:r>
            <w:r>
              <w:t>a</w:t>
            </w:r>
            <w:r w:rsidRPr="00685060">
              <w:t>ssist, 360 Surround View Camera</w:t>
            </w:r>
          </w:p>
        </w:tc>
        <w:tc>
          <w:tcPr>
            <w:tcW w:w="990" w:type="dxa"/>
          </w:tcPr>
          <w:p w14:paraId="5F040D51" w14:textId="77777777" w:rsidR="001B334A" w:rsidRPr="00D0209C" w:rsidRDefault="001B334A" w:rsidP="00D63FDB">
            <w:pPr>
              <w:pStyle w:val="S-O-P"/>
            </w:pPr>
            <w:r>
              <w:t>NA</w:t>
            </w:r>
          </w:p>
        </w:tc>
        <w:tc>
          <w:tcPr>
            <w:tcW w:w="990" w:type="dxa"/>
          </w:tcPr>
          <w:p w14:paraId="397FB704" w14:textId="77777777" w:rsidR="001B334A" w:rsidRPr="00D0209C" w:rsidRDefault="001B334A" w:rsidP="00D63FDB">
            <w:pPr>
              <w:pStyle w:val="S-O-P"/>
            </w:pPr>
            <w:r w:rsidRPr="0078217F">
              <w:t>O</w:t>
            </w:r>
          </w:p>
        </w:tc>
        <w:tc>
          <w:tcPr>
            <w:tcW w:w="989" w:type="dxa"/>
          </w:tcPr>
          <w:p w14:paraId="739CDF14" w14:textId="77777777" w:rsidR="001B334A" w:rsidRPr="00D0209C" w:rsidRDefault="001B334A" w:rsidP="00D63FDB">
            <w:pPr>
              <w:pStyle w:val="S-O-P"/>
            </w:pPr>
            <w:r>
              <w:t>NA</w:t>
            </w:r>
          </w:p>
        </w:tc>
        <w:tc>
          <w:tcPr>
            <w:tcW w:w="1043" w:type="dxa"/>
          </w:tcPr>
          <w:p w14:paraId="6426FF2B" w14:textId="77777777" w:rsidR="001B334A" w:rsidRPr="00D0209C" w:rsidRDefault="001B334A" w:rsidP="00D63FDB">
            <w:pPr>
              <w:pStyle w:val="S-O-P"/>
            </w:pPr>
            <w:r>
              <w:t>NA</w:t>
            </w:r>
          </w:p>
        </w:tc>
      </w:tr>
      <w:tr w:rsidR="001B334A" w:rsidRPr="00685060" w14:paraId="0B5EBA23" w14:textId="77777777" w:rsidTr="00D63FDB">
        <w:tc>
          <w:tcPr>
            <w:tcW w:w="6068" w:type="dxa"/>
          </w:tcPr>
          <w:p w14:paraId="00B8C1C7" w14:textId="3607CADC" w:rsidR="001B334A" w:rsidRPr="00685060" w:rsidRDefault="001B334A" w:rsidP="00D63FDB">
            <w:pPr>
              <w:pStyle w:val="FABodyCopy"/>
            </w:pPr>
            <w:r w:rsidRPr="001B334A">
              <w:rPr>
                <w:b/>
                <w:bCs/>
              </w:rPr>
              <w:t>Premium &amp; Safety Sphere Group —</w:t>
            </w:r>
            <w:r w:rsidRPr="00685060">
              <w:t xml:space="preserve"> Limited: includes ParkSense </w:t>
            </w:r>
            <w:r>
              <w:t>f</w:t>
            </w:r>
            <w:r w:rsidRPr="00685060">
              <w:t xml:space="preserve">ront </w:t>
            </w:r>
            <w:r>
              <w:t>p</w:t>
            </w:r>
            <w:r w:rsidRPr="00685060">
              <w:t xml:space="preserve">ark </w:t>
            </w:r>
            <w:r>
              <w:t>a</w:t>
            </w:r>
            <w:r w:rsidRPr="00685060">
              <w:t xml:space="preserve">ssist with </w:t>
            </w:r>
            <w:r>
              <w:t>s</w:t>
            </w:r>
            <w:r w:rsidRPr="00685060">
              <w:t xml:space="preserve">top, ParkSense </w:t>
            </w:r>
            <w:r>
              <w:t>p</w:t>
            </w:r>
            <w:r w:rsidRPr="00685060">
              <w:t>arallel/</w:t>
            </w:r>
            <w:r>
              <w:t>p</w:t>
            </w:r>
            <w:r w:rsidRPr="00685060">
              <w:t xml:space="preserve">erpendicular </w:t>
            </w:r>
            <w:r>
              <w:t>p</w:t>
            </w:r>
            <w:r w:rsidRPr="00685060">
              <w:t xml:space="preserve">ark </w:t>
            </w:r>
            <w:r>
              <w:t>a</w:t>
            </w:r>
            <w:r w:rsidRPr="00685060">
              <w:t xml:space="preserve">ssist, </w:t>
            </w:r>
            <w:r>
              <w:br/>
            </w:r>
            <w:r w:rsidRPr="00685060">
              <w:t>360 Surround View Camera, 19-speaker Harman Kardon audio with 10.1-in. subwoofer</w:t>
            </w:r>
          </w:p>
        </w:tc>
        <w:tc>
          <w:tcPr>
            <w:tcW w:w="990" w:type="dxa"/>
          </w:tcPr>
          <w:p w14:paraId="4AEEA8EA" w14:textId="77777777" w:rsidR="001B334A" w:rsidRPr="00D0209C" w:rsidRDefault="001B334A" w:rsidP="00D63FDB">
            <w:pPr>
              <w:pStyle w:val="S-O-P"/>
            </w:pPr>
            <w:r>
              <w:t>NA</w:t>
            </w:r>
          </w:p>
        </w:tc>
        <w:tc>
          <w:tcPr>
            <w:tcW w:w="990" w:type="dxa"/>
          </w:tcPr>
          <w:p w14:paraId="40D2E6A3" w14:textId="77777777" w:rsidR="001B334A" w:rsidRPr="00D0209C" w:rsidRDefault="001B334A" w:rsidP="00D63FDB">
            <w:pPr>
              <w:pStyle w:val="S-O-P"/>
            </w:pPr>
            <w:r>
              <w:t>NA</w:t>
            </w:r>
          </w:p>
        </w:tc>
        <w:tc>
          <w:tcPr>
            <w:tcW w:w="989" w:type="dxa"/>
          </w:tcPr>
          <w:p w14:paraId="75E6C10C" w14:textId="77777777" w:rsidR="001B334A" w:rsidRPr="00D0209C" w:rsidRDefault="001B334A" w:rsidP="00D63FDB">
            <w:pPr>
              <w:pStyle w:val="S-O-P"/>
            </w:pPr>
            <w:r w:rsidRPr="00725C7C">
              <w:rPr>
                <w:color w:val="000000" w:themeColor="text1"/>
              </w:rPr>
              <w:t>S</w:t>
            </w:r>
          </w:p>
        </w:tc>
        <w:tc>
          <w:tcPr>
            <w:tcW w:w="1043" w:type="dxa"/>
          </w:tcPr>
          <w:p w14:paraId="3088CE4A" w14:textId="77777777" w:rsidR="001B334A" w:rsidRPr="00D0209C" w:rsidRDefault="001B334A" w:rsidP="00D63FDB">
            <w:pPr>
              <w:pStyle w:val="S-O-P"/>
            </w:pPr>
            <w:r>
              <w:t>NA</w:t>
            </w:r>
          </w:p>
        </w:tc>
      </w:tr>
      <w:tr w:rsidR="001B334A" w:rsidRPr="00685060" w14:paraId="2E09A65D" w14:textId="77777777" w:rsidTr="00D63FDB">
        <w:tc>
          <w:tcPr>
            <w:tcW w:w="6068" w:type="dxa"/>
          </w:tcPr>
          <w:p w14:paraId="4C178E9B" w14:textId="77777777" w:rsidR="001B334A" w:rsidRPr="00685060" w:rsidRDefault="001B334A" w:rsidP="00D63FDB">
            <w:pPr>
              <w:pStyle w:val="FABodyCopy"/>
            </w:pPr>
            <w:r w:rsidRPr="001B334A">
              <w:rPr>
                <w:b/>
                <w:bCs/>
              </w:rPr>
              <w:t>Premium &amp; Safety Sphere Group —</w:t>
            </w:r>
            <w:r w:rsidRPr="00685060">
              <w:t xml:space="preserve"> Limited Hybrid: includes ParkSense </w:t>
            </w:r>
            <w:r>
              <w:t>f</w:t>
            </w:r>
            <w:r w:rsidRPr="00685060">
              <w:t xml:space="preserve">ront </w:t>
            </w:r>
            <w:r>
              <w:t>p</w:t>
            </w:r>
            <w:r w:rsidRPr="00685060">
              <w:t xml:space="preserve">ark </w:t>
            </w:r>
            <w:r>
              <w:t>a</w:t>
            </w:r>
            <w:r w:rsidRPr="00685060">
              <w:t xml:space="preserve">ssist with </w:t>
            </w:r>
            <w:r>
              <w:t>s</w:t>
            </w:r>
            <w:r w:rsidRPr="00685060">
              <w:t xml:space="preserve">top, ParkSense </w:t>
            </w:r>
            <w:r>
              <w:t>p</w:t>
            </w:r>
            <w:r w:rsidRPr="00685060">
              <w:t>arallel/</w:t>
            </w:r>
            <w:r>
              <w:t>p</w:t>
            </w:r>
            <w:r w:rsidRPr="00685060">
              <w:t xml:space="preserve">erpendicular </w:t>
            </w:r>
            <w:r>
              <w:t>p</w:t>
            </w:r>
            <w:r w:rsidRPr="00685060">
              <w:t xml:space="preserve">ark </w:t>
            </w:r>
            <w:r>
              <w:t>a</w:t>
            </w:r>
            <w:r w:rsidRPr="00685060">
              <w:t>ssist, 360 Surround View Camera, 20-speaker Harman Kardon audio</w:t>
            </w:r>
          </w:p>
        </w:tc>
        <w:tc>
          <w:tcPr>
            <w:tcW w:w="990" w:type="dxa"/>
          </w:tcPr>
          <w:p w14:paraId="3EC6AB7F" w14:textId="77777777" w:rsidR="001B334A" w:rsidRPr="00D0209C" w:rsidRDefault="001B334A" w:rsidP="00D63FDB">
            <w:pPr>
              <w:pStyle w:val="S-O-P"/>
            </w:pPr>
            <w:r>
              <w:t>NA</w:t>
            </w:r>
          </w:p>
        </w:tc>
        <w:tc>
          <w:tcPr>
            <w:tcW w:w="990" w:type="dxa"/>
          </w:tcPr>
          <w:p w14:paraId="66AE0326" w14:textId="77777777" w:rsidR="001B334A" w:rsidRPr="00D0209C" w:rsidRDefault="001B334A" w:rsidP="00D63FDB">
            <w:pPr>
              <w:pStyle w:val="S-O-P"/>
            </w:pPr>
            <w:r>
              <w:t>NA</w:t>
            </w:r>
          </w:p>
        </w:tc>
        <w:tc>
          <w:tcPr>
            <w:tcW w:w="989" w:type="dxa"/>
          </w:tcPr>
          <w:p w14:paraId="3CBBA4BE" w14:textId="77777777" w:rsidR="001B334A" w:rsidRPr="00725C7C" w:rsidRDefault="001B334A" w:rsidP="00D63FDB">
            <w:pPr>
              <w:pStyle w:val="S-O-P"/>
            </w:pPr>
            <w:r w:rsidRPr="00725C7C">
              <w:rPr>
                <w:color w:val="000000" w:themeColor="text1"/>
              </w:rPr>
              <w:t>S</w:t>
            </w:r>
          </w:p>
        </w:tc>
        <w:tc>
          <w:tcPr>
            <w:tcW w:w="1043" w:type="dxa"/>
          </w:tcPr>
          <w:p w14:paraId="05ABE1FF" w14:textId="77777777" w:rsidR="001B334A" w:rsidRPr="00D0209C" w:rsidRDefault="001B334A" w:rsidP="00D63FDB">
            <w:pPr>
              <w:pStyle w:val="S-O-P"/>
            </w:pPr>
            <w:r>
              <w:t>NA</w:t>
            </w:r>
          </w:p>
        </w:tc>
      </w:tr>
      <w:tr w:rsidR="001B334A" w:rsidRPr="00685060" w14:paraId="21CD6889" w14:textId="77777777" w:rsidTr="00D63FDB">
        <w:tc>
          <w:tcPr>
            <w:tcW w:w="6068" w:type="dxa"/>
          </w:tcPr>
          <w:p w14:paraId="43401680" w14:textId="77777777" w:rsidR="001B334A" w:rsidRPr="00685060" w:rsidRDefault="001B334A" w:rsidP="00D63FDB">
            <w:pPr>
              <w:pStyle w:val="FABodyCopy"/>
            </w:pPr>
            <w:r w:rsidRPr="001B334A">
              <w:rPr>
                <w:b/>
                <w:bCs/>
              </w:rPr>
              <w:t>Safety Sphere Group —</w:t>
            </w:r>
            <w:r w:rsidRPr="00685060">
              <w:t xml:space="preserve"> Pinnacle: includes ParkSense </w:t>
            </w:r>
            <w:r>
              <w:t>f</w:t>
            </w:r>
            <w:r w:rsidRPr="00685060">
              <w:t xml:space="preserve">ront </w:t>
            </w:r>
            <w:r>
              <w:t>p</w:t>
            </w:r>
            <w:r w:rsidRPr="00685060">
              <w:t xml:space="preserve">ark </w:t>
            </w:r>
            <w:r>
              <w:t>a</w:t>
            </w:r>
            <w:r w:rsidRPr="00685060">
              <w:t xml:space="preserve">ssist with </w:t>
            </w:r>
            <w:r>
              <w:t>s</w:t>
            </w:r>
            <w:r w:rsidRPr="00685060">
              <w:t xml:space="preserve">top, ParkSense </w:t>
            </w:r>
            <w:r>
              <w:t>p</w:t>
            </w:r>
            <w:r w:rsidRPr="00685060">
              <w:t>arallel/</w:t>
            </w:r>
            <w:r>
              <w:t>p</w:t>
            </w:r>
            <w:r w:rsidRPr="00685060">
              <w:t xml:space="preserve">erpendicular </w:t>
            </w:r>
            <w:r>
              <w:t>p</w:t>
            </w:r>
            <w:r w:rsidRPr="00685060">
              <w:t xml:space="preserve">ark </w:t>
            </w:r>
            <w:r>
              <w:t>a</w:t>
            </w:r>
            <w:r w:rsidRPr="00685060">
              <w:t>ssist, 360 Surround View Camera, 19-speaker Harman Kardon audio</w:t>
            </w:r>
            <w:r>
              <w:t xml:space="preserve"> system</w:t>
            </w:r>
          </w:p>
        </w:tc>
        <w:tc>
          <w:tcPr>
            <w:tcW w:w="990" w:type="dxa"/>
          </w:tcPr>
          <w:p w14:paraId="0CAC08BD" w14:textId="77777777" w:rsidR="001B334A" w:rsidRPr="00685060" w:rsidRDefault="001B334A" w:rsidP="00D63FDB">
            <w:pPr>
              <w:pStyle w:val="S-O-P"/>
            </w:pPr>
            <w:r>
              <w:t>NA</w:t>
            </w:r>
          </w:p>
        </w:tc>
        <w:tc>
          <w:tcPr>
            <w:tcW w:w="990" w:type="dxa"/>
          </w:tcPr>
          <w:p w14:paraId="3ED80524" w14:textId="77777777" w:rsidR="001B334A" w:rsidRPr="00685060" w:rsidRDefault="001B334A" w:rsidP="00D63FDB">
            <w:pPr>
              <w:pStyle w:val="S-O-P"/>
            </w:pPr>
            <w:r>
              <w:t>NA</w:t>
            </w:r>
          </w:p>
        </w:tc>
        <w:tc>
          <w:tcPr>
            <w:tcW w:w="989" w:type="dxa"/>
          </w:tcPr>
          <w:p w14:paraId="0049FEB0" w14:textId="77777777" w:rsidR="001B334A" w:rsidRPr="00685060" w:rsidRDefault="001B334A" w:rsidP="00D63FDB">
            <w:pPr>
              <w:pStyle w:val="S-O-P"/>
            </w:pPr>
            <w:r>
              <w:t>NA</w:t>
            </w:r>
          </w:p>
        </w:tc>
        <w:tc>
          <w:tcPr>
            <w:tcW w:w="1043" w:type="dxa"/>
          </w:tcPr>
          <w:p w14:paraId="31BC59CA" w14:textId="77777777" w:rsidR="001B334A" w:rsidRPr="00685060" w:rsidRDefault="001B334A" w:rsidP="00D63FDB">
            <w:pPr>
              <w:pStyle w:val="S-O-P"/>
            </w:pPr>
            <w:r w:rsidRPr="00685060">
              <w:t>S</w:t>
            </w:r>
          </w:p>
        </w:tc>
      </w:tr>
      <w:tr w:rsidR="001B334A" w:rsidRPr="00685060" w14:paraId="00FBC7C2" w14:textId="77777777" w:rsidTr="00D63FDB">
        <w:tc>
          <w:tcPr>
            <w:tcW w:w="6068" w:type="dxa"/>
          </w:tcPr>
          <w:p w14:paraId="603022F0" w14:textId="77777777" w:rsidR="001B334A" w:rsidRPr="00685060" w:rsidRDefault="001B334A" w:rsidP="00D63FDB">
            <w:pPr>
              <w:pStyle w:val="FABodyCopy"/>
            </w:pPr>
            <w:r w:rsidRPr="001B334A">
              <w:rPr>
                <w:b/>
                <w:bCs/>
              </w:rPr>
              <w:t>Safety Sphere Group —</w:t>
            </w:r>
            <w:r w:rsidRPr="00685060">
              <w:t xml:space="preserve"> Pinnacle Hybrid includes ParkSense </w:t>
            </w:r>
            <w:r>
              <w:t>f</w:t>
            </w:r>
            <w:r w:rsidRPr="00685060">
              <w:t xml:space="preserve">ront </w:t>
            </w:r>
            <w:r>
              <w:t>p</w:t>
            </w:r>
            <w:r w:rsidRPr="00685060">
              <w:t xml:space="preserve">ark </w:t>
            </w:r>
            <w:r>
              <w:t>a</w:t>
            </w:r>
            <w:r w:rsidRPr="00685060">
              <w:t xml:space="preserve">ssist with </w:t>
            </w:r>
            <w:r>
              <w:t>s</w:t>
            </w:r>
            <w:r w:rsidRPr="00685060">
              <w:t xml:space="preserve">top, ParkSense </w:t>
            </w:r>
            <w:r>
              <w:t>p</w:t>
            </w:r>
            <w:r w:rsidRPr="00685060">
              <w:t>arallel/</w:t>
            </w:r>
            <w:r>
              <w:t>p</w:t>
            </w:r>
            <w:r w:rsidRPr="00685060">
              <w:t xml:space="preserve">erpendicular </w:t>
            </w:r>
            <w:r>
              <w:t>p</w:t>
            </w:r>
            <w:r w:rsidRPr="00685060">
              <w:t xml:space="preserve">ark </w:t>
            </w:r>
            <w:r>
              <w:t>a</w:t>
            </w:r>
            <w:r w:rsidRPr="00685060">
              <w:t>ssist, 360 Surround View Camera, 20-speaker Harman Kardon audio</w:t>
            </w:r>
            <w:r>
              <w:t xml:space="preserve"> system</w:t>
            </w:r>
          </w:p>
        </w:tc>
        <w:tc>
          <w:tcPr>
            <w:tcW w:w="990" w:type="dxa"/>
          </w:tcPr>
          <w:p w14:paraId="31B942DB" w14:textId="77777777" w:rsidR="001B334A" w:rsidRPr="00685060" w:rsidRDefault="001B334A" w:rsidP="00D63FDB">
            <w:pPr>
              <w:pStyle w:val="S-O-P"/>
            </w:pPr>
            <w:r>
              <w:t>NA</w:t>
            </w:r>
          </w:p>
        </w:tc>
        <w:tc>
          <w:tcPr>
            <w:tcW w:w="990" w:type="dxa"/>
          </w:tcPr>
          <w:p w14:paraId="2B469417" w14:textId="77777777" w:rsidR="001B334A" w:rsidRPr="00685060" w:rsidRDefault="001B334A" w:rsidP="00D63FDB">
            <w:pPr>
              <w:pStyle w:val="S-O-P"/>
            </w:pPr>
            <w:r>
              <w:t>NA</w:t>
            </w:r>
          </w:p>
        </w:tc>
        <w:tc>
          <w:tcPr>
            <w:tcW w:w="989" w:type="dxa"/>
          </w:tcPr>
          <w:p w14:paraId="4DAC099A" w14:textId="77777777" w:rsidR="001B334A" w:rsidRPr="00685060" w:rsidRDefault="001B334A" w:rsidP="00D63FDB">
            <w:pPr>
              <w:pStyle w:val="S-O-P"/>
            </w:pPr>
            <w:r>
              <w:t>NA</w:t>
            </w:r>
          </w:p>
        </w:tc>
        <w:tc>
          <w:tcPr>
            <w:tcW w:w="1043" w:type="dxa"/>
          </w:tcPr>
          <w:p w14:paraId="5BF92B37" w14:textId="77777777" w:rsidR="001B334A" w:rsidRPr="00685060" w:rsidRDefault="001B334A" w:rsidP="00D63FDB">
            <w:pPr>
              <w:pStyle w:val="S-O-P"/>
            </w:pPr>
            <w:r w:rsidRPr="00685060">
              <w:t>S</w:t>
            </w:r>
          </w:p>
        </w:tc>
      </w:tr>
      <w:tr w:rsidR="001B334A" w:rsidRPr="00685060" w14:paraId="3CFFD46D" w14:textId="77777777" w:rsidTr="00D63FDB">
        <w:tc>
          <w:tcPr>
            <w:tcW w:w="6068" w:type="dxa"/>
          </w:tcPr>
          <w:p w14:paraId="562B0ABB" w14:textId="031ACBC4" w:rsidR="001B334A" w:rsidRPr="00685060" w:rsidRDefault="001B334A" w:rsidP="00D63FDB">
            <w:pPr>
              <w:pStyle w:val="FABodyCopy"/>
            </w:pPr>
            <w:r w:rsidRPr="001B334A">
              <w:rPr>
                <w:b/>
                <w:bCs/>
              </w:rPr>
              <w:t>S Appearance Package —</w:t>
            </w:r>
            <w:r w:rsidRPr="00685060">
              <w:t xml:space="preserve"> includes Anodized Ink exterior accents, </w:t>
            </w:r>
            <w:r>
              <w:br/>
            </w:r>
            <w:r w:rsidRPr="00685060">
              <w:t>18-in. Foreshadow wheels, black seats with Light Diesel Grey accents and the “S” logo; all other interior elements are fully black with Light Diesel Grey stitching</w:t>
            </w:r>
          </w:p>
        </w:tc>
        <w:tc>
          <w:tcPr>
            <w:tcW w:w="990" w:type="dxa"/>
          </w:tcPr>
          <w:p w14:paraId="4C479D0C" w14:textId="77777777" w:rsidR="001B334A" w:rsidRPr="00685060" w:rsidRDefault="001B334A" w:rsidP="00D63FDB">
            <w:pPr>
              <w:pStyle w:val="S-O-P"/>
            </w:pPr>
            <w:r w:rsidRPr="00685060">
              <w:t>P</w:t>
            </w:r>
          </w:p>
        </w:tc>
        <w:tc>
          <w:tcPr>
            <w:tcW w:w="990" w:type="dxa"/>
          </w:tcPr>
          <w:p w14:paraId="7260B6FD" w14:textId="77777777" w:rsidR="001B334A" w:rsidRPr="00685060" w:rsidRDefault="001B334A" w:rsidP="00D63FDB">
            <w:pPr>
              <w:pStyle w:val="S-O-P"/>
            </w:pPr>
            <w:r>
              <w:t>NA</w:t>
            </w:r>
          </w:p>
        </w:tc>
        <w:tc>
          <w:tcPr>
            <w:tcW w:w="989" w:type="dxa"/>
          </w:tcPr>
          <w:p w14:paraId="0358FBC1" w14:textId="77777777" w:rsidR="001B334A" w:rsidRPr="00685060" w:rsidRDefault="001B334A" w:rsidP="00D63FDB">
            <w:pPr>
              <w:pStyle w:val="S-O-P"/>
            </w:pPr>
            <w:r>
              <w:t>NA</w:t>
            </w:r>
          </w:p>
        </w:tc>
        <w:tc>
          <w:tcPr>
            <w:tcW w:w="1043" w:type="dxa"/>
          </w:tcPr>
          <w:p w14:paraId="07BEC7B3" w14:textId="77777777" w:rsidR="001B334A" w:rsidRPr="00685060" w:rsidRDefault="001B334A" w:rsidP="00D63FDB">
            <w:pPr>
              <w:pStyle w:val="S-O-P"/>
            </w:pPr>
            <w:r>
              <w:t>NA</w:t>
            </w:r>
          </w:p>
        </w:tc>
      </w:tr>
      <w:tr w:rsidR="001B334A" w:rsidRPr="00685060" w14:paraId="5F3593DE" w14:textId="77777777" w:rsidTr="00D63FDB">
        <w:tc>
          <w:tcPr>
            <w:tcW w:w="6068" w:type="dxa"/>
          </w:tcPr>
          <w:p w14:paraId="3D852E7E" w14:textId="3C9033AA" w:rsidR="001B334A" w:rsidRPr="00685060" w:rsidRDefault="001B334A" w:rsidP="00D63FDB">
            <w:pPr>
              <w:pStyle w:val="FABodyCopy"/>
            </w:pPr>
            <w:r w:rsidRPr="001B334A">
              <w:rPr>
                <w:b/>
                <w:bCs/>
              </w:rPr>
              <w:t>S Appearance Package —</w:t>
            </w:r>
            <w:r w:rsidRPr="00685060">
              <w:t xml:space="preserve"> includes A</w:t>
            </w:r>
            <w:r>
              <w:t xml:space="preserve">nodized Ink exterior accents, </w:t>
            </w:r>
            <w:r>
              <w:br/>
              <w:t>20</w:t>
            </w:r>
            <w:r w:rsidRPr="00685060">
              <w:t>-in. Foreshadow wheels, black seats with Light Diesel Grey accents and the “S” logo; all other interior elements are fully black with Light Diesel Grey stitching</w:t>
            </w:r>
          </w:p>
        </w:tc>
        <w:tc>
          <w:tcPr>
            <w:tcW w:w="990" w:type="dxa"/>
          </w:tcPr>
          <w:p w14:paraId="395569E5" w14:textId="77777777" w:rsidR="001B334A" w:rsidRPr="00685060" w:rsidRDefault="001B334A" w:rsidP="00D63FDB">
            <w:pPr>
              <w:pStyle w:val="S-O-P"/>
            </w:pPr>
            <w:r>
              <w:t>NA</w:t>
            </w:r>
          </w:p>
        </w:tc>
        <w:tc>
          <w:tcPr>
            <w:tcW w:w="990" w:type="dxa"/>
          </w:tcPr>
          <w:p w14:paraId="1CCC5308" w14:textId="77777777" w:rsidR="001B334A" w:rsidRPr="00685060" w:rsidRDefault="001B334A" w:rsidP="00D63FDB">
            <w:pPr>
              <w:pStyle w:val="S-O-P"/>
            </w:pPr>
            <w:r>
              <w:t>P</w:t>
            </w:r>
          </w:p>
        </w:tc>
        <w:tc>
          <w:tcPr>
            <w:tcW w:w="989" w:type="dxa"/>
          </w:tcPr>
          <w:p w14:paraId="659A0F67" w14:textId="77777777" w:rsidR="001B334A" w:rsidRPr="00685060" w:rsidRDefault="001B334A" w:rsidP="00D63FDB">
            <w:pPr>
              <w:pStyle w:val="S-O-P"/>
            </w:pPr>
            <w:r>
              <w:t>P</w:t>
            </w:r>
          </w:p>
        </w:tc>
        <w:tc>
          <w:tcPr>
            <w:tcW w:w="1043" w:type="dxa"/>
          </w:tcPr>
          <w:p w14:paraId="624DD6C8" w14:textId="77777777" w:rsidR="001B334A" w:rsidRPr="00685060" w:rsidRDefault="001B334A" w:rsidP="00D63FDB">
            <w:pPr>
              <w:pStyle w:val="S-O-P"/>
            </w:pPr>
            <w:r>
              <w:t>NA</w:t>
            </w:r>
          </w:p>
        </w:tc>
      </w:tr>
      <w:tr w:rsidR="001B334A" w:rsidRPr="00685060" w14:paraId="66161B99" w14:textId="77777777" w:rsidTr="00D63FDB">
        <w:tc>
          <w:tcPr>
            <w:tcW w:w="6068" w:type="dxa"/>
          </w:tcPr>
          <w:p w14:paraId="257683FE" w14:textId="77777777" w:rsidR="001B334A" w:rsidRPr="00685060" w:rsidRDefault="001B334A" w:rsidP="00D63FDB">
            <w:pPr>
              <w:pStyle w:val="FABodyCopy"/>
            </w:pPr>
            <w:r w:rsidRPr="001B334A">
              <w:rPr>
                <w:b/>
                <w:bCs/>
              </w:rPr>
              <w:t>Trailer-tow Group* —</w:t>
            </w:r>
            <w:r w:rsidRPr="00685060">
              <w:t xml:space="preserve"> includes trailer-tow four- and seven-pin wiring harness, Class II 2-in. hitch receiver, </w:t>
            </w:r>
            <w:r>
              <w:t>t</w:t>
            </w:r>
            <w:r w:rsidRPr="00685060">
              <w:t xml:space="preserve">railer-sway </w:t>
            </w:r>
            <w:r>
              <w:t>d</w:t>
            </w:r>
            <w:r w:rsidRPr="00685060">
              <w:t>amping, heavy-duty radiator and 220-amp alternator (towing capacity 3,600 lbs.)</w:t>
            </w:r>
          </w:p>
        </w:tc>
        <w:tc>
          <w:tcPr>
            <w:tcW w:w="990" w:type="dxa"/>
          </w:tcPr>
          <w:p w14:paraId="4EB260AB" w14:textId="77777777" w:rsidR="001B334A" w:rsidRPr="0078217F" w:rsidRDefault="001B334A" w:rsidP="00D63FDB">
            <w:pPr>
              <w:pStyle w:val="S-O-P"/>
            </w:pPr>
            <w:r w:rsidRPr="0078217F">
              <w:t>NA</w:t>
            </w:r>
          </w:p>
        </w:tc>
        <w:tc>
          <w:tcPr>
            <w:tcW w:w="990" w:type="dxa"/>
          </w:tcPr>
          <w:p w14:paraId="2C335F35" w14:textId="77777777" w:rsidR="001B334A" w:rsidRPr="0078217F" w:rsidRDefault="001B334A" w:rsidP="00D63FDB">
            <w:pPr>
              <w:pStyle w:val="S-O-P"/>
            </w:pPr>
            <w:r w:rsidRPr="0078217F">
              <w:t>O</w:t>
            </w:r>
          </w:p>
        </w:tc>
        <w:tc>
          <w:tcPr>
            <w:tcW w:w="989" w:type="dxa"/>
          </w:tcPr>
          <w:p w14:paraId="49D83AFC" w14:textId="77777777" w:rsidR="001B334A" w:rsidRPr="0078217F" w:rsidRDefault="001B334A" w:rsidP="00D63FDB">
            <w:pPr>
              <w:pStyle w:val="S-O-P"/>
            </w:pPr>
            <w:r w:rsidRPr="0078217F">
              <w:t>O</w:t>
            </w:r>
          </w:p>
        </w:tc>
        <w:tc>
          <w:tcPr>
            <w:tcW w:w="1043" w:type="dxa"/>
          </w:tcPr>
          <w:p w14:paraId="075BC15F" w14:textId="77777777" w:rsidR="001B334A" w:rsidRPr="0078217F" w:rsidRDefault="001B334A" w:rsidP="00D63FDB">
            <w:pPr>
              <w:pStyle w:val="S-O-P"/>
            </w:pPr>
            <w:r w:rsidRPr="0078217F">
              <w:t>S</w:t>
            </w:r>
          </w:p>
        </w:tc>
      </w:tr>
      <w:tr w:rsidR="001B334A" w:rsidRPr="00685060" w14:paraId="2AC73B13" w14:textId="77777777" w:rsidTr="00D63FDB">
        <w:tc>
          <w:tcPr>
            <w:tcW w:w="6068" w:type="dxa"/>
          </w:tcPr>
          <w:p w14:paraId="792D9E5C" w14:textId="77777777" w:rsidR="001B334A" w:rsidRPr="00685060" w:rsidRDefault="001B334A" w:rsidP="00D63FDB">
            <w:pPr>
              <w:pStyle w:val="FABodyCopy"/>
            </w:pPr>
            <w:r w:rsidRPr="001B334A">
              <w:rPr>
                <w:b/>
                <w:bCs/>
              </w:rPr>
              <w:t>Fleet Group –</w:t>
            </w:r>
            <w:r w:rsidRPr="001371BA">
              <w:t xml:space="preserve"> includes global telematics box</w:t>
            </w:r>
          </w:p>
        </w:tc>
        <w:tc>
          <w:tcPr>
            <w:tcW w:w="990" w:type="dxa"/>
          </w:tcPr>
          <w:p w14:paraId="66213132" w14:textId="77777777" w:rsidR="001B334A" w:rsidRPr="0078217F" w:rsidRDefault="001B334A" w:rsidP="00D63FDB">
            <w:pPr>
              <w:pStyle w:val="S-O-P"/>
            </w:pPr>
            <w:r w:rsidRPr="0078217F">
              <w:t>P</w:t>
            </w:r>
          </w:p>
        </w:tc>
        <w:tc>
          <w:tcPr>
            <w:tcW w:w="990" w:type="dxa"/>
          </w:tcPr>
          <w:p w14:paraId="22693C15" w14:textId="77777777" w:rsidR="001B334A" w:rsidRPr="0078217F" w:rsidRDefault="001B334A" w:rsidP="00D63FDB">
            <w:pPr>
              <w:pStyle w:val="S-O-P"/>
            </w:pPr>
            <w:r w:rsidRPr="0078217F">
              <w:t>P</w:t>
            </w:r>
          </w:p>
        </w:tc>
        <w:tc>
          <w:tcPr>
            <w:tcW w:w="989" w:type="dxa"/>
          </w:tcPr>
          <w:p w14:paraId="3A32C134" w14:textId="77777777" w:rsidR="001B334A" w:rsidRPr="0078217F" w:rsidRDefault="001B334A" w:rsidP="00D63FDB">
            <w:pPr>
              <w:pStyle w:val="S-O-P"/>
            </w:pPr>
            <w:r w:rsidRPr="0078217F">
              <w:t>P</w:t>
            </w:r>
          </w:p>
        </w:tc>
        <w:tc>
          <w:tcPr>
            <w:tcW w:w="1043" w:type="dxa"/>
          </w:tcPr>
          <w:p w14:paraId="482ABDFC" w14:textId="77777777" w:rsidR="001B334A" w:rsidRPr="0078217F" w:rsidRDefault="001B334A" w:rsidP="00D63FDB">
            <w:pPr>
              <w:pStyle w:val="S-O-P"/>
            </w:pPr>
            <w:r w:rsidRPr="0078217F">
              <w:t>P</w:t>
            </w:r>
          </w:p>
        </w:tc>
      </w:tr>
    </w:tbl>
    <w:p w14:paraId="3832092A" w14:textId="77777777" w:rsidR="001B334A" w:rsidRPr="00C94A6A" w:rsidRDefault="001B334A" w:rsidP="001B334A">
      <w:pPr>
        <w:pStyle w:val="notes"/>
        <w:spacing w:before="280"/>
        <w:rPr>
          <w:b/>
          <w:bCs/>
        </w:rPr>
      </w:pPr>
      <w:r w:rsidRPr="00C94A6A">
        <w:rPr>
          <w:b/>
          <w:bCs/>
        </w:rPr>
        <w:t>*Not available on Hybrid</w:t>
      </w:r>
    </w:p>
    <w:p w14:paraId="4EB1291F" w14:textId="2B901772" w:rsidR="0045101F" w:rsidRPr="001A51D4" w:rsidRDefault="001B334A" w:rsidP="001B334A">
      <w:pPr>
        <w:pStyle w:val="EndofDocument"/>
      </w:pPr>
      <w:r w:rsidRPr="0005373F">
        <w:t>###</w:t>
      </w:r>
    </w:p>
    <w:sectPr w:rsidR="0045101F" w:rsidRPr="001A51D4" w:rsidSect="009D7DA1">
      <w:headerReference w:type="default" r:id="rId8"/>
      <w:footerReference w:type="even" r:id="rId9"/>
      <w:footerReference w:type="default" r:id="rId1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E8284" w14:textId="77777777" w:rsidR="00445C26" w:rsidRDefault="00445C26" w:rsidP="00B728F6">
      <w:r>
        <w:separator/>
      </w:r>
    </w:p>
    <w:p w14:paraId="636207A0" w14:textId="77777777" w:rsidR="00445C26" w:rsidRDefault="00445C26"/>
  </w:endnote>
  <w:endnote w:type="continuationSeparator" w:id="0">
    <w:p w14:paraId="0F4BF84D" w14:textId="77777777" w:rsidR="00445C26" w:rsidRDefault="00445C26" w:rsidP="00B728F6">
      <w:r>
        <w:continuationSeparator/>
      </w:r>
    </w:p>
    <w:p w14:paraId="7081652E" w14:textId="77777777" w:rsidR="00445C26" w:rsidRDefault="00445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779918-BFAC-5A4F-9848-B04FEBEED0BD}"/>
  </w:font>
  <w:font w:name="Times New Roman">
    <w:panose1 w:val="020B0604020202020204"/>
    <w:charset w:val="00"/>
    <w:family w:val="roman"/>
    <w:pitch w:val="variable"/>
    <w:sig w:usb0="E0002EFF" w:usb1="C000785B" w:usb2="00000009" w:usb3="00000000" w:csb0="000001FF" w:csb1="00000000"/>
    <w:embedRegular r:id="rId2" w:fontKey="{84A9AA3A-729C-1040-A733-82AE2BFA0D3B}"/>
    <w:embedBold r:id="rId3" w:fontKey="{8DC3AE86-B101-7A43-A247-A1718489DB70}"/>
    <w:embedItalic r:id="rId4" w:fontKey="{E30CBCBF-2016-2F46-BF9A-8780436B2923}"/>
  </w:font>
  <w:font w:name="Courier New">
    <w:panose1 w:val="02070309020205020404"/>
    <w:charset w:val="00"/>
    <w:family w:val="modern"/>
    <w:pitch w:val="fixed"/>
    <w:sig w:usb0="E0002EFF" w:usb1="C0007843" w:usb2="00000009" w:usb3="00000000" w:csb0="000001FF" w:csb1="00000000"/>
    <w:embedRegular r:id="rId5" w:fontKey="{33D076C6-EB0C-E548-B006-48A3DD0086D4}"/>
  </w:font>
  <w:font w:name="Wingdings">
    <w:panose1 w:val="05000000000000000000"/>
    <w:charset w:val="4D"/>
    <w:family w:val="decorative"/>
    <w:pitch w:val="variable"/>
    <w:sig w:usb0="00000003" w:usb1="00000000" w:usb2="00000000" w:usb3="00000000" w:csb0="80000001" w:csb1="00000000"/>
    <w:embedRegular r:id="rId6" w:fontKey="{A256855A-53A6-5F41-9C4E-5C665AB4950A}"/>
  </w:font>
  <w:font w:name="Calibri">
    <w:panose1 w:val="020F0502020204030204"/>
    <w:charset w:val="00"/>
    <w:family w:val="swiss"/>
    <w:pitch w:val="variable"/>
    <w:sig w:usb0="E4002EFF" w:usb1="C000247B" w:usb2="00000009" w:usb3="00000000" w:csb0="000001FF" w:csb1="00000000"/>
    <w:embedRegular r:id="rId7" w:fontKey="{6BFCB799-2086-6645-81FA-6EC12C16E7D8}"/>
  </w:font>
  <w:font w:name="Cambria">
    <w:panose1 w:val="02040503050406030204"/>
    <w:charset w:val="00"/>
    <w:family w:val="roman"/>
    <w:pitch w:val="variable"/>
    <w:sig w:usb0="E00006FF" w:usb1="420024FF" w:usb2="02000000" w:usb3="00000000" w:csb0="0000019F" w:csb1="00000000"/>
    <w:embedRegular r:id="rId8" w:fontKey="{2A213DA9-6788-E04E-9315-28F80A3EA96F}"/>
    <w:embedBold r:id="rId9" w:fontKey="{2F877DAC-845D-9746-814E-E2BC9483DFAE}"/>
    <w:embedItalic r:id="rId10" w:fontKey="{3273C363-D10B-F949-AC06-384D857487F8}"/>
  </w:font>
  <w:font w:name="Arial">
    <w:panose1 w:val="020B0604020202020204"/>
    <w:charset w:val="00"/>
    <w:family w:val="swiss"/>
    <w:pitch w:val="variable"/>
    <w:sig w:usb0="E0002AFF" w:usb1="C0007843" w:usb2="00000009" w:usb3="00000000" w:csb0="000001FF" w:csb1="00000000"/>
    <w:embedRegular r:id="rId11" w:fontKey="{68E64A30-2ACF-A14E-963E-483D7F86D0C3}"/>
    <w:embedBold r:id="rId12" w:fontKey="{DD7FDBF5-B9A0-A34F-9BBA-D39D0F23483E}"/>
    <w:embedItalic r:id="rId13" w:fontKey="{6EA852AE-567E-6F47-8DF1-51F8787BA6F6}"/>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inionPro-Bold">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FAC8"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C590F0" w14:textId="77777777" w:rsidR="00E3003F" w:rsidRDefault="00E3003F" w:rsidP="00BB1A14">
    <w:pPr>
      <w:pStyle w:val="Footer"/>
    </w:pPr>
  </w:p>
  <w:p w14:paraId="30562F90"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E529" w14:textId="23976DE7" w:rsidR="00D275B8" w:rsidRPr="00BF5BA0" w:rsidRDefault="00E3003F" w:rsidP="00BF5BA0">
    <w:pPr>
      <w:pStyle w:val="Footer"/>
    </w:pPr>
    <w:r w:rsidRPr="00BF5BA0">
      <w:t>202</w:t>
    </w:r>
    <w:r w:rsidR="00B953DF">
      <w:t>3</w:t>
    </w:r>
    <w:r w:rsidRPr="00BF5BA0">
      <w:t xml:space="preserve"> </w:t>
    </w:r>
    <w:r w:rsidR="009345D2">
      <w:t>CHRYSLER</w:t>
    </w:r>
    <w:r w:rsidRPr="00BF5BA0">
      <w:t xml:space="preserve">  |  </w:t>
    </w:r>
    <w:r w:rsidR="002C5EC1">
      <w:t>PACIFICA / PACIFICA HYBRID</w:t>
    </w:r>
    <w:r w:rsidRPr="00BF5BA0">
      <w:t xml:space="preserve">  |  </w:t>
    </w:r>
    <w:r w:rsidR="00BF5BA0">
      <w:t>feature availability</w:t>
    </w:r>
    <w:r w:rsidRPr="00BF5BA0">
      <w:tab/>
      <w:t xml:space="preserve">|  </w:t>
    </w:r>
    <w:r w:rsidRPr="00BF5BA0">
      <w:fldChar w:fldCharType="begin"/>
    </w:r>
    <w:r w:rsidRPr="00BF5BA0">
      <w:instrText xml:space="preserve">PAGE  </w:instrText>
    </w:r>
    <w:r w:rsidRPr="00BF5BA0">
      <w:fldChar w:fldCharType="separate"/>
    </w:r>
    <w:r w:rsidRPr="00BF5BA0">
      <w:t>1</w:t>
    </w:r>
    <w:r w:rsidRPr="00BF5BA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9C052" w14:textId="77777777" w:rsidR="00445C26" w:rsidRDefault="00445C26" w:rsidP="00B728F6">
      <w:r>
        <w:separator/>
      </w:r>
    </w:p>
    <w:p w14:paraId="470400C6" w14:textId="77777777" w:rsidR="00445C26" w:rsidRDefault="00445C26"/>
  </w:footnote>
  <w:footnote w:type="continuationSeparator" w:id="0">
    <w:p w14:paraId="020E0AC2" w14:textId="77777777" w:rsidR="00445C26" w:rsidRDefault="00445C26" w:rsidP="00B728F6">
      <w:r>
        <w:continuationSeparator/>
      </w:r>
    </w:p>
    <w:p w14:paraId="6FBF54C5" w14:textId="77777777" w:rsidR="00445C26" w:rsidRDefault="00445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4EC3" w14:textId="4F39429D"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4E4B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2CF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6D8FF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D2F1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6EF0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564BBD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5A93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74C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F4BB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080D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8653AB"/>
    <w:multiLevelType w:val="multilevel"/>
    <w:tmpl w:val="06B81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77FF9"/>
    <w:multiLevelType w:val="hybridMultilevel"/>
    <w:tmpl w:val="7CCC05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3ED7"/>
    <w:multiLevelType w:val="hybridMultilevel"/>
    <w:tmpl w:val="FCB412A6"/>
    <w:lvl w:ilvl="0" w:tplc="B24EE064">
      <w:numFmt w:val="bullet"/>
      <w:lvlText w:val="•"/>
      <w:lvlJc w:val="left"/>
      <w:pPr>
        <w:ind w:left="1080" w:hanging="720"/>
      </w:pPr>
      <w:rPr>
        <w:rFonts w:ascii="Calibri" w:eastAsiaTheme="minorHAns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6324FC"/>
    <w:multiLevelType w:val="hybridMultilevel"/>
    <w:tmpl w:val="2A0EB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DC280F"/>
    <w:multiLevelType w:val="hybridMultilevel"/>
    <w:tmpl w:val="1EB2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A37FD"/>
    <w:multiLevelType w:val="multilevel"/>
    <w:tmpl w:val="0D363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1858BD"/>
    <w:multiLevelType w:val="hybridMultilevel"/>
    <w:tmpl w:val="FAE0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D778D"/>
    <w:multiLevelType w:val="multilevel"/>
    <w:tmpl w:val="78049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C63D9E"/>
    <w:multiLevelType w:val="hybridMultilevel"/>
    <w:tmpl w:val="32C6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9A25B8"/>
    <w:multiLevelType w:val="multilevel"/>
    <w:tmpl w:val="385EF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8A65A3"/>
    <w:multiLevelType w:val="hybridMultilevel"/>
    <w:tmpl w:val="B6C2A4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4B26D7"/>
    <w:multiLevelType w:val="multilevel"/>
    <w:tmpl w:val="96002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703E96"/>
    <w:multiLevelType w:val="hybridMultilevel"/>
    <w:tmpl w:val="5DE48C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93AAC"/>
    <w:multiLevelType w:val="hybridMultilevel"/>
    <w:tmpl w:val="1F487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E1CE8"/>
    <w:multiLevelType w:val="hybridMultilevel"/>
    <w:tmpl w:val="00EE1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617640">
    <w:abstractNumId w:val="10"/>
  </w:num>
  <w:num w:numId="2" w16cid:durableId="1350369455">
    <w:abstractNumId w:val="15"/>
  </w:num>
  <w:num w:numId="3" w16cid:durableId="845753519">
    <w:abstractNumId w:val="17"/>
  </w:num>
  <w:num w:numId="4" w16cid:durableId="843519890">
    <w:abstractNumId w:val="13"/>
  </w:num>
  <w:num w:numId="5" w16cid:durableId="1085804681">
    <w:abstractNumId w:val="36"/>
  </w:num>
  <w:num w:numId="6" w16cid:durableId="1705598435">
    <w:abstractNumId w:val="34"/>
  </w:num>
  <w:num w:numId="7" w16cid:durableId="1010910202">
    <w:abstractNumId w:val="35"/>
  </w:num>
  <w:num w:numId="8" w16cid:durableId="1529180933">
    <w:abstractNumId w:val="25"/>
  </w:num>
  <w:num w:numId="9" w16cid:durableId="30541301">
    <w:abstractNumId w:val="27"/>
  </w:num>
  <w:num w:numId="10" w16cid:durableId="1009522990">
    <w:abstractNumId w:val="30"/>
  </w:num>
  <w:num w:numId="11" w16cid:durableId="6562343">
    <w:abstractNumId w:val="16"/>
  </w:num>
  <w:num w:numId="12" w16cid:durableId="1133522679">
    <w:abstractNumId w:val="21"/>
  </w:num>
  <w:num w:numId="13" w16cid:durableId="1497308870">
    <w:abstractNumId w:val="0"/>
  </w:num>
  <w:num w:numId="14" w16cid:durableId="1608585596">
    <w:abstractNumId w:val="1"/>
  </w:num>
  <w:num w:numId="15" w16cid:durableId="240678892">
    <w:abstractNumId w:val="2"/>
  </w:num>
  <w:num w:numId="16" w16cid:durableId="1894153059">
    <w:abstractNumId w:val="3"/>
  </w:num>
  <w:num w:numId="17" w16cid:durableId="49111919">
    <w:abstractNumId w:val="8"/>
  </w:num>
  <w:num w:numId="18" w16cid:durableId="705255120">
    <w:abstractNumId w:val="4"/>
  </w:num>
  <w:num w:numId="19" w16cid:durableId="893665225">
    <w:abstractNumId w:val="5"/>
  </w:num>
  <w:num w:numId="20" w16cid:durableId="1632128535">
    <w:abstractNumId w:val="6"/>
  </w:num>
  <w:num w:numId="21" w16cid:durableId="1185678382">
    <w:abstractNumId w:val="7"/>
  </w:num>
  <w:num w:numId="22" w16cid:durableId="569465907">
    <w:abstractNumId w:val="9"/>
  </w:num>
  <w:num w:numId="23" w16cid:durableId="1134716069">
    <w:abstractNumId w:val="23"/>
  </w:num>
  <w:num w:numId="24" w16cid:durableId="1653486681">
    <w:abstractNumId w:val="29"/>
  </w:num>
  <w:num w:numId="25" w16cid:durableId="2133475691">
    <w:abstractNumId w:val="33"/>
  </w:num>
  <w:num w:numId="26" w16cid:durableId="1631326913">
    <w:abstractNumId w:val="12"/>
  </w:num>
  <w:num w:numId="27" w16cid:durableId="892430712">
    <w:abstractNumId w:val="20"/>
  </w:num>
  <w:num w:numId="28" w16cid:durableId="2027518451">
    <w:abstractNumId w:val="11"/>
  </w:num>
  <w:num w:numId="29" w16cid:durableId="1028264756">
    <w:abstractNumId w:val="19"/>
  </w:num>
  <w:num w:numId="30" w16cid:durableId="1657495742">
    <w:abstractNumId w:val="14"/>
  </w:num>
  <w:num w:numId="31" w16cid:durableId="535508456">
    <w:abstractNumId w:val="22"/>
  </w:num>
  <w:num w:numId="32" w16cid:durableId="1156919241">
    <w:abstractNumId w:val="28"/>
  </w:num>
  <w:num w:numId="33" w16cid:durableId="1890339141">
    <w:abstractNumId w:val="31"/>
  </w:num>
  <w:num w:numId="34" w16cid:durableId="661159900">
    <w:abstractNumId w:val="32"/>
  </w:num>
  <w:num w:numId="35" w16cid:durableId="2023781747">
    <w:abstractNumId w:val="24"/>
  </w:num>
  <w:num w:numId="36" w16cid:durableId="2087026079">
    <w:abstractNumId w:val="18"/>
  </w:num>
  <w:num w:numId="37" w16cid:durableId="2826184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74"/>
    <w:rsid w:val="000068FF"/>
    <w:rsid w:val="00011B86"/>
    <w:rsid w:val="000157E1"/>
    <w:rsid w:val="00016582"/>
    <w:rsid w:val="00016CF5"/>
    <w:rsid w:val="000202B4"/>
    <w:rsid w:val="000203DB"/>
    <w:rsid w:val="00020456"/>
    <w:rsid w:val="0002157B"/>
    <w:rsid w:val="00021B27"/>
    <w:rsid w:val="00050F47"/>
    <w:rsid w:val="00054492"/>
    <w:rsid w:val="000558C1"/>
    <w:rsid w:val="00055DF5"/>
    <w:rsid w:val="000577CC"/>
    <w:rsid w:val="000628F3"/>
    <w:rsid w:val="00065DCA"/>
    <w:rsid w:val="00071036"/>
    <w:rsid w:val="0008630F"/>
    <w:rsid w:val="000909EE"/>
    <w:rsid w:val="00090D20"/>
    <w:rsid w:val="00097E56"/>
    <w:rsid w:val="000B1176"/>
    <w:rsid w:val="000B2C9B"/>
    <w:rsid w:val="000B3D77"/>
    <w:rsid w:val="000C2156"/>
    <w:rsid w:val="000C6F11"/>
    <w:rsid w:val="000D3FD2"/>
    <w:rsid w:val="000D7EBA"/>
    <w:rsid w:val="000E0D14"/>
    <w:rsid w:val="000E3CCF"/>
    <w:rsid w:val="000F0DAB"/>
    <w:rsid w:val="000F3447"/>
    <w:rsid w:val="000F5401"/>
    <w:rsid w:val="000F771A"/>
    <w:rsid w:val="00106244"/>
    <w:rsid w:val="00107654"/>
    <w:rsid w:val="001123AA"/>
    <w:rsid w:val="0011399C"/>
    <w:rsid w:val="00123045"/>
    <w:rsid w:val="00127DF4"/>
    <w:rsid w:val="001325DB"/>
    <w:rsid w:val="00147D6E"/>
    <w:rsid w:val="0015675F"/>
    <w:rsid w:val="0016137C"/>
    <w:rsid w:val="00172FDA"/>
    <w:rsid w:val="001907F0"/>
    <w:rsid w:val="00191733"/>
    <w:rsid w:val="00194E2E"/>
    <w:rsid w:val="0019554A"/>
    <w:rsid w:val="001A35B9"/>
    <w:rsid w:val="001A51D4"/>
    <w:rsid w:val="001A52C2"/>
    <w:rsid w:val="001B1774"/>
    <w:rsid w:val="001B28BB"/>
    <w:rsid w:val="001B334A"/>
    <w:rsid w:val="001E1EF1"/>
    <w:rsid w:val="001E31AA"/>
    <w:rsid w:val="001F6B13"/>
    <w:rsid w:val="00210F38"/>
    <w:rsid w:val="002117B6"/>
    <w:rsid w:val="00216628"/>
    <w:rsid w:val="00225453"/>
    <w:rsid w:val="00237A0D"/>
    <w:rsid w:val="00247CDE"/>
    <w:rsid w:val="00253A9B"/>
    <w:rsid w:val="002674B1"/>
    <w:rsid w:val="00270522"/>
    <w:rsid w:val="00277B0C"/>
    <w:rsid w:val="00287DED"/>
    <w:rsid w:val="002939D0"/>
    <w:rsid w:val="002A266B"/>
    <w:rsid w:val="002A5A7B"/>
    <w:rsid w:val="002A60BB"/>
    <w:rsid w:val="002A64DC"/>
    <w:rsid w:val="002C5A74"/>
    <w:rsid w:val="002C5EC1"/>
    <w:rsid w:val="002D1485"/>
    <w:rsid w:val="002E27FD"/>
    <w:rsid w:val="002E3DB8"/>
    <w:rsid w:val="002F40AD"/>
    <w:rsid w:val="002F5ACE"/>
    <w:rsid w:val="00300F99"/>
    <w:rsid w:val="00306B9C"/>
    <w:rsid w:val="00313259"/>
    <w:rsid w:val="0031362B"/>
    <w:rsid w:val="00313F7E"/>
    <w:rsid w:val="003140A9"/>
    <w:rsid w:val="00334A61"/>
    <w:rsid w:val="00340788"/>
    <w:rsid w:val="00350679"/>
    <w:rsid w:val="00351DD3"/>
    <w:rsid w:val="00354338"/>
    <w:rsid w:val="00355846"/>
    <w:rsid w:val="003657F3"/>
    <w:rsid w:val="00383109"/>
    <w:rsid w:val="0038444A"/>
    <w:rsid w:val="003924AC"/>
    <w:rsid w:val="003A0BE1"/>
    <w:rsid w:val="003B404F"/>
    <w:rsid w:val="003D3529"/>
    <w:rsid w:val="003D3846"/>
    <w:rsid w:val="003D573D"/>
    <w:rsid w:val="003E3025"/>
    <w:rsid w:val="003F58E5"/>
    <w:rsid w:val="00411B63"/>
    <w:rsid w:val="004124FD"/>
    <w:rsid w:val="004228AE"/>
    <w:rsid w:val="0042797B"/>
    <w:rsid w:val="0043026E"/>
    <w:rsid w:val="00445C26"/>
    <w:rsid w:val="0045101F"/>
    <w:rsid w:val="00472A14"/>
    <w:rsid w:val="004813B6"/>
    <w:rsid w:val="00483572"/>
    <w:rsid w:val="00490C41"/>
    <w:rsid w:val="00494641"/>
    <w:rsid w:val="00497206"/>
    <w:rsid w:val="004A2882"/>
    <w:rsid w:val="004B6318"/>
    <w:rsid w:val="004B7FBA"/>
    <w:rsid w:val="004C7758"/>
    <w:rsid w:val="004E3495"/>
    <w:rsid w:val="004E3FA8"/>
    <w:rsid w:val="004E66A4"/>
    <w:rsid w:val="004F1CBE"/>
    <w:rsid w:val="004F2F61"/>
    <w:rsid w:val="00500AD3"/>
    <w:rsid w:val="00506268"/>
    <w:rsid w:val="0052111B"/>
    <w:rsid w:val="00532909"/>
    <w:rsid w:val="00532B35"/>
    <w:rsid w:val="0053642E"/>
    <w:rsid w:val="00542DFE"/>
    <w:rsid w:val="00542E7A"/>
    <w:rsid w:val="00543955"/>
    <w:rsid w:val="005443CD"/>
    <w:rsid w:val="00545036"/>
    <w:rsid w:val="00546503"/>
    <w:rsid w:val="00547075"/>
    <w:rsid w:val="00551BD8"/>
    <w:rsid w:val="00551DEE"/>
    <w:rsid w:val="0055531D"/>
    <w:rsid w:val="00563B79"/>
    <w:rsid w:val="0057010D"/>
    <w:rsid w:val="00570EDB"/>
    <w:rsid w:val="00593CCF"/>
    <w:rsid w:val="005A0F44"/>
    <w:rsid w:val="005A0F87"/>
    <w:rsid w:val="005B78D9"/>
    <w:rsid w:val="005C1B4E"/>
    <w:rsid w:val="005D12C3"/>
    <w:rsid w:val="005D491B"/>
    <w:rsid w:val="005E3150"/>
    <w:rsid w:val="005F4D90"/>
    <w:rsid w:val="00621995"/>
    <w:rsid w:val="00640A30"/>
    <w:rsid w:val="00642254"/>
    <w:rsid w:val="0065118A"/>
    <w:rsid w:val="006575A9"/>
    <w:rsid w:val="00663C79"/>
    <w:rsid w:val="00666DF9"/>
    <w:rsid w:val="0066791B"/>
    <w:rsid w:val="006726F9"/>
    <w:rsid w:val="006736C6"/>
    <w:rsid w:val="0067661B"/>
    <w:rsid w:val="00684A4D"/>
    <w:rsid w:val="00693DF6"/>
    <w:rsid w:val="00694BBF"/>
    <w:rsid w:val="006A70F8"/>
    <w:rsid w:val="006B02CC"/>
    <w:rsid w:val="006B5679"/>
    <w:rsid w:val="006D0E16"/>
    <w:rsid w:val="006D708C"/>
    <w:rsid w:val="006E3E58"/>
    <w:rsid w:val="006E44AC"/>
    <w:rsid w:val="006F3B3E"/>
    <w:rsid w:val="006F7B95"/>
    <w:rsid w:val="00706B6E"/>
    <w:rsid w:val="0071087B"/>
    <w:rsid w:val="00712251"/>
    <w:rsid w:val="007128B4"/>
    <w:rsid w:val="00712AD2"/>
    <w:rsid w:val="00731FC5"/>
    <w:rsid w:val="00734D02"/>
    <w:rsid w:val="00745B36"/>
    <w:rsid w:val="0075028B"/>
    <w:rsid w:val="00754323"/>
    <w:rsid w:val="00757C7A"/>
    <w:rsid w:val="00767A41"/>
    <w:rsid w:val="00791684"/>
    <w:rsid w:val="007A352A"/>
    <w:rsid w:val="007A37AB"/>
    <w:rsid w:val="007A424E"/>
    <w:rsid w:val="007B043A"/>
    <w:rsid w:val="007C26A4"/>
    <w:rsid w:val="007C35E7"/>
    <w:rsid w:val="007C47A9"/>
    <w:rsid w:val="007C7BC3"/>
    <w:rsid w:val="007D2EE2"/>
    <w:rsid w:val="007D6912"/>
    <w:rsid w:val="007E0AE2"/>
    <w:rsid w:val="007E0DFE"/>
    <w:rsid w:val="007E193F"/>
    <w:rsid w:val="007E23D5"/>
    <w:rsid w:val="007E35EC"/>
    <w:rsid w:val="00801CDD"/>
    <w:rsid w:val="008024C7"/>
    <w:rsid w:val="00802624"/>
    <w:rsid w:val="00831469"/>
    <w:rsid w:val="00833D23"/>
    <w:rsid w:val="00841486"/>
    <w:rsid w:val="00867081"/>
    <w:rsid w:val="00871556"/>
    <w:rsid w:val="00887B8C"/>
    <w:rsid w:val="008A604B"/>
    <w:rsid w:val="008D3BC8"/>
    <w:rsid w:val="008D6AA3"/>
    <w:rsid w:val="008E2A09"/>
    <w:rsid w:val="008E3917"/>
    <w:rsid w:val="008F58E5"/>
    <w:rsid w:val="00901320"/>
    <w:rsid w:val="0090672B"/>
    <w:rsid w:val="00914972"/>
    <w:rsid w:val="00916F62"/>
    <w:rsid w:val="009172DD"/>
    <w:rsid w:val="00920887"/>
    <w:rsid w:val="00920AA6"/>
    <w:rsid w:val="009214B9"/>
    <w:rsid w:val="009345D2"/>
    <w:rsid w:val="009407D8"/>
    <w:rsid w:val="00944CEA"/>
    <w:rsid w:val="009509CF"/>
    <w:rsid w:val="00950B15"/>
    <w:rsid w:val="00963497"/>
    <w:rsid w:val="00963924"/>
    <w:rsid w:val="009714DF"/>
    <w:rsid w:val="0097761C"/>
    <w:rsid w:val="00993FA7"/>
    <w:rsid w:val="0099493F"/>
    <w:rsid w:val="009A1FFD"/>
    <w:rsid w:val="009C43A3"/>
    <w:rsid w:val="009D7DA1"/>
    <w:rsid w:val="009E0621"/>
    <w:rsid w:val="009E07B3"/>
    <w:rsid w:val="00A13DE6"/>
    <w:rsid w:val="00A21611"/>
    <w:rsid w:val="00A27B85"/>
    <w:rsid w:val="00A27C34"/>
    <w:rsid w:val="00A31F69"/>
    <w:rsid w:val="00A600EC"/>
    <w:rsid w:val="00A62DF6"/>
    <w:rsid w:val="00A70469"/>
    <w:rsid w:val="00A848C4"/>
    <w:rsid w:val="00A85C21"/>
    <w:rsid w:val="00A86694"/>
    <w:rsid w:val="00A966C8"/>
    <w:rsid w:val="00AB5DC4"/>
    <w:rsid w:val="00AC0EE1"/>
    <w:rsid w:val="00AC12B7"/>
    <w:rsid w:val="00AC31E1"/>
    <w:rsid w:val="00AE5A22"/>
    <w:rsid w:val="00AF2CDE"/>
    <w:rsid w:val="00B04467"/>
    <w:rsid w:val="00B04C6E"/>
    <w:rsid w:val="00B160BB"/>
    <w:rsid w:val="00B27526"/>
    <w:rsid w:val="00B33800"/>
    <w:rsid w:val="00B372C9"/>
    <w:rsid w:val="00B5374E"/>
    <w:rsid w:val="00B57D79"/>
    <w:rsid w:val="00B728F6"/>
    <w:rsid w:val="00B72FD8"/>
    <w:rsid w:val="00B75376"/>
    <w:rsid w:val="00B775D4"/>
    <w:rsid w:val="00B911BA"/>
    <w:rsid w:val="00B91D9A"/>
    <w:rsid w:val="00B91E86"/>
    <w:rsid w:val="00B9222E"/>
    <w:rsid w:val="00B953DF"/>
    <w:rsid w:val="00B97746"/>
    <w:rsid w:val="00BA4CB4"/>
    <w:rsid w:val="00BB01CE"/>
    <w:rsid w:val="00BB1A14"/>
    <w:rsid w:val="00BB5AE1"/>
    <w:rsid w:val="00BB65F2"/>
    <w:rsid w:val="00BC51EE"/>
    <w:rsid w:val="00BC7B5B"/>
    <w:rsid w:val="00BD0CC4"/>
    <w:rsid w:val="00BD35CC"/>
    <w:rsid w:val="00BE64A5"/>
    <w:rsid w:val="00BE64C8"/>
    <w:rsid w:val="00BF1D56"/>
    <w:rsid w:val="00BF5BA0"/>
    <w:rsid w:val="00C13890"/>
    <w:rsid w:val="00C14FDF"/>
    <w:rsid w:val="00C23CEB"/>
    <w:rsid w:val="00C27063"/>
    <w:rsid w:val="00C46F0D"/>
    <w:rsid w:val="00C54B3C"/>
    <w:rsid w:val="00C6234F"/>
    <w:rsid w:val="00C65237"/>
    <w:rsid w:val="00C720E0"/>
    <w:rsid w:val="00C726A7"/>
    <w:rsid w:val="00C84178"/>
    <w:rsid w:val="00C95326"/>
    <w:rsid w:val="00CA256D"/>
    <w:rsid w:val="00CA737A"/>
    <w:rsid w:val="00CB1AFD"/>
    <w:rsid w:val="00CC5546"/>
    <w:rsid w:val="00CD4882"/>
    <w:rsid w:val="00CD6FBA"/>
    <w:rsid w:val="00CE6983"/>
    <w:rsid w:val="00CF36A9"/>
    <w:rsid w:val="00D11753"/>
    <w:rsid w:val="00D151E6"/>
    <w:rsid w:val="00D2074F"/>
    <w:rsid w:val="00D2537D"/>
    <w:rsid w:val="00D2582D"/>
    <w:rsid w:val="00D275B8"/>
    <w:rsid w:val="00D341E5"/>
    <w:rsid w:val="00D53DE8"/>
    <w:rsid w:val="00D6088C"/>
    <w:rsid w:val="00D8186D"/>
    <w:rsid w:val="00D87832"/>
    <w:rsid w:val="00D92D77"/>
    <w:rsid w:val="00D95C8F"/>
    <w:rsid w:val="00DC0C7F"/>
    <w:rsid w:val="00DC7524"/>
    <w:rsid w:val="00DD29A3"/>
    <w:rsid w:val="00DD5693"/>
    <w:rsid w:val="00DD5CE0"/>
    <w:rsid w:val="00DF1C4B"/>
    <w:rsid w:val="00E12810"/>
    <w:rsid w:val="00E14688"/>
    <w:rsid w:val="00E273EF"/>
    <w:rsid w:val="00E3003F"/>
    <w:rsid w:val="00E36C52"/>
    <w:rsid w:val="00E426F0"/>
    <w:rsid w:val="00E52BFA"/>
    <w:rsid w:val="00E5312D"/>
    <w:rsid w:val="00E71ECA"/>
    <w:rsid w:val="00E82EDB"/>
    <w:rsid w:val="00E875AF"/>
    <w:rsid w:val="00EA3C52"/>
    <w:rsid w:val="00EA4474"/>
    <w:rsid w:val="00EA4A0A"/>
    <w:rsid w:val="00EB6148"/>
    <w:rsid w:val="00EB6877"/>
    <w:rsid w:val="00ED78E9"/>
    <w:rsid w:val="00EE0309"/>
    <w:rsid w:val="00EE2246"/>
    <w:rsid w:val="00EF207E"/>
    <w:rsid w:val="00F1414A"/>
    <w:rsid w:val="00F16EDE"/>
    <w:rsid w:val="00F25D13"/>
    <w:rsid w:val="00F26FDE"/>
    <w:rsid w:val="00F366DD"/>
    <w:rsid w:val="00F45F92"/>
    <w:rsid w:val="00F47F59"/>
    <w:rsid w:val="00F570A7"/>
    <w:rsid w:val="00F63D1B"/>
    <w:rsid w:val="00F7166A"/>
    <w:rsid w:val="00F740C5"/>
    <w:rsid w:val="00F75C99"/>
    <w:rsid w:val="00F83CCB"/>
    <w:rsid w:val="00F92E6D"/>
    <w:rsid w:val="00FA2AC5"/>
    <w:rsid w:val="00FA4554"/>
    <w:rsid w:val="00FA7DFF"/>
    <w:rsid w:val="00FB1FE0"/>
    <w:rsid w:val="00FB690B"/>
    <w:rsid w:val="00FC4A19"/>
    <w:rsid w:val="00FD07EB"/>
    <w:rsid w:val="00FD5AD8"/>
    <w:rsid w:val="00FD7F77"/>
    <w:rsid w:val="00FE03CE"/>
    <w:rsid w:val="00FE7414"/>
    <w:rsid w:val="00FF59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5AC0FD"/>
  <w14:defaultImageDpi w14:val="0"/>
  <w15:docId w15:val="{E70CFCC6-32A6-3A4D-8275-324AB2AE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D90"/>
    <w:rPr>
      <w:rFonts w:ascii="Times" w:hAnsi="Times"/>
      <w:sz w:val="24"/>
      <w:lang w:eastAsia="en-US"/>
    </w:rPr>
  </w:style>
  <w:style w:type="paragraph" w:styleId="Heading1">
    <w:name w:val="heading 1"/>
    <w:basedOn w:val="Normal"/>
    <w:next w:val="Normal"/>
    <w:link w:val="Heading1Char"/>
    <w:uiPriority w:val="9"/>
    <w:qFormat/>
    <w:rsid w:val="005F4D90"/>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5F4D90"/>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5F4D90"/>
    <w:pPr>
      <w:widowControl w:val="0"/>
      <w:pBdr>
        <w:bottom w:val="single" w:sz="4" w:space="1" w:color="auto"/>
      </w:pBdr>
      <w:autoSpaceDE w:val="0"/>
      <w:autoSpaceDN w:val="0"/>
      <w:adjustRightInd w:val="0"/>
      <w:snapToGrid w:val="0"/>
      <w:spacing w:before="400" w:after="80"/>
      <w:outlineLvl w:val="2"/>
    </w:pPr>
    <w:rPr>
      <w:rFonts w:ascii="Arial" w:hAnsi="Arial" w:cs="Arial"/>
      <w:b/>
      <w:bCs/>
      <w:szCs w:val="24"/>
    </w:rPr>
  </w:style>
  <w:style w:type="paragraph" w:styleId="Heading4">
    <w:name w:val="heading 4"/>
    <w:basedOn w:val="Normal"/>
    <w:next w:val="Normal"/>
    <w:link w:val="Heading4Char"/>
    <w:uiPriority w:val="9"/>
    <w:unhideWhenUsed/>
    <w:qFormat/>
    <w:rsid w:val="005F4D90"/>
    <w:pPr>
      <w:keepNext/>
      <w:keepLines/>
      <w:spacing w:before="240" w:after="80"/>
      <w:outlineLvl w:val="3"/>
    </w:pPr>
    <w:rPr>
      <w:rFonts w:ascii="Arial" w:eastAsiaTheme="majorEastAsia" w:hAnsi="Arial" w:cstheme="majorBidi"/>
      <w:b/>
      <w:iCs/>
      <w:sz w:val="18"/>
    </w:rPr>
  </w:style>
  <w:style w:type="paragraph" w:styleId="Heading5">
    <w:name w:val="heading 5"/>
    <w:basedOn w:val="Normal"/>
    <w:link w:val="Heading5Char"/>
    <w:uiPriority w:val="9"/>
    <w:qFormat/>
    <w:rsid w:val="001B334A"/>
    <w:pPr>
      <w:spacing w:before="100" w:beforeAutospacing="1" w:after="100" w:afterAutospacing="1"/>
      <w:outlineLvl w:val="4"/>
    </w:pPr>
    <w:rPr>
      <w:rFonts w:ascii="Times New Roman" w:eastAsiaTheme="minorHAnsi" w:hAnsi="Times New Roman" w:cstheme="minorBidi"/>
      <w:b/>
      <w:bCs/>
      <w:sz w:val="20"/>
      <w:szCs w:val="24"/>
    </w:rPr>
  </w:style>
  <w:style w:type="character" w:default="1" w:styleId="DefaultParagraphFont">
    <w:name w:val="Default Paragraph Font"/>
    <w:uiPriority w:val="1"/>
    <w:semiHidden/>
    <w:unhideWhenUsed/>
    <w:rsid w:val="005F4D9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F4D90"/>
  </w:style>
  <w:style w:type="paragraph" w:styleId="Header">
    <w:name w:val="header"/>
    <w:basedOn w:val="Normal"/>
    <w:link w:val="HeaderChar"/>
    <w:uiPriority w:val="99"/>
    <w:unhideWhenUsed/>
    <w:qFormat/>
    <w:rsid w:val="005F4D90"/>
    <w:pPr>
      <w:tabs>
        <w:tab w:val="center" w:pos="4320"/>
        <w:tab w:val="right" w:pos="8640"/>
      </w:tabs>
      <w:jc w:val="center"/>
    </w:pPr>
    <w:rPr>
      <w:rFonts w:ascii="Arial" w:hAnsi="Arial"/>
      <w:b/>
      <w:sz w:val="28"/>
    </w:rPr>
  </w:style>
  <w:style w:type="character" w:customStyle="1" w:styleId="HeaderChar">
    <w:name w:val="Header Char"/>
    <w:basedOn w:val="DefaultParagraphFont"/>
    <w:link w:val="Header"/>
    <w:uiPriority w:val="99"/>
    <w:locked/>
    <w:rsid w:val="005F4D90"/>
    <w:rPr>
      <w:rFonts w:ascii="Arial" w:hAnsi="Arial"/>
      <w:b/>
      <w:sz w:val="28"/>
      <w:lang w:eastAsia="en-US"/>
    </w:rPr>
  </w:style>
  <w:style w:type="paragraph" w:styleId="Footer">
    <w:name w:val="footer"/>
    <w:basedOn w:val="Normal"/>
    <w:link w:val="FooterChar"/>
    <w:uiPriority w:val="99"/>
    <w:unhideWhenUsed/>
    <w:rsid w:val="005F4D90"/>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5F4D90"/>
    <w:rPr>
      <w:rFonts w:ascii="Arial" w:hAnsi="Arial"/>
      <w:b/>
      <w:caps/>
      <w:spacing w:val="20"/>
      <w:sz w:val="16"/>
      <w:lang w:eastAsia="en-US"/>
    </w:rPr>
  </w:style>
  <w:style w:type="paragraph" w:styleId="BalloonText">
    <w:name w:val="Balloon Text"/>
    <w:basedOn w:val="Normal"/>
    <w:link w:val="BalloonTextChar"/>
    <w:uiPriority w:val="99"/>
    <w:semiHidden/>
    <w:unhideWhenUsed/>
    <w:rsid w:val="005F4D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4D90"/>
    <w:rPr>
      <w:rFonts w:ascii="Lucida Grande" w:hAnsi="Lucida Grande" w:cs="Lucida Grande"/>
      <w:sz w:val="18"/>
      <w:szCs w:val="18"/>
      <w:lang w:eastAsia="en-US"/>
    </w:rPr>
  </w:style>
  <w:style w:type="character" w:styleId="Hyperlink">
    <w:name w:val="Hyperlink"/>
    <w:basedOn w:val="DefaultParagraphFont"/>
    <w:uiPriority w:val="99"/>
    <w:unhideWhenUsed/>
    <w:rsid w:val="005F4D90"/>
    <w:rPr>
      <w:rFonts w:ascii="Arial" w:hAnsi="Arial" w:cs="Times New Roman"/>
      <w:color w:val="0000FF" w:themeColor="hyperlink"/>
      <w:sz w:val="22"/>
      <w:u w:val="single"/>
    </w:rPr>
  </w:style>
  <w:style w:type="character" w:styleId="PageNumber">
    <w:name w:val="page number"/>
    <w:basedOn w:val="DefaultParagraphFont"/>
    <w:uiPriority w:val="99"/>
    <w:semiHidden/>
    <w:unhideWhenUsed/>
    <w:rsid w:val="005F4D90"/>
    <w:rPr>
      <w:rFonts w:cs="Times New Roman"/>
    </w:rPr>
  </w:style>
  <w:style w:type="character" w:styleId="FollowedHyperlink">
    <w:name w:val="FollowedHyperlink"/>
    <w:basedOn w:val="DefaultParagraphFont"/>
    <w:uiPriority w:val="99"/>
    <w:semiHidden/>
    <w:unhideWhenUsed/>
    <w:rsid w:val="005F4D90"/>
    <w:rPr>
      <w:rFonts w:cs="Times New Roman"/>
      <w:color w:val="800080" w:themeColor="followedHyperlink"/>
      <w:u w:val="single"/>
    </w:rPr>
  </w:style>
  <w:style w:type="paragraph" w:customStyle="1" w:styleId="BodyCopy">
    <w:name w:val="Body Copy"/>
    <w:basedOn w:val="Normal"/>
    <w:qFormat/>
    <w:rsid w:val="00351DD3"/>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ModelSubhead">
    <w:name w:val="Model Subhead"/>
    <w:basedOn w:val="Normal"/>
    <w:qFormat/>
    <w:rsid w:val="005F4D90"/>
    <w:pPr>
      <w:widowControl w:val="0"/>
      <w:autoSpaceDE w:val="0"/>
      <w:autoSpaceDN w:val="0"/>
      <w:adjustRightInd w:val="0"/>
      <w:spacing w:before="80" w:after="80"/>
      <w:jc w:val="center"/>
    </w:pPr>
    <w:rPr>
      <w:rFonts w:ascii="Arial" w:hAnsi="Arial" w:cs="Arial"/>
      <w:b/>
      <w:bCs/>
      <w:color w:val="000000"/>
      <w:sz w:val="18"/>
      <w:szCs w:val="18"/>
    </w:rPr>
  </w:style>
  <w:style w:type="paragraph" w:customStyle="1" w:styleId="BodyNotes">
    <w:name w:val="Body Notes"/>
    <w:basedOn w:val="Normal"/>
    <w:uiPriority w:val="99"/>
    <w:qFormat/>
    <w:rsid w:val="005F4D90"/>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5F4D90"/>
    <w:rPr>
      <w:sz w:val="16"/>
      <w:szCs w:val="16"/>
    </w:rPr>
  </w:style>
  <w:style w:type="paragraph" w:styleId="CommentText">
    <w:name w:val="annotation text"/>
    <w:basedOn w:val="Normal"/>
    <w:link w:val="CommentTextChar"/>
    <w:uiPriority w:val="99"/>
    <w:semiHidden/>
    <w:unhideWhenUsed/>
    <w:rsid w:val="005F4D90"/>
    <w:rPr>
      <w:sz w:val="20"/>
    </w:rPr>
  </w:style>
  <w:style w:type="character" w:customStyle="1" w:styleId="CommentTextChar">
    <w:name w:val="Comment Text Char"/>
    <w:basedOn w:val="DefaultParagraphFont"/>
    <w:link w:val="CommentText"/>
    <w:uiPriority w:val="99"/>
    <w:semiHidden/>
    <w:rsid w:val="005F4D90"/>
    <w:rPr>
      <w:rFonts w:ascii="Times" w:hAnsi="Times"/>
      <w:lang w:eastAsia="en-US"/>
    </w:rPr>
  </w:style>
  <w:style w:type="paragraph" w:styleId="CommentSubject">
    <w:name w:val="annotation subject"/>
    <w:basedOn w:val="CommentText"/>
    <w:next w:val="CommentText"/>
    <w:link w:val="CommentSubjectChar"/>
    <w:uiPriority w:val="99"/>
    <w:semiHidden/>
    <w:unhideWhenUsed/>
    <w:rsid w:val="005F4D90"/>
    <w:rPr>
      <w:b/>
      <w:bCs/>
    </w:rPr>
  </w:style>
  <w:style w:type="character" w:customStyle="1" w:styleId="CommentSubjectChar">
    <w:name w:val="Comment Subject Char"/>
    <w:basedOn w:val="CommentTextChar"/>
    <w:link w:val="CommentSubject"/>
    <w:uiPriority w:val="99"/>
    <w:semiHidden/>
    <w:rsid w:val="005F4D90"/>
    <w:rPr>
      <w:rFonts w:ascii="Times" w:hAnsi="Times"/>
      <w:b/>
      <w:bCs/>
      <w:lang w:eastAsia="en-US"/>
    </w:rPr>
  </w:style>
  <w:style w:type="paragraph" w:styleId="Revision">
    <w:name w:val="Revision"/>
    <w:hidden/>
    <w:uiPriority w:val="99"/>
    <w:semiHidden/>
    <w:rsid w:val="005F4D90"/>
    <w:rPr>
      <w:rFonts w:ascii="Times" w:hAnsi="Times"/>
      <w:sz w:val="24"/>
      <w:lang w:eastAsia="en-US"/>
    </w:rPr>
  </w:style>
  <w:style w:type="table" w:styleId="TableGrid">
    <w:name w:val="Table Grid"/>
    <w:basedOn w:val="TableNormal"/>
    <w:uiPriority w:val="59"/>
    <w:rsid w:val="005F4D90"/>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F4D90"/>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5F4D90"/>
    <w:rPr>
      <w:color w:val="605E5C"/>
      <w:shd w:val="clear" w:color="auto" w:fill="E1DFDD"/>
    </w:rPr>
  </w:style>
  <w:style w:type="character" w:customStyle="1" w:styleId="Heading1Char">
    <w:name w:val="Heading 1 Char"/>
    <w:basedOn w:val="DefaultParagraphFont"/>
    <w:link w:val="Heading1"/>
    <w:uiPriority w:val="9"/>
    <w:rsid w:val="005F4D90"/>
    <w:rPr>
      <w:rFonts w:ascii="Arial" w:hAnsi="Arial" w:cs="Arial"/>
      <w:sz w:val="28"/>
      <w:szCs w:val="28"/>
      <w:lang w:eastAsia="en-US"/>
    </w:rPr>
  </w:style>
  <w:style w:type="character" w:customStyle="1" w:styleId="Heading2Char">
    <w:name w:val="Heading 2 Char"/>
    <w:basedOn w:val="DefaultParagraphFont"/>
    <w:link w:val="Heading2"/>
    <w:uiPriority w:val="9"/>
    <w:rsid w:val="005F4D90"/>
    <w:rPr>
      <w:rFonts w:ascii="Arial" w:hAnsi="Arial" w:cs="Arial"/>
      <w:b/>
      <w:bCs/>
      <w:caps/>
      <w:sz w:val="28"/>
      <w:lang w:eastAsia="en-US"/>
    </w:rPr>
  </w:style>
  <w:style w:type="character" w:customStyle="1" w:styleId="Heading3Char">
    <w:name w:val="Heading 3 Char"/>
    <w:basedOn w:val="DefaultParagraphFont"/>
    <w:link w:val="Heading3"/>
    <w:uiPriority w:val="9"/>
    <w:rsid w:val="005F4D90"/>
    <w:rPr>
      <w:rFonts w:ascii="Arial" w:hAnsi="Arial" w:cs="Arial"/>
      <w:b/>
      <w:bCs/>
      <w:sz w:val="24"/>
      <w:szCs w:val="24"/>
      <w:lang w:eastAsia="en-US"/>
    </w:rPr>
  </w:style>
  <w:style w:type="paragraph" w:customStyle="1" w:styleId="Signoff">
    <w:name w:val="Signoff"/>
    <w:basedOn w:val="Normal"/>
    <w:qFormat/>
    <w:rsid w:val="005F4D90"/>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5F4D90"/>
    <w:pPr>
      <w:spacing w:before="400" w:after="400"/>
      <w:jc w:val="center"/>
    </w:pPr>
    <w:rPr>
      <w:rFonts w:ascii="Arial" w:hAnsi="Arial" w:cs="Arial"/>
      <w:bCs/>
      <w:spacing w:val="70"/>
      <w:sz w:val="22"/>
      <w:szCs w:val="22"/>
    </w:rPr>
  </w:style>
  <w:style w:type="paragraph" w:customStyle="1" w:styleId="BodyIndent1">
    <w:name w:val="Body Indent 1"/>
    <w:basedOn w:val="BodyCopy"/>
    <w:qFormat/>
    <w:rsid w:val="00351DD3"/>
    <w:pPr>
      <w:ind w:left="144"/>
    </w:pPr>
  </w:style>
  <w:style w:type="paragraph" w:customStyle="1" w:styleId="S-O-P">
    <w:name w:val="S-O-P"/>
    <w:basedOn w:val="FABodyCopy"/>
    <w:next w:val="FABodyCopy"/>
    <w:qFormat/>
    <w:rsid w:val="005F4D90"/>
    <w:pPr>
      <w:jc w:val="center"/>
    </w:pPr>
  </w:style>
  <w:style w:type="paragraph" w:customStyle="1" w:styleId="TableSubhead">
    <w:name w:val="Table Subhead"/>
    <w:basedOn w:val="Normal"/>
    <w:qFormat/>
    <w:rsid w:val="005F4D90"/>
    <w:pPr>
      <w:spacing w:before="400" w:after="80"/>
    </w:pPr>
    <w:rPr>
      <w:rFonts w:ascii="Arial" w:hAnsi="Arial" w:cs="Arial"/>
      <w:b/>
      <w:bCs/>
      <w:caps/>
      <w:sz w:val="18"/>
      <w:szCs w:val="18"/>
    </w:rPr>
  </w:style>
  <w:style w:type="character" w:customStyle="1" w:styleId="Heading4Char">
    <w:name w:val="Heading 4 Char"/>
    <w:basedOn w:val="DefaultParagraphFont"/>
    <w:link w:val="Heading4"/>
    <w:uiPriority w:val="9"/>
    <w:rsid w:val="005F4D90"/>
    <w:rPr>
      <w:rFonts w:ascii="Arial" w:eastAsiaTheme="majorEastAsia" w:hAnsi="Arial" w:cstheme="majorBidi"/>
      <w:b/>
      <w:iCs/>
      <w:sz w:val="18"/>
      <w:lang w:eastAsia="en-US"/>
    </w:rPr>
  </w:style>
  <w:style w:type="table" w:styleId="PlainTable1">
    <w:name w:val="Plain Table 1"/>
    <w:basedOn w:val="TableNormal"/>
    <w:uiPriority w:val="99"/>
    <w:rsid w:val="005F4D9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5F4D9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F4D9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5F4D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99"/>
    <w:rsid w:val="005F4D9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99"/>
    <w:rsid w:val="005F4D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FATABLESTYLE">
    <w:name w:val="FA TABLE STYLE"/>
    <w:basedOn w:val="TableNormal"/>
    <w:uiPriority w:val="99"/>
    <w:rsid w:val="005F4D90"/>
    <w:pPr>
      <w:spacing w:before="80" w:after="80"/>
    </w:pPr>
    <w:rPr>
      <w:rFonts w:ascii="Arial" w:hAnsi="Arial"/>
      <w:sz w:val="18"/>
    </w:rPr>
    <w:tblPr>
      <w:tblBorders>
        <w:bottom w:val="single" w:sz="6" w:space="0" w:color="BFBFBF" w:themeColor="background1" w:themeShade="BF"/>
        <w:insideH w:val="single" w:sz="6" w:space="0" w:color="BFBFBF" w:themeColor="background1" w:themeShade="BF"/>
      </w:tblBorders>
    </w:tblPr>
    <w:tcPr>
      <w:vAlign w:val="center"/>
    </w:tcPr>
  </w:style>
  <w:style w:type="paragraph" w:customStyle="1" w:styleId="EmbargoLine">
    <w:name w:val="Embargo Line"/>
    <w:basedOn w:val="Normal"/>
    <w:autoRedefine/>
    <w:qFormat/>
    <w:rsid w:val="005F4D90"/>
    <w:pPr>
      <w:tabs>
        <w:tab w:val="left" w:pos="5980"/>
      </w:tabs>
      <w:spacing w:after="160" w:line="276" w:lineRule="auto"/>
    </w:pPr>
    <w:rPr>
      <w:rFonts w:ascii="Arial" w:hAnsi="Arial" w:cs="Arial"/>
      <w:b/>
      <w:caps/>
      <w:color w:val="317F78"/>
      <w:spacing w:val="24"/>
      <w:sz w:val="22"/>
      <w:szCs w:val="22"/>
    </w:rPr>
  </w:style>
  <w:style w:type="paragraph" w:customStyle="1" w:styleId="FABodyCopy">
    <w:name w:val="FA Body Copy"/>
    <w:basedOn w:val="Normal"/>
    <w:qFormat/>
    <w:rsid w:val="005F4D90"/>
    <w:pPr>
      <w:widowControl w:val="0"/>
      <w:autoSpaceDE w:val="0"/>
      <w:autoSpaceDN w:val="0"/>
      <w:adjustRightInd w:val="0"/>
      <w:snapToGrid w:val="0"/>
      <w:spacing w:before="80" w:after="80" w:line="240" w:lineRule="exact"/>
    </w:pPr>
    <w:rPr>
      <w:rFonts w:ascii="Arial" w:hAnsi="Arial" w:cs="Arial"/>
      <w:sz w:val="18"/>
      <w:szCs w:val="18"/>
    </w:rPr>
  </w:style>
  <w:style w:type="paragraph" w:customStyle="1" w:styleId="FABodyIndent1">
    <w:name w:val="FA Body Indent 1"/>
    <w:basedOn w:val="FABodyCopy"/>
    <w:qFormat/>
    <w:rsid w:val="005F4D90"/>
    <w:pPr>
      <w:ind w:left="144"/>
    </w:pPr>
  </w:style>
  <w:style w:type="paragraph" w:styleId="ListParagraph">
    <w:name w:val="List Paragraph"/>
    <w:basedOn w:val="Normal"/>
    <w:uiPriority w:val="34"/>
    <w:qFormat/>
    <w:rsid w:val="00E875AF"/>
    <w:pPr>
      <w:spacing w:after="200" w:line="276" w:lineRule="auto"/>
      <w:ind w:left="720"/>
      <w:contextualSpacing/>
    </w:pPr>
    <w:rPr>
      <w:rFonts w:asciiTheme="minorHAnsi" w:hAnsiTheme="minorHAnsi"/>
      <w:sz w:val="22"/>
      <w:szCs w:val="22"/>
    </w:rPr>
  </w:style>
  <w:style w:type="paragraph" w:styleId="NoSpacing">
    <w:name w:val="No Spacing"/>
    <w:uiPriority w:val="99"/>
    <w:qFormat/>
    <w:rsid w:val="00E875AF"/>
    <w:rPr>
      <w:sz w:val="22"/>
      <w:szCs w:val="22"/>
      <w:lang w:eastAsia="en-US"/>
    </w:rPr>
  </w:style>
  <w:style w:type="paragraph" w:customStyle="1" w:styleId="Bullets">
    <w:name w:val="Bullets"/>
    <w:basedOn w:val="Normal"/>
    <w:qFormat/>
    <w:rsid w:val="00E875AF"/>
    <w:pPr>
      <w:spacing w:after="80" w:line="320" w:lineRule="atLeast"/>
      <w:ind w:left="1080" w:right="547" w:hanging="360"/>
    </w:pPr>
    <w:rPr>
      <w:rFonts w:ascii="Arial" w:hAnsi="Arial"/>
      <w:b/>
      <w:sz w:val="22"/>
      <w:szCs w:val="22"/>
    </w:rPr>
  </w:style>
  <w:style w:type="paragraph" w:customStyle="1" w:styleId="Subhead">
    <w:name w:val="Subhead"/>
    <w:basedOn w:val="Normal"/>
    <w:qFormat/>
    <w:rsid w:val="00E875AF"/>
    <w:pPr>
      <w:spacing w:line="320" w:lineRule="atLeast"/>
    </w:pPr>
    <w:rPr>
      <w:rFonts w:ascii="Arial" w:hAnsi="Arial" w:cs="Arial"/>
      <w:b/>
      <w:sz w:val="22"/>
      <w:szCs w:val="22"/>
    </w:rPr>
  </w:style>
  <w:style w:type="paragraph" w:customStyle="1" w:styleId="Body1">
    <w:name w:val="_Body1"/>
    <w:basedOn w:val="Normal"/>
    <w:uiPriority w:val="99"/>
    <w:rsid w:val="00E875AF"/>
    <w:pPr>
      <w:widowControl w:val="0"/>
      <w:autoSpaceDE w:val="0"/>
      <w:autoSpaceDN w:val="0"/>
      <w:adjustRightInd w:val="0"/>
      <w:spacing w:line="240" w:lineRule="atLeast"/>
      <w:textAlignment w:val="center"/>
    </w:pPr>
    <w:rPr>
      <w:rFonts w:ascii="TimesNewRomanPSMT" w:hAnsi="TimesNewRomanPSMT" w:cs="TimesNewRomanPSMT"/>
      <w:color w:val="000000"/>
      <w:sz w:val="14"/>
      <w:szCs w:val="14"/>
    </w:rPr>
  </w:style>
  <w:style w:type="paragraph" w:customStyle="1" w:styleId="specs">
    <w:name w:val="specs"/>
    <w:basedOn w:val="Normal"/>
    <w:uiPriority w:val="99"/>
    <w:rsid w:val="00E875AF"/>
    <w:pPr>
      <w:widowControl w:val="0"/>
      <w:tabs>
        <w:tab w:val="right" w:leader="underscore" w:pos="7960"/>
      </w:tabs>
      <w:autoSpaceDE w:val="0"/>
      <w:autoSpaceDN w:val="0"/>
      <w:adjustRightInd w:val="0"/>
      <w:spacing w:line="220" w:lineRule="atLeast"/>
      <w:ind w:left="240" w:hanging="240"/>
      <w:textAlignment w:val="top"/>
    </w:pPr>
    <w:rPr>
      <w:rFonts w:ascii="Arial" w:hAnsi="Arial" w:cs="Arial"/>
      <w:color w:val="000000"/>
      <w:sz w:val="18"/>
      <w:szCs w:val="18"/>
    </w:rPr>
  </w:style>
  <w:style w:type="paragraph" w:customStyle="1" w:styleId="Default">
    <w:name w:val="Default"/>
    <w:uiPriority w:val="99"/>
    <w:rsid w:val="00E875AF"/>
    <w:pPr>
      <w:autoSpaceDE w:val="0"/>
      <w:autoSpaceDN w:val="0"/>
      <w:adjustRightInd w:val="0"/>
    </w:pPr>
    <w:rPr>
      <w:rFonts w:ascii="Arial" w:eastAsia="Batang" w:hAnsi="Arial" w:cs="Batang"/>
      <w:color w:val="000000"/>
      <w:sz w:val="24"/>
      <w:szCs w:val="24"/>
      <w:lang w:eastAsia="en-US"/>
    </w:rPr>
  </w:style>
  <w:style w:type="character" w:customStyle="1" w:styleId="Superscript">
    <w:name w:val="_Superscript"/>
    <w:uiPriority w:val="99"/>
    <w:rsid w:val="00E875AF"/>
    <w:rPr>
      <w:vertAlign w:val="superscript"/>
    </w:rPr>
  </w:style>
  <w:style w:type="paragraph" w:customStyle="1" w:styleId="font5">
    <w:name w:val="font5"/>
    <w:basedOn w:val="Normal"/>
    <w:uiPriority w:val="99"/>
    <w:rsid w:val="00E875AF"/>
    <w:pPr>
      <w:spacing w:before="100" w:beforeAutospacing="1" w:after="100" w:afterAutospacing="1"/>
    </w:pPr>
    <w:rPr>
      <w:rFonts w:ascii="Arial" w:hAnsi="Arial" w:cs="Arial"/>
      <w:sz w:val="18"/>
      <w:szCs w:val="18"/>
    </w:rPr>
  </w:style>
  <w:style w:type="paragraph" w:customStyle="1" w:styleId="Endmark">
    <w:name w:val="End mark"/>
    <w:basedOn w:val="Normal"/>
    <w:uiPriority w:val="99"/>
    <w:rsid w:val="00E875AF"/>
    <w:pPr>
      <w:autoSpaceDE w:val="0"/>
      <w:autoSpaceDN w:val="0"/>
      <w:adjustRightInd w:val="0"/>
      <w:spacing w:line="260" w:lineRule="atLeast"/>
      <w:jc w:val="center"/>
      <w:textAlignment w:val="center"/>
    </w:pPr>
    <w:rPr>
      <w:rFonts w:ascii="MinionPro-Bold" w:hAnsi="MinionPro-Bold" w:cs="MinionPro-Bold"/>
      <w:b/>
      <w:bCs/>
      <w:color w:val="F21717"/>
      <w:spacing w:val="55"/>
      <w:sz w:val="20"/>
      <w:lang w:eastAsia="ja-JP"/>
    </w:rPr>
  </w:style>
  <w:style w:type="character" w:styleId="Strong">
    <w:name w:val="Strong"/>
    <w:basedOn w:val="DefaultParagraphFont"/>
    <w:uiPriority w:val="22"/>
    <w:qFormat/>
    <w:rsid w:val="00E875AF"/>
    <w:rPr>
      <w:rFonts w:cs="Times New Roman"/>
      <w:b/>
      <w:bCs/>
    </w:rPr>
  </w:style>
  <w:style w:type="character" w:customStyle="1" w:styleId="apple-converted-space">
    <w:name w:val="apple-converted-space"/>
    <w:basedOn w:val="DefaultParagraphFont"/>
    <w:rsid w:val="00E875AF"/>
  </w:style>
  <w:style w:type="character" w:styleId="Emphasis">
    <w:name w:val="Emphasis"/>
    <w:basedOn w:val="DefaultParagraphFont"/>
    <w:uiPriority w:val="20"/>
    <w:qFormat/>
    <w:rsid w:val="00E875AF"/>
    <w:rPr>
      <w:i/>
      <w:iCs/>
    </w:rPr>
  </w:style>
  <w:style w:type="paragraph" w:styleId="PlainText">
    <w:name w:val="Plain Text"/>
    <w:basedOn w:val="Normal"/>
    <w:link w:val="PlainTextChar"/>
    <w:uiPriority w:val="99"/>
    <w:unhideWhenUsed/>
    <w:rsid w:val="00E875A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875AF"/>
    <w:rPr>
      <w:rFonts w:ascii="Calibri" w:eastAsiaTheme="minorHAnsi" w:hAnsi="Calibri" w:cstheme="minorBidi"/>
      <w:sz w:val="22"/>
      <w:szCs w:val="21"/>
      <w:lang w:eastAsia="en-US"/>
    </w:rPr>
  </w:style>
  <w:style w:type="paragraph" w:customStyle="1" w:styleId="4BodyCopy">
    <w:name w:val="4 Body Copy"/>
    <w:basedOn w:val="Normal"/>
    <w:qFormat/>
    <w:rsid w:val="00E875AF"/>
    <w:pPr>
      <w:spacing w:before="160" w:after="240" w:line="300" w:lineRule="atLeast"/>
      <w:outlineLvl w:val="4"/>
    </w:pPr>
    <w:rPr>
      <w:rFonts w:ascii="Arial" w:hAnsi="Arial" w:cs="Arial"/>
      <w:bCs/>
      <w:sz w:val="22"/>
      <w:szCs w:val="22"/>
    </w:rPr>
  </w:style>
  <w:style w:type="paragraph" w:customStyle="1" w:styleId="Text1">
    <w:name w:val="_Text1"/>
    <w:basedOn w:val="Normal"/>
    <w:uiPriority w:val="99"/>
    <w:rsid w:val="00E875AF"/>
    <w:pPr>
      <w:widowControl w:val="0"/>
      <w:autoSpaceDE w:val="0"/>
      <w:autoSpaceDN w:val="0"/>
      <w:adjustRightInd w:val="0"/>
      <w:spacing w:line="240" w:lineRule="atLeast"/>
      <w:textAlignment w:val="center"/>
    </w:pPr>
    <w:rPr>
      <w:rFonts w:ascii="Times New Roman" w:hAnsi="Times New Roman"/>
      <w:color w:val="000000"/>
      <w:sz w:val="20"/>
    </w:rPr>
  </w:style>
  <w:style w:type="paragraph" w:customStyle="1" w:styleId="notes">
    <w:name w:val="notes"/>
    <w:basedOn w:val="Normal"/>
    <w:uiPriority w:val="99"/>
    <w:rsid w:val="00E875AF"/>
    <w:pPr>
      <w:widowControl w:val="0"/>
      <w:autoSpaceDE w:val="0"/>
      <w:autoSpaceDN w:val="0"/>
      <w:adjustRightInd w:val="0"/>
      <w:spacing w:after="110" w:line="200" w:lineRule="atLeast"/>
      <w:textAlignment w:val="top"/>
    </w:pPr>
    <w:rPr>
      <w:rFonts w:ascii="Arial" w:hAnsi="Arial" w:cs="Arial"/>
      <w:color w:val="000000"/>
      <w:sz w:val="16"/>
      <w:szCs w:val="16"/>
    </w:rPr>
  </w:style>
  <w:style w:type="character" w:customStyle="1" w:styleId="Heading5Char">
    <w:name w:val="Heading 5 Char"/>
    <w:basedOn w:val="DefaultParagraphFont"/>
    <w:link w:val="Heading5"/>
    <w:uiPriority w:val="9"/>
    <w:rsid w:val="001B334A"/>
    <w:rPr>
      <w:rFonts w:ascii="Times New Roman" w:eastAsiaTheme="minorHAnsi" w:hAnsi="Times New Roman" w:cstheme="minorBidi"/>
      <w:b/>
      <w:bCs/>
      <w:szCs w:val="24"/>
      <w:lang w:eastAsia="en-US"/>
    </w:rPr>
  </w:style>
  <w:style w:type="character" w:customStyle="1" w:styleId="Date1">
    <w:name w:val="Date1"/>
    <w:basedOn w:val="DefaultParagraphFont"/>
    <w:rsid w:val="001B334A"/>
  </w:style>
  <w:style w:type="paragraph" w:styleId="NormalWeb">
    <w:name w:val="Normal (Web)"/>
    <w:basedOn w:val="Normal"/>
    <w:uiPriority w:val="99"/>
    <w:semiHidden/>
    <w:unhideWhenUsed/>
    <w:rsid w:val="001B334A"/>
    <w:pPr>
      <w:spacing w:before="100" w:beforeAutospacing="1" w:after="100" w:afterAutospacing="1"/>
    </w:pPr>
    <w:rPr>
      <w:rFonts w:ascii="Times New Roman" w:eastAsiaTheme="minorHAnsi" w:hAnsi="Times New Roman"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eature_Availabil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Feature_Availability.dotx</Template>
  <TotalTime>7</TotalTime>
  <Pages>7</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13395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Feature Availability</dc:subject>
  <dc:creator>Microsoft Office User</dc:creator>
  <cp:keywords/>
  <dc:description/>
  <cp:lastModifiedBy>Microsoft Office User</cp:lastModifiedBy>
  <cp:revision>11</cp:revision>
  <cp:lastPrinted>2018-12-31T16:38:00Z</cp:lastPrinted>
  <dcterms:created xsi:type="dcterms:W3CDTF">2022-05-17T19:51:00Z</dcterms:created>
  <dcterms:modified xsi:type="dcterms:W3CDTF">2022-08-25T16:19:00Z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