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D13B" w14:textId="77777777" w:rsidR="009879C4" w:rsidRDefault="009879C4" w:rsidP="006F7B95">
      <w:pPr>
        <w:pStyle w:val="Heading1"/>
      </w:pPr>
    </w:p>
    <w:p w14:paraId="67E589C8" w14:textId="2D3A715D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B953DF">
        <w:t>3</w:t>
      </w:r>
      <w:r w:rsidR="00712251" w:rsidRPr="000F771A">
        <w:t xml:space="preserve"> </w:t>
      </w:r>
      <w:r w:rsidR="009345D2" w:rsidRPr="009345D2">
        <w:t>Chrysler</w:t>
      </w:r>
      <w:r w:rsidR="00FD07EB" w:rsidRPr="000F771A">
        <w:t xml:space="preserve"> </w:t>
      </w:r>
      <w:r w:rsidR="009345D2">
        <w:t>300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27B79B9F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74E68B82" w14:textId="77777777" w:rsidR="00EC1D33" w:rsidRDefault="00EC1D33" w:rsidP="00EC1D33">
      <w:pPr>
        <w:pStyle w:val="Heading3"/>
      </w:pPr>
      <w:r w:rsidRPr="002E3449">
        <w:t>ENGINES AND TRANSMISSIONS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293BF251" w14:textId="77777777" w:rsidTr="005131E2">
        <w:tc>
          <w:tcPr>
            <w:tcW w:w="5665" w:type="dxa"/>
          </w:tcPr>
          <w:p w14:paraId="4B82EE5D" w14:textId="77777777" w:rsidR="00EC1D33" w:rsidRPr="002E3449" w:rsidRDefault="00EC1D33" w:rsidP="005131E2">
            <w:pPr>
              <w:pStyle w:val="TableSubhead"/>
            </w:pPr>
            <w:r w:rsidRPr="002E3449">
              <w:t>ENGINES AND TRANSMISSIONS</w:t>
            </w:r>
          </w:p>
        </w:tc>
        <w:tc>
          <w:tcPr>
            <w:tcW w:w="1471" w:type="dxa"/>
            <w:vAlign w:val="bottom"/>
          </w:tcPr>
          <w:p w14:paraId="78FF549A" w14:textId="77777777" w:rsidR="00EC1D33" w:rsidRPr="002E3449" w:rsidRDefault="00EC1D33" w:rsidP="005131E2">
            <w:pPr>
              <w:pStyle w:val="ModelSubhead"/>
            </w:pPr>
            <w:r w:rsidRPr="002E3449">
              <w:t xml:space="preserve">300 </w:t>
            </w:r>
            <w:r w:rsidRPr="002E3449">
              <w:br/>
              <w:t>Touring</w:t>
            </w:r>
          </w:p>
        </w:tc>
        <w:tc>
          <w:tcPr>
            <w:tcW w:w="1472" w:type="dxa"/>
            <w:vAlign w:val="bottom"/>
          </w:tcPr>
          <w:p w14:paraId="765D8A95" w14:textId="77777777" w:rsidR="00EC1D33" w:rsidRPr="002E3449" w:rsidRDefault="00EC1D33" w:rsidP="005131E2">
            <w:pPr>
              <w:pStyle w:val="ModelSubhead"/>
            </w:pPr>
            <w:r w:rsidRPr="002E3449">
              <w:t xml:space="preserve">300 </w:t>
            </w:r>
            <w:r w:rsidRPr="002E3449">
              <w:br/>
              <w:t>Touring L</w:t>
            </w:r>
          </w:p>
        </w:tc>
        <w:tc>
          <w:tcPr>
            <w:tcW w:w="1472" w:type="dxa"/>
            <w:vAlign w:val="bottom"/>
          </w:tcPr>
          <w:p w14:paraId="7D9A7308" w14:textId="77777777" w:rsidR="00EC1D33" w:rsidRPr="002E3449" w:rsidRDefault="00EC1D33" w:rsidP="005131E2">
            <w:pPr>
              <w:pStyle w:val="ModelSubhead"/>
            </w:pPr>
            <w:r w:rsidRPr="002E3449">
              <w:t>300S</w:t>
            </w:r>
          </w:p>
        </w:tc>
      </w:tr>
      <w:tr w:rsidR="00EC1D33" w:rsidRPr="002E3449" w14:paraId="2A398DCF" w14:textId="77777777" w:rsidTr="005131E2">
        <w:tc>
          <w:tcPr>
            <w:tcW w:w="5665" w:type="dxa"/>
          </w:tcPr>
          <w:p w14:paraId="7BCBE35D" w14:textId="77777777" w:rsidR="00EC1D33" w:rsidRPr="00E875AF" w:rsidRDefault="00EC1D33" w:rsidP="005131E2">
            <w:pPr>
              <w:pStyle w:val="FABodyCopy"/>
            </w:pPr>
            <w:r w:rsidRPr="00E875AF">
              <w:t>3.6-liter Pentastar V-6, variable-valve timing (VVT) with eight-speed automatic transmission</w:t>
            </w:r>
          </w:p>
        </w:tc>
        <w:tc>
          <w:tcPr>
            <w:tcW w:w="1471" w:type="dxa"/>
          </w:tcPr>
          <w:p w14:paraId="57DE741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C18D31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F67552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4AADBE4" w14:textId="77777777" w:rsidTr="005131E2">
        <w:tc>
          <w:tcPr>
            <w:tcW w:w="5665" w:type="dxa"/>
          </w:tcPr>
          <w:p w14:paraId="7D02083A" w14:textId="77777777" w:rsidR="00EC1D33" w:rsidRPr="00E875AF" w:rsidRDefault="00EC1D33" w:rsidP="005131E2">
            <w:pPr>
              <w:pStyle w:val="FABodyCopy"/>
            </w:pPr>
            <w:r w:rsidRPr="00E875AF">
              <w:t>5.7-liter HEMI</w:t>
            </w:r>
            <w:r w:rsidRPr="00E875AF">
              <w:rPr>
                <w:vertAlign w:val="superscript"/>
              </w:rPr>
              <w:t>®</w:t>
            </w:r>
            <w:r w:rsidRPr="00E875AF">
              <w:t xml:space="preserve"> V-8, VVT with Fuel Saver Technology and interactive decel fuel shut-off (iDFSO) with eight-speed automatic transmission</w:t>
            </w:r>
          </w:p>
        </w:tc>
        <w:tc>
          <w:tcPr>
            <w:tcW w:w="1471" w:type="dxa"/>
          </w:tcPr>
          <w:p w14:paraId="52028497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5A587DF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A5A48E1" w14:textId="77777777" w:rsidR="00EC1D33" w:rsidRPr="002E3449" w:rsidRDefault="00EC1D33" w:rsidP="005131E2">
            <w:pPr>
              <w:pStyle w:val="S-O-P"/>
            </w:pPr>
            <w:r w:rsidRPr="002E3449">
              <w:t>O</w:t>
            </w:r>
          </w:p>
        </w:tc>
      </w:tr>
    </w:tbl>
    <w:p w14:paraId="59C2B948" w14:textId="77777777" w:rsidR="00EC1D33" w:rsidRPr="001A51D4" w:rsidRDefault="00EC1D33" w:rsidP="00EC1D33">
      <w:pPr>
        <w:pStyle w:val="Heading3"/>
      </w:pPr>
      <w:r w:rsidRPr="001A51D4">
        <w:t>MECHANICAL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235248B8" w14:textId="77777777" w:rsidTr="005131E2">
        <w:trPr>
          <w:tblHeader/>
        </w:trPr>
        <w:tc>
          <w:tcPr>
            <w:tcW w:w="5665" w:type="dxa"/>
          </w:tcPr>
          <w:p w14:paraId="1E4AD7F3" w14:textId="77777777" w:rsidR="00EC1D33" w:rsidRPr="001A51D4" w:rsidRDefault="00EC1D33" w:rsidP="005131E2">
            <w:pPr>
              <w:pStyle w:val="TableSubhead"/>
            </w:pPr>
            <w:r w:rsidRPr="001A51D4">
              <w:t>MECHANICAL</w:t>
            </w:r>
          </w:p>
        </w:tc>
        <w:tc>
          <w:tcPr>
            <w:tcW w:w="1471" w:type="dxa"/>
            <w:vAlign w:val="bottom"/>
          </w:tcPr>
          <w:p w14:paraId="384B421F" w14:textId="77777777" w:rsidR="00EC1D33" w:rsidRPr="001A51D4" w:rsidRDefault="00EC1D33" w:rsidP="005131E2">
            <w:pPr>
              <w:pStyle w:val="ModelSubhead"/>
            </w:pPr>
            <w:r w:rsidRPr="001A51D4">
              <w:t xml:space="preserve">300 </w:t>
            </w:r>
            <w:r w:rsidRPr="001A51D4">
              <w:br/>
              <w:t>Touring</w:t>
            </w:r>
          </w:p>
        </w:tc>
        <w:tc>
          <w:tcPr>
            <w:tcW w:w="1472" w:type="dxa"/>
            <w:vAlign w:val="bottom"/>
          </w:tcPr>
          <w:p w14:paraId="3A34659F" w14:textId="77777777" w:rsidR="00EC1D33" w:rsidRPr="001A51D4" w:rsidRDefault="00EC1D33" w:rsidP="005131E2">
            <w:pPr>
              <w:pStyle w:val="ModelSubhead"/>
            </w:pPr>
            <w:r w:rsidRPr="001A51D4">
              <w:t xml:space="preserve">300 </w:t>
            </w:r>
            <w:r w:rsidRPr="001A51D4">
              <w:br/>
              <w:t>Touring L</w:t>
            </w:r>
          </w:p>
        </w:tc>
        <w:tc>
          <w:tcPr>
            <w:tcW w:w="1472" w:type="dxa"/>
            <w:vAlign w:val="bottom"/>
          </w:tcPr>
          <w:p w14:paraId="072B4DBF" w14:textId="77777777" w:rsidR="00EC1D33" w:rsidRPr="001A51D4" w:rsidRDefault="00EC1D33" w:rsidP="005131E2">
            <w:pPr>
              <w:pStyle w:val="ModelSubhead"/>
            </w:pPr>
            <w:r w:rsidRPr="001A51D4">
              <w:t>300S</w:t>
            </w:r>
          </w:p>
        </w:tc>
      </w:tr>
      <w:tr w:rsidR="00EC1D33" w:rsidRPr="002E3449" w14:paraId="4CB18288" w14:textId="77777777" w:rsidTr="005131E2">
        <w:tc>
          <w:tcPr>
            <w:tcW w:w="5665" w:type="dxa"/>
          </w:tcPr>
          <w:p w14:paraId="26BC7464" w14:textId="77777777" w:rsidR="00EC1D33" w:rsidRPr="00E875AF" w:rsidRDefault="00EC1D33" w:rsidP="005131E2">
            <w:pPr>
              <w:pStyle w:val="FABodyCopy"/>
            </w:pPr>
            <w:r w:rsidRPr="00E875AF">
              <w:t>All-wheel drive (AWD) with front-axle disconnect</w:t>
            </w:r>
          </w:p>
        </w:tc>
        <w:tc>
          <w:tcPr>
            <w:tcW w:w="1471" w:type="dxa"/>
          </w:tcPr>
          <w:p w14:paraId="26C9E6FD" w14:textId="77777777" w:rsidR="00EC1D33" w:rsidRPr="002E3449" w:rsidRDefault="00EC1D33" w:rsidP="005131E2">
            <w:pPr>
              <w:pStyle w:val="S-O-P"/>
            </w:pPr>
            <w:r w:rsidRPr="002E3449">
              <w:t>O</w:t>
            </w:r>
          </w:p>
        </w:tc>
        <w:tc>
          <w:tcPr>
            <w:tcW w:w="1472" w:type="dxa"/>
          </w:tcPr>
          <w:p w14:paraId="2AAF3667" w14:textId="77777777" w:rsidR="00EC1D33" w:rsidRPr="002E3449" w:rsidRDefault="00EC1D33" w:rsidP="005131E2">
            <w:pPr>
              <w:pStyle w:val="S-O-P"/>
            </w:pPr>
            <w:r w:rsidRPr="002E3449">
              <w:t>O</w:t>
            </w:r>
          </w:p>
        </w:tc>
        <w:tc>
          <w:tcPr>
            <w:tcW w:w="1472" w:type="dxa"/>
          </w:tcPr>
          <w:p w14:paraId="1EC6D3A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0F32953A" w14:textId="77777777" w:rsidTr="005131E2">
        <w:tc>
          <w:tcPr>
            <w:tcW w:w="5665" w:type="dxa"/>
          </w:tcPr>
          <w:p w14:paraId="50E97A57" w14:textId="77777777" w:rsidR="00EC1D33" w:rsidRPr="00E875AF" w:rsidRDefault="00EC1D33" w:rsidP="005131E2">
            <w:pPr>
              <w:pStyle w:val="FABodyCopy"/>
            </w:pPr>
            <w:r w:rsidRPr="00E875AF">
              <w:t>Alternators</w:t>
            </w:r>
          </w:p>
        </w:tc>
        <w:tc>
          <w:tcPr>
            <w:tcW w:w="1471" w:type="dxa"/>
          </w:tcPr>
          <w:p w14:paraId="28073AC4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8663EE8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5880B9E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54114CC4" w14:textId="77777777" w:rsidTr="005131E2">
        <w:tc>
          <w:tcPr>
            <w:tcW w:w="5665" w:type="dxa"/>
          </w:tcPr>
          <w:p w14:paraId="229389F8" w14:textId="77777777" w:rsidR="00EC1D33" w:rsidRPr="00D53DE8" w:rsidRDefault="00EC1D33" w:rsidP="005131E2">
            <w:pPr>
              <w:pStyle w:val="FABodyIndent1"/>
            </w:pPr>
            <w:r w:rsidRPr="00D53DE8">
              <w:t>160 amp</w:t>
            </w:r>
          </w:p>
        </w:tc>
        <w:tc>
          <w:tcPr>
            <w:tcW w:w="1471" w:type="dxa"/>
          </w:tcPr>
          <w:p w14:paraId="1120B5E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EEF2B5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85EB34D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7D1DCA15" w14:textId="77777777" w:rsidTr="005131E2">
        <w:tc>
          <w:tcPr>
            <w:tcW w:w="5665" w:type="dxa"/>
          </w:tcPr>
          <w:p w14:paraId="36BAD318" w14:textId="77777777" w:rsidR="00EC1D33" w:rsidRPr="00D53DE8" w:rsidRDefault="00EC1D33" w:rsidP="005131E2">
            <w:pPr>
              <w:pStyle w:val="FABodyIndent1"/>
            </w:pPr>
            <w:r w:rsidRPr="00D53DE8">
              <w:t>180 amp</w:t>
            </w:r>
          </w:p>
        </w:tc>
        <w:tc>
          <w:tcPr>
            <w:tcW w:w="1471" w:type="dxa"/>
          </w:tcPr>
          <w:p w14:paraId="38411C0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4DD305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494D78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2838895" w14:textId="77777777" w:rsidTr="005131E2">
        <w:tc>
          <w:tcPr>
            <w:tcW w:w="5665" w:type="dxa"/>
          </w:tcPr>
          <w:p w14:paraId="7ADE789E" w14:textId="77777777" w:rsidR="00EC1D33" w:rsidRPr="00E875AF" w:rsidRDefault="00EC1D33" w:rsidP="005131E2">
            <w:pPr>
              <w:pStyle w:val="FABodyCopy"/>
            </w:pPr>
            <w:r w:rsidRPr="00E875AF">
              <w:t xml:space="preserve">Battery — 730 amp, maintenance free </w:t>
            </w:r>
          </w:p>
        </w:tc>
        <w:tc>
          <w:tcPr>
            <w:tcW w:w="1471" w:type="dxa"/>
          </w:tcPr>
          <w:p w14:paraId="43C6424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7EA7C6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9B2917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CC1334F" w14:textId="77777777" w:rsidTr="005131E2">
        <w:tc>
          <w:tcPr>
            <w:tcW w:w="5665" w:type="dxa"/>
          </w:tcPr>
          <w:p w14:paraId="0B1B6365" w14:textId="77777777" w:rsidR="00EC1D33" w:rsidRPr="00E875AF" w:rsidRDefault="00EC1D33" w:rsidP="005131E2">
            <w:pPr>
              <w:pStyle w:val="FABodyCopy"/>
            </w:pPr>
            <w:r w:rsidRPr="00E875AF">
              <w:t>Brakes</w:t>
            </w:r>
          </w:p>
        </w:tc>
        <w:tc>
          <w:tcPr>
            <w:tcW w:w="1471" w:type="dxa"/>
          </w:tcPr>
          <w:p w14:paraId="34C0D410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4944763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27838CE7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140A1D53" w14:textId="77777777" w:rsidTr="005131E2">
        <w:tc>
          <w:tcPr>
            <w:tcW w:w="5665" w:type="dxa"/>
          </w:tcPr>
          <w:p w14:paraId="1ADA6326" w14:textId="77777777" w:rsidR="00EC1D33" w:rsidRPr="00E875AF" w:rsidRDefault="00EC1D33" w:rsidP="005131E2">
            <w:pPr>
              <w:pStyle w:val="FABodyIndent1"/>
            </w:pPr>
            <w:r w:rsidRPr="00E875AF">
              <w:t>Four-wheel disc anti</w:t>
            </w:r>
            <w:r>
              <w:t>-</w:t>
            </w:r>
            <w:r w:rsidRPr="00E875AF">
              <w:t>lock — includes all-speed traction control</w:t>
            </w:r>
          </w:p>
        </w:tc>
        <w:tc>
          <w:tcPr>
            <w:tcW w:w="1471" w:type="dxa"/>
          </w:tcPr>
          <w:p w14:paraId="471A6F9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C38A67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456E13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E23258C" w14:textId="77777777" w:rsidTr="005131E2">
        <w:tc>
          <w:tcPr>
            <w:tcW w:w="5665" w:type="dxa"/>
          </w:tcPr>
          <w:p w14:paraId="6313AAAE" w14:textId="77777777" w:rsidR="00EC1D33" w:rsidRPr="00E875AF" w:rsidRDefault="00EC1D33" w:rsidP="005131E2">
            <w:pPr>
              <w:pStyle w:val="FABodyIndent1"/>
            </w:pPr>
            <w:r w:rsidRPr="00E875AF">
              <w:t>Performance — vented front and solid rear discs (included with 5.7-liter HEMI engine and AWD)</w:t>
            </w:r>
          </w:p>
        </w:tc>
        <w:tc>
          <w:tcPr>
            <w:tcW w:w="1471" w:type="dxa"/>
          </w:tcPr>
          <w:p w14:paraId="0487B187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64B2332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3603D7A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559172ED" w14:textId="77777777" w:rsidTr="005131E2">
        <w:tc>
          <w:tcPr>
            <w:tcW w:w="5665" w:type="dxa"/>
          </w:tcPr>
          <w:p w14:paraId="6564367C" w14:textId="77777777" w:rsidR="00EC1D33" w:rsidRPr="00E875AF" w:rsidRDefault="00EC1D33" w:rsidP="005131E2">
            <w:pPr>
              <w:pStyle w:val="FABodyCopy"/>
            </w:pPr>
            <w:r w:rsidRPr="00E875AF">
              <w:t>Exhaust System</w:t>
            </w:r>
          </w:p>
        </w:tc>
        <w:tc>
          <w:tcPr>
            <w:tcW w:w="1471" w:type="dxa"/>
          </w:tcPr>
          <w:p w14:paraId="508B2FF4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06BB759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09BD6EF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6A1C8091" w14:textId="77777777" w:rsidTr="005131E2">
        <w:tc>
          <w:tcPr>
            <w:tcW w:w="5665" w:type="dxa"/>
          </w:tcPr>
          <w:p w14:paraId="47F2E1B6" w14:textId="77777777" w:rsidR="00EC1D33" w:rsidRPr="00D53DE8" w:rsidRDefault="00EC1D33" w:rsidP="005131E2">
            <w:pPr>
              <w:pStyle w:val="FABodyIndent1"/>
            </w:pPr>
            <w:r w:rsidRPr="00D53DE8">
              <w:t>Dual exhaust with bright exhaust tips</w:t>
            </w:r>
          </w:p>
        </w:tc>
        <w:tc>
          <w:tcPr>
            <w:tcW w:w="1471" w:type="dxa"/>
          </w:tcPr>
          <w:p w14:paraId="4BC9E75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BBE02B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37A690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10B387B" w14:textId="77777777" w:rsidTr="005131E2">
        <w:tc>
          <w:tcPr>
            <w:tcW w:w="5665" w:type="dxa"/>
          </w:tcPr>
          <w:p w14:paraId="627D3602" w14:textId="77777777" w:rsidR="00EC1D33" w:rsidRPr="00E875AF" w:rsidRDefault="00EC1D33" w:rsidP="005131E2">
            <w:pPr>
              <w:pStyle w:val="FABodyCopy"/>
            </w:pPr>
            <w:r w:rsidRPr="00E875AF">
              <w:t>Fuel filler system — capless, with remote fuel-door release</w:t>
            </w:r>
          </w:p>
        </w:tc>
        <w:tc>
          <w:tcPr>
            <w:tcW w:w="1471" w:type="dxa"/>
          </w:tcPr>
          <w:p w14:paraId="788DC3D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19E01A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5B1CCD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73C048C" w14:textId="77777777" w:rsidTr="005131E2">
        <w:tc>
          <w:tcPr>
            <w:tcW w:w="5665" w:type="dxa"/>
          </w:tcPr>
          <w:p w14:paraId="46829642" w14:textId="77777777" w:rsidR="00EC1D33" w:rsidRPr="00E875AF" w:rsidRDefault="00EC1D33" w:rsidP="005131E2">
            <w:pPr>
              <w:pStyle w:val="FABodyCopy"/>
            </w:pPr>
            <w:r w:rsidRPr="00E875AF">
              <w:t>Fuel tank — 18.5 gallon</w:t>
            </w:r>
          </w:p>
        </w:tc>
        <w:tc>
          <w:tcPr>
            <w:tcW w:w="1471" w:type="dxa"/>
          </w:tcPr>
          <w:p w14:paraId="1ACB381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132D91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6BE227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B6C4810" w14:textId="77777777" w:rsidTr="005131E2">
        <w:tc>
          <w:tcPr>
            <w:tcW w:w="5665" w:type="dxa"/>
          </w:tcPr>
          <w:p w14:paraId="74873660" w14:textId="77777777" w:rsidR="00EC1D33" w:rsidRPr="00E875AF" w:rsidRDefault="00EC1D33" w:rsidP="005131E2">
            <w:pPr>
              <w:pStyle w:val="FABodyCopy"/>
            </w:pPr>
            <w:r w:rsidRPr="00E875AF">
              <w:t xml:space="preserve">Remote Keyless Enter ’n Go — proximity entry and push-button </w:t>
            </w:r>
            <w:r>
              <w:t>I</w:t>
            </w:r>
            <w:r w:rsidRPr="00E875AF">
              <w:t xml:space="preserve">gnition </w:t>
            </w:r>
            <w:r>
              <w:t>S</w:t>
            </w:r>
            <w:r w:rsidRPr="00E875AF">
              <w:t>ystem</w:t>
            </w:r>
          </w:p>
        </w:tc>
        <w:tc>
          <w:tcPr>
            <w:tcW w:w="1471" w:type="dxa"/>
          </w:tcPr>
          <w:p w14:paraId="023DFC5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F05A63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6C5557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1056495" w14:textId="77777777" w:rsidTr="005131E2">
        <w:tc>
          <w:tcPr>
            <w:tcW w:w="5665" w:type="dxa"/>
          </w:tcPr>
          <w:p w14:paraId="1415707F" w14:textId="77777777" w:rsidR="00EC1D33" w:rsidRPr="00E875AF" w:rsidRDefault="00EC1D33" w:rsidP="005131E2">
            <w:pPr>
              <w:pStyle w:val="FABodyCopy"/>
            </w:pPr>
            <w:r w:rsidRPr="00E875AF">
              <w:lastRenderedPageBreak/>
              <w:t>Speed control</w:t>
            </w:r>
          </w:p>
        </w:tc>
        <w:tc>
          <w:tcPr>
            <w:tcW w:w="1471" w:type="dxa"/>
          </w:tcPr>
          <w:p w14:paraId="1589741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537091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B64B1C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9DA5952" w14:textId="77777777" w:rsidTr="005131E2">
        <w:tc>
          <w:tcPr>
            <w:tcW w:w="5665" w:type="dxa"/>
          </w:tcPr>
          <w:p w14:paraId="66F06591" w14:textId="77777777" w:rsidR="00EC1D33" w:rsidRPr="002E3449" w:rsidRDefault="00EC1D33" w:rsidP="005131E2">
            <w:pPr>
              <w:pStyle w:val="FABodyIndent1"/>
            </w:pPr>
            <w:r w:rsidRPr="002E3449">
              <w:t xml:space="preserve">Adaptive </w:t>
            </w:r>
            <w:r>
              <w:t>c</w:t>
            </w:r>
            <w:r w:rsidRPr="002E3449">
              <w:t xml:space="preserve">ruise </w:t>
            </w:r>
            <w:r>
              <w:t>c</w:t>
            </w:r>
            <w:r w:rsidRPr="002E3449">
              <w:t xml:space="preserve">ontrol with </w:t>
            </w:r>
            <w:r>
              <w:t>s</w:t>
            </w:r>
            <w:r w:rsidRPr="002E3449">
              <w:t>top (included with SafetyTec Plus Group)</w:t>
            </w:r>
          </w:p>
        </w:tc>
        <w:tc>
          <w:tcPr>
            <w:tcW w:w="1471" w:type="dxa"/>
          </w:tcPr>
          <w:p w14:paraId="2F7569C8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4667EC08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BD6C899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6FF95296" w14:textId="77777777" w:rsidTr="005131E2">
        <w:tc>
          <w:tcPr>
            <w:tcW w:w="5665" w:type="dxa"/>
          </w:tcPr>
          <w:p w14:paraId="68A15A0E" w14:textId="77777777" w:rsidR="00EC1D33" w:rsidRPr="002E3449" w:rsidRDefault="00EC1D33" w:rsidP="005131E2">
            <w:pPr>
              <w:pStyle w:val="FABodyCopy"/>
            </w:pPr>
            <w:r w:rsidRPr="002E3449">
              <w:t>Sport mode — selectable sport-tuned transmission shift points (includes steering-wheel-mounted shift controls)</w:t>
            </w:r>
          </w:p>
        </w:tc>
        <w:tc>
          <w:tcPr>
            <w:tcW w:w="1471" w:type="dxa"/>
          </w:tcPr>
          <w:p w14:paraId="1108BEE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7915CE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EA58C0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58B91BB" w14:textId="77777777" w:rsidTr="005131E2">
        <w:tc>
          <w:tcPr>
            <w:tcW w:w="5665" w:type="dxa"/>
          </w:tcPr>
          <w:p w14:paraId="4AE23C3A" w14:textId="77777777" w:rsidR="00EC1D33" w:rsidRPr="002E3449" w:rsidRDefault="00EC1D33" w:rsidP="005131E2">
            <w:pPr>
              <w:pStyle w:val="FABodyCopy"/>
            </w:pPr>
            <w:r w:rsidRPr="002E3449">
              <w:t>Steering — electric</w:t>
            </w:r>
          </w:p>
        </w:tc>
        <w:tc>
          <w:tcPr>
            <w:tcW w:w="1471" w:type="dxa"/>
          </w:tcPr>
          <w:p w14:paraId="642D611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BF2E8BB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0D70FF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F3E1978" w14:textId="77777777" w:rsidTr="005131E2">
        <w:tc>
          <w:tcPr>
            <w:tcW w:w="5665" w:type="dxa"/>
          </w:tcPr>
          <w:p w14:paraId="56626C1A" w14:textId="77777777" w:rsidR="00EC1D33" w:rsidRPr="002E3449" w:rsidRDefault="00EC1D33" w:rsidP="005131E2">
            <w:pPr>
              <w:pStyle w:val="FABodyCopy"/>
            </w:pPr>
            <w:r w:rsidRPr="002E3449">
              <w:t>Suspension (four-wheel independent)</w:t>
            </w:r>
          </w:p>
        </w:tc>
        <w:tc>
          <w:tcPr>
            <w:tcW w:w="1471" w:type="dxa"/>
          </w:tcPr>
          <w:p w14:paraId="18DA11F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00F0EA03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54E1310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351679E8" w14:textId="77777777" w:rsidTr="005131E2">
        <w:tc>
          <w:tcPr>
            <w:tcW w:w="5665" w:type="dxa"/>
          </w:tcPr>
          <w:p w14:paraId="5C63C89A" w14:textId="77777777" w:rsidR="00EC1D33" w:rsidRPr="002E3449" w:rsidRDefault="00EC1D33" w:rsidP="005131E2">
            <w:pPr>
              <w:pStyle w:val="FABodyIndent1"/>
            </w:pPr>
            <w:r w:rsidRPr="002E3449">
              <w:t>Touring-tuned suspension</w:t>
            </w:r>
          </w:p>
        </w:tc>
        <w:tc>
          <w:tcPr>
            <w:tcW w:w="1471" w:type="dxa"/>
          </w:tcPr>
          <w:p w14:paraId="7B13A06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AFCCF6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FAE844F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18A8EB00" w14:textId="77777777" w:rsidTr="005131E2">
        <w:tc>
          <w:tcPr>
            <w:tcW w:w="5665" w:type="dxa"/>
          </w:tcPr>
          <w:p w14:paraId="3A4F7D64" w14:textId="77777777" w:rsidR="00EC1D33" w:rsidRPr="002E3449" w:rsidRDefault="00EC1D33" w:rsidP="005131E2">
            <w:pPr>
              <w:pStyle w:val="FABodyIndent1"/>
            </w:pPr>
            <w:r w:rsidRPr="002E3449">
              <w:t>Performance suspension</w:t>
            </w:r>
          </w:p>
        </w:tc>
        <w:tc>
          <w:tcPr>
            <w:tcW w:w="1471" w:type="dxa"/>
          </w:tcPr>
          <w:p w14:paraId="168A437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149FEE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EC5786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57EAF0F1" w14:textId="77777777" w:rsidTr="005131E2">
        <w:tc>
          <w:tcPr>
            <w:tcW w:w="5665" w:type="dxa"/>
          </w:tcPr>
          <w:p w14:paraId="234C21D7" w14:textId="77777777" w:rsidR="00EC1D33" w:rsidRPr="002E3449" w:rsidRDefault="00EC1D33" w:rsidP="005131E2">
            <w:pPr>
              <w:pStyle w:val="FABodyIndent1"/>
            </w:pPr>
            <w:r w:rsidRPr="002E3449">
              <w:t>AWD touring-tuned suspension (included with AWD)</w:t>
            </w:r>
          </w:p>
        </w:tc>
        <w:tc>
          <w:tcPr>
            <w:tcW w:w="1471" w:type="dxa"/>
          </w:tcPr>
          <w:p w14:paraId="3ABAE97B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F9BEC4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0BC3218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79895B7C" w14:textId="77777777" w:rsidTr="005131E2">
        <w:tc>
          <w:tcPr>
            <w:tcW w:w="5665" w:type="dxa"/>
          </w:tcPr>
          <w:p w14:paraId="6B2A3BC5" w14:textId="77777777" w:rsidR="00EC1D33" w:rsidRPr="002E3449" w:rsidRDefault="00EC1D33" w:rsidP="005131E2">
            <w:pPr>
              <w:pStyle w:val="FABodyCopy"/>
            </w:pPr>
            <w:r w:rsidRPr="002E3449">
              <w:t xml:space="preserve">Tip </w:t>
            </w:r>
            <w:r>
              <w:t>s</w:t>
            </w:r>
            <w:r w:rsidRPr="002E3449">
              <w:t>tart system</w:t>
            </w:r>
          </w:p>
        </w:tc>
        <w:tc>
          <w:tcPr>
            <w:tcW w:w="1471" w:type="dxa"/>
          </w:tcPr>
          <w:p w14:paraId="4E43D5D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B6ED0C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54D177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</w:tbl>
    <w:p w14:paraId="2587938B" w14:textId="77777777" w:rsidR="00EC1D33" w:rsidRPr="001A51D4" w:rsidRDefault="00EC1D33" w:rsidP="00EC1D33">
      <w:pPr>
        <w:pStyle w:val="Heading3"/>
      </w:pPr>
      <w:r w:rsidRPr="001A51D4">
        <w:t>EXTERIOR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0AF9BC1F" w14:textId="77777777" w:rsidTr="005131E2">
        <w:trPr>
          <w:tblHeader/>
        </w:trPr>
        <w:tc>
          <w:tcPr>
            <w:tcW w:w="5665" w:type="dxa"/>
          </w:tcPr>
          <w:p w14:paraId="5D33F9C3" w14:textId="77777777" w:rsidR="00EC1D33" w:rsidRPr="001A51D4" w:rsidRDefault="00EC1D33" w:rsidP="005131E2">
            <w:pPr>
              <w:pStyle w:val="TableSubhead"/>
            </w:pPr>
            <w:r w:rsidRPr="001A51D4">
              <w:t>EXTERIOR</w:t>
            </w:r>
          </w:p>
        </w:tc>
        <w:tc>
          <w:tcPr>
            <w:tcW w:w="1471" w:type="dxa"/>
            <w:vAlign w:val="bottom"/>
          </w:tcPr>
          <w:p w14:paraId="2E018582" w14:textId="77777777" w:rsidR="00EC1D33" w:rsidRPr="002E3449" w:rsidRDefault="00EC1D33" w:rsidP="005131E2">
            <w:pPr>
              <w:pStyle w:val="ModelSubhead"/>
            </w:pPr>
            <w:r w:rsidRPr="001A51D4">
              <w:t xml:space="preserve">300 </w:t>
            </w:r>
            <w:r w:rsidRPr="001A51D4">
              <w:br/>
              <w:t>Touring</w:t>
            </w:r>
          </w:p>
        </w:tc>
        <w:tc>
          <w:tcPr>
            <w:tcW w:w="1472" w:type="dxa"/>
            <w:vAlign w:val="bottom"/>
          </w:tcPr>
          <w:p w14:paraId="0B6B93A3" w14:textId="77777777" w:rsidR="00EC1D33" w:rsidRPr="002E3449" w:rsidRDefault="00EC1D33" w:rsidP="005131E2">
            <w:pPr>
              <w:pStyle w:val="ModelSubhead"/>
            </w:pPr>
            <w:r w:rsidRPr="001A51D4">
              <w:t xml:space="preserve">300 </w:t>
            </w:r>
            <w:r w:rsidRPr="001A51D4">
              <w:br/>
              <w:t>Touring L</w:t>
            </w:r>
          </w:p>
        </w:tc>
        <w:tc>
          <w:tcPr>
            <w:tcW w:w="1472" w:type="dxa"/>
            <w:vAlign w:val="bottom"/>
          </w:tcPr>
          <w:p w14:paraId="390B8BAA" w14:textId="77777777" w:rsidR="00EC1D33" w:rsidRPr="002E3449" w:rsidRDefault="00EC1D33" w:rsidP="005131E2">
            <w:pPr>
              <w:pStyle w:val="ModelSubhead"/>
            </w:pPr>
            <w:r w:rsidRPr="001A51D4">
              <w:t>300S</w:t>
            </w:r>
          </w:p>
        </w:tc>
      </w:tr>
      <w:tr w:rsidR="00EC1D33" w:rsidRPr="002E3449" w14:paraId="2273E0B8" w14:textId="77777777" w:rsidTr="005131E2">
        <w:tc>
          <w:tcPr>
            <w:tcW w:w="5665" w:type="dxa"/>
          </w:tcPr>
          <w:p w14:paraId="29B2B00E" w14:textId="77777777" w:rsidR="00EC1D33" w:rsidRPr="002E3449" w:rsidRDefault="00EC1D33" w:rsidP="005131E2">
            <w:pPr>
              <w:pStyle w:val="FABodyCopy"/>
            </w:pPr>
            <w:r w:rsidRPr="002E3449">
              <w:t>Badging</w:t>
            </w:r>
          </w:p>
        </w:tc>
        <w:tc>
          <w:tcPr>
            <w:tcW w:w="1471" w:type="dxa"/>
          </w:tcPr>
          <w:p w14:paraId="4718C4C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1C42E3C3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D2869E9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79AD98BF" w14:textId="77777777" w:rsidTr="005131E2">
        <w:tc>
          <w:tcPr>
            <w:tcW w:w="5665" w:type="dxa"/>
          </w:tcPr>
          <w:p w14:paraId="5280BAD9" w14:textId="77777777" w:rsidR="00EC1D33" w:rsidRPr="00D53DE8" w:rsidRDefault="00EC1D33" w:rsidP="005131E2">
            <w:pPr>
              <w:pStyle w:val="FABodyIndent1"/>
            </w:pPr>
            <w:r w:rsidRPr="00D53DE8">
              <w:t>Chrome finish</w:t>
            </w:r>
          </w:p>
        </w:tc>
        <w:tc>
          <w:tcPr>
            <w:tcW w:w="1471" w:type="dxa"/>
          </w:tcPr>
          <w:p w14:paraId="2F8D060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02D034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9E462C2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5FF7150D" w14:textId="77777777" w:rsidTr="005131E2">
        <w:tc>
          <w:tcPr>
            <w:tcW w:w="5665" w:type="dxa"/>
          </w:tcPr>
          <w:p w14:paraId="13C9C349" w14:textId="77777777" w:rsidR="00EC1D33" w:rsidRPr="00D53DE8" w:rsidRDefault="00EC1D33" w:rsidP="005131E2">
            <w:pPr>
              <w:pStyle w:val="FABodyIndent1"/>
            </w:pPr>
            <w:r w:rsidRPr="00D53DE8">
              <w:t>Black Noise finish</w:t>
            </w:r>
          </w:p>
        </w:tc>
        <w:tc>
          <w:tcPr>
            <w:tcW w:w="1471" w:type="dxa"/>
          </w:tcPr>
          <w:p w14:paraId="3E559093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7398350F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3138829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6240F7B" w14:textId="77777777" w:rsidTr="005131E2">
        <w:tc>
          <w:tcPr>
            <w:tcW w:w="5665" w:type="dxa"/>
          </w:tcPr>
          <w:p w14:paraId="24EF7C06" w14:textId="77777777" w:rsidR="00EC1D33" w:rsidRPr="00D53DE8" w:rsidRDefault="00EC1D33" w:rsidP="005131E2">
            <w:pPr>
              <w:pStyle w:val="FABodyIndent1"/>
            </w:pPr>
            <w:r w:rsidRPr="00D53DE8">
              <w:t>AWD</w:t>
            </w:r>
          </w:p>
        </w:tc>
        <w:tc>
          <w:tcPr>
            <w:tcW w:w="1471" w:type="dxa"/>
          </w:tcPr>
          <w:p w14:paraId="1275C607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4B3AB7D5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6AB568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5BB147F4" w14:textId="77777777" w:rsidTr="005131E2">
        <w:tc>
          <w:tcPr>
            <w:tcW w:w="5665" w:type="dxa"/>
          </w:tcPr>
          <w:p w14:paraId="00729444" w14:textId="77777777" w:rsidR="00EC1D33" w:rsidRPr="00D53DE8" w:rsidRDefault="00EC1D33" w:rsidP="005131E2">
            <w:pPr>
              <w:pStyle w:val="FABodyIndent1"/>
            </w:pPr>
            <w:r w:rsidRPr="00D53DE8">
              <w:t>Chrome Chrysler wing badge with blue accent</w:t>
            </w:r>
          </w:p>
        </w:tc>
        <w:tc>
          <w:tcPr>
            <w:tcW w:w="1471" w:type="dxa"/>
          </w:tcPr>
          <w:p w14:paraId="46AE991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334F86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229766F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383DC3A0" w14:textId="77777777" w:rsidTr="005131E2">
        <w:tc>
          <w:tcPr>
            <w:tcW w:w="5665" w:type="dxa"/>
          </w:tcPr>
          <w:p w14:paraId="3B224E5B" w14:textId="77777777" w:rsidR="00EC1D33" w:rsidRPr="00D53DE8" w:rsidRDefault="00EC1D33" w:rsidP="005131E2">
            <w:pPr>
              <w:pStyle w:val="FABodyIndent1"/>
            </w:pPr>
            <w:r w:rsidRPr="00D53DE8">
              <w:t>Black Noise Chrysler wing badge with red accent</w:t>
            </w:r>
          </w:p>
        </w:tc>
        <w:tc>
          <w:tcPr>
            <w:tcW w:w="1471" w:type="dxa"/>
          </w:tcPr>
          <w:p w14:paraId="2E24D66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642AD26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56F9625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A29A793" w14:textId="77777777" w:rsidTr="005131E2">
        <w:tc>
          <w:tcPr>
            <w:tcW w:w="5665" w:type="dxa"/>
          </w:tcPr>
          <w:p w14:paraId="348690D1" w14:textId="77777777" w:rsidR="00EC1D33" w:rsidRPr="002E3449" w:rsidRDefault="00EC1D33" w:rsidP="005131E2">
            <w:pPr>
              <w:pStyle w:val="FABodyCopy"/>
            </w:pPr>
            <w:r w:rsidRPr="002E3449">
              <w:t>Cladding — lower bodyside</w:t>
            </w:r>
          </w:p>
        </w:tc>
        <w:tc>
          <w:tcPr>
            <w:tcW w:w="1471" w:type="dxa"/>
          </w:tcPr>
          <w:p w14:paraId="296E648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B13C7F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0EB33A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799B583" w14:textId="77777777" w:rsidTr="005131E2">
        <w:tc>
          <w:tcPr>
            <w:tcW w:w="5665" w:type="dxa"/>
          </w:tcPr>
          <w:p w14:paraId="1B0E6954" w14:textId="77777777" w:rsidR="00EC1D33" w:rsidRPr="002E3449" w:rsidRDefault="00EC1D33" w:rsidP="005131E2">
            <w:pPr>
              <w:pStyle w:val="FABodyCopy"/>
            </w:pPr>
            <w:r w:rsidRPr="002E3449">
              <w:t>Door Handles</w:t>
            </w:r>
          </w:p>
        </w:tc>
        <w:tc>
          <w:tcPr>
            <w:tcW w:w="1471" w:type="dxa"/>
          </w:tcPr>
          <w:p w14:paraId="12EB7477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DDFAE81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9366A53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5BF28FA0" w14:textId="77777777" w:rsidTr="005131E2">
        <w:tc>
          <w:tcPr>
            <w:tcW w:w="5665" w:type="dxa"/>
          </w:tcPr>
          <w:p w14:paraId="5ED547BE" w14:textId="77777777" w:rsidR="00EC1D33" w:rsidRPr="00D53DE8" w:rsidRDefault="00EC1D33" w:rsidP="005131E2">
            <w:pPr>
              <w:pStyle w:val="FABodyIndent1"/>
            </w:pPr>
            <w:r w:rsidRPr="00D53DE8">
              <w:t>Body color</w:t>
            </w:r>
          </w:p>
        </w:tc>
        <w:tc>
          <w:tcPr>
            <w:tcW w:w="1471" w:type="dxa"/>
          </w:tcPr>
          <w:p w14:paraId="372E264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07E6A7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CC77C2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3CED904" w14:textId="77777777" w:rsidTr="005131E2">
        <w:tc>
          <w:tcPr>
            <w:tcW w:w="5665" w:type="dxa"/>
          </w:tcPr>
          <w:p w14:paraId="037CDFF5" w14:textId="77777777" w:rsidR="00EC1D33" w:rsidRPr="002E3449" w:rsidRDefault="00EC1D33" w:rsidP="005131E2">
            <w:pPr>
              <w:pStyle w:val="FABodyCopy"/>
            </w:pPr>
            <w:r w:rsidRPr="002E3449">
              <w:t>Glass — acoustic windshield and front doors; solar-control front and rear windows</w:t>
            </w:r>
          </w:p>
        </w:tc>
        <w:tc>
          <w:tcPr>
            <w:tcW w:w="1471" w:type="dxa"/>
          </w:tcPr>
          <w:p w14:paraId="68A8684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FB6824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7B0C6F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1C9B2FE" w14:textId="77777777" w:rsidTr="005131E2">
        <w:tc>
          <w:tcPr>
            <w:tcW w:w="5665" w:type="dxa"/>
          </w:tcPr>
          <w:p w14:paraId="016820A9" w14:textId="77777777" w:rsidR="00EC1D33" w:rsidRPr="002E3449" w:rsidRDefault="00EC1D33" w:rsidP="005131E2">
            <w:pPr>
              <w:pStyle w:val="FABodyCopy"/>
              <w:keepNext/>
              <w:keepLines/>
            </w:pPr>
            <w:r w:rsidRPr="002E3449">
              <w:lastRenderedPageBreak/>
              <w:t>Grille</w:t>
            </w:r>
          </w:p>
        </w:tc>
        <w:tc>
          <w:tcPr>
            <w:tcW w:w="1471" w:type="dxa"/>
          </w:tcPr>
          <w:p w14:paraId="12B99B56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7588DE99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1ED08D4E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</w:tr>
      <w:tr w:rsidR="00EC1D33" w:rsidRPr="002E3449" w14:paraId="5E0EA7C3" w14:textId="77777777" w:rsidTr="005131E2">
        <w:tc>
          <w:tcPr>
            <w:tcW w:w="5665" w:type="dxa"/>
          </w:tcPr>
          <w:p w14:paraId="71E482F3" w14:textId="77777777" w:rsidR="00EC1D33" w:rsidRPr="00D53DE8" w:rsidRDefault="00EC1D33" w:rsidP="005131E2">
            <w:pPr>
              <w:pStyle w:val="FABodyIndent1"/>
              <w:keepNext/>
              <w:keepLines/>
            </w:pPr>
            <w:r w:rsidRPr="00D53DE8">
              <w:t>Black grille with bright surround</w:t>
            </w:r>
          </w:p>
        </w:tc>
        <w:tc>
          <w:tcPr>
            <w:tcW w:w="1471" w:type="dxa"/>
          </w:tcPr>
          <w:p w14:paraId="6680ABD2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  <w:tc>
          <w:tcPr>
            <w:tcW w:w="1472" w:type="dxa"/>
          </w:tcPr>
          <w:p w14:paraId="714C87C1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  <w:tc>
          <w:tcPr>
            <w:tcW w:w="1472" w:type="dxa"/>
          </w:tcPr>
          <w:p w14:paraId="2000E99B" w14:textId="77777777" w:rsidR="00EC1D33" w:rsidRPr="002E3449" w:rsidRDefault="00EC1D33" w:rsidP="005131E2">
            <w:pPr>
              <w:pStyle w:val="S-O-P"/>
              <w:keepNext/>
              <w:keepLines/>
            </w:pPr>
            <w:r>
              <w:t>NA</w:t>
            </w:r>
          </w:p>
        </w:tc>
      </w:tr>
      <w:tr w:rsidR="00EC1D33" w:rsidRPr="002E3449" w14:paraId="1065ECA8" w14:textId="77777777" w:rsidTr="005131E2">
        <w:tc>
          <w:tcPr>
            <w:tcW w:w="5665" w:type="dxa"/>
          </w:tcPr>
          <w:p w14:paraId="7346D67A" w14:textId="77777777" w:rsidR="00EC1D33" w:rsidRPr="00D53DE8" w:rsidRDefault="00EC1D33" w:rsidP="005131E2">
            <w:pPr>
              <w:pStyle w:val="FABodyIndent1"/>
              <w:keepNext/>
              <w:keepLines/>
            </w:pPr>
            <w:r w:rsidRPr="00D53DE8">
              <w:t>Black grille with Black Chrome surround (included with Sport Appearance Package)</w:t>
            </w:r>
          </w:p>
        </w:tc>
        <w:tc>
          <w:tcPr>
            <w:tcW w:w="1471" w:type="dxa"/>
          </w:tcPr>
          <w:p w14:paraId="7F9F0313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P</w:t>
            </w:r>
          </w:p>
        </w:tc>
        <w:tc>
          <w:tcPr>
            <w:tcW w:w="1472" w:type="dxa"/>
          </w:tcPr>
          <w:p w14:paraId="1245DA61" w14:textId="77777777" w:rsidR="00EC1D33" w:rsidRPr="002E3449" w:rsidRDefault="00EC1D33" w:rsidP="005131E2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472" w:type="dxa"/>
          </w:tcPr>
          <w:p w14:paraId="1CD77310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</w:tr>
      <w:tr w:rsidR="00EC1D33" w:rsidRPr="002E3449" w14:paraId="42981113" w14:textId="77777777" w:rsidTr="005131E2">
        <w:tc>
          <w:tcPr>
            <w:tcW w:w="5665" w:type="dxa"/>
          </w:tcPr>
          <w:p w14:paraId="31349338" w14:textId="77777777" w:rsidR="00EC1D33" w:rsidRPr="002E3449" w:rsidRDefault="00EC1D33" w:rsidP="005131E2">
            <w:pPr>
              <w:pStyle w:val="FABodyCopy"/>
            </w:pPr>
            <w:r w:rsidRPr="002E3449">
              <w:t>Headlamps</w:t>
            </w:r>
          </w:p>
        </w:tc>
        <w:tc>
          <w:tcPr>
            <w:tcW w:w="1471" w:type="dxa"/>
          </w:tcPr>
          <w:p w14:paraId="490088EF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4921E81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4A900FF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205AFC35" w14:textId="77777777" w:rsidTr="005131E2">
        <w:tc>
          <w:tcPr>
            <w:tcW w:w="5665" w:type="dxa"/>
          </w:tcPr>
          <w:p w14:paraId="5ED3E8F5" w14:textId="77777777" w:rsidR="00EC1D33" w:rsidRPr="00D53DE8" w:rsidRDefault="00EC1D33" w:rsidP="005131E2">
            <w:pPr>
              <w:pStyle w:val="FABodyIndent1"/>
            </w:pPr>
            <w:r w:rsidRPr="00D53DE8">
              <w:t>Adaptive bi-xenon high-intensity discharge (HID) with delay and automatic leveling system (included with Comfort Group)</w:t>
            </w:r>
          </w:p>
        </w:tc>
        <w:tc>
          <w:tcPr>
            <w:tcW w:w="1471" w:type="dxa"/>
          </w:tcPr>
          <w:p w14:paraId="029CDDC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6F55F9B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E619342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0F52DF35" w14:textId="77777777" w:rsidTr="005131E2">
        <w:tc>
          <w:tcPr>
            <w:tcW w:w="5665" w:type="dxa"/>
          </w:tcPr>
          <w:p w14:paraId="5D8A3DB1" w14:textId="77777777" w:rsidR="00EC1D33" w:rsidRPr="00D53DE8" w:rsidRDefault="00EC1D33" w:rsidP="005131E2">
            <w:pPr>
              <w:pStyle w:val="FABodyIndent1"/>
            </w:pPr>
            <w:r w:rsidRPr="00D53DE8">
              <w:t>Bi-functional halogen projector with delay (not available with adaptive bi-xenon HID)</w:t>
            </w:r>
          </w:p>
        </w:tc>
        <w:tc>
          <w:tcPr>
            <w:tcW w:w="1471" w:type="dxa"/>
          </w:tcPr>
          <w:p w14:paraId="1B6D913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5696DC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8A57A5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6E62A03" w14:textId="77777777" w:rsidTr="005131E2">
        <w:tc>
          <w:tcPr>
            <w:tcW w:w="5665" w:type="dxa"/>
          </w:tcPr>
          <w:p w14:paraId="79499CF0" w14:textId="77777777" w:rsidR="00EC1D33" w:rsidRPr="00D53DE8" w:rsidRDefault="00EC1D33" w:rsidP="005131E2">
            <w:pPr>
              <w:pStyle w:val="FABodyIndent1"/>
            </w:pPr>
            <w:r w:rsidRPr="00D53DE8">
              <w:t>LED daytime running headlamps</w:t>
            </w:r>
          </w:p>
        </w:tc>
        <w:tc>
          <w:tcPr>
            <w:tcW w:w="1471" w:type="dxa"/>
          </w:tcPr>
          <w:p w14:paraId="1816953B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567BD9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7E13CCB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171985F" w14:textId="77777777" w:rsidTr="005131E2">
        <w:tc>
          <w:tcPr>
            <w:tcW w:w="5665" w:type="dxa"/>
          </w:tcPr>
          <w:p w14:paraId="06E68F02" w14:textId="77777777" w:rsidR="00EC1D33" w:rsidRPr="00D53DE8" w:rsidRDefault="00EC1D33" w:rsidP="005131E2">
            <w:pPr>
              <w:pStyle w:val="FABodyIndent1"/>
            </w:pPr>
            <w:r w:rsidRPr="00D53DE8">
              <w:t>Auto high-beam headlamp control (included with SafetyTec Plus)</w:t>
            </w:r>
          </w:p>
        </w:tc>
        <w:tc>
          <w:tcPr>
            <w:tcW w:w="1471" w:type="dxa"/>
          </w:tcPr>
          <w:p w14:paraId="5608F201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3038E5A2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1CE4674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46B20F4B" w14:textId="77777777" w:rsidTr="005131E2">
        <w:tc>
          <w:tcPr>
            <w:tcW w:w="5665" w:type="dxa"/>
          </w:tcPr>
          <w:p w14:paraId="6DEF523F" w14:textId="77777777" w:rsidR="00EC1D33" w:rsidRPr="00D53DE8" w:rsidRDefault="00EC1D33" w:rsidP="005131E2">
            <w:pPr>
              <w:pStyle w:val="FABodyIndent1"/>
            </w:pPr>
            <w:r w:rsidRPr="00D53DE8">
              <w:t>Automatic</w:t>
            </w:r>
          </w:p>
        </w:tc>
        <w:tc>
          <w:tcPr>
            <w:tcW w:w="1471" w:type="dxa"/>
          </w:tcPr>
          <w:p w14:paraId="11331DA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105060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8C41DA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D6C6F01" w14:textId="77777777" w:rsidTr="005131E2">
        <w:tc>
          <w:tcPr>
            <w:tcW w:w="5665" w:type="dxa"/>
          </w:tcPr>
          <w:p w14:paraId="38018D9C" w14:textId="77777777" w:rsidR="00EC1D33" w:rsidRPr="00D53DE8" w:rsidRDefault="00EC1D33" w:rsidP="005131E2">
            <w:pPr>
              <w:pStyle w:val="FABodyIndent1"/>
            </w:pPr>
            <w:r w:rsidRPr="00D53DE8">
              <w:t>Black headlamp bezels (included with Sport Appearance Package)</w:t>
            </w:r>
          </w:p>
        </w:tc>
        <w:tc>
          <w:tcPr>
            <w:tcW w:w="1471" w:type="dxa"/>
          </w:tcPr>
          <w:p w14:paraId="2EA25996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553A703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153AD79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6BA85BC3" w14:textId="77777777" w:rsidTr="005131E2">
        <w:tc>
          <w:tcPr>
            <w:tcW w:w="5665" w:type="dxa"/>
          </w:tcPr>
          <w:p w14:paraId="13EB3BFA" w14:textId="77777777" w:rsidR="00EC1D33" w:rsidRPr="00D53DE8" w:rsidRDefault="00EC1D33" w:rsidP="005131E2">
            <w:pPr>
              <w:pStyle w:val="FABodyIndent1"/>
            </w:pPr>
            <w:r w:rsidRPr="00D53DE8">
              <w:t>Chrome headlamp bezels</w:t>
            </w:r>
          </w:p>
        </w:tc>
        <w:tc>
          <w:tcPr>
            <w:tcW w:w="1471" w:type="dxa"/>
          </w:tcPr>
          <w:p w14:paraId="4268ABA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48E0A99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8395CC3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4384F96E" w14:textId="77777777" w:rsidTr="005131E2">
        <w:tc>
          <w:tcPr>
            <w:tcW w:w="5665" w:type="dxa"/>
          </w:tcPr>
          <w:p w14:paraId="34D52726" w14:textId="77777777" w:rsidR="00EC1D33" w:rsidRPr="00D53DE8" w:rsidRDefault="00EC1D33" w:rsidP="005131E2">
            <w:pPr>
              <w:pStyle w:val="FABodyIndent1"/>
            </w:pPr>
            <w:r w:rsidRPr="00D53DE8">
              <w:t>LED fog lamps</w:t>
            </w:r>
          </w:p>
        </w:tc>
        <w:tc>
          <w:tcPr>
            <w:tcW w:w="1471" w:type="dxa"/>
          </w:tcPr>
          <w:p w14:paraId="704BB870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3EFA683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BD3B2F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8FFE5A7" w14:textId="77777777" w:rsidTr="005131E2">
        <w:tc>
          <w:tcPr>
            <w:tcW w:w="5665" w:type="dxa"/>
          </w:tcPr>
          <w:p w14:paraId="5F61D30A" w14:textId="77777777" w:rsidR="00EC1D33" w:rsidRPr="00D53DE8" w:rsidRDefault="00EC1D33" w:rsidP="005131E2">
            <w:pPr>
              <w:pStyle w:val="FABodyIndent1"/>
            </w:pPr>
            <w:r w:rsidRPr="00D53DE8">
              <w:t>Premium fog lamps</w:t>
            </w:r>
          </w:p>
        </w:tc>
        <w:tc>
          <w:tcPr>
            <w:tcW w:w="1471" w:type="dxa"/>
          </w:tcPr>
          <w:p w14:paraId="46EA1DE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E8AA0CE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4747CFE9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1D8F58F6" w14:textId="77777777" w:rsidTr="005131E2">
        <w:tc>
          <w:tcPr>
            <w:tcW w:w="5665" w:type="dxa"/>
          </w:tcPr>
          <w:p w14:paraId="7C1A007F" w14:textId="77777777" w:rsidR="00EC1D33" w:rsidRPr="002E3449" w:rsidRDefault="00EC1D33" w:rsidP="005131E2">
            <w:pPr>
              <w:pStyle w:val="FABodyCopy"/>
            </w:pPr>
            <w:r w:rsidRPr="002E3449">
              <w:t>Mirrors</w:t>
            </w:r>
          </w:p>
        </w:tc>
        <w:tc>
          <w:tcPr>
            <w:tcW w:w="1471" w:type="dxa"/>
          </w:tcPr>
          <w:p w14:paraId="0C91F742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56C760D6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9DAE4FC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147D6E29" w14:textId="77777777" w:rsidTr="005131E2">
        <w:tc>
          <w:tcPr>
            <w:tcW w:w="5665" w:type="dxa"/>
          </w:tcPr>
          <w:p w14:paraId="1F549ECD" w14:textId="77777777" w:rsidR="00EC1D33" w:rsidRPr="00D53DE8" w:rsidRDefault="00EC1D33" w:rsidP="005131E2">
            <w:pPr>
              <w:pStyle w:val="FABodyIndent1"/>
            </w:pPr>
            <w:r w:rsidRPr="00D53DE8">
              <w:t>Black (included with Sport Appearance Package)</w:t>
            </w:r>
          </w:p>
        </w:tc>
        <w:tc>
          <w:tcPr>
            <w:tcW w:w="1471" w:type="dxa"/>
          </w:tcPr>
          <w:p w14:paraId="0C5CD24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FFAA86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E1C733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517E78FA" w14:textId="77777777" w:rsidTr="005131E2">
        <w:tc>
          <w:tcPr>
            <w:tcW w:w="5665" w:type="dxa"/>
          </w:tcPr>
          <w:p w14:paraId="2AF7D890" w14:textId="77777777" w:rsidR="00EC1D33" w:rsidRPr="00D53DE8" w:rsidRDefault="00EC1D33" w:rsidP="005131E2">
            <w:pPr>
              <w:pStyle w:val="FABodyIndent1"/>
            </w:pPr>
            <w:r w:rsidRPr="00D53DE8">
              <w:t>Body color</w:t>
            </w:r>
          </w:p>
        </w:tc>
        <w:tc>
          <w:tcPr>
            <w:tcW w:w="1471" w:type="dxa"/>
          </w:tcPr>
          <w:p w14:paraId="013BD29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F0AF99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316170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08ACB34" w14:textId="77777777" w:rsidTr="005131E2">
        <w:tc>
          <w:tcPr>
            <w:tcW w:w="5665" w:type="dxa"/>
          </w:tcPr>
          <w:p w14:paraId="7BF3FE4F" w14:textId="77777777" w:rsidR="00EC1D33" w:rsidRPr="00D53DE8" w:rsidRDefault="00EC1D33" w:rsidP="005131E2">
            <w:pPr>
              <w:pStyle w:val="FABodyIndent1"/>
            </w:pPr>
            <w:r w:rsidRPr="00D53DE8">
              <w:t>Auto tilt-down adjust when in reverse (included with Comfort Group)</w:t>
            </w:r>
          </w:p>
        </w:tc>
        <w:tc>
          <w:tcPr>
            <w:tcW w:w="1471" w:type="dxa"/>
          </w:tcPr>
          <w:p w14:paraId="5A7027B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BAF890B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3829395F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6B958940" w14:textId="77777777" w:rsidTr="005131E2">
        <w:tc>
          <w:tcPr>
            <w:tcW w:w="5665" w:type="dxa"/>
          </w:tcPr>
          <w:p w14:paraId="07A24DA1" w14:textId="77777777" w:rsidR="00EC1D33" w:rsidRPr="00D53DE8" w:rsidRDefault="00EC1D33" w:rsidP="005131E2">
            <w:pPr>
              <w:pStyle w:val="FABodyIndent1"/>
            </w:pPr>
            <w:r w:rsidRPr="00D53DE8">
              <w:t xml:space="preserve">Blind-spot Monitoring and Rear Cross Path detection </w:t>
            </w:r>
          </w:p>
        </w:tc>
        <w:tc>
          <w:tcPr>
            <w:tcW w:w="1471" w:type="dxa"/>
          </w:tcPr>
          <w:p w14:paraId="7888D4C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456E3F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473DA9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3163F53" w14:textId="77777777" w:rsidTr="005131E2">
        <w:tc>
          <w:tcPr>
            <w:tcW w:w="5665" w:type="dxa"/>
          </w:tcPr>
          <w:p w14:paraId="62BF5781" w14:textId="77777777" w:rsidR="00EC1D33" w:rsidRPr="00D53DE8" w:rsidRDefault="00EC1D33" w:rsidP="005131E2">
            <w:pPr>
              <w:pStyle w:val="FABodyIndent1"/>
            </w:pPr>
            <w:r w:rsidRPr="00D53DE8">
              <w:t>Courtesy lamp</w:t>
            </w:r>
          </w:p>
        </w:tc>
        <w:tc>
          <w:tcPr>
            <w:tcW w:w="1471" w:type="dxa"/>
          </w:tcPr>
          <w:p w14:paraId="618CE86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5BD5B0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C5A665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DB575CC" w14:textId="77777777" w:rsidTr="005131E2">
        <w:tc>
          <w:tcPr>
            <w:tcW w:w="5665" w:type="dxa"/>
          </w:tcPr>
          <w:p w14:paraId="778833E2" w14:textId="77777777" w:rsidR="00EC1D33" w:rsidRPr="00D53DE8" w:rsidRDefault="00EC1D33" w:rsidP="005131E2">
            <w:pPr>
              <w:pStyle w:val="FABodyIndent1"/>
            </w:pPr>
            <w:r w:rsidRPr="00D53DE8">
              <w:t>e-Chromic auto-dimming (driver’s side only)</w:t>
            </w:r>
          </w:p>
        </w:tc>
        <w:tc>
          <w:tcPr>
            <w:tcW w:w="1471" w:type="dxa"/>
          </w:tcPr>
          <w:p w14:paraId="3F3B520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1C7746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BC91EF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AD9F249" w14:textId="77777777" w:rsidTr="005131E2">
        <w:tc>
          <w:tcPr>
            <w:tcW w:w="5665" w:type="dxa"/>
          </w:tcPr>
          <w:p w14:paraId="2574CFF4" w14:textId="77777777" w:rsidR="00EC1D33" w:rsidRPr="00FF596B" w:rsidRDefault="00EC1D33" w:rsidP="005131E2">
            <w:pPr>
              <w:pStyle w:val="FABodyIndent1"/>
            </w:pPr>
            <w:r w:rsidRPr="00FF596B">
              <w:t>Memory (driver’s seat, power tilt/telescoping steering column – when equipped), exterior mirrors and radio (included with Comfort Group)</w:t>
            </w:r>
          </w:p>
        </w:tc>
        <w:tc>
          <w:tcPr>
            <w:tcW w:w="1471" w:type="dxa"/>
          </w:tcPr>
          <w:p w14:paraId="0D5A8A00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56CEAFA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E7F75E1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2F514A6C" w14:textId="77777777" w:rsidTr="005131E2">
        <w:tc>
          <w:tcPr>
            <w:tcW w:w="5665" w:type="dxa"/>
          </w:tcPr>
          <w:p w14:paraId="3630A12E" w14:textId="77777777" w:rsidR="00EC1D33" w:rsidRPr="00FF596B" w:rsidRDefault="00EC1D33" w:rsidP="005131E2">
            <w:pPr>
              <w:pStyle w:val="FABodyIndent1"/>
            </w:pPr>
            <w:r w:rsidRPr="00FF596B">
              <w:t>Power adjust/manual foldaway, heated</w:t>
            </w:r>
          </w:p>
        </w:tc>
        <w:tc>
          <w:tcPr>
            <w:tcW w:w="1471" w:type="dxa"/>
          </w:tcPr>
          <w:p w14:paraId="02A4203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D74311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D8C6D7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F2D0B13" w14:textId="77777777" w:rsidTr="005131E2">
        <w:tc>
          <w:tcPr>
            <w:tcW w:w="5665" w:type="dxa"/>
          </w:tcPr>
          <w:p w14:paraId="5CA0EE4B" w14:textId="77777777" w:rsidR="00EC1D33" w:rsidRPr="00D53DE8" w:rsidRDefault="00EC1D33" w:rsidP="005131E2">
            <w:pPr>
              <w:pStyle w:val="FABodyIndent1"/>
            </w:pPr>
            <w:r w:rsidRPr="00D53DE8">
              <w:t>Supplemental turn signal</w:t>
            </w:r>
          </w:p>
        </w:tc>
        <w:tc>
          <w:tcPr>
            <w:tcW w:w="1471" w:type="dxa"/>
          </w:tcPr>
          <w:p w14:paraId="24E2A40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5BAEF1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F7323B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D40BD66" w14:textId="77777777" w:rsidTr="005131E2">
        <w:tc>
          <w:tcPr>
            <w:tcW w:w="5665" w:type="dxa"/>
          </w:tcPr>
          <w:p w14:paraId="0E0EC693" w14:textId="77777777" w:rsidR="00EC1D33" w:rsidRPr="002E3449" w:rsidRDefault="00EC1D33" w:rsidP="005131E2">
            <w:pPr>
              <w:pStyle w:val="FABodyCopy"/>
            </w:pPr>
            <w:r w:rsidRPr="002E3449">
              <w:lastRenderedPageBreak/>
              <w:t>Tires</w:t>
            </w:r>
          </w:p>
        </w:tc>
        <w:tc>
          <w:tcPr>
            <w:tcW w:w="1471" w:type="dxa"/>
          </w:tcPr>
          <w:p w14:paraId="67E4B3B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BD05EA8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13CC3CAF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752DFA9C" w14:textId="77777777" w:rsidTr="005131E2">
        <w:tc>
          <w:tcPr>
            <w:tcW w:w="5665" w:type="dxa"/>
          </w:tcPr>
          <w:p w14:paraId="57AEB1E4" w14:textId="77777777" w:rsidR="00EC1D33" w:rsidRPr="00FF596B" w:rsidRDefault="00EC1D33" w:rsidP="005131E2">
            <w:pPr>
              <w:pStyle w:val="FABodyIndent1"/>
            </w:pPr>
            <w:r w:rsidRPr="00FF596B">
              <w:t xml:space="preserve">P215/65R17 </w:t>
            </w:r>
            <w:r>
              <w:t>l</w:t>
            </w:r>
            <w:r w:rsidRPr="00FF596B">
              <w:t xml:space="preserve">ow-rolling </w:t>
            </w:r>
            <w:r>
              <w:t>r</w:t>
            </w:r>
            <w:r w:rsidRPr="00FF596B">
              <w:t>esistance</w:t>
            </w:r>
          </w:p>
        </w:tc>
        <w:tc>
          <w:tcPr>
            <w:tcW w:w="1471" w:type="dxa"/>
          </w:tcPr>
          <w:p w14:paraId="63EB6EB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A042C9D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D3068B6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49C36C9E" w14:textId="77777777" w:rsidTr="005131E2">
        <w:tc>
          <w:tcPr>
            <w:tcW w:w="5665" w:type="dxa"/>
          </w:tcPr>
          <w:p w14:paraId="7FF43378" w14:textId="77777777" w:rsidR="00EC1D33" w:rsidRPr="00FF596B" w:rsidRDefault="00EC1D33" w:rsidP="005131E2">
            <w:pPr>
              <w:pStyle w:val="FABodyIndent1"/>
            </w:pPr>
            <w:r w:rsidRPr="00FF596B">
              <w:t xml:space="preserve">235/55R19 BSW </w:t>
            </w:r>
            <w:r>
              <w:t>a</w:t>
            </w:r>
            <w:r w:rsidRPr="00FF596B">
              <w:t xml:space="preserve">ll-season </w:t>
            </w:r>
            <w:r>
              <w:t>p</w:t>
            </w:r>
            <w:r w:rsidRPr="00FF596B">
              <w:t>erformance (included with AWD)</w:t>
            </w:r>
          </w:p>
        </w:tc>
        <w:tc>
          <w:tcPr>
            <w:tcW w:w="1471" w:type="dxa"/>
          </w:tcPr>
          <w:p w14:paraId="56678C16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5D760DD1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14FD055D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607B2293" w14:textId="77777777" w:rsidTr="005131E2">
        <w:trPr>
          <w:trHeight w:val="90"/>
        </w:trPr>
        <w:tc>
          <w:tcPr>
            <w:tcW w:w="5665" w:type="dxa"/>
          </w:tcPr>
          <w:p w14:paraId="692ACD33" w14:textId="77777777" w:rsidR="00EC1D33" w:rsidRPr="00FF596B" w:rsidRDefault="00EC1D33" w:rsidP="005131E2">
            <w:pPr>
              <w:pStyle w:val="FABodyIndent1"/>
            </w:pPr>
            <w:r w:rsidRPr="00FF596B">
              <w:t xml:space="preserve">245/45R20 BSW </w:t>
            </w:r>
            <w:r>
              <w:t>a</w:t>
            </w:r>
            <w:r w:rsidRPr="00FF596B">
              <w:t xml:space="preserve">ll-season </w:t>
            </w:r>
            <w:r>
              <w:t>p</w:t>
            </w:r>
            <w:r w:rsidRPr="00FF596B">
              <w:t>erformance (included with 20-in. wheels)</w:t>
            </w:r>
          </w:p>
        </w:tc>
        <w:tc>
          <w:tcPr>
            <w:tcW w:w="1471" w:type="dxa"/>
          </w:tcPr>
          <w:p w14:paraId="2A0F1BA2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0A3E43B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4A775EC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5008F079" w14:textId="77777777" w:rsidTr="005131E2">
        <w:tc>
          <w:tcPr>
            <w:tcW w:w="5665" w:type="dxa"/>
          </w:tcPr>
          <w:p w14:paraId="6EEA4308" w14:textId="77777777" w:rsidR="00EC1D33" w:rsidRPr="00FF596B" w:rsidRDefault="00EC1D33" w:rsidP="005131E2">
            <w:pPr>
              <w:pStyle w:val="FABodyIndent1"/>
            </w:pPr>
            <w:r w:rsidRPr="00FF596B">
              <w:t>245/45R20 BSW Performance</w:t>
            </w:r>
          </w:p>
        </w:tc>
        <w:tc>
          <w:tcPr>
            <w:tcW w:w="1471" w:type="dxa"/>
          </w:tcPr>
          <w:p w14:paraId="2C1A7DBF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F56DB56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22928A5" w14:textId="77777777" w:rsidR="00EC1D33" w:rsidRPr="002E3449" w:rsidRDefault="00EC1D33" w:rsidP="005131E2">
            <w:pPr>
              <w:pStyle w:val="S-O-P"/>
            </w:pPr>
            <w:r w:rsidRPr="002E3449">
              <w:t>O</w:t>
            </w:r>
          </w:p>
        </w:tc>
      </w:tr>
      <w:tr w:rsidR="00EC1D33" w:rsidRPr="002E3449" w14:paraId="5CB0F589" w14:textId="77777777" w:rsidTr="005131E2">
        <w:tc>
          <w:tcPr>
            <w:tcW w:w="5665" w:type="dxa"/>
          </w:tcPr>
          <w:p w14:paraId="01FE2415" w14:textId="77777777" w:rsidR="00EC1D33" w:rsidRPr="006D0E16" w:rsidRDefault="00EC1D33" w:rsidP="005131E2">
            <w:pPr>
              <w:pStyle w:val="FABodyIndent1"/>
            </w:pPr>
            <w:r w:rsidRPr="006D0E16">
              <w:t>Compact spare</w:t>
            </w:r>
            <w:r>
              <w:t xml:space="preserve"> (included in SafetyTec Plus Group)</w:t>
            </w:r>
          </w:p>
        </w:tc>
        <w:tc>
          <w:tcPr>
            <w:tcW w:w="1471" w:type="dxa"/>
          </w:tcPr>
          <w:p w14:paraId="0DBAF01B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5799F14F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47CB48B4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</w:tr>
      <w:tr w:rsidR="00EC1D33" w:rsidRPr="002E3449" w14:paraId="647201BC" w14:textId="77777777" w:rsidTr="005131E2">
        <w:tc>
          <w:tcPr>
            <w:tcW w:w="5665" w:type="dxa"/>
          </w:tcPr>
          <w:p w14:paraId="0BC861F0" w14:textId="77777777" w:rsidR="00EC1D33" w:rsidRPr="006D0E16" w:rsidRDefault="00EC1D33" w:rsidP="005131E2">
            <w:pPr>
              <w:pStyle w:val="FABodyIndent1"/>
            </w:pPr>
            <w:r>
              <w:t>Tire service kit</w:t>
            </w:r>
          </w:p>
        </w:tc>
        <w:tc>
          <w:tcPr>
            <w:tcW w:w="1471" w:type="dxa"/>
          </w:tcPr>
          <w:p w14:paraId="2161ED83" w14:textId="77777777" w:rsidR="00EC1D33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44E16C58" w14:textId="77777777" w:rsidR="00EC1D33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170636D3" w14:textId="77777777" w:rsidR="00EC1D33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147CEA92" w14:textId="77777777" w:rsidTr="005131E2">
        <w:tc>
          <w:tcPr>
            <w:tcW w:w="5665" w:type="dxa"/>
          </w:tcPr>
          <w:p w14:paraId="04B97546" w14:textId="77777777" w:rsidR="00EC1D33" w:rsidRPr="002E3449" w:rsidRDefault="00EC1D33" w:rsidP="005131E2">
            <w:pPr>
              <w:pStyle w:val="FABodyCopy"/>
            </w:pPr>
            <w:r w:rsidRPr="002E3449">
              <w:t>Wheels</w:t>
            </w:r>
          </w:p>
        </w:tc>
        <w:tc>
          <w:tcPr>
            <w:tcW w:w="1471" w:type="dxa"/>
          </w:tcPr>
          <w:p w14:paraId="59D4A817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E4153E5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B3C545B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5D08DB51" w14:textId="77777777" w:rsidTr="005131E2">
        <w:tc>
          <w:tcPr>
            <w:tcW w:w="5665" w:type="dxa"/>
          </w:tcPr>
          <w:p w14:paraId="173FAFC5" w14:textId="77777777" w:rsidR="00EC1D33" w:rsidRPr="00FF596B" w:rsidRDefault="00EC1D33" w:rsidP="005131E2">
            <w:pPr>
              <w:pStyle w:val="FABodyIndent1"/>
            </w:pPr>
            <w:r w:rsidRPr="00FF596B">
              <w:t>17-in. Fine Silver</w:t>
            </w:r>
          </w:p>
        </w:tc>
        <w:tc>
          <w:tcPr>
            <w:tcW w:w="1471" w:type="dxa"/>
          </w:tcPr>
          <w:p w14:paraId="0146CC0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40E93A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E43E08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6784A595" w14:textId="77777777" w:rsidTr="005131E2">
        <w:tc>
          <w:tcPr>
            <w:tcW w:w="5665" w:type="dxa"/>
          </w:tcPr>
          <w:p w14:paraId="37D28CD4" w14:textId="77777777" w:rsidR="00EC1D33" w:rsidRPr="00FF596B" w:rsidRDefault="00EC1D33" w:rsidP="005131E2">
            <w:pPr>
              <w:pStyle w:val="FABodyIndent1"/>
            </w:pPr>
            <w:r w:rsidRPr="00FF596B">
              <w:t>19-in. Black Noise (included with AWD and Sport Appearance)</w:t>
            </w:r>
          </w:p>
        </w:tc>
        <w:tc>
          <w:tcPr>
            <w:tcW w:w="1471" w:type="dxa"/>
          </w:tcPr>
          <w:p w14:paraId="23716D72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1806C61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46CAA76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2A45E216" w14:textId="77777777" w:rsidTr="005131E2">
        <w:tc>
          <w:tcPr>
            <w:tcW w:w="5665" w:type="dxa"/>
          </w:tcPr>
          <w:p w14:paraId="66D12170" w14:textId="77777777" w:rsidR="00EC1D33" w:rsidRPr="00FF596B" w:rsidRDefault="00EC1D33" w:rsidP="005131E2">
            <w:pPr>
              <w:pStyle w:val="FABodyIndent1"/>
            </w:pPr>
            <w:r w:rsidRPr="00FF596B">
              <w:t>19-in. polished aluminum (included with AWD)</w:t>
            </w:r>
          </w:p>
        </w:tc>
        <w:tc>
          <w:tcPr>
            <w:tcW w:w="1471" w:type="dxa"/>
          </w:tcPr>
          <w:p w14:paraId="7FFCBD7F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DFE9BFD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BB2ED49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68C48FC4" w14:textId="77777777" w:rsidTr="005131E2">
        <w:tc>
          <w:tcPr>
            <w:tcW w:w="5665" w:type="dxa"/>
          </w:tcPr>
          <w:p w14:paraId="55FF344B" w14:textId="77777777" w:rsidR="00EC1D33" w:rsidRPr="00FF596B" w:rsidRDefault="00EC1D33" w:rsidP="005131E2">
            <w:pPr>
              <w:pStyle w:val="FABodyIndent1"/>
            </w:pPr>
            <w:r w:rsidRPr="00FF596B">
              <w:t>20-in. Black Noise (included with Sport Appearance)</w:t>
            </w:r>
          </w:p>
        </w:tc>
        <w:tc>
          <w:tcPr>
            <w:tcW w:w="1471" w:type="dxa"/>
          </w:tcPr>
          <w:p w14:paraId="3A85F3F8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3FED38F3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0AAEA38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254F678" w14:textId="77777777" w:rsidTr="005131E2">
        <w:tc>
          <w:tcPr>
            <w:tcW w:w="5665" w:type="dxa"/>
          </w:tcPr>
          <w:p w14:paraId="57CC399A" w14:textId="77777777" w:rsidR="00EC1D33" w:rsidRPr="002E3449" w:rsidRDefault="00EC1D33" w:rsidP="005131E2">
            <w:pPr>
              <w:pStyle w:val="FABodyCopy"/>
            </w:pPr>
            <w:r w:rsidRPr="002E3449">
              <w:t>Windows — power with driver and front-passenger one-touch auto up/down and anti-pinch feature</w:t>
            </w:r>
          </w:p>
        </w:tc>
        <w:tc>
          <w:tcPr>
            <w:tcW w:w="1471" w:type="dxa"/>
          </w:tcPr>
          <w:p w14:paraId="50CABC4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CA51EB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598648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2CEBC50" w14:textId="77777777" w:rsidTr="005131E2">
        <w:tc>
          <w:tcPr>
            <w:tcW w:w="5665" w:type="dxa"/>
          </w:tcPr>
          <w:p w14:paraId="00801D42" w14:textId="77777777" w:rsidR="00EC1D33" w:rsidRPr="002E3449" w:rsidRDefault="00EC1D33" w:rsidP="005131E2">
            <w:pPr>
              <w:pStyle w:val="FABodyCopy"/>
            </w:pPr>
            <w:r w:rsidRPr="002E3449">
              <w:t>Wipers</w:t>
            </w:r>
          </w:p>
        </w:tc>
        <w:tc>
          <w:tcPr>
            <w:tcW w:w="1471" w:type="dxa"/>
          </w:tcPr>
          <w:p w14:paraId="4DEF2147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9DC7264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91D4437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62F9C138" w14:textId="77777777" w:rsidTr="005131E2">
        <w:tc>
          <w:tcPr>
            <w:tcW w:w="5665" w:type="dxa"/>
          </w:tcPr>
          <w:p w14:paraId="501B03BB" w14:textId="77777777" w:rsidR="00EC1D33" w:rsidRPr="00FF596B" w:rsidRDefault="00EC1D33" w:rsidP="005131E2">
            <w:pPr>
              <w:pStyle w:val="FABodyIndent1"/>
            </w:pPr>
            <w:r w:rsidRPr="00FF596B">
              <w:t>Two-speed variable/intermittent</w:t>
            </w:r>
          </w:p>
        </w:tc>
        <w:tc>
          <w:tcPr>
            <w:tcW w:w="1471" w:type="dxa"/>
          </w:tcPr>
          <w:p w14:paraId="376AFF6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ED483B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9CE860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2E4A117" w14:textId="77777777" w:rsidTr="005131E2">
        <w:tc>
          <w:tcPr>
            <w:tcW w:w="5665" w:type="dxa"/>
          </w:tcPr>
          <w:p w14:paraId="22765E08" w14:textId="77777777" w:rsidR="00EC1D33" w:rsidRPr="00FF596B" w:rsidRDefault="00EC1D33" w:rsidP="005131E2">
            <w:pPr>
              <w:pStyle w:val="FABodyIndent1"/>
            </w:pPr>
            <w:r w:rsidRPr="00FF596B">
              <w:t>Rain-sensing (included with SafetyTec Plus)</w:t>
            </w:r>
          </w:p>
        </w:tc>
        <w:tc>
          <w:tcPr>
            <w:tcW w:w="1471" w:type="dxa"/>
          </w:tcPr>
          <w:p w14:paraId="320226D5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17988FA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2CAA339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</w:tbl>
    <w:p w14:paraId="5804D1F6" w14:textId="77777777" w:rsidR="00EC1D33" w:rsidRPr="001A51D4" w:rsidRDefault="00EC1D33" w:rsidP="00EC1D33">
      <w:pPr>
        <w:pStyle w:val="Heading3"/>
      </w:pPr>
      <w:r w:rsidRPr="001A51D4">
        <w:t>INTERIOR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6646644A" w14:textId="77777777" w:rsidTr="005131E2">
        <w:trPr>
          <w:tblHeader/>
        </w:trPr>
        <w:tc>
          <w:tcPr>
            <w:tcW w:w="5665" w:type="dxa"/>
          </w:tcPr>
          <w:p w14:paraId="4BF7A5B4" w14:textId="77777777" w:rsidR="00EC1D33" w:rsidRPr="002E3449" w:rsidRDefault="00EC1D33" w:rsidP="005131E2">
            <w:pPr>
              <w:pStyle w:val="TableSubhead"/>
            </w:pPr>
            <w:r w:rsidRPr="002E3449">
              <w:t>INTERIOR</w:t>
            </w:r>
          </w:p>
        </w:tc>
        <w:tc>
          <w:tcPr>
            <w:tcW w:w="1471" w:type="dxa"/>
            <w:vAlign w:val="bottom"/>
          </w:tcPr>
          <w:p w14:paraId="769CD456" w14:textId="77777777" w:rsidR="00EC1D33" w:rsidRPr="001A51D4" w:rsidRDefault="00EC1D33" w:rsidP="005131E2">
            <w:pPr>
              <w:pStyle w:val="ModelSubhead"/>
            </w:pPr>
            <w:r w:rsidRPr="001A51D4">
              <w:t xml:space="preserve">300 </w:t>
            </w:r>
            <w:r>
              <w:br/>
            </w:r>
            <w:r w:rsidRPr="001A51D4">
              <w:t>Touring</w:t>
            </w:r>
          </w:p>
        </w:tc>
        <w:tc>
          <w:tcPr>
            <w:tcW w:w="1472" w:type="dxa"/>
            <w:vAlign w:val="bottom"/>
          </w:tcPr>
          <w:p w14:paraId="798AE14C" w14:textId="77777777" w:rsidR="00EC1D33" w:rsidRPr="001A51D4" w:rsidRDefault="00EC1D33" w:rsidP="005131E2">
            <w:pPr>
              <w:pStyle w:val="ModelSubhead"/>
            </w:pPr>
            <w:r w:rsidRPr="001A51D4">
              <w:t xml:space="preserve">300 </w:t>
            </w:r>
            <w:r>
              <w:br/>
            </w:r>
            <w:r w:rsidRPr="001A51D4">
              <w:t>Touring L</w:t>
            </w:r>
          </w:p>
        </w:tc>
        <w:tc>
          <w:tcPr>
            <w:tcW w:w="1472" w:type="dxa"/>
            <w:vAlign w:val="bottom"/>
          </w:tcPr>
          <w:p w14:paraId="5FF21CC4" w14:textId="77777777" w:rsidR="00EC1D33" w:rsidRPr="001A51D4" w:rsidRDefault="00EC1D33" w:rsidP="005131E2">
            <w:pPr>
              <w:pStyle w:val="ModelSubhead"/>
            </w:pPr>
            <w:r w:rsidRPr="001A51D4">
              <w:t>300S</w:t>
            </w:r>
          </w:p>
        </w:tc>
      </w:tr>
      <w:tr w:rsidR="00EC1D33" w:rsidRPr="002E3449" w14:paraId="6336F732" w14:textId="77777777" w:rsidTr="005131E2">
        <w:tc>
          <w:tcPr>
            <w:tcW w:w="5665" w:type="dxa"/>
          </w:tcPr>
          <w:p w14:paraId="358269F6" w14:textId="77777777" w:rsidR="00EC1D33" w:rsidRPr="002E3449" w:rsidRDefault="00EC1D33" w:rsidP="005131E2">
            <w:pPr>
              <w:pStyle w:val="FABodyCopy"/>
            </w:pPr>
            <w:r w:rsidRPr="002E3449">
              <w:t>Air conditioning — dual-zone automatic temperature control (ATC) with humidity sensor</w:t>
            </w:r>
          </w:p>
        </w:tc>
        <w:tc>
          <w:tcPr>
            <w:tcW w:w="1471" w:type="dxa"/>
          </w:tcPr>
          <w:p w14:paraId="6727DE9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F93AAC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F0BCFF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D58F632" w14:textId="77777777" w:rsidTr="005131E2">
        <w:tc>
          <w:tcPr>
            <w:tcW w:w="5665" w:type="dxa"/>
          </w:tcPr>
          <w:p w14:paraId="4EB634A5" w14:textId="77777777" w:rsidR="00EC1D33" w:rsidRPr="00794907" w:rsidRDefault="00EC1D33" w:rsidP="005131E2">
            <w:pPr>
              <w:pStyle w:val="FABodyCopy"/>
            </w:pPr>
            <w:r w:rsidRPr="004D300E">
              <w:t>Chrysler clea</w:t>
            </w:r>
            <w:r>
              <w:t>r</w:t>
            </w:r>
            <w:r w:rsidRPr="004D300E">
              <w:t xml:space="preserve"> air filtration system</w:t>
            </w:r>
          </w:p>
        </w:tc>
        <w:tc>
          <w:tcPr>
            <w:tcW w:w="1471" w:type="dxa"/>
          </w:tcPr>
          <w:p w14:paraId="3F0E84F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B0FEE9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D400DA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679AD59F" w14:textId="77777777" w:rsidTr="005131E2">
        <w:tc>
          <w:tcPr>
            <w:tcW w:w="5665" w:type="dxa"/>
          </w:tcPr>
          <w:p w14:paraId="18E9A1ED" w14:textId="77777777" w:rsidR="00EC1D33" w:rsidRPr="002E3449" w:rsidRDefault="00EC1D33" w:rsidP="005131E2">
            <w:pPr>
              <w:pStyle w:val="FABodyCopy"/>
            </w:pPr>
            <w:r w:rsidRPr="002E3449">
              <w:t>Defroster — rear window</w:t>
            </w:r>
          </w:p>
        </w:tc>
        <w:tc>
          <w:tcPr>
            <w:tcW w:w="1471" w:type="dxa"/>
          </w:tcPr>
          <w:p w14:paraId="55F5B8B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EBB55F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3DD9B4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DFDBBC2" w14:textId="77777777" w:rsidTr="005131E2">
        <w:tc>
          <w:tcPr>
            <w:tcW w:w="5665" w:type="dxa"/>
          </w:tcPr>
          <w:p w14:paraId="3A022501" w14:textId="77777777" w:rsidR="00EC1D33" w:rsidRPr="002E3449" w:rsidRDefault="00EC1D33" w:rsidP="005131E2">
            <w:pPr>
              <w:pStyle w:val="FABodyCopy"/>
            </w:pPr>
            <w:r w:rsidRPr="002E3449">
              <w:t>Door locks — power, speed-sensitive; child-protection rear</w:t>
            </w:r>
          </w:p>
        </w:tc>
        <w:tc>
          <w:tcPr>
            <w:tcW w:w="1471" w:type="dxa"/>
          </w:tcPr>
          <w:p w14:paraId="7F5274F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95D631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EAF813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9A0B804" w14:textId="77777777" w:rsidTr="005131E2">
        <w:tc>
          <w:tcPr>
            <w:tcW w:w="5665" w:type="dxa"/>
          </w:tcPr>
          <w:p w14:paraId="2A18B69A" w14:textId="77777777" w:rsidR="00EC1D33" w:rsidRPr="002E3449" w:rsidRDefault="00EC1D33" w:rsidP="005131E2">
            <w:pPr>
              <w:pStyle w:val="FABodyCopy"/>
            </w:pPr>
            <w:r w:rsidRPr="002E3449">
              <w:t>Floor Mats</w:t>
            </w:r>
            <w:r>
              <w:t xml:space="preserve"> </w:t>
            </w:r>
            <w:r w:rsidRPr="002E3449">
              <w:t xml:space="preserve">— </w:t>
            </w:r>
            <w:r>
              <w:t>front and rear</w:t>
            </w:r>
          </w:p>
        </w:tc>
        <w:tc>
          <w:tcPr>
            <w:tcW w:w="1471" w:type="dxa"/>
          </w:tcPr>
          <w:p w14:paraId="11220378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60EBDE0B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53B248D3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4DFF225A" w14:textId="77777777" w:rsidTr="005131E2">
        <w:tc>
          <w:tcPr>
            <w:tcW w:w="5665" w:type="dxa"/>
          </w:tcPr>
          <w:p w14:paraId="25C06AD7" w14:textId="77777777" w:rsidR="00EC1D33" w:rsidRPr="002E3449" w:rsidRDefault="00EC1D33" w:rsidP="00EC1D33">
            <w:pPr>
              <w:pStyle w:val="FABodyCopy"/>
              <w:keepNext/>
              <w:keepLines/>
            </w:pPr>
            <w:r w:rsidRPr="002E3449">
              <w:lastRenderedPageBreak/>
              <w:t>Interior Accents</w:t>
            </w:r>
          </w:p>
        </w:tc>
        <w:tc>
          <w:tcPr>
            <w:tcW w:w="1471" w:type="dxa"/>
          </w:tcPr>
          <w:p w14:paraId="61CF7778" w14:textId="77777777" w:rsidR="00EC1D33" w:rsidRPr="002E3449" w:rsidRDefault="00EC1D33" w:rsidP="00EC1D33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6F272DBA" w14:textId="77777777" w:rsidR="00EC1D33" w:rsidRPr="002E3449" w:rsidRDefault="00EC1D33" w:rsidP="00EC1D33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4D12316E" w14:textId="77777777" w:rsidR="00EC1D33" w:rsidRPr="002E3449" w:rsidRDefault="00EC1D33" w:rsidP="00EC1D33">
            <w:pPr>
              <w:pStyle w:val="S-O-P"/>
              <w:keepNext/>
              <w:keepLines/>
            </w:pPr>
          </w:p>
        </w:tc>
      </w:tr>
      <w:tr w:rsidR="00EC1D33" w:rsidRPr="002E3449" w14:paraId="720E2759" w14:textId="77777777" w:rsidTr="005131E2">
        <w:tc>
          <w:tcPr>
            <w:tcW w:w="5665" w:type="dxa"/>
          </w:tcPr>
          <w:p w14:paraId="4FD5A4EB" w14:textId="77777777" w:rsidR="00EC1D33" w:rsidRPr="00D53DE8" w:rsidRDefault="00EC1D33" w:rsidP="00EC1D33">
            <w:pPr>
              <w:pStyle w:val="FABodyIndent1"/>
              <w:keepNext/>
              <w:keepLines/>
            </w:pPr>
            <w:r w:rsidRPr="00D53DE8">
              <w:t>Piano Black/Satin Chrome</w:t>
            </w:r>
          </w:p>
        </w:tc>
        <w:tc>
          <w:tcPr>
            <w:tcW w:w="1471" w:type="dxa"/>
          </w:tcPr>
          <w:p w14:paraId="5224BD7C" w14:textId="77777777" w:rsidR="00EC1D33" w:rsidRPr="002E3449" w:rsidRDefault="00EC1D33" w:rsidP="00EC1D33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472" w:type="dxa"/>
          </w:tcPr>
          <w:p w14:paraId="66863063" w14:textId="77777777" w:rsidR="00EC1D33" w:rsidRPr="002E3449" w:rsidRDefault="00EC1D33" w:rsidP="00EC1D33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472" w:type="dxa"/>
          </w:tcPr>
          <w:p w14:paraId="44FB26D9" w14:textId="77777777" w:rsidR="00EC1D33" w:rsidRPr="002E3449" w:rsidRDefault="00EC1D33" w:rsidP="00EC1D33">
            <w:pPr>
              <w:pStyle w:val="S-O-P"/>
              <w:keepNext/>
              <w:keepLines/>
            </w:pPr>
            <w:r>
              <w:t>NA</w:t>
            </w:r>
          </w:p>
        </w:tc>
      </w:tr>
      <w:tr w:rsidR="00EC1D33" w:rsidRPr="002E3449" w14:paraId="552721D3" w14:textId="77777777" w:rsidTr="005131E2">
        <w:tc>
          <w:tcPr>
            <w:tcW w:w="5665" w:type="dxa"/>
          </w:tcPr>
          <w:p w14:paraId="24087D57" w14:textId="77777777" w:rsidR="00EC1D33" w:rsidRPr="00D53DE8" w:rsidRDefault="00EC1D33" w:rsidP="005131E2">
            <w:pPr>
              <w:pStyle w:val="FABodyIndent1"/>
            </w:pPr>
            <w:r w:rsidRPr="00D53DE8">
              <w:t>Piano Black</w:t>
            </w:r>
          </w:p>
        </w:tc>
        <w:tc>
          <w:tcPr>
            <w:tcW w:w="1471" w:type="dxa"/>
          </w:tcPr>
          <w:p w14:paraId="74BD3DC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AF71C70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50AA9F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24677ED" w14:textId="77777777" w:rsidTr="005131E2">
        <w:tc>
          <w:tcPr>
            <w:tcW w:w="5665" w:type="dxa"/>
          </w:tcPr>
          <w:p w14:paraId="5949853A" w14:textId="77777777" w:rsidR="00EC1D33" w:rsidRPr="002E3449" w:rsidRDefault="00EC1D33" w:rsidP="005131E2">
            <w:pPr>
              <w:pStyle w:val="FABodyCopy"/>
            </w:pPr>
            <w:r w:rsidRPr="002E3449">
              <w:t>Lighting</w:t>
            </w:r>
          </w:p>
        </w:tc>
        <w:tc>
          <w:tcPr>
            <w:tcW w:w="1471" w:type="dxa"/>
          </w:tcPr>
          <w:p w14:paraId="7488D949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104AFD8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6BDAC1B7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104DBC51" w14:textId="77777777" w:rsidTr="005131E2">
        <w:tc>
          <w:tcPr>
            <w:tcW w:w="5665" w:type="dxa"/>
          </w:tcPr>
          <w:p w14:paraId="24738F0C" w14:textId="77777777" w:rsidR="00EC1D33" w:rsidRPr="00FF596B" w:rsidRDefault="00EC1D33" w:rsidP="005131E2">
            <w:pPr>
              <w:pStyle w:val="FABodyIndent1"/>
            </w:pPr>
            <w:r w:rsidRPr="00FF596B">
              <w:t>Glove box, trunk, front reading and map lamps, rear reading and courtesy lamps</w:t>
            </w:r>
          </w:p>
        </w:tc>
        <w:tc>
          <w:tcPr>
            <w:tcW w:w="1471" w:type="dxa"/>
          </w:tcPr>
          <w:p w14:paraId="004391E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B4237B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6615D8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9AC1884" w14:textId="77777777" w:rsidTr="005131E2">
        <w:tc>
          <w:tcPr>
            <w:tcW w:w="5665" w:type="dxa"/>
          </w:tcPr>
          <w:p w14:paraId="113E32CA" w14:textId="77777777" w:rsidR="00EC1D33" w:rsidRPr="00FF596B" w:rsidRDefault="00EC1D33" w:rsidP="005131E2">
            <w:pPr>
              <w:pStyle w:val="FABodyIndent1"/>
            </w:pPr>
            <w:r w:rsidRPr="00FF596B">
              <w:t>LED driver and front-passenger lower front footwell lamps (included with Comfort Group)</w:t>
            </w:r>
          </w:p>
        </w:tc>
        <w:tc>
          <w:tcPr>
            <w:tcW w:w="1471" w:type="dxa"/>
          </w:tcPr>
          <w:p w14:paraId="1A2F2E2D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F0B3011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0B3FCD1A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4C60DC41" w14:textId="77777777" w:rsidTr="005131E2">
        <w:tc>
          <w:tcPr>
            <w:tcW w:w="5665" w:type="dxa"/>
          </w:tcPr>
          <w:p w14:paraId="4A355106" w14:textId="77777777" w:rsidR="00EC1D33" w:rsidRPr="00FF596B" w:rsidRDefault="00EC1D33" w:rsidP="005131E2">
            <w:pPr>
              <w:pStyle w:val="FABodyIndent1"/>
            </w:pPr>
            <w:r w:rsidRPr="00FF596B">
              <w:t>LED-illuminated front and rear map pockets (included with Comfort Group)</w:t>
            </w:r>
          </w:p>
        </w:tc>
        <w:tc>
          <w:tcPr>
            <w:tcW w:w="1471" w:type="dxa"/>
          </w:tcPr>
          <w:p w14:paraId="7A72418C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C49870E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7BCEECD7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2844CFC9" w14:textId="77777777" w:rsidTr="005131E2">
        <w:tc>
          <w:tcPr>
            <w:tcW w:w="5665" w:type="dxa"/>
          </w:tcPr>
          <w:p w14:paraId="3AEE9609" w14:textId="77777777" w:rsidR="00EC1D33" w:rsidRPr="00FF596B" w:rsidRDefault="00EC1D33" w:rsidP="005131E2">
            <w:pPr>
              <w:pStyle w:val="FABodyIndent1"/>
            </w:pPr>
            <w:r w:rsidRPr="00FF596B">
              <w:t>LED-illuminated front cup holders</w:t>
            </w:r>
          </w:p>
        </w:tc>
        <w:tc>
          <w:tcPr>
            <w:tcW w:w="1471" w:type="dxa"/>
          </w:tcPr>
          <w:p w14:paraId="6DFEAAB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DE8FBD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E121F3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82D0E28" w14:textId="77777777" w:rsidTr="005131E2">
        <w:tc>
          <w:tcPr>
            <w:tcW w:w="5665" w:type="dxa"/>
          </w:tcPr>
          <w:p w14:paraId="72E41215" w14:textId="77777777" w:rsidR="00EC1D33" w:rsidRPr="00FF596B" w:rsidRDefault="00EC1D33" w:rsidP="005131E2">
            <w:pPr>
              <w:pStyle w:val="FABodyIndent1"/>
            </w:pPr>
            <w:r w:rsidRPr="00FF596B">
              <w:t>LED-illuminated rear cup holders (included with Comfort Group)</w:t>
            </w:r>
          </w:p>
        </w:tc>
        <w:tc>
          <w:tcPr>
            <w:tcW w:w="1471" w:type="dxa"/>
          </w:tcPr>
          <w:p w14:paraId="3296951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5E21E5E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EB3F0E3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6BCAF566" w14:textId="77777777" w:rsidTr="005131E2">
        <w:tc>
          <w:tcPr>
            <w:tcW w:w="5665" w:type="dxa"/>
          </w:tcPr>
          <w:p w14:paraId="3384D844" w14:textId="77777777" w:rsidR="00EC1D33" w:rsidRPr="006D0E16" w:rsidRDefault="00EC1D33" w:rsidP="005131E2">
            <w:pPr>
              <w:pStyle w:val="FABodyCopy"/>
            </w:pPr>
            <w:r w:rsidRPr="006D0E16">
              <w:t>Memory system — memory settings for two drivers for the driver’s seat, power tilt/telescoping steering column (when equipped), exterior mirrors and radio (included with Comfort Group)</w:t>
            </w:r>
          </w:p>
        </w:tc>
        <w:tc>
          <w:tcPr>
            <w:tcW w:w="1471" w:type="dxa"/>
          </w:tcPr>
          <w:p w14:paraId="0A698A57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DECD2B9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15CAFA4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20ED90C4" w14:textId="77777777" w:rsidTr="005131E2">
        <w:tc>
          <w:tcPr>
            <w:tcW w:w="5665" w:type="dxa"/>
          </w:tcPr>
          <w:p w14:paraId="64354D8D" w14:textId="77777777" w:rsidR="00EC1D33" w:rsidRPr="002E3449" w:rsidRDefault="00EC1D33" w:rsidP="005131E2">
            <w:pPr>
              <w:pStyle w:val="FABodyCopy"/>
            </w:pPr>
            <w:r w:rsidRPr="002E3449">
              <w:t>Mirrors</w:t>
            </w:r>
          </w:p>
        </w:tc>
        <w:tc>
          <w:tcPr>
            <w:tcW w:w="1471" w:type="dxa"/>
          </w:tcPr>
          <w:p w14:paraId="6BED1208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00D9A7C2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390571DA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02FF0963" w14:textId="77777777" w:rsidTr="005131E2">
        <w:tc>
          <w:tcPr>
            <w:tcW w:w="5665" w:type="dxa"/>
          </w:tcPr>
          <w:p w14:paraId="54D7629A" w14:textId="77777777" w:rsidR="00EC1D33" w:rsidRPr="002E3449" w:rsidRDefault="00EC1D33" w:rsidP="005131E2">
            <w:pPr>
              <w:pStyle w:val="FABodyCopy"/>
            </w:pPr>
            <w:r>
              <w:t xml:space="preserve">   Rearview</w:t>
            </w:r>
          </w:p>
        </w:tc>
        <w:tc>
          <w:tcPr>
            <w:tcW w:w="1471" w:type="dxa"/>
          </w:tcPr>
          <w:p w14:paraId="65EE9F03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0E57139B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3D97C8CC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08A62269" w14:textId="77777777" w:rsidTr="005131E2">
        <w:tc>
          <w:tcPr>
            <w:tcW w:w="5665" w:type="dxa"/>
          </w:tcPr>
          <w:p w14:paraId="0D17D530" w14:textId="77777777" w:rsidR="00EC1D33" w:rsidRPr="00FF596B" w:rsidRDefault="00EC1D33" w:rsidP="005131E2">
            <w:pPr>
              <w:pStyle w:val="FABodyIndent1"/>
            </w:pPr>
            <w:r w:rsidRPr="00FF596B">
              <w:t>Rearview, auto-dimming</w:t>
            </w:r>
            <w:r>
              <w:t xml:space="preserve"> (included in Comfort Group)</w:t>
            </w:r>
          </w:p>
        </w:tc>
        <w:tc>
          <w:tcPr>
            <w:tcW w:w="1471" w:type="dxa"/>
          </w:tcPr>
          <w:p w14:paraId="665A4B1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0FF61C0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5055DA57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</w:tr>
      <w:tr w:rsidR="00EC1D33" w:rsidRPr="002E3449" w14:paraId="49779E3B" w14:textId="77777777" w:rsidTr="005131E2">
        <w:tc>
          <w:tcPr>
            <w:tcW w:w="5665" w:type="dxa"/>
          </w:tcPr>
          <w:p w14:paraId="6882D1B6" w14:textId="77777777" w:rsidR="00EC1D33" w:rsidRPr="00FF596B" w:rsidRDefault="00EC1D33" w:rsidP="005131E2">
            <w:pPr>
              <w:pStyle w:val="FABodyIndent1"/>
            </w:pPr>
            <w:r w:rsidRPr="00FF596B">
              <w:t>Visor vanit</w:t>
            </w:r>
            <w:r>
              <w:t>y</w:t>
            </w:r>
            <w:r w:rsidRPr="00FF596B">
              <w:t>, illuminated, driver and passenger sides</w:t>
            </w:r>
          </w:p>
        </w:tc>
        <w:tc>
          <w:tcPr>
            <w:tcW w:w="1471" w:type="dxa"/>
          </w:tcPr>
          <w:p w14:paraId="7DB41C7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1B4E9E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47E39A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477792B" w14:textId="77777777" w:rsidTr="005131E2">
        <w:tc>
          <w:tcPr>
            <w:tcW w:w="5665" w:type="dxa"/>
          </w:tcPr>
          <w:p w14:paraId="0CFE1BFF" w14:textId="77777777" w:rsidR="00EC1D33" w:rsidRPr="002E3449" w:rsidRDefault="00EC1D33" w:rsidP="005131E2">
            <w:pPr>
              <w:pStyle w:val="FABodyCopy"/>
            </w:pPr>
            <w:r w:rsidRPr="002E3449">
              <w:t>Passenger assist handles — front, with illuminated rear assist handles</w:t>
            </w:r>
          </w:p>
        </w:tc>
        <w:tc>
          <w:tcPr>
            <w:tcW w:w="1471" w:type="dxa"/>
          </w:tcPr>
          <w:p w14:paraId="0B84C1F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F118FF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FCC1CB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A00D6B7" w14:textId="77777777" w:rsidTr="005131E2">
        <w:tc>
          <w:tcPr>
            <w:tcW w:w="5665" w:type="dxa"/>
          </w:tcPr>
          <w:p w14:paraId="66703FC9" w14:textId="77777777" w:rsidR="00EC1D33" w:rsidRPr="002E3449" w:rsidRDefault="00EC1D33" w:rsidP="005131E2">
            <w:pPr>
              <w:pStyle w:val="FABodyCopy"/>
            </w:pPr>
            <w:r w:rsidRPr="002E3449">
              <w:t>Power accessory — 12-volt power outlets in center front instrument panel, center console and back of center console, with delay feature</w:t>
            </w:r>
          </w:p>
        </w:tc>
        <w:tc>
          <w:tcPr>
            <w:tcW w:w="1471" w:type="dxa"/>
          </w:tcPr>
          <w:p w14:paraId="7B4BE1B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91E8E8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44DDC1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A0BAE03" w14:textId="77777777" w:rsidTr="005131E2">
        <w:tc>
          <w:tcPr>
            <w:tcW w:w="5665" w:type="dxa"/>
          </w:tcPr>
          <w:p w14:paraId="5D39F016" w14:textId="77777777" w:rsidR="00EC1D33" w:rsidRPr="002E3449" w:rsidRDefault="00EC1D33" w:rsidP="005131E2">
            <w:pPr>
              <w:pStyle w:val="FABodyCopy"/>
            </w:pPr>
            <w:r w:rsidRPr="002E3449">
              <w:t>Power backlight sunshade (included with Comfort Group)</w:t>
            </w:r>
          </w:p>
        </w:tc>
        <w:tc>
          <w:tcPr>
            <w:tcW w:w="1471" w:type="dxa"/>
          </w:tcPr>
          <w:p w14:paraId="12BC7262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27CCCC7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68C8CA74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0337785C" w14:textId="77777777" w:rsidTr="005131E2">
        <w:tc>
          <w:tcPr>
            <w:tcW w:w="5665" w:type="dxa"/>
          </w:tcPr>
          <w:p w14:paraId="2D1F9C2E" w14:textId="77777777" w:rsidR="00EC1D33" w:rsidRPr="002E3449" w:rsidRDefault="00EC1D33" w:rsidP="005131E2">
            <w:pPr>
              <w:pStyle w:val="FABodyCopy"/>
            </w:pPr>
            <w:r w:rsidRPr="002E3449">
              <w:t>Rotary shift knob</w:t>
            </w:r>
          </w:p>
        </w:tc>
        <w:tc>
          <w:tcPr>
            <w:tcW w:w="1471" w:type="dxa"/>
          </w:tcPr>
          <w:p w14:paraId="30B76A8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77F74E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FB44E9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8DCCAF1" w14:textId="77777777" w:rsidTr="005131E2">
        <w:tc>
          <w:tcPr>
            <w:tcW w:w="5665" w:type="dxa"/>
          </w:tcPr>
          <w:p w14:paraId="021106D1" w14:textId="77777777" w:rsidR="00EC1D33" w:rsidRPr="002E3449" w:rsidRDefault="00EC1D33" w:rsidP="005131E2">
            <w:pPr>
              <w:pStyle w:val="FABodyCopy"/>
            </w:pPr>
            <w:r w:rsidRPr="002E3449">
              <w:t>Speedometer</w:t>
            </w:r>
          </w:p>
        </w:tc>
        <w:tc>
          <w:tcPr>
            <w:tcW w:w="1471" w:type="dxa"/>
          </w:tcPr>
          <w:p w14:paraId="623F258A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2B901704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51CFB843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17DD702A" w14:textId="77777777" w:rsidTr="005131E2">
        <w:tc>
          <w:tcPr>
            <w:tcW w:w="5665" w:type="dxa"/>
          </w:tcPr>
          <w:p w14:paraId="396248E8" w14:textId="77777777" w:rsidR="00EC1D33" w:rsidRPr="00FF596B" w:rsidRDefault="00EC1D33" w:rsidP="005131E2">
            <w:pPr>
              <w:pStyle w:val="FABodyIndent1"/>
            </w:pPr>
            <w:r w:rsidRPr="00FF596B">
              <w:t>140 mph</w:t>
            </w:r>
          </w:p>
        </w:tc>
        <w:tc>
          <w:tcPr>
            <w:tcW w:w="1471" w:type="dxa"/>
          </w:tcPr>
          <w:p w14:paraId="0A93BF7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124907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2C62DF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6D9FA1E9" w14:textId="77777777" w:rsidTr="005131E2">
        <w:tc>
          <w:tcPr>
            <w:tcW w:w="5665" w:type="dxa"/>
          </w:tcPr>
          <w:p w14:paraId="2524A72B" w14:textId="77777777" w:rsidR="00EC1D33" w:rsidRPr="00FF596B" w:rsidRDefault="00EC1D33" w:rsidP="005131E2">
            <w:pPr>
              <w:pStyle w:val="FABodyIndent1"/>
            </w:pPr>
            <w:r w:rsidRPr="00FF596B">
              <w:t>160 mph (included with 5.7-liter HEMI V-8 engine)</w:t>
            </w:r>
          </w:p>
        </w:tc>
        <w:tc>
          <w:tcPr>
            <w:tcW w:w="1471" w:type="dxa"/>
          </w:tcPr>
          <w:p w14:paraId="0A2DE109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D1EC387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03FE0CB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616FEAA8" w14:textId="77777777" w:rsidTr="005131E2">
        <w:tc>
          <w:tcPr>
            <w:tcW w:w="5665" w:type="dxa"/>
          </w:tcPr>
          <w:p w14:paraId="20136381" w14:textId="77777777" w:rsidR="00EC1D33" w:rsidRPr="002E3449" w:rsidRDefault="00EC1D33" w:rsidP="005131E2">
            <w:pPr>
              <w:pStyle w:val="FABodyCopy"/>
              <w:keepNext/>
              <w:keepLines/>
            </w:pPr>
            <w:r w:rsidRPr="002E3449">
              <w:lastRenderedPageBreak/>
              <w:t>Steering Column</w:t>
            </w:r>
          </w:p>
        </w:tc>
        <w:tc>
          <w:tcPr>
            <w:tcW w:w="1471" w:type="dxa"/>
          </w:tcPr>
          <w:p w14:paraId="22DD0915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14B22D78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  <w:tc>
          <w:tcPr>
            <w:tcW w:w="1472" w:type="dxa"/>
          </w:tcPr>
          <w:p w14:paraId="128708F9" w14:textId="77777777" w:rsidR="00EC1D33" w:rsidRPr="002E3449" w:rsidRDefault="00EC1D33" w:rsidP="005131E2">
            <w:pPr>
              <w:pStyle w:val="S-O-P"/>
              <w:keepNext/>
              <w:keepLines/>
            </w:pPr>
          </w:p>
        </w:tc>
      </w:tr>
      <w:tr w:rsidR="00EC1D33" w:rsidRPr="002E3449" w14:paraId="7FE473DA" w14:textId="77777777" w:rsidTr="005131E2">
        <w:tc>
          <w:tcPr>
            <w:tcW w:w="5665" w:type="dxa"/>
          </w:tcPr>
          <w:p w14:paraId="1D8A23B2" w14:textId="77777777" w:rsidR="00EC1D33" w:rsidRPr="00FF596B" w:rsidRDefault="00EC1D33" w:rsidP="005131E2">
            <w:pPr>
              <w:pStyle w:val="FABodyIndent1"/>
              <w:keepNext/>
              <w:keepLines/>
            </w:pPr>
            <w:r w:rsidRPr="00FF596B">
              <w:t>Manual tilt/telescoping</w:t>
            </w:r>
          </w:p>
        </w:tc>
        <w:tc>
          <w:tcPr>
            <w:tcW w:w="1471" w:type="dxa"/>
          </w:tcPr>
          <w:p w14:paraId="57883662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  <w:tc>
          <w:tcPr>
            <w:tcW w:w="1472" w:type="dxa"/>
          </w:tcPr>
          <w:p w14:paraId="1F9B3BD3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  <w:tc>
          <w:tcPr>
            <w:tcW w:w="1472" w:type="dxa"/>
          </w:tcPr>
          <w:p w14:paraId="2152C88C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S</w:t>
            </w:r>
          </w:p>
        </w:tc>
      </w:tr>
      <w:tr w:rsidR="00EC1D33" w:rsidRPr="002E3449" w14:paraId="53446DCD" w14:textId="77777777" w:rsidTr="005131E2">
        <w:tc>
          <w:tcPr>
            <w:tcW w:w="5665" w:type="dxa"/>
          </w:tcPr>
          <w:p w14:paraId="7A3D7FF5" w14:textId="77777777" w:rsidR="00EC1D33" w:rsidRPr="00FF596B" w:rsidRDefault="00EC1D33" w:rsidP="005131E2">
            <w:pPr>
              <w:pStyle w:val="FABodyIndent1"/>
            </w:pPr>
            <w:r w:rsidRPr="00FF596B">
              <w:t>Power tilt/telescoping with memory (included with Comfort Group)</w:t>
            </w:r>
          </w:p>
        </w:tc>
        <w:tc>
          <w:tcPr>
            <w:tcW w:w="1471" w:type="dxa"/>
          </w:tcPr>
          <w:p w14:paraId="2462CD52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D6B8B3E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1C9BC2A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00A3FD91" w14:textId="77777777" w:rsidTr="005131E2">
        <w:tc>
          <w:tcPr>
            <w:tcW w:w="5665" w:type="dxa"/>
          </w:tcPr>
          <w:p w14:paraId="03352373" w14:textId="77777777" w:rsidR="00EC1D33" w:rsidRPr="002E3449" w:rsidRDefault="00EC1D33" w:rsidP="005131E2">
            <w:pPr>
              <w:pStyle w:val="FABodyCopy"/>
            </w:pPr>
            <w:r w:rsidRPr="002E3449">
              <w:t>Steering Wheel</w:t>
            </w:r>
          </w:p>
        </w:tc>
        <w:tc>
          <w:tcPr>
            <w:tcW w:w="1471" w:type="dxa"/>
          </w:tcPr>
          <w:p w14:paraId="289D9B51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15C302B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08B0C5E1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7D2E9A84" w14:textId="77777777" w:rsidTr="005131E2">
        <w:tc>
          <w:tcPr>
            <w:tcW w:w="5665" w:type="dxa"/>
          </w:tcPr>
          <w:p w14:paraId="2E435953" w14:textId="77777777" w:rsidR="00EC1D33" w:rsidRPr="00FF596B" w:rsidRDefault="00EC1D33" w:rsidP="005131E2">
            <w:pPr>
              <w:pStyle w:val="FABodyIndent1"/>
            </w:pPr>
            <w:r>
              <w:t>Premium</w:t>
            </w:r>
            <w:r w:rsidRPr="00FF596B">
              <w:t xml:space="preserve"> wrapped</w:t>
            </w:r>
          </w:p>
        </w:tc>
        <w:tc>
          <w:tcPr>
            <w:tcW w:w="1471" w:type="dxa"/>
          </w:tcPr>
          <w:p w14:paraId="68C6A11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71ECFD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417B95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4CFEE4B" w14:textId="77777777" w:rsidTr="005131E2">
        <w:tc>
          <w:tcPr>
            <w:tcW w:w="5665" w:type="dxa"/>
          </w:tcPr>
          <w:p w14:paraId="7FEABE93" w14:textId="77777777" w:rsidR="00EC1D33" w:rsidRPr="00FF596B" w:rsidRDefault="00EC1D33" w:rsidP="005131E2">
            <w:pPr>
              <w:pStyle w:val="FABodyIndent1"/>
            </w:pPr>
            <w:r w:rsidRPr="00FF596B">
              <w:t>Heated (included with Comfort Group)</w:t>
            </w:r>
          </w:p>
        </w:tc>
        <w:tc>
          <w:tcPr>
            <w:tcW w:w="1471" w:type="dxa"/>
          </w:tcPr>
          <w:p w14:paraId="6B9DFAB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6A865A6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25504E13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428432CD" w14:textId="77777777" w:rsidTr="005131E2">
        <w:tc>
          <w:tcPr>
            <w:tcW w:w="5665" w:type="dxa"/>
          </w:tcPr>
          <w:p w14:paraId="07F5805A" w14:textId="77777777" w:rsidR="00EC1D33" w:rsidRPr="00FF596B" w:rsidRDefault="00EC1D33" w:rsidP="005131E2">
            <w:pPr>
              <w:pStyle w:val="FABodyIndent1"/>
            </w:pPr>
            <w:r w:rsidRPr="00FF596B">
              <w:t>Steering</w:t>
            </w:r>
            <w:r>
              <w:t>-</w:t>
            </w:r>
            <w:r w:rsidRPr="00FF596B">
              <w:t>wheel-mounted audio controls</w:t>
            </w:r>
          </w:p>
        </w:tc>
        <w:tc>
          <w:tcPr>
            <w:tcW w:w="1471" w:type="dxa"/>
          </w:tcPr>
          <w:p w14:paraId="7049ACA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5713FB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4A6EAA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5B9BEE7D" w14:textId="77777777" w:rsidTr="005131E2">
        <w:tc>
          <w:tcPr>
            <w:tcW w:w="5665" w:type="dxa"/>
          </w:tcPr>
          <w:p w14:paraId="649DB651" w14:textId="77777777" w:rsidR="00EC1D33" w:rsidRPr="00FF596B" w:rsidRDefault="00EC1D33" w:rsidP="005131E2">
            <w:pPr>
              <w:pStyle w:val="FABodyIndent1"/>
            </w:pPr>
            <w:r w:rsidRPr="00FF596B">
              <w:t>Steering</w:t>
            </w:r>
            <w:r>
              <w:t>-</w:t>
            </w:r>
            <w:r w:rsidRPr="00FF596B">
              <w:t>wheel-mounted shift controls (paddle shifters)</w:t>
            </w:r>
          </w:p>
        </w:tc>
        <w:tc>
          <w:tcPr>
            <w:tcW w:w="1471" w:type="dxa"/>
          </w:tcPr>
          <w:p w14:paraId="1168251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363606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67758F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6C53B912" w14:textId="77777777" w:rsidTr="005131E2">
        <w:tc>
          <w:tcPr>
            <w:tcW w:w="5665" w:type="dxa"/>
          </w:tcPr>
          <w:p w14:paraId="081922A1" w14:textId="77777777" w:rsidR="00EC1D33" w:rsidRPr="002E3449" w:rsidRDefault="00EC1D33" w:rsidP="005131E2">
            <w:pPr>
              <w:pStyle w:val="FABodyCopy"/>
            </w:pPr>
            <w:r w:rsidRPr="002E3449">
              <w:t>Sunroof — dual-pane panoramic full-power front and fixed rear, with one-touch open/close feature (included with Popular Equipment Group)</w:t>
            </w:r>
          </w:p>
        </w:tc>
        <w:tc>
          <w:tcPr>
            <w:tcW w:w="1471" w:type="dxa"/>
          </w:tcPr>
          <w:p w14:paraId="47523F92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95DB003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5A36331D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6740A7A8" w14:textId="77777777" w:rsidTr="005131E2">
        <w:tc>
          <w:tcPr>
            <w:tcW w:w="5665" w:type="dxa"/>
          </w:tcPr>
          <w:p w14:paraId="62EFEA10" w14:textId="77777777" w:rsidR="00EC1D33" w:rsidRPr="002E3449" w:rsidRDefault="00EC1D33" w:rsidP="005131E2">
            <w:pPr>
              <w:pStyle w:val="FABodyCopy"/>
            </w:pPr>
            <w:r w:rsidRPr="002E3449">
              <w:t>Temperature display — outside reading, with compass</w:t>
            </w:r>
          </w:p>
        </w:tc>
        <w:tc>
          <w:tcPr>
            <w:tcW w:w="1471" w:type="dxa"/>
          </w:tcPr>
          <w:p w14:paraId="28F351D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997596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E4DBC6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08DCDAC9" w14:textId="77777777" w:rsidTr="005131E2">
        <w:tc>
          <w:tcPr>
            <w:tcW w:w="5665" w:type="dxa"/>
          </w:tcPr>
          <w:p w14:paraId="366CD0BE" w14:textId="77777777" w:rsidR="00EC1D33" w:rsidRPr="002E3449" w:rsidRDefault="00EC1D33" w:rsidP="005131E2">
            <w:pPr>
              <w:pStyle w:val="FABodyCopy"/>
            </w:pPr>
            <w:r w:rsidRPr="002E3449">
              <w:t>Seats</w:t>
            </w:r>
          </w:p>
        </w:tc>
        <w:tc>
          <w:tcPr>
            <w:tcW w:w="1471" w:type="dxa"/>
          </w:tcPr>
          <w:p w14:paraId="0790D468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5A3142EA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2EE1007F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335FAA6F" w14:textId="77777777" w:rsidTr="005131E2">
        <w:tc>
          <w:tcPr>
            <w:tcW w:w="5665" w:type="dxa"/>
          </w:tcPr>
          <w:p w14:paraId="1BC211E9" w14:textId="77777777" w:rsidR="00EC1D33" w:rsidRPr="00FF596B" w:rsidRDefault="00EC1D33" w:rsidP="005131E2">
            <w:pPr>
              <w:pStyle w:val="FABodyIndent1"/>
            </w:pPr>
            <w:r w:rsidRPr="00FF596B">
              <w:t xml:space="preserve">Eight-way power driver seat with </w:t>
            </w:r>
            <w:r>
              <w:t>two</w:t>
            </w:r>
            <w:r w:rsidRPr="00FF596B">
              <w:t>-way power lumbar adjuster</w:t>
            </w:r>
          </w:p>
        </w:tc>
        <w:tc>
          <w:tcPr>
            <w:tcW w:w="1471" w:type="dxa"/>
          </w:tcPr>
          <w:p w14:paraId="7F35D6A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F78E20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B839E60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42B96A75" w14:textId="77777777" w:rsidTr="005131E2">
        <w:tc>
          <w:tcPr>
            <w:tcW w:w="5665" w:type="dxa"/>
          </w:tcPr>
          <w:p w14:paraId="781A2AFA" w14:textId="77777777" w:rsidR="00EC1D33" w:rsidRPr="00FF596B" w:rsidRDefault="00EC1D33" w:rsidP="005131E2">
            <w:pPr>
              <w:pStyle w:val="FABodyIndent1"/>
            </w:pPr>
            <w:r w:rsidRPr="00FF596B">
              <w:t xml:space="preserve">Eight-way power driver and front-passenger seats with </w:t>
            </w:r>
            <w:r>
              <w:t>two</w:t>
            </w:r>
            <w:r w:rsidRPr="00FF596B">
              <w:t>-way power lumbar adjuster</w:t>
            </w:r>
          </w:p>
        </w:tc>
        <w:tc>
          <w:tcPr>
            <w:tcW w:w="1471" w:type="dxa"/>
          </w:tcPr>
          <w:p w14:paraId="1EEFC40A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F4079F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794CE4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58450523" w14:textId="77777777" w:rsidTr="005131E2">
        <w:tc>
          <w:tcPr>
            <w:tcW w:w="5665" w:type="dxa"/>
          </w:tcPr>
          <w:p w14:paraId="5E35D1FC" w14:textId="77777777" w:rsidR="00EC1D33" w:rsidRPr="00FF596B" w:rsidRDefault="00EC1D33" w:rsidP="005131E2">
            <w:pPr>
              <w:pStyle w:val="FABodyIndent1"/>
            </w:pPr>
            <w:r w:rsidRPr="00FF596B">
              <w:t>Heated front (included with leather-trimmed bucket seats; not included with cloth seats)</w:t>
            </w:r>
          </w:p>
        </w:tc>
        <w:tc>
          <w:tcPr>
            <w:tcW w:w="1471" w:type="dxa"/>
          </w:tcPr>
          <w:p w14:paraId="51C59553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3FE76C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41EAFA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03EE5B0" w14:textId="77777777" w:rsidTr="005131E2">
        <w:tc>
          <w:tcPr>
            <w:tcW w:w="5665" w:type="dxa"/>
          </w:tcPr>
          <w:p w14:paraId="6AE2F28B" w14:textId="77777777" w:rsidR="00EC1D33" w:rsidRPr="00FF596B" w:rsidRDefault="00EC1D33" w:rsidP="005131E2">
            <w:pPr>
              <w:pStyle w:val="FABodyIndent1"/>
            </w:pPr>
            <w:r w:rsidRPr="00FF596B">
              <w:t>Heated second row (included with Comfort Group)</w:t>
            </w:r>
          </w:p>
        </w:tc>
        <w:tc>
          <w:tcPr>
            <w:tcW w:w="1471" w:type="dxa"/>
          </w:tcPr>
          <w:p w14:paraId="1F7FAEB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05F6666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66E81372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48F968C1" w14:textId="77777777" w:rsidTr="005131E2">
        <w:tc>
          <w:tcPr>
            <w:tcW w:w="5665" w:type="dxa"/>
          </w:tcPr>
          <w:p w14:paraId="37FE8108" w14:textId="77777777" w:rsidR="00EC1D33" w:rsidRPr="00FF596B" w:rsidRDefault="00EC1D33" w:rsidP="005131E2">
            <w:pPr>
              <w:pStyle w:val="FABodyIndent1"/>
            </w:pPr>
            <w:r w:rsidRPr="00FF596B">
              <w:t>Cloth bucket seats</w:t>
            </w:r>
          </w:p>
        </w:tc>
        <w:tc>
          <w:tcPr>
            <w:tcW w:w="1471" w:type="dxa"/>
          </w:tcPr>
          <w:p w14:paraId="39A8DF8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E9527A6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B1ED5B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298BD90B" w14:textId="77777777" w:rsidTr="005131E2">
        <w:tc>
          <w:tcPr>
            <w:tcW w:w="5665" w:type="dxa"/>
          </w:tcPr>
          <w:p w14:paraId="23349273" w14:textId="77777777" w:rsidR="00EC1D33" w:rsidRPr="00FF596B" w:rsidRDefault="00EC1D33" w:rsidP="005131E2">
            <w:pPr>
              <w:pStyle w:val="FABodyIndent1"/>
            </w:pPr>
            <w:r w:rsidRPr="00FF596B">
              <w:t>Nappa leather-trimmed bucket seats</w:t>
            </w:r>
          </w:p>
        </w:tc>
        <w:tc>
          <w:tcPr>
            <w:tcW w:w="1471" w:type="dxa"/>
          </w:tcPr>
          <w:p w14:paraId="32E3138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C71F6E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B196D8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4D56DB3B" w14:textId="77777777" w:rsidTr="005131E2">
        <w:tc>
          <w:tcPr>
            <w:tcW w:w="5665" w:type="dxa"/>
          </w:tcPr>
          <w:p w14:paraId="75123E47" w14:textId="77777777" w:rsidR="00EC1D33" w:rsidRPr="00FF596B" w:rsidRDefault="00EC1D33" w:rsidP="005131E2">
            <w:pPr>
              <w:pStyle w:val="FABodyIndent1"/>
            </w:pPr>
            <w:r w:rsidRPr="00FF596B">
              <w:t>Nappa leather-trimmed sport bucket seats</w:t>
            </w:r>
          </w:p>
        </w:tc>
        <w:tc>
          <w:tcPr>
            <w:tcW w:w="1471" w:type="dxa"/>
          </w:tcPr>
          <w:p w14:paraId="57EC2E57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ABAA5E3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57AA69F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7C312FE" w14:textId="77777777" w:rsidTr="005131E2">
        <w:tc>
          <w:tcPr>
            <w:tcW w:w="5665" w:type="dxa"/>
          </w:tcPr>
          <w:p w14:paraId="18254C7D" w14:textId="77777777" w:rsidR="00EC1D33" w:rsidRPr="00FF596B" w:rsidRDefault="00EC1D33" w:rsidP="005131E2">
            <w:pPr>
              <w:pStyle w:val="FABodyIndent1"/>
            </w:pPr>
            <w:r w:rsidRPr="00FF596B">
              <w:t>Nappa leather-trimmed sport bucket seats with perforated inserts and accent stitching (included with Comfort Group)</w:t>
            </w:r>
          </w:p>
        </w:tc>
        <w:tc>
          <w:tcPr>
            <w:tcW w:w="1471" w:type="dxa"/>
          </w:tcPr>
          <w:p w14:paraId="69F41A0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4971E03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4673E05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78ED787E" w14:textId="77777777" w:rsidTr="005131E2">
        <w:tc>
          <w:tcPr>
            <w:tcW w:w="5665" w:type="dxa"/>
          </w:tcPr>
          <w:p w14:paraId="21BC7790" w14:textId="77777777" w:rsidR="00EC1D33" w:rsidRPr="00FF596B" w:rsidRDefault="00EC1D33" w:rsidP="005131E2">
            <w:pPr>
              <w:pStyle w:val="FABodyIndent1"/>
            </w:pPr>
            <w:r w:rsidRPr="00FF596B">
              <w:t>Nappa perforated leather-trimmed bucket seats</w:t>
            </w:r>
          </w:p>
        </w:tc>
        <w:tc>
          <w:tcPr>
            <w:tcW w:w="1471" w:type="dxa"/>
          </w:tcPr>
          <w:p w14:paraId="56438842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7CF279C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612F917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1CFCE2BE" w14:textId="77777777" w:rsidTr="005131E2">
        <w:tc>
          <w:tcPr>
            <w:tcW w:w="5665" w:type="dxa"/>
          </w:tcPr>
          <w:p w14:paraId="4934854A" w14:textId="77777777" w:rsidR="00EC1D33" w:rsidRPr="00FF596B" w:rsidRDefault="00EC1D33" w:rsidP="005131E2">
            <w:pPr>
              <w:pStyle w:val="FABodyIndent1"/>
            </w:pPr>
            <w:r w:rsidRPr="00FF596B">
              <w:t>Rear 60/40 split-folding rear bench seat with armrest and cup holders</w:t>
            </w:r>
          </w:p>
        </w:tc>
        <w:tc>
          <w:tcPr>
            <w:tcW w:w="1471" w:type="dxa"/>
          </w:tcPr>
          <w:p w14:paraId="7EEA4A1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D2A196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31D100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0E577E59" w14:textId="77777777" w:rsidTr="005131E2">
        <w:tc>
          <w:tcPr>
            <w:tcW w:w="5665" w:type="dxa"/>
          </w:tcPr>
          <w:p w14:paraId="2C9352B7" w14:textId="77777777" w:rsidR="00EC1D33" w:rsidRPr="00FF596B" w:rsidRDefault="00EC1D33" w:rsidP="005131E2">
            <w:pPr>
              <w:pStyle w:val="FABodyIndent1"/>
            </w:pPr>
            <w:r w:rsidRPr="00FF596B">
              <w:t>Rear 60/40 split-folding rear bench seat with armrest, lit cup holders and storage (included with Comfort Group)</w:t>
            </w:r>
          </w:p>
        </w:tc>
        <w:tc>
          <w:tcPr>
            <w:tcW w:w="1471" w:type="dxa"/>
          </w:tcPr>
          <w:p w14:paraId="2AD8F91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60D8D38D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7938AD26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2D98A168" w14:textId="77777777" w:rsidTr="005131E2">
        <w:tc>
          <w:tcPr>
            <w:tcW w:w="5665" w:type="dxa"/>
          </w:tcPr>
          <w:p w14:paraId="4D96D367" w14:textId="77777777" w:rsidR="00EC1D33" w:rsidRPr="00FF596B" w:rsidRDefault="00EC1D33" w:rsidP="005131E2">
            <w:pPr>
              <w:pStyle w:val="FABodyIndent1"/>
            </w:pPr>
            <w:r w:rsidRPr="00FF596B">
              <w:t>Ventilated front seats (included with Comfort Group)</w:t>
            </w:r>
          </w:p>
        </w:tc>
        <w:tc>
          <w:tcPr>
            <w:tcW w:w="1471" w:type="dxa"/>
          </w:tcPr>
          <w:p w14:paraId="2E3903AA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C4E6427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46650C6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</w:tbl>
    <w:p w14:paraId="5374E726" w14:textId="77777777" w:rsidR="00EC1D33" w:rsidRPr="001A51D4" w:rsidRDefault="00EC1D33" w:rsidP="00EC1D33">
      <w:pPr>
        <w:pStyle w:val="Heading3"/>
      </w:pPr>
      <w:r w:rsidRPr="001A51D4">
        <w:lastRenderedPageBreak/>
        <w:t>UCONNECT MULTIMEDIA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0C48B40A" w14:textId="77777777" w:rsidTr="005131E2">
        <w:trPr>
          <w:trHeight w:val="20"/>
          <w:tblHeader/>
        </w:trPr>
        <w:tc>
          <w:tcPr>
            <w:tcW w:w="5665" w:type="dxa"/>
          </w:tcPr>
          <w:p w14:paraId="46D48AE0" w14:textId="77777777" w:rsidR="00EC1D33" w:rsidRPr="001A51D4" w:rsidRDefault="00EC1D33" w:rsidP="005131E2">
            <w:pPr>
              <w:pStyle w:val="TableSubhead"/>
            </w:pPr>
            <w:r w:rsidRPr="001A51D4">
              <w:t>UCONNECT MULTIMEDIA</w:t>
            </w:r>
          </w:p>
        </w:tc>
        <w:tc>
          <w:tcPr>
            <w:tcW w:w="1471" w:type="dxa"/>
            <w:vAlign w:val="bottom"/>
          </w:tcPr>
          <w:p w14:paraId="62E086B2" w14:textId="77777777" w:rsidR="00EC1D33" w:rsidRPr="002E3449" w:rsidRDefault="00EC1D33" w:rsidP="005131E2">
            <w:pPr>
              <w:pStyle w:val="ModelSubhead"/>
            </w:pPr>
            <w:r w:rsidRPr="001A51D4">
              <w:t xml:space="preserve">300 </w:t>
            </w:r>
            <w:r>
              <w:br/>
            </w:r>
            <w:r w:rsidRPr="001A51D4">
              <w:t>Touring</w:t>
            </w:r>
          </w:p>
        </w:tc>
        <w:tc>
          <w:tcPr>
            <w:tcW w:w="1472" w:type="dxa"/>
            <w:vAlign w:val="bottom"/>
          </w:tcPr>
          <w:p w14:paraId="5A9C33E7" w14:textId="77777777" w:rsidR="00EC1D33" w:rsidRPr="002E3449" w:rsidRDefault="00EC1D33" w:rsidP="005131E2">
            <w:pPr>
              <w:pStyle w:val="ModelSubhead"/>
            </w:pPr>
            <w:r w:rsidRPr="001A51D4">
              <w:t xml:space="preserve">300 </w:t>
            </w:r>
            <w:r>
              <w:br/>
            </w:r>
            <w:r w:rsidRPr="001A51D4">
              <w:t>Touring L</w:t>
            </w:r>
          </w:p>
        </w:tc>
        <w:tc>
          <w:tcPr>
            <w:tcW w:w="1472" w:type="dxa"/>
            <w:vAlign w:val="bottom"/>
          </w:tcPr>
          <w:p w14:paraId="35800B92" w14:textId="77777777" w:rsidR="00EC1D33" w:rsidRPr="002E3449" w:rsidRDefault="00EC1D33" w:rsidP="005131E2">
            <w:pPr>
              <w:pStyle w:val="ModelSubhead"/>
            </w:pPr>
            <w:r w:rsidRPr="001A51D4">
              <w:t>300S</w:t>
            </w:r>
          </w:p>
        </w:tc>
      </w:tr>
      <w:tr w:rsidR="00EC1D33" w:rsidRPr="002E3449" w14:paraId="0DF6E39B" w14:textId="77777777" w:rsidTr="005131E2">
        <w:tc>
          <w:tcPr>
            <w:tcW w:w="5665" w:type="dxa"/>
          </w:tcPr>
          <w:p w14:paraId="5C2F887F" w14:textId="77777777" w:rsidR="00EC1D33" w:rsidRPr="002E3449" w:rsidRDefault="00EC1D33" w:rsidP="005131E2">
            <w:pPr>
              <w:pStyle w:val="FABodyCopy"/>
            </w:pPr>
            <w:r w:rsidRPr="002E3449">
              <w:t>Audio Systems</w:t>
            </w:r>
          </w:p>
        </w:tc>
        <w:tc>
          <w:tcPr>
            <w:tcW w:w="1471" w:type="dxa"/>
          </w:tcPr>
          <w:p w14:paraId="26945810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2403352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2A1BF79C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31DAFCA5" w14:textId="77777777" w:rsidTr="005131E2">
        <w:tc>
          <w:tcPr>
            <w:tcW w:w="5665" w:type="dxa"/>
          </w:tcPr>
          <w:p w14:paraId="5386732B" w14:textId="77777777" w:rsidR="00EC1D33" w:rsidRPr="00D53DE8" w:rsidRDefault="00EC1D33" w:rsidP="005131E2">
            <w:pPr>
              <w:pStyle w:val="FABodyIndent1"/>
            </w:pPr>
            <w:r w:rsidRPr="00D53DE8">
              <w:t>Six speakers</w:t>
            </w:r>
          </w:p>
        </w:tc>
        <w:tc>
          <w:tcPr>
            <w:tcW w:w="1471" w:type="dxa"/>
          </w:tcPr>
          <w:p w14:paraId="67FD2BD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6887EB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D71627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5A721578" w14:textId="77777777" w:rsidTr="005131E2">
        <w:tc>
          <w:tcPr>
            <w:tcW w:w="5665" w:type="dxa"/>
          </w:tcPr>
          <w:p w14:paraId="391B0D33" w14:textId="77777777" w:rsidR="00EC1D33" w:rsidRPr="00D53DE8" w:rsidRDefault="00EC1D33" w:rsidP="005131E2">
            <w:pPr>
              <w:pStyle w:val="FABodyIndent1"/>
            </w:pPr>
            <w:r w:rsidRPr="00D53DE8">
              <w:t>Six premium speakers with 276-watt digital amplifier</w:t>
            </w:r>
          </w:p>
        </w:tc>
        <w:tc>
          <w:tcPr>
            <w:tcW w:w="1471" w:type="dxa"/>
          </w:tcPr>
          <w:p w14:paraId="5DD62D66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C98940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473683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9E5836F" w14:textId="77777777" w:rsidTr="005131E2">
        <w:trPr>
          <w:trHeight w:val="20"/>
        </w:trPr>
        <w:tc>
          <w:tcPr>
            <w:tcW w:w="5665" w:type="dxa"/>
          </w:tcPr>
          <w:p w14:paraId="65AE705D" w14:textId="77777777" w:rsidR="00EC1D33" w:rsidRPr="00D53DE8" w:rsidRDefault="00EC1D33" w:rsidP="005131E2">
            <w:pPr>
              <w:pStyle w:val="FABodyIndent1"/>
            </w:pPr>
            <w:r w:rsidRPr="00D53DE8">
              <w:t>Nine premium speakers with trunk-mounted subwoofer, 506-watt amplifier and surround sound system (included with Popular Equipment Group on Touring L)</w:t>
            </w:r>
          </w:p>
        </w:tc>
        <w:tc>
          <w:tcPr>
            <w:tcW w:w="1471" w:type="dxa"/>
          </w:tcPr>
          <w:p w14:paraId="70197C78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1CC8FBE3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6573E358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33195E5E" w14:textId="77777777" w:rsidTr="005131E2">
        <w:trPr>
          <w:trHeight w:val="20"/>
        </w:trPr>
        <w:tc>
          <w:tcPr>
            <w:tcW w:w="5665" w:type="dxa"/>
          </w:tcPr>
          <w:p w14:paraId="64EFF258" w14:textId="77777777" w:rsidR="00EC1D33" w:rsidRPr="00D53DE8" w:rsidRDefault="00EC1D33" w:rsidP="005131E2">
            <w:pPr>
              <w:pStyle w:val="FABodyIndent1"/>
            </w:pPr>
            <w:r w:rsidRPr="00D53DE8">
              <w:t xml:space="preserve">Uconnect 4C with 8.4-in. display — AM/FM/HD radio system with Apple CarPlay and Android Auto, SiriusXM Radio with six-month trial included, </w:t>
            </w:r>
            <w:r>
              <w:t>i</w:t>
            </w:r>
            <w:r w:rsidRPr="00D53DE8">
              <w:t xml:space="preserve">ntegrated </w:t>
            </w:r>
            <w:r>
              <w:t>v</w:t>
            </w:r>
            <w:r w:rsidRPr="00D53DE8">
              <w:t xml:space="preserve">oice </w:t>
            </w:r>
            <w:r>
              <w:t>c</w:t>
            </w:r>
            <w:r w:rsidRPr="00D53DE8">
              <w:t>ommand with Bluetooth, 8.4-in. touchscreen for displaying music, climate controls and vehicle information, Bluetooth and Bluetooth streaming audio, media hub with audio jack and two USB ports</w:t>
            </w:r>
          </w:p>
        </w:tc>
        <w:tc>
          <w:tcPr>
            <w:tcW w:w="1471" w:type="dxa"/>
          </w:tcPr>
          <w:p w14:paraId="6430FC9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6566EB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CE3329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3B9A7F32" w14:textId="77777777" w:rsidTr="005131E2">
        <w:trPr>
          <w:trHeight w:val="20"/>
        </w:trPr>
        <w:tc>
          <w:tcPr>
            <w:tcW w:w="5665" w:type="dxa"/>
          </w:tcPr>
          <w:p w14:paraId="6F4611F0" w14:textId="77777777" w:rsidR="00EC1D33" w:rsidRPr="00D53DE8" w:rsidRDefault="00EC1D33" w:rsidP="005131E2">
            <w:pPr>
              <w:pStyle w:val="FABodyIndent1"/>
            </w:pPr>
            <w:r w:rsidRPr="00D53DE8">
              <w:t xml:space="preserve">Uconnect 4C NAV with 8.4-in. display and navigation — AM/FM/HD radio system with Apple CarPlay and Android Auto, SiriusXM Radio with six-month trial included, five-year services of SiriusXM Travel Link and SiriusXM Traffic Plus, </w:t>
            </w:r>
            <w:r>
              <w:t>i</w:t>
            </w:r>
            <w:r w:rsidRPr="00D53DE8">
              <w:t xml:space="preserve">ntegrated </w:t>
            </w:r>
            <w:r>
              <w:t>v</w:t>
            </w:r>
            <w:r w:rsidRPr="00D53DE8">
              <w:t xml:space="preserve">oice </w:t>
            </w:r>
            <w:r>
              <w:t>c</w:t>
            </w:r>
            <w:r w:rsidRPr="00D53DE8">
              <w:t>ommand with Bluetooth, 8.4-in. touchscreen for displaying music, climate controls and vehicle information, Bluetooth and Bluetooth streaming audio, media hub with audio jack and two USB ports (included with Popular Equipment Group on Touring L and 300S, included with 5.7-liter HEMI V-8 engine on 300S)</w:t>
            </w:r>
          </w:p>
        </w:tc>
        <w:tc>
          <w:tcPr>
            <w:tcW w:w="1471" w:type="dxa"/>
          </w:tcPr>
          <w:p w14:paraId="6E2B2390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800436D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0D2766AC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</w:tr>
      <w:tr w:rsidR="00EC1D33" w:rsidRPr="002E3449" w14:paraId="4FBBE7B1" w14:textId="77777777" w:rsidTr="005131E2">
        <w:tc>
          <w:tcPr>
            <w:tcW w:w="5665" w:type="dxa"/>
          </w:tcPr>
          <w:p w14:paraId="310E692C" w14:textId="77777777" w:rsidR="00EC1D33" w:rsidRPr="002E3449" w:rsidRDefault="00EC1D33" w:rsidP="005131E2">
            <w:pPr>
              <w:pStyle w:val="FABodyCopy"/>
            </w:pPr>
            <w:r w:rsidRPr="002E3449">
              <w:t>SiriusXM Guardian with one-year trial included</w:t>
            </w:r>
          </w:p>
        </w:tc>
        <w:tc>
          <w:tcPr>
            <w:tcW w:w="1471" w:type="dxa"/>
          </w:tcPr>
          <w:p w14:paraId="10E585D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504B6BA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86EDA5C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</w:tbl>
    <w:p w14:paraId="76B45D45" w14:textId="77777777" w:rsidR="00EC1D33" w:rsidRPr="001A51D4" w:rsidRDefault="00EC1D33" w:rsidP="00EC1D33">
      <w:pPr>
        <w:pStyle w:val="Heading3"/>
        <w:keepNext/>
        <w:keepLines/>
      </w:pPr>
      <w:r w:rsidRPr="001A51D4">
        <w:t>SAFETY &amp; SECURITY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525070E0" w14:textId="77777777" w:rsidTr="005131E2">
        <w:trPr>
          <w:tblHeader/>
        </w:trPr>
        <w:tc>
          <w:tcPr>
            <w:tcW w:w="5665" w:type="dxa"/>
          </w:tcPr>
          <w:p w14:paraId="006B1675" w14:textId="77777777" w:rsidR="00EC1D33" w:rsidRPr="001A51D4" w:rsidRDefault="00EC1D33" w:rsidP="005131E2">
            <w:pPr>
              <w:pStyle w:val="TableSubhead"/>
              <w:keepNext/>
              <w:keepLines/>
            </w:pPr>
            <w:r w:rsidRPr="001A51D4">
              <w:t>SAFETY &amp; SECURITY</w:t>
            </w:r>
          </w:p>
        </w:tc>
        <w:tc>
          <w:tcPr>
            <w:tcW w:w="1471" w:type="dxa"/>
            <w:vAlign w:val="bottom"/>
          </w:tcPr>
          <w:p w14:paraId="274939AF" w14:textId="77777777" w:rsidR="00EC1D33" w:rsidRPr="002E3449" w:rsidRDefault="00EC1D33" w:rsidP="005131E2">
            <w:pPr>
              <w:pStyle w:val="ModelSubhead"/>
              <w:keepNext/>
              <w:keepLines/>
            </w:pPr>
            <w:r w:rsidRPr="001A51D4">
              <w:t xml:space="preserve">300 </w:t>
            </w:r>
            <w:r>
              <w:br/>
            </w:r>
            <w:r w:rsidRPr="001A51D4">
              <w:t>Touring</w:t>
            </w:r>
          </w:p>
        </w:tc>
        <w:tc>
          <w:tcPr>
            <w:tcW w:w="1472" w:type="dxa"/>
            <w:vAlign w:val="bottom"/>
          </w:tcPr>
          <w:p w14:paraId="3F36A460" w14:textId="77777777" w:rsidR="00EC1D33" w:rsidRPr="002E3449" w:rsidRDefault="00EC1D33" w:rsidP="005131E2">
            <w:pPr>
              <w:pStyle w:val="ModelSubhead"/>
              <w:keepNext/>
              <w:keepLines/>
            </w:pPr>
            <w:r w:rsidRPr="001A51D4">
              <w:t xml:space="preserve">300 </w:t>
            </w:r>
            <w:r>
              <w:br/>
            </w:r>
            <w:r w:rsidRPr="001A51D4">
              <w:t>Touring L</w:t>
            </w:r>
          </w:p>
        </w:tc>
        <w:tc>
          <w:tcPr>
            <w:tcW w:w="1472" w:type="dxa"/>
            <w:vAlign w:val="bottom"/>
          </w:tcPr>
          <w:p w14:paraId="2E4CC5E3" w14:textId="77777777" w:rsidR="00EC1D33" w:rsidRPr="002E3449" w:rsidRDefault="00EC1D33" w:rsidP="005131E2">
            <w:pPr>
              <w:pStyle w:val="ModelSubhead"/>
              <w:keepNext/>
              <w:keepLines/>
            </w:pPr>
            <w:r w:rsidRPr="001A51D4">
              <w:t>300S</w:t>
            </w:r>
          </w:p>
        </w:tc>
      </w:tr>
      <w:tr w:rsidR="00EC1D33" w:rsidRPr="002E3449" w14:paraId="658778FA" w14:textId="77777777" w:rsidTr="005131E2">
        <w:tc>
          <w:tcPr>
            <w:tcW w:w="5665" w:type="dxa"/>
          </w:tcPr>
          <w:p w14:paraId="7307324A" w14:textId="77777777" w:rsidR="00EC1D33" w:rsidRPr="002E3449" w:rsidRDefault="00EC1D33" w:rsidP="005131E2">
            <w:pPr>
              <w:pStyle w:val="FABodyCopy"/>
              <w:keepNext/>
              <w:keepLines/>
              <w:spacing w:line="240" w:lineRule="auto"/>
            </w:pPr>
            <w:r w:rsidRPr="002E3449">
              <w:t>Active front head restraints</w:t>
            </w:r>
          </w:p>
        </w:tc>
        <w:tc>
          <w:tcPr>
            <w:tcW w:w="1471" w:type="dxa"/>
          </w:tcPr>
          <w:p w14:paraId="762136D1" w14:textId="77777777" w:rsidR="00EC1D33" w:rsidRPr="002E3449" w:rsidRDefault="00EC1D33" w:rsidP="005131E2">
            <w:pPr>
              <w:pStyle w:val="S-O-P"/>
              <w:keepNext/>
              <w:keepLines/>
              <w:spacing w:line="240" w:lineRule="auto"/>
            </w:pPr>
            <w:r w:rsidRPr="002E3449">
              <w:t>S</w:t>
            </w:r>
          </w:p>
        </w:tc>
        <w:tc>
          <w:tcPr>
            <w:tcW w:w="1472" w:type="dxa"/>
          </w:tcPr>
          <w:p w14:paraId="7340EC87" w14:textId="77777777" w:rsidR="00EC1D33" w:rsidRPr="002E3449" w:rsidRDefault="00EC1D33" w:rsidP="005131E2">
            <w:pPr>
              <w:pStyle w:val="S-O-P"/>
              <w:keepNext/>
              <w:keepLines/>
              <w:spacing w:line="240" w:lineRule="auto"/>
            </w:pPr>
            <w:r w:rsidRPr="002E3449">
              <w:t>S</w:t>
            </w:r>
          </w:p>
        </w:tc>
        <w:tc>
          <w:tcPr>
            <w:tcW w:w="1472" w:type="dxa"/>
          </w:tcPr>
          <w:p w14:paraId="1CBEF9F2" w14:textId="77777777" w:rsidR="00EC1D33" w:rsidRPr="002E3449" w:rsidRDefault="00EC1D33" w:rsidP="005131E2">
            <w:pPr>
              <w:pStyle w:val="S-O-P"/>
              <w:keepNext/>
              <w:keepLines/>
              <w:spacing w:line="240" w:lineRule="auto"/>
            </w:pPr>
            <w:r w:rsidRPr="002E3449">
              <w:t>S</w:t>
            </w:r>
          </w:p>
        </w:tc>
      </w:tr>
      <w:tr w:rsidR="00EC1D33" w:rsidRPr="002E3449" w14:paraId="6268A5DD" w14:textId="77777777" w:rsidTr="005131E2">
        <w:tc>
          <w:tcPr>
            <w:tcW w:w="5665" w:type="dxa"/>
          </w:tcPr>
          <w:p w14:paraId="1938F447" w14:textId="77777777" w:rsidR="00EC1D33" w:rsidRPr="002E3449" w:rsidRDefault="00EC1D33" w:rsidP="005131E2">
            <w:pPr>
              <w:pStyle w:val="FABodyCopy"/>
            </w:pPr>
            <w:r w:rsidRPr="002E3449">
              <w:t>Air Bags</w:t>
            </w:r>
          </w:p>
        </w:tc>
        <w:tc>
          <w:tcPr>
            <w:tcW w:w="1471" w:type="dxa"/>
          </w:tcPr>
          <w:p w14:paraId="38FFF906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4F011B9E" w14:textId="77777777" w:rsidR="00EC1D33" w:rsidRPr="002E3449" w:rsidRDefault="00EC1D33" w:rsidP="005131E2">
            <w:pPr>
              <w:pStyle w:val="S-O-P"/>
            </w:pPr>
          </w:p>
        </w:tc>
        <w:tc>
          <w:tcPr>
            <w:tcW w:w="1472" w:type="dxa"/>
          </w:tcPr>
          <w:p w14:paraId="788D5E54" w14:textId="77777777" w:rsidR="00EC1D33" w:rsidRPr="002E3449" w:rsidRDefault="00EC1D33" w:rsidP="005131E2">
            <w:pPr>
              <w:pStyle w:val="S-O-P"/>
            </w:pPr>
          </w:p>
        </w:tc>
      </w:tr>
      <w:tr w:rsidR="00EC1D33" w:rsidRPr="002E3449" w14:paraId="2B68A37F" w14:textId="77777777" w:rsidTr="005131E2">
        <w:tc>
          <w:tcPr>
            <w:tcW w:w="5665" w:type="dxa"/>
          </w:tcPr>
          <w:p w14:paraId="63AFF81C" w14:textId="77777777" w:rsidR="00EC1D33" w:rsidRPr="00D53DE8" w:rsidRDefault="00EC1D33" w:rsidP="005131E2">
            <w:pPr>
              <w:pStyle w:val="FABodyIndent1"/>
            </w:pPr>
            <w:r w:rsidRPr="00D53DE8">
              <w:t>Advanced multistage driver and front passenger</w:t>
            </w:r>
          </w:p>
        </w:tc>
        <w:tc>
          <w:tcPr>
            <w:tcW w:w="1471" w:type="dxa"/>
          </w:tcPr>
          <w:p w14:paraId="70CE286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FF1F12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FBC71D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489AA88A" w14:textId="77777777" w:rsidTr="005131E2">
        <w:tc>
          <w:tcPr>
            <w:tcW w:w="5665" w:type="dxa"/>
          </w:tcPr>
          <w:p w14:paraId="6854F6CE" w14:textId="77777777" w:rsidR="00EC1D33" w:rsidRPr="00D53DE8" w:rsidRDefault="00EC1D33" w:rsidP="005131E2">
            <w:pPr>
              <w:pStyle w:val="FABodyIndent1"/>
            </w:pPr>
            <w:r w:rsidRPr="00D53DE8">
              <w:t>Driver’s side inflatable knee bolster</w:t>
            </w:r>
          </w:p>
        </w:tc>
        <w:tc>
          <w:tcPr>
            <w:tcW w:w="1471" w:type="dxa"/>
          </w:tcPr>
          <w:p w14:paraId="1E8D3B7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B2F1D0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9792C0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2D8307CC" w14:textId="77777777" w:rsidTr="005131E2">
        <w:tc>
          <w:tcPr>
            <w:tcW w:w="5665" w:type="dxa"/>
          </w:tcPr>
          <w:p w14:paraId="70407F1C" w14:textId="77777777" w:rsidR="00EC1D33" w:rsidRPr="00D53DE8" w:rsidRDefault="00EC1D33" w:rsidP="005131E2">
            <w:pPr>
              <w:pStyle w:val="FABodyIndent1"/>
            </w:pPr>
            <w:r w:rsidRPr="00D53DE8">
              <w:t>Supplemental side-curtain for front and rear outboard occupants</w:t>
            </w:r>
          </w:p>
        </w:tc>
        <w:tc>
          <w:tcPr>
            <w:tcW w:w="1471" w:type="dxa"/>
          </w:tcPr>
          <w:p w14:paraId="7559523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7EB45B0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815F5C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8EF7245" w14:textId="77777777" w:rsidTr="005131E2">
        <w:tc>
          <w:tcPr>
            <w:tcW w:w="5665" w:type="dxa"/>
          </w:tcPr>
          <w:p w14:paraId="16CEE68B" w14:textId="77777777" w:rsidR="00EC1D33" w:rsidRPr="002E3449" w:rsidRDefault="00EC1D33" w:rsidP="005131E2">
            <w:pPr>
              <w:pStyle w:val="FABodyCopy"/>
            </w:pPr>
            <w:r w:rsidRPr="002E3449">
              <w:t>Child Seat Anchor System (LATCH) — mounts for three, second-row child seats help ease the installation of compatible aftermarket child seats</w:t>
            </w:r>
          </w:p>
        </w:tc>
        <w:tc>
          <w:tcPr>
            <w:tcW w:w="1471" w:type="dxa"/>
          </w:tcPr>
          <w:p w14:paraId="1A6F164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2B6429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52649F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7C2956A" w14:textId="77777777" w:rsidTr="005131E2">
        <w:tc>
          <w:tcPr>
            <w:tcW w:w="5665" w:type="dxa"/>
          </w:tcPr>
          <w:p w14:paraId="14FFCB76" w14:textId="77777777" w:rsidR="00EC1D33" w:rsidRPr="002E3449" w:rsidRDefault="00EC1D33" w:rsidP="005131E2">
            <w:pPr>
              <w:pStyle w:val="FABodyCopy"/>
            </w:pPr>
            <w:r w:rsidRPr="002E3449">
              <w:t xml:space="preserve">Electronic stability control (ESC) — includes </w:t>
            </w:r>
            <w:r>
              <w:t>b</w:t>
            </w:r>
            <w:r w:rsidRPr="002E3449">
              <w:t xml:space="preserve">rake </w:t>
            </w:r>
            <w:r>
              <w:t>a</w:t>
            </w:r>
            <w:r w:rsidRPr="002E3449">
              <w:t xml:space="preserve">ssist, </w:t>
            </w:r>
            <w:r>
              <w:t>r</w:t>
            </w:r>
            <w:r w:rsidRPr="002E3449">
              <w:t xml:space="preserve">ain </w:t>
            </w:r>
            <w:r>
              <w:t>b</w:t>
            </w:r>
            <w:r w:rsidRPr="002E3449">
              <w:t xml:space="preserve">rake </w:t>
            </w:r>
            <w:r>
              <w:t>s</w:t>
            </w:r>
            <w:r w:rsidRPr="002E3449">
              <w:t>upport, Ready Alert Braking, Hill-start Assist and all-speed traction control</w:t>
            </w:r>
          </w:p>
        </w:tc>
        <w:tc>
          <w:tcPr>
            <w:tcW w:w="1471" w:type="dxa"/>
          </w:tcPr>
          <w:p w14:paraId="342D343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5395E0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4D9EF6A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F2BEBE9" w14:textId="77777777" w:rsidTr="005131E2">
        <w:tc>
          <w:tcPr>
            <w:tcW w:w="5665" w:type="dxa"/>
          </w:tcPr>
          <w:p w14:paraId="7EEAF086" w14:textId="77777777" w:rsidR="00EC1D33" w:rsidRPr="002E3449" w:rsidRDefault="00EC1D33" w:rsidP="005131E2">
            <w:pPr>
              <w:pStyle w:val="FABodyCopy"/>
            </w:pPr>
            <w:r w:rsidRPr="002E3449">
              <w:t>Front-passenger seat belt alert</w:t>
            </w:r>
          </w:p>
        </w:tc>
        <w:tc>
          <w:tcPr>
            <w:tcW w:w="1471" w:type="dxa"/>
          </w:tcPr>
          <w:p w14:paraId="161A4FF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0A7AD0B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4A59403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30054DA3" w14:textId="77777777" w:rsidTr="005131E2">
        <w:tc>
          <w:tcPr>
            <w:tcW w:w="5665" w:type="dxa"/>
          </w:tcPr>
          <w:p w14:paraId="53064C05" w14:textId="77777777" w:rsidR="00EC1D33" w:rsidRPr="002E3449" w:rsidRDefault="00EC1D33" w:rsidP="005131E2">
            <w:pPr>
              <w:pStyle w:val="FABodyCopy"/>
            </w:pPr>
            <w:r w:rsidRPr="002E3449">
              <w:t>Full-speed Forward Collision Warning with Active Braking (included with SafetyTec Plus)</w:t>
            </w:r>
          </w:p>
        </w:tc>
        <w:tc>
          <w:tcPr>
            <w:tcW w:w="1471" w:type="dxa"/>
          </w:tcPr>
          <w:p w14:paraId="339F37C1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7E2ABC14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487E4AB8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  <w:tr w:rsidR="00EC1D33" w:rsidRPr="002E3449" w14:paraId="2C68A854" w14:textId="77777777" w:rsidTr="005131E2">
        <w:tc>
          <w:tcPr>
            <w:tcW w:w="5665" w:type="dxa"/>
          </w:tcPr>
          <w:p w14:paraId="5680230E" w14:textId="77777777" w:rsidR="00EC1D33" w:rsidRPr="002E3449" w:rsidRDefault="00EC1D33" w:rsidP="005131E2">
            <w:pPr>
              <w:pStyle w:val="FABodyCopy"/>
            </w:pPr>
            <w:r w:rsidRPr="002E3449">
              <w:t>ParkSense front/rear park assist</w:t>
            </w:r>
            <w:r>
              <w:t xml:space="preserve"> (included in SafetyTec Plus Group)</w:t>
            </w:r>
            <w:r w:rsidRPr="002E3449">
              <w:t xml:space="preserve"> </w:t>
            </w:r>
          </w:p>
        </w:tc>
        <w:tc>
          <w:tcPr>
            <w:tcW w:w="1471" w:type="dxa"/>
          </w:tcPr>
          <w:p w14:paraId="0CCDBCCF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4BD11A2E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2FE62D67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4499CF87" w14:textId="77777777" w:rsidTr="005131E2">
        <w:tc>
          <w:tcPr>
            <w:tcW w:w="5665" w:type="dxa"/>
          </w:tcPr>
          <w:p w14:paraId="460E652C" w14:textId="77777777" w:rsidR="00EC1D33" w:rsidRPr="002E3449" w:rsidRDefault="00EC1D33" w:rsidP="005131E2">
            <w:pPr>
              <w:pStyle w:val="FABodyCopy"/>
            </w:pPr>
            <w:r w:rsidRPr="002E3449">
              <w:t>ParkSense front</w:t>
            </w:r>
            <w:r>
              <w:t xml:space="preserve"> and </w:t>
            </w:r>
            <w:r w:rsidRPr="002E3449">
              <w:t>rear park assist, Blind-spot Monitoring and Rear Cross Path detection</w:t>
            </w:r>
            <w:r>
              <w:t xml:space="preserve"> (standard for Touring L and S, included in SafetyTec Plus for Touring)</w:t>
            </w:r>
          </w:p>
        </w:tc>
        <w:tc>
          <w:tcPr>
            <w:tcW w:w="1471" w:type="dxa"/>
          </w:tcPr>
          <w:p w14:paraId="314C2DD7" w14:textId="77777777" w:rsidR="00EC1D33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5287575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2D2D797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5201A767" w14:textId="77777777" w:rsidTr="005131E2">
        <w:tc>
          <w:tcPr>
            <w:tcW w:w="5665" w:type="dxa"/>
          </w:tcPr>
          <w:p w14:paraId="5BBB4D33" w14:textId="77777777" w:rsidR="00EC1D33" w:rsidRPr="002E3449" w:rsidRDefault="00EC1D33" w:rsidP="005131E2">
            <w:pPr>
              <w:pStyle w:val="FABodyCopy"/>
            </w:pPr>
            <w:r w:rsidRPr="002E3449">
              <w:t>ParkView rear backup camera</w:t>
            </w:r>
          </w:p>
        </w:tc>
        <w:tc>
          <w:tcPr>
            <w:tcW w:w="1471" w:type="dxa"/>
          </w:tcPr>
          <w:p w14:paraId="3B8D919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117358E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326E7169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6F6A53C7" w14:textId="77777777" w:rsidTr="005131E2">
        <w:tc>
          <w:tcPr>
            <w:tcW w:w="5665" w:type="dxa"/>
          </w:tcPr>
          <w:p w14:paraId="24800797" w14:textId="77777777" w:rsidR="00EC1D33" w:rsidRPr="002E3449" w:rsidRDefault="00EC1D33" w:rsidP="005131E2">
            <w:pPr>
              <w:pStyle w:val="FABodyCopy"/>
            </w:pPr>
            <w:r w:rsidRPr="002E3449">
              <w:t>Remote start system (included with Driver Convenience Group)</w:t>
            </w:r>
          </w:p>
        </w:tc>
        <w:tc>
          <w:tcPr>
            <w:tcW w:w="1471" w:type="dxa"/>
          </w:tcPr>
          <w:p w14:paraId="5EAFF848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  <w:tc>
          <w:tcPr>
            <w:tcW w:w="1472" w:type="dxa"/>
          </w:tcPr>
          <w:p w14:paraId="1FD4C67D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0CF653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7F79DB8E" w14:textId="77777777" w:rsidTr="005131E2">
        <w:trPr>
          <w:trHeight w:val="1296"/>
        </w:trPr>
        <w:tc>
          <w:tcPr>
            <w:tcW w:w="5665" w:type="dxa"/>
          </w:tcPr>
          <w:p w14:paraId="5D1CFBF7" w14:textId="77777777" w:rsidR="00EC1D33" w:rsidRPr="002E3449" w:rsidRDefault="00EC1D33" w:rsidP="005131E2">
            <w:pPr>
              <w:pStyle w:val="FABodyCopy"/>
            </w:pPr>
            <w:r w:rsidRPr="002E3449">
              <w:t>SafetyTec Plus Group</w:t>
            </w:r>
            <w:r>
              <w:t xml:space="preserve"> (Touring)</w:t>
            </w:r>
            <w:r w:rsidRPr="002E3449">
              <w:t xml:space="preserve"> — includes Advanced Brake Assist, rain-sensing windshield wipers, LaneSense Lane Departure Warning with Lane Keep Assist, ParkSense front</w:t>
            </w:r>
            <w:r>
              <w:t xml:space="preserve"> and </w:t>
            </w:r>
            <w:r w:rsidRPr="002E3449">
              <w:t xml:space="preserve">rear park assist, auto high-beam headlamp control, Full-speed Forward Collision Warning with Active Braking, </w:t>
            </w:r>
            <w:r>
              <w:t>a</w:t>
            </w:r>
            <w:r w:rsidRPr="002E3449">
              <w:t xml:space="preserve">daptive </w:t>
            </w:r>
            <w:r>
              <w:t>c</w:t>
            </w:r>
            <w:r w:rsidRPr="002E3449">
              <w:t xml:space="preserve">ruise </w:t>
            </w:r>
            <w:r>
              <w:t>c</w:t>
            </w:r>
            <w:r w:rsidRPr="002E3449">
              <w:t xml:space="preserve">ontrol (ACC) with </w:t>
            </w:r>
            <w:r>
              <w:t>s</w:t>
            </w:r>
            <w:r w:rsidRPr="002E3449">
              <w:t>top, multifunction exterior mirrors with power, heat, auto-dimming driver’s mirror, supplemental turn signals and courtesy lamps</w:t>
            </w:r>
            <w:r>
              <w:t xml:space="preserve">, compact spare tire </w:t>
            </w:r>
          </w:p>
        </w:tc>
        <w:tc>
          <w:tcPr>
            <w:tcW w:w="1471" w:type="dxa"/>
          </w:tcPr>
          <w:p w14:paraId="3BFB2A8B" w14:textId="77777777" w:rsidR="00EC1D33" w:rsidRPr="002E3449" w:rsidRDefault="00EC1D33" w:rsidP="005131E2">
            <w:pPr>
              <w:pStyle w:val="S-O-P"/>
            </w:pPr>
            <w:r>
              <w:t>O</w:t>
            </w:r>
          </w:p>
        </w:tc>
        <w:tc>
          <w:tcPr>
            <w:tcW w:w="1472" w:type="dxa"/>
          </w:tcPr>
          <w:p w14:paraId="2D9BDAFB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4F2CA9C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1C78E7AA" w14:textId="77777777" w:rsidTr="005131E2">
        <w:trPr>
          <w:trHeight w:val="1296"/>
        </w:trPr>
        <w:tc>
          <w:tcPr>
            <w:tcW w:w="5665" w:type="dxa"/>
          </w:tcPr>
          <w:p w14:paraId="00E8D37F" w14:textId="77777777" w:rsidR="00EC1D33" w:rsidRPr="002E3449" w:rsidRDefault="00EC1D33" w:rsidP="005131E2">
            <w:pPr>
              <w:pStyle w:val="FABodyCopy"/>
            </w:pPr>
            <w:r w:rsidRPr="002E3449">
              <w:t xml:space="preserve">SafetyTec Plus Group </w:t>
            </w:r>
            <w:r>
              <w:t xml:space="preserve">(Touring L and S) </w:t>
            </w:r>
            <w:r w:rsidRPr="002E3449">
              <w:t xml:space="preserve">— includes Advanced Brake Assist, rain-sensing windshield wipers, LaneSense Lane Departure Warning with Lane Keep Assist, auto high-beam headlamp control, Full-speed Forward Collision Warning with Active Braking, </w:t>
            </w:r>
            <w:r>
              <w:t>a</w:t>
            </w:r>
            <w:r w:rsidRPr="002E3449">
              <w:t xml:space="preserve">daptive </w:t>
            </w:r>
            <w:r>
              <w:t>c</w:t>
            </w:r>
            <w:r w:rsidRPr="002E3449">
              <w:t xml:space="preserve">ruise </w:t>
            </w:r>
            <w:r>
              <w:t>c</w:t>
            </w:r>
            <w:r w:rsidRPr="002E3449">
              <w:t xml:space="preserve">ontrol (ACC) with </w:t>
            </w:r>
            <w:r>
              <w:t>s</w:t>
            </w:r>
            <w:r w:rsidRPr="002E3449">
              <w:t>top, multifunction exterior mirrors with power, heat, auto-dimming driver’s mirror, supplemental turn signals and courtesy lamps</w:t>
            </w:r>
            <w:r>
              <w:t xml:space="preserve">, compact spare tire </w:t>
            </w:r>
          </w:p>
        </w:tc>
        <w:tc>
          <w:tcPr>
            <w:tcW w:w="1471" w:type="dxa"/>
          </w:tcPr>
          <w:p w14:paraId="7F065AD1" w14:textId="77777777" w:rsidR="00EC1D33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1D70029" w14:textId="77777777" w:rsidR="00EC1D33" w:rsidRPr="002E3449" w:rsidRDefault="00EC1D33" w:rsidP="005131E2">
            <w:pPr>
              <w:pStyle w:val="S-O-P"/>
            </w:pPr>
            <w:r>
              <w:t>O</w:t>
            </w:r>
          </w:p>
        </w:tc>
        <w:tc>
          <w:tcPr>
            <w:tcW w:w="1472" w:type="dxa"/>
          </w:tcPr>
          <w:p w14:paraId="202DEA0E" w14:textId="77777777" w:rsidR="00EC1D33" w:rsidRPr="002E3449" w:rsidRDefault="00EC1D33" w:rsidP="005131E2">
            <w:pPr>
              <w:pStyle w:val="S-O-P"/>
            </w:pPr>
            <w:r>
              <w:t>O</w:t>
            </w:r>
          </w:p>
        </w:tc>
      </w:tr>
      <w:tr w:rsidR="00EC1D33" w:rsidRPr="002E3449" w14:paraId="24967DFA" w14:textId="77777777" w:rsidTr="005131E2">
        <w:tc>
          <w:tcPr>
            <w:tcW w:w="5665" w:type="dxa"/>
          </w:tcPr>
          <w:p w14:paraId="655C30A9" w14:textId="77777777" w:rsidR="00EC1D33" w:rsidRPr="002E3449" w:rsidRDefault="00EC1D33" w:rsidP="005131E2">
            <w:pPr>
              <w:pStyle w:val="FABodyCopy"/>
            </w:pPr>
            <w:r w:rsidRPr="002E3449">
              <w:t>Security alarm</w:t>
            </w:r>
          </w:p>
        </w:tc>
        <w:tc>
          <w:tcPr>
            <w:tcW w:w="1471" w:type="dxa"/>
          </w:tcPr>
          <w:p w14:paraId="1CC39D5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776B858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408AB6E0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7F42CF6" w14:textId="77777777" w:rsidTr="005131E2">
        <w:tc>
          <w:tcPr>
            <w:tcW w:w="5665" w:type="dxa"/>
          </w:tcPr>
          <w:p w14:paraId="3C6BA80D" w14:textId="77777777" w:rsidR="00EC1D33" w:rsidRPr="002E3449" w:rsidRDefault="00EC1D33" w:rsidP="005131E2">
            <w:pPr>
              <w:pStyle w:val="FABodyCopy"/>
            </w:pPr>
            <w:r w:rsidRPr="002E3449">
              <w:t>Sentry Key theft-deterrent system — anti</w:t>
            </w:r>
            <w:r>
              <w:t>-</w:t>
            </w:r>
            <w:r w:rsidRPr="002E3449">
              <w:t>theft engine immobilizer</w:t>
            </w:r>
          </w:p>
        </w:tc>
        <w:tc>
          <w:tcPr>
            <w:tcW w:w="1471" w:type="dxa"/>
          </w:tcPr>
          <w:p w14:paraId="091AD876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65EEE342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8914441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  <w:tr w:rsidR="00EC1D33" w:rsidRPr="002E3449" w14:paraId="1432A07A" w14:textId="77777777" w:rsidTr="005131E2">
        <w:tc>
          <w:tcPr>
            <w:tcW w:w="5665" w:type="dxa"/>
          </w:tcPr>
          <w:p w14:paraId="0D6D8774" w14:textId="77777777" w:rsidR="00EC1D33" w:rsidRPr="002E3449" w:rsidRDefault="00EC1D33" w:rsidP="005131E2">
            <w:pPr>
              <w:pStyle w:val="FABodyCopy"/>
            </w:pPr>
            <w:r>
              <w:t>Deluxe security alarm (included in Comfort Group)</w:t>
            </w:r>
          </w:p>
        </w:tc>
        <w:tc>
          <w:tcPr>
            <w:tcW w:w="1471" w:type="dxa"/>
          </w:tcPr>
          <w:p w14:paraId="3DF21574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0B2DD258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  <w:tc>
          <w:tcPr>
            <w:tcW w:w="1472" w:type="dxa"/>
          </w:tcPr>
          <w:p w14:paraId="77EB2D37" w14:textId="77777777" w:rsidR="00EC1D33" w:rsidRPr="002E3449" w:rsidRDefault="00EC1D33" w:rsidP="005131E2">
            <w:pPr>
              <w:pStyle w:val="S-O-P"/>
            </w:pPr>
            <w:r>
              <w:t>P</w:t>
            </w:r>
          </w:p>
        </w:tc>
      </w:tr>
      <w:tr w:rsidR="00EC1D33" w:rsidRPr="002E3449" w14:paraId="5CE08310" w14:textId="77777777" w:rsidTr="005131E2">
        <w:tc>
          <w:tcPr>
            <w:tcW w:w="5665" w:type="dxa"/>
          </w:tcPr>
          <w:p w14:paraId="754327C8" w14:textId="77777777" w:rsidR="00EC1D33" w:rsidRPr="002E3449" w:rsidRDefault="00EC1D33" w:rsidP="005131E2">
            <w:pPr>
              <w:pStyle w:val="FABodyCopy"/>
            </w:pPr>
            <w:r w:rsidRPr="002E3449">
              <w:t>Tire-pressure monitoring display — located in the 7-in. reconfigurable driver information display</w:t>
            </w:r>
          </w:p>
        </w:tc>
        <w:tc>
          <w:tcPr>
            <w:tcW w:w="1471" w:type="dxa"/>
          </w:tcPr>
          <w:p w14:paraId="2C5A1E17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8412AB4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  <w:tc>
          <w:tcPr>
            <w:tcW w:w="1472" w:type="dxa"/>
          </w:tcPr>
          <w:p w14:paraId="171006C5" w14:textId="77777777" w:rsidR="00EC1D33" w:rsidRPr="002E3449" w:rsidRDefault="00EC1D33" w:rsidP="005131E2">
            <w:pPr>
              <w:pStyle w:val="S-O-P"/>
            </w:pPr>
            <w:r w:rsidRPr="002E3449">
              <w:t>S</w:t>
            </w:r>
          </w:p>
        </w:tc>
      </w:tr>
    </w:tbl>
    <w:p w14:paraId="2C10F24D" w14:textId="77777777" w:rsidR="00EC1D33" w:rsidRPr="001A51D4" w:rsidRDefault="00EC1D33" w:rsidP="009879C4">
      <w:pPr>
        <w:pStyle w:val="Heading3"/>
        <w:keepNext/>
        <w:keepLines/>
        <w:widowControl/>
        <w:spacing w:before="1320"/>
      </w:pPr>
      <w:r w:rsidRPr="001A51D4">
        <w:t>PACKAGES / EQUIPMENT GROUPS</w:t>
      </w:r>
    </w:p>
    <w:tbl>
      <w:tblPr>
        <w:tblStyle w:val="FATABLESTYLE"/>
        <w:tblW w:w="0" w:type="auto"/>
        <w:tblLook w:val="0020" w:firstRow="1" w:lastRow="0" w:firstColumn="0" w:lastColumn="0" w:noHBand="0" w:noVBand="0"/>
      </w:tblPr>
      <w:tblGrid>
        <w:gridCol w:w="5665"/>
        <w:gridCol w:w="1471"/>
        <w:gridCol w:w="1472"/>
        <w:gridCol w:w="1472"/>
      </w:tblGrid>
      <w:tr w:rsidR="00EC1D33" w:rsidRPr="002E3449" w14:paraId="2E7DC217" w14:textId="77777777" w:rsidTr="005131E2">
        <w:trPr>
          <w:tblHeader/>
        </w:trPr>
        <w:tc>
          <w:tcPr>
            <w:tcW w:w="5665" w:type="dxa"/>
            <w:vAlign w:val="top"/>
          </w:tcPr>
          <w:p w14:paraId="212C469F" w14:textId="77777777" w:rsidR="00EC1D33" w:rsidRPr="001A51D4" w:rsidRDefault="00EC1D33" w:rsidP="009879C4">
            <w:pPr>
              <w:pStyle w:val="TableSubhead"/>
              <w:keepNext/>
              <w:keepLines/>
            </w:pPr>
            <w:r w:rsidRPr="001A51D4">
              <w:t>PACKAGES / EQUIPMENT GROUPS</w:t>
            </w:r>
          </w:p>
        </w:tc>
        <w:tc>
          <w:tcPr>
            <w:tcW w:w="1471" w:type="dxa"/>
            <w:vAlign w:val="bottom"/>
          </w:tcPr>
          <w:p w14:paraId="3A9E02A6" w14:textId="77777777" w:rsidR="00EC1D33" w:rsidRPr="002E3449" w:rsidRDefault="00EC1D33" w:rsidP="009879C4">
            <w:pPr>
              <w:pStyle w:val="ModelSubhead"/>
              <w:keepNext/>
              <w:keepLines/>
              <w:widowControl/>
            </w:pPr>
            <w:r w:rsidRPr="001A51D4">
              <w:t xml:space="preserve">300 </w:t>
            </w:r>
            <w:r>
              <w:br/>
            </w:r>
            <w:r w:rsidRPr="001A51D4">
              <w:t>Touring</w:t>
            </w:r>
          </w:p>
        </w:tc>
        <w:tc>
          <w:tcPr>
            <w:tcW w:w="1472" w:type="dxa"/>
            <w:vAlign w:val="bottom"/>
          </w:tcPr>
          <w:p w14:paraId="5AD87FAE" w14:textId="77777777" w:rsidR="00EC1D33" w:rsidRPr="002E3449" w:rsidRDefault="00EC1D33" w:rsidP="009879C4">
            <w:pPr>
              <w:pStyle w:val="ModelSubhead"/>
              <w:keepNext/>
              <w:keepLines/>
              <w:widowControl/>
            </w:pPr>
            <w:r w:rsidRPr="001A51D4">
              <w:t xml:space="preserve">300 </w:t>
            </w:r>
            <w:r>
              <w:br/>
            </w:r>
            <w:r w:rsidRPr="001A51D4">
              <w:t>Touring L</w:t>
            </w:r>
          </w:p>
        </w:tc>
        <w:tc>
          <w:tcPr>
            <w:tcW w:w="1472" w:type="dxa"/>
            <w:vAlign w:val="bottom"/>
          </w:tcPr>
          <w:p w14:paraId="3EA72D33" w14:textId="77777777" w:rsidR="00EC1D33" w:rsidRPr="002E3449" w:rsidRDefault="00EC1D33" w:rsidP="009879C4">
            <w:pPr>
              <w:pStyle w:val="ModelSubhead"/>
              <w:keepNext/>
              <w:keepLines/>
              <w:widowControl/>
            </w:pPr>
            <w:r w:rsidRPr="001A51D4">
              <w:t>300S</w:t>
            </w:r>
          </w:p>
        </w:tc>
      </w:tr>
      <w:tr w:rsidR="00EC1D33" w:rsidRPr="002E3449" w14:paraId="40772599" w14:textId="77777777" w:rsidTr="005131E2">
        <w:tc>
          <w:tcPr>
            <w:tcW w:w="5665" w:type="dxa"/>
          </w:tcPr>
          <w:p w14:paraId="298BA78D" w14:textId="77777777" w:rsidR="00EC1D33" w:rsidRPr="002E3449" w:rsidRDefault="00EC1D33" w:rsidP="005131E2">
            <w:pPr>
              <w:pStyle w:val="FABodyCopy"/>
            </w:pPr>
            <w:r w:rsidRPr="001364FD">
              <w:rPr>
                <w:b/>
                <w:bCs/>
              </w:rPr>
              <w:t>Sport Appearance Package</w:t>
            </w:r>
            <w:r w:rsidRPr="002E3449">
              <w:t xml:space="preserve"> — includes Black Noise wing badge with black insert, Gloss Black front fascia applique, performance front fascia with LED fog lamps (Touring L only), black LED taillamps, black headlamp bezels, Gloss Black daylight opening molding, black with black chrome surround grille and 20-in. Black Noise aluminum wheels</w:t>
            </w:r>
          </w:p>
        </w:tc>
        <w:tc>
          <w:tcPr>
            <w:tcW w:w="1471" w:type="dxa"/>
          </w:tcPr>
          <w:p w14:paraId="6DA792BA" w14:textId="77777777" w:rsidR="00EC1D33" w:rsidRPr="002E3449" w:rsidRDefault="00EC1D33" w:rsidP="005131E2">
            <w:pPr>
              <w:pStyle w:val="S-O-P"/>
            </w:pPr>
            <w:r w:rsidRPr="002E3449">
              <w:t>O</w:t>
            </w:r>
          </w:p>
        </w:tc>
        <w:tc>
          <w:tcPr>
            <w:tcW w:w="1472" w:type="dxa"/>
          </w:tcPr>
          <w:p w14:paraId="50B4E6DA" w14:textId="77777777" w:rsidR="00EC1D33" w:rsidRPr="002E3449" w:rsidRDefault="00EC1D33" w:rsidP="005131E2">
            <w:pPr>
              <w:pStyle w:val="S-O-P"/>
            </w:pPr>
            <w:r>
              <w:t>S</w:t>
            </w:r>
          </w:p>
        </w:tc>
        <w:tc>
          <w:tcPr>
            <w:tcW w:w="1472" w:type="dxa"/>
          </w:tcPr>
          <w:p w14:paraId="470907A5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</w:tr>
      <w:tr w:rsidR="00EC1D33" w:rsidRPr="002E3449" w14:paraId="768AFC84" w14:textId="77777777" w:rsidTr="005131E2">
        <w:tc>
          <w:tcPr>
            <w:tcW w:w="5665" w:type="dxa"/>
          </w:tcPr>
          <w:p w14:paraId="35EA448F" w14:textId="77777777" w:rsidR="00EC1D33" w:rsidRPr="002E3449" w:rsidRDefault="00EC1D33" w:rsidP="005131E2">
            <w:pPr>
              <w:pStyle w:val="FABodyCopy"/>
              <w:keepNext/>
              <w:keepLines/>
            </w:pPr>
            <w:r w:rsidRPr="001364FD">
              <w:rPr>
                <w:b/>
                <w:bCs/>
              </w:rPr>
              <w:t>Comfort Group</w:t>
            </w:r>
            <w:r w:rsidRPr="002E3449">
              <w:t xml:space="preserve"> — includes auto-adjust-in-reverse driver’s mirrors, ventilated leather-trimmed seats, adaptive bi-xenon HID headlamps with automatic leveling system, door sill scuff pads, trunk mat, driver</w:t>
            </w:r>
            <w:r>
              <w:t xml:space="preserve"> </w:t>
            </w:r>
            <w:r w:rsidRPr="002E3449">
              <w:t>and front-passenger footwell LED lamps, front and rear LED-illuminated map pockets, heated rear seats, heated steering wheel, deluxe security alarm, power backlight sunshade, power tilt/telescoping steering column (300S only), memory (driver’s seat, power tilt/telescoping steering column, exterior mirrors and radio), and rear storage armrest with LED-illuminated cup holders</w:t>
            </w:r>
          </w:p>
        </w:tc>
        <w:tc>
          <w:tcPr>
            <w:tcW w:w="1471" w:type="dxa"/>
          </w:tcPr>
          <w:p w14:paraId="775503F4" w14:textId="77777777" w:rsidR="00EC1D33" w:rsidRPr="002E3449" w:rsidRDefault="00EC1D33" w:rsidP="005131E2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472" w:type="dxa"/>
          </w:tcPr>
          <w:p w14:paraId="138597F6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O</w:t>
            </w:r>
          </w:p>
        </w:tc>
        <w:tc>
          <w:tcPr>
            <w:tcW w:w="1472" w:type="dxa"/>
          </w:tcPr>
          <w:p w14:paraId="072376A3" w14:textId="77777777" w:rsidR="00EC1D33" w:rsidRPr="002E3449" w:rsidRDefault="00EC1D33" w:rsidP="005131E2">
            <w:pPr>
              <w:pStyle w:val="S-O-P"/>
              <w:keepNext/>
              <w:keepLines/>
            </w:pPr>
            <w:r w:rsidRPr="002E3449">
              <w:t>O</w:t>
            </w:r>
          </w:p>
        </w:tc>
      </w:tr>
      <w:tr w:rsidR="00EC1D33" w:rsidRPr="002E3449" w14:paraId="0C1876CA" w14:textId="77777777" w:rsidTr="005131E2">
        <w:tc>
          <w:tcPr>
            <w:tcW w:w="5665" w:type="dxa"/>
          </w:tcPr>
          <w:p w14:paraId="4D0641B9" w14:textId="77777777" w:rsidR="00EC1D33" w:rsidRPr="002E3449" w:rsidRDefault="00EC1D33" w:rsidP="005131E2">
            <w:pPr>
              <w:pStyle w:val="FABodyCopy"/>
              <w:keepNext/>
              <w:keepLines/>
            </w:pPr>
            <w:r w:rsidRPr="001364FD">
              <w:rPr>
                <w:b/>
                <w:bCs/>
              </w:rPr>
              <w:t>Popular Equipment Package</w:t>
            </w:r>
            <w:r w:rsidRPr="002E3449">
              <w:t xml:space="preserve"> — </w:t>
            </w:r>
            <w:r>
              <w:t xml:space="preserve">includes </w:t>
            </w:r>
            <w:r w:rsidRPr="00936ACA">
              <w:t>dual-pane panoramic sunroof, Uconnect 4C NAV with 8.4-in. display</w:t>
            </w:r>
            <w:r>
              <w:t xml:space="preserve"> and </w:t>
            </w:r>
            <w:r w:rsidRPr="00936ACA">
              <w:t>navigation</w:t>
            </w:r>
            <w:r>
              <w:t xml:space="preserve">, </w:t>
            </w:r>
            <w:r w:rsidRPr="00936ACA">
              <w:t>five-year SiriusXM Traffic</w:t>
            </w:r>
            <w:r>
              <w:t xml:space="preserve">, </w:t>
            </w:r>
            <w:r w:rsidRPr="00936ACA">
              <w:t>SiriusXM Travel Link service, nine premium speakers with trunk-mounted subwoofer, 506-watt amplifier and surround sound system</w:t>
            </w:r>
          </w:p>
        </w:tc>
        <w:tc>
          <w:tcPr>
            <w:tcW w:w="1471" w:type="dxa"/>
          </w:tcPr>
          <w:p w14:paraId="04143419" w14:textId="77777777" w:rsidR="00EC1D33" w:rsidRDefault="00EC1D33" w:rsidP="005131E2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472" w:type="dxa"/>
          </w:tcPr>
          <w:p w14:paraId="161F470D" w14:textId="77777777" w:rsidR="00EC1D33" w:rsidRPr="002E3449" w:rsidRDefault="00EC1D33" w:rsidP="005131E2">
            <w:pPr>
              <w:pStyle w:val="S-O-P"/>
              <w:keepNext/>
              <w:keepLines/>
            </w:pPr>
            <w:r>
              <w:t>O</w:t>
            </w:r>
          </w:p>
        </w:tc>
        <w:tc>
          <w:tcPr>
            <w:tcW w:w="1472" w:type="dxa"/>
          </w:tcPr>
          <w:p w14:paraId="48F57864" w14:textId="77777777" w:rsidR="00EC1D33" w:rsidRPr="002E3449" w:rsidRDefault="00EC1D33" w:rsidP="005131E2">
            <w:pPr>
              <w:pStyle w:val="S-O-P"/>
              <w:keepNext/>
              <w:keepLines/>
            </w:pPr>
            <w:r>
              <w:t>NA</w:t>
            </w:r>
          </w:p>
        </w:tc>
      </w:tr>
      <w:tr w:rsidR="00EC1D33" w:rsidRPr="002E3449" w14:paraId="530E7500" w14:textId="77777777" w:rsidTr="005131E2">
        <w:tc>
          <w:tcPr>
            <w:tcW w:w="5665" w:type="dxa"/>
          </w:tcPr>
          <w:p w14:paraId="2191CA6C" w14:textId="77777777" w:rsidR="00EC1D33" w:rsidRPr="002E3449" w:rsidRDefault="00EC1D33" w:rsidP="005131E2">
            <w:pPr>
              <w:pStyle w:val="FABodyCopy"/>
            </w:pPr>
            <w:r w:rsidRPr="001364FD">
              <w:rPr>
                <w:b/>
                <w:bCs/>
              </w:rPr>
              <w:t>S Model Appearance Package</w:t>
            </w:r>
            <w:r w:rsidRPr="002E3449">
              <w:t xml:space="preserve"> — includes premium fog lamps, body-color performance front fascia and appliqué, rear body-color spoiler and performance side sills (included with 5.7-liter HEMI V-8 engine on 300S)</w:t>
            </w:r>
          </w:p>
        </w:tc>
        <w:tc>
          <w:tcPr>
            <w:tcW w:w="1471" w:type="dxa"/>
          </w:tcPr>
          <w:p w14:paraId="710F5D0F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757201C1" w14:textId="77777777" w:rsidR="00EC1D33" w:rsidRPr="002E3449" w:rsidRDefault="00EC1D33" w:rsidP="005131E2">
            <w:pPr>
              <w:pStyle w:val="S-O-P"/>
            </w:pPr>
            <w:r>
              <w:t>NA</w:t>
            </w:r>
          </w:p>
        </w:tc>
        <w:tc>
          <w:tcPr>
            <w:tcW w:w="1472" w:type="dxa"/>
          </w:tcPr>
          <w:p w14:paraId="31BA4C50" w14:textId="77777777" w:rsidR="00EC1D33" w:rsidRPr="002E3449" w:rsidRDefault="00EC1D33" w:rsidP="005131E2">
            <w:pPr>
              <w:pStyle w:val="S-O-P"/>
            </w:pPr>
            <w:r w:rsidRPr="002E3449">
              <w:t>P</w:t>
            </w:r>
          </w:p>
        </w:tc>
      </w:tr>
    </w:tbl>
    <w:p w14:paraId="335F9511" w14:textId="77777777" w:rsidR="00EC1D33" w:rsidRDefault="00EC1D33" w:rsidP="00C6234F">
      <w:pPr>
        <w:pStyle w:val="BodyNotes"/>
      </w:pPr>
    </w:p>
    <w:p w14:paraId="4EB1291F" w14:textId="77777777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55EFC" w14:textId="77777777" w:rsidR="00AC111B" w:rsidRDefault="00AC111B" w:rsidP="00B728F6">
      <w:r>
        <w:separator/>
      </w:r>
    </w:p>
    <w:p w14:paraId="41F9ECE5" w14:textId="77777777" w:rsidR="00AC111B" w:rsidRDefault="00AC111B"/>
  </w:endnote>
  <w:endnote w:type="continuationSeparator" w:id="0">
    <w:p w14:paraId="627013E7" w14:textId="77777777" w:rsidR="00AC111B" w:rsidRDefault="00AC111B" w:rsidP="00B728F6">
      <w:r>
        <w:continuationSeparator/>
      </w:r>
    </w:p>
    <w:p w14:paraId="00B85EC3" w14:textId="77777777" w:rsidR="00AC111B" w:rsidRDefault="00AC11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ED38E2B-CC90-A546-B611-240AD590AB7C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EA861151-F4AC-154C-8B4F-FE7F330FE06B}"/>
    <w:embedBold r:id="rId3" w:fontKey="{3E066FBF-2F35-DD4F-AB84-B828C40FF6D9}"/>
    <w:embedItalic r:id="rId4" w:fontKey="{1833EA77-A3D7-A94C-B761-068C3BC5D8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194D995-9358-8D4F-BFF5-1494D0F1F5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D444B8D-38DD-9546-A7DF-A1EBE20C13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DEC54FC-C9FF-E94A-83FF-38B5408F2EDA}"/>
    <w:embedBold r:id="rId8" w:fontKey="{FA34594B-4655-4047-A65B-6B2694C1D151}"/>
    <w:embedItalic r:id="rId9" w:fontKey="{ED3B4835-D763-7144-A3A3-0935B00069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C6562AA-02B2-3347-8670-54E638F613E6}"/>
    <w:embedBold r:id="rId12" w:fontKey="{41AFBB30-FD35-9E49-BDCC-6D4D215CAF61}"/>
    <w:embedItalic r:id="rId13" w:fontKey="{9C94BB62-2426-194B-93CD-A8106E391C1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8681D110-A6F4-C349-BFFB-617D13178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3702EA17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9345D2">
      <w:t>CHRYSLER</w:t>
    </w:r>
    <w:r w:rsidRPr="00BF5BA0">
      <w:t xml:space="preserve">  |  </w:t>
    </w:r>
    <w:r w:rsidR="009345D2">
      <w:t>300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5D4D3" w14:textId="77777777" w:rsidR="00AC111B" w:rsidRDefault="00AC111B" w:rsidP="00B728F6">
      <w:r>
        <w:separator/>
      </w:r>
    </w:p>
    <w:p w14:paraId="187293A6" w14:textId="77777777" w:rsidR="00AC111B" w:rsidRDefault="00AC111B"/>
  </w:footnote>
  <w:footnote w:type="continuationSeparator" w:id="0">
    <w:p w14:paraId="00A12206" w14:textId="77777777" w:rsidR="00AC111B" w:rsidRDefault="00AC111B" w:rsidP="00B728F6">
      <w:r>
        <w:continuationSeparator/>
      </w:r>
    </w:p>
    <w:p w14:paraId="40A2E8DE" w14:textId="77777777" w:rsidR="00AC111B" w:rsidRDefault="00AC11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539BEF62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364FD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4747F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E7CE0"/>
    <w:rsid w:val="003F58E5"/>
    <w:rsid w:val="00411B63"/>
    <w:rsid w:val="004124FD"/>
    <w:rsid w:val="004228AE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21995"/>
    <w:rsid w:val="00640A30"/>
    <w:rsid w:val="00642254"/>
    <w:rsid w:val="0065118A"/>
    <w:rsid w:val="006575A9"/>
    <w:rsid w:val="0066385B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41486"/>
    <w:rsid w:val="00867081"/>
    <w:rsid w:val="00871556"/>
    <w:rsid w:val="00887B8C"/>
    <w:rsid w:val="00897C25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879C4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111B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B5DEB"/>
    <w:rsid w:val="00DC0C7F"/>
    <w:rsid w:val="00DC7524"/>
    <w:rsid w:val="00DD29A3"/>
    <w:rsid w:val="00DD5693"/>
    <w:rsid w:val="00DD5CE0"/>
    <w:rsid w:val="00DF1C4B"/>
    <w:rsid w:val="00E11A16"/>
    <w:rsid w:val="00E12810"/>
    <w:rsid w:val="00E14688"/>
    <w:rsid w:val="00E273EF"/>
    <w:rsid w:val="00E3003F"/>
    <w:rsid w:val="00E32088"/>
    <w:rsid w:val="00E36C52"/>
    <w:rsid w:val="00E426F0"/>
    <w:rsid w:val="00E52BFA"/>
    <w:rsid w:val="00E5312D"/>
    <w:rsid w:val="00E62F98"/>
    <w:rsid w:val="00E71ECA"/>
    <w:rsid w:val="00E82EDB"/>
    <w:rsid w:val="00E875AF"/>
    <w:rsid w:val="00EA3C52"/>
    <w:rsid w:val="00EA4474"/>
    <w:rsid w:val="00EA4A0A"/>
    <w:rsid w:val="00EB6148"/>
    <w:rsid w:val="00EB6877"/>
    <w:rsid w:val="00EC1D33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CE0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CE0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CE0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7CE0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7CE0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3E7CE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E7CE0"/>
  </w:style>
  <w:style w:type="paragraph" w:styleId="Header">
    <w:name w:val="header"/>
    <w:basedOn w:val="Normal"/>
    <w:link w:val="HeaderChar"/>
    <w:uiPriority w:val="99"/>
    <w:unhideWhenUsed/>
    <w:qFormat/>
    <w:rsid w:val="003E7CE0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E7CE0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E7CE0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E7CE0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7CE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E7CE0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E7CE0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E7CE0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E7CE0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3E7CE0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E7C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CE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CE0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CE0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E7CE0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E7CE0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E7CE0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E7CE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E7CE0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E7CE0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E7CE0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3E7CE0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3E7CE0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3E7CE0"/>
    <w:pPr>
      <w:jc w:val="center"/>
    </w:pPr>
  </w:style>
  <w:style w:type="paragraph" w:customStyle="1" w:styleId="TableSubhead">
    <w:name w:val="Table Subhead"/>
    <w:basedOn w:val="Normal"/>
    <w:qFormat/>
    <w:rsid w:val="003E7CE0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E7CE0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3E7C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E7C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3E7C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3E7C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3E7C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3E7C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3E7CE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3E7CE0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3E7CE0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3E7CE0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32</TotalTime>
  <Pages>7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15</cp:revision>
  <cp:lastPrinted>2018-12-31T16:38:00Z</cp:lastPrinted>
  <dcterms:created xsi:type="dcterms:W3CDTF">2021-06-18T15:30:00Z</dcterms:created>
  <dcterms:modified xsi:type="dcterms:W3CDTF">2022-08-25T14:25:00Z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