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8E1EA" w14:textId="5A17D53F" w:rsidR="00C13890" w:rsidRPr="000F771A" w:rsidRDefault="00C13890" w:rsidP="000F771A">
      <w:pPr>
        <w:pStyle w:val="Heading1"/>
      </w:pPr>
      <w:r w:rsidRPr="00984547">
        <w:t>20</w:t>
      </w:r>
      <w:r w:rsidR="00A85C21" w:rsidRPr="00984547">
        <w:t>2</w:t>
      </w:r>
      <w:r w:rsidR="007413EC">
        <w:t>3</w:t>
      </w:r>
      <w:r w:rsidR="00712251" w:rsidRPr="00984547">
        <w:t xml:space="preserve"> </w:t>
      </w:r>
      <w:r w:rsidR="00784A0A">
        <w:t xml:space="preserve">Alfa Romeo </w:t>
      </w:r>
      <w:r w:rsidR="00144D52">
        <w:t>Stelvio</w:t>
      </w:r>
    </w:p>
    <w:p w14:paraId="625FBD59" w14:textId="5E563298" w:rsidR="00216628" w:rsidRDefault="00657E46" w:rsidP="000F771A">
      <w:pPr>
        <w:pStyle w:val="Heading2"/>
      </w:pPr>
      <w:r>
        <w:t>FACT SHEET</w:t>
      </w:r>
    </w:p>
    <w:p w14:paraId="1CEF966A" w14:textId="77777777" w:rsidR="00F05E86" w:rsidRDefault="00F05E86" w:rsidP="00F05E86">
      <w:pPr>
        <w:pStyle w:val="BodyCopy"/>
      </w:pPr>
      <w:r w:rsidRPr="00F05E86">
        <w:t>The Alfa Romeo Stelvio sets the benchmark for performance SUVs with updates for 2023, including the new limited-edition Estrema and Lusso models. Born from the world’s greatest driving road, the Stelvio Pass, the Alfa Romeo Stelvio delivers performance, design and technology in an SUV that could only come from Italy. Crafted by Alfa Romeo artisans at the Cassino plant in Italy, the Stelvio lineup is infused with Italian passion, craftsmanship and innovation and is a testament to Alfa Romeo’s unparalleled balance of engineering and emotion, creating a premium midsize SUV for driving enthusiasts.</w:t>
      </w:r>
    </w:p>
    <w:p w14:paraId="4FFBF6C4" w14:textId="12E2AC10" w:rsidR="00F05E86" w:rsidRPr="00F05E86" w:rsidRDefault="00F05E86" w:rsidP="00F05E86">
      <w:pPr>
        <w:pStyle w:val="BodyCopy"/>
        <w:rPr>
          <w:rStyle w:val="Heading3Char"/>
        </w:rPr>
      </w:pPr>
      <w:r w:rsidRPr="00F05E86">
        <w:rPr>
          <w:rStyle w:val="Heading3Char"/>
        </w:rPr>
        <w:t>New for 2023</w:t>
      </w:r>
    </w:p>
    <w:p w14:paraId="10369E8A" w14:textId="77777777" w:rsidR="00F05E86" w:rsidRPr="00F05E86" w:rsidRDefault="00F05E86" w:rsidP="00F05E86">
      <w:pPr>
        <w:pStyle w:val="ListBullet"/>
      </w:pPr>
      <w:r w:rsidRPr="00F05E86">
        <w:t>Based on the top-of-the-line Veloce trim, Estrema bridges the step to the high-performance Quadrifoglio model with standard adaptive suspension and limited-slip differential</w:t>
      </w:r>
    </w:p>
    <w:p w14:paraId="1A6CC5BD" w14:textId="77777777" w:rsidR="00F05E86" w:rsidRPr="00F05E86" w:rsidRDefault="00F05E86" w:rsidP="00F05E86">
      <w:pPr>
        <w:pStyle w:val="ListBullet"/>
      </w:pPr>
      <w:r w:rsidRPr="00F05E86">
        <w:t>New Lusso limited-edition trim is an extension of the Ti trim</w:t>
      </w:r>
    </w:p>
    <w:p w14:paraId="59EAA093" w14:textId="6EC666F8" w:rsidR="00F05E86" w:rsidRPr="00F05E86" w:rsidRDefault="00F05E86" w:rsidP="00F05E86">
      <w:pPr>
        <w:pStyle w:val="ListBullet"/>
      </w:pPr>
      <w:r w:rsidRPr="00F05E86">
        <w:t xml:space="preserve">Lusso adds exclusive “Crema” Cannelloni-design leather seating surfaces, standard </w:t>
      </w:r>
      <w:r>
        <w:br/>
      </w:r>
      <w:r w:rsidRPr="00F05E86">
        <w:t>leather-upholstered dashboard and upper doors and standard 14-speaker Harman Kardon audio system</w:t>
      </w:r>
    </w:p>
    <w:p w14:paraId="191F1B18" w14:textId="4C692916" w:rsidR="00F05E86" w:rsidRPr="00F05E86" w:rsidRDefault="00F05E86" w:rsidP="00F05E86">
      <w:pPr>
        <w:pStyle w:val="Heading3"/>
      </w:pPr>
      <w:r w:rsidRPr="00F05E86">
        <w:t>Highlights</w:t>
      </w:r>
    </w:p>
    <w:p w14:paraId="595F2C94" w14:textId="57F9331D" w:rsidR="00F05E86" w:rsidRPr="00F05E86" w:rsidRDefault="00F05E86" w:rsidP="00F05E86">
      <w:pPr>
        <w:pStyle w:val="ListBullet"/>
      </w:pPr>
      <w:r w:rsidRPr="00F05E86">
        <w:t xml:space="preserve">Available advanced driver assistance systems (ADAS) feature level 1 and 2 autonomy </w:t>
      </w:r>
      <w:r w:rsidR="00CE3960">
        <w:br/>
      </w:r>
      <w:r w:rsidRPr="00F05E86">
        <w:t>and a high level of safety and security content, including:</w:t>
      </w:r>
    </w:p>
    <w:p w14:paraId="333E00D5" w14:textId="77777777" w:rsidR="00F05E86" w:rsidRPr="00CE3960" w:rsidRDefault="00F05E86" w:rsidP="00CE3960">
      <w:pPr>
        <w:pStyle w:val="ListBullet2"/>
      </w:pPr>
      <w:r w:rsidRPr="00CE3960">
        <w:t>Highway Assist System</w:t>
      </w:r>
    </w:p>
    <w:p w14:paraId="6CB2C7C3" w14:textId="77777777" w:rsidR="00F05E86" w:rsidRPr="00CE3960" w:rsidRDefault="00F05E86" w:rsidP="00CE3960">
      <w:pPr>
        <w:pStyle w:val="ListBullet2"/>
      </w:pPr>
      <w:r w:rsidRPr="00CE3960">
        <w:t xml:space="preserve">Traffic Jam Assist </w:t>
      </w:r>
    </w:p>
    <w:p w14:paraId="21A6829F" w14:textId="77777777" w:rsidR="00F05E86" w:rsidRPr="00CE3960" w:rsidRDefault="00F05E86" w:rsidP="00CE3960">
      <w:pPr>
        <w:pStyle w:val="ListBullet2"/>
      </w:pPr>
      <w:r w:rsidRPr="00CE3960">
        <w:t>Traffic Sign Recognition</w:t>
      </w:r>
    </w:p>
    <w:p w14:paraId="0BEDCE21" w14:textId="77777777" w:rsidR="00F05E86" w:rsidRPr="00CE3960" w:rsidRDefault="00F05E86" w:rsidP="00CE3960">
      <w:pPr>
        <w:pStyle w:val="ListBullet2"/>
      </w:pPr>
      <w:r w:rsidRPr="00CE3960">
        <w:t>Lane Keep Assist</w:t>
      </w:r>
    </w:p>
    <w:p w14:paraId="3D097C97" w14:textId="77777777" w:rsidR="00F05E86" w:rsidRPr="00CE3960" w:rsidRDefault="00F05E86" w:rsidP="00CE3960">
      <w:pPr>
        <w:pStyle w:val="ListBullet2"/>
      </w:pPr>
      <w:r w:rsidRPr="00CE3960">
        <w:t>Active Blind-spot Assist</w:t>
      </w:r>
    </w:p>
    <w:p w14:paraId="2FFD73F7" w14:textId="77777777" w:rsidR="00F05E86" w:rsidRPr="00CE3960" w:rsidRDefault="00F05E86" w:rsidP="00CE3960">
      <w:pPr>
        <w:pStyle w:val="ListBullet2"/>
      </w:pPr>
      <w:r w:rsidRPr="00CE3960">
        <w:t>Driver Attention Alert</w:t>
      </w:r>
    </w:p>
    <w:p w14:paraId="29568CAB" w14:textId="77777777" w:rsidR="00F05E86" w:rsidRPr="00CE3960" w:rsidRDefault="00F05E86" w:rsidP="00CE3960">
      <w:pPr>
        <w:pStyle w:val="ListBullet2"/>
      </w:pPr>
      <w:r w:rsidRPr="00CE3960">
        <w:t>Intelligent Speed Assist</w:t>
      </w:r>
    </w:p>
    <w:p w14:paraId="785F4FF6" w14:textId="77777777" w:rsidR="00F05E86" w:rsidRPr="00CE3960" w:rsidRDefault="00F05E86" w:rsidP="00CE3960">
      <w:pPr>
        <w:pStyle w:val="ListBullet2"/>
      </w:pPr>
      <w:r w:rsidRPr="00CE3960">
        <w:t>Standard Full-speed Forward Collision Warning-Plus</w:t>
      </w:r>
    </w:p>
    <w:p w14:paraId="7B8B9A62" w14:textId="5377CDF7" w:rsidR="00F05E86" w:rsidRPr="00F05E86" w:rsidRDefault="00F05E86" w:rsidP="000430B0">
      <w:pPr>
        <w:pStyle w:val="ListBullet"/>
        <w:keepNext/>
        <w:keepLines/>
      </w:pPr>
      <w:r w:rsidRPr="00F05E86">
        <w:lastRenderedPageBreak/>
        <w:t>Standard 8.8-inch center touchscreen display with state-of-the-art connectivity and additional standard content, including:</w:t>
      </w:r>
    </w:p>
    <w:p w14:paraId="35AE91EC" w14:textId="77777777" w:rsidR="00F05E86" w:rsidRPr="00F05E86" w:rsidRDefault="00F05E86" w:rsidP="000430B0">
      <w:pPr>
        <w:pStyle w:val="ListBullet2"/>
        <w:keepNext/>
        <w:keepLines/>
      </w:pPr>
      <w:r w:rsidRPr="00F05E86">
        <w:t>Driver-configurable interactive widgets and horizontal scroll for additional personalization with improved layout, vehicle performance pages and expanded navigation view</w:t>
      </w:r>
    </w:p>
    <w:p w14:paraId="0520C901" w14:textId="77777777" w:rsidR="00F05E86" w:rsidRPr="00F05E86" w:rsidRDefault="00F05E86" w:rsidP="000430B0">
      <w:pPr>
        <w:pStyle w:val="ListBullet2"/>
        <w:keepNext/>
        <w:keepLines/>
      </w:pPr>
      <w:r w:rsidRPr="00F05E86">
        <w:t>Standard 7-inch thin-film transistor (TFT) driver instrument cluster screen displays vehicle information, including ADAS functionality and vehicle information pages</w:t>
      </w:r>
    </w:p>
    <w:p w14:paraId="55CBDCAA" w14:textId="77777777" w:rsidR="00F05E86" w:rsidRPr="00F05E86" w:rsidRDefault="00F05E86" w:rsidP="000430B0">
      <w:pPr>
        <w:pStyle w:val="ListBullet2"/>
        <w:keepNext/>
        <w:keepLines/>
      </w:pPr>
      <w:r w:rsidRPr="00F05E86">
        <w:t>Host of connectivity features, including Wi-Fi hotspot, mobile app with remote operations, SOS Call (private) and Roadside Assistance, Vehicle Finder, Stolen Vehicle Locator and Assistance and select Firmware Over the Air (FOTA) updates</w:t>
      </w:r>
    </w:p>
    <w:p w14:paraId="08DD5388" w14:textId="77777777" w:rsidR="00F05E86" w:rsidRPr="00F05E86" w:rsidRDefault="00F05E86" w:rsidP="00F05E86">
      <w:pPr>
        <w:pStyle w:val="ListBullet"/>
      </w:pPr>
      <w:r w:rsidRPr="00F05E86">
        <w:t>All Stelvio SUVs are well-equipped with standard leather seating, Apple CarPlay, Android Auto, SiriusXM Radio, keyless passive entry, remote start, bi-xenon headlamps with LED daytime running lamps and LED taillamps, Alfa DNA Drive Mode selector, backup camera with rear park sensors and Full-speed Forward Collision Warning-Plus</w:t>
      </w:r>
    </w:p>
    <w:p w14:paraId="2DDA3FDB" w14:textId="52AD288B" w:rsidR="00F05E86" w:rsidRPr="00F05E86" w:rsidRDefault="00F05E86" w:rsidP="00F05E86">
      <w:pPr>
        <w:pStyle w:val="ListBullet"/>
      </w:pPr>
      <w:r w:rsidRPr="00F05E86">
        <w:t xml:space="preserve">The sports car of its segment, the Stelvio features near perfect 50/50 weight distribution and class-leading power and performance with key race-inspired features, including a class-exclusive carbon-fiber driveshaft, flat-bottom Formula One-inspired steering wheel, Alfa DNA Drive Mode selector and an eight-speed automatic transmission with available steering </w:t>
      </w:r>
      <w:r w:rsidR="00CE3960">
        <w:br/>
      </w:r>
      <w:r w:rsidRPr="00F05E86">
        <w:t>column-mounted aluminum paddle shifters with gear shifts in less than 100 milliseconds</w:t>
      </w:r>
    </w:p>
    <w:p w14:paraId="28D077EC" w14:textId="77777777" w:rsidR="00F05E86" w:rsidRPr="00F05E86" w:rsidRDefault="00F05E86" w:rsidP="00F05E86">
      <w:pPr>
        <w:pStyle w:val="ListBullet"/>
      </w:pPr>
      <w:r w:rsidRPr="00F05E86">
        <w:t>Stelvio Sprint, Stelvio Ti, Stelvio Estrema, Stelvio Lusso and Stelvio Veloce feature an all-aluminum, 2.0-liter, direct-injection turbocharged engine delivering a class-leading, standard 280 horsepower and 306 lb.-ft. of torque, 0 to 60 mile per hour (mph) in 5.4 seconds and a top speed of 144 mph</w:t>
      </w:r>
    </w:p>
    <w:p w14:paraId="60955786" w14:textId="77777777" w:rsidR="00F05E86" w:rsidRPr="00F05E86" w:rsidRDefault="00F05E86" w:rsidP="00F05E86">
      <w:pPr>
        <w:pStyle w:val="ListBullet"/>
      </w:pPr>
      <w:r w:rsidRPr="00F05E86">
        <w:t>Stelvio Quadrifoglio highlights Alfa Romeo’s performance expertise with best-in-class V-6 horsepower (505 hp) and torque (443 lb.-ft.) from its Ferrari-derived twin-turbocharged V-6 engine, powering it from 0-60 mph in 3.6 seconds and a top speed of 176 mph</w:t>
      </w:r>
    </w:p>
    <w:p w14:paraId="5C4B91C2" w14:textId="77777777" w:rsidR="00F05E86" w:rsidRPr="00F05E86" w:rsidRDefault="00F05E86" w:rsidP="00F05E86">
      <w:pPr>
        <w:pStyle w:val="ListBullet"/>
      </w:pPr>
      <w:r w:rsidRPr="00F05E86">
        <w:t>State-of-the-art technologies, including a torque vectoring rear differential, Alfa DNA Pro Drive Mode selector with Race Mode, the most direct steering available and all-aluminum column-mounted paddle shifters, maximize the driving experience in the Stelvio Quadrifoglio</w:t>
      </w:r>
    </w:p>
    <w:p w14:paraId="5A23B6C3" w14:textId="070F2F5E" w:rsidR="00F05E86" w:rsidRPr="00F05E86" w:rsidRDefault="00F05E86" w:rsidP="00F05E86">
      <w:pPr>
        <w:pStyle w:val="ListBullet"/>
      </w:pPr>
      <w:r w:rsidRPr="00F05E86">
        <w:t xml:space="preserve">Paired with Alfa Romeo’s most powerful production engine ever, the innovative Q4 all-wheel-drive (AWD) system in the Stelvio Quadrifoglio takes premium midsize SUV performance to </w:t>
      </w:r>
      <w:r w:rsidR="00CE3960">
        <w:br/>
      </w:r>
      <w:r w:rsidRPr="00F05E86">
        <w:t>new heights</w:t>
      </w:r>
    </w:p>
    <w:p w14:paraId="27273746" w14:textId="77777777" w:rsidR="00F05E86" w:rsidRPr="00F05E86" w:rsidRDefault="00F05E86" w:rsidP="00F05E86">
      <w:pPr>
        <w:pStyle w:val="ListBullet"/>
      </w:pPr>
      <w:r w:rsidRPr="00F05E86">
        <w:t>The performance-inspired Stelvio Quadrifoglio also benefits from unique design features, including standard anodized brake calipers with red Alfa Romeo script and signature 20-inch bright five-hole forged aluminum wheels</w:t>
      </w:r>
    </w:p>
    <w:p w14:paraId="26804981" w14:textId="77777777" w:rsidR="00F05E86" w:rsidRPr="00F05E86" w:rsidRDefault="00F05E86" w:rsidP="00F05E86">
      <w:pPr>
        <w:pStyle w:val="ListBullet"/>
      </w:pPr>
      <w:r w:rsidRPr="00F05E86">
        <w:lastRenderedPageBreak/>
        <w:t>Upscale interior with premium content:</w:t>
      </w:r>
    </w:p>
    <w:p w14:paraId="2290A1DF" w14:textId="77777777" w:rsidR="00F05E86" w:rsidRPr="00811205" w:rsidRDefault="00F05E86" w:rsidP="00F05E86">
      <w:pPr>
        <w:pStyle w:val="ListBullet2"/>
      </w:pPr>
      <w:r w:rsidRPr="00811205">
        <w:t>Upscale center console features leather-wrapped gear shifter with bright accents, premium rotary knobs and dial materials, open front storage with large cup holders, abundant storage capacity and available wireless mobile phone charging pad</w:t>
      </w:r>
    </w:p>
    <w:p w14:paraId="219EB0D8" w14:textId="77777777" w:rsidR="00F05E86" w:rsidRPr="00811205" w:rsidRDefault="00F05E86" w:rsidP="00F05E86">
      <w:pPr>
        <w:pStyle w:val="ListBullet2"/>
      </w:pPr>
      <w:r w:rsidRPr="00811205">
        <w:t>Steering wheel designs for all Stelvio trims include high-end materials and bezel finishes adding distinctive style</w:t>
      </w:r>
    </w:p>
    <w:p w14:paraId="5FF31739" w14:textId="7317F6BA" w:rsidR="00F05E86" w:rsidRPr="00F05E86" w:rsidRDefault="00F05E86" w:rsidP="00F05E86">
      <w:pPr>
        <w:pStyle w:val="Heading3"/>
      </w:pPr>
      <w:r w:rsidRPr="00F05E86">
        <w:t>Available Packages</w:t>
      </w:r>
    </w:p>
    <w:p w14:paraId="0BCECDDC" w14:textId="4EE1C96B" w:rsidR="00F05E86" w:rsidRPr="00F05E86" w:rsidRDefault="00F05E86" w:rsidP="00F05E86">
      <w:pPr>
        <w:pStyle w:val="ListBullet"/>
      </w:pPr>
      <w:r w:rsidRPr="00F05E86">
        <w:t>Premium Interior and Sound Package: Ti and Veloce</w:t>
      </w:r>
    </w:p>
    <w:p w14:paraId="17BC36D5" w14:textId="77777777" w:rsidR="00F05E86" w:rsidRPr="00811205" w:rsidRDefault="00F05E86" w:rsidP="00F05E86">
      <w:pPr>
        <w:pStyle w:val="ListBullet2"/>
      </w:pPr>
      <w:r w:rsidRPr="00811205">
        <w:t>14-speaker Harman Kardon premium audio with subwoofer</w:t>
      </w:r>
    </w:p>
    <w:p w14:paraId="2A904EEA" w14:textId="77777777" w:rsidR="00F05E86" w:rsidRPr="00811205" w:rsidRDefault="00F05E86" w:rsidP="00F05E86">
      <w:pPr>
        <w:pStyle w:val="ListBullet2"/>
      </w:pPr>
      <w:r w:rsidRPr="00811205">
        <w:t>Leather dashboard and upper door panels</w:t>
      </w:r>
    </w:p>
    <w:p w14:paraId="7D30300F" w14:textId="77777777" w:rsidR="00F05E86" w:rsidRPr="00F05E86" w:rsidRDefault="00F05E86" w:rsidP="00F05E86">
      <w:pPr>
        <w:pStyle w:val="ListBullet"/>
      </w:pPr>
      <w:r w:rsidRPr="00F05E86">
        <w:t>Active Assist Plus Package: Ti and Veloce</w:t>
      </w:r>
    </w:p>
    <w:p w14:paraId="3CB0B379" w14:textId="3C7E286E" w:rsidR="00F05E86" w:rsidRPr="00F05E86" w:rsidRDefault="00F05E86" w:rsidP="00F05E86">
      <w:pPr>
        <w:pStyle w:val="ListBullet2"/>
      </w:pPr>
      <w:r w:rsidRPr="00F05E86">
        <w:t>Vehicle alarm, Driver Attention Alert, Intelligent Speed Assist, Highway Assist System, Lane Keep Assist, Traffic Sign Recognition, Traffic Jam Assist, Active Blind-spot Assist</w:t>
      </w:r>
    </w:p>
    <w:p w14:paraId="61E204E4" w14:textId="77777777" w:rsidR="00F05E86" w:rsidRPr="00F05E86" w:rsidRDefault="00F05E86" w:rsidP="00F05E86">
      <w:pPr>
        <w:pStyle w:val="ListBullet"/>
      </w:pPr>
      <w:r w:rsidRPr="00F05E86">
        <w:t>Red leather sport seats: Sprint and Veloce</w:t>
      </w:r>
    </w:p>
    <w:p w14:paraId="36E29A29" w14:textId="77777777" w:rsidR="00F05E86" w:rsidRPr="00F05E86" w:rsidRDefault="00F05E86" w:rsidP="00F05E86">
      <w:pPr>
        <w:pStyle w:val="ListBullet"/>
      </w:pPr>
      <w:r w:rsidRPr="00F05E86">
        <w:t>Chocolate Brown leather seats: Ti</w:t>
      </w:r>
    </w:p>
    <w:p w14:paraId="2EC08A54" w14:textId="77777777" w:rsidR="00F05E86" w:rsidRDefault="00F05E86" w:rsidP="00F05E86">
      <w:pPr>
        <w:pStyle w:val="Heading3"/>
      </w:pPr>
      <w:r w:rsidRPr="00811205">
        <w:t>Model Lineup</w:t>
      </w:r>
    </w:p>
    <w:p w14:paraId="2E40EFFC" w14:textId="2A4EDEA8" w:rsidR="00F05E86" w:rsidRPr="00811205" w:rsidRDefault="00F05E86" w:rsidP="00F05E86">
      <w:pPr>
        <w:pStyle w:val="BodyCopy"/>
      </w:pPr>
      <w:r w:rsidRPr="00811205">
        <w:t>For 2023, the Alfa Romeo Stelvio lineup consists of six trims:</w:t>
      </w:r>
    </w:p>
    <w:p w14:paraId="0C436F44" w14:textId="77777777" w:rsidR="00F05E86" w:rsidRPr="00811205" w:rsidRDefault="00F05E86" w:rsidP="00F05E86">
      <w:pPr>
        <w:pStyle w:val="ListBullet"/>
      </w:pPr>
      <w:r w:rsidRPr="00811205">
        <w:t>Stelvio Sprint</w:t>
      </w:r>
    </w:p>
    <w:p w14:paraId="12103994" w14:textId="77777777" w:rsidR="00F05E86" w:rsidRPr="00811205" w:rsidRDefault="00F05E86" w:rsidP="00F05E86">
      <w:pPr>
        <w:pStyle w:val="ListBullet"/>
      </w:pPr>
      <w:r w:rsidRPr="00811205">
        <w:t>Stelvio Ti</w:t>
      </w:r>
    </w:p>
    <w:p w14:paraId="137DAD3F" w14:textId="77777777" w:rsidR="00F05E86" w:rsidRPr="00811205" w:rsidRDefault="00F05E86" w:rsidP="00F05E86">
      <w:pPr>
        <w:pStyle w:val="ListBullet"/>
      </w:pPr>
      <w:r w:rsidRPr="00811205">
        <w:t>Stelvio Lusso</w:t>
      </w:r>
    </w:p>
    <w:p w14:paraId="576C127E" w14:textId="77777777" w:rsidR="00F05E86" w:rsidRPr="00811205" w:rsidRDefault="00F05E86" w:rsidP="00F05E86">
      <w:pPr>
        <w:pStyle w:val="ListBullet"/>
      </w:pPr>
      <w:r w:rsidRPr="00811205">
        <w:t>Stelvio Veloce</w:t>
      </w:r>
    </w:p>
    <w:p w14:paraId="680E45FC" w14:textId="77777777" w:rsidR="00F05E86" w:rsidRPr="00811205" w:rsidRDefault="00F05E86" w:rsidP="00F05E86">
      <w:pPr>
        <w:pStyle w:val="ListBullet"/>
      </w:pPr>
      <w:r w:rsidRPr="00811205">
        <w:t>Stelvio Estrema</w:t>
      </w:r>
    </w:p>
    <w:p w14:paraId="069FC910" w14:textId="77777777" w:rsidR="00F05E86" w:rsidRPr="00811205" w:rsidRDefault="00F05E86" w:rsidP="00F05E86">
      <w:pPr>
        <w:pStyle w:val="ListBullet"/>
      </w:pPr>
      <w:r w:rsidRPr="00811205">
        <w:t>Stelvio Quadrifoglio</w:t>
      </w:r>
    </w:p>
    <w:p w14:paraId="3AF12F99" w14:textId="465B1DA7" w:rsidR="00F05E86" w:rsidRPr="00F05E86" w:rsidRDefault="00F05E86" w:rsidP="00CE3960">
      <w:pPr>
        <w:pStyle w:val="Heading3"/>
        <w:keepNext/>
        <w:spacing w:line="240" w:lineRule="auto"/>
      </w:pPr>
      <w:r w:rsidRPr="00F05E86">
        <w:lastRenderedPageBreak/>
        <w:t>Available exterior colors</w:t>
      </w:r>
    </w:p>
    <w:p w14:paraId="51BBD0AE" w14:textId="77777777" w:rsidR="00F05E86" w:rsidRPr="00F05E86" w:rsidRDefault="00F05E86" w:rsidP="00CE3960">
      <w:pPr>
        <w:pStyle w:val="ListBullet"/>
        <w:keepNext/>
        <w:spacing w:line="240" w:lineRule="auto"/>
      </w:pPr>
      <w:r w:rsidRPr="00F05E86">
        <w:t>Alfa White</w:t>
      </w:r>
    </w:p>
    <w:p w14:paraId="2D4183B8" w14:textId="77777777" w:rsidR="00F05E86" w:rsidRPr="00F05E86" w:rsidRDefault="00F05E86" w:rsidP="00CE3960">
      <w:pPr>
        <w:pStyle w:val="ListBullet"/>
        <w:keepNext/>
        <w:spacing w:line="240" w:lineRule="auto"/>
      </w:pPr>
      <w:r w:rsidRPr="00F05E86">
        <w:t>Alfa Rosso</w:t>
      </w:r>
    </w:p>
    <w:p w14:paraId="456701E2" w14:textId="77777777" w:rsidR="00F05E86" w:rsidRPr="00F05E86" w:rsidRDefault="00F05E86" w:rsidP="00CE3960">
      <w:pPr>
        <w:pStyle w:val="ListBullet"/>
        <w:keepNext/>
        <w:spacing w:line="240" w:lineRule="auto"/>
      </w:pPr>
      <w:r w:rsidRPr="00F05E86">
        <w:t>Anodized Blue Metallic</w:t>
      </w:r>
    </w:p>
    <w:p w14:paraId="1BC0255A" w14:textId="77777777" w:rsidR="00F05E86" w:rsidRPr="00F05E86" w:rsidRDefault="00F05E86" w:rsidP="00F05E86">
      <w:pPr>
        <w:pStyle w:val="ListBullet"/>
      </w:pPr>
      <w:r w:rsidRPr="00F05E86">
        <w:t>Misano Blue Metallic</w:t>
      </w:r>
    </w:p>
    <w:p w14:paraId="3565B6E7" w14:textId="77777777" w:rsidR="00F05E86" w:rsidRPr="00F05E86" w:rsidRDefault="00F05E86" w:rsidP="00F05E86">
      <w:pPr>
        <w:pStyle w:val="ListBullet"/>
      </w:pPr>
      <w:r w:rsidRPr="00F05E86">
        <w:t>Moonlight Grey Metallic</w:t>
      </w:r>
    </w:p>
    <w:p w14:paraId="1A268128" w14:textId="77777777" w:rsidR="00F05E86" w:rsidRPr="00F05E86" w:rsidRDefault="00F05E86" w:rsidP="00F05E86">
      <w:pPr>
        <w:pStyle w:val="ListBullet"/>
      </w:pPr>
      <w:r w:rsidRPr="00F05E86">
        <w:t>Ocra GT Tri-Coat</w:t>
      </w:r>
    </w:p>
    <w:p w14:paraId="523588B6" w14:textId="77777777" w:rsidR="00F05E86" w:rsidRPr="00F05E86" w:rsidRDefault="00F05E86" w:rsidP="00F05E86">
      <w:pPr>
        <w:pStyle w:val="ListBullet"/>
      </w:pPr>
      <w:r w:rsidRPr="00F05E86">
        <w:t>Rosso Etna Metallic</w:t>
      </w:r>
    </w:p>
    <w:p w14:paraId="6ACA9C42" w14:textId="77777777" w:rsidR="00F05E86" w:rsidRPr="00F05E86" w:rsidRDefault="00F05E86" w:rsidP="00F05E86">
      <w:pPr>
        <w:pStyle w:val="ListBullet"/>
      </w:pPr>
      <w:r w:rsidRPr="00F05E86">
        <w:t>Verde Montreal Tri-Coat</w:t>
      </w:r>
    </w:p>
    <w:p w14:paraId="79D990A0" w14:textId="77777777" w:rsidR="00F05E86" w:rsidRPr="00F05E86" w:rsidRDefault="00F05E86" w:rsidP="00F05E86">
      <w:pPr>
        <w:pStyle w:val="ListBullet"/>
      </w:pPr>
      <w:r w:rsidRPr="00F05E86">
        <w:t>Vesuvio Gray Metallic</w:t>
      </w:r>
    </w:p>
    <w:p w14:paraId="2A8E45AF" w14:textId="77777777" w:rsidR="00F05E86" w:rsidRPr="00F05E86" w:rsidRDefault="00F05E86" w:rsidP="00F05E86">
      <w:pPr>
        <w:pStyle w:val="ListBullet"/>
      </w:pPr>
      <w:r w:rsidRPr="00F05E86">
        <w:t>Vulcano Black Metallic</w:t>
      </w:r>
    </w:p>
    <w:p w14:paraId="2F141248" w14:textId="14468332" w:rsidR="00F05E86" w:rsidRPr="00811205" w:rsidRDefault="00F05E86" w:rsidP="00F05E86">
      <w:pPr>
        <w:pStyle w:val="Heading3"/>
      </w:pPr>
      <w:r w:rsidRPr="00811205">
        <w:t>Available interior colors</w:t>
      </w:r>
    </w:p>
    <w:p w14:paraId="300E277A" w14:textId="77777777" w:rsidR="00F05E86" w:rsidRPr="00811205" w:rsidRDefault="00F05E86" w:rsidP="00F05E86">
      <w:pPr>
        <w:pStyle w:val="ListBullet"/>
      </w:pPr>
      <w:r w:rsidRPr="00811205">
        <w:t>Black leather interior</w:t>
      </w:r>
    </w:p>
    <w:p w14:paraId="2A0D4C90" w14:textId="77777777" w:rsidR="00F05E86" w:rsidRPr="00811205" w:rsidRDefault="00F05E86" w:rsidP="00F05E86">
      <w:pPr>
        <w:pStyle w:val="ListBullet"/>
      </w:pPr>
      <w:r w:rsidRPr="00811205">
        <w:t>Chocolate Brown leather interior</w:t>
      </w:r>
    </w:p>
    <w:p w14:paraId="5B3EF09A" w14:textId="77777777" w:rsidR="00F05E86" w:rsidRPr="00811205" w:rsidRDefault="00F05E86" w:rsidP="00F05E86">
      <w:pPr>
        <w:pStyle w:val="ListBullet"/>
      </w:pPr>
      <w:r w:rsidRPr="00811205">
        <w:t>Red leather interior with sport seats</w:t>
      </w:r>
    </w:p>
    <w:p w14:paraId="18A117F1" w14:textId="77777777" w:rsidR="00F05E86" w:rsidRPr="00811205" w:rsidRDefault="00F05E86" w:rsidP="00F05E86">
      <w:pPr>
        <w:pStyle w:val="ListBullet"/>
      </w:pPr>
      <w:bookmarkStart w:id="0" w:name="_Hlk103944005"/>
      <w:r w:rsidRPr="00811205">
        <w:t>Crema Cannelloni interior with duo-tone crema/black interior theme (exclusive to Lusso)</w:t>
      </w:r>
    </w:p>
    <w:bookmarkEnd w:id="0"/>
    <w:p w14:paraId="772043C7" w14:textId="77777777" w:rsidR="00F05E86" w:rsidRPr="00811205" w:rsidRDefault="00F05E86" w:rsidP="00F05E86">
      <w:pPr>
        <w:pStyle w:val="ListBullet"/>
      </w:pPr>
      <w:r w:rsidRPr="00811205">
        <w:t>Black leather interior with sport seats</w:t>
      </w:r>
    </w:p>
    <w:p w14:paraId="2BD51138" w14:textId="77777777" w:rsidR="00F05E86" w:rsidRPr="00811205" w:rsidRDefault="00F05E86" w:rsidP="00F05E86">
      <w:pPr>
        <w:pStyle w:val="ListBullet"/>
      </w:pPr>
      <w:bookmarkStart w:id="1" w:name="_Hlk103944028"/>
      <w:r w:rsidRPr="00811205">
        <w:t>Black leather interior with sport seats and red dash/door stitching (exclusive to Estrema)</w:t>
      </w:r>
    </w:p>
    <w:bookmarkEnd w:id="1"/>
    <w:p w14:paraId="280268C9" w14:textId="77777777" w:rsidR="00F05E86" w:rsidRPr="00811205" w:rsidRDefault="00F05E86" w:rsidP="00F05E86">
      <w:pPr>
        <w:pStyle w:val="ListBullet"/>
      </w:pPr>
      <w:r w:rsidRPr="00811205">
        <w:t>Black leather interior with Sparco racing seats (exclusive to Quadrifoglio)</w:t>
      </w:r>
    </w:p>
    <w:p w14:paraId="763A3971" w14:textId="77777777" w:rsidR="00F05E86" w:rsidRPr="00F05E86" w:rsidRDefault="00F05E86" w:rsidP="00F05E86">
      <w:pPr>
        <w:pStyle w:val="Heading3"/>
      </w:pPr>
      <w:r w:rsidRPr="00F05E86">
        <w:t>More Information</w:t>
      </w:r>
    </w:p>
    <w:p w14:paraId="2BDFD6C0" w14:textId="7E35343A" w:rsidR="00DA09EC" w:rsidRPr="00DA09EC" w:rsidRDefault="00F05E86" w:rsidP="00F05E86">
      <w:pPr>
        <w:pStyle w:val="BodyCopy"/>
      </w:pPr>
      <w:r w:rsidRPr="00811205">
        <w:t xml:space="preserve">Please visit the </w:t>
      </w:r>
      <w:hyperlink r:id="rId8" w:tgtFrame="_blank" w:history="1">
        <w:r w:rsidRPr="00811205">
          <w:rPr>
            <w:rStyle w:val="Hyperlink"/>
          </w:rPr>
          <w:t>Stelvio newsroom</w:t>
        </w:r>
      </w:hyperlink>
      <w:r w:rsidRPr="00811205">
        <w:t xml:space="preserve"> for the latest product information, photography, videography, </w:t>
      </w:r>
      <w:r>
        <w:br/>
      </w:r>
      <w:r w:rsidRPr="00811205">
        <w:t>plus access to specification and feature availability documents.</w:t>
      </w:r>
    </w:p>
    <w:p w14:paraId="3AD14672" w14:textId="77777777" w:rsidR="0045101F" w:rsidRPr="00F05E86" w:rsidRDefault="0031362B" w:rsidP="00F05E86">
      <w:pPr>
        <w:pStyle w:val="EndofDocument"/>
      </w:pPr>
      <w:r w:rsidRPr="00F05E86">
        <w:t>###</w:t>
      </w:r>
    </w:p>
    <w:sectPr w:rsidR="0045101F" w:rsidRPr="00F05E86" w:rsidSect="00984547">
      <w:headerReference w:type="even" r:id="rId9"/>
      <w:headerReference w:type="default" r:id="rId10"/>
      <w:footerReference w:type="even" r:id="rId11"/>
      <w:footerReference w:type="default" r:id="rId12"/>
      <w:headerReference w:type="first" r:id="rId13"/>
      <w:footerReference w:type="first" r:id="rId14"/>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8F4FC" w14:textId="77777777" w:rsidR="004B3F37" w:rsidRDefault="004B3F37" w:rsidP="00B728F6">
      <w:r>
        <w:separator/>
      </w:r>
    </w:p>
    <w:p w14:paraId="7BBB6CFE" w14:textId="77777777" w:rsidR="004B3F37" w:rsidRDefault="004B3F37"/>
  </w:endnote>
  <w:endnote w:type="continuationSeparator" w:id="0">
    <w:p w14:paraId="271596EB" w14:textId="77777777" w:rsidR="004B3F37" w:rsidRDefault="004B3F37" w:rsidP="00B728F6">
      <w:r>
        <w:continuationSeparator/>
      </w:r>
    </w:p>
    <w:p w14:paraId="024B7A4F" w14:textId="77777777" w:rsidR="004B3F37" w:rsidRDefault="004B3F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1F7CEE5-6427-5B41-B327-AD82205286E8}"/>
  </w:font>
  <w:font w:name="Times New Roman">
    <w:panose1 w:val="020B0604020202020204"/>
    <w:charset w:val="00"/>
    <w:family w:val="roman"/>
    <w:pitch w:val="variable"/>
    <w:sig w:usb0="E0002EFF" w:usb1="C000785B" w:usb2="00000009" w:usb3="00000000" w:csb0="000001FF" w:csb1="00000000"/>
    <w:embedRegular r:id="rId2" w:fontKey="{6C9CEF4B-1B72-1349-AB76-5FEB84A1CFAE}"/>
    <w:embedBold r:id="rId3" w:fontKey="{5C8FC36E-9645-D246-848E-E40B588CA8F0}"/>
  </w:font>
  <w:font w:name="Courier New">
    <w:panose1 w:val="02070309020205020404"/>
    <w:charset w:val="00"/>
    <w:family w:val="modern"/>
    <w:pitch w:val="fixed"/>
    <w:sig w:usb0="E0002EFF" w:usb1="C0007843" w:usb2="00000009" w:usb3="00000000" w:csb0="000001FF" w:csb1="00000000"/>
    <w:embedRegular r:id="rId4" w:fontKey="{B7C9C92F-985C-1942-9467-0DEEABE76939}"/>
  </w:font>
  <w:font w:name="Wingdings">
    <w:panose1 w:val="05000000000000000000"/>
    <w:charset w:val="4D"/>
    <w:family w:val="decorative"/>
    <w:pitch w:val="variable"/>
    <w:sig w:usb0="00000003" w:usb1="00000000" w:usb2="00000000" w:usb3="00000000" w:csb0="80000001" w:csb1="00000000"/>
    <w:embedRegular r:id="rId5" w:fontKey="{6C8F69F4-AB7E-6141-97A9-C9DE7174E8F2}"/>
  </w:font>
  <w:font w:name="Arial">
    <w:panose1 w:val="020B0604020202020204"/>
    <w:charset w:val="00"/>
    <w:family w:val="swiss"/>
    <w:pitch w:val="variable"/>
    <w:sig w:usb0="E0002AFF" w:usb1="C0007843" w:usb2="00000009" w:usb3="00000000" w:csb0="000001FF" w:csb1="00000000"/>
    <w:embedRegular r:id="rId6" w:fontKey="{B3569F46-33C8-7448-AB25-40D5EFC40AAC}"/>
    <w:embedBold r:id="rId7" w:fontKey="{725FB477-0306-3D4D-963D-786F0F9073EC}"/>
    <w:embedItalic r:id="rId8" w:fontKey="{75424085-36E9-BB4D-B941-D8895DD13B3A}"/>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C39FE42A-1714-F347-96DC-EC8C83020B61}"/>
    <w:embedBold r:id="rId11" w:fontKey="{9C085960-810B-BD4A-8EE2-6061C9C09489}"/>
  </w:font>
  <w:font w:name="Times">
    <w:altName w:val="Times New Roman"/>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5" w:fontKey="{567CDDA0-3E96-8649-A23A-8B1A831FB4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62FDAB5B" w:rsidR="00D275B8" w:rsidRPr="00734E18" w:rsidRDefault="00E3003F" w:rsidP="00734E18">
    <w:pPr>
      <w:pStyle w:val="Footer"/>
    </w:pPr>
    <w:r w:rsidRPr="00734E18">
      <w:t>202</w:t>
    </w:r>
    <w:r w:rsidR="00D12C57">
      <w:t>3</w:t>
    </w:r>
    <w:r w:rsidRPr="00734E18">
      <w:t xml:space="preserve"> </w:t>
    </w:r>
    <w:r w:rsidR="00784A0A">
      <w:t>ALFA ROMEO</w:t>
    </w:r>
    <w:r w:rsidRPr="00734E18">
      <w:t xml:space="preserve">  |  </w:t>
    </w:r>
    <w:r w:rsidR="00144D52">
      <w:t>STELVIO</w:t>
    </w:r>
    <w:r w:rsidRPr="00734E18">
      <w:t xml:space="preserve">  |  </w:t>
    </w:r>
    <w:r w:rsidR="00657E46" w:rsidRPr="00734E18">
      <w:t>FACT SHEET</w:t>
    </w:r>
    <w:r w:rsidRPr="00734E18">
      <w:tab/>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B534B" w14:textId="77777777" w:rsidR="00E00C2A" w:rsidRDefault="00E00C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D906F" w14:textId="77777777" w:rsidR="004B3F37" w:rsidRDefault="004B3F37" w:rsidP="00B728F6">
      <w:r>
        <w:separator/>
      </w:r>
    </w:p>
    <w:p w14:paraId="1C1ADF7F" w14:textId="77777777" w:rsidR="004B3F37" w:rsidRDefault="004B3F37"/>
  </w:footnote>
  <w:footnote w:type="continuationSeparator" w:id="0">
    <w:p w14:paraId="77E97382" w14:textId="77777777" w:rsidR="004B3F37" w:rsidRDefault="004B3F37" w:rsidP="00B728F6">
      <w:r>
        <w:continuationSeparator/>
      </w:r>
    </w:p>
    <w:p w14:paraId="520146A0" w14:textId="77777777" w:rsidR="004B3F37" w:rsidRDefault="004B3F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E8FD0" w14:textId="77777777" w:rsidR="00E00C2A" w:rsidRDefault="00E00C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3E1DFEA1" w:rsidR="00D275B8" w:rsidRDefault="00D275B8" w:rsidP="007C26A4">
    <w:pPr>
      <w:pStyle w:val="Header"/>
      <w:tabs>
        <w:tab w:val="clear" w:pos="4320"/>
        <w:tab w:val="clear"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9D578" w14:textId="77777777" w:rsidR="00E00C2A" w:rsidRDefault="00E00C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3085780">
    <w:abstractNumId w:val="10"/>
  </w:num>
  <w:num w:numId="2" w16cid:durableId="1823109691">
    <w:abstractNumId w:val="12"/>
  </w:num>
  <w:num w:numId="3" w16cid:durableId="707879981">
    <w:abstractNumId w:val="14"/>
  </w:num>
  <w:num w:numId="4" w16cid:durableId="1206679116">
    <w:abstractNumId w:val="11"/>
  </w:num>
  <w:num w:numId="5" w16cid:durableId="742338977">
    <w:abstractNumId w:val="29"/>
  </w:num>
  <w:num w:numId="6" w16cid:durableId="918057800">
    <w:abstractNumId w:val="26"/>
  </w:num>
  <w:num w:numId="7" w16cid:durableId="1239633837">
    <w:abstractNumId w:val="27"/>
  </w:num>
  <w:num w:numId="8" w16cid:durableId="398791828">
    <w:abstractNumId w:val="17"/>
  </w:num>
  <w:num w:numId="9" w16cid:durableId="95637478">
    <w:abstractNumId w:val="21"/>
  </w:num>
  <w:num w:numId="10" w16cid:durableId="635527651">
    <w:abstractNumId w:val="25"/>
  </w:num>
  <w:num w:numId="11" w16cid:durableId="1917545481">
    <w:abstractNumId w:val="13"/>
  </w:num>
  <w:num w:numId="12" w16cid:durableId="625890237">
    <w:abstractNumId w:val="16"/>
  </w:num>
  <w:num w:numId="13" w16cid:durableId="685252296">
    <w:abstractNumId w:val="0"/>
  </w:num>
  <w:num w:numId="14" w16cid:durableId="625046734">
    <w:abstractNumId w:val="1"/>
  </w:num>
  <w:num w:numId="15" w16cid:durableId="876626234">
    <w:abstractNumId w:val="2"/>
  </w:num>
  <w:num w:numId="16" w16cid:durableId="1505365007">
    <w:abstractNumId w:val="3"/>
  </w:num>
  <w:num w:numId="17" w16cid:durableId="1552766458">
    <w:abstractNumId w:val="8"/>
  </w:num>
  <w:num w:numId="18" w16cid:durableId="1187602583">
    <w:abstractNumId w:val="4"/>
  </w:num>
  <w:num w:numId="19" w16cid:durableId="455684695">
    <w:abstractNumId w:val="5"/>
  </w:num>
  <w:num w:numId="20" w16cid:durableId="419370224">
    <w:abstractNumId w:val="6"/>
  </w:num>
  <w:num w:numId="21" w16cid:durableId="207375503">
    <w:abstractNumId w:val="7"/>
  </w:num>
  <w:num w:numId="22" w16cid:durableId="251012225">
    <w:abstractNumId w:val="9"/>
  </w:num>
  <w:num w:numId="23" w16cid:durableId="1281492411">
    <w:abstractNumId w:val="19"/>
  </w:num>
  <w:num w:numId="24" w16cid:durableId="1762213018">
    <w:abstractNumId w:val="28"/>
  </w:num>
  <w:num w:numId="25" w16cid:durableId="893276010">
    <w:abstractNumId w:val="23"/>
  </w:num>
  <w:num w:numId="26" w16cid:durableId="881747658">
    <w:abstractNumId w:val="15"/>
  </w:num>
  <w:num w:numId="27" w16cid:durableId="86197239">
    <w:abstractNumId w:val="24"/>
  </w:num>
  <w:num w:numId="28" w16cid:durableId="599686066">
    <w:abstractNumId w:val="18"/>
  </w:num>
  <w:num w:numId="29" w16cid:durableId="230774862">
    <w:abstractNumId w:val="20"/>
  </w:num>
  <w:num w:numId="30" w16cid:durableId="134292949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embedSystemFonts/>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430B0"/>
    <w:rsid w:val="00050F47"/>
    <w:rsid w:val="00054492"/>
    <w:rsid w:val="00055DF5"/>
    <w:rsid w:val="000628F3"/>
    <w:rsid w:val="00065DCA"/>
    <w:rsid w:val="000909EE"/>
    <w:rsid w:val="00090D20"/>
    <w:rsid w:val="0009187A"/>
    <w:rsid w:val="00097E56"/>
    <w:rsid w:val="000B1176"/>
    <w:rsid w:val="000B20EE"/>
    <w:rsid w:val="000B2C9B"/>
    <w:rsid w:val="000B3D77"/>
    <w:rsid w:val="000C4431"/>
    <w:rsid w:val="000C6F11"/>
    <w:rsid w:val="000D225A"/>
    <w:rsid w:val="000D7EBA"/>
    <w:rsid w:val="000E3CCF"/>
    <w:rsid w:val="000F0DAB"/>
    <w:rsid w:val="000F3447"/>
    <w:rsid w:val="000F5401"/>
    <w:rsid w:val="000F771A"/>
    <w:rsid w:val="00107654"/>
    <w:rsid w:val="001123AA"/>
    <w:rsid w:val="0011399C"/>
    <w:rsid w:val="00123045"/>
    <w:rsid w:val="00144D52"/>
    <w:rsid w:val="00147D6E"/>
    <w:rsid w:val="0016137C"/>
    <w:rsid w:val="00172FDA"/>
    <w:rsid w:val="001907F0"/>
    <w:rsid w:val="00191733"/>
    <w:rsid w:val="001A35B9"/>
    <w:rsid w:val="001A52C2"/>
    <w:rsid w:val="001B1774"/>
    <w:rsid w:val="001E1EF1"/>
    <w:rsid w:val="001E31AA"/>
    <w:rsid w:val="001F6B13"/>
    <w:rsid w:val="00210F38"/>
    <w:rsid w:val="00210FE4"/>
    <w:rsid w:val="002117B6"/>
    <w:rsid w:val="00216628"/>
    <w:rsid w:val="00220749"/>
    <w:rsid w:val="00237A0D"/>
    <w:rsid w:val="00256716"/>
    <w:rsid w:val="00277B0C"/>
    <w:rsid w:val="00287DED"/>
    <w:rsid w:val="002939D0"/>
    <w:rsid w:val="00296D02"/>
    <w:rsid w:val="002A0DF6"/>
    <w:rsid w:val="002A266B"/>
    <w:rsid w:val="002A60BB"/>
    <w:rsid w:val="002D1485"/>
    <w:rsid w:val="002E27FD"/>
    <w:rsid w:val="002E3DB8"/>
    <w:rsid w:val="002F40AD"/>
    <w:rsid w:val="002F5ACE"/>
    <w:rsid w:val="00300F99"/>
    <w:rsid w:val="00303F85"/>
    <w:rsid w:val="00311CF5"/>
    <w:rsid w:val="00313259"/>
    <w:rsid w:val="0031362B"/>
    <w:rsid w:val="00313F7E"/>
    <w:rsid w:val="003140A9"/>
    <w:rsid w:val="00334A61"/>
    <w:rsid w:val="00340788"/>
    <w:rsid w:val="00355846"/>
    <w:rsid w:val="00360A6F"/>
    <w:rsid w:val="003657F3"/>
    <w:rsid w:val="00383109"/>
    <w:rsid w:val="0038444A"/>
    <w:rsid w:val="003924AC"/>
    <w:rsid w:val="003932EA"/>
    <w:rsid w:val="003A0BE1"/>
    <w:rsid w:val="003B404F"/>
    <w:rsid w:val="003D4FFD"/>
    <w:rsid w:val="003D573D"/>
    <w:rsid w:val="003E3025"/>
    <w:rsid w:val="003F58E5"/>
    <w:rsid w:val="003F64A0"/>
    <w:rsid w:val="004124FD"/>
    <w:rsid w:val="00412983"/>
    <w:rsid w:val="0042061C"/>
    <w:rsid w:val="004228AE"/>
    <w:rsid w:val="00423E5B"/>
    <w:rsid w:val="0042797B"/>
    <w:rsid w:val="0045101F"/>
    <w:rsid w:val="00466AB7"/>
    <w:rsid w:val="00472A14"/>
    <w:rsid w:val="00483572"/>
    <w:rsid w:val="00490C41"/>
    <w:rsid w:val="00494641"/>
    <w:rsid w:val="00497206"/>
    <w:rsid w:val="004A2882"/>
    <w:rsid w:val="004B3F37"/>
    <w:rsid w:val="004B6318"/>
    <w:rsid w:val="004B7FBA"/>
    <w:rsid w:val="004C1E5E"/>
    <w:rsid w:val="004C3748"/>
    <w:rsid w:val="004C7758"/>
    <w:rsid w:val="004D03FD"/>
    <w:rsid w:val="004D3CB1"/>
    <w:rsid w:val="004E3495"/>
    <w:rsid w:val="004E3FA8"/>
    <w:rsid w:val="004E66A4"/>
    <w:rsid w:val="004F2D46"/>
    <w:rsid w:val="004F2F61"/>
    <w:rsid w:val="00532909"/>
    <w:rsid w:val="0053642E"/>
    <w:rsid w:val="00542DFE"/>
    <w:rsid w:val="00543955"/>
    <w:rsid w:val="005443CD"/>
    <w:rsid w:val="00547075"/>
    <w:rsid w:val="00551DEE"/>
    <w:rsid w:val="0055531D"/>
    <w:rsid w:val="00563B79"/>
    <w:rsid w:val="00570EDB"/>
    <w:rsid w:val="00580338"/>
    <w:rsid w:val="005A0F44"/>
    <w:rsid w:val="005A0F87"/>
    <w:rsid w:val="005B78D9"/>
    <w:rsid w:val="005C1B4E"/>
    <w:rsid w:val="005D12C3"/>
    <w:rsid w:val="005D491B"/>
    <w:rsid w:val="005E3150"/>
    <w:rsid w:val="006046E8"/>
    <w:rsid w:val="00640A30"/>
    <w:rsid w:val="00642254"/>
    <w:rsid w:val="0065118A"/>
    <w:rsid w:val="00657E46"/>
    <w:rsid w:val="00663C79"/>
    <w:rsid w:val="00666DF9"/>
    <w:rsid w:val="00667528"/>
    <w:rsid w:val="006736C6"/>
    <w:rsid w:val="0067661B"/>
    <w:rsid w:val="006A70F8"/>
    <w:rsid w:val="006B02CC"/>
    <w:rsid w:val="006B5679"/>
    <w:rsid w:val="006D708C"/>
    <w:rsid w:val="006E3E58"/>
    <w:rsid w:val="006E44AC"/>
    <w:rsid w:val="006E735C"/>
    <w:rsid w:val="006F3B3E"/>
    <w:rsid w:val="00706B6E"/>
    <w:rsid w:val="0071087B"/>
    <w:rsid w:val="00712251"/>
    <w:rsid w:val="007128B4"/>
    <w:rsid w:val="00712AD2"/>
    <w:rsid w:val="007277EB"/>
    <w:rsid w:val="00731FC5"/>
    <w:rsid w:val="00734D02"/>
    <w:rsid w:val="00734E18"/>
    <w:rsid w:val="007413EC"/>
    <w:rsid w:val="0075028B"/>
    <w:rsid w:val="0075702E"/>
    <w:rsid w:val="00757C7A"/>
    <w:rsid w:val="00767A41"/>
    <w:rsid w:val="00784A0A"/>
    <w:rsid w:val="00791684"/>
    <w:rsid w:val="007A352A"/>
    <w:rsid w:val="007A424E"/>
    <w:rsid w:val="007B043A"/>
    <w:rsid w:val="007C26A4"/>
    <w:rsid w:val="007D2EE2"/>
    <w:rsid w:val="007D5ADA"/>
    <w:rsid w:val="007D6912"/>
    <w:rsid w:val="007E0DFE"/>
    <w:rsid w:val="007E193F"/>
    <w:rsid w:val="007E23D5"/>
    <w:rsid w:val="007E35EC"/>
    <w:rsid w:val="00801CDD"/>
    <w:rsid w:val="00802624"/>
    <w:rsid w:val="00803253"/>
    <w:rsid w:val="008154AC"/>
    <w:rsid w:val="00833D23"/>
    <w:rsid w:val="00841486"/>
    <w:rsid w:val="00867081"/>
    <w:rsid w:val="00871556"/>
    <w:rsid w:val="00877698"/>
    <w:rsid w:val="008B2178"/>
    <w:rsid w:val="008D6AA3"/>
    <w:rsid w:val="008E2A09"/>
    <w:rsid w:val="008E3917"/>
    <w:rsid w:val="008F58E5"/>
    <w:rsid w:val="00901320"/>
    <w:rsid w:val="0090672B"/>
    <w:rsid w:val="00914972"/>
    <w:rsid w:val="00916F62"/>
    <w:rsid w:val="009172DD"/>
    <w:rsid w:val="00917D17"/>
    <w:rsid w:val="00920887"/>
    <w:rsid w:val="009214B9"/>
    <w:rsid w:val="0093500A"/>
    <w:rsid w:val="009352A5"/>
    <w:rsid w:val="009431CF"/>
    <w:rsid w:val="00950B15"/>
    <w:rsid w:val="009714DF"/>
    <w:rsid w:val="0097761C"/>
    <w:rsid w:val="00984547"/>
    <w:rsid w:val="00993FA7"/>
    <w:rsid w:val="0099493F"/>
    <w:rsid w:val="009A1FFD"/>
    <w:rsid w:val="009B6DA1"/>
    <w:rsid w:val="009C0B08"/>
    <w:rsid w:val="009C43A3"/>
    <w:rsid w:val="009E0621"/>
    <w:rsid w:val="009E07B3"/>
    <w:rsid w:val="00A10217"/>
    <w:rsid w:val="00A13DE6"/>
    <w:rsid w:val="00A21611"/>
    <w:rsid w:val="00A27B85"/>
    <w:rsid w:val="00A27C34"/>
    <w:rsid w:val="00A31F69"/>
    <w:rsid w:val="00A600EC"/>
    <w:rsid w:val="00A67354"/>
    <w:rsid w:val="00A70469"/>
    <w:rsid w:val="00A848C4"/>
    <w:rsid w:val="00A85C21"/>
    <w:rsid w:val="00A86694"/>
    <w:rsid w:val="00A966C8"/>
    <w:rsid w:val="00AA2089"/>
    <w:rsid w:val="00AB5DC4"/>
    <w:rsid w:val="00AC0EE1"/>
    <w:rsid w:val="00AC30B6"/>
    <w:rsid w:val="00AC31E1"/>
    <w:rsid w:val="00AD6A42"/>
    <w:rsid w:val="00AE5A22"/>
    <w:rsid w:val="00AF186B"/>
    <w:rsid w:val="00AF2CDE"/>
    <w:rsid w:val="00AF6006"/>
    <w:rsid w:val="00B04467"/>
    <w:rsid w:val="00B04C6E"/>
    <w:rsid w:val="00B160BB"/>
    <w:rsid w:val="00B161C2"/>
    <w:rsid w:val="00B27E9D"/>
    <w:rsid w:val="00B31D35"/>
    <w:rsid w:val="00B33800"/>
    <w:rsid w:val="00B372C9"/>
    <w:rsid w:val="00B50FA3"/>
    <w:rsid w:val="00B5374E"/>
    <w:rsid w:val="00B57D79"/>
    <w:rsid w:val="00B728F6"/>
    <w:rsid w:val="00B72FD8"/>
    <w:rsid w:val="00B737F4"/>
    <w:rsid w:val="00B75376"/>
    <w:rsid w:val="00B775D4"/>
    <w:rsid w:val="00B911BA"/>
    <w:rsid w:val="00B91E86"/>
    <w:rsid w:val="00B9222E"/>
    <w:rsid w:val="00BA4CB4"/>
    <w:rsid w:val="00BB1A14"/>
    <w:rsid w:val="00BC7B5B"/>
    <w:rsid w:val="00BD0CC4"/>
    <w:rsid w:val="00BD35CC"/>
    <w:rsid w:val="00BD5FEA"/>
    <w:rsid w:val="00BE64A5"/>
    <w:rsid w:val="00BE64C8"/>
    <w:rsid w:val="00BF1D56"/>
    <w:rsid w:val="00BF21D7"/>
    <w:rsid w:val="00C13890"/>
    <w:rsid w:val="00C16116"/>
    <w:rsid w:val="00C27063"/>
    <w:rsid w:val="00C46F0D"/>
    <w:rsid w:val="00C54B3C"/>
    <w:rsid w:val="00C65237"/>
    <w:rsid w:val="00C726A7"/>
    <w:rsid w:val="00C84178"/>
    <w:rsid w:val="00C95326"/>
    <w:rsid w:val="00CA0EC1"/>
    <w:rsid w:val="00CA256D"/>
    <w:rsid w:val="00CA305E"/>
    <w:rsid w:val="00CA737A"/>
    <w:rsid w:val="00CB1AFD"/>
    <w:rsid w:val="00CC37C8"/>
    <w:rsid w:val="00CC5546"/>
    <w:rsid w:val="00CC6869"/>
    <w:rsid w:val="00CD6FBA"/>
    <w:rsid w:val="00CE3960"/>
    <w:rsid w:val="00CE6983"/>
    <w:rsid w:val="00CF36A9"/>
    <w:rsid w:val="00D12C57"/>
    <w:rsid w:val="00D151E6"/>
    <w:rsid w:val="00D2074F"/>
    <w:rsid w:val="00D24992"/>
    <w:rsid w:val="00D2537D"/>
    <w:rsid w:val="00D2582D"/>
    <w:rsid w:val="00D26717"/>
    <w:rsid w:val="00D275B8"/>
    <w:rsid w:val="00D54918"/>
    <w:rsid w:val="00D6088C"/>
    <w:rsid w:val="00D76673"/>
    <w:rsid w:val="00D87832"/>
    <w:rsid w:val="00D92D77"/>
    <w:rsid w:val="00D95C8F"/>
    <w:rsid w:val="00DA09EC"/>
    <w:rsid w:val="00DC0C7F"/>
    <w:rsid w:val="00DC7524"/>
    <w:rsid w:val="00DD5693"/>
    <w:rsid w:val="00DD5CE0"/>
    <w:rsid w:val="00DF54B2"/>
    <w:rsid w:val="00E00C2A"/>
    <w:rsid w:val="00E056A3"/>
    <w:rsid w:val="00E11D81"/>
    <w:rsid w:val="00E12810"/>
    <w:rsid w:val="00E14688"/>
    <w:rsid w:val="00E3003F"/>
    <w:rsid w:val="00E426F0"/>
    <w:rsid w:val="00E71ECA"/>
    <w:rsid w:val="00E82EDB"/>
    <w:rsid w:val="00EA055C"/>
    <w:rsid w:val="00EA3C52"/>
    <w:rsid w:val="00EA4A0A"/>
    <w:rsid w:val="00EA780E"/>
    <w:rsid w:val="00EB0169"/>
    <w:rsid w:val="00EB6148"/>
    <w:rsid w:val="00EB6877"/>
    <w:rsid w:val="00ED78E9"/>
    <w:rsid w:val="00EE2246"/>
    <w:rsid w:val="00EE36B9"/>
    <w:rsid w:val="00EF207E"/>
    <w:rsid w:val="00F05E86"/>
    <w:rsid w:val="00F11853"/>
    <w:rsid w:val="00F1414A"/>
    <w:rsid w:val="00F25D13"/>
    <w:rsid w:val="00F26FDE"/>
    <w:rsid w:val="00F366DD"/>
    <w:rsid w:val="00F45F92"/>
    <w:rsid w:val="00F47F59"/>
    <w:rsid w:val="00F570A7"/>
    <w:rsid w:val="00F63D1B"/>
    <w:rsid w:val="00F7166A"/>
    <w:rsid w:val="00F74AD2"/>
    <w:rsid w:val="00F83CCB"/>
    <w:rsid w:val="00F92E6D"/>
    <w:rsid w:val="00FA2AC5"/>
    <w:rsid w:val="00FA4554"/>
    <w:rsid w:val="00FA7DFF"/>
    <w:rsid w:val="00FB690B"/>
    <w:rsid w:val="00FC4A19"/>
    <w:rsid w:val="00FD07EB"/>
    <w:rsid w:val="00FD145B"/>
    <w:rsid w:val="00FD5AD8"/>
    <w:rsid w:val="00FD7F77"/>
    <w:rsid w:val="00FE03CE"/>
    <w:rsid w:val="00FE3224"/>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C2A"/>
    <w:rPr>
      <w:rFonts w:ascii="Times" w:hAnsi="Times"/>
      <w:sz w:val="24"/>
      <w:lang w:eastAsia="en-US"/>
    </w:rPr>
  </w:style>
  <w:style w:type="paragraph" w:styleId="Heading1">
    <w:name w:val="heading 1"/>
    <w:basedOn w:val="Normal"/>
    <w:next w:val="Normal"/>
    <w:link w:val="Heading1Char"/>
    <w:uiPriority w:val="9"/>
    <w:qFormat/>
    <w:rsid w:val="00E00C2A"/>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E00C2A"/>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E00C2A"/>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E00C2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00C2A"/>
  </w:style>
  <w:style w:type="paragraph" w:styleId="Header">
    <w:name w:val="header"/>
    <w:basedOn w:val="Normal"/>
    <w:link w:val="HeaderChar"/>
    <w:uiPriority w:val="99"/>
    <w:unhideWhenUsed/>
    <w:qFormat/>
    <w:rsid w:val="00E00C2A"/>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E00C2A"/>
    <w:rPr>
      <w:rFonts w:ascii="Arial" w:hAnsi="Arial"/>
      <w:b/>
      <w:sz w:val="28"/>
      <w:lang w:val="x-none" w:eastAsia="en-US"/>
    </w:rPr>
  </w:style>
  <w:style w:type="paragraph" w:styleId="Footer">
    <w:name w:val="footer"/>
    <w:basedOn w:val="Normal"/>
    <w:link w:val="FooterChar"/>
    <w:uiPriority w:val="99"/>
    <w:unhideWhenUsed/>
    <w:qFormat/>
    <w:rsid w:val="00E00C2A"/>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E00C2A"/>
    <w:rPr>
      <w:rFonts w:ascii="Arial" w:hAnsi="Arial"/>
      <w:b/>
      <w:caps/>
      <w:spacing w:val="20"/>
      <w:sz w:val="16"/>
      <w:lang w:eastAsia="en-US"/>
    </w:rPr>
  </w:style>
  <w:style w:type="paragraph" w:styleId="BalloonText">
    <w:name w:val="Balloon Text"/>
    <w:basedOn w:val="Normal"/>
    <w:link w:val="BalloonTextChar"/>
    <w:uiPriority w:val="99"/>
    <w:semiHidden/>
    <w:unhideWhenUsed/>
    <w:rsid w:val="00E00C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E00C2A"/>
    <w:rPr>
      <w:rFonts w:ascii="Lucida Grande" w:hAnsi="Lucida Grande" w:cs="Lucida Grande"/>
      <w:sz w:val="18"/>
      <w:szCs w:val="18"/>
      <w:lang w:eastAsia="en-US"/>
    </w:rPr>
  </w:style>
  <w:style w:type="character" w:styleId="Hyperlink">
    <w:name w:val="Hyperlink"/>
    <w:basedOn w:val="DefaultParagraphFont"/>
    <w:uiPriority w:val="99"/>
    <w:unhideWhenUsed/>
    <w:rsid w:val="00E00C2A"/>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E00C2A"/>
    <w:rPr>
      <w:rFonts w:cs="Times New Roman"/>
    </w:rPr>
  </w:style>
  <w:style w:type="character" w:styleId="FollowedHyperlink">
    <w:name w:val="FollowedHyperlink"/>
    <w:basedOn w:val="DefaultParagraphFont"/>
    <w:uiPriority w:val="99"/>
    <w:semiHidden/>
    <w:unhideWhenUsed/>
    <w:rsid w:val="00E00C2A"/>
    <w:rPr>
      <w:rFonts w:ascii="Arial" w:hAnsi="Arial" w:cs="Times New Roman"/>
      <w:color w:val="800080" w:themeColor="followedHyperlink"/>
      <w:sz w:val="22"/>
      <w:u w:val="none"/>
    </w:rPr>
  </w:style>
  <w:style w:type="paragraph" w:customStyle="1" w:styleId="BodyCopy">
    <w:name w:val="Body Copy"/>
    <w:basedOn w:val="Normal"/>
    <w:qFormat/>
    <w:rsid w:val="00E00C2A"/>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E00C2A"/>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E00C2A"/>
    <w:rPr>
      <w:sz w:val="16"/>
      <w:szCs w:val="16"/>
    </w:rPr>
  </w:style>
  <w:style w:type="paragraph" w:styleId="CommentText">
    <w:name w:val="annotation text"/>
    <w:basedOn w:val="Normal"/>
    <w:link w:val="CommentTextChar"/>
    <w:uiPriority w:val="99"/>
    <w:semiHidden/>
    <w:unhideWhenUsed/>
    <w:rsid w:val="00E00C2A"/>
    <w:rPr>
      <w:sz w:val="20"/>
    </w:rPr>
  </w:style>
  <w:style w:type="character" w:customStyle="1" w:styleId="CommentTextChar">
    <w:name w:val="Comment Text Char"/>
    <w:basedOn w:val="DefaultParagraphFont"/>
    <w:link w:val="CommentText"/>
    <w:uiPriority w:val="99"/>
    <w:semiHidden/>
    <w:rsid w:val="00E00C2A"/>
    <w:rPr>
      <w:rFonts w:ascii="Times" w:hAnsi="Times"/>
      <w:lang w:eastAsia="en-US"/>
    </w:rPr>
  </w:style>
  <w:style w:type="paragraph" w:styleId="CommentSubject">
    <w:name w:val="annotation subject"/>
    <w:basedOn w:val="CommentText"/>
    <w:next w:val="CommentText"/>
    <w:link w:val="CommentSubjectChar"/>
    <w:uiPriority w:val="99"/>
    <w:semiHidden/>
    <w:unhideWhenUsed/>
    <w:rsid w:val="00E00C2A"/>
    <w:rPr>
      <w:b/>
      <w:bCs/>
    </w:rPr>
  </w:style>
  <w:style w:type="character" w:customStyle="1" w:styleId="CommentSubjectChar">
    <w:name w:val="Comment Subject Char"/>
    <w:basedOn w:val="CommentTextChar"/>
    <w:link w:val="CommentSubject"/>
    <w:uiPriority w:val="99"/>
    <w:semiHidden/>
    <w:rsid w:val="00E00C2A"/>
    <w:rPr>
      <w:rFonts w:ascii="Times" w:hAnsi="Times"/>
      <w:b/>
      <w:bCs/>
      <w:lang w:eastAsia="en-US"/>
    </w:rPr>
  </w:style>
  <w:style w:type="paragraph" w:styleId="Revision">
    <w:name w:val="Revision"/>
    <w:hidden/>
    <w:uiPriority w:val="99"/>
    <w:semiHidden/>
    <w:rsid w:val="00E00C2A"/>
    <w:rPr>
      <w:rFonts w:ascii="Times" w:hAnsi="Times"/>
      <w:sz w:val="24"/>
      <w:lang w:eastAsia="en-US"/>
    </w:rPr>
  </w:style>
  <w:style w:type="table" w:styleId="TableGrid">
    <w:name w:val="Table Grid"/>
    <w:basedOn w:val="TableNormal"/>
    <w:uiPriority w:val="59"/>
    <w:rsid w:val="00E00C2A"/>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E00C2A"/>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E00C2A"/>
    <w:rPr>
      <w:color w:val="605E5C"/>
      <w:shd w:val="clear" w:color="auto" w:fill="E1DFDD"/>
    </w:rPr>
  </w:style>
  <w:style w:type="character" w:customStyle="1" w:styleId="Heading1Char">
    <w:name w:val="Heading 1 Char"/>
    <w:basedOn w:val="DefaultParagraphFont"/>
    <w:link w:val="Heading1"/>
    <w:uiPriority w:val="9"/>
    <w:rsid w:val="00E00C2A"/>
    <w:rPr>
      <w:rFonts w:ascii="Arial" w:hAnsi="Arial" w:cs="Arial"/>
      <w:sz w:val="28"/>
      <w:szCs w:val="28"/>
      <w:lang w:eastAsia="en-US"/>
    </w:rPr>
  </w:style>
  <w:style w:type="character" w:customStyle="1" w:styleId="Heading2Char">
    <w:name w:val="Heading 2 Char"/>
    <w:basedOn w:val="DefaultParagraphFont"/>
    <w:link w:val="Heading2"/>
    <w:uiPriority w:val="9"/>
    <w:rsid w:val="00E00C2A"/>
    <w:rPr>
      <w:rFonts w:ascii="Arial" w:hAnsi="Arial" w:cs="Arial"/>
      <w:b/>
      <w:bCs/>
      <w:caps/>
      <w:sz w:val="28"/>
      <w:lang w:eastAsia="en-US"/>
    </w:rPr>
  </w:style>
  <w:style w:type="character" w:customStyle="1" w:styleId="Heading3Char">
    <w:name w:val="Heading 3 Char"/>
    <w:basedOn w:val="DefaultParagraphFont"/>
    <w:link w:val="Heading3"/>
    <w:uiPriority w:val="9"/>
    <w:rsid w:val="00E00C2A"/>
    <w:rPr>
      <w:rFonts w:ascii="Arial" w:hAnsi="Arial" w:cs="Arial"/>
      <w:b/>
      <w:sz w:val="22"/>
      <w:szCs w:val="22"/>
      <w:lang w:eastAsia="en-US"/>
    </w:rPr>
  </w:style>
  <w:style w:type="paragraph" w:customStyle="1" w:styleId="Signoff">
    <w:name w:val="Signoff"/>
    <w:basedOn w:val="Normal"/>
    <w:qFormat/>
    <w:rsid w:val="00E00C2A"/>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E00C2A"/>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E00C2A"/>
    <w:rPr>
      <w:rFonts w:ascii="Arial" w:hAnsi="Arial"/>
      <w:sz w:val="18"/>
    </w:rPr>
    <w:tblPr/>
  </w:style>
  <w:style w:type="paragraph" w:styleId="ListBullet">
    <w:name w:val="List Bullet"/>
    <w:basedOn w:val="BodyCopy"/>
    <w:uiPriority w:val="99"/>
    <w:unhideWhenUsed/>
    <w:qFormat/>
    <w:rsid w:val="00E00C2A"/>
    <w:pPr>
      <w:numPr>
        <w:numId w:val="24"/>
      </w:numPr>
      <w:spacing w:after="120"/>
    </w:pPr>
  </w:style>
  <w:style w:type="paragraph" w:styleId="ListBullet2">
    <w:name w:val="List Bullet 2"/>
    <w:basedOn w:val="BodyCopy"/>
    <w:uiPriority w:val="99"/>
    <w:unhideWhenUsed/>
    <w:qFormat/>
    <w:rsid w:val="00E00C2A"/>
    <w:pPr>
      <w:numPr>
        <w:numId w:val="25"/>
      </w:numPr>
      <w:spacing w:after="120"/>
    </w:pPr>
  </w:style>
  <w:style w:type="paragraph" w:styleId="ListBullet3">
    <w:name w:val="List Bullet 3"/>
    <w:basedOn w:val="BodyCopy"/>
    <w:uiPriority w:val="99"/>
    <w:unhideWhenUsed/>
    <w:qFormat/>
    <w:rsid w:val="00E00C2A"/>
    <w:pPr>
      <w:numPr>
        <w:numId w:val="28"/>
      </w:numPr>
      <w:spacing w:after="120"/>
    </w:pPr>
  </w:style>
  <w:style w:type="paragraph" w:styleId="ListBullet4">
    <w:name w:val="List Bullet 4"/>
    <w:basedOn w:val="BodyCopy"/>
    <w:uiPriority w:val="99"/>
    <w:unhideWhenUsed/>
    <w:qFormat/>
    <w:rsid w:val="00E00C2A"/>
    <w:pPr>
      <w:numPr>
        <w:numId w:val="30"/>
      </w:numPr>
      <w:spacing w:after="120"/>
    </w:pPr>
  </w:style>
  <w:style w:type="paragraph" w:customStyle="1" w:styleId="EmbargoLine">
    <w:name w:val="Embargo Line"/>
    <w:basedOn w:val="Normal"/>
    <w:autoRedefine/>
    <w:qFormat/>
    <w:rsid w:val="00E00C2A"/>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E00C2A"/>
    <w:pPr>
      <w:spacing w:after="480"/>
    </w:pPr>
  </w:style>
  <w:style w:type="paragraph" w:styleId="Title">
    <w:name w:val="Title"/>
    <w:basedOn w:val="Normal"/>
    <w:next w:val="Normal"/>
    <w:link w:val="TitleChar"/>
    <w:autoRedefine/>
    <w:uiPriority w:val="10"/>
    <w:qFormat/>
    <w:rsid w:val="00E00C2A"/>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E00C2A"/>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E00C2A"/>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stellantisnorthamerica.com/newsroom.do?id=362&amp;mid=783"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9</TotalTime>
  <Pages>4</Pages>
  <Words>908</Words>
  <Characters>5178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6074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Fact Sheet</dc:subject>
  <dc:creator>Microsoft Office User</dc:creator>
  <cp:keywords/>
  <dc:description/>
  <cp:lastModifiedBy>Microsoft Office User</cp:lastModifiedBy>
  <cp:revision>10</cp:revision>
  <cp:lastPrinted>2018-12-31T16:38:00Z</cp:lastPrinted>
  <dcterms:created xsi:type="dcterms:W3CDTF">2022-05-17T19:41:00Z</dcterms:created>
  <dcterms:modified xsi:type="dcterms:W3CDTF">2022-08-25T14:21:00Z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