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432DD" w14:textId="3953B89C" w:rsidR="00E428F3" w:rsidRPr="00CC37C8" w:rsidRDefault="00E428F3" w:rsidP="00E428F3">
      <w:pPr>
        <w:pStyle w:val="EmbargoLine"/>
      </w:pPr>
    </w:p>
    <w:p w14:paraId="3F16CB58" w14:textId="39C3E1BF" w:rsidR="00C13890" w:rsidRPr="000F771A" w:rsidRDefault="00C13890" w:rsidP="008F53E6">
      <w:pPr>
        <w:pStyle w:val="Heading1"/>
        <w:spacing w:line="240" w:lineRule="auto"/>
      </w:pPr>
      <w:r w:rsidRPr="000F771A">
        <w:t>20</w:t>
      </w:r>
      <w:r w:rsidR="00A85C21" w:rsidRPr="000F771A">
        <w:t>2</w:t>
      </w:r>
      <w:r w:rsidR="00EA0F47">
        <w:t>3</w:t>
      </w:r>
      <w:r w:rsidR="00712251" w:rsidRPr="000F771A">
        <w:t xml:space="preserve"> </w:t>
      </w:r>
      <w:r w:rsidR="00883E91">
        <w:t>Alfa Romeo Giulia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3484BBE2" w14:textId="1ECD5F0A" w:rsidR="00D83F8B" w:rsidRDefault="00216628" w:rsidP="00D83F8B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3E6F90D4" w14:textId="77777777" w:rsidR="004C10F7" w:rsidRPr="007D3141" w:rsidRDefault="004C10F7" w:rsidP="004C10F7">
      <w:pPr>
        <w:pStyle w:val="Heading3"/>
      </w:pPr>
      <w:r w:rsidRPr="00CD303A">
        <w:t>GENERAL INFORMATION</w:t>
      </w:r>
    </w:p>
    <w:p w14:paraId="5913F96B" w14:textId="77777777" w:rsidR="004C10F7" w:rsidRPr="007D3141" w:rsidRDefault="004C10F7" w:rsidP="004C10F7">
      <w:pPr>
        <w:pStyle w:val="BodyCopy"/>
      </w:pPr>
      <w:r w:rsidRPr="007D3141">
        <w:t>Vehicle Type</w:t>
      </w:r>
      <w:r w:rsidRPr="007D3141">
        <w:tab/>
        <w:t>Mid-size sedan, RWD/AWD</w:t>
      </w:r>
    </w:p>
    <w:p w14:paraId="6E5466FE" w14:textId="77777777" w:rsidR="004C10F7" w:rsidRPr="007D3141" w:rsidRDefault="004C10F7" w:rsidP="004C10F7">
      <w:pPr>
        <w:pStyle w:val="BodyCopy"/>
      </w:pPr>
      <w:r w:rsidRPr="007D3141">
        <w:t>Assembly Plant</w:t>
      </w:r>
      <w:r w:rsidRPr="007D3141">
        <w:tab/>
        <w:t>Cassino Assembly Plant, Cassino, Italy</w:t>
      </w:r>
    </w:p>
    <w:p w14:paraId="37001868" w14:textId="77777777" w:rsidR="004C10F7" w:rsidRPr="007D3141" w:rsidRDefault="004C10F7" w:rsidP="004C10F7">
      <w:pPr>
        <w:pStyle w:val="BodyCopy"/>
      </w:pPr>
      <w:r w:rsidRPr="007D3141">
        <w:t>EPA Vehicle Class</w:t>
      </w:r>
      <w:r w:rsidRPr="007D3141">
        <w:tab/>
        <w:t>Mid-size car</w:t>
      </w:r>
    </w:p>
    <w:p w14:paraId="19B52A9F" w14:textId="77777777" w:rsidR="004C10F7" w:rsidRPr="007D3141" w:rsidRDefault="004C10F7" w:rsidP="004C10F7">
      <w:pPr>
        <w:pStyle w:val="Heading3"/>
      </w:pPr>
      <w:r w:rsidRPr="007D3141">
        <w:t>BODY/CHASSIS</w:t>
      </w:r>
    </w:p>
    <w:p w14:paraId="5630CB42" w14:textId="77777777" w:rsidR="004C10F7" w:rsidRPr="007D3141" w:rsidRDefault="004C10F7" w:rsidP="004C10F7">
      <w:pPr>
        <w:pStyle w:val="BodyCopy"/>
      </w:pPr>
      <w:r w:rsidRPr="007D3141">
        <w:t>Layout</w:t>
      </w:r>
      <w:r w:rsidRPr="007D3141">
        <w:tab/>
        <w:t>Longitudinal front engine, RWD/AWD</w:t>
      </w:r>
    </w:p>
    <w:p w14:paraId="28F29758" w14:textId="77777777" w:rsidR="004C10F7" w:rsidRPr="007D3141" w:rsidRDefault="004C10F7" w:rsidP="004C10F7">
      <w:pPr>
        <w:pStyle w:val="BodyCopyNoLines"/>
      </w:pPr>
      <w:r w:rsidRPr="007D3141">
        <w:t>Construction</w:t>
      </w:r>
      <w:r w:rsidRPr="007D3141">
        <w:tab/>
        <w:t>Unitized high-strength steel body</w:t>
      </w:r>
    </w:p>
    <w:p w14:paraId="7DA4C1D0" w14:textId="77777777" w:rsidR="004C10F7" w:rsidRPr="007D3141" w:rsidRDefault="004C10F7" w:rsidP="004C10F7">
      <w:pPr>
        <w:pStyle w:val="BodyCopyNoLines"/>
      </w:pPr>
      <w:r>
        <w:tab/>
      </w:r>
      <w:r>
        <w:tab/>
      </w:r>
      <w:r w:rsidRPr="007D3141">
        <w:t>Aluminum front and rear vehicle frames, front shock towers, brakes, suspension components, doors and fenders</w:t>
      </w:r>
    </w:p>
    <w:p w14:paraId="34AC4744" w14:textId="77777777" w:rsidR="004C10F7" w:rsidRDefault="004C10F7" w:rsidP="004C10F7">
      <w:pPr>
        <w:pStyle w:val="BodyCopyNoLines"/>
      </w:pPr>
      <w:r>
        <w:tab/>
      </w:r>
      <w:r>
        <w:tab/>
      </w:r>
      <w:r w:rsidRPr="007D3141">
        <w:t xml:space="preserve">Composite rear cross member </w:t>
      </w:r>
    </w:p>
    <w:p w14:paraId="5036DB89" w14:textId="77777777" w:rsidR="004C10F7" w:rsidRPr="007D3141" w:rsidRDefault="004C10F7" w:rsidP="004C10F7">
      <w:pPr>
        <w:pStyle w:val="BodyCopyNoLines"/>
      </w:pPr>
      <w:r>
        <w:tab/>
      </w:r>
      <w:r>
        <w:tab/>
      </w:r>
      <w:r w:rsidRPr="007D3141">
        <w:t>Carbon fiber driveshaft</w:t>
      </w:r>
    </w:p>
    <w:p w14:paraId="6390FCD2" w14:textId="77777777" w:rsidR="004C10F7" w:rsidRDefault="004C10F7" w:rsidP="004C10F7">
      <w:pPr>
        <w:pStyle w:val="BodyCopyNoLines"/>
      </w:pPr>
      <w:r>
        <w:tab/>
      </w:r>
      <w:r>
        <w:tab/>
      </w:r>
      <w:r w:rsidRPr="007D3141">
        <w:t>Aluminum roof and hood (Sprint, Ti, Veloce)</w:t>
      </w:r>
    </w:p>
    <w:p w14:paraId="4C3FED43" w14:textId="77777777" w:rsidR="004C10F7" w:rsidRPr="007D3141" w:rsidRDefault="004C10F7" w:rsidP="004C10F7">
      <w:pPr>
        <w:pStyle w:val="BodyCopy"/>
      </w:pPr>
      <w:r>
        <w:tab/>
      </w:r>
      <w:r>
        <w:tab/>
      </w:r>
      <w:r w:rsidRPr="007D3141">
        <w:t>Carbon fiber roof and hood (Quadrifoglio exclusive)</w:t>
      </w:r>
    </w:p>
    <w:p w14:paraId="4B7E0F89" w14:textId="77777777" w:rsidR="004C10F7" w:rsidRPr="007D3141" w:rsidRDefault="004C10F7" w:rsidP="004C10F7">
      <w:pPr>
        <w:pStyle w:val="Heading3"/>
      </w:pPr>
      <w:r w:rsidRPr="007D3141">
        <w:t>ENGINE: ALL-ALUMINUM 2.0-LITER TURBOCHARGED 4-CYLINDER 280HP</w:t>
      </w:r>
    </w:p>
    <w:p w14:paraId="3E26DFB3" w14:textId="77777777" w:rsidR="004C10F7" w:rsidRPr="007D3141" w:rsidRDefault="004C10F7" w:rsidP="004C10F7">
      <w:pPr>
        <w:pStyle w:val="BodyCopy"/>
      </w:pPr>
      <w:r w:rsidRPr="007D3141">
        <w:t>Availability</w:t>
      </w:r>
      <w:r w:rsidRPr="007D3141">
        <w:tab/>
        <w:t>Standard on Giulia Sprint, Giulia Ti, Giulia Veloce</w:t>
      </w:r>
    </w:p>
    <w:p w14:paraId="7460A333" w14:textId="77777777" w:rsidR="004C10F7" w:rsidRPr="007D3141" w:rsidRDefault="004C10F7" w:rsidP="004C10F7">
      <w:pPr>
        <w:pStyle w:val="BodyCopy"/>
      </w:pPr>
      <w:r w:rsidRPr="007D3141">
        <w:t>Type and Description</w:t>
      </w:r>
      <w:r w:rsidRPr="007D3141">
        <w:tab/>
        <w:t>Inline-four, direct injection, turbo</w:t>
      </w:r>
    </w:p>
    <w:p w14:paraId="3A61DF2D" w14:textId="77777777" w:rsidR="004C10F7" w:rsidRPr="007D3141" w:rsidRDefault="004C10F7" w:rsidP="004C10F7">
      <w:pPr>
        <w:pStyle w:val="BodyCopy"/>
      </w:pPr>
      <w:r w:rsidRPr="007D3141">
        <w:t>Displacement</w:t>
      </w:r>
      <w:r w:rsidRPr="007D3141">
        <w:tab/>
        <w:t>121.7 cu. in. (1,993 cc)</w:t>
      </w:r>
    </w:p>
    <w:p w14:paraId="57BBA0BB" w14:textId="77777777" w:rsidR="004C10F7" w:rsidRPr="007D3141" w:rsidRDefault="004C10F7" w:rsidP="004C10F7">
      <w:pPr>
        <w:pStyle w:val="BodyCopy"/>
      </w:pPr>
      <w:r w:rsidRPr="007D3141">
        <w:t>Bore x Stroke</w:t>
      </w:r>
      <w:r w:rsidRPr="007D3141">
        <w:tab/>
        <w:t>3.31 x 3.54 (84.0 x 89.9)</w:t>
      </w:r>
    </w:p>
    <w:p w14:paraId="5412088A" w14:textId="6895C30E" w:rsidR="004C10F7" w:rsidRPr="007D3141" w:rsidRDefault="004C10F7" w:rsidP="004C10F7">
      <w:pPr>
        <w:pStyle w:val="BodyCopyNoLines"/>
      </w:pPr>
      <w:r w:rsidRPr="007D3141">
        <w:t>Valve System</w:t>
      </w:r>
      <w:r w:rsidRPr="007D3141">
        <w:tab/>
        <w:t xml:space="preserve">MultiAir2, SOHC, four valves per cylinder with </w:t>
      </w:r>
      <w:r w:rsidR="007000C3">
        <w:br/>
      </w:r>
      <w:r w:rsidRPr="007D3141">
        <w:t>silent chain driven timing drive</w:t>
      </w:r>
    </w:p>
    <w:p w14:paraId="52DE7178" w14:textId="77777777" w:rsidR="004C10F7" w:rsidRPr="007D3141" w:rsidRDefault="004C10F7" w:rsidP="004C10F7">
      <w:pPr>
        <w:pStyle w:val="BodyCopy"/>
      </w:pPr>
      <w:r>
        <w:tab/>
      </w:r>
      <w:r>
        <w:tab/>
      </w:r>
      <w:r w:rsidRPr="007D3141">
        <w:t>Hollow assembled exhaust camshaft with end pivot roller finger followers and hydraulic lash adjusters</w:t>
      </w:r>
    </w:p>
    <w:p w14:paraId="3AB3F28B" w14:textId="77777777" w:rsidR="004C10F7" w:rsidRPr="007D3141" w:rsidRDefault="004C10F7" w:rsidP="004C10F7">
      <w:pPr>
        <w:pStyle w:val="BodyCopy"/>
      </w:pPr>
      <w:r w:rsidRPr="007D3141">
        <w:t>Turbocharger</w:t>
      </w:r>
      <w:r w:rsidRPr="007D3141">
        <w:tab/>
        <w:t>Direct mount twin-scroll turbocharger with electric wastegate actuation. Intake manifold with liquid cooled charge air cooler.</w:t>
      </w:r>
    </w:p>
    <w:p w14:paraId="246C9231" w14:textId="4852F69C" w:rsidR="004C10F7" w:rsidRPr="007D3141" w:rsidRDefault="004C10F7" w:rsidP="004C10F7">
      <w:pPr>
        <w:pStyle w:val="BodyCopyNoLines"/>
      </w:pPr>
      <w:r w:rsidRPr="007D3141">
        <w:t>Fuel Injection</w:t>
      </w:r>
      <w:r w:rsidRPr="007D3141">
        <w:tab/>
        <w:t xml:space="preserve">Gasoline direct injection with injector centrally located </w:t>
      </w:r>
      <w:r w:rsidR="007000C3">
        <w:br/>
      </w:r>
      <w:r w:rsidRPr="007D3141">
        <w:t>in the combustion chamber</w:t>
      </w:r>
    </w:p>
    <w:p w14:paraId="74313784" w14:textId="77777777" w:rsidR="004C10F7" w:rsidRPr="007D3141" w:rsidRDefault="004C10F7" w:rsidP="004C10F7">
      <w:pPr>
        <w:pStyle w:val="BodyCopy"/>
      </w:pPr>
      <w:r>
        <w:tab/>
      </w:r>
      <w:r>
        <w:tab/>
      </w:r>
      <w:r w:rsidRPr="007D3141">
        <w:t>Max injection pressure 2,900 psi</w:t>
      </w:r>
    </w:p>
    <w:p w14:paraId="1F2BBB5D" w14:textId="77777777" w:rsidR="004C10F7" w:rsidRPr="007D3141" w:rsidRDefault="004C10F7" w:rsidP="004C10F7">
      <w:pPr>
        <w:pStyle w:val="Heading3"/>
        <w:keepNext/>
        <w:keepLines/>
      </w:pPr>
      <w:r w:rsidRPr="007D3141">
        <w:lastRenderedPageBreak/>
        <w:t>ENGINE: ALL-ALUMINUM 2.0-LITER TURBOCHARGED 4-CYLINDER 280HP</w:t>
      </w:r>
      <w:r>
        <w:t xml:space="preserve"> (continued)</w:t>
      </w:r>
    </w:p>
    <w:p w14:paraId="6BBFB4BA" w14:textId="77777777" w:rsidR="004C10F7" w:rsidRPr="007D3141" w:rsidRDefault="004C10F7" w:rsidP="004C10F7">
      <w:pPr>
        <w:pStyle w:val="BodyCopyNoLines"/>
      </w:pPr>
      <w:r w:rsidRPr="007D3141">
        <w:t>Construction</w:t>
      </w:r>
      <w:r w:rsidRPr="007D3141">
        <w:tab/>
        <w:t>Cylinder head: permanent mold air quenched cast aluminum alloy with integrated exhaust manifold</w:t>
      </w:r>
    </w:p>
    <w:p w14:paraId="34852A86" w14:textId="77777777" w:rsidR="004C10F7" w:rsidRPr="007D3141" w:rsidRDefault="004C10F7" w:rsidP="004C10F7">
      <w:pPr>
        <w:pStyle w:val="BodyCopyNoLines"/>
      </w:pPr>
      <w:r>
        <w:tab/>
      </w:r>
      <w:r>
        <w:tab/>
      </w:r>
      <w:r w:rsidRPr="007D3141">
        <w:t>Crankcase: precision and cast aluminum alloy with casted steel liners</w:t>
      </w:r>
    </w:p>
    <w:p w14:paraId="73BD2055" w14:textId="77777777" w:rsidR="004C10F7" w:rsidRPr="007D3141" w:rsidRDefault="004C10F7" w:rsidP="004C10F7">
      <w:pPr>
        <w:pStyle w:val="BodyCopyNoLines"/>
      </w:pPr>
      <w:r>
        <w:tab/>
      </w:r>
      <w:r>
        <w:tab/>
      </w:r>
      <w:r w:rsidRPr="007D3141">
        <w:t>Crankshaft: super-finished forged nitride steel with journals offset from cylinder bore centerline</w:t>
      </w:r>
    </w:p>
    <w:p w14:paraId="398E4BEC" w14:textId="77777777" w:rsidR="004C10F7" w:rsidRPr="007D3141" w:rsidRDefault="004C10F7" w:rsidP="004C10F7">
      <w:pPr>
        <w:pStyle w:val="BodyCopy"/>
      </w:pPr>
      <w:r>
        <w:tab/>
      </w:r>
      <w:r>
        <w:tab/>
      </w:r>
      <w:r w:rsidRPr="007D3141">
        <w:t>Piston: forged aluminum cooled with pressure actuated oil jets</w:t>
      </w:r>
    </w:p>
    <w:p w14:paraId="23037E11" w14:textId="77777777" w:rsidR="004C10F7" w:rsidRPr="007D3141" w:rsidRDefault="004C10F7" w:rsidP="004C10F7">
      <w:pPr>
        <w:pStyle w:val="BodyCopy"/>
      </w:pPr>
      <w:r w:rsidRPr="007D3141">
        <w:t>Power (SAE net)</w:t>
      </w:r>
      <w:r w:rsidRPr="007D3141">
        <w:tab/>
        <w:t>280 hp (209 kW) @ 5,200 rpm (140 hp/liter)</w:t>
      </w:r>
    </w:p>
    <w:p w14:paraId="58082A24" w14:textId="77777777" w:rsidR="004C10F7" w:rsidRPr="007D3141" w:rsidRDefault="004C10F7" w:rsidP="004C10F7">
      <w:pPr>
        <w:pStyle w:val="BodyCopy"/>
      </w:pPr>
      <w:r w:rsidRPr="007D3141">
        <w:t>Torque (SAE net)</w:t>
      </w:r>
      <w:r w:rsidRPr="007D3141">
        <w:tab/>
        <w:t>306 lb.-ft. (415 Nm) @ 2,000 - 4,800 rpm</w:t>
      </w:r>
    </w:p>
    <w:p w14:paraId="4C458A5C" w14:textId="77777777" w:rsidR="004C10F7" w:rsidRPr="007D3141" w:rsidRDefault="004C10F7" w:rsidP="004C10F7">
      <w:pPr>
        <w:pStyle w:val="BodyCopy"/>
      </w:pPr>
      <w:r w:rsidRPr="007D3141">
        <w:t>Redline on the Instrument Cluster</w:t>
      </w:r>
      <w:r w:rsidRPr="007D3141">
        <w:tab/>
        <w:t>5,500 rpm</w:t>
      </w:r>
    </w:p>
    <w:p w14:paraId="22D9B8C0" w14:textId="77777777" w:rsidR="004C10F7" w:rsidRPr="007D3141" w:rsidRDefault="004C10F7" w:rsidP="004C10F7">
      <w:pPr>
        <w:pStyle w:val="BodyCopy"/>
      </w:pPr>
      <w:r w:rsidRPr="007D3141">
        <w:t>Max. Engine Speed</w:t>
      </w:r>
      <w:r w:rsidRPr="007D3141">
        <w:tab/>
        <w:t>6,200 rpm</w:t>
      </w:r>
    </w:p>
    <w:p w14:paraId="1591629D" w14:textId="77777777" w:rsidR="004C10F7" w:rsidRDefault="004C10F7" w:rsidP="004C10F7">
      <w:pPr>
        <w:pStyle w:val="BodyCopy"/>
      </w:pPr>
      <w:r w:rsidRPr="007D3141">
        <w:t>Fuel Requirement</w:t>
      </w:r>
      <w:r w:rsidRPr="007D3141">
        <w:tab/>
        <w:t>Premium unleaded, 91 octane (R+M)/2</w:t>
      </w:r>
    </w:p>
    <w:p w14:paraId="0580D1BE" w14:textId="77777777" w:rsidR="004C10F7" w:rsidRPr="007D3141" w:rsidRDefault="004C10F7" w:rsidP="004C10F7">
      <w:pPr>
        <w:pStyle w:val="BodyCopyNoLines"/>
      </w:pPr>
      <w:r w:rsidRPr="007D3141">
        <w:t>EPA Fuel Economy mpg (city/hwy/combined)</w:t>
      </w:r>
      <w:r w:rsidRPr="007D3141">
        <w:tab/>
        <w:t>24/33/27 (RWD)</w:t>
      </w:r>
    </w:p>
    <w:p w14:paraId="39FB1C0C" w14:textId="77777777" w:rsidR="004C10F7" w:rsidRPr="007D3141" w:rsidRDefault="004C10F7" w:rsidP="004C10F7">
      <w:pPr>
        <w:pStyle w:val="BodyCopy"/>
      </w:pPr>
      <w:r>
        <w:tab/>
      </w:r>
      <w:r>
        <w:tab/>
      </w:r>
      <w:r w:rsidRPr="007D3141">
        <w:t>23/31/26 (AWD)</w:t>
      </w:r>
    </w:p>
    <w:p w14:paraId="716FD0C6" w14:textId="77777777" w:rsidR="004C10F7" w:rsidRPr="007D3141" w:rsidRDefault="004C10F7" w:rsidP="004C10F7">
      <w:pPr>
        <w:pStyle w:val="BodyCopy"/>
      </w:pPr>
      <w:r w:rsidRPr="007D3141">
        <w:t>Engine Assembly Plant</w:t>
      </w:r>
      <w:r w:rsidRPr="007D3141">
        <w:tab/>
        <w:t>Termoli, Italy</w:t>
      </w:r>
    </w:p>
    <w:p w14:paraId="69A922A7" w14:textId="77777777" w:rsidR="004C10F7" w:rsidRPr="00A459CB" w:rsidRDefault="004C10F7" w:rsidP="004C10F7">
      <w:pPr>
        <w:pStyle w:val="Heading3"/>
      </w:pPr>
      <w:r w:rsidRPr="00A459CB">
        <w:t>ENGINE: ALL-ALUMINUM 2.9-LITER TWIN-TURBOCHARGED V-6 505HP RWD</w:t>
      </w:r>
    </w:p>
    <w:p w14:paraId="18A36212" w14:textId="77777777" w:rsidR="004C10F7" w:rsidRPr="007D3141" w:rsidRDefault="004C10F7" w:rsidP="004C10F7">
      <w:pPr>
        <w:pStyle w:val="BodyCopy"/>
      </w:pPr>
      <w:r w:rsidRPr="007D3141">
        <w:t>Availability</w:t>
      </w:r>
      <w:r w:rsidRPr="007D3141">
        <w:tab/>
        <w:t>Giulia Quadrifoglio</w:t>
      </w:r>
    </w:p>
    <w:p w14:paraId="4EF61A9D" w14:textId="77777777" w:rsidR="004C10F7" w:rsidRPr="007D3141" w:rsidRDefault="004C10F7" w:rsidP="004C10F7">
      <w:pPr>
        <w:pStyle w:val="BodyCopy"/>
      </w:pPr>
      <w:r w:rsidRPr="007D3141">
        <w:t>Type and Description</w:t>
      </w:r>
      <w:r w:rsidRPr="007D3141">
        <w:tab/>
        <w:t>V-6, 90-degree, direct injection</w:t>
      </w:r>
    </w:p>
    <w:p w14:paraId="5267DD37" w14:textId="77777777" w:rsidR="004C10F7" w:rsidRPr="007D3141" w:rsidRDefault="004C10F7" w:rsidP="004C10F7">
      <w:pPr>
        <w:pStyle w:val="BodyCopy"/>
      </w:pPr>
      <w:r w:rsidRPr="007D3141">
        <w:t>Displacement</w:t>
      </w:r>
      <w:r w:rsidRPr="007D3141">
        <w:tab/>
        <w:t>176.4 cu. in. (2,891 cm</w:t>
      </w:r>
      <w:r w:rsidRPr="004D4B7B">
        <w:rPr>
          <w:vertAlign w:val="superscript"/>
        </w:rPr>
        <w:t>3</w:t>
      </w:r>
      <w:r w:rsidRPr="007D3141">
        <w:t>)</w:t>
      </w:r>
    </w:p>
    <w:p w14:paraId="759E5B32" w14:textId="77777777" w:rsidR="004C10F7" w:rsidRPr="007D3141" w:rsidRDefault="004C10F7" w:rsidP="004C10F7">
      <w:pPr>
        <w:pStyle w:val="BodyCopy"/>
      </w:pPr>
      <w:r w:rsidRPr="007D3141">
        <w:t>Bore x Stroke</w:t>
      </w:r>
      <w:r w:rsidRPr="007D3141">
        <w:tab/>
        <w:t>3.40 x 3.23 (86.5 x 82.0)</w:t>
      </w:r>
    </w:p>
    <w:p w14:paraId="571D93A9" w14:textId="5468E6D9" w:rsidR="004C10F7" w:rsidRPr="007D3141" w:rsidRDefault="004C10F7" w:rsidP="004C10F7">
      <w:pPr>
        <w:pStyle w:val="BodyCopyNoLines"/>
      </w:pPr>
      <w:r w:rsidRPr="007D3141">
        <w:t>Valve System</w:t>
      </w:r>
      <w:r w:rsidRPr="007D3141">
        <w:tab/>
        <w:t xml:space="preserve">Chain-driven DOHC with intake and exhaust continuous </w:t>
      </w:r>
      <w:r w:rsidR="007000C3">
        <w:br/>
      </w:r>
      <w:r w:rsidRPr="007D3141">
        <w:t>camshaft phasing</w:t>
      </w:r>
    </w:p>
    <w:p w14:paraId="24B69609" w14:textId="576CE8D9" w:rsidR="004C10F7" w:rsidRPr="007D3141" w:rsidRDefault="004C10F7" w:rsidP="004C10F7">
      <w:pPr>
        <w:pStyle w:val="BodyCopyNoLines"/>
      </w:pPr>
      <w:r>
        <w:tab/>
      </w:r>
      <w:r>
        <w:tab/>
      </w:r>
      <w:r w:rsidRPr="007D3141">
        <w:t xml:space="preserve">Four valves per cylinder roller finger actuated with hydraulic </w:t>
      </w:r>
      <w:r w:rsidR="007000C3">
        <w:br/>
      </w:r>
      <w:r w:rsidRPr="007D3141">
        <w:t>lash adjusters</w:t>
      </w:r>
    </w:p>
    <w:p w14:paraId="0BA6905E" w14:textId="77777777" w:rsidR="004C10F7" w:rsidRPr="007D3141" w:rsidRDefault="004C10F7" w:rsidP="004C10F7">
      <w:pPr>
        <w:pStyle w:val="BodyCopy"/>
      </w:pPr>
      <w:r>
        <w:tab/>
      </w:r>
      <w:r>
        <w:tab/>
      </w:r>
      <w:r w:rsidRPr="007D3141">
        <w:t>Mechanical cylinder deactivation on right bank</w:t>
      </w:r>
    </w:p>
    <w:p w14:paraId="0FFD295D" w14:textId="77777777" w:rsidR="004C10F7" w:rsidRPr="007D3141" w:rsidRDefault="004C10F7" w:rsidP="004C10F7">
      <w:pPr>
        <w:pStyle w:val="BodyCopy"/>
      </w:pPr>
      <w:r w:rsidRPr="007D3141">
        <w:t>Turbochargers</w:t>
      </w:r>
      <w:r w:rsidRPr="007D3141">
        <w:tab/>
        <w:t>Integrated IHI single-scroll turbo manifold with water charge air cooler</w:t>
      </w:r>
    </w:p>
    <w:p w14:paraId="7E2885A3" w14:textId="77777777" w:rsidR="004C10F7" w:rsidRDefault="004C10F7" w:rsidP="004C10F7">
      <w:pPr>
        <w:pStyle w:val="BodyCopyNoLines"/>
      </w:pPr>
      <w:r w:rsidRPr="007D3141">
        <w:t>Fuel Injection</w:t>
      </w:r>
      <w:r w:rsidRPr="007D3141">
        <w:tab/>
        <w:t xml:space="preserve">Port fuel injection and side mounted gasoline direct injection </w:t>
      </w:r>
    </w:p>
    <w:p w14:paraId="739BA889" w14:textId="77777777" w:rsidR="004C10F7" w:rsidRPr="007D3141" w:rsidRDefault="004C10F7" w:rsidP="004C10F7">
      <w:pPr>
        <w:pStyle w:val="BodyCopy"/>
      </w:pPr>
      <w:r>
        <w:tab/>
      </w:r>
      <w:r>
        <w:tab/>
      </w:r>
      <w:r w:rsidRPr="007D3141">
        <w:t>Max injection pressure 3,600 psi</w:t>
      </w:r>
    </w:p>
    <w:p w14:paraId="359D8662" w14:textId="77777777" w:rsidR="004C10F7" w:rsidRPr="007D3141" w:rsidRDefault="004C10F7" w:rsidP="004C10F7">
      <w:pPr>
        <w:pStyle w:val="BodyCopyNoLines"/>
      </w:pPr>
      <w:r w:rsidRPr="007D3141">
        <w:t>Construction</w:t>
      </w:r>
      <w:r w:rsidRPr="007D3141">
        <w:tab/>
        <w:t>Cylinder head and cover: aluminum alloy with integrated cam carrier</w:t>
      </w:r>
    </w:p>
    <w:p w14:paraId="773925C1" w14:textId="77777777" w:rsidR="004C10F7" w:rsidRPr="007D3141" w:rsidRDefault="004C10F7" w:rsidP="004C10F7">
      <w:pPr>
        <w:pStyle w:val="BodyCopyNoLines"/>
      </w:pPr>
      <w:r>
        <w:tab/>
      </w:r>
      <w:r>
        <w:tab/>
      </w:r>
      <w:r w:rsidRPr="007D3141">
        <w:t>Crankcase: closed deck aluminum alloy with wet steel liner</w:t>
      </w:r>
    </w:p>
    <w:p w14:paraId="666A5A3E" w14:textId="77777777" w:rsidR="004C10F7" w:rsidRPr="007D3141" w:rsidRDefault="004C10F7" w:rsidP="004C10F7">
      <w:pPr>
        <w:pStyle w:val="BodyCopyNoLines"/>
      </w:pPr>
      <w:r>
        <w:tab/>
      </w:r>
      <w:r>
        <w:tab/>
      </w:r>
      <w:r w:rsidRPr="007D3141">
        <w:t>Bedplate: aluminum alloy with integrated blow-by control reed valves</w:t>
      </w:r>
    </w:p>
    <w:p w14:paraId="1914E38D" w14:textId="77777777" w:rsidR="004C10F7" w:rsidRPr="007D3141" w:rsidRDefault="004C10F7" w:rsidP="004C10F7">
      <w:pPr>
        <w:pStyle w:val="BodyCopyNoLines"/>
      </w:pPr>
      <w:r>
        <w:tab/>
      </w:r>
      <w:r>
        <w:tab/>
      </w:r>
      <w:r w:rsidRPr="007D3141">
        <w:t>Crankshaft: super-finished forged nitride steel with single con-rod pin</w:t>
      </w:r>
    </w:p>
    <w:p w14:paraId="516A68B2" w14:textId="77777777" w:rsidR="004C10F7" w:rsidRPr="007D3141" w:rsidRDefault="004C10F7" w:rsidP="004C10F7">
      <w:pPr>
        <w:pStyle w:val="BodyCopy"/>
      </w:pPr>
      <w:r>
        <w:tab/>
      </w:r>
      <w:r>
        <w:tab/>
      </w:r>
      <w:r w:rsidRPr="007D3141">
        <w:t>Piston: forged aluminum cooled with twin oil jets</w:t>
      </w:r>
    </w:p>
    <w:p w14:paraId="7A3F51A6" w14:textId="77777777" w:rsidR="004C10F7" w:rsidRPr="007D3141" w:rsidRDefault="004C10F7" w:rsidP="004C10F7">
      <w:pPr>
        <w:pStyle w:val="BodyCopy"/>
      </w:pPr>
      <w:r w:rsidRPr="007D3141">
        <w:t>Compression Ratio</w:t>
      </w:r>
      <w:r w:rsidRPr="007D3141">
        <w:tab/>
        <w:t>9.3:1</w:t>
      </w:r>
    </w:p>
    <w:p w14:paraId="6A2C371A" w14:textId="77777777" w:rsidR="004C10F7" w:rsidRPr="007D3141" w:rsidRDefault="004C10F7" w:rsidP="004C10F7">
      <w:pPr>
        <w:pStyle w:val="BodyCopy"/>
      </w:pPr>
      <w:r w:rsidRPr="007D3141">
        <w:t>Power (SAE net)</w:t>
      </w:r>
      <w:r w:rsidRPr="007D3141">
        <w:tab/>
        <w:t>505 hp (377 kW) @ 6,500 rpm (175 hp/liter)</w:t>
      </w:r>
    </w:p>
    <w:p w14:paraId="3D4ACC91" w14:textId="77777777" w:rsidR="004C10F7" w:rsidRPr="007D3141" w:rsidRDefault="004C10F7" w:rsidP="004C10F7">
      <w:pPr>
        <w:pStyle w:val="BodyCopy"/>
      </w:pPr>
      <w:r w:rsidRPr="007D3141">
        <w:t>Torque (SAE net)</w:t>
      </w:r>
      <w:r w:rsidRPr="007D3141">
        <w:tab/>
        <w:t>443 lb.-ft. (600 N•m) @ 2500-5500 rpm</w:t>
      </w:r>
    </w:p>
    <w:p w14:paraId="7996B4A2" w14:textId="77777777" w:rsidR="004C10F7" w:rsidRPr="00A459CB" w:rsidRDefault="004C10F7" w:rsidP="004C10F7">
      <w:pPr>
        <w:pStyle w:val="Heading3"/>
      </w:pPr>
      <w:r w:rsidRPr="00A459CB">
        <w:lastRenderedPageBreak/>
        <w:t>ENGINE: ALL-ALUMINUM 2.9-LITER TWIN-TURBOCHARGED V-6 505HP RWD</w:t>
      </w:r>
      <w:r>
        <w:t xml:space="preserve"> (CONTINUED)</w:t>
      </w:r>
    </w:p>
    <w:p w14:paraId="259CA284" w14:textId="77777777" w:rsidR="004C10F7" w:rsidRPr="007D3141" w:rsidRDefault="004C10F7" w:rsidP="004C10F7">
      <w:pPr>
        <w:pStyle w:val="BodyCopy"/>
      </w:pPr>
      <w:r w:rsidRPr="007D3141">
        <w:t>Redline on the Instrument Cluster</w:t>
      </w:r>
      <w:r w:rsidRPr="007D3141">
        <w:tab/>
        <w:t>6,500 rpm</w:t>
      </w:r>
    </w:p>
    <w:p w14:paraId="05135894" w14:textId="77777777" w:rsidR="004C10F7" w:rsidRPr="007D3141" w:rsidRDefault="004C10F7" w:rsidP="004C10F7">
      <w:pPr>
        <w:pStyle w:val="BodyCopy"/>
      </w:pPr>
      <w:r w:rsidRPr="007D3141">
        <w:t>Max. Engine Speed</w:t>
      </w:r>
      <w:r w:rsidRPr="007D3141">
        <w:tab/>
        <w:t>7,400 rpm</w:t>
      </w:r>
    </w:p>
    <w:p w14:paraId="5239E933" w14:textId="77777777" w:rsidR="004C10F7" w:rsidRDefault="004C10F7" w:rsidP="004C10F7">
      <w:pPr>
        <w:pStyle w:val="BodyCopy"/>
      </w:pPr>
      <w:r w:rsidRPr="007D3141">
        <w:t>Fuel Requirement</w:t>
      </w:r>
      <w:r w:rsidRPr="007D3141">
        <w:tab/>
        <w:t>Premium unleaded, 91 octane (R+M)/2</w:t>
      </w:r>
    </w:p>
    <w:p w14:paraId="12B435A7" w14:textId="77777777" w:rsidR="004C10F7" w:rsidRPr="007D3141" w:rsidRDefault="004C10F7" w:rsidP="004C10F7">
      <w:pPr>
        <w:pStyle w:val="BodyCopy"/>
      </w:pPr>
      <w:r w:rsidRPr="007D3141">
        <w:t>EPA Fuel Economy mpg (city/hwy/combined)</w:t>
      </w:r>
      <w:r w:rsidRPr="007D3141">
        <w:tab/>
        <w:t>17/25/20</w:t>
      </w:r>
    </w:p>
    <w:p w14:paraId="267AFF44" w14:textId="77777777" w:rsidR="004C10F7" w:rsidRPr="007D3141" w:rsidRDefault="004C10F7" w:rsidP="004C10F7">
      <w:pPr>
        <w:pStyle w:val="BodyCopy"/>
      </w:pPr>
      <w:r w:rsidRPr="007D3141">
        <w:t>Engine Assembly Plant</w:t>
      </w:r>
      <w:r w:rsidRPr="007D3141">
        <w:tab/>
        <w:t>Termoli, Italy</w:t>
      </w:r>
    </w:p>
    <w:p w14:paraId="579FA500" w14:textId="77777777" w:rsidR="004C10F7" w:rsidRPr="007D3141" w:rsidRDefault="004C10F7" w:rsidP="004C10F7">
      <w:pPr>
        <w:pStyle w:val="Heading3"/>
      </w:pPr>
      <w:r w:rsidRPr="007D3141">
        <w:t>TRANSMISSION: 8HP50 EIGHT-SPEED AUTOMATIC</w:t>
      </w:r>
    </w:p>
    <w:p w14:paraId="2289CDEA" w14:textId="77777777" w:rsidR="004C10F7" w:rsidRPr="007D3141" w:rsidRDefault="004C10F7" w:rsidP="004C10F7">
      <w:pPr>
        <w:pStyle w:val="BodyCopy"/>
      </w:pPr>
      <w:r w:rsidRPr="007D3141">
        <w:t>Availability</w:t>
      </w:r>
      <w:r w:rsidRPr="007D3141">
        <w:tab/>
        <w:t>Giulia Sprint, Giulia Ti and Giulia Veloce</w:t>
      </w:r>
    </w:p>
    <w:p w14:paraId="1BAD467A" w14:textId="77777777" w:rsidR="004C10F7" w:rsidRPr="007D3141" w:rsidRDefault="004C10F7" w:rsidP="004C10F7">
      <w:pPr>
        <w:pStyle w:val="BodyCopy"/>
      </w:pPr>
      <w:r w:rsidRPr="007D3141">
        <w:t>Gearbox type</w:t>
      </w:r>
      <w:r w:rsidRPr="007D3141">
        <w:tab/>
        <w:t>AT8</w:t>
      </w:r>
    </w:p>
    <w:p w14:paraId="61758033" w14:textId="77777777" w:rsidR="004C10F7" w:rsidRPr="007D3141" w:rsidRDefault="004C10F7" w:rsidP="004C10F7">
      <w:pPr>
        <w:pStyle w:val="BodyCopy"/>
      </w:pPr>
      <w:r w:rsidRPr="007D3141">
        <w:t>Gearbox family</w:t>
      </w:r>
      <w:r w:rsidRPr="007D3141">
        <w:tab/>
        <w:t>8HP50</w:t>
      </w:r>
    </w:p>
    <w:p w14:paraId="73C4021C" w14:textId="77777777" w:rsidR="004C10F7" w:rsidRPr="007D3141" w:rsidRDefault="004C10F7" w:rsidP="004C10F7">
      <w:pPr>
        <w:pStyle w:val="BodyCopy"/>
      </w:pPr>
      <w:r w:rsidRPr="007D3141">
        <w:t>Gear Ratios</w:t>
      </w:r>
    </w:p>
    <w:p w14:paraId="4191E75B" w14:textId="77777777" w:rsidR="004C10F7" w:rsidRPr="007D3141" w:rsidRDefault="004C10F7" w:rsidP="004C10F7">
      <w:pPr>
        <w:pStyle w:val="BodyCopy"/>
      </w:pPr>
      <w:r>
        <w:tab/>
      </w:r>
      <w:r w:rsidRPr="007D3141">
        <w:t>1st</w:t>
      </w:r>
      <w:r w:rsidRPr="007D3141">
        <w:tab/>
        <w:t>5.00</w:t>
      </w:r>
    </w:p>
    <w:p w14:paraId="15655937" w14:textId="77777777" w:rsidR="004C10F7" w:rsidRPr="007D3141" w:rsidRDefault="004C10F7" w:rsidP="004C10F7">
      <w:pPr>
        <w:pStyle w:val="BodyCopy"/>
      </w:pPr>
      <w:r>
        <w:tab/>
      </w:r>
      <w:r w:rsidRPr="007D3141">
        <w:t>2nd</w:t>
      </w:r>
      <w:r w:rsidRPr="007D3141">
        <w:tab/>
        <w:t>3.20</w:t>
      </w:r>
    </w:p>
    <w:p w14:paraId="6C1C4D92" w14:textId="77777777" w:rsidR="004C10F7" w:rsidRPr="007D3141" w:rsidRDefault="004C10F7" w:rsidP="004C10F7">
      <w:pPr>
        <w:pStyle w:val="BodyCopy"/>
      </w:pPr>
      <w:r>
        <w:tab/>
      </w:r>
      <w:r w:rsidRPr="007D3141">
        <w:t>3rd</w:t>
      </w:r>
      <w:r w:rsidRPr="007D3141">
        <w:tab/>
        <w:t>2.14</w:t>
      </w:r>
    </w:p>
    <w:p w14:paraId="14D8DBE5" w14:textId="77777777" w:rsidR="004C10F7" w:rsidRPr="007D3141" w:rsidRDefault="004C10F7" w:rsidP="004C10F7">
      <w:pPr>
        <w:pStyle w:val="BodyCopy"/>
      </w:pPr>
      <w:r>
        <w:tab/>
      </w:r>
      <w:r w:rsidRPr="007D3141">
        <w:t>4th</w:t>
      </w:r>
      <w:r w:rsidRPr="007D3141">
        <w:tab/>
        <w:t>1.72</w:t>
      </w:r>
    </w:p>
    <w:p w14:paraId="5E788B6C" w14:textId="77777777" w:rsidR="004C10F7" w:rsidRPr="007D3141" w:rsidRDefault="004C10F7" w:rsidP="004C10F7">
      <w:pPr>
        <w:pStyle w:val="BodyCopy"/>
      </w:pPr>
      <w:r>
        <w:tab/>
      </w:r>
      <w:r w:rsidRPr="007D3141">
        <w:t>5th</w:t>
      </w:r>
      <w:r w:rsidRPr="007D3141">
        <w:tab/>
        <w:t>1.31</w:t>
      </w:r>
    </w:p>
    <w:p w14:paraId="5189A705" w14:textId="77777777" w:rsidR="004C10F7" w:rsidRPr="007D3141" w:rsidRDefault="004C10F7" w:rsidP="004C10F7">
      <w:pPr>
        <w:pStyle w:val="BodyCopy"/>
      </w:pPr>
      <w:r>
        <w:tab/>
      </w:r>
      <w:r w:rsidRPr="007D3141">
        <w:t>6th</w:t>
      </w:r>
      <w:r w:rsidRPr="007D3141">
        <w:tab/>
        <w:t>1.00</w:t>
      </w:r>
    </w:p>
    <w:p w14:paraId="28D93D2A" w14:textId="77777777" w:rsidR="004C10F7" w:rsidRPr="007D3141" w:rsidRDefault="004C10F7" w:rsidP="004C10F7">
      <w:pPr>
        <w:pStyle w:val="BodyCopy"/>
      </w:pPr>
      <w:r>
        <w:tab/>
      </w:r>
      <w:r w:rsidRPr="007D3141">
        <w:t>7th</w:t>
      </w:r>
      <w:r w:rsidRPr="007D3141">
        <w:tab/>
        <w:t>0.82</w:t>
      </w:r>
    </w:p>
    <w:p w14:paraId="310C3FA3" w14:textId="77777777" w:rsidR="004C10F7" w:rsidRPr="007D3141" w:rsidRDefault="004C10F7" w:rsidP="004C10F7">
      <w:pPr>
        <w:pStyle w:val="BodyCopy"/>
      </w:pPr>
      <w:r>
        <w:tab/>
      </w:r>
      <w:r w:rsidRPr="007D3141">
        <w:t>8th</w:t>
      </w:r>
      <w:r w:rsidRPr="007D3141">
        <w:tab/>
        <w:t>0.64</w:t>
      </w:r>
    </w:p>
    <w:p w14:paraId="3DF21FB7" w14:textId="77777777" w:rsidR="004C10F7" w:rsidRPr="007D3141" w:rsidRDefault="004C10F7" w:rsidP="004C10F7">
      <w:pPr>
        <w:pStyle w:val="BodyCopy"/>
      </w:pPr>
      <w:r w:rsidRPr="007D3141">
        <w:t>Transmission Type</w:t>
      </w:r>
      <w:r w:rsidRPr="007D3141">
        <w:tab/>
        <w:t>RWD/AWD</w:t>
      </w:r>
    </w:p>
    <w:p w14:paraId="0CB77E9C" w14:textId="77777777" w:rsidR="004C10F7" w:rsidRPr="007D3141" w:rsidRDefault="004C10F7" w:rsidP="004C10F7">
      <w:pPr>
        <w:pStyle w:val="BodyCopy"/>
      </w:pPr>
      <w:r w:rsidRPr="007D3141">
        <w:t>Final Drive Ratio</w:t>
      </w:r>
      <w:r w:rsidRPr="007D3141">
        <w:tab/>
        <w:t>3.15</w:t>
      </w:r>
    </w:p>
    <w:p w14:paraId="7680D2F4" w14:textId="77777777" w:rsidR="004C10F7" w:rsidRPr="00A459CB" w:rsidRDefault="004C10F7" w:rsidP="004C10F7">
      <w:pPr>
        <w:pStyle w:val="Heading3"/>
      </w:pPr>
      <w:r w:rsidRPr="00A459CB">
        <w:t>TRANSMISSION: 8HP75 EIGHT-SPEED AUTOMATIC</w:t>
      </w:r>
    </w:p>
    <w:p w14:paraId="4729C1E4" w14:textId="77777777" w:rsidR="004C10F7" w:rsidRPr="004C10F7" w:rsidRDefault="004C10F7" w:rsidP="004C10F7">
      <w:pPr>
        <w:pStyle w:val="BodyCopy"/>
      </w:pPr>
      <w:r w:rsidRPr="004C10F7">
        <w:t>Availability</w:t>
      </w:r>
      <w:r w:rsidRPr="004C10F7">
        <w:tab/>
        <w:t>Giulia Quadrifoglio</w:t>
      </w:r>
    </w:p>
    <w:p w14:paraId="28002D5C" w14:textId="77777777" w:rsidR="004C10F7" w:rsidRPr="004C10F7" w:rsidRDefault="004C10F7" w:rsidP="004C10F7">
      <w:pPr>
        <w:pStyle w:val="BodyCopy"/>
      </w:pPr>
      <w:r w:rsidRPr="004C10F7">
        <w:t>Gearbox type</w:t>
      </w:r>
      <w:r w:rsidRPr="004C10F7">
        <w:tab/>
        <w:t>AT8</w:t>
      </w:r>
    </w:p>
    <w:p w14:paraId="29D8DA9F" w14:textId="77777777" w:rsidR="004C10F7" w:rsidRPr="004C10F7" w:rsidRDefault="004C10F7" w:rsidP="004C10F7">
      <w:pPr>
        <w:pStyle w:val="BodyCopy"/>
      </w:pPr>
      <w:r w:rsidRPr="004C10F7">
        <w:t>Gearbox family</w:t>
      </w:r>
      <w:r w:rsidRPr="004C10F7">
        <w:tab/>
        <w:t>8HP75</w:t>
      </w:r>
    </w:p>
    <w:p w14:paraId="7F47C213" w14:textId="77777777" w:rsidR="004C10F7" w:rsidRPr="004C10F7" w:rsidRDefault="004C10F7" w:rsidP="004C10F7">
      <w:pPr>
        <w:pStyle w:val="BodyCopy"/>
      </w:pPr>
      <w:r w:rsidRPr="004C10F7">
        <w:t>Gear Ratios</w:t>
      </w:r>
    </w:p>
    <w:p w14:paraId="7EED5B91" w14:textId="77777777" w:rsidR="004C10F7" w:rsidRPr="004C10F7" w:rsidRDefault="004C10F7" w:rsidP="004C10F7">
      <w:pPr>
        <w:pStyle w:val="BodyCopy"/>
      </w:pPr>
      <w:r w:rsidRPr="004C10F7">
        <w:tab/>
        <w:t>1st</w:t>
      </w:r>
      <w:r w:rsidRPr="004C10F7">
        <w:tab/>
        <w:t>5.00</w:t>
      </w:r>
    </w:p>
    <w:p w14:paraId="72DED5DD" w14:textId="77777777" w:rsidR="004C10F7" w:rsidRPr="004C10F7" w:rsidRDefault="004C10F7" w:rsidP="004C10F7">
      <w:pPr>
        <w:pStyle w:val="BodyCopy"/>
      </w:pPr>
      <w:r w:rsidRPr="004C10F7">
        <w:tab/>
        <w:t>2nd</w:t>
      </w:r>
      <w:r w:rsidRPr="004C10F7">
        <w:tab/>
        <w:t>3.20</w:t>
      </w:r>
    </w:p>
    <w:p w14:paraId="69BF79CA" w14:textId="77777777" w:rsidR="004C10F7" w:rsidRPr="004C10F7" w:rsidRDefault="004C10F7" w:rsidP="004C10F7">
      <w:pPr>
        <w:pStyle w:val="BodyCopy"/>
      </w:pPr>
      <w:r w:rsidRPr="004C10F7">
        <w:tab/>
        <w:t>3rd</w:t>
      </w:r>
      <w:r w:rsidRPr="004C10F7">
        <w:tab/>
        <w:t>2.14</w:t>
      </w:r>
    </w:p>
    <w:p w14:paraId="71B039FC" w14:textId="77777777" w:rsidR="004C10F7" w:rsidRPr="004C10F7" w:rsidRDefault="004C10F7" w:rsidP="004C10F7">
      <w:pPr>
        <w:pStyle w:val="BodyCopy"/>
      </w:pPr>
      <w:r w:rsidRPr="004C10F7">
        <w:tab/>
        <w:t>4th</w:t>
      </w:r>
      <w:r w:rsidRPr="004C10F7">
        <w:tab/>
        <w:t>1.72</w:t>
      </w:r>
    </w:p>
    <w:p w14:paraId="10AD5F34" w14:textId="77777777" w:rsidR="004C10F7" w:rsidRPr="004C10F7" w:rsidRDefault="004C10F7" w:rsidP="004C10F7">
      <w:pPr>
        <w:pStyle w:val="BodyCopy"/>
      </w:pPr>
      <w:r w:rsidRPr="004C10F7">
        <w:tab/>
        <w:t>5th</w:t>
      </w:r>
      <w:r w:rsidRPr="004C10F7">
        <w:tab/>
        <w:t>1.31</w:t>
      </w:r>
    </w:p>
    <w:p w14:paraId="6629FBAB" w14:textId="77777777" w:rsidR="004C10F7" w:rsidRPr="004C10F7" w:rsidRDefault="004C10F7" w:rsidP="004C10F7">
      <w:pPr>
        <w:pStyle w:val="BodyCopy"/>
      </w:pPr>
      <w:r w:rsidRPr="004C10F7">
        <w:tab/>
        <w:t>6th</w:t>
      </w:r>
      <w:r w:rsidRPr="004C10F7">
        <w:tab/>
        <w:t>1.00</w:t>
      </w:r>
    </w:p>
    <w:p w14:paraId="73A8CEA5" w14:textId="77777777" w:rsidR="004C10F7" w:rsidRPr="004C10F7" w:rsidRDefault="004C10F7" w:rsidP="004C10F7">
      <w:pPr>
        <w:pStyle w:val="BodyCopy"/>
      </w:pPr>
      <w:r w:rsidRPr="004C10F7">
        <w:tab/>
        <w:t>7th</w:t>
      </w:r>
      <w:r w:rsidRPr="004C10F7">
        <w:tab/>
        <w:t>0.82</w:t>
      </w:r>
    </w:p>
    <w:p w14:paraId="2E0C95FD" w14:textId="77777777" w:rsidR="004C10F7" w:rsidRPr="004C10F7" w:rsidRDefault="004C10F7" w:rsidP="004C10F7">
      <w:pPr>
        <w:pStyle w:val="BodyCopy"/>
      </w:pPr>
      <w:r w:rsidRPr="004C10F7">
        <w:tab/>
        <w:t>8th</w:t>
      </w:r>
      <w:r w:rsidRPr="004C10F7">
        <w:tab/>
        <w:t>0.64</w:t>
      </w:r>
    </w:p>
    <w:p w14:paraId="33E2E31A" w14:textId="77777777" w:rsidR="004C10F7" w:rsidRPr="00A459CB" w:rsidRDefault="004C10F7" w:rsidP="004C10F7">
      <w:pPr>
        <w:pStyle w:val="Heading3"/>
      </w:pPr>
      <w:r w:rsidRPr="00A459CB">
        <w:lastRenderedPageBreak/>
        <w:t>TRANSMISSION: 8HP75 EIGHT-SPEED AUTOMATIC</w:t>
      </w:r>
      <w:r>
        <w:t xml:space="preserve"> (CONTINUED)</w:t>
      </w:r>
    </w:p>
    <w:p w14:paraId="222F2E45" w14:textId="77777777" w:rsidR="004C10F7" w:rsidRPr="004C10F7" w:rsidRDefault="004C10F7" w:rsidP="004C10F7">
      <w:pPr>
        <w:pStyle w:val="BodyCopy"/>
      </w:pPr>
      <w:r w:rsidRPr="004C10F7">
        <w:t>Transmission Type</w:t>
      </w:r>
      <w:r w:rsidRPr="004C10F7">
        <w:tab/>
        <w:t>RWD</w:t>
      </w:r>
    </w:p>
    <w:p w14:paraId="070ECE08" w14:textId="77777777" w:rsidR="004C10F7" w:rsidRPr="004C10F7" w:rsidRDefault="004C10F7" w:rsidP="004C10F7">
      <w:pPr>
        <w:pStyle w:val="BodyCopy"/>
      </w:pPr>
      <w:r w:rsidRPr="004C10F7">
        <w:t>Final Drive Ratio</w:t>
      </w:r>
      <w:r w:rsidRPr="004C10F7">
        <w:tab/>
        <w:t>3.09</w:t>
      </w:r>
    </w:p>
    <w:p w14:paraId="5E02CEE3" w14:textId="77777777" w:rsidR="004C10F7" w:rsidRPr="00A459CB" w:rsidRDefault="004C10F7" w:rsidP="004C10F7">
      <w:pPr>
        <w:pStyle w:val="Heading3"/>
      </w:pPr>
      <w:r w:rsidRPr="00A459CB">
        <w:t>SUSPENSION</w:t>
      </w:r>
    </w:p>
    <w:p w14:paraId="2CC7CD55" w14:textId="77777777" w:rsidR="004C10F7" w:rsidRPr="004C10F7" w:rsidRDefault="004C10F7" w:rsidP="004C10F7">
      <w:pPr>
        <w:pStyle w:val="BodyCopy"/>
      </w:pPr>
      <w:r w:rsidRPr="004C10F7">
        <w:t>Front</w:t>
      </w:r>
      <w:r w:rsidRPr="004C10F7">
        <w:tab/>
        <w:t>Double wishbone with semi-virtual steering axle</w:t>
      </w:r>
    </w:p>
    <w:p w14:paraId="081CFAD1" w14:textId="77777777" w:rsidR="004C10F7" w:rsidRPr="004C10F7" w:rsidRDefault="004C10F7" w:rsidP="004C10F7">
      <w:pPr>
        <w:pStyle w:val="BodyCopy"/>
      </w:pPr>
      <w:r w:rsidRPr="004C10F7">
        <w:t>Rear</w:t>
      </w:r>
      <w:r w:rsidRPr="004C10F7">
        <w:tab/>
        <w:t>Alfa Link design with vertical rod link (patented design)</w:t>
      </w:r>
    </w:p>
    <w:p w14:paraId="5ACEDB99" w14:textId="77777777" w:rsidR="004C10F7" w:rsidRPr="007D3141" w:rsidRDefault="004C10F7" w:rsidP="004C10F7">
      <w:pPr>
        <w:pStyle w:val="BodyCopyNoLines"/>
        <w:spacing w:line="240" w:lineRule="auto"/>
      </w:pPr>
      <w:r w:rsidRPr="007D3141">
        <w:t>Active Damping</w:t>
      </w:r>
      <w:r w:rsidRPr="007D3141">
        <w:tab/>
        <w:t>Standard on Giulia Quadrifoglio</w:t>
      </w:r>
    </w:p>
    <w:p w14:paraId="4CCB54D9" w14:textId="77777777" w:rsidR="004C10F7" w:rsidRPr="007D3141" w:rsidRDefault="004C10F7" w:rsidP="004C10F7">
      <w:pPr>
        <w:pStyle w:val="BodyCopy"/>
        <w:spacing w:line="240" w:lineRule="auto"/>
      </w:pPr>
      <w:r>
        <w:tab/>
      </w:r>
      <w:r>
        <w:tab/>
      </w:r>
      <w:r w:rsidRPr="007D3141">
        <w:t>Included with Performance packages on Giulia Veloce</w:t>
      </w:r>
    </w:p>
    <w:p w14:paraId="2F82E1A0" w14:textId="77777777" w:rsidR="004C10F7" w:rsidRPr="007D3141" w:rsidRDefault="004C10F7" w:rsidP="004C10F7">
      <w:pPr>
        <w:pStyle w:val="Heading3"/>
      </w:pPr>
      <w:r w:rsidRPr="007D3141">
        <w:t>STEERING</w:t>
      </w:r>
    </w:p>
    <w:p w14:paraId="4B1673F7" w14:textId="77777777" w:rsidR="004C10F7" w:rsidRPr="004C10F7" w:rsidRDefault="004C10F7" w:rsidP="004C10F7">
      <w:pPr>
        <w:pStyle w:val="BodyCopy"/>
      </w:pPr>
      <w:r w:rsidRPr="004C10F7">
        <w:t>Type</w:t>
      </w:r>
      <w:r w:rsidRPr="004C10F7">
        <w:tab/>
        <w:t>Rack and pinion with Variable Electric Assist</w:t>
      </w:r>
    </w:p>
    <w:p w14:paraId="376BB774" w14:textId="77777777" w:rsidR="004C10F7" w:rsidRPr="004C10F7" w:rsidRDefault="004C10F7" w:rsidP="004C10F7">
      <w:pPr>
        <w:pStyle w:val="BodyCopy"/>
      </w:pPr>
      <w:r w:rsidRPr="004C10F7">
        <w:t>Ratio</w:t>
      </w:r>
      <w:r w:rsidRPr="004C10F7">
        <w:tab/>
        <w:t>11.8:1</w:t>
      </w:r>
    </w:p>
    <w:p w14:paraId="3A69A61F" w14:textId="77777777" w:rsidR="004C10F7" w:rsidRPr="00A459CB" w:rsidRDefault="004C10F7" w:rsidP="004C10F7">
      <w:pPr>
        <w:pStyle w:val="Heading3"/>
      </w:pPr>
      <w:r w:rsidRPr="00A459CB">
        <w:t>BRAKES</w:t>
      </w:r>
    </w:p>
    <w:p w14:paraId="0216C9F5" w14:textId="77777777" w:rsidR="004C10F7" w:rsidRPr="004C10F7" w:rsidRDefault="004C10F7" w:rsidP="00341FF3">
      <w:pPr>
        <w:pStyle w:val="BodyCopy"/>
      </w:pPr>
      <w:r w:rsidRPr="004C10F7">
        <w:t>Standard brake system</w:t>
      </w:r>
      <w:r w:rsidRPr="004C10F7">
        <w:tab/>
        <w:t xml:space="preserve">Standard on Giulia Sprint, Giulia Ti and Giulia Veloce </w:t>
      </w:r>
    </w:p>
    <w:p w14:paraId="3F4E758D" w14:textId="77777777" w:rsidR="004C10F7" w:rsidRPr="004C10F7" w:rsidRDefault="004C10F7" w:rsidP="00341FF3">
      <w:pPr>
        <w:pStyle w:val="BodyCopy"/>
      </w:pPr>
      <w:r w:rsidRPr="004C10F7">
        <w:t>Front</w:t>
      </w:r>
    </w:p>
    <w:p w14:paraId="400068E2" w14:textId="77777777" w:rsidR="004C10F7" w:rsidRPr="004C10F7" w:rsidRDefault="004C10F7" w:rsidP="00341FF3">
      <w:pPr>
        <w:pStyle w:val="BodyCopy"/>
      </w:pPr>
      <w:r w:rsidRPr="004C10F7">
        <w:tab/>
        <w:t>Rotor size and type</w:t>
      </w:r>
      <w:r w:rsidRPr="004C10F7">
        <w:tab/>
        <w:t>13.0 x 1.1 (330 x 28)</w:t>
      </w:r>
    </w:p>
    <w:p w14:paraId="6AC47B98" w14:textId="77777777" w:rsidR="004C10F7" w:rsidRPr="004C10F7" w:rsidRDefault="004C10F7" w:rsidP="00341FF3">
      <w:pPr>
        <w:pStyle w:val="BodyCopy"/>
      </w:pPr>
      <w:r w:rsidRPr="004C10F7">
        <w:tab/>
        <w:t>Caliper size and type</w:t>
      </w:r>
      <w:r w:rsidRPr="004C10F7">
        <w:tab/>
        <w:t>Brembo four-piston calipers</w:t>
      </w:r>
    </w:p>
    <w:p w14:paraId="0EC659BA" w14:textId="77777777" w:rsidR="004C10F7" w:rsidRPr="004C10F7" w:rsidRDefault="004C10F7" w:rsidP="00341FF3">
      <w:pPr>
        <w:pStyle w:val="BodyCopy"/>
      </w:pPr>
      <w:r w:rsidRPr="004C10F7">
        <w:t>Rear</w:t>
      </w:r>
    </w:p>
    <w:p w14:paraId="6A6CF070" w14:textId="77777777" w:rsidR="004C10F7" w:rsidRPr="004C10F7" w:rsidRDefault="004C10F7" w:rsidP="00341FF3">
      <w:pPr>
        <w:pStyle w:val="BodyCopy"/>
      </w:pPr>
      <w:r w:rsidRPr="004C10F7">
        <w:tab/>
        <w:t>Rotor size and type</w:t>
      </w:r>
      <w:r w:rsidRPr="004C10F7">
        <w:tab/>
        <w:t>12.5 x 0.86 (320 x 22)</w:t>
      </w:r>
    </w:p>
    <w:p w14:paraId="7050D78B" w14:textId="77777777" w:rsidR="004C10F7" w:rsidRPr="004C10F7" w:rsidRDefault="004C10F7" w:rsidP="00341FF3">
      <w:pPr>
        <w:pStyle w:val="BodyCopy"/>
      </w:pPr>
      <w:r w:rsidRPr="004C10F7">
        <w:tab/>
        <w:t>Caliper size and type</w:t>
      </w:r>
      <w:r w:rsidRPr="004C10F7">
        <w:tab/>
        <w:t>Single-piston calipers</w:t>
      </w:r>
    </w:p>
    <w:p w14:paraId="6869EE0C" w14:textId="77777777" w:rsidR="004C10F7" w:rsidRPr="004C10F7" w:rsidRDefault="004C10F7" w:rsidP="00341FF3">
      <w:pPr>
        <w:pStyle w:val="BodyCopy"/>
      </w:pPr>
      <w:r w:rsidRPr="004C10F7">
        <w:t>High-performance Brembo brake system</w:t>
      </w:r>
      <w:r w:rsidRPr="004C10F7">
        <w:tab/>
        <w:t xml:space="preserve">Standard on Giulia Quadrifoglio </w:t>
      </w:r>
    </w:p>
    <w:p w14:paraId="42DE3A9F" w14:textId="77777777" w:rsidR="004C10F7" w:rsidRPr="004C10F7" w:rsidRDefault="004C10F7" w:rsidP="00341FF3">
      <w:pPr>
        <w:pStyle w:val="BodyCopy"/>
      </w:pPr>
      <w:r w:rsidRPr="004C10F7">
        <w:t>Front</w:t>
      </w:r>
    </w:p>
    <w:p w14:paraId="627BADB1" w14:textId="77777777" w:rsidR="004C10F7" w:rsidRPr="004C10F7" w:rsidRDefault="004C10F7" w:rsidP="00341FF3">
      <w:pPr>
        <w:pStyle w:val="BodyCopy"/>
      </w:pPr>
      <w:r w:rsidRPr="004C10F7">
        <w:tab/>
        <w:t>Rotor size and type</w:t>
      </w:r>
      <w:r w:rsidRPr="004C10F7">
        <w:tab/>
        <w:t>14.2 x 1.26 (360 x 32) vented</w:t>
      </w:r>
    </w:p>
    <w:p w14:paraId="3DC34787" w14:textId="77777777" w:rsidR="004C10F7" w:rsidRPr="004C10F7" w:rsidRDefault="004C10F7" w:rsidP="00341FF3">
      <w:pPr>
        <w:pStyle w:val="BodyCopy"/>
      </w:pPr>
      <w:r w:rsidRPr="004C10F7">
        <w:tab/>
        <w:t>Caliper size and type</w:t>
      </w:r>
      <w:r w:rsidRPr="004C10F7">
        <w:tab/>
        <w:t>Brembo six-piston aluminum-monoblock calipers</w:t>
      </w:r>
    </w:p>
    <w:p w14:paraId="079BD2EC" w14:textId="77777777" w:rsidR="004C10F7" w:rsidRPr="004C10F7" w:rsidRDefault="004C10F7" w:rsidP="00341FF3">
      <w:pPr>
        <w:pStyle w:val="BodyCopy"/>
      </w:pPr>
      <w:r w:rsidRPr="004C10F7">
        <w:t>Rear</w:t>
      </w:r>
    </w:p>
    <w:p w14:paraId="7FF76925" w14:textId="77777777" w:rsidR="004C10F7" w:rsidRPr="004C10F7" w:rsidRDefault="004C10F7" w:rsidP="00341FF3">
      <w:pPr>
        <w:pStyle w:val="BodyCopy"/>
      </w:pPr>
      <w:r w:rsidRPr="004C10F7">
        <w:tab/>
        <w:t>Rotor size and type</w:t>
      </w:r>
      <w:r w:rsidRPr="004C10F7">
        <w:tab/>
        <w:t>13.8 in x 1.1 (350 x 28) vented</w:t>
      </w:r>
    </w:p>
    <w:p w14:paraId="5189A03C" w14:textId="77777777" w:rsidR="004C10F7" w:rsidRPr="004C10F7" w:rsidRDefault="004C10F7" w:rsidP="00341FF3">
      <w:pPr>
        <w:pStyle w:val="BodyCopy"/>
      </w:pPr>
      <w:r w:rsidRPr="004C10F7">
        <w:tab/>
        <w:t>Caliper size and type</w:t>
      </w:r>
      <w:r w:rsidRPr="004C10F7">
        <w:tab/>
        <w:t>Brembo four-piston aluminum-monoblock calipers</w:t>
      </w:r>
    </w:p>
    <w:p w14:paraId="27D4F7F0" w14:textId="67559941" w:rsidR="004C10F7" w:rsidRPr="004C10F7" w:rsidRDefault="004C10F7" w:rsidP="00341FF3">
      <w:pPr>
        <w:pStyle w:val="BodyCopy2lines"/>
      </w:pPr>
      <w:r w:rsidRPr="004C10F7">
        <w:t>Ultra-high-performance Brembo</w:t>
      </w:r>
      <w:r w:rsidR="00341FF3">
        <w:t xml:space="preserve"> </w:t>
      </w:r>
      <w:r w:rsidR="00341FF3">
        <w:br/>
      </w:r>
      <w:r w:rsidRPr="004C10F7">
        <w:t>Carbon Ceramic Material (CCM) brake system</w:t>
      </w:r>
      <w:r w:rsidR="00341FF3">
        <w:tab/>
      </w:r>
      <w:r w:rsidRPr="004C10F7">
        <w:t>Optional on Giulia Quadrifoglio</w:t>
      </w:r>
    </w:p>
    <w:p w14:paraId="3038795F" w14:textId="77777777" w:rsidR="004C10F7" w:rsidRPr="007D3141" w:rsidRDefault="004C10F7" w:rsidP="00341FF3">
      <w:pPr>
        <w:pStyle w:val="BodyCopy"/>
        <w:spacing w:line="220" w:lineRule="exact"/>
      </w:pPr>
      <w:r w:rsidRPr="007D3141">
        <w:t>Front</w:t>
      </w:r>
    </w:p>
    <w:p w14:paraId="0194FA6C" w14:textId="77777777" w:rsidR="004C10F7" w:rsidRPr="007D3141" w:rsidRDefault="004C10F7" w:rsidP="00341FF3">
      <w:pPr>
        <w:pStyle w:val="BodyCopy"/>
        <w:spacing w:line="220" w:lineRule="exact"/>
      </w:pPr>
      <w:r>
        <w:tab/>
      </w:r>
      <w:r w:rsidRPr="007D3141">
        <w:t>Rotor size and type</w:t>
      </w:r>
      <w:r w:rsidRPr="007D3141">
        <w:tab/>
        <w:t>15.4 x 1.3 (390 x 36) two-piece, vented carbon ceramic matrix</w:t>
      </w:r>
    </w:p>
    <w:p w14:paraId="4B57AA98" w14:textId="77777777" w:rsidR="004C10F7" w:rsidRDefault="004C10F7" w:rsidP="00341FF3">
      <w:pPr>
        <w:pStyle w:val="BodyCopy"/>
        <w:spacing w:line="220" w:lineRule="exact"/>
      </w:pPr>
      <w:r>
        <w:tab/>
      </w:r>
      <w:r w:rsidRPr="007D3141">
        <w:t>Caliper size and type</w:t>
      </w:r>
      <w:r w:rsidRPr="007D3141">
        <w:tab/>
        <w:t>Brembo six-piston aluminum-monoblock calipers</w:t>
      </w:r>
    </w:p>
    <w:p w14:paraId="7D386D3F" w14:textId="77777777" w:rsidR="004C10F7" w:rsidRPr="007D3141" w:rsidRDefault="004C10F7" w:rsidP="00341FF3">
      <w:pPr>
        <w:pStyle w:val="BodyCopy"/>
        <w:spacing w:line="220" w:lineRule="exact"/>
      </w:pPr>
      <w:r w:rsidRPr="007D3141">
        <w:t>Rear</w:t>
      </w:r>
    </w:p>
    <w:p w14:paraId="78C401FE" w14:textId="77777777" w:rsidR="004C10F7" w:rsidRPr="007D3141" w:rsidRDefault="004C10F7" w:rsidP="00341FF3">
      <w:pPr>
        <w:pStyle w:val="BodyCopy"/>
        <w:spacing w:line="220" w:lineRule="exact"/>
      </w:pPr>
      <w:r>
        <w:tab/>
      </w:r>
      <w:r w:rsidRPr="007D3141">
        <w:t>Rotor size and type</w:t>
      </w:r>
      <w:r w:rsidRPr="007D3141">
        <w:tab/>
        <w:t>14.2 x 1.1 (360 x 28) two-piece, vented carbon ceramic matrix</w:t>
      </w:r>
    </w:p>
    <w:p w14:paraId="128D7413" w14:textId="77777777" w:rsidR="004C10F7" w:rsidRPr="007D3141" w:rsidRDefault="004C10F7" w:rsidP="00341FF3">
      <w:pPr>
        <w:pStyle w:val="BodyCopy"/>
        <w:spacing w:line="220" w:lineRule="exact"/>
      </w:pPr>
      <w:r>
        <w:tab/>
      </w:r>
      <w:r w:rsidRPr="007D3141">
        <w:t>Caliper size and type</w:t>
      </w:r>
      <w:r w:rsidRPr="007D3141">
        <w:tab/>
        <w:t>Brembo four-piston aluminum-monoblock calipers</w:t>
      </w:r>
    </w:p>
    <w:p w14:paraId="57AAA7AF" w14:textId="77777777" w:rsidR="004C10F7" w:rsidRPr="007D3141" w:rsidRDefault="004C10F7" w:rsidP="004C10F7">
      <w:pPr>
        <w:pStyle w:val="Heading3"/>
        <w:keepNext/>
        <w:keepLines/>
      </w:pPr>
      <w:r w:rsidRPr="007D3141">
        <w:lastRenderedPageBreak/>
        <w:t>DIMENSIONS AND CAPACITIES</w:t>
      </w:r>
    </w:p>
    <w:p w14:paraId="48EFD9E9" w14:textId="77777777" w:rsidR="004C10F7" w:rsidRPr="007D3141" w:rsidRDefault="004C10F7" w:rsidP="004C10F7">
      <w:pPr>
        <w:pStyle w:val="BodyCopy"/>
        <w:keepNext/>
        <w:keepLines/>
        <w:spacing w:line="240" w:lineRule="auto"/>
      </w:pPr>
      <w:r w:rsidRPr="007D3141">
        <w:t>Wheelbase</w:t>
      </w:r>
      <w:r w:rsidRPr="007D3141">
        <w:tab/>
        <w:t>111.0 (2,820)</w:t>
      </w:r>
    </w:p>
    <w:p w14:paraId="3487AAB8" w14:textId="77777777" w:rsidR="004C10F7" w:rsidRPr="007D3141" w:rsidRDefault="004C10F7" w:rsidP="004C10F7">
      <w:pPr>
        <w:pStyle w:val="BodyCopyNoLines"/>
      </w:pPr>
      <w:r w:rsidRPr="007D3141">
        <w:t>Track, Front</w:t>
      </w:r>
      <w:r w:rsidRPr="007D3141">
        <w:tab/>
        <w:t>61.3 (1,557) – Giulia Sprint, Giulia Ti and Giulia Veloce</w:t>
      </w:r>
    </w:p>
    <w:p w14:paraId="53AD1DF9" w14:textId="77777777" w:rsidR="004C10F7" w:rsidRPr="007D3141" w:rsidRDefault="004C10F7" w:rsidP="004C10F7">
      <w:pPr>
        <w:pStyle w:val="BodyCopy"/>
      </w:pPr>
      <w:r>
        <w:tab/>
      </w:r>
      <w:r>
        <w:tab/>
      </w:r>
      <w:r w:rsidRPr="007D3141">
        <w:t>61.2 (1,555) – Giulia Quadrifoglio</w:t>
      </w:r>
    </w:p>
    <w:p w14:paraId="3363BE16" w14:textId="77777777" w:rsidR="004C10F7" w:rsidRPr="007D3141" w:rsidRDefault="004C10F7" w:rsidP="004C10F7">
      <w:pPr>
        <w:pStyle w:val="BodyCopyNoLines"/>
      </w:pPr>
      <w:r w:rsidRPr="007D3141">
        <w:t>Track, Rear</w:t>
      </w:r>
      <w:r w:rsidRPr="007D3141">
        <w:tab/>
        <w:t>64.0 (1,625) – Giulia Sprint, Giulia Ti and Giulia Veloce</w:t>
      </w:r>
    </w:p>
    <w:p w14:paraId="148029A9" w14:textId="77777777" w:rsidR="004C10F7" w:rsidRPr="007D3141" w:rsidRDefault="004C10F7" w:rsidP="004C10F7">
      <w:pPr>
        <w:pStyle w:val="BodyCopy"/>
      </w:pPr>
      <w:r>
        <w:tab/>
      </w:r>
      <w:r>
        <w:tab/>
      </w:r>
      <w:r w:rsidRPr="007D3141">
        <w:t>63.3 (1,607) – Giulia Quadrifoglio</w:t>
      </w:r>
    </w:p>
    <w:p w14:paraId="13CAFFCE" w14:textId="77777777" w:rsidR="004C10F7" w:rsidRPr="007D3141" w:rsidRDefault="004C10F7" w:rsidP="004C10F7">
      <w:pPr>
        <w:pStyle w:val="BodyCopyNoLines"/>
      </w:pPr>
      <w:r w:rsidRPr="007D3141">
        <w:t>Overall Length</w:t>
      </w:r>
      <w:r w:rsidRPr="007D3141">
        <w:tab/>
        <w:t>182.8 (4,643) – Giulia Sprint, Giulia Ti and Giulia Veloce</w:t>
      </w:r>
    </w:p>
    <w:p w14:paraId="6DC43948" w14:textId="77777777" w:rsidR="004C10F7" w:rsidRPr="007D3141" w:rsidRDefault="004C10F7" w:rsidP="004C10F7">
      <w:pPr>
        <w:pStyle w:val="BodyCopy"/>
      </w:pPr>
      <w:r>
        <w:tab/>
      </w:r>
      <w:r>
        <w:tab/>
      </w:r>
      <w:r w:rsidRPr="007D3141">
        <w:t>182.6 (4,639) – Giulia Quadrifoglio</w:t>
      </w:r>
    </w:p>
    <w:p w14:paraId="1BD668E2" w14:textId="77777777" w:rsidR="004C10F7" w:rsidRPr="007D3141" w:rsidRDefault="004C10F7" w:rsidP="004C10F7">
      <w:pPr>
        <w:pStyle w:val="BodyCopyNoLines"/>
      </w:pPr>
      <w:r w:rsidRPr="007D3141">
        <w:t>Overall Width (not including mirrors)</w:t>
      </w:r>
      <w:r w:rsidRPr="007D3141">
        <w:tab/>
        <w:t>73.2 (1,860) – Giulia Sprint, Giulia Ti and Giulia Veloce</w:t>
      </w:r>
    </w:p>
    <w:p w14:paraId="0B8264F8" w14:textId="77777777" w:rsidR="004C10F7" w:rsidRPr="007D3141" w:rsidRDefault="004C10F7" w:rsidP="004C10F7">
      <w:pPr>
        <w:pStyle w:val="BodyCopy"/>
      </w:pPr>
      <w:r>
        <w:tab/>
      </w:r>
      <w:r>
        <w:tab/>
      </w:r>
      <w:r w:rsidRPr="007D3141">
        <w:t>73.8 (1,874) – Giulia Quadrifoglio</w:t>
      </w:r>
    </w:p>
    <w:p w14:paraId="246840C8" w14:textId="77777777" w:rsidR="004C10F7" w:rsidRPr="007D3141" w:rsidRDefault="004C10F7" w:rsidP="004C10F7">
      <w:pPr>
        <w:pStyle w:val="BodyCopyNoLines"/>
      </w:pPr>
      <w:r w:rsidRPr="007D3141">
        <w:t>Overall Height</w:t>
      </w:r>
      <w:r w:rsidRPr="007D3141">
        <w:tab/>
        <w:t>56.5 (1,436) – Giulia Sprint, Giulia Ti and Giulia Veloce (RWD)</w:t>
      </w:r>
    </w:p>
    <w:p w14:paraId="4E8A0575" w14:textId="77777777" w:rsidR="004C10F7" w:rsidRPr="007D3141" w:rsidRDefault="004C10F7" w:rsidP="004C10F7">
      <w:pPr>
        <w:pStyle w:val="BodyCopyNoLines"/>
      </w:pPr>
      <w:r>
        <w:tab/>
      </w:r>
      <w:r>
        <w:tab/>
      </w:r>
      <w:r w:rsidRPr="007D3141">
        <w:t>57.1 (1,450) – Giulia Sprint, Giulia Ti and Giulia Veloce (AWD)</w:t>
      </w:r>
    </w:p>
    <w:p w14:paraId="20003A50" w14:textId="77777777" w:rsidR="004C10F7" w:rsidRPr="007D3141" w:rsidRDefault="004C10F7" w:rsidP="004C10F7">
      <w:pPr>
        <w:pStyle w:val="BodyCopy"/>
      </w:pPr>
      <w:r>
        <w:tab/>
      </w:r>
      <w:r>
        <w:tab/>
      </w:r>
      <w:r w:rsidRPr="007D3141">
        <w:t>56.1 (1,426) – Giulia Quadrifoglio</w:t>
      </w:r>
    </w:p>
    <w:p w14:paraId="43C9DC9D" w14:textId="77777777" w:rsidR="004C10F7" w:rsidRPr="007D3141" w:rsidRDefault="004C10F7" w:rsidP="004C10F7">
      <w:pPr>
        <w:pStyle w:val="BodyCopyNoLines"/>
      </w:pPr>
      <w:r w:rsidRPr="007D3141">
        <w:t>Drag Coefficient (cd)</w:t>
      </w:r>
      <w:r w:rsidRPr="007D3141">
        <w:tab/>
        <w:t>0.28 – Giulia Sprint, Giulia Ti and Giulia Veloce</w:t>
      </w:r>
    </w:p>
    <w:p w14:paraId="32214CCD" w14:textId="77777777" w:rsidR="004C10F7" w:rsidRPr="007D3141" w:rsidRDefault="004C10F7" w:rsidP="004C10F7">
      <w:pPr>
        <w:pStyle w:val="BodyCopy"/>
      </w:pPr>
      <w:r>
        <w:tab/>
      </w:r>
      <w:r>
        <w:tab/>
      </w:r>
      <w:r w:rsidRPr="007D3141">
        <w:t>0.31 – Giulia Quadrifoglio</w:t>
      </w:r>
    </w:p>
    <w:p w14:paraId="428C1F2D" w14:textId="77777777" w:rsidR="004C10F7" w:rsidRPr="007D3141" w:rsidRDefault="004C10F7" w:rsidP="004C10F7">
      <w:pPr>
        <w:pStyle w:val="BodyCopy"/>
      </w:pPr>
      <w:r w:rsidRPr="007D3141">
        <w:t>Fuel Tank Capacity, gal. (liter)</w:t>
      </w:r>
      <w:r w:rsidRPr="007D3141">
        <w:tab/>
        <w:t>15.3 (58)</w:t>
      </w:r>
    </w:p>
    <w:p w14:paraId="1494DEDC" w14:textId="77777777" w:rsidR="004C10F7" w:rsidRDefault="004C10F7" w:rsidP="004C10F7">
      <w:pPr>
        <w:pStyle w:val="BodyCopyNoLines"/>
      </w:pPr>
      <w:r w:rsidRPr="007D3141">
        <w:t>Curb Weight, lbs. (kg)</w:t>
      </w:r>
      <w:r w:rsidRPr="007D3141">
        <w:tab/>
        <w:t>3,522 (1,598) – Giulia RWD</w:t>
      </w:r>
    </w:p>
    <w:p w14:paraId="2E366BC6" w14:textId="77777777" w:rsidR="004C10F7" w:rsidRPr="007D3141" w:rsidRDefault="004C10F7" w:rsidP="004C10F7">
      <w:pPr>
        <w:pStyle w:val="BodyCopyNoLines"/>
      </w:pPr>
      <w:r>
        <w:tab/>
      </w:r>
      <w:r>
        <w:tab/>
      </w:r>
      <w:r w:rsidRPr="007D3141">
        <w:t>3,622 (1,643) – Giulia AWD</w:t>
      </w:r>
    </w:p>
    <w:p w14:paraId="78D15A33" w14:textId="77777777" w:rsidR="004C10F7" w:rsidRPr="007D3141" w:rsidRDefault="004C10F7" w:rsidP="004C10F7">
      <w:pPr>
        <w:pStyle w:val="BodyCopy"/>
      </w:pPr>
      <w:r>
        <w:tab/>
      </w:r>
      <w:r>
        <w:tab/>
      </w:r>
      <w:r w:rsidRPr="007D3141">
        <w:t>3,820 (1,733) – Giulia Quadrifoglio RWD</w:t>
      </w:r>
    </w:p>
    <w:p w14:paraId="127E5D7A" w14:textId="77777777" w:rsidR="004C10F7" w:rsidRPr="007D3141" w:rsidRDefault="004C10F7" w:rsidP="004C10F7">
      <w:pPr>
        <w:pStyle w:val="Heading3"/>
      </w:pPr>
      <w:r w:rsidRPr="007D3141">
        <w:t>ACCOMMODATIONS</w:t>
      </w:r>
    </w:p>
    <w:p w14:paraId="14D4CA0B" w14:textId="77777777" w:rsidR="004C10F7" w:rsidRPr="004C10F7" w:rsidRDefault="004C10F7" w:rsidP="004C10F7">
      <w:pPr>
        <w:pStyle w:val="BodyCopy"/>
      </w:pPr>
      <w:r w:rsidRPr="004C10F7">
        <w:t>Seating Capacity, F/R</w:t>
      </w:r>
      <w:r w:rsidRPr="004C10F7">
        <w:tab/>
        <w:t>2/3</w:t>
      </w:r>
    </w:p>
    <w:p w14:paraId="4257CEBB" w14:textId="77777777" w:rsidR="004C10F7" w:rsidRPr="004C10F7" w:rsidRDefault="004C10F7" w:rsidP="004C10F7">
      <w:pPr>
        <w:pStyle w:val="BodyCopy"/>
      </w:pPr>
      <w:r w:rsidRPr="004C10F7">
        <w:t>Headroom, F/R</w:t>
      </w:r>
      <w:r w:rsidRPr="004C10F7">
        <w:tab/>
        <w:t>38.6/37.6</w:t>
      </w:r>
    </w:p>
    <w:p w14:paraId="3DA2A165" w14:textId="77777777" w:rsidR="004C10F7" w:rsidRPr="004C10F7" w:rsidRDefault="004C10F7" w:rsidP="004C10F7">
      <w:pPr>
        <w:pStyle w:val="BodyCopy"/>
      </w:pPr>
      <w:r w:rsidRPr="004C10F7">
        <w:t>Legroom, F/R</w:t>
      </w:r>
      <w:r w:rsidRPr="004C10F7">
        <w:tab/>
        <w:t>42.4/35.1</w:t>
      </w:r>
    </w:p>
    <w:p w14:paraId="231661C8" w14:textId="77777777" w:rsidR="004C10F7" w:rsidRPr="004C10F7" w:rsidRDefault="004C10F7" w:rsidP="004C10F7">
      <w:pPr>
        <w:pStyle w:val="BodyCopy"/>
      </w:pPr>
      <w:r w:rsidRPr="004C10F7">
        <w:t>Shoulder Room, F/R</w:t>
      </w:r>
      <w:r w:rsidRPr="004C10F7">
        <w:tab/>
        <w:t>56.1/53.6</w:t>
      </w:r>
    </w:p>
    <w:p w14:paraId="2CB1F113" w14:textId="77777777" w:rsidR="004C10F7" w:rsidRPr="004C10F7" w:rsidRDefault="004C10F7" w:rsidP="004C10F7">
      <w:pPr>
        <w:pStyle w:val="BodyCopy"/>
      </w:pPr>
      <w:r w:rsidRPr="004C10F7">
        <w:t>SAE Interior Volume (cu. ft.)</w:t>
      </w:r>
      <w:r w:rsidRPr="004C10F7">
        <w:tab/>
        <w:t>95.4 cu. ft.</w:t>
      </w:r>
    </w:p>
    <w:p w14:paraId="246626CD" w14:textId="77777777" w:rsidR="0045101F" w:rsidRPr="002C206B" w:rsidRDefault="0031362B" w:rsidP="002C206B">
      <w:pPr>
        <w:pStyle w:val="EndofDocument"/>
      </w:pPr>
      <w:r w:rsidRPr="002C206B">
        <w:t>###</w:t>
      </w:r>
    </w:p>
    <w:sectPr w:rsidR="0045101F" w:rsidRPr="002C206B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0E1DD" w14:textId="77777777" w:rsidR="001D5DDF" w:rsidRDefault="001D5DDF" w:rsidP="00B728F6">
      <w:r>
        <w:separator/>
      </w:r>
    </w:p>
    <w:p w14:paraId="5E65A2D7" w14:textId="77777777" w:rsidR="001D5DDF" w:rsidRDefault="001D5DDF"/>
    <w:p w14:paraId="7C24FDD9" w14:textId="77777777" w:rsidR="001D5DDF" w:rsidRDefault="001D5DDF"/>
    <w:p w14:paraId="322B75AE" w14:textId="77777777" w:rsidR="001D5DDF" w:rsidRDefault="001D5DDF"/>
    <w:p w14:paraId="484E53D3" w14:textId="77777777" w:rsidR="001D5DDF" w:rsidRDefault="001D5DDF"/>
    <w:p w14:paraId="7FF2A7A8" w14:textId="77777777" w:rsidR="001D5DDF" w:rsidRDefault="001D5DDF"/>
    <w:p w14:paraId="1B16C85A" w14:textId="77777777" w:rsidR="001D5DDF" w:rsidRDefault="001D5DDF"/>
  </w:endnote>
  <w:endnote w:type="continuationSeparator" w:id="0">
    <w:p w14:paraId="26DFCF09" w14:textId="77777777" w:rsidR="001D5DDF" w:rsidRDefault="001D5DDF" w:rsidP="00B728F6">
      <w:r>
        <w:continuationSeparator/>
      </w:r>
    </w:p>
    <w:p w14:paraId="731653AC" w14:textId="77777777" w:rsidR="001D5DDF" w:rsidRDefault="001D5DDF"/>
    <w:p w14:paraId="3A94F1A9" w14:textId="77777777" w:rsidR="001D5DDF" w:rsidRDefault="001D5DDF"/>
    <w:p w14:paraId="7F07A3C0" w14:textId="77777777" w:rsidR="001D5DDF" w:rsidRDefault="001D5DDF"/>
    <w:p w14:paraId="63220844" w14:textId="77777777" w:rsidR="001D5DDF" w:rsidRDefault="001D5DDF"/>
    <w:p w14:paraId="2BA3FAF0" w14:textId="77777777" w:rsidR="001D5DDF" w:rsidRDefault="001D5DDF"/>
    <w:p w14:paraId="4CDE81AF" w14:textId="77777777" w:rsidR="001D5DDF" w:rsidRDefault="001D5D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91141AD9-EF90-EF4E-9215-80687C860B36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229B4C94-2514-4E49-8B40-7523219B19C9}"/>
    <w:embedBold r:id="rId3" w:fontKey="{495966C6-215E-1941-AB42-6011C31D87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11DD6E1-5272-8641-A6FD-B3ED96858DF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00635C7E-C7F0-3748-B698-2C55BD1000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663C61C0-86D7-4944-A439-9E158A9F0241}"/>
    <w:embedBold r:id="rId7" w:fontKey="{90645B33-2ED0-C04F-923B-AB74E9E1C521}"/>
    <w:embedItalic r:id="rId8" w:fontKey="{865885C4-C6CC-964D-9118-DCE602DB4B6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4399572-5025-8D40-8553-20A666BB4CEE}"/>
    <w:embedBold r:id="rId11" w:fontKey="{B9D0D889-8687-9C4D-BD7D-865621F391D7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66A5A339-2C48-E342-BC7F-1587F9CA2C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4B48C1AD" w:rsidR="0003158A" w:rsidRDefault="00E3312E" w:rsidP="00DE04BA">
    <w:pPr>
      <w:pStyle w:val="Footer"/>
    </w:pPr>
    <w:r w:rsidRPr="00E3312E">
      <w:t>202</w:t>
    </w:r>
    <w:r w:rsidR="00EA0F47">
      <w:t>3</w:t>
    </w:r>
    <w:r w:rsidRPr="00E3312E">
      <w:t xml:space="preserve"> </w:t>
    </w:r>
    <w:r w:rsidR="00883E91">
      <w:t>ALFA ROMEO</w:t>
    </w:r>
    <w:r w:rsidRPr="00E3312E">
      <w:t xml:space="preserve">  |  </w:t>
    </w:r>
    <w:r w:rsidR="00883E91">
      <w:t>Giulia</w:t>
    </w:r>
    <w:r w:rsidRPr="00E3312E">
      <w:t xml:space="preserve">  |  SPECIFICATION</w:t>
    </w:r>
    <w:r>
      <w:t>S</w:t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CBB96" w14:textId="77777777" w:rsidR="001D5DDF" w:rsidRDefault="001D5DDF" w:rsidP="00B728F6">
      <w:r>
        <w:separator/>
      </w:r>
    </w:p>
    <w:p w14:paraId="65252AFA" w14:textId="77777777" w:rsidR="001D5DDF" w:rsidRDefault="001D5DDF"/>
    <w:p w14:paraId="5DEEAF95" w14:textId="77777777" w:rsidR="001D5DDF" w:rsidRDefault="001D5DDF"/>
    <w:p w14:paraId="28D2BD26" w14:textId="77777777" w:rsidR="001D5DDF" w:rsidRDefault="001D5DDF"/>
    <w:p w14:paraId="37AF225D" w14:textId="77777777" w:rsidR="001D5DDF" w:rsidRDefault="001D5DDF"/>
    <w:p w14:paraId="54C60F2B" w14:textId="77777777" w:rsidR="001D5DDF" w:rsidRDefault="001D5DDF"/>
    <w:p w14:paraId="4D40C61A" w14:textId="77777777" w:rsidR="001D5DDF" w:rsidRDefault="001D5DDF"/>
  </w:footnote>
  <w:footnote w:type="continuationSeparator" w:id="0">
    <w:p w14:paraId="225F665F" w14:textId="77777777" w:rsidR="001D5DDF" w:rsidRDefault="001D5DDF" w:rsidP="00B728F6">
      <w:r>
        <w:continuationSeparator/>
      </w:r>
    </w:p>
    <w:p w14:paraId="40E71896" w14:textId="77777777" w:rsidR="001D5DDF" w:rsidRDefault="001D5DDF"/>
    <w:p w14:paraId="7CA716AB" w14:textId="77777777" w:rsidR="001D5DDF" w:rsidRDefault="001D5DDF"/>
    <w:p w14:paraId="311D98B4" w14:textId="77777777" w:rsidR="001D5DDF" w:rsidRDefault="001D5DDF"/>
    <w:p w14:paraId="57781186" w14:textId="77777777" w:rsidR="001D5DDF" w:rsidRDefault="001D5DDF"/>
    <w:p w14:paraId="34451D3E" w14:textId="77777777" w:rsidR="001D5DDF" w:rsidRDefault="001D5DDF"/>
    <w:p w14:paraId="5A7FAC03" w14:textId="77777777" w:rsidR="001D5DDF" w:rsidRDefault="001D5D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34899CBE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1"/>
  </w:num>
  <w:num w:numId="6" w16cid:durableId="1816946642">
    <w:abstractNumId w:val="19"/>
  </w:num>
  <w:num w:numId="7" w16cid:durableId="1692560543">
    <w:abstractNumId w:val="20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8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7E56"/>
    <w:rsid w:val="000A704A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0B68"/>
    <w:rsid w:val="00123045"/>
    <w:rsid w:val="001278FC"/>
    <w:rsid w:val="00147D6E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D5DDF"/>
    <w:rsid w:val="001E1EF1"/>
    <w:rsid w:val="001E31AA"/>
    <w:rsid w:val="001F6B13"/>
    <w:rsid w:val="00210F38"/>
    <w:rsid w:val="002117B6"/>
    <w:rsid w:val="00216628"/>
    <w:rsid w:val="00237A0D"/>
    <w:rsid w:val="00244622"/>
    <w:rsid w:val="002623E8"/>
    <w:rsid w:val="00277B0C"/>
    <w:rsid w:val="00287DED"/>
    <w:rsid w:val="002939D0"/>
    <w:rsid w:val="002A266B"/>
    <w:rsid w:val="002A60BB"/>
    <w:rsid w:val="002C206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1FF3"/>
    <w:rsid w:val="00346A31"/>
    <w:rsid w:val="00355846"/>
    <w:rsid w:val="00362207"/>
    <w:rsid w:val="003657F3"/>
    <w:rsid w:val="00376CFB"/>
    <w:rsid w:val="00383109"/>
    <w:rsid w:val="0038444A"/>
    <w:rsid w:val="003924AC"/>
    <w:rsid w:val="003B404F"/>
    <w:rsid w:val="003D1A3B"/>
    <w:rsid w:val="003D32E9"/>
    <w:rsid w:val="003D573D"/>
    <w:rsid w:val="003E3025"/>
    <w:rsid w:val="003F58E5"/>
    <w:rsid w:val="004057BF"/>
    <w:rsid w:val="004124FD"/>
    <w:rsid w:val="004172E0"/>
    <w:rsid w:val="004228AE"/>
    <w:rsid w:val="00422C2A"/>
    <w:rsid w:val="0042797B"/>
    <w:rsid w:val="00443EA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10F7"/>
    <w:rsid w:val="004C7758"/>
    <w:rsid w:val="004D4479"/>
    <w:rsid w:val="004E3495"/>
    <w:rsid w:val="004E3FA8"/>
    <w:rsid w:val="004E66A4"/>
    <w:rsid w:val="004F2F61"/>
    <w:rsid w:val="00532909"/>
    <w:rsid w:val="0053642E"/>
    <w:rsid w:val="00543955"/>
    <w:rsid w:val="00547075"/>
    <w:rsid w:val="00551DEE"/>
    <w:rsid w:val="0055531D"/>
    <w:rsid w:val="00563B79"/>
    <w:rsid w:val="00566BB4"/>
    <w:rsid w:val="00570EDB"/>
    <w:rsid w:val="005803DE"/>
    <w:rsid w:val="005A0F44"/>
    <w:rsid w:val="005A0F87"/>
    <w:rsid w:val="005B539B"/>
    <w:rsid w:val="005B78D9"/>
    <w:rsid w:val="005C1B4E"/>
    <w:rsid w:val="005D12C3"/>
    <w:rsid w:val="005D491B"/>
    <w:rsid w:val="005E3150"/>
    <w:rsid w:val="00605606"/>
    <w:rsid w:val="00611EEC"/>
    <w:rsid w:val="00640A30"/>
    <w:rsid w:val="00642254"/>
    <w:rsid w:val="00643DD4"/>
    <w:rsid w:val="0065118A"/>
    <w:rsid w:val="00663C79"/>
    <w:rsid w:val="00666DF9"/>
    <w:rsid w:val="006736C6"/>
    <w:rsid w:val="0067661B"/>
    <w:rsid w:val="00682A00"/>
    <w:rsid w:val="00685EC4"/>
    <w:rsid w:val="006A70F8"/>
    <w:rsid w:val="006B02CC"/>
    <w:rsid w:val="006B5679"/>
    <w:rsid w:val="006D0FD5"/>
    <w:rsid w:val="006D1F6B"/>
    <w:rsid w:val="006D708C"/>
    <w:rsid w:val="006E3E58"/>
    <w:rsid w:val="006E44AC"/>
    <w:rsid w:val="006F3B3E"/>
    <w:rsid w:val="007000C3"/>
    <w:rsid w:val="00706B6E"/>
    <w:rsid w:val="0071087B"/>
    <w:rsid w:val="00712251"/>
    <w:rsid w:val="007128B4"/>
    <w:rsid w:val="00712AD2"/>
    <w:rsid w:val="00721424"/>
    <w:rsid w:val="00731FC5"/>
    <w:rsid w:val="00734D02"/>
    <w:rsid w:val="00757C7A"/>
    <w:rsid w:val="00761131"/>
    <w:rsid w:val="00767A41"/>
    <w:rsid w:val="007714E6"/>
    <w:rsid w:val="0079049F"/>
    <w:rsid w:val="00791684"/>
    <w:rsid w:val="007A352A"/>
    <w:rsid w:val="007A424E"/>
    <w:rsid w:val="007B043A"/>
    <w:rsid w:val="007C26A4"/>
    <w:rsid w:val="007D2EE2"/>
    <w:rsid w:val="007D6912"/>
    <w:rsid w:val="007E0DFE"/>
    <w:rsid w:val="007E193F"/>
    <w:rsid w:val="007E23D5"/>
    <w:rsid w:val="007E35EC"/>
    <w:rsid w:val="00801CDD"/>
    <w:rsid w:val="00802624"/>
    <w:rsid w:val="00833D23"/>
    <w:rsid w:val="00837C49"/>
    <w:rsid w:val="00841486"/>
    <w:rsid w:val="008424CD"/>
    <w:rsid w:val="00867081"/>
    <w:rsid w:val="00871556"/>
    <w:rsid w:val="00883E91"/>
    <w:rsid w:val="00892317"/>
    <w:rsid w:val="008D6AA3"/>
    <w:rsid w:val="008E2A09"/>
    <w:rsid w:val="008E7759"/>
    <w:rsid w:val="008F53E6"/>
    <w:rsid w:val="008F58E5"/>
    <w:rsid w:val="00901320"/>
    <w:rsid w:val="00902D1E"/>
    <w:rsid w:val="0090672B"/>
    <w:rsid w:val="00914972"/>
    <w:rsid w:val="009172DD"/>
    <w:rsid w:val="00920887"/>
    <w:rsid w:val="009214B9"/>
    <w:rsid w:val="00927C25"/>
    <w:rsid w:val="00950B15"/>
    <w:rsid w:val="009714DF"/>
    <w:rsid w:val="0097761C"/>
    <w:rsid w:val="00993FA7"/>
    <w:rsid w:val="0099493F"/>
    <w:rsid w:val="009A1FFD"/>
    <w:rsid w:val="009C43A3"/>
    <w:rsid w:val="009E0621"/>
    <w:rsid w:val="00A13DE6"/>
    <w:rsid w:val="00A21611"/>
    <w:rsid w:val="00A27B85"/>
    <w:rsid w:val="00A27C34"/>
    <w:rsid w:val="00A31F69"/>
    <w:rsid w:val="00A600EC"/>
    <w:rsid w:val="00A70469"/>
    <w:rsid w:val="00A708F0"/>
    <w:rsid w:val="00A72BF3"/>
    <w:rsid w:val="00A739A1"/>
    <w:rsid w:val="00A769E3"/>
    <w:rsid w:val="00A848C4"/>
    <w:rsid w:val="00A85C21"/>
    <w:rsid w:val="00A86694"/>
    <w:rsid w:val="00A966C8"/>
    <w:rsid w:val="00AB5DC4"/>
    <w:rsid w:val="00AC0EE1"/>
    <w:rsid w:val="00AC31E1"/>
    <w:rsid w:val="00AE5A22"/>
    <w:rsid w:val="00AE62CE"/>
    <w:rsid w:val="00AF0B82"/>
    <w:rsid w:val="00AF2CDE"/>
    <w:rsid w:val="00B04467"/>
    <w:rsid w:val="00B04C6E"/>
    <w:rsid w:val="00B160BB"/>
    <w:rsid w:val="00B21AF5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450D"/>
    <w:rsid w:val="00BC7B5B"/>
    <w:rsid w:val="00BD0CC4"/>
    <w:rsid w:val="00BD35CC"/>
    <w:rsid w:val="00BE64A5"/>
    <w:rsid w:val="00BE64C8"/>
    <w:rsid w:val="00BF1D56"/>
    <w:rsid w:val="00C070FD"/>
    <w:rsid w:val="00C13890"/>
    <w:rsid w:val="00C13D76"/>
    <w:rsid w:val="00C248F6"/>
    <w:rsid w:val="00C27063"/>
    <w:rsid w:val="00C274CD"/>
    <w:rsid w:val="00C4379F"/>
    <w:rsid w:val="00C4416F"/>
    <w:rsid w:val="00C46F0D"/>
    <w:rsid w:val="00C54B3C"/>
    <w:rsid w:val="00C56A5E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5546"/>
    <w:rsid w:val="00CD6FBA"/>
    <w:rsid w:val="00CE6983"/>
    <w:rsid w:val="00CF36A9"/>
    <w:rsid w:val="00D151E6"/>
    <w:rsid w:val="00D2074F"/>
    <w:rsid w:val="00D2537D"/>
    <w:rsid w:val="00D2582D"/>
    <w:rsid w:val="00D275B8"/>
    <w:rsid w:val="00D6088C"/>
    <w:rsid w:val="00D63C1A"/>
    <w:rsid w:val="00D83F8B"/>
    <w:rsid w:val="00D85C5E"/>
    <w:rsid w:val="00D86095"/>
    <w:rsid w:val="00D87832"/>
    <w:rsid w:val="00D87EDB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E12810"/>
    <w:rsid w:val="00E14688"/>
    <w:rsid w:val="00E15185"/>
    <w:rsid w:val="00E3003F"/>
    <w:rsid w:val="00E3312E"/>
    <w:rsid w:val="00E426F0"/>
    <w:rsid w:val="00E428F3"/>
    <w:rsid w:val="00E43C75"/>
    <w:rsid w:val="00E65383"/>
    <w:rsid w:val="00E71645"/>
    <w:rsid w:val="00E71ECA"/>
    <w:rsid w:val="00E82EDB"/>
    <w:rsid w:val="00EA0F47"/>
    <w:rsid w:val="00EA3C52"/>
    <w:rsid w:val="00EA3F01"/>
    <w:rsid w:val="00EA4A0A"/>
    <w:rsid w:val="00EB6148"/>
    <w:rsid w:val="00EB6477"/>
    <w:rsid w:val="00EB6877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52D6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5383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5383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5383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65383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E65383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E65383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E6538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65383"/>
  </w:style>
  <w:style w:type="paragraph" w:styleId="Header">
    <w:name w:val="header"/>
    <w:basedOn w:val="Normal"/>
    <w:link w:val="HeaderChar"/>
    <w:uiPriority w:val="99"/>
    <w:unhideWhenUsed/>
    <w:qFormat/>
    <w:rsid w:val="00E65383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65383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65383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65383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3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5383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65383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65383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E65383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65383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E65383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E65383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653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538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5383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53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5383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E65383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E65383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E65383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E6538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65383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E65383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E65383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E65383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E65383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E65383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E65383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E65383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E65383"/>
    <w:pPr>
      <w:ind w:left="187" w:hanging="187"/>
    </w:pPr>
  </w:style>
  <w:style w:type="paragraph" w:customStyle="1" w:styleId="WeightsCopy7col">
    <w:name w:val="Weights Copy 7 col"/>
    <w:basedOn w:val="BodyCopy"/>
    <w:qFormat/>
    <w:rsid w:val="00E6538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E65383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E6538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E65383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E65383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E65383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E65383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E65383"/>
    <w:pPr>
      <w:ind w:left="0" w:firstLine="0"/>
    </w:pPr>
  </w:style>
  <w:style w:type="paragraph" w:customStyle="1" w:styleId="FABodyCopy">
    <w:name w:val="FA Body Copy"/>
    <w:basedOn w:val="Normal"/>
    <w:qFormat/>
    <w:rsid w:val="00E65383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E65383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E65383"/>
    <w:pPr>
      <w:ind w:left="144"/>
    </w:pPr>
  </w:style>
  <w:style w:type="paragraph" w:customStyle="1" w:styleId="S-O-P">
    <w:name w:val="S-O-P"/>
    <w:basedOn w:val="FABodyCopy"/>
    <w:next w:val="FABodyCopy"/>
    <w:qFormat/>
    <w:rsid w:val="00E65383"/>
    <w:pPr>
      <w:jc w:val="center"/>
    </w:pPr>
  </w:style>
  <w:style w:type="paragraph" w:customStyle="1" w:styleId="TableSubhead">
    <w:name w:val="Table Subhead"/>
    <w:basedOn w:val="Normal"/>
    <w:qFormat/>
    <w:rsid w:val="00E65383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E65383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E65383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10</TotalTime>
  <Pages>5</Pages>
  <Words>1004</Words>
  <Characters>5727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6718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9</cp:revision>
  <cp:lastPrinted>2018-12-31T16:38:00Z</cp:lastPrinted>
  <dcterms:created xsi:type="dcterms:W3CDTF">2022-05-17T19:34:00Z</dcterms:created>
  <dcterms:modified xsi:type="dcterms:W3CDTF">2022-07-12T17:21:00Z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