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29D1" w14:textId="6EC266C0" w:rsidR="007709A8" w:rsidRPr="00CC37C8" w:rsidRDefault="007709A8" w:rsidP="007709A8">
      <w:pPr>
        <w:pStyle w:val="EmbargoLine"/>
      </w:pPr>
    </w:p>
    <w:p w14:paraId="67E589C8" w14:textId="25284C2C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B953DF">
        <w:t>3</w:t>
      </w:r>
      <w:r w:rsidR="00712251" w:rsidRPr="000F771A">
        <w:t xml:space="preserve"> </w:t>
      </w:r>
      <w:r w:rsidR="008C452F">
        <w:t>Alfa Romeo Giulia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59E27616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27333C81" w14:textId="77777777" w:rsidR="00F461BC" w:rsidRDefault="00F461BC" w:rsidP="00F461BC">
      <w:pPr>
        <w:pStyle w:val="Heading3"/>
      </w:pPr>
      <w:r w:rsidRPr="00B80542">
        <w:t>EXTERIOR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452"/>
        <w:gridCol w:w="1154"/>
        <w:gridCol w:w="1154"/>
        <w:gridCol w:w="1228"/>
        <w:gridCol w:w="1006"/>
        <w:gridCol w:w="932"/>
        <w:gridCol w:w="1154"/>
      </w:tblGrid>
      <w:tr w:rsidR="00F461BC" w:rsidRPr="00C7028B" w14:paraId="0C5EE914" w14:textId="77777777" w:rsidTr="00766D8B">
        <w:trPr>
          <w:tblHeader/>
        </w:trPr>
        <w:tc>
          <w:tcPr>
            <w:tcW w:w="3452" w:type="dxa"/>
            <w:vAlign w:val="top"/>
          </w:tcPr>
          <w:p w14:paraId="73A4DAC8" w14:textId="77777777" w:rsidR="00F461BC" w:rsidRPr="003124CF" w:rsidRDefault="00F461BC" w:rsidP="00766D8B">
            <w:pPr>
              <w:pStyle w:val="TableSubhead"/>
            </w:pPr>
            <w:r w:rsidRPr="003124CF">
              <w:t>EXTERIOR</w:t>
            </w:r>
          </w:p>
        </w:tc>
        <w:tc>
          <w:tcPr>
            <w:tcW w:w="1154" w:type="dxa"/>
            <w:vAlign w:val="bottom"/>
          </w:tcPr>
          <w:p w14:paraId="166A1428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Sprint</w:t>
            </w:r>
            <w:r w:rsidRPr="003124CF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154" w:type="dxa"/>
            <w:vAlign w:val="bottom"/>
          </w:tcPr>
          <w:p w14:paraId="7E9412C7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Ti</w:t>
            </w:r>
            <w:r w:rsidRPr="003124CF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228" w:type="dxa"/>
            <w:vAlign w:val="bottom"/>
          </w:tcPr>
          <w:p w14:paraId="11A14ABE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Veloce</w:t>
            </w:r>
            <w:r w:rsidRPr="003124CF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006" w:type="dxa"/>
            <w:vAlign w:val="bottom"/>
          </w:tcPr>
          <w:p w14:paraId="73BD049B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Estrema</w:t>
            </w:r>
          </w:p>
        </w:tc>
        <w:tc>
          <w:tcPr>
            <w:tcW w:w="932" w:type="dxa"/>
            <w:vAlign w:val="bottom"/>
          </w:tcPr>
          <w:p w14:paraId="3566A73E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Lusso</w:t>
            </w:r>
          </w:p>
        </w:tc>
        <w:tc>
          <w:tcPr>
            <w:tcW w:w="1154" w:type="dxa"/>
            <w:vAlign w:val="bottom"/>
          </w:tcPr>
          <w:p w14:paraId="3E2AD5F5" w14:textId="77777777" w:rsidR="00F461BC" w:rsidRPr="003124CF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3124CF">
              <w:rPr>
                <w:sz w:val="15"/>
                <w:szCs w:val="15"/>
              </w:rPr>
              <w:t>Giulia Quadrifoglio</w:t>
            </w:r>
          </w:p>
        </w:tc>
      </w:tr>
      <w:tr w:rsidR="00F461BC" w:rsidRPr="00C7028B" w14:paraId="6B7216EB" w14:textId="77777777" w:rsidTr="00766D8B">
        <w:tc>
          <w:tcPr>
            <w:tcW w:w="3452" w:type="dxa"/>
            <w:vAlign w:val="top"/>
          </w:tcPr>
          <w:p w14:paraId="30206C46" w14:textId="77777777" w:rsidR="00F461BC" w:rsidRPr="00C7028B" w:rsidRDefault="00F461BC" w:rsidP="00766D8B">
            <w:pPr>
              <w:pStyle w:val="FABodyCopy"/>
            </w:pPr>
            <w:r w:rsidRPr="00C7028B">
              <w:t>Colors</w:t>
            </w:r>
          </w:p>
        </w:tc>
        <w:tc>
          <w:tcPr>
            <w:tcW w:w="1154" w:type="dxa"/>
            <w:vAlign w:val="top"/>
          </w:tcPr>
          <w:p w14:paraId="66E68242" w14:textId="77777777" w:rsidR="00F461BC" w:rsidRPr="00C7028B" w:rsidRDefault="00F461BC" w:rsidP="00766D8B">
            <w:pPr>
              <w:pStyle w:val="FABodyCopy"/>
            </w:pPr>
          </w:p>
        </w:tc>
        <w:tc>
          <w:tcPr>
            <w:tcW w:w="1154" w:type="dxa"/>
            <w:vAlign w:val="top"/>
          </w:tcPr>
          <w:p w14:paraId="34200D19" w14:textId="77777777" w:rsidR="00F461BC" w:rsidRPr="00C7028B" w:rsidRDefault="00F461BC" w:rsidP="00766D8B">
            <w:pPr>
              <w:pStyle w:val="FABodyCopy"/>
            </w:pPr>
          </w:p>
        </w:tc>
        <w:tc>
          <w:tcPr>
            <w:tcW w:w="1228" w:type="dxa"/>
            <w:vAlign w:val="top"/>
          </w:tcPr>
          <w:p w14:paraId="4CA339DE" w14:textId="77777777" w:rsidR="00F461BC" w:rsidRPr="00C7028B" w:rsidRDefault="00F461BC" w:rsidP="00766D8B">
            <w:pPr>
              <w:pStyle w:val="FABodyCopy"/>
            </w:pPr>
          </w:p>
        </w:tc>
        <w:tc>
          <w:tcPr>
            <w:tcW w:w="1006" w:type="dxa"/>
            <w:vAlign w:val="top"/>
          </w:tcPr>
          <w:p w14:paraId="2CEFE5EC" w14:textId="77777777" w:rsidR="00F461BC" w:rsidRPr="00C7028B" w:rsidRDefault="00F461BC" w:rsidP="00766D8B">
            <w:pPr>
              <w:pStyle w:val="FABodyCopy"/>
            </w:pPr>
          </w:p>
        </w:tc>
        <w:tc>
          <w:tcPr>
            <w:tcW w:w="932" w:type="dxa"/>
            <w:vAlign w:val="top"/>
          </w:tcPr>
          <w:p w14:paraId="0A545445" w14:textId="77777777" w:rsidR="00F461BC" w:rsidRPr="00C7028B" w:rsidRDefault="00F461BC" w:rsidP="00766D8B">
            <w:pPr>
              <w:pStyle w:val="FABodyCopy"/>
            </w:pPr>
          </w:p>
        </w:tc>
        <w:tc>
          <w:tcPr>
            <w:tcW w:w="1154" w:type="dxa"/>
            <w:vAlign w:val="top"/>
          </w:tcPr>
          <w:p w14:paraId="6031A41F" w14:textId="77777777" w:rsidR="00F461BC" w:rsidRPr="00C7028B" w:rsidRDefault="00F461BC" w:rsidP="00766D8B">
            <w:pPr>
              <w:pStyle w:val="FABodyCopy"/>
            </w:pPr>
          </w:p>
        </w:tc>
      </w:tr>
      <w:tr w:rsidR="00F461BC" w:rsidRPr="00C7028B" w14:paraId="60873F9E" w14:textId="77777777" w:rsidTr="00766D8B">
        <w:tc>
          <w:tcPr>
            <w:tcW w:w="3452" w:type="dxa"/>
            <w:vAlign w:val="top"/>
          </w:tcPr>
          <w:p w14:paraId="12E63786" w14:textId="77777777" w:rsidR="00F461BC" w:rsidRPr="009A0E48" w:rsidRDefault="00F461BC" w:rsidP="009A0E48">
            <w:pPr>
              <w:pStyle w:val="FABodyIndent1"/>
            </w:pPr>
            <w:r w:rsidRPr="009A0E48">
              <w:t>Alfa White</w:t>
            </w:r>
          </w:p>
        </w:tc>
        <w:tc>
          <w:tcPr>
            <w:tcW w:w="1154" w:type="dxa"/>
          </w:tcPr>
          <w:p w14:paraId="24ECD6CA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2CF8C552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5EB6AEA2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21566082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932" w:type="dxa"/>
          </w:tcPr>
          <w:p w14:paraId="09C1250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1B67A8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66CCA7F" w14:textId="77777777" w:rsidTr="00766D8B">
        <w:tc>
          <w:tcPr>
            <w:tcW w:w="3452" w:type="dxa"/>
            <w:vAlign w:val="top"/>
          </w:tcPr>
          <w:p w14:paraId="3FA0818A" w14:textId="77777777" w:rsidR="00F461BC" w:rsidRPr="009A0E48" w:rsidRDefault="00F461BC" w:rsidP="009A0E48">
            <w:pPr>
              <w:pStyle w:val="FABodyIndent1"/>
            </w:pPr>
            <w:r w:rsidRPr="009A0E48">
              <w:t xml:space="preserve">Alfa Rosso </w:t>
            </w:r>
          </w:p>
        </w:tc>
        <w:tc>
          <w:tcPr>
            <w:tcW w:w="1154" w:type="dxa"/>
          </w:tcPr>
          <w:p w14:paraId="0B966F9D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2544A3C4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554B65DA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488F3942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932" w:type="dxa"/>
          </w:tcPr>
          <w:p w14:paraId="39946362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1154" w:type="dxa"/>
          </w:tcPr>
          <w:p w14:paraId="0CB5683E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6B49264B" w14:textId="77777777" w:rsidTr="00766D8B">
        <w:tc>
          <w:tcPr>
            <w:tcW w:w="3452" w:type="dxa"/>
            <w:vAlign w:val="top"/>
          </w:tcPr>
          <w:p w14:paraId="36A137EA" w14:textId="77777777" w:rsidR="00F461BC" w:rsidRPr="009A0E48" w:rsidRDefault="00F461BC" w:rsidP="009A0E48">
            <w:pPr>
              <w:pStyle w:val="FABodyIndent1"/>
            </w:pPr>
            <w:r w:rsidRPr="009A0E48">
              <w:t>Moonlight Grey</w:t>
            </w:r>
          </w:p>
        </w:tc>
        <w:tc>
          <w:tcPr>
            <w:tcW w:w="1154" w:type="dxa"/>
          </w:tcPr>
          <w:p w14:paraId="61EAD450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08DFE5C5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107E6ED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5D6EF16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042F6784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1154" w:type="dxa"/>
          </w:tcPr>
          <w:p w14:paraId="29A2F2C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DEEB60B" w14:textId="77777777" w:rsidTr="00766D8B">
        <w:tc>
          <w:tcPr>
            <w:tcW w:w="3452" w:type="dxa"/>
            <w:vAlign w:val="top"/>
          </w:tcPr>
          <w:p w14:paraId="704EEF33" w14:textId="77777777" w:rsidR="00F461BC" w:rsidRPr="009A0E48" w:rsidRDefault="00F461BC" w:rsidP="009A0E48">
            <w:pPr>
              <w:pStyle w:val="FABodyIndent1"/>
            </w:pPr>
            <w:r w:rsidRPr="009A0E48">
              <w:t>Vesuvio Gray Metallic</w:t>
            </w:r>
          </w:p>
        </w:tc>
        <w:tc>
          <w:tcPr>
            <w:tcW w:w="1154" w:type="dxa"/>
          </w:tcPr>
          <w:p w14:paraId="1F3B5D5B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43794034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1DA0E40F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4059CCC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501179AE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1154" w:type="dxa"/>
          </w:tcPr>
          <w:p w14:paraId="4975F96D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6415A15A" w14:textId="77777777" w:rsidTr="00766D8B">
        <w:tc>
          <w:tcPr>
            <w:tcW w:w="3452" w:type="dxa"/>
            <w:vAlign w:val="top"/>
          </w:tcPr>
          <w:p w14:paraId="59CAAFF7" w14:textId="77777777" w:rsidR="00F461BC" w:rsidRPr="009A0E48" w:rsidRDefault="00F461BC" w:rsidP="009A0E48">
            <w:pPr>
              <w:pStyle w:val="FABodyIndent1"/>
            </w:pPr>
            <w:r w:rsidRPr="009A0E48">
              <w:t>Vulcano Black Metallic</w:t>
            </w:r>
          </w:p>
        </w:tc>
        <w:tc>
          <w:tcPr>
            <w:tcW w:w="1154" w:type="dxa"/>
          </w:tcPr>
          <w:p w14:paraId="4FCD8D1E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1BAB9171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1FF751DA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6E0BDBB4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932" w:type="dxa"/>
          </w:tcPr>
          <w:p w14:paraId="57F87B7B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1154" w:type="dxa"/>
          </w:tcPr>
          <w:p w14:paraId="72A5F785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67811AF3" w14:textId="77777777" w:rsidTr="00766D8B">
        <w:tc>
          <w:tcPr>
            <w:tcW w:w="3452" w:type="dxa"/>
            <w:vAlign w:val="top"/>
          </w:tcPr>
          <w:p w14:paraId="2CDBD33C" w14:textId="77777777" w:rsidR="00F461BC" w:rsidRPr="009A0E48" w:rsidRDefault="00F461BC" w:rsidP="009A0E48">
            <w:pPr>
              <w:pStyle w:val="FABodyIndent1"/>
            </w:pPr>
            <w:r w:rsidRPr="009A0E48">
              <w:t>Misano Blue Metallic</w:t>
            </w:r>
          </w:p>
        </w:tc>
        <w:tc>
          <w:tcPr>
            <w:tcW w:w="1154" w:type="dxa"/>
          </w:tcPr>
          <w:p w14:paraId="084380F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20B720E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2C752477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2504C312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932" w:type="dxa"/>
          </w:tcPr>
          <w:p w14:paraId="42BC5B3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F040002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35F83AF4" w14:textId="77777777" w:rsidTr="00766D8B">
        <w:tc>
          <w:tcPr>
            <w:tcW w:w="3452" w:type="dxa"/>
            <w:vAlign w:val="top"/>
          </w:tcPr>
          <w:p w14:paraId="5EF3CE64" w14:textId="77777777" w:rsidR="00F461BC" w:rsidRPr="009A0E48" w:rsidRDefault="00F461BC" w:rsidP="009A0E48">
            <w:pPr>
              <w:pStyle w:val="FABodyIndent1"/>
            </w:pPr>
            <w:r w:rsidRPr="009A0E48">
              <w:t>Anodized Blue Metallic</w:t>
            </w:r>
          </w:p>
        </w:tc>
        <w:tc>
          <w:tcPr>
            <w:tcW w:w="1154" w:type="dxa"/>
          </w:tcPr>
          <w:p w14:paraId="4A41C4AB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5822B501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228" w:type="dxa"/>
          </w:tcPr>
          <w:p w14:paraId="4686BBE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39E2A2B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468A447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171633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E51BD28" w14:textId="77777777" w:rsidTr="00766D8B">
        <w:tc>
          <w:tcPr>
            <w:tcW w:w="3452" w:type="dxa"/>
            <w:vAlign w:val="top"/>
          </w:tcPr>
          <w:p w14:paraId="0EFA73CB" w14:textId="77777777" w:rsidR="00F461BC" w:rsidRPr="009A0E48" w:rsidRDefault="00F461BC" w:rsidP="009A0E48">
            <w:pPr>
              <w:pStyle w:val="FABodyIndent1"/>
            </w:pPr>
            <w:r w:rsidRPr="009A0E48">
              <w:t>Ocra GT Tri-Coat</w:t>
            </w:r>
          </w:p>
        </w:tc>
        <w:tc>
          <w:tcPr>
            <w:tcW w:w="1154" w:type="dxa"/>
          </w:tcPr>
          <w:p w14:paraId="3938DB5C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5441D2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311E6A7C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76E7D54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36EF35B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11ED0E7E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1FE0015C" w14:textId="77777777" w:rsidTr="00766D8B">
        <w:tc>
          <w:tcPr>
            <w:tcW w:w="3452" w:type="dxa"/>
            <w:vAlign w:val="top"/>
          </w:tcPr>
          <w:p w14:paraId="30D28904" w14:textId="77777777" w:rsidR="00F461BC" w:rsidRPr="009A0E48" w:rsidRDefault="00F461BC" w:rsidP="009A0E48">
            <w:pPr>
              <w:pStyle w:val="FABodyIndent1"/>
            </w:pPr>
            <w:r w:rsidRPr="009A0E48">
              <w:t>Verde Montreal Tri-Coat</w:t>
            </w:r>
          </w:p>
        </w:tc>
        <w:tc>
          <w:tcPr>
            <w:tcW w:w="1154" w:type="dxa"/>
          </w:tcPr>
          <w:p w14:paraId="17DF1DF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58E744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2510EF2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15B2F5E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0D90266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E1E6A46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4E31BE51" w14:textId="77777777" w:rsidTr="00766D8B">
        <w:tc>
          <w:tcPr>
            <w:tcW w:w="3452" w:type="dxa"/>
            <w:vAlign w:val="top"/>
          </w:tcPr>
          <w:p w14:paraId="6FA0D8B2" w14:textId="77777777" w:rsidR="00F461BC" w:rsidRPr="009A0E48" w:rsidRDefault="00F461BC" w:rsidP="009A0E48">
            <w:pPr>
              <w:pStyle w:val="FABodyIndent1"/>
            </w:pPr>
            <w:r w:rsidRPr="009A0E48">
              <w:t>Rosso Etna Metallic</w:t>
            </w:r>
          </w:p>
        </w:tc>
        <w:tc>
          <w:tcPr>
            <w:tcW w:w="1154" w:type="dxa"/>
          </w:tcPr>
          <w:p w14:paraId="08A6204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831D25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5A5FE997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006" w:type="dxa"/>
          </w:tcPr>
          <w:p w14:paraId="2C911B5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55D308D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1C06DBFA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0F6491AE" w14:textId="77777777" w:rsidTr="00766D8B">
        <w:tc>
          <w:tcPr>
            <w:tcW w:w="3452" w:type="dxa"/>
            <w:vAlign w:val="top"/>
          </w:tcPr>
          <w:p w14:paraId="655F019D" w14:textId="77777777" w:rsidR="00F461BC" w:rsidRPr="00C7028B" w:rsidRDefault="00F461BC" w:rsidP="00766D8B">
            <w:pPr>
              <w:pStyle w:val="FABodyCopy"/>
            </w:pPr>
            <w:r w:rsidRPr="00C7028B">
              <w:t>Active Aerodynamics</w:t>
            </w:r>
          </w:p>
        </w:tc>
        <w:tc>
          <w:tcPr>
            <w:tcW w:w="1154" w:type="dxa"/>
          </w:tcPr>
          <w:p w14:paraId="08CDDC3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5C8637A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2412877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75E3D31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40262B0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134D167E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A2A85EB" w14:textId="77777777" w:rsidTr="00766D8B">
        <w:tc>
          <w:tcPr>
            <w:tcW w:w="3452" w:type="dxa"/>
            <w:vAlign w:val="top"/>
          </w:tcPr>
          <w:p w14:paraId="203572A4" w14:textId="77777777" w:rsidR="00F461BC" w:rsidRPr="009A0E48" w:rsidRDefault="00F461BC" w:rsidP="009A0E48">
            <w:pPr>
              <w:pStyle w:val="FABodyIndent1"/>
            </w:pPr>
            <w:r w:rsidRPr="009A0E48">
              <w:t xml:space="preserve">Active aero front splitter system </w:t>
            </w:r>
            <w:r w:rsidRPr="009A0E48">
              <w:br/>
              <w:t>with two electric actuators</w:t>
            </w:r>
          </w:p>
        </w:tc>
        <w:tc>
          <w:tcPr>
            <w:tcW w:w="1154" w:type="dxa"/>
          </w:tcPr>
          <w:p w14:paraId="3D7BBA6C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EAB879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257D9B3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5EB7CA3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4BD5A64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E57D24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A75C4AF" w14:textId="77777777" w:rsidTr="00766D8B">
        <w:tc>
          <w:tcPr>
            <w:tcW w:w="3452" w:type="dxa"/>
            <w:vAlign w:val="top"/>
          </w:tcPr>
          <w:p w14:paraId="7C6074F0" w14:textId="77777777" w:rsidR="00F461BC" w:rsidRPr="009A0E48" w:rsidRDefault="00F461BC" w:rsidP="009A0E48">
            <w:pPr>
              <w:pStyle w:val="FABodyIndent1"/>
            </w:pPr>
            <w:r w:rsidRPr="009A0E48">
              <w:t>Front chin spoiler, carbon fiber</w:t>
            </w:r>
          </w:p>
        </w:tc>
        <w:tc>
          <w:tcPr>
            <w:tcW w:w="1154" w:type="dxa"/>
          </w:tcPr>
          <w:p w14:paraId="1B7322F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2B10EFF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43D1A95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5D5A890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7547DF9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15A262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117F162" w14:textId="77777777" w:rsidTr="00766D8B">
        <w:tc>
          <w:tcPr>
            <w:tcW w:w="3452" w:type="dxa"/>
            <w:vAlign w:val="top"/>
          </w:tcPr>
          <w:p w14:paraId="730761B6" w14:textId="77777777" w:rsidR="00F461BC" w:rsidRPr="00C7028B" w:rsidRDefault="00F461BC" w:rsidP="00766D8B">
            <w:pPr>
              <w:pStyle w:val="FABodyCopy"/>
            </w:pPr>
            <w:r w:rsidRPr="00C7028B">
              <w:t>Badges</w:t>
            </w:r>
            <w:r w:rsidRPr="00C7028B">
              <w:tab/>
            </w:r>
          </w:p>
        </w:tc>
        <w:tc>
          <w:tcPr>
            <w:tcW w:w="1154" w:type="dxa"/>
          </w:tcPr>
          <w:p w14:paraId="7D3C71C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12E610C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1F1F47CA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0E11D68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5D5F606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2F01BF62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7D20E25" w14:textId="77777777" w:rsidTr="00766D8B">
        <w:tc>
          <w:tcPr>
            <w:tcW w:w="3452" w:type="dxa"/>
            <w:vAlign w:val="top"/>
          </w:tcPr>
          <w:p w14:paraId="3E943430" w14:textId="77777777" w:rsidR="00F461BC" w:rsidRPr="009A0E48" w:rsidRDefault="00F461BC" w:rsidP="009A0E48">
            <w:pPr>
              <w:pStyle w:val="FABodyIndent1"/>
            </w:pPr>
            <w:r w:rsidRPr="009A0E48">
              <w:t xml:space="preserve">Alfa Romeo — grille </w:t>
            </w:r>
          </w:p>
        </w:tc>
        <w:tc>
          <w:tcPr>
            <w:tcW w:w="1154" w:type="dxa"/>
          </w:tcPr>
          <w:p w14:paraId="56A2EB6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32CCF31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228" w:type="dxa"/>
          </w:tcPr>
          <w:p w14:paraId="2915544F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006" w:type="dxa"/>
          </w:tcPr>
          <w:p w14:paraId="3250157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4553797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E68069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9753863" w14:textId="77777777" w:rsidTr="00766D8B">
        <w:tc>
          <w:tcPr>
            <w:tcW w:w="3452" w:type="dxa"/>
            <w:vAlign w:val="top"/>
          </w:tcPr>
          <w:p w14:paraId="0075973C" w14:textId="77777777" w:rsidR="00F461BC" w:rsidRPr="009A0E48" w:rsidRDefault="00F461BC" w:rsidP="009A0E48">
            <w:pPr>
              <w:pStyle w:val="FABodyIndent1"/>
            </w:pPr>
            <w:r w:rsidRPr="009A0E48">
              <w:t>Alfa Romeo — decklid</w:t>
            </w:r>
          </w:p>
        </w:tc>
        <w:tc>
          <w:tcPr>
            <w:tcW w:w="1154" w:type="dxa"/>
          </w:tcPr>
          <w:p w14:paraId="3A377A9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D66C99F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228" w:type="dxa"/>
          </w:tcPr>
          <w:p w14:paraId="6B51CB1A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006" w:type="dxa"/>
          </w:tcPr>
          <w:p w14:paraId="3BE9857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8B27BD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2462E9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70D1692" w14:textId="77777777" w:rsidTr="00766D8B">
        <w:tc>
          <w:tcPr>
            <w:tcW w:w="3452" w:type="dxa"/>
            <w:vAlign w:val="top"/>
          </w:tcPr>
          <w:p w14:paraId="4100DAEC" w14:textId="77777777" w:rsidR="00F461BC" w:rsidRPr="009A0E48" w:rsidRDefault="00F461BC" w:rsidP="009A0E48">
            <w:pPr>
              <w:pStyle w:val="FABodyIndent1"/>
            </w:pPr>
            <w:r w:rsidRPr="009A0E48">
              <w:t>Giulia — decklid</w:t>
            </w:r>
          </w:p>
        </w:tc>
        <w:tc>
          <w:tcPr>
            <w:tcW w:w="1154" w:type="dxa"/>
          </w:tcPr>
          <w:p w14:paraId="58DB68F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456FF1B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228" w:type="dxa"/>
          </w:tcPr>
          <w:p w14:paraId="4885A92B" w14:textId="77777777" w:rsidR="00F461BC" w:rsidRPr="00B135A8" w:rsidRDefault="00F461BC" w:rsidP="00766D8B">
            <w:pPr>
              <w:pStyle w:val="S-O-P"/>
            </w:pPr>
            <w:r w:rsidRPr="00B135A8">
              <w:t>S</w:t>
            </w:r>
          </w:p>
        </w:tc>
        <w:tc>
          <w:tcPr>
            <w:tcW w:w="1006" w:type="dxa"/>
          </w:tcPr>
          <w:p w14:paraId="4AB7A1E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1CBC9A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0202F8B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944176A" w14:textId="77777777" w:rsidTr="00766D8B">
        <w:tc>
          <w:tcPr>
            <w:tcW w:w="3452" w:type="dxa"/>
            <w:vAlign w:val="top"/>
          </w:tcPr>
          <w:p w14:paraId="5C27BA72" w14:textId="77777777" w:rsidR="00F461BC" w:rsidRPr="009A0E48" w:rsidRDefault="00F461BC" w:rsidP="009A0E48">
            <w:pPr>
              <w:pStyle w:val="FABodyIndent1"/>
            </w:pPr>
            <w:r w:rsidRPr="009A0E48">
              <w:t>Q4 — decklid (included with Q4 AWD)</w:t>
            </w:r>
          </w:p>
        </w:tc>
        <w:tc>
          <w:tcPr>
            <w:tcW w:w="1154" w:type="dxa"/>
          </w:tcPr>
          <w:p w14:paraId="7B2890AF" w14:textId="77777777" w:rsidR="00F461BC" w:rsidRPr="00C7028B" w:rsidRDefault="00F461BC" w:rsidP="00766D8B">
            <w:pPr>
              <w:pStyle w:val="S-O-P"/>
            </w:pPr>
            <w:r>
              <w:t>NA</w:t>
            </w:r>
            <w:r w:rsidRPr="00C7028B">
              <w:t>/S</w:t>
            </w:r>
          </w:p>
        </w:tc>
        <w:tc>
          <w:tcPr>
            <w:tcW w:w="1154" w:type="dxa"/>
          </w:tcPr>
          <w:p w14:paraId="5E4391A4" w14:textId="77777777" w:rsidR="00F461BC" w:rsidRPr="00B135A8" w:rsidRDefault="00F461BC" w:rsidP="00766D8B">
            <w:pPr>
              <w:pStyle w:val="S-O-P"/>
            </w:pPr>
            <w:r>
              <w:t>NA</w:t>
            </w:r>
            <w:r w:rsidRPr="00B135A8">
              <w:t>/S</w:t>
            </w:r>
          </w:p>
        </w:tc>
        <w:tc>
          <w:tcPr>
            <w:tcW w:w="1228" w:type="dxa"/>
          </w:tcPr>
          <w:p w14:paraId="61373B62" w14:textId="77777777" w:rsidR="00F461BC" w:rsidRPr="00B135A8" w:rsidRDefault="00F461BC" w:rsidP="00766D8B">
            <w:pPr>
              <w:pStyle w:val="S-O-P"/>
            </w:pPr>
            <w:r>
              <w:t>NA/</w:t>
            </w:r>
            <w:r w:rsidRPr="00B135A8">
              <w:t>S</w:t>
            </w:r>
          </w:p>
        </w:tc>
        <w:tc>
          <w:tcPr>
            <w:tcW w:w="1006" w:type="dxa"/>
          </w:tcPr>
          <w:p w14:paraId="1EEE13A4" w14:textId="77777777" w:rsidR="00F461BC" w:rsidRPr="00C7028B" w:rsidRDefault="00F461BC" w:rsidP="00766D8B">
            <w:pPr>
              <w:pStyle w:val="S-O-P"/>
            </w:pPr>
            <w:r>
              <w:t>NA</w:t>
            </w:r>
            <w:r w:rsidRPr="00C7028B">
              <w:t>/S</w:t>
            </w:r>
          </w:p>
        </w:tc>
        <w:tc>
          <w:tcPr>
            <w:tcW w:w="932" w:type="dxa"/>
          </w:tcPr>
          <w:p w14:paraId="2E7449C7" w14:textId="77777777" w:rsidR="00F461BC" w:rsidRPr="00C7028B" w:rsidRDefault="00F461BC" w:rsidP="00766D8B">
            <w:pPr>
              <w:pStyle w:val="S-O-P"/>
            </w:pPr>
            <w:r>
              <w:t>NA</w:t>
            </w:r>
            <w:r w:rsidRPr="00C7028B">
              <w:t>/S</w:t>
            </w:r>
          </w:p>
        </w:tc>
        <w:tc>
          <w:tcPr>
            <w:tcW w:w="1154" w:type="dxa"/>
          </w:tcPr>
          <w:p w14:paraId="3E3F30E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34881CDA" w14:textId="77777777" w:rsidTr="00766D8B">
        <w:tc>
          <w:tcPr>
            <w:tcW w:w="3452" w:type="dxa"/>
            <w:vAlign w:val="top"/>
          </w:tcPr>
          <w:p w14:paraId="6442FCE5" w14:textId="77777777" w:rsidR="00F461BC" w:rsidRPr="009A0E48" w:rsidRDefault="00F461BC" w:rsidP="009A0E48">
            <w:pPr>
              <w:pStyle w:val="FABodyIndent1"/>
            </w:pPr>
            <w:r w:rsidRPr="009A0E48">
              <w:t>Q2 — decklid (included on Veloce RWD)</w:t>
            </w:r>
          </w:p>
        </w:tc>
        <w:tc>
          <w:tcPr>
            <w:tcW w:w="1154" w:type="dxa"/>
          </w:tcPr>
          <w:p w14:paraId="78ECD0A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300D935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13DAA0C4" w14:textId="77777777" w:rsidR="00F461BC" w:rsidRPr="00C7028B" w:rsidRDefault="00F461BC" w:rsidP="00766D8B">
            <w:pPr>
              <w:pStyle w:val="S-O-P"/>
            </w:pPr>
            <w:r w:rsidRPr="00C7028B">
              <w:t>S/</w:t>
            </w:r>
            <w:r>
              <w:t xml:space="preserve"> NA</w:t>
            </w:r>
          </w:p>
        </w:tc>
        <w:tc>
          <w:tcPr>
            <w:tcW w:w="1006" w:type="dxa"/>
          </w:tcPr>
          <w:p w14:paraId="4556341A" w14:textId="77777777" w:rsidR="00F461BC" w:rsidRPr="00C7028B" w:rsidRDefault="00F461BC" w:rsidP="00766D8B">
            <w:pPr>
              <w:pStyle w:val="S-O-P"/>
            </w:pPr>
            <w:r w:rsidRPr="00C7028B">
              <w:t>S/</w:t>
            </w:r>
            <w:r>
              <w:t>NA</w:t>
            </w:r>
          </w:p>
        </w:tc>
        <w:tc>
          <w:tcPr>
            <w:tcW w:w="932" w:type="dxa"/>
          </w:tcPr>
          <w:p w14:paraId="1719AC6E" w14:textId="77777777" w:rsidR="00F461BC" w:rsidRPr="00C7028B" w:rsidRDefault="00F461BC" w:rsidP="00766D8B">
            <w:pPr>
              <w:pStyle w:val="S-O-P"/>
            </w:pPr>
            <w:r w:rsidRPr="00C7028B">
              <w:t>S/</w:t>
            </w:r>
            <w:r>
              <w:t>NA</w:t>
            </w:r>
          </w:p>
        </w:tc>
        <w:tc>
          <w:tcPr>
            <w:tcW w:w="1154" w:type="dxa"/>
          </w:tcPr>
          <w:p w14:paraId="4EF8A96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5982CD4F" w14:textId="77777777" w:rsidTr="00766D8B">
        <w:tc>
          <w:tcPr>
            <w:tcW w:w="3452" w:type="dxa"/>
            <w:vAlign w:val="top"/>
          </w:tcPr>
          <w:p w14:paraId="64C7ACC3" w14:textId="77777777" w:rsidR="00F461BC" w:rsidRPr="00FD2B44" w:rsidRDefault="00F461BC" w:rsidP="009A0E48">
            <w:pPr>
              <w:pStyle w:val="FABodyIndent1"/>
            </w:pPr>
            <w:r w:rsidRPr="00FD2B44">
              <w:lastRenderedPageBreak/>
              <w:t>Quadrifoglio — front fenders</w:t>
            </w:r>
          </w:p>
        </w:tc>
        <w:tc>
          <w:tcPr>
            <w:tcW w:w="1154" w:type="dxa"/>
          </w:tcPr>
          <w:p w14:paraId="5B3B9F5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195B9E2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6ACFDD3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4366820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4E9690D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013E991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FA55465" w14:textId="77777777" w:rsidTr="00766D8B">
        <w:tc>
          <w:tcPr>
            <w:tcW w:w="3452" w:type="dxa"/>
            <w:vAlign w:val="top"/>
          </w:tcPr>
          <w:p w14:paraId="0A0B2905" w14:textId="77777777" w:rsidR="00F461BC" w:rsidRPr="00C7028B" w:rsidRDefault="00F461BC" w:rsidP="00766D8B">
            <w:pPr>
              <w:pStyle w:val="FABodyCopy"/>
            </w:pPr>
            <w:r w:rsidRPr="00C7028B">
              <w:t>Door handles — body color</w:t>
            </w:r>
          </w:p>
        </w:tc>
        <w:tc>
          <w:tcPr>
            <w:tcW w:w="1154" w:type="dxa"/>
          </w:tcPr>
          <w:p w14:paraId="6931512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403F33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4695F32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019DC9C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1D53A4E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CE8F25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140DD0E" w14:textId="77777777" w:rsidTr="00766D8B">
        <w:tc>
          <w:tcPr>
            <w:tcW w:w="3452" w:type="dxa"/>
            <w:vAlign w:val="top"/>
          </w:tcPr>
          <w:p w14:paraId="04A3A104" w14:textId="77777777" w:rsidR="00F461BC" w:rsidRPr="00C7028B" w:rsidRDefault="00F461BC" w:rsidP="00766D8B">
            <w:pPr>
              <w:pStyle w:val="FABodyCopy"/>
            </w:pPr>
            <w:r w:rsidRPr="00C7028B">
              <w:t xml:space="preserve">Exhaust tips </w:t>
            </w:r>
          </w:p>
        </w:tc>
        <w:tc>
          <w:tcPr>
            <w:tcW w:w="1154" w:type="dxa"/>
          </w:tcPr>
          <w:p w14:paraId="1464CB2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79D17F0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75046CF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45D6209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42AC41DA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6567269A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F9E06B8" w14:textId="77777777" w:rsidTr="00766D8B">
        <w:tc>
          <w:tcPr>
            <w:tcW w:w="3452" w:type="dxa"/>
            <w:vAlign w:val="top"/>
          </w:tcPr>
          <w:p w14:paraId="706D2645" w14:textId="77777777" w:rsidR="00F461BC" w:rsidRPr="009A0E48" w:rsidRDefault="00F461BC" w:rsidP="009A0E48">
            <w:pPr>
              <w:pStyle w:val="FABodyIndent1"/>
            </w:pPr>
            <w:r w:rsidRPr="009A0E48">
              <w:t>Dual tips, dark</w:t>
            </w:r>
          </w:p>
        </w:tc>
        <w:tc>
          <w:tcPr>
            <w:tcW w:w="1154" w:type="dxa"/>
          </w:tcPr>
          <w:p w14:paraId="26620A2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A2C08A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2653E48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B71DE6F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932" w:type="dxa"/>
          </w:tcPr>
          <w:p w14:paraId="5A6F43A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79835D4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111B485A" w14:textId="77777777" w:rsidTr="00766D8B">
        <w:tc>
          <w:tcPr>
            <w:tcW w:w="3452" w:type="dxa"/>
            <w:vAlign w:val="top"/>
          </w:tcPr>
          <w:p w14:paraId="2C7494FD" w14:textId="77777777" w:rsidR="00F461BC" w:rsidRPr="009A0E48" w:rsidRDefault="00F461BC" w:rsidP="009A0E48">
            <w:pPr>
              <w:pStyle w:val="FABodyIndent1"/>
            </w:pPr>
            <w:r w:rsidRPr="009A0E48">
              <w:t>Dual tips, chrome</w:t>
            </w:r>
          </w:p>
        </w:tc>
        <w:tc>
          <w:tcPr>
            <w:tcW w:w="1154" w:type="dxa"/>
          </w:tcPr>
          <w:p w14:paraId="0F84871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A3EC39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04E2299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7363108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3A7DD021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54" w:type="dxa"/>
          </w:tcPr>
          <w:p w14:paraId="07A647C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BE0FBC8" w14:textId="77777777" w:rsidTr="00766D8B">
        <w:tc>
          <w:tcPr>
            <w:tcW w:w="3452" w:type="dxa"/>
            <w:vAlign w:val="top"/>
          </w:tcPr>
          <w:p w14:paraId="5EB34FA1" w14:textId="77777777" w:rsidR="00F461BC" w:rsidRPr="009A0E48" w:rsidRDefault="00F461BC" w:rsidP="009A0E48">
            <w:pPr>
              <w:pStyle w:val="FABodyIndent1"/>
            </w:pPr>
            <w:r w:rsidRPr="009A0E48">
              <w:t>Quad tips, chrome</w:t>
            </w:r>
          </w:p>
        </w:tc>
        <w:tc>
          <w:tcPr>
            <w:tcW w:w="1154" w:type="dxa"/>
          </w:tcPr>
          <w:p w14:paraId="2002B06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22361BE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10D89D5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6119168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1A831A6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3298D2E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4875A36" w14:textId="77777777" w:rsidTr="00766D8B">
        <w:tc>
          <w:tcPr>
            <w:tcW w:w="3452" w:type="dxa"/>
            <w:vAlign w:val="top"/>
          </w:tcPr>
          <w:p w14:paraId="71280324" w14:textId="77777777" w:rsidR="00F461BC" w:rsidRPr="00C7028B" w:rsidRDefault="00F461BC" w:rsidP="00766D8B">
            <w:pPr>
              <w:pStyle w:val="FABodyCopy"/>
            </w:pPr>
            <w:r w:rsidRPr="00C7028B">
              <w:t>Body</w:t>
            </w:r>
          </w:p>
        </w:tc>
        <w:tc>
          <w:tcPr>
            <w:tcW w:w="1154" w:type="dxa"/>
          </w:tcPr>
          <w:p w14:paraId="270D73F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4A26962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455C5F8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03CA228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7C9A5B8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48B5E10C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1DA22B6A" w14:textId="77777777" w:rsidTr="00766D8B">
        <w:tc>
          <w:tcPr>
            <w:tcW w:w="3452" w:type="dxa"/>
            <w:vAlign w:val="top"/>
          </w:tcPr>
          <w:p w14:paraId="579C7CB8" w14:textId="77777777" w:rsidR="00F461BC" w:rsidRPr="009A0E48" w:rsidRDefault="00F461BC" w:rsidP="009A0E48">
            <w:pPr>
              <w:pStyle w:val="FABodyIndent1"/>
            </w:pPr>
            <w:r w:rsidRPr="009A0E48">
              <w:t>Front, Alfa Romeo V-Scudetto grille</w:t>
            </w:r>
          </w:p>
        </w:tc>
        <w:tc>
          <w:tcPr>
            <w:tcW w:w="1154" w:type="dxa"/>
          </w:tcPr>
          <w:p w14:paraId="2969740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D956B4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7840DC0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6B46E27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196A15D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5D4BE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15948C4" w14:textId="77777777" w:rsidTr="00766D8B">
        <w:tc>
          <w:tcPr>
            <w:tcW w:w="3452" w:type="dxa"/>
            <w:vAlign w:val="top"/>
          </w:tcPr>
          <w:p w14:paraId="71683DD3" w14:textId="77777777" w:rsidR="00F461BC" w:rsidRPr="009A0E48" w:rsidRDefault="00F461BC" w:rsidP="009A0E48">
            <w:pPr>
              <w:pStyle w:val="FABodyIndent1"/>
            </w:pPr>
            <w:r w:rsidRPr="009A0E48">
              <w:t>Front, sport design fascia with larger functional air intakes and Alfa Romeo V-Scudetto grille</w:t>
            </w:r>
          </w:p>
        </w:tc>
        <w:tc>
          <w:tcPr>
            <w:tcW w:w="1154" w:type="dxa"/>
          </w:tcPr>
          <w:p w14:paraId="4718A9F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83D01D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777C1C7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6F5C39F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4028E95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C8C670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797ED232" w14:textId="77777777" w:rsidTr="00766D8B">
        <w:tc>
          <w:tcPr>
            <w:tcW w:w="3452" w:type="dxa"/>
            <w:vAlign w:val="top"/>
          </w:tcPr>
          <w:p w14:paraId="49495D25" w14:textId="77777777" w:rsidR="00F461BC" w:rsidRPr="009A0E48" w:rsidRDefault="00F461BC" w:rsidP="009A0E48">
            <w:pPr>
              <w:pStyle w:val="FABodyIndent1"/>
            </w:pPr>
            <w:r w:rsidRPr="009A0E48">
              <w:t>Front, Quadrifoglio-specific fascia with active aero front splitter, functional air intakes and Quadrifoglio-specific V Scudetto grille</w:t>
            </w:r>
          </w:p>
        </w:tc>
        <w:tc>
          <w:tcPr>
            <w:tcW w:w="1154" w:type="dxa"/>
          </w:tcPr>
          <w:p w14:paraId="1E873B6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4FE5B3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6CFD6E4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517C367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2543492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21594A2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36A9607" w14:textId="77777777" w:rsidTr="00766D8B">
        <w:tc>
          <w:tcPr>
            <w:tcW w:w="3452" w:type="dxa"/>
            <w:vAlign w:val="top"/>
          </w:tcPr>
          <w:p w14:paraId="1152B710" w14:textId="77777777" w:rsidR="00F461BC" w:rsidRPr="009A0E48" w:rsidRDefault="00F461BC" w:rsidP="009A0E48">
            <w:pPr>
              <w:pStyle w:val="FABodyIndent1"/>
            </w:pPr>
            <w:r w:rsidRPr="009A0E48">
              <w:t xml:space="preserve">Rear, black lower fascia accent and </w:t>
            </w:r>
            <w:r w:rsidRPr="009A0E48">
              <w:br/>
              <w:t>dual exhaust cutouts</w:t>
            </w:r>
          </w:p>
        </w:tc>
        <w:tc>
          <w:tcPr>
            <w:tcW w:w="1154" w:type="dxa"/>
          </w:tcPr>
          <w:p w14:paraId="2D458DB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059B7EF" w14:textId="77777777" w:rsidR="00F461BC" w:rsidRPr="001C112E" w:rsidRDefault="00F461BC" w:rsidP="00766D8B">
            <w:pPr>
              <w:pStyle w:val="S-O-P"/>
            </w:pPr>
            <w:r w:rsidRPr="001C112E">
              <w:t>S</w:t>
            </w:r>
          </w:p>
        </w:tc>
        <w:tc>
          <w:tcPr>
            <w:tcW w:w="1228" w:type="dxa"/>
          </w:tcPr>
          <w:p w14:paraId="6CF2369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23255F3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6BC21C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0D195C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029B4202" w14:textId="77777777" w:rsidTr="00766D8B">
        <w:tc>
          <w:tcPr>
            <w:tcW w:w="3452" w:type="dxa"/>
            <w:vAlign w:val="top"/>
          </w:tcPr>
          <w:p w14:paraId="3B0A7BFC" w14:textId="77777777" w:rsidR="00F461BC" w:rsidRPr="009A0E48" w:rsidRDefault="00F461BC" w:rsidP="009A0E48">
            <w:pPr>
              <w:pStyle w:val="FABodyIndent1"/>
            </w:pPr>
            <w:r w:rsidRPr="009A0E48">
              <w:t>Rear, sport design fascia with black air diffuser lower fascia accent and dual exhaust cutouts</w:t>
            </w:r>
          </w:p>
        </w:tc>
        <w:tc>
          <w:tcPr>
            <w:tcW w:w="1154" w:type="dxa"/>
          </w:tcPr>
          <w:p w14:paraId="1C434C8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CDC036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7F7A716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75CB1F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5A232F6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12DEA63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58E3E626" w14:textId="77777777" w:rsidTr="00766D8B">
        <w:tc>
          <w:tcPr>
            <w:tcW w:w="3452" w:type="dxa"/>
            <w:vAlign w:val="top"/>
          </w:tcPr>
          <w:p w14:paraId="193FF8C8" w14:textId="77777777" w:rsidR="00F461BC" w:rsidRPr="009A0E48" w:rsidRDefault="00F461BC" w:rsidP="009A0E48">
            <w:pPr>
              <w:pStyle w:val="FABodyIndent1"/>
            </w:pPr>
            <w:r w:rsidRPr="009A0E48">
              <w:t xml:space="preserve">Rear, Quadrifoglio-specific fascia with quad exhaust and diffuser </w:t>
            </w:r>
          </w:p>
        </w:tc>
        <w:tc>
          <w:tcPr>
            <w:tcW w:w="1154" w:type="dxa"/>
          </w:tcPr>
          <w:p w14:paraId="4637D10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65A9EC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3D8A431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7C3B7F9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1199FE2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BB8BAD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E1E51B7" w14:textId="77777777" w:rsidTr="00766D8B">
        <w:tc>
          <w:tcPr>
            <w:tcW w:w="3452" w:type="dxa"/>
            <w:vAlign w:val="top"/>
          </w:tcPr>
          <w:p w14:paraId="3A01342B" w14:textId="77777777" w:rsidR="00F461BC" w:rsidRPr="00C7028B" w:rsidRDefault="00F461BC" w:rsidP="00766D8B">
            <w:pPr>
              <w:pStyle w:val="FABodyCopy"/>
            </w:pPr>
            <w:r w:rsidRPr="00C7028B">
              <w:t xml:space="preserve">Fuel </w:t>
            </w:r>
            <w:r>
              <w:t>d</w:t>
            </w:r>
            <w:r w:rsidRPr="00C7028B">
              <w:t>oor – electric lock</w:t>
            </w:r>
          </w:p>
        </w:tc>
        <w:tc>
          <w:tcPr>
            <w:tcW w:w="1154" w:type="dxa"/>
          </w:tcPr>
          <w:p w14:paraId="5B3B32D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0919EDB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42C18B9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615720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4FC463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3C2F500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2ACA6AC" w14:textId="77777777" w:rsidTr="00766D8B">
        <w:tc>
          <w:tcPr>
            <w:tcW w:w="3452" w:type="dxa"/>
            <w:vAlign w:val="top"/>
          </w:tcPr>
          <w:p w14:paraId="6C31E19F" w14:textId="77777777" w:rsidR="00F461BC" w:rsidRPr="00C7028B" w:rsidRDefault="00F461BC" w:rsidP="00766D8B">
            <w:pPr>
              <w:pStyle w:val="FABodyCopy"/>
            </w:pPr>
            <w:r w:rsidRPr="00C7028B">
              <w:t>Hood</w:t>
            </w:r>
          </w:p>
        </w:tc>
        <w:tc>
          <w:tcPr>
            <w:tcW w:w="1154" w:type="dxa"/>
          </w:tcPr>
          <w:p w14:paraId="50A9929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146A62A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5056B34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292856C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0B95DBA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0F1924FD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57C35D6" w14:textId="77777777" w:rsidTr="00766D8B">
        <w:tc>
          <w:tcPr>
            <w:tcW w:w="3452" w:type="dxa"/>
            <w:vAlign w:val="top"/>
          </w:tcPr>
          <w:p w14:paraId="4482E721" w14:textId="77777777" w:rsidR="00F461BC" w:rsidRPr="009A0E48" w:rsidRDefault="00F461BC" w:rsidP="009A0E48">
            <w:pPr>
              <w:pStyle w:val="FABodyIndent1"/>
            </w:pPr>
            <w:r w:rsidRPr="009A0E48">
              <w:t>Aluminum</w:t>
            </w:r>
          </w:p>
        </w:tc>
        <w:tc>
          <w:tcPr>
            <w:tcW w:w="1154" w:type="dxa"/>
          </w:tcPr>
          <w:p w14:paraId="6CE9C43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F1A3D8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0CB7A7D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CAE61E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48EEDE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0EE2FFC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17E1452" w14:textId="77777777" w:rsidTr="00766D8B">
        <w:tc>
          <w:tcPr>
            <w:tcW w:w="3452" w:type="dxa"/>
            <w:vAlign w:val="top"/>
          </w:tcPr>
          <w:p w14:paraId="792A2ED3" w14:textId="77777777" w:rsidR="00F461BC" w:rsidRPr="009A0E48" w:rsidRDefault="00F461BC" w:rsidP="009A0E48">
            <w:pPr>
              <w:pStyle w:val="FABodyIndent1"/>
            </w:pPr>
            <w:r w:rsidRPr="009A0E48">
              <w:t>Carbon fiber with dual heat extractors</w:t>
            </w:r>
          </w:p>
        </w:tc>
        <w:tc>
          <w:tcPr>
            <w:tcW w:w="1154" w:type="dxa"/>
          </w:tcPr>
          <w:p w14:paraId="62535DE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3346F79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4494E89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1FABE46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20667E2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1701F76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FD37DDA" w14:textId="77777777" w:rsidTr="00766D8B">
        <w:tc>
          <w:tcPr>
            <w:tcW w:w="3452" w:type="dxa"/>
            <w:vAlign w:val="top"/>
          </w:tcPr>
          <w:p w14:paraId="1CDE7412" w14:textId="77777777" w:rsidR="00F461BC" w:rsidRPr="00C7028B" w:rsidRDefault="00F461BC" w:rsidP="00766D8B">
            <w:pPr>
              <w:pStyle w:val="FABodyCopy"/>
            </w:pPr>
            <w:r w:rsidRPr="00C7028B">
              <w:t>Roof</w:t>
            </w:r>
          </w:p>
        </w:tc>
        <w:tc>
          <w:tcPr>
            <w:tcW w:w="1154" w:type="dxa"/>
          </w:tcPr>
          <w:p w14:paraId="1D1787B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2ABD712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40AA0B6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5684576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2E19838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23D7909C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5E2AB4FA" w14:textId="77777777" w:rsidTr="00766D8B">
        <w:tc>
          <w:tcPr>
            <w:tcW w:w="3452" w:type="dxa"/>
            <w:vAlign w:val="top"/>
          </w:tcPr>
          <w:p w14:paraId="0F8FCB1F" w14:textId="77777777" w:rsidR="00F461BC" w:rsidRPr="00C7028B" w:rsidRDefault="00F461BC" w:rsidP="009A0E48">
            <w:pPr>
              <w:pStyle w:val="FABodyIndent1"/>
            </w:pPr>
            <w:r w:rsidRPr="00C7028B">
              <w:t>Aluminum, body-color painted roof</w:t>
            </w:r>
          </w:p>
        </w:tc>
        <w:tc>
          <w:tcPr>
            <w:tcW w:w="1154" w:type="dxa"/>
          </w:tcPr>
          <w:p w14:paraId="1A701D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A1D55E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3274EB4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4A73391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416224E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D2FCF2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CE9C84A" w14:textId="77777777" w:rsidTr="00766D8B">
        <w:tc>
          <w:tcPr>
            <w:tcW w:w="3452" w:type="dxa"/>
            <w:vAlign w:val="top"/>
          </w:tcPr>
          <w:p w14:paraId="276DC273" w14:textId="77777777" w:rsidR="00F461BC" w:rsidRPr="00C7028B" w:rsidRDefault="00F461BC" w:rsidP="009A0E48">
            <w:pPr>
              <w:pStyle w:val="FABodyIndent1"/>
            </w:pPr>
            <w:r w:rsidRPr="00C7028B">
              <w:t>Dual-pane sunroof, black painted roof</w:t>
            </w:r>
          </w:p>
        </w:tc>
        <w:tc>
          <w:tcPr>
            <w:tcW w:w="1154" w:type="dxa"/>
          </w:tcPr>
          <w:p w14:paraId="38C97145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54" w:type="dxa"/>
          </w:tcPr>
          <w:p w14:paraId="230B467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029A703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9CF979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2BF6684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70A304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CEE9CCF" w14:textId="77777777" w:rsidTr="00766D8B">
        <w:tc>
          <w:tcPr>
            <w:tcW w:w="3452" w:type="dxa"/>
            <w:vAlign w:val="top"/>
          </w:tcPr>
          <w:p w14:paraId="3FB58BD6" w14:textId="77777777" w:rsidR="00F461BC" w:rsidRPr="00C7028B" w:rsidRDefault="00F461BC" w:rsidP="009A0E48">
            <w:pPr>
              <w:pStyle w:val="FABodyIndent1"/>
            </w:pPr>
            <w:r w:rsidRPr="00C7028B">
              <w:t>Expose carbon fiber roof</w:t>
            </w:r>
          </w:p>
        </w:tc>
        <w:tc>
          <w:tcPr>
            <w:tcW w:w="1154" w:type="dxa"/>
          </w:tcPr>
          <w:p w14:paraId="32C2592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4E1E5E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493EDC5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0B97B94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56AB405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02D127C0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5A1CDE89" w14:textId="77777777" w:rsidTr="00766D8B">
        <w:tc>
          <w:tcPr>
            <w:tcW w:w="3452" w:type="dxa"/>
            <w:vAlign w:val="top"/>
          </w:tcPr>
          <w:p w14:paraId="5902838C" w14:textId="77777777" w:rsidR="00F461BC" w:rsidRPr="00C7028B" w:rsidRDefault="00F461BC" w:rsidP="00FB600D">
            <w:pPr>
              <w:pStyle w:val="FABodyCopy"/>
              <w:keepNext/>
            </w:pPr>
            <w:r w:rsidRPr="00C7028B">
              <w:lastRenderedPageBreak/>
              <w:t>Lamps</w:t>
            </w:r>
          </w:p>
        </w:tc>
        <w:tc>
          <w:tcPr>
            <w:tcW w:w="1154" w:type="dxa"/>
          </w:tcPr>
          <w:p w14:paraId="507D743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77E134F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15B96AF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0548E54A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589108C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4F0A52F2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A39F3AC" w14:textId="77777777" w:rsidTr="00766D8B">
        <w:tc>
          <w:tcPr>
            <w:tcW w:w="3452" w:type="dxa"/>
            <w:vAlign w:val="top"/>
          </w:tcPr>
          <w:p w14:paraId="209218B2" w14:textId="77777777" w:rsidR="00F461BC" w:rsidRPr="00FD2B44" w:rsidRDefault="00F461BC" w:rsidP="00FB600D">
            <w:pPr>
              <w:pStyle w:val="FABodyIndent1"/>
              <w:keepNext/>
            </w:pPr>
            <w:bookmarkStart w:id="0" w:name="_gjdgxs" w:colFirst="0" w:colLast="0"/>
            <w:bookmarkEnd w:id="0"/>
            <w:r w:rsidRPr="00FD2B44">
              <w:t>Bi-xenon projector headlamps (35W), includes Adaptive Front Lighting (AFL) and auto-leveling</w:t>
            </w:r>
          </w:p>
        </w:tc>
        <w:tc>
          <w:tcPr>
            <w:tcW w:w="1154" w:type="dxa"/>
          </w:tcPr>
          <w:p w14:paraId="1FCA1FD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835016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1484AFE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415C193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53F271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62CBA9B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03747C1" w14:textId="77777777" w:rsidTr="00766D8B">
        <w:tc>
          <w:tcPr>
            <w:tcW w:w="3452" w:type="dxa"/>
            <w:vAlign w:val="top"/>
          </w:tcPr>
          <w:p w14:paraId="5C45D770" w14:textId="77777777" w:rsidR="00F461BC" w:rsidRPr="00FD2B44" w:rsidRDefault="00F461BC" w:rsidP="009A0E48">
            <w:pPr>
              <w:pStyle w:val="FABodyIndent1"/>
            </w:pPr>
            <w:r w:rsidRPr="00FD2B44">
              <w:t>LED-illuminated daytime running lights (DRL)</w:t>
            </w:r>
          </w:p>
        </w:tc>
        <w:tc>
          <w:tcPr>
            <w:tcW w:w="1154" w:type="dxa"/>
          </w:tcPr>
          <w:p w14:paraId="7E66C83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81CC3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127A2D5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429141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66F5129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62D63EE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2FF7FE0" w14:textId="77777777" w:rsidTr="00766D8B">
        <w:tc>
          <w:tcPr>
            <w:tcW w:w="3452" w:type="dxa"/>
            <w:vAlign w:val="top"/>
          </w:tcPr>
          <w:p w14:paraId="73C8A747" w14:textId="77777777" w:rsidR="00F461BC" w:rsidRPr="00FD2B44" w:rsidRDefault="00F461BC" w:rsidP="009A0E48">
            <w:pPr>
              <w:pStyle w:val="FABodyIndent1"/>
            </w:pPr>
            <w:r w:rsidRPr="00FD2B44">
              <w:t xml:space="preserve">Static Bending Light </w:t>
            </w:r>
          </w:p>
        </w:tc>
        <w:tc>
          <w:tcPr>
            <w:tcW w:w="1154" w:type="dxa"/>
          </w:tcPr>
          <w:p w14:paraId="73C64BC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955C3D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0A480CD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092265B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7A5A2E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8676E4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1216E76" w14:textId="77777777" w:rsidTr="00766D8B">
        <w:tc>
          <w:tcPr>
            <w:tcW w:w="3452" w:type="dxa"/>
            <w:vAlign w:val="top"/>
          </w:tcPr>
          <w:p w14:paraId="0ED9909D" w14:textId="77777777" w:rsidR="00F461BC" w:rsidRPr="00FD2B44" w:rsidRDefault="00F461BC" w:rsidP="009A0E48">
            <w:pPr>
              <w:pStyle w:val="FABodyIndent1"/>
            </w:pPr>
            <w:r w:rsidRPr="00FD2B44">
              <w:t xml:space="preserve">Headlamp washer system </w:t>
            </w:r>
          </w:p>
        </w:tc>
        <w:tc>
          <w:tcPr>
            <w:tcW w:w="1154" w:type="dxa"/>
          </w:tcPr>
          <w:p w14:paraId="4B8DA183" w14:textId="77777777" w:rsidR="00F461BC" w:rsidRPr="00C7028B" w:rsidRDefault="00F461BC" w:rsidP="00766D8B">
            <w:pPr>
              <w:pStyle w:val="S-O-P"/>
              <w:rPr>
                <w:highlight w:val="yellow"/>
              </w:rPr>
            </w:pPr>
            <w:r w:rsidRPr="00C7028B">
              <w:t>S</w:t>
            </w:r>
          </w:p>
        </w:tc>
        <w:tc>
          <w:tcPr>
            <w:tcW w:w="1154" w:type="dxa"/>
          </w:tcPr>
          <w:p w14:paraId="137A0D90" w14:textId="77777777" w:rsidR="00F461BC" w:rsidRPr="00C7028B" w:rsidRDefault="00F461BC" w:rsidP="00766D8B">
            <w:pPr>
              <w:pStyle w:val="S-O-P"/>
              <w:rPr>
                <w:highlight w:val="yellow"/>
              </w:rPr>
            </w:pPr>
            <w:r w:rsidRPr="00C7028B">
              <w:t>S</w:t>
            </w:r>
          </w:p>
        </w:tc>
        <w:tc>
          <w:tcPr>
            <w:tcW w:w="1228" w:type="dxa"/>
          </w:tcPr>
          <w:p w14:paraId="4C67012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26A4766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E5F5EE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BC9A08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4A99E0F" w14:textId="77777777" w:rsidTr="00766D8B">
        <w:tc>
          <w:tcPr>
            <w:tcW w:w="3452" w:type="dxa"/>
            <w:vAlign w:val="top"/>
          </w:tcPr>
          <w:p w14:paraId="7A97568B" w14:textId="77777777" w:rsidR="00F461BC" w:rsidRPr="00FD2B44" w:rsidRDefault="00F461BC" w:rsidP="009A0E48">
            <w:pPr>
              <w:pStyle w:val="FABodyIndent1"/>
            </w:pPr>
            <w:r w:rsidRPr="00FD2B44">
              <w:t>Automatic headlamps</w:t>
            </w:r>
          </w:p>
        </w:tc>
        <w:tc>
          <w:tcPr>
            <w:tcW w:w="1154" w:type="dxa"/>
          </w:tcPr>
          <w:p w14:paraId="1ADFFCC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DF0002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1B41DC8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48B658D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167B57F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4E9B3F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D08047D" w14:textId="77777777" w:rsidTr="00766D8B">
        <w:tc>
          <w:tcPr>
            <w:tcW w:w="3452" w:type="dxa"/>
            <w:vAlign w:val="top"/>
          </w:tcPr>
          <w:p w14:paraId="5A21A068" w14:textId="77777777" w:rsidR="00F461BC" w:rsidRPr="00FD2B44" w:rsidRDefault="00F461BC" w:rsidP="009A0E48">
            <w:pPr>
              <w:pStyle w:val="FABodyIndent1"/>
            </w:pPr>
            <w:r w:rsidRPr="00FD2B44">
              <w:t>Automatic high-beam system (included with Driver Assistance Dynamic and Active Driver Assistance packages)</w:t>
            </w:r>
          </w:p>
        </w:tc>
        <w:tc>
          <w:tcPr>
            <w:tcW w:w="1154" w:type="dxa"/>
          </w:tcPr>
          <w:p w14:paraId="5713926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4E3F3A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580701A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FD7D9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36B4A92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BCA5AB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E34CE6C" w14:textId="77777777" w:rsidTr="00766D8B">
        <w:tc>
          <w:tcPr>
            <w:tcW w:w="3452" w:type="dxa"/>
            <w:vAlign w:val="top"/>
          </w:tcPr>
          <w:p w14:paraId="27A1049B" w14:textId="77777777" w:rsidR="00F461BC" w:rsidRPr="00FD2B44" w:rsidRDefault="00F461BC" w:rsidP="009A0E48">
            <w:pPr>
              <w:pStyle w:val="FABodyIndent1"/>
            </w:pPr>
            <w:r w:rsidRPr="00FD2B44">
              <w:t xml:space="preserve">LED tail lamps </w:t>
            </w:r>
          </w:p>
        </w:tc>
        <w:tc>
          <w:tcPr>
            <w:tcW w:w="1154" w:type="dxa"/>
          </w:tcPr>
          <w:p w14:paraId="673A75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8CB6AE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3ED0FD4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291731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50F8510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614A65E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AA45D5E" w14:textId="77777777" w:rsidTr="00766D8B">
        <w:tc>
          <w:tcPr>
            <w:tcW w:w="3452" w:type="dxa"/>
            <w:vAlign w:val="top"/>
          </w:tcPr>
          <w:p w14:paraId="4ADFEE35" w14:textId="77777777" w:rsidR="00F461BC" w:rsidRPr="00FD2B44" w:rsidRDefault="00F461BC" w:rsidP="009A0E48">
            <w:pPr>
              <w:pStyle w:val="FABodyIndent1"/>
            </w:pPr>
            <w:r w:rsidRPr="00FD2B44">
              <w:t>LED rear fog lamps</w:t>
            </w:r>
          </w:p>
        </w:tc>
        <w:tc>
          <w:tcPr>
            <w:tcW w:w="1154" w:type="dxa"/>
          </w:tcPr>
          <w:p w14:paraId="0BC2538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390B279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7BFA21D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45F052F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2FAB103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099E2F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912C3AF" w14:textId="77777777" w:rsidTr="00766D8B">
        <w:tc>
          <w:tcPr>
            <w:tcW w:w="3452" w:type="dxa"/>
            <w:vAlign w:val="top"/>
          </w:tcPr>
          <w:p w14:paraId="4E9EB7DD" w14:textId="77777777" w:rsidR="00F461BC" w:rsidRPr="00FD2B44" w:rsidRDefault="00F461BC" w:rsidP="009A0E48">
            <w:pPr>
              <w:pStyle w:val="FABodyIndent1"/>
            </w:pPr>
            <w:r w:rsidRPr="00FD2B44">
              <w:t>LED center high-mounted signal lamp (CHMSL)</w:t>
            </w:r>
          </w:p>
        </w:tc>
        <w:tc>
          <w:tcPr>
            <w:tcW w:w="1154" w:type="dxa"/>
          </w:tcPr>
          <w:p w14:paraId="3A00758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3EA9602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02DACD8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F0A81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711F17A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0DA7D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D487C43" w14:textId="77777777" w:rsidTr="00766D8B">
        <w:tc>
          <w:tcPr>
            <w:tcW w:w="3452" w:type="dxa"/>
            <w:vAlign w:val="top"/>
          </w:tcPr>
          <w:p w14:paraId="0FE9F8E1" w14:textId="77777777" w:rsidR="00F461BC" w:rsidRPr="00C7028B" w:rsidRDefault="00F461BC" w:rsidP="00766D8B">
            <w:pPr>
              <w:pStyle w:val="FABodyCopy"/>
            </w:pPr>
            <w:r w:rsidRPr="00C7028B">
              <w:t>Mirrors</w:t>
            </w:r>
          </w:p>
        </w:tc>
        <w:tc>
          <w:tcPr>
            <w:tcW w:w="1154" w:type="dxa"/>
          </w:tcPr>
          <w:p w14:paraId="1DFD7D3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20B9B10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0EC816C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2D1FB37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3434421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53D7EA68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A05F051" w14:textId="77777777" w:rsidTr="00766D8B">
        <w:tc>
          <w:tcPr>
            <w:tcW w:w="3452" w:type="dxa"/>
            <w:vAlign w:val="top"/>
          </w:tcPr>
          <w:p w14:paraId="00D3E013" w14:textId="77777777" w:rsidR="00F461BC" w:rsidRPr="009A0E48" w:rsidRDefault="00F461BC" w:rsidP="009A0E48">
            <w:pPr>
              <w:pStyle w:val="FABodyIndent1"/>
            </w:pPr>
            <w:r w:rsidRPr="009A0E48">
              <w:t>Body color</w:t>
            </w:r>
          </w:p>
        </w:tc>
        <w:tc>
          <w:tcPr>
            <w:tcW w:w="1154" w:type="dxa"/>
          </w:tcPr>
          <w:p w14:paraId="5B47E23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6FBD287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46C78C5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7060D24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4D6FEFB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5A4C3E7C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4318D98" w14:textId="77777777" w:rsidTr="00766D8B">
        <w:tc>
          <w:tcPr>
            <w:tcW w:w="3452" w:type="dxa"/>
            <w:vAlign w:val="top"/>
          </w:tcPr>
          <w:p w14:paraId="10E12207" w14:textId="77777777" w:rsidR="00F461BC" w:rsidRPr="009A0E48" w:rsidRDefault="00F461BC" w:rsidP="009A0E48">
            <w:pPr>
              <w:pStyle w:val="FABodyIndent1"/>
            </w:pPr>
            <w:r w:rsidRPr="009A0E48">
              <w:t xml:space="preserve">Gloss Black </w:t>
            </w:r>
          </w:p>
        </w:tc>
        <w:tc>
          <w:tcPr>
            <w:tcW w:w="1154" w:type="dxa"/>
          </w:tcPr>
          <w:p w14:paraId="27E32EC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1863FA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26453F8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49A26DD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775D98F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CC31C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A319867" w14:textId="77777777" w:rsidTr="00766D8B">
        <w:tc>
          <w:tcPr>
            <w:tcW w:w="3452" w:type="dxa"/>
            <w:vAlign w:val="top"/>
          </w:tcPr>
          <w:p w14:paraId="3C11D663" w14:textId="77777777" w:rsidR="00F461BC" w:rsidRPr="009A0E48" w:rsidRDefault="00F461BC" w:rsidP="009A0E48">
            <w:pPr>
              <w:pStyle w:val="FABodyIndent1"/>
            </w:pPr>
            <w:r w:rsidRPr="009A0E48">
              <w:t>Carbon fiber</w:t>
            </w:r>
          </w:p>
        </w:tc>
        <w:tc>
          <w:tcPr>
            <w:tcW w:w="1154" w:type="dxa"/>
          </w:tcPr>
          <w:p w14:paraId="135A697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0E8C910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41A3DBF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463A24DD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932" w:type="dxa"/>
          </w:tcPr>
          <w:p w14:paraId="3FA50A7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398FBC25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4FAA24C2" w14:textId="77777777" w:rsidTr="00766D8B">
        <w:tc>
          <w:tcPr>
            <w:tcW w:w="3452" w:type="dxa"/>
            <w:vAlign w:val="top"/>
          </w:tcPr>
          <w:p w14:paraId="3BB093C4" w14:textId="77777777" w:rsidR="00F461BC" w:rsidRPr="009A0E48" w:rsidRDefault="00F461BC" w:rsidP="009A0E48">
            <w:pPr>
              <w:pStyle w:val="FABodyIndent1"/>
            </w:pPr>
            <w:r w:rsidRPr="009A0E48">
              <w:t xml:space="preserve">Power adjustable and power foldaway, heated </w:t>
            </w:r>
          </w:p>
        </w:tc>
        <w:tc>
          <w:tcPr>
            <w:tcW w:w="1154" w:type="dxa"/>
          </w:tcPr>
          <w:p w14:paraId="002192B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2305EEB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35A2B3F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3DDF3E1C" w14:textId="77777777" w:rsidR="00F461BC" w:rsidRPr="00C7028B" w:rsidRDefault="00F461BC" w:rsidP="00766D8B">
            <w:pPr>
              <w:pStyle w:val="S-O-P"/>
            </w:pPr>
            <w:r w:rsidRPr="00CD7EC1">
              <w:t>S</w:t>
            </w:r>
          </w:p>
        </w:tc>
        <w:tc>
          <w:tcPr>
            <w:tcW w:w="932" w:type="dxa"/>
          </w:tcPr>
          <w:p w14:paraId="385E8C2B" w14:textId="77777777" w:rsidR="00F461BC" w:rsidRPr="00C7028B" w:rsidRDefault="00F461BC" w:rsidP="00766D8B">
            <w:pPr>
              <w:pStyle w:val="S-O-P"/>
            </w:pPr>
            <w:r w:rsidRPr="00CD7EC1">
              <w:t>S</w:t>
            </w:r>
          </w:p>
        </w:tc>
        <w:tc>
          <w:tcPr>
            <w:tcW w:w="1154" w:type="dxa"/>
          </w:tcPr>
          <w:p w14:paraId="1E3418D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87538CB" w14:textId="77777777" w:rsidTr="00766D8B">
        <w:tc>
          <w:tcPr>
            <w:tcW w:w="3452" w:type="dxa"/>
            <w:vAlign w:val="top"/>
          </w:tcPr>
          <w:p w14:paraId="4D50FDD8" w14:textId="77777777" w:rsidR="00F461BC" w:rsidRPr="009A0E48" w:rsidRDefault="00F461BC" w:rsidP="009A0E48">
            <w:pPr>
              <w:pStyle w:val="FABodyIndent1"/>
            </w:pPr>
            <w:r w:rsidRPr="009A0E48">
              <w:t>Auto-dimming (included with Active Blind-spot and Active Driver Assistance packages)</w:t>
            </w:r>
          </w:p>
        </w:tc>
        <w:tc>
          <w:tcPr>
            <w:tcW w:w="1154" w:type="dxa"/>
          </w:tcPr>
          <w:p w14:paraId="3727195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7204F314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228" w:type="dxa"/>
          </w:tcPr>
          <w:p w14:paraId="42EE2E7E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006" w:type="dxa"/>
          </w:tcPr>
          <w:p w14:paraId="467A64BA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932" w:type="dxa"/>
          </w:tcPr>
          <w:p w14:paraId="6076FBF3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54" w:type="dxa"/>
          </w:tcPr>
          <w:p w14:paraId="4FAC84F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F0204EF" w14:textId="77777777" w:rsidTr="00766D8B">
        <w:tc>
          <w:tcPr>
            <w:tcW w:w="3452" w:type="dxa"/>
            <w:vAlign w:val="top"/>
          </w:tcPr>
          <w:p w14:paraId="34108768" w14:textId="77777777" w:rsidR="00F461BC" w:rsidRPr="009A0E48" w:rsidRDefault="00F461BC" w:rsidP="009A0E48">
            <w:pPr>
              <w:pStyle w:val="FABodyIndent1"/>
            </w:pPr>
            <w:r w:rsidRPr="009A0E48">
              <w:t xml:space="preserve">Supplemental turn signal </w:t>
            </w:r>
          </w:p>
        </w:tc>
        <w:tc>
          <w:tcPr>
            <w:tcW w:w="1154" w:type="dxa"/>
          </w:tcPr>
          <w:p w14:paraId="79277B7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7AB7960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7002C39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35162AE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2E77EE6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A01B82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7F591E3" w14:textId="77777777" w:rsidTr="00766D8B">
        <w:tc>
          <w:tcPr>
            <w:tcW w:w="3452" w:type="dxa"/>
            <w:vAlign w:val="top"/>
          </w:tcPr>
          <w:p w14:paraId="4B842615" w14:textId="77777777" w:rsidR="00F461BC" w:rsidRPr="00C7028B" w:rsidRDefault="00F461BC" w:rsidP="00766D8B">
            <w:pPr>
              <w:pStyle w:val="FABodyCopy"/>
            </w:pPr>
            <w:r w:rsidRPr="00C7028B">
              <w:t>Rocker Panels</w:t>
            </w:r>
          </w:p>
        </w:tc>
        <w:tc>
          <w:tcPr>
            <w:tcW w:w="1154" w:type="dxa"/>
          </w:tcPr>
          <w:p w14:paraId="27B5C4A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0345158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0C57A8F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19FB070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4E49271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676E9275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1339A03A" w14:textId="77777777" w:rsidTr="00766D8B">
        <w:tc>
          <w:tcPr>
            <w:tcW w:w="3452" w:type="dxa"/>
            <w:vAlign w:val="top"/>
          </w:tcPr>
          <w:p w14:paraId="42EA5CD9" w14:textId="77777777" w:rsidR="00F461BC" w:rsidRPr="009A0E48" w:rsidRDefault="00F461BC" w:rsidP="009A0E48">
            <w:pPr>
              <w:pStyle w:val="FABodyIndent1"/>
            </w:pPr>
            <w:r w:rsidRPr="009A0E48">
              <w:t>Side — sculpted</w:t>
            </w:r>
          </w:p>
        </w:tc>
        <w:tc>
          <w:tcPr>
            <w:tcW w:w="1154" w:type="dxa"/>
          </w:tcPr>
          <w:p w14:paraId="33F8D13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6B7E0EE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5E0EA66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7312D29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34262A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372EA34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6605A21D" w14:textId="77777777" w:rsidTr="00766D8B">
        <w:tc>
          <w:tcPr>
            <w:tcW w:w="3452" w:type="dxa"/>
            <w:vAlign w:val="top"/>
          </w:tcPr>
          <w:p w14:paraId="24C4799C" w14:textId="77777777" w:rsidR="00F461BC" w:rsidRPr="009A0E48" w:rsidRDefault="00F461BC" w:rsidP="009A0E48">
            <w:pPr>
              <w:pStyle w:val="FABodyIndent1"/>
            </w:pPr>
            <w:r w:rsidRPr="009A0E48">
              <w:t>Spoiler — carbon fiber</w:t>
            </w:r>
          </w:p>
        </w:tc>
        <w:tc>
          <w:tcPr>
            <w:tcW w:w="1154" w:type="dxa"/>
          </w:tcPr>
          <w:p w14:paraId="207A136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064796C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036F74BC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65DE051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1177524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299C235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5A7E3DF" w14:textId="77777777" w:rsidTr="00766D8B">
        <w:tc>
          <w:tcPr>
            <w:tcW w:w="3452" w:type="dxa"/>
            <w:vAlign w:val="top"/>
          </w:tcPr>
          <w:p w14:paraId="012931FE" w14:textId="77777777" w:rsidR="00F461BC" w:rsidRPr="00C7028B" w:rsidRDefault="00F461BC" w:rsidP="00FB600D">
            <w:pPr>
              <w:pStyle w:val="FABodyCopy"/>
              <w:keepNext/>
            </w:pPr>
            <w:r w:rsidRPr="00C7028B">
              <w:lastRenderedPageBreak/>
              <w:t>Wiper system</w:t>
            </w:r>
          </w:p>
        </w:tc>
        <w:tc>
          <w:tcPr>
            <w:tcW w:w="1154" w:type="dxa"/>
          </w:tcPr>
          <w:p w14:paraId="246F8FA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66E5C95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186ACAC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53F1986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76712B3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6E92ED56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F5BF75A" w14:textId="77777777" w:rsidTr="00766D8B">
        <w:tc>
          <w:tcPr>
            <w:tcW w:w="3452" w:type="dxa"/>
            <w:vAlign w:val="top"/>
          </w:tcPr>
          <w:p w14:paraId="64DD9D94" w14:textId="77777777" w:rsidR="00F461BC" w:rsidRPr="009A0E48" w:rsidRDefault="00F461BC" w:rsidP="00FB600D">
            <w:pPr>
              <w:pStyle w:val="FABodyIndent1"/>
              <w:keepNext/>
            </w:pPr>
            <w:r w:rsidRPr="009A0E48">
              <w:t>Parallel-action, variable-intermittent, speed-sensitive</w:t>
            </w:r>
          </w:p>
        </w:tc>
        <w:tc>
          <w:tcPr>
            <w:tcW w:w="1154" w:type="dxa"/>
          </w:tcPr>
          <w:p w14:paraId="24F3201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1E23E1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6183A4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25B809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5B615F9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19E422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894D602" w14:textId="77777777" w:rsidTr="00766D8B">
        <w:tc>
          <w:tcPr>
            <w:tcW w:w="3452" w:type="dxa"/>
            <w:vAlign w:val="top"/>
          </w:tcPr>
          <w:p w14:paraId="362D3234" w14:textId="77777777" w:rsidR="00F461BC" w:rsidRPr="009A0E48" w:rsidRDefault="00F461BC" w:rsidP="009A0E48">
            <w:pPr>
              <w:pStyle w:val="FABodyIndent1"/>
            </w:pPr>
            <w:r w:rsidRPr="009A0E48">
              <w:t>Rain-sensing wipers</w:t>
            </w:r>
          </w:p>
        </w:tc>
        <w:tc>
          <w:tcPr>
            <w:tcW w:w="1154" w:type="dxa"/>
          </w:tcPr>
          <w:p w14:paraId="7EEBCE2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374FAEA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228" w:type="dxa"/>
          </w:tcPr>
          <w:p w14:paraId="06EB9DB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006" w:type="dxa"/>
          </w:tcPr>
          <w:p w14:paraId="180E9B6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932" w:type="dxa"/>
          </w:tcPr>
          <w:p w14:paraId="036B6B3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54" w:type="dxa"/>
          </w:tcPr>
          <w:p w14:paraId="4AFC354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9F9693B" w14:textId="77777777" w:rsidTr="00766D8B">
        <w:tc>
          <w:tcPr>
            <w:tcW w:w="3452" w:type="dxa"/>
            <w:vAlign w:val="top"/>
          </w:tcPr>
          <w:p w14:paraId="10E2F62D" w14:textId="77777777" w:rsidR="00F461BC" w:rsidRPr="00C7028B" w:rsidRDefault="00F461BC" w:rsidP="00766D8B">
            <w:pPr>
              <w:pStyle w:val="FABodyCopy"/>
            </w:pPr>
            <w:r w:rsidRPr="00C7028B">
              <w:t xml:space="preserve">Window daylight opening (DLO) moldings </w:t>
            </w:r>
          </w:p>
        </w:tc>
        <w:tc>
          <w:tcPr>
            <w:tcW w:w="1154" w:type="dxa"/>
          </w:tcPr>
          <w:p w14:paraId="6E0AE1F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328B440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228" w:type="dxa"/>
          </w:tcPr>
          <w:p w14:paraId="23BD9A1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006" w:type="dxa"/>
          </w:tcPr>
          <w:p w14:paraId="3BCCF3C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932" w:type="dxa"/>
          </w:tcPr>
          <w:p w14:paraId="40B1764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54" w:type="dxa"/>
          </w:tcPr>
          <w:p w14:paraId="73128EB3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4A426774" w14:textId="77777777" w:rsidTr="00766D8B">
        <w:tc>
          <w:tcPr>
            <w:tcW w:w="3452" w:type="dxa"/>
            <w:vAlign w:val="top"/>
          </w:tcPr>
          <w:p w14:paraId="6046CE2E" w14:textId="77777777" w:rsidR="00F461BC" w:rsidRPr="00C7028B" w:rsidRDefault="00F461BC" w:rsidP="009A0E48">
            <w:pPr>
              <w:pStyle w:val="FABodyIndent1"/>
            </w:pPr>
            <w:r w:rsidRPr="00C7028B">
              <w:t>Matte Black</w:t>
            </w:r>
          </w:p>
        </w:tc>
        <w:tc>
          <w:tcPr>
            <w:tcW w:w="1154" w:type="dxa"/>
          </w:tcPr>
          <w:p w14:paraId="17609B12" w14:textId="77777777" w:rsidR="00F461BC" w:rsidRPr="003124CF" w:rsidRDefault="00F461BC" w:rsidP="00766D8B">
            <w:pPr>
              <w:pStyle w:val="S-O-P"/>
            </w:pPr>
            <w:r w:rsidRPr="003124CF">
              <w:t>S</w:t>
            </w:r>
          </w:p>
        </w:tc>
        <w:tc>
          <w:tcPr>
            <w:tcW w:w="1154" w:type="dxa"/>
          </w:tcPr>
          <w:p w14:paraId="7029CBA4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0E764512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6A448BFE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62BB81E9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E73C466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12F6F378" w14:textId="77777777" w:rsidTr="00766D8B">
        <w:tc>
          <w:tcPr>
            <w:tcW w:w="3452" w:type="dxa"/>
            <w:vAlign w:val="top"/>
          </w:tcPr>
          <w:p w14:paraId="7087A448" w14:textId="77777777" w:rsidR="00F461BC" w:rsidRPr="00C7028B" w:rsidRDefault="00F461BC" w:rsidP="009A0E48">
            <w:pPr>
              <w:pStyle w:val="FABodyIndent1"/>
            </w:pPr>
            <w:r w:rsidRPr="00C7028B">
              <w:t>Gloss Black</w:t>
            </w:r>
          </w:p>
        </w:tc>
        <w:tc>
          <w:tcPr>
            <w:tcW w:w="1154" w:type="dxa"/>
          </w:tcPr>
          <w:p w14:paraId="1EB64183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50FC1309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71730EF1" w14:textId="77777777" w:rsidR="00F461BC" w:rsidRPr="003124CF" w:rsidRDefault="00F461BC" w:rsidP="00766D8B">
            <w:pPr>
              <w:pStyle w:val="S-O-P"/>
            </w:pPr>
            <w:r w:rsidRPr="003124CF">
              <w:t>S</w:t>
            </w:r>
          </w:p>
        </w:tc>
        <w:tc>
          <w:tcPr>
            <w:tcW w:w="1006" w:type="dxa"/>
          </w:tcPr>
          <w:p w14:paraId="6611291C" w14:textId="77777777" w:rsidR="00F461BC" w:rsidRPr="003124CF" w:rsidRDefault="00F461BC" w:rsidP="00766D8B">
            <w:pPr>
              <w:pStyle w:val="S-O-P"/>
            </w:pPr>
            <w:r w:rsidRPr="003124CF">
              <w:t>S</w:t>
            </w:r>
          </w:p>
        </w:tc>
        <w:tc>
          <w:tcPr>
            <w:tcW w:w="932" w:type="dxa"/>
          </w:tcPr>
          <w:p w14:paraId="3B63173A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637ECFCE" w14:textId="77777777" w:rsidR="00F461BC" w:rsidRPr="003124CF" w:rsidRDefault="00F461BC" w:rsidP="00766D8B">
            <w:pPr>
              <w:pStyle w:val="S-O-P"/>
            </w:pPr>
            <w:r w:rsidRPr="003124CF">
              <w:t>S</w:t>
            </w:r>
          </w:p>
        </w:tc>
      </w:tr>
      <w:tr w:rsidR="00F461BC" w:rsidRPr="00C7028B" w14:paraId="7A114F32" w14:textId="77777777" w:rsidTr="00766D8B">
        <w:tc>
          <w:tcPr>
            <w:tcW w:w="3452" w:type="dxa"/>
            <w:vAlign w:val="top"/>
          </w:tcPr>
          <w:p w14:paraId="26E71012" w14:textId="77777777" w:rsidR="00F461BC" w:rsidRPr="00C7028B" w:rsidRDefault="00F461BC" w:rsidP="009A0E48">
            <w:pPr>
              <w:pStyle w:val="FABodyIndent1"/>
            </w:pPr>
            <w:r>
              <w:t>Brushed aluminum</w:t>
            </w:r>
          </w:p>
        </w:tc>
        <w:tc>
          <w:tcPr>
            <w:tcW w:w="1154" w:type="dxa"/>
          </w:tcPr>
          <w:p w14:paraId="09605557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54" w:type="dxa"/>
          </w:tcPr>
          <w:p w14:paraId="4FB69311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228" w:type="dxa"/>
          </w:tcPr>
          <w:p w14:paraId="2A34D050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006" w:type="dxa"/>
          </w:tcPr>
          <w:p w14:paraId="47285E6F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932" w:type="dxa"/>
          </w:tcPr>
          <w:p w14:paraId="72BBAC33" w14:textId="77777777" w:rsidR="00F461BC" w:rsidRPr="003124CF" w:rsidRDefault="00F461BC" w:rsidP="00766D8B">
            <w:pPr>
              <w:pStyle w:val="S-O-P"/>
            </w:pPr>
            <w:r w:rsidRPr="003124CF">
              <w:t>S</w:t>
            </w:r>
          </w:p>
        </w:tc>
        <w:tc>
          <w:tcPr>
            <w:tcW w:w="1154" w:type="dxa"/>
          </w:tcPr>
          <w:p w14:paraId="24CA259A" w14:textId="77777777" w:rsidR="00F461BC" w:rsidRPr="003124CF" w:rsidRDefault="00F461BC" w:rsidP="00766D8B">
            <w:pPr>
              <w:pStyle w:val="S-O-P"/>
            </w:pPr>
            <w:r>
              <w:t>NA</w:t>
            </w:r>
          </w:p>
        </w:tc>
      </w:tr>
    </w:tbl>
    <w:p w14:paraId="05183198" w14:textId="77777777" w:rsidR="00F461BC" w:rsidRPr="00B22BE9" w:rsidRDefault="00F461BC" w:rsidP="00F461BC">
      <w:pPr>
        <w:pStyle w:val="Heading3"/>
      </w:pPr>
      <w:r w:rsidRPr="00B22BE9">
        <w:t>INTERIOR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482"/>
        <w:gridCol w:w="1098"/>
        <w:gridCol w:w="1100"/>
        <w:gridCol w:w="1100"/>
        <w:gridCol w:w="1100"/>
        <w:gridCol w:w="1100"/>
        <w:gridCol w:w="1100"/>
      </w:tblGrid>
      <w:tr w:rsidR="00F461BC" w:rsidRPr="00C7028B" w14:paraId="76CD2BC7" w14:textId="77777777" w:rsidTr="00766D8B">
        <w:trPr>
          <w:tblHeader/>
        </w:trPr>
        <w:tc>
          <w:tcPr>
            <w:tcW w:w="3482" w:type="dxa"/>
            <w:vAlign w:val="top"/>
          </w:tcPr>
          <w:p w14:paraId="0C335496" w14:textId="77777777" w:rsidR="00F461BC" w:rsidRPr="00B22BE9" w:rsidRDefault="00F461BC" w:rsidP="00766D8B">
            <w:pPr>
              <w:pStyle w:val="TableSubhead"/>
            </w:pPr>
            <w:r w:rsidRPr="00B22BE9">
              <w:t>INTERIOR</w:t>
            </w:r>
          </w:p>
        </w:tc>
        <w:tc>
          <w:tcPr>
            <w:tcW w:w="1098" w:type="dxa"/>
            <w:vAlign w:val="bottom"/>
          </w:tcPr>
          <w:p w14:paraId="2840B318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Sprint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100" w:type="dxa"/>
            <w:vAlign w:val="bottom"/>
          </w:tcPr>
          <w:p w14:paraId="552366D3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Ti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100" w:type="dxa"/>
            <w:vAlign w:val="bottom"/>
          </w:tcPr>
          <w:p w14:paraId="4A2C94F4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Veloce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100" w:type="dxa"/>
            <w:vAlign w:val="bottom"/>
          </w:tcPr>
          <w:p w14:paraId="2B5B287D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Estrema</w:t>
            </w:r>
          </w:p>
        </w:tc>
        <w:tc>
          <w:tcPr>
            <w:tcW w:w="1100" w:type="dxa"/>
            <w:vAlign w:val="bottom"/>
          </w:tcPr>
          <w:p w14:paraId="632D00B3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   Lusso</w:t>
            </w:r>
          </w:p>
        </w:tc>
        <w:tc>
          <w:tcPr>
            <w:tcW w:w="1100" w:type="dxa"/>
            <w:vAlign w:val="bottom"/>
          </w:tcPr>
          <w:p w14:paraId="5080C332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 xml:space="preserve">Giulia </w:t>
            </w:r>
            <w:r w:rsidRPr="00B22BE9">
              <w:rPr>
                <w:sz w:val="14"/>
                <w:szCs w:val="14"/>
              </w:rPr>
              <w:t>Quadrifoglio</w:t>
            </w:r>
          </w:p>
        </w:tc>
      </w:tr>
      <w:tr w:rsidR="00F461BC" w:rsidRPr="00C7028B" w14:paraId="1E9152E7" w14:textId="77777777" w:rsidTr="00766D8B">
        <w:tc>
          <w:tcPr>
            <w:tcW w:w="3482" w:type="dxa"/>
            <w:vAlign w:val="top"/>
          </w:tcPr>
          <w:p w14:paraId="38157099" w14:textId="77777777" w:rsidR="00F461BC" w:rsidRPr="00C7028B" w:rsidRDefault="00F461BC" w:rsidP="00766D8B">
            <w:pPr>
              <w:pStyle w:val="BodyCopy"/>
              <w:keepNext/>
              <w:keepLines/>
            </w:pPr>
            <w:r w:rsidRPr="00C7028B">
              <w:t>Colors</w:t>
            </w:r>
          </w:p>
        </w:tc>
        <w:tc>
          <w:tcPr>
            <w:tcW w:w="1098" w:type="dxa"/>
            <w:vAlign w:val="top"/>
          </w:tcPr>
          <w:p w14:paraId="298D6870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  <w:tc>
          <w:tcPr>
            <w:tcW w:w="1100" w:type="dxa"/>
            <w:vAlign w:val="top"/>
          </w:tcPr>
          <w:p w14:paraId="30EC55C6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  <w:tc>
          <w:tcPr>
            <w:tcW w:w="1100" w:type="dxa"/>
            <w:vAlign w:val="top"/>
          </w:tcPr>
          <w:p w14:paraId="75A35289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  <w:tc>
          <w:tcPr>
            <w:tcW w:w="1100" w:type="dxa"/>
            <w:vAlign w:val="top"/>
          </w:tcPr>
          <w:p w14:paraId="15A24829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  <w:tc>
          <w:tcPr>
            <w:tcW w:w="1100" w:type="dxa"/>
            <w:vAlign w:val="top"/>
          </w:tcPr>
          <w:p w14:paraId="0DB70013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  <w:tc>
          <w:tcPr>
            <w:tcW w:w="1100" w:type="dxa"/>
            <w:vAlign w:val="top"/>
          </w:tcPr>
          <w:p w14:paraId="408A8EB3" w14:textId="77777777" w:rsidR="00F461BC" w:rsidRPr="00C7028B" w:rsidRDefault="00F461BC" w:rsidP="00766D8B">
            <w:pPr>
              <w:pStyle w:val="S-O-P"/>
              <w:keepNext/>
              <w:keepLines/>
            </w:pPr>
          </w:p>
        </w:tc>
      </w:tr>
      <w:tr w:rsidR="00F461BC" w:rsidRPr="00C7028B" w14:paraId="43E8E984" w14:textId="77777777" w:rsidTr="00766D8B">
        <w:tc>
          <w:tcPr>
            <w:tcW w:w="3482" w:type="dxa"/>
            <w:vAlign w:val="top"/>
          </w:tcPr>
          <w:p w14:paraId="482634A5" w14:textId="77777777" w:rsidR="00F461BC" w:rsidRPr="009A0E48" w:rsidRDefault="00F461BC" w:rsidP="009A0E48">
            <w:pPr>
              <w:pStyle w:val="FABodyIndent1"/>
            </w:pPr>
            <w:r w:rsidRPr="009A0E48">
              <w:t>Black leather interior</w:t>
            </w:r>
          </w:p>
        </w:tc>
        <w:tc>
          <w:tcPr>
            <w:tcW w:w="1098" w:type="dxa"/>
          </w:tcPr>
          <w:p w14:paraId="7CBE77C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206055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C07410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D57924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39264C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230599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1E80AD5E" w14:textId="77777777" w:rsidTr="00766D8B">
        <w:tc>
          <w:tcPr>
            <w:tcW w:w="3482" w:type="dxa"/>
            <w:vAlign w:val="top"/>
          </w:tcPr>
          <w:p w14:paraId="59533EB3" w14:textId="77777777" w:rsidR="00F461BC" w:rsidRPr="009A0E48" w:rsidRDefault="00F461BC" w:rsidP="009A0E48">
            <w:pPr>
              <w:pStyle w:val="FABodyIndent1"/>
            </w:pPr>
            <w:r w:rsidRPr="009A0E48">
              <w:t>Saddle brown leather interior</w:t>
            </w:r>
          </w:p>
        </w:tc>
        <w:tc>
          <w:tcPr>
            <w:tcW w:w="1098" w:type="dxa"/>
          </w:tcPr>
          <w:p w14:paraId="6999396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63B5512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D3B5FA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9D1EB9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547590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D2FD16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5AF4A9E" w14:textId="77777777" w:rsidTr="00766D8B">
        <w:tc>
          <w:tcPr>
            <w:tcW w:w="3482" w:type="dxa"/>
            <w:vAlign w:val="top"/>
          </w:tcPr>
          <w:p w14:paraId="49879FED" w14:textId="77777777" w:rsidR="00F461BC" w:rsidRPr="009A0E48" w:rsidRDefault="00F461BC" w:rsidP="009A0E48">
            <w:pPr>
              <w:pStyle w:val="FABodyIndent1"/>
            </w:pPr>
            <w:r w:rsidRPr="009A0E48">
              <w:t>Red leather interior with sport seats</w:t>
            </w:r>
          </w:p>
        </w:tc>
        <w:tc>
          <w:tcPr>
            <w:tcW w:w="1098" w:type="dxa"/>
          </w:tcPr>
          <w:p w14:paraId="730F2A73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27DC787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0052180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6FE309E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400046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FB5349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11DCF08E" w14:textId="77777777" w:rsidTr="00766D8B">
        <w:tc>
          <w:tcPr>
            <w:tcW w:w="3482" w:type="dxa"/>
            <w:vAlign w:val="top"/>
          </w:tcPr>
          <w:p w14:paraId="50CE46FF" w14:textId="77777777" w:rsidR="00F461BC" w:rsidRPr="009A0E48" w:rsidRDefault="00F461BC" w:rsidP="009A0E48">
            <w:pPr>
              <w:pStyle w:val="FABodyIndent1"/>
            </w:pPr>
            <w:r w:rsidRPr="009A0E48">
              <w:t>Black leather interior with sport seats</w:t>
            </w:r>
          </w:p>
        </w:tc>
        <w:tc>
          <w:tcPr>
            <w:tcW w:w="1098" w:type="dxa"/>
          </w:tcPr>
          <w:p w14:paraId="148675F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5672EB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278C52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E2F4CD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7A4BE3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622D89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977D16A" w14:textId="77777777" w:rsidTr="00766D8B">
        <w:tc>
          <w:tcPr>
            <w:tcW w:w="3482" w:type="dxa"/>
            <w:vAlign w:val="top"/>
          </w:tcPr>
          <w:p w14:paraId="6405322E" w14:textId="77777777" w:rsidR="00F461BC" w:rsidRPr="009A0E48" w:rsidRDefault="00F461BC" w:rsidP="009A0E48">
            <w:pPr>
              <w:pStyle w:val="FABodyIndent1"/>
            </w:pPr>
            <w:r w:rsidRPr="009A0E48">
              <w:t>Black leather interior with sport seats and red stitching</w:t>
            </w:r>
          </w:p>
        </w:tc>
        <w:tc>
          <w:tcPr>
            <w:tcW w:w="1098" w:type="dxa"/>
          </w:tcPr>
          <w:p w14:paraId="3662EA3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BBF780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B6D562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C8FD2D1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49766E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F548B7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754479EE" w14:textId="77777777" w:rsidTr="00766D8B">
        <w:tc>
          <w:tcPr>
            <w:tcW w:w="3482" w:type="dxa"/>
            <w:vAlign w:val="top"/>
          </w:tcPr>
          <w:p w14:paraId="24A9A05C" w14:textId="77777777" w:rsidR="00F461BC" w:rsidRPr="009A0E48" w:rsidRDefault="00F461BC" w:rsidP="009A0E48">
            <w:pPr>
              <w:pStyle w:val="FABodyIndent1"/>
            </w:pPr>
            <w:r w:rsidRPr="009A0E48">
              <w:t>Crema Cannelloni leather with luxury seats</w:t>
            </w:r>
          </w:p>
        </w:tc>
        <w:tc>
          <w:tcPr>
            <w:tcW w:w="1098" w:type="dxa"/>
          </w:tcPr>
          <w:p w14:paraId="1A799C8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67695E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E607A0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6356B1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A59BBA1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4F7FCF6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FBB865B" w14:textId="77777777" w:rsidTr="00766D8B">
        <w:tc>
          <w:tcPr>
            <w:tcW w:w="3482" w:type="dxa"/>
            <w:vAlign w:val="top"/>
          </w:tcPr>
          <w:p w14:paraId="5F06A5A8" w14:textId="02861C9A" w:rsidR="00F461BC" w:rsidRPr="009A0E48" w:rsidRDefault="00F461BC" w:rsidP="009A0E48">
            <w:pPr>
              <w:pStyle w:val="FABodyIndent1"/>
            </w:pPr>
            <w:r w:rsidRPr="009A0E48">
              <w:t>Black leather interior with Sparco racing seats with White/Green stitching</w:t>
            </w:r>
          </w:p>
        </w:tc>
        <w:tc>
          <w:tcPr>
            <w:tcW w:w="1098" w:type="dxa"/>
          </w:tcPr>
          <w:p w14:paraId="1D0E042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DC2627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548A40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EC9AC3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9E05D4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F670F1B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49CAD27F" w14:textId="77777777" w:rsidTr="00766D8B">
        <w:tc>
          <w:tcPr>
            <w:tcW w:w="3482" w:type="dxa"/>
            <w:vAlign w:val="top"/>
          </w:tcPr>
          <w:p w14:paraId="481E1B2A" w14:textId="77777777" w:rsidR="00F461BC" w:rsidRPr="00C7028B" w:rsidRDefault="00F461BC" w:rsidP="00766D8B">
            <w:pPr>
              <w:pStyle w:val="FABodyCopy"/>
            </w:pPr>
            <w:r w:rsidRPr="00C7028B">
              <w:t xml:space="preserve">Trim </w:t>
            </w:r>
          </w:p>
        </w:tc>
        <w:tc>
          <w:tcPr>
            <w:tcW w:w="1098" w:type="dxa"/>
          </w:tcPr>
          <w:p w14:paraId="4604E66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5072C6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F3FF78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40732F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33BB19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4187845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0F31C475" w14:textId="77777777" w:rsidTr="00766D8B">
        <w:tc>
          <w:tcPr>
            <w:tcW w:w="3482" w:type="dxa"/>
            <w:vAlign w:val="top"/>
          </w:tcPr>
          <w:p w14:paraId="04FA2D67" w14:textId="77777777" w:rsidR="00F461BC" w:rsidRPr="009A0E48" w:rsidRDefault="00F461BC" w:rsidP="009A0E48">
            <w:pPr>
              <w:pStyle w:val="FABodyIndent1"/>
            </w:pPr>
            <w:r w:rsidRPr="009A0E48">
              <w:t>Sprint interior black trim</w:t>
            </w:r>
          </w:p>
        </w:tc>
        <w:tc>
          <w:tcPr>
            <w:tcW w:w="1098" w:type="dxa"/>
          </w:tcPr>
          <w:p w14:paraId="0CAC850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178821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7235B5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273C7C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EC53AA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F68B69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7FC29395" w14:textId="77777777" w:rsidTr="00766D8B">
        <w:tc>
          <w:tcPr>
            <w:tcW w:w="3482" w:type="dxa"/>
            <w:vAlign w:val="top"/>
          </w:tcPr>
          <w:p w14:paraId="034A6AD0" w14:textId="77777777" w:rsidR="00F461BC" w:rsidRPr="009A0E48" w:rsidRDefault="00F461BC" w:rsidP="009A0E48">
            <w:pPr>
              <w:pStyle w:val="FABodyIndent1"/>
            </w:pPr>
            <w:r w:rsidRPr="009A0E48">
              <w:t>Genuine Dark Gray Oak wood trim</w:t>
            </w:r>
          </w:p>
        </w:tc>
        <w:tc>
          <w:tcPr>
            <w:tcW w:w="1098" w:type="dxa"/>
          </w:tcPr>
          <w:p w14:paraId="58F06AC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A3D3D7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A6CFC8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220237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5FCE844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2674B5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55EC7DEB" w14:textId="77777777" w:rsidTr="00766D8B">
        <w:tc>
          <w:tcPr>
            <w:tcW w:w="3482" w:type="dxa"/>
            <w:vAlign w:val="top"/>
          </w:tcPr>
          <w:p w14:paraId="66A4BDE0" w14:textId="77777777" w:rsidR="00F461BC" w:rsidRPr="009A0E48" w:rsidRDefault="00F461BC" w:rsidP="009A0E48">
            <w:pPr>
              <w:pStyle w:val="FABodyIndent1"/>
            </w:pPr>
            <w:r w:rsidRPr="009A0E48">
              <w:t>Genuine aluminum trim</w:t>
            </w:r>
          </w:p>
        </w:tc>
        <w:tc>
          <w:tcPr>
            <w:tcW w:w="1098" w:type="dxa"/>
          </w:tcPr>
          <w:p w14:paraId="5915393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E4153C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B375D0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5F95CD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A6B88E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A6F2BB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7B46866A" w14:textId="77777777" w:rsidTr="00766D8B">
        <w:tc>
          <w:tcPr>
            <w:tcW w:w="3482" w:type="dxa"/>
            <w:vAlign w:val="top"/>
          </w:tcPr>
          <w:p w14:paraId="6CA77EEE" w14:textId="77777777" w:rsidR="00F461BC" w:rsidRPr="009A0E48" w:rsidRDefault="00F461BC" w:rsidP="009A0E48">
            <w:pPr>
              <w:pStyle w:val="FABodyIndent1"/>
            </w:pPr>
            <w:r w:rsidRPr="009A0E48">
              <w:t>Genuine carbon fiber trim</w:t>
            </w:r>
          </w:p>
        </w:tc>
        <w:tc>
          <w:tcPr>
            <w:tcW w:w="1098" w:type="dxa"/>
          </w:tcPr>
          <w:p w14:paraId="70BD532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A2B6E7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F396B6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8D918CB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B98F23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59048D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28F2254" w14:textId="77777777" w:rsidTr="00766D8B">
        <w:tc>
          <w:tcPr>
            <w:tcW w:w="3482" w:type="dxa"/>
            <w:vAlign w:val="top"/>
          </w:tcPr>
          <w:p w14:paraId="5B9F8073" w14:textId="77777777" w:rsidR="00F461BC" w:rsidRPr="009A0E48" w:rsidRDefault="00F461BC" w:rsidP="00FB600D">
            <w:pPr>
              <w:pStyle w:val="FABodyIndent1"/>
              <w:keepNext/>
            </w:pPr>
            <w:r w:rsidRPr="009A0E48">
              <w:lastRenderedPageBreak/>
              <w:t>Ambient lighting — LED illuminated, front foot wells and front and rear map pockets, cup holders and door handles – 14 light spots</w:t>
            </w:r>
          </w:p>
        </w:tc>
        <w:tc>
          <w:tcPr>
            <w:tcW w:w="1098" w:type="dxa"/>
          </w:tcPr>
          <w:p w14:paraId="110FA40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013873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83816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D4BE9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EA18D8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6BFAE5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8FB6732" w14:textId="77777777" w:rsidTr="00766D8B">
        <w:tc>
          <w:tcPr>
            <w:tcW w:w="3482" w:type="dxa"/>
            <w:vAlign w:val="top"/>
          </w:tcPr>
          <w:p w14:paraId="7824E699" w14:textId="77777777" w:rsidR="00F461BC" w:rsidRPr="00C7028B" w:rsidRDefault="00F461BC" w:rsidP="00766D8B">
            <w:pPr>
              <w:pStyle w:val="FABodyCopy"/>
            </w:pPr>
            <w:r w:rsidRPr="00C7028B">
              <w:t>Climate Control</w:t>
            </w:r>
          </w:p>
        </w:tc>
        <w:tc>
          <w:tcPr>
            <w:tcW w:w="1098" w:type="dxa"/>
          </w:tcPr>
          <w:p w14:paraId="3AAF85FA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AB38E2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56243B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5CBB42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2CAB6E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5D86084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557B02DD" w14:textId="77777777" w:rsidTr="00766D8B">
        <w:tc>
          <w:tcPr>
            <w:tcW w:w="3482" w:type="dxa"/>
            <w:vAlign w:val="top"/>
          </w:tcPr>
          <w:p w14:paraId="4FB2A854" w14:textId="77777777" w:rsidR="00F461BC" w:rsidRPr="00017593" w:rsidRDefault="00F461BC" w:rsidP="009A0E48">
            <w:pPr>
              <w:pStyle w:val="FABodyIndent1"/>
            </w:pPr>
            <w:r w:rsidRPr="00017593">
              <w:t xml:space="preserve">Automatic dual zone with </w:t>
            </w:r>
            <w:r>
              <w:br/>
            </w:r>
            <w:r w:rsidRPr="00017593">
              <w:t>individual driver/passenger settings</w:t>
            </w:r>
          </w:p>
        </w:tc>
        <w:tc>
          <w:tcPr>
            <w:tcW w:w="1098" w:type="dxa"/>
          </w:tcPr>
          <w:p w14:paraId="13F07D1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BFB249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CB74A6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EAF6A2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882E3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562AC5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BAFAFE2" w14:textId="77777777" w:rsidTr="00766D8B">
        <w:tc>
          <w:tcPr>
            <w:tcW w:w="3482" w:type="dxa"/>
            <w:vAlign w:val="top"/>
          </w:tcPr>
          <w:p w14:paraId="6B29B006" w14:textId="77777777" w:rsidR="00F461BC" w:rsidRPr="00017593" w:rsidRDefault="00F461BC" w:rsidP="009A0E48">
            <w:pPr>
              <w:pStyle w:val="FABodyIndent1"/>
            </w:pPr>
            <w:r w:rsidRPr="00017593">
              <w:t>Cabin air filtration</w:t>
            </w:r>
          </w:p>
        </w:tc>
        <w:tc>
          <w:tcPr>
            <w:tcW w:w="1098" w:type="dxa"/>
          </w:tcPr>
          <w:p w14:paraId="3952CAE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83F73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533B04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AFEE04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EEEABB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53EF7A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9C3CA60" w14:textId="77777777" w:rsidTr="00766D8B">
        <w:tc>
          <w:tcPr>
            <w:tcW w:w="3482" w:type="dxa"/>
            <w:vAlign w:val="top"/>
          </w:tcPr>
          <w:p w14:paraId="1DFB78B9" w14:textId="77777777" w:rsidR="00F461BC" w:rsidRPr="00017593" w:rsidRDefault="00F461BC" w:rsidP="009A0E48">
            <w:pPr>
              <w:pStyle w:val="FABodyIndent1"/>
            </w:pPr>
            <w:r w:rsidRPr="00017593">
              <w:t>Air quality system (AQS)</w:t>
            </w:r>
          </w:p>
        </w:tc>
        <w:tc>
          <w:tcPr>
            <w:tcW w:w="1098" w:type="dxa"/>
          </w:tcPr>
          <w:p w14:paraId="5353225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759CC0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F539F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CBE1B4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42AB0B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4C94E0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08178F2" w14:textId="77777777" w:rsidTr="00766D8B">
        <w:tc>
          <w:tcPr>
            <w:tcW w:w="3482" w:type="dxa"/>
            <w:vAlign w:val="top"/>
          </w:tcPr>
          <w:p w14:paraId="37377834" w14:textId="77777777" w:rsidR="00F461BC" w:rsidRPr="00017593" w:rsidRDefault="00F461BC" w:rsidP="009A0E48">
            <w:pPr>
              <w:pStyle w:val="FABodyIndent1"/>
            </w:pPr>
            <w:r w:rsidRPr="00017593">
              <w:t xml:space="preserve">Humidity sensor </w:t>
            </w:r>
          </w:p>
        </w:tc>
        <w:tc>
          <w:tcPr>
            <w:tcW w:w="1098" w:type="dxa"/>
          </w:tcPr>
          <w:p w14:paraId="660B26A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4D5A9C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3DE44F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108177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E77F28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A9F68B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E7967A1" w14:textId="77777777" w:rsidTr="00766D8B">
        <w:tc>
          <w:tcPr>
            <w:tcW w:w="3482" w:type="dxa"/>
            <w:vAlign w:val="top"/>
          </w:tcPr>
          <w:p w14:paraId="0209996F" w14:textId="77777777" w:rsidR="00F461BC" w:rsidRPr="00017593" w:rsidRDefault="00F461BC" w:rsidP="009A0E48">
            <w:pPr>
              <w:pStyle w:val="FABodyIndent1"/>
            </w:pPr>
            <w:r w:rsidRPr="00017593">
              <w:t>Front/rear passenger climate control outlets</w:t>
            </w:r>
          </w:p>
        </w:tc>
        <w:tc>
          <w:tcPr>
            <w:tcW w:w="1098" w:type="dxa"/>
          </w:tcPr>
          <w:p w14:paraId="454FEFA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6AA6F3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37A48E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54BCCA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7F679D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5ACBA7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34E37A7" w14:textId="77777777" w:rsidTr="00766D8B">
        <w:tc>
          <w:tcPr>
            <w:tcW w:w="3482" w:type="dxa"/>
            <w:vAlign w:val="top"/>
          </w:tcPr>
          <w:p w14:paraId="22895884" w14:textId="77777777" w:rsidR="00F461BC" w:rsidRPr="00C7028B" w:rsidRDefault="00F461BC" w:rsidP="00766D8B">
            <w:pPr>
              <w:pStyle w:val="FABodyCopy"/>
            </w:pPr>
            <w:r w:rsidRPr="00C7028B">
              <w:t>Console</w:t>
            </w:r>
            <w:r w:rsidRPr="00C7028B">
              <w:tab/>
            </w:r>
          </w:p>
        </w:tc>
        <w:tc>
          <w:tcPr>
            <w:tcW w:w="1098" w:type="dxa"/>
          </w:tcPr>
          <w:p w14:paraId="0A158F4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827648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A48439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154F84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3C4A2A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9A03CED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2329323C" w14:textId="77777777" w:rsidTr="00766D8B">
        <w:tc>
          <w:tcPr>
            <w:tcW w:w="3482" w:type="dxa"/>
            <w:vAlign w:val="top"/>
          </w:tcPr>
          <w:p w14:paraId="3AB9B658" w14:textId="77777777" w:rsidR="00F461BC" w:rsidRPr="00C7028B" w:rsidRDefault="00F461BC" w:rsidP="009A0E48">
            <w:pPr>
              <w:pStyle w:val="FABodyIndent1"/>
            </w:pPr>
            <w:r w:rsidRPr="00C7028B">
              <w:t>Full-length floor console with soft side panels</w:t>
            </w:r>
          </w:p>
        </w:tc>
        <w:tc>
          <w:tcPr>
            <w:tcW w:w="1098" w:type="dxa"/>
          </w:tcPr>
          <w:p w14:paraId="01951C0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061B62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F96B09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300964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891CEF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CBE149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496E9CB" w14:textId="77777777" w:rsidTr="00766D8B">
        <w:tc>
          <w:tcPr>
            <w:tcW w:w="3482" w:type="dxa"/>
            <w:vAlign w:val="top"/>
          </w:tcPr>
          <w:p w14:paraId="7E78FCFD" w14:textId="77777777" w:rsidR="00F461BC" w:rsidRPr="00C7028B" w:rsidRDefault="00F461BC" w:rsidP="009A0E48">
            <w:pPr>
              <w:pStyle w:val="FABodyIndent1"/>
            </w:pPr>
            <w:r w:rsidRPr="00C7028B">
              <w:t>Front tunnel cargo net</w:t>
            </w:r>
          </w:p>
        </w:tc>
        <w:tc>
          <w:tcPr>
            <w:tcW w:w="1098" w:type="dxa"/>
          </w:tcPr>
          <w:p w14:paraId="028E63E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B9B87A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8AF2F3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3B327E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B0E710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412140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B0DC77B" w14:textId="77777777" w:rsidTr="00766D8B">
        <w:tc>
          <w:tcPr>
            <w:tcW w:w="3482" w:type="dxa"/>
            <w:vAlign w:val="top"/>
          </w:tcPr>
          <w:p w14:paraId="6C93F2C0" w14:textId="77777777" w:rsidR="00F461BC" w:rsidRPr="00C7028B" w:rsidRDefault="00F461BC" w:rsidP="009A0E48">
            <w:pPr>
              <w:pStyle w:val="FABodyIndent1"/>
            </w:pPr>
            <w:r w:rsidRPr="00C7028B">
              <w:t>12-volt power outlet, in-dash</w:t>
            </w:r>
          </w:p>
        </w:tc>
        <w:tc>
          <w:tcPr>
            <w:tcW w:w="1098" w:type="dxa"/>
          </w:tcPr>
          <w:p w14:paraId="02D4A01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20D90C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D79068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6FB614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4CF8F2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9B4758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1DBD597" w14:textId="77777777" w:rsidTr="00766D8B">
        <w:tc>
          <w:tcPr>
            <w:tcW w:w="3482" w:type="dxa"/>
            <w:vAlign w:val="top"/>
          </w:tcPr>
          <w:p w14:paraId="0AAABB2A" w14:textId="77777777" w:rsidR="00F461BC" w:rsidRPr="00C7028B" w:rsidRDefault="00F461BC" w:rsidP="009A0E48">
            <w:pPr>
              <w:pStyle w:val="FABodyIndent1"/>
            </w:pPr>
            <w:r w:rsidRPr="00C7028B">
              <w:t xml:space="preserve">Techno leather-wrapped armrest </w:t>
            </w:r>
            <w:r>
              <w:br/>
            </w:r>
            <w:r w:rsidRPr="00C7028B">
              <w:t>with accent stitching</w:t>
            </w:r>
          </w:p>
        </w:tc>
        <w:tc>
          <w:tcPr>
            <w:tcW w:w="1098" w:type="dxa"/>
          </w:tcPr>
          <w:p w14:paraId="52DAE8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3271F3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EE6887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D0EB34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801319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0D7621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FB9CCF0" w14:textId="77777777" w:rsidTr="00766D8B">
        <w:tc>
          <w:tcPr>
            <w:tcW w:w="3482" w:type="dxa"/>
            <w:vAlign w:val="top"/>
          </w:tcPr>
          <w:p w14:paraId="599DE0A3" w14:textId="77777777" w:rsidR="00F461BC" w:rsidRPr="00C7028B" w:rsidRDefault="00F461BC" w:rsidP="009A0E48">
            <w:pPr>
              <w:pStyle w:val="FABodyIndent1"/>
            </w:pPr>
            <w:r w:rsidRPr="00C7028B">
              <w:t xml:space="preserve">Wireless </w:t>
            </w:r>
            <w:r>
              <w:t>c</w:t>
            </w:r>
            <w:r w:rsidRPr="00C7028B">
              <w:t xml:space="preserve">harging </w:t>
            </w:r>
            <w:r>
              <w:t>p</w:t>
            </w:r>
            <w:r w:rsidRPr="00C7028B">
              <w:t>ad</w:t>
            </w:r>
          </w:p>
        </w:tc>
        <w:tc>
          <w:tcPr>
            <w:tcW w:w="1098" w:type="dxa"/>
          </w:tcPr>
          <w:p w14:paraId="18BFC4C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FEDC26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F48437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50CF6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130509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591A6D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19FCB05" w14:textId="77777777" w:rsidTr="00766D8B">
        <w:tc>
          <w:tcPr>
            <w:tcW w:w="3482" w:type="dxa"/>
            <w:vAlign w:val="top"/>
          </w:tcPr>
          <w:p w14:paraId="35F7D653" w14:textId="77777777" w:rsidR="00F461BC" w:rsidRPr="00C7028B" w:rsidRDefault="00F461BC" w:rsidP="00766D8B">
            <w:pPr>
              <w:pStyle w:val="FABodyCopy"/>
            </w:pPr>
            <w:r w:rsidRPr="00C7028B">
              <w:t>Door Panels</w:t>
            </w:r>
          </w:p>
        </w:tc>
        <w:tc>
          <w:tcPr>
            <w:tcW w:w="1098" w:type="dxa"/>
          </w:tcPr>
          <w:p w14:paraId="7FE5FE6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55D7D8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EA4677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421795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3392B9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34B0F88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59CBE155" w14:textId="77777777" w:rsidTr="00766D8B">
        <w:tc>
          <w:tcPr>
            <w:tcW w:w="3482" w:type="dxa"/>
            <w:vAlign w:val="top"/>
          </w:tcPr>
          <w:p w14:paraId="0A3C46FA" w14:textId="77777777" w:rsidR="00F461BC" w:rsidRPr="009A0E48" w:rsidRDefault="00F461BC" w:rsidP="009A0E48">
            <w:pPr>
              <w:pStyle w:val="FABodyIndent1"/>
            </w:pPr>
            <w:r w:rsidRPr="009A0E48">
              <w:t>Satin aluminum finished door handles</w:t>
            </w:r>
          </w:p>
        </w:tc>
        <w:tc>
          <w:tcPr>
            <w:tcW w:w="1098" w:type="dxa"/>
          </w:tcPr>
          <w:p w14:paraId="457B95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118929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6BC470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FFDBCC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43FBA9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BE70C3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5510AF6" w14:textId="77777777" w:rsidTr="00766D8B">
        <w:tc>
          <w:tcPr>
            <w:tcW w:w="3482" w:type="dxa"/>
            <w:vAlign w:val="top"/>
          </w:tcPr>
          <w:p w14:paraId="7D906DCA" w14:textId="77777777" w:rsidR="00F461BC" w:rsidRPr="009A0E48" w:rsidRDefault="00F461BC" w:rsidP="009A0E48">
            <w:pPr>
              <w:pStyle w:val="FABodyIndent1"/>
            </w:pPr>
            <w:r w:rsidRPr="009A0E48">
              <w:t>Leather-wrapped upper with leather armrest bolster finished with accent stitching</w:t>
            </w:r>
          </w:p>
        </w:tc>
        <w:tc>
          <w:tcPr>
            <w:tcW w:w="1098" w:type="dxa"/>
          </w:tcPr>
          <w:p w14:paraId="28D0DE8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FF51271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00" w:type="dxa"/>
          </w:tcPr>
          <w:p w14:paraId="27D16480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00" w:type="dxa"/>
          </w:tcPr>
          <w:p w14:paraId="27094843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2A25E9F0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0B8C6D7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D14FE44" w14:textId="77777777" w:rsidTr="00766D8B">
        <w:tc>
          <w:tcPr>
            <w:tcW w:w="3482" w:type="dxa"/>
            <w:vAlign w:val="top"/>
          </w:tcPr>
          <w:p w14:paraId="311E3BD6" w14:textId="77777777" w:rsidR="00F461BC" w:rsidRPr="009A0E48" w:rsidRDefault="00F461BC" w:rsidP="009A0E48">
            <w:pPr>
              <w:pStyle w:val="FABodyIndent1"/>
            </w:pPr>
            <w:r w:rsidRPr="009A0E48">
              <w:t>Map pockets/bottle holder front/rear</w:t>
            </w:r>
          </w:p>
        </w:tc>
        <w:tc>
          <w:tcPr>
            <w:tcW w:w="1098" w:type="dxa"/>
          </w:tcPr>
          <w:p w14:paraId="6FEA4A9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3D935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74A92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D88D3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8AD6D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053E21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7E2D04F" w14:textId="77777777" w:rsidTr="00766D8B">
        <w:tc>
          <w:tcPr>
            <w:tcW w:w="3482" w:type="dxa"/>
            <w:vAlign w:val="top"/>
          </w:tcPr>
          <w:p w14:paraId="596B7136" w14:textId="77777777" w:rsidR="00F461BC" w:rsidRPr="009A0E48" w:rsidRDefault="00F461BC" w:rsidP="009A0E48">
            <w:pPr>
              <w:pStyle w:val="FABodyIndent1"/>
            </w:pPr>
            <w:r w:rsidRPr="009A0E48">
              <w:t xml:space="preserve">Satin aluminum door sill plates </w:t>
            </w:r>
          </w:p>
        </w:tc>
        <w:tc>
          <w:tcPr>
            <w:tcW w:w="1098" w:type="dxa"/>
          </w:tcPr>
          <w:p w14:paraId="09E2FDD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431A13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F02689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A741A4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320644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CB35C2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1957756" w14:textId="77777777" w:rsidTr="00766D8B">
        <w:tc>
          <w:tcPr>
            <w:tcW w:w="3482" w:type="dxa"/>
            <w:vAlign w:val="top"/>
          </w:tcPr>
          <w:p w14:paraId="435E2A82" w14:textId="77777777" w:rsidR="00F461BC" w:rsidRPr="009A0E48" w:rsidRDefault="00F461BC" w:rsidP="009A0E48">
            <w:pPr>
              <w:pStyle w:val="FABodyIndent1"/>
            </w:pPr>
            <w:r w:rsidRPr="009A0E48">
              <w:t xml:space="preserve">Satin aluminum door sill plates (Quadrifoglio) </w:t>
            </w:r>
          </w:p>
        </w:tc>
        <w:tc>
          <w:tcPr>
            <w:tcW w:w="1098" w:type="dxa"/>
          </w:tcPr>
          <w:p w14:paraId="0E91A5D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4937F6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98A32A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5C72EE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55E364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A54C84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51B6B1DB" w14:textId="77777777" w:rsidTr="00766D8B">
        <w:tc>
          <w:tcPr>
            <w:tcW w:w="3482" w:type="dxa"/>
            <w:vAlign w:val="top"/>
          </w:tcPr>
          <w:p w14:paraId="7E0FE2CC" w14:textId="77777777" w:rsidR="00F461BC" w:rsidRPr="00C7028B" w:rsidRDefault="00F461BC" w:rsidP="00766D8B">
            <w:pPr>
              <w:pStyle w:val="FABodyCopy"/>
            </w:pPr>
            <w:r w:rsidRPr="00C7028B">
              <w:t>Floor mats</w:t>
            </w:r>
          </w:p>
        </w:tc>
        <w:tc>
          <w:tcPr>
            <w:tcW w:w="1098" w:type="dxa"/>
          </w:tcPr>
          <w:p w14:paraId="427CB40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5135D9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2F9422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F6C31D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4C0736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618D52C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0C976C15" w14:textId="77777777" w:rsidTr="00766D8B">
        <w:tc>
          <w:tcPr>
            <w:tcW w:w="3482" w:type="dxa"/>
            <w:vAlign w:val="top"/>
          </w:tcPr>
          <w:p w14:paraId="68D1F33A" w14:textId="77777777" w:rsidR="00F461BC" w:rsidRPr="009A0E48" w:rsidRDefault="00F461BC" w:rsidP="009A0E48">
            <w:pPr>
              <w:pStyle w:val="FABodyIndent1"/>
            </w:pPr>
            <w:r w:rsidRPr="009A0E48">
              <w:t xml:space="preserve">Luxury floor mats front/rear </w:t>
            </w:r>
          </w:p>
        </w:tc>
        <w:tc>
          <w:tcPr>
            <w:tcW w:w="1098" w:type="dxa"/>
          </w:tcPr>
          <w:p w14:paraId="596CDBA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033588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CD7279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517178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1EDCAE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A8D5F8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09B9D71B" w14:textId="77777777" w:rsidTr="00766D8B">
        <w:tc>
          <w:tcPr>
            <w:tcW w:w="3482" w:type="dxa"/>
            <w:vAlign w:val="top"/>
          </w:tcPr>
          <w:p w14:paraId="281A1C86" w14:textId="77777777" w:rsidR="00F461BC" w:rsidRPr="009A0E48" w:rsidRDefault="00F461BC" w:rsidP="00FB600D">
            <w:pPr>
              <w:pStyle w:val="FABodyIndent1"/>
              <w:keepNext/>
            </w:pPr>
            <w:r w:rsidRPr="009A0E48">
              <w:lastRenderedPageBreak/>
              <w:t>Luxury floor mats front/rear with accent stitching</w:t>
            </w:r>
          </w:p>
        </w:tc>
        <w:tc>
          <w:tcPr>
            <w:tcW w:w="1098" w:type="dxa"/>
          </w:tcPr>
          <w:p w14:paraId="0CC511A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F44013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EF0C13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530B05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7EA12A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9DBA0E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639ABC8" w14:textId="77777777" w:rsidTr="00766D8B">
        <w:tc>
          <w:tcPr>
            <w:tcW w:w="3482" w:type="dxa"/>
            <w:vAlign w:val="top"/>
          </w:tcPr>
          <w:p w14:paraId="397DD7F6" w14:textId="77777777" w:rsidR="00F461BC" w:rsidRPr="00C7028B" w:rsidRDefault="00F461BC" w:rsidP="00766D8B">
            <w:pPr>
              <w:pStyle w:val="FABodyCopy"/>
            </w:pPr>
            <w:r w:rsidRPr="00C7028B">
              <w:t>Headliner</w:t>
            </w:r>
          </w:p>
        </w:tc>
        <w:tc>
          <w:tcPr>
            <w:tcW w:w="1098" w:type="dxa"/>
          </w:tcPr>
          <w:p w14:paraId="2BD2D83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2BD029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818D0B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B0CCED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5688C7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6E26496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021A385" w14:textId="77777777" w:rsidTr="00766D8B">
        <w:tc>
          <w:tcPr>
            <w:tcW w:w="3482" w:type="dxa"/>
            <w:vAlign w:val="top"/>
          </w:tcPr>
          <w:p w14:paraId="0D7FD09B" w14:textId="77777777" w:rsidR="00F461BC" w:rsidRPr="009A0E48" w:rsidRDefault="00F461BC" w:rsidP="009A0E48">
            <w:pPr>
              <w:pStyle w:val="FABodyIndent1"/>
            </w:pPr>
            <w:r w:rsidRPr="009A0E48">
              <w:t>Black headliner</w:t>
            </w:r>
          </w:p>
        </w:tc>
        <w:tc>
          <w:tcPr>
            <w:tcW w:w="1098" w:type="dxa"/>
          </w:tcPr>
          <w:p w14:paraId="7B727F9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295569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627A23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986FD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AACC34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0CD542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7CA5C8F" w14:textId="77777777" w:rsidTr="00766D8B">
        <w:tc>
          <w:tcPr>
            <w:tcW w:w="3482" w:type="dxa"/>
            <w:vAlign w:val="top"/>
          </w:tcPr>
          <w:p w14:paraId="058B193C" w14:textId="77777777" w:rsidR="00F461BC" w:rsidRPr="009A0E48" w:rsidRDefault="00F461BC" w:rsidP="009A0E48">
            <w:pPr>
              <w:pStyle w:val="FABodyIndent1"/>
            </w:pPr>
            <w:r w:rsidRPr="009A0E48">
              <w:t>Sun visors with illuminated vanity mirrors</w:t>
            </w:r>
          </w:p>
        </w:tc>
        <w:tc>
          <w:tcPr>
            <w:tcW w:w="1098" w:type="dxa"/>
          </w:tcPr>
          <w:p w14:paraId="4453D1A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E9F297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B05C73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7B869C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8BF37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AD1A59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E99DEBB" w14:textId="77777777" w:rsidTr="00766D8B">
        <w:tc>
          <w:tcPr>
            <w:tcW w:w="3482" w:type="dxa"/>
            <w:vAlign w:val="top"/>
          </w:tcPr>
          <w:p w14:paraId="394DB776" w14:textId="77777777" w:rsidR="00F461BC" w:rsidRPr="009A0E48" w:rsidRDefault="00F461BC" w:rsidP="009A0E48">
            <w:pPr>
              <w:pStyle w:val="FABodyIndent1"/>
            </w:pPr>
            <w:r w:rsidRPr="009A0E48">
              <w:t xml:space="preserve">Front overhead console </w:t>
            </w:r>
          </w:p>
        </w:tc>
        <w:tc>
          <w:tcPr>
            <w:tcW w:w="1098" w:type="dxa"/>
            <w:vAlign w:val="top"/>
          </w:tcPr>
          <w:p w14:paraId="7583F7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2C31D1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240E8A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F29556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FBF615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C06DEB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507279D" w14:textId="77777777" w:rsidTr="00766D8B">
        <w:tc>
          <w:tcPr>
            <w:tcW w:w="3482" w:type="dxa"/>
            <w:vAlign w:val="top"/>
          </w:tcPr>
          <w:p w14:paraId="400268C7" w14:textId="77777777" w:rsidR="00F461BC" w:rsidRPr="009A0E48" w:rsidRDefault="00F461BC" w:rsidP="009A0E48">
            <w:pPr>
              <w:pStyle w:val="FABodyIndent1"/>
            </w:pPr>
            <w:r w:rsidRPr="009A0E48">
              <w:t>Front-passenger assist handles</w:t>
            </w:r>
          </w:p>
        </w:tc>
        <w:tc>
          <w:tcPr>
            <w:tcW w:w="1098" w:type="dxa"/>
            <w:vAlign w:val="top"/>
          </w:tcPr>
          <w:p w14:paraId="377A60A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CDAAFA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C914A0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CD09BA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9EEF06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E88E6B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52D6814" w14:textId="77777777" w:rsidTr="00766D8B">
        <w:tc>
          <w:tcPr>
            <w:tcW w:w="3482" w:type="dxa"/>
            <w:vAlign w:val="top"/>
          </w:tcPr>
          <w:p w14:paraId="7E87698E" w14:textId="77777777" w:rsidR="00F461BC" w:rsidRPr="009A0E48" w:rsidRDefault="00F461BC" w:rsidP="009A0E48">
            <w:pPr>
              <w:pStyle w:val="FABodyIndent1"/>
            </w:pPr>
            <w:r w:rsidRPr="009A0E48">
              <w:t>Rear-assist handles with coat hooks</w:t>
            </w:r>
          </w:p>
        </w:tc>
        <w:tc>
          <w:tcPr>
            <w:tcW w:w="1098" w:type="dxa"/>
            <w:vAlign w:val="top"/>
          </w:tcPr>
          <w:p w14:paraId="2BE95D4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2AC4DD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7327A1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683519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6DD403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0F5EA6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FDC4C2A" w14:textId="77777777" w:rsidTr="00766D8B">
        <w:tc>
          <w:tcPr>
            <w:tcW w:w="3482" w:type="dxa"/>
            <w:vAlign w:val="top"/>
          </w:tcPr>
          <w:p w14:paraId="09FE7CC5" w14:textId="77777777" w:rsidR="00F461BC" w:rsidRPr="009A0E48" w:rsidRDefault="00F461BC" w:rsidP="009A0E48">
            <w:pPr>
              <w:pStyle w:val="FABodyIndent1"/>
            </w:pPr>
            <w:r w:rsidRPr="009A0E48">
              <w:t>LED front reading/map courtesy lamps</w:t>
            </w:r>
          </w:p>
        </w:tc>
        <w:tc>
          <w:tcPr>
            <w:tcW w:w="1098" w:type="dxa"/>
            <w:vAlign w:val="top"/>
          </w:tcPr>
          <w:p w14:paraId="0305393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A705D1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3B086C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62FC3C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176A5A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FBEA56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CF84206" w14:textId="77777777" w:rsidTr="00766D8B">
        <w:tc>
          <w:tcPr>
            <w:tcW w:w="3482" w:type="dxa"/>
            <w:vAlign w:val="top"/>
          </w:tcPr>
          <w:p w14:paraId="2162C8BE" w14:textId="77777777" w:rsidR="00F461BC" w:rsidRPr="009A0E48" w:rsidRDefault="00F461BC" w:rsidP="009A0E48">
            <w:pPr>
              <w:pStyle w:val="FABodyIndent1"/>
            </w:pPr>
            <w:r w:rsidRPr="009A0E48">
              <w:t>LED rear dome lamp</w:t>
            </w:r>
          </w:p>
        </w:tc>
        <w:tc>
          <w:tcPr>
            <w:tcW w:w="1098" w:type="dxa"/>
            <w:vAlign w:val="top"/>
          </w:tcPr>
          <w:p w14:paraId="65BBE09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3A2CF5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7F97DC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95AD2E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C597D5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02A97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B6E7ACD" w14:textId="77777777" w:rsidTr="00766D8B">
        <w:tc>
          <w:tcPr>
            <w:tcW w:w="3482" w:type="dxa"/>
            <w:vAlign w:val="top"/>
          </w:tcPr>
          <w:p w14:paraId="2B098B44" w14:textId="77777777" w:rsidR="00F461BC" w:rsidRPr="00C7028B" w:rsidRDefault="00F461BC" w:rsidP="00766D8B">
            <w:pPr>
              <w:pStyle w:val="FABodyCopy"/>
            </w:pPr>
            <w:r w:rsidRPr="00C7028B">
              <w:t>Instrument Cluster</w:t>
            </w:r>
          </w:p>
        </w:tc>
        <w:tc>
          <w:tcPr>
            <w:tcW w:w="1098" w:type="dxa"/>
            <w:vAlign w:val="top"/>
          </w:tcPr>
          <w:p w14:paraId="2830743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65E6300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4ACD472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4030398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151BC20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64EEE25A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DCB33E4" w14:textId="77777777" w:rsidTr="00766D8B">
        <w:tc>
          <w:tcPr>
            <w:tcW w:w="3482" w:type="dxa"/>
            <w:vAlign w:val="top"/>
          </w:tcPr>
          <w:p w14:paraId="1869D7BA" w14:textId="77777777" w:rsidR="00F461BC" w:rsidRPr="00C7028B" w:rsidRDefault="00F461BC" w:rsidP="009A0E48">
            <w:pPr>
              <w:pStyle w:val="FABodyIndent1"/>
            </w:pPr>
            <w:r w:rsidRPr="00C7028B">
              <w:t xml:space="preserve">160-mph primary speedometer </w:t>
            </w:r>
          </w:p>
        </w:tc>
        <w:tc>
          <w:tcPr>
            <w:tcW w:w="1098" w:type="dxa"/>
            <w:vAlign w:val="top"/>
          </w:tcPr>
          <w:p w14:paraId="2F85B87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802620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E788F1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2168E0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6532AC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F9D3A1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21F2926" w14:textId="77777777" w:rsidTr="00766D8B">
        <w:tc>
          <w:tcPr>
            <w:tcW w:w="3482" w:type="dxa"/>
            <w:vAlign w:val="top"/>
          </w:tcPr>
          <w:p w14:paraId="37928500" w14:textId="77777777" w:rsidR="00F461BC" w:rsidRPr="00C7028B" w:rsidRDefault="00F461BC" w:rsidP="009A0E48">
            <w:pPr>
              <w:pStyle w:val="FABodyIndent1"/>
            </w:pPr>
            <w:r w:rsidRPr="00C7028B">
              <w:t xml:space="preserve">200-mph primary speedometer </w:t>
            </w:r>
            <w:r>
              <w:br/>
            </w:r>
            <w:r w:rsidRPr="00C7028B">
              <w:t>with Quadrifoglio badge</w:t>
            </w:r>
          </w:p>
        </w:tc>
        <w:tc>
          <w:tcPr>
            <w:tcW w:w="1098" w:type="dxa"/>
            <w:vAlign w:val="top"/>
          </w:tcPr>
          <w:p w14:paraId="0B051C4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  <w:vAlign w:val="top"/>
          </w:tcPr>
          <w:p w14:paraId="5E1BA4D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  <w:vAlign w:val="top"/>
          </w:tcPr>
          <w:p w14:paraId="6590ABE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  <w:vAlign w:val="top"/>
          </w:tcPr>
          <w:p w14:paraId="7A1F427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  <w:vAlign w:val="top"/>
          </w:tcPr>
          <w:p w14:paraId="1C4593A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  <w:vAlign w:val="top"/>
          </w:tcPr>
          <w:p w14:paraId="343DCE4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C267FD5" w14:textId="77777777" w:rsidTr="00766D8B">
        <w:tc>
          <w:tcPr>
            <w:tcW w:w="3482" w:type="dxa"/>
            <w:vAlign w:val="top"/>
          </w:tcPr>
          <w:p w14:paraId="407A68DA" w14:textId="77777777" w:rsidR="00F461BC" w:rsidRPr="00C7028B" w:rsidRDefault="00F461BC" w:rsidP="009A0E48">
            <w:pPr>
              <w:pStyle w:val="FABodyIndent1"/>
            </w:pPr>
            <w:r w:rsidRPr="00C7028B">
              <w:t xml:space="preserve">7-in. full-color, configurable thin-film transistor (TFT) cluster, includes: </w:t>
            </w:r>
            <w:r>
              <w:t xml:space="preserve">engine </w:t>
            </w:r>
            <w:r w:rsidRPr="00C7028B">
              <w:t>stop</w:t>
            </w:r>
            <w:r>
              <w:t>-</w:t>
            </w:r>
            <w:r w:rsidRPr="00C7028B">
              <w:t>start</w:t>
            </w:r>
            <w:r>
              <w:rPr>
                <w:rStyle w:val="CommentReference"/>
                <w:rFonts w:asciiTheme="minorHAnsi" w:hAnsiTheme="minorHAnsi" w:cstheme="minorBidi"/>
              </w:rPr>
              <w:t>,</w:t>
            </w:r>
            <w:r w:rsidRPr="00C7028B">
              <w:t xml:space="preserve"> trip odometer, compass, outside temperature gauge, average fuel economy, fuel range, distance-to-empty, low-fuel warning, individual tire-pressure monitoring (TPM) and vehicle service notification and more</w:t>
            </w:r>
          </w:p>
        </w:tc>
        <w:tc>
          <w:tcPr>
            <w:tcW w:w="1098" w:type="dxa"/>
            <w:vAlign w:val="top"/>
          </w:tcPr>
          <w:p w14:paraId="3315491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2A0CAC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D90C1B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5652A0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50A3B9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49BE82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8BB8F88" w14:textId="77777777" w:rsidTr="00766D8B">
        <w:tc>
          <w:tcPr>
            <w:tcW w:w="3482" w:type="dxa"/>
            <w:vAlign w:val="top"/>
          </w:tcPr>
          <w:p w14:paraId="0C02C980" w14:textId="77777777" w:rsidR="00F461BC" w:rsidRPr="00C7028B" w:rsidRDefault="00F461BC" w:rsidP="009A0E48">
            <w:pPr>
              <w:pStyle w:val="FABodyIndent1"/>
            </w:pPr>
            <w:r w:rsidRPr="00C7028B">
              <w:t>Tachometer with Alfa Romeo script</w:t>
            </w:r>
          </w:p>
        </w:tc>
        <w:tc>
          <w:tcPr>
            <w:tcW w:w="1098" w:type="dxa"/>
            <w:vAlign w:val="top"/>
          </w:tcPr>
          <w:p w14:paraId="61F8F30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690A1A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597119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F897F2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8DEE93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AA5766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13C3FB3" w14:textId="77777777" w:rsidTr="00766D8B">
        <w:tc>
          <w:tcPr>
            <w:tcW w:w="3482" w:type="dxa"/>
            <w:vAlign w:val="top"/>
          </w:tcPr>
          <w:p w14:paraId="6E7E0688" w14:textId="77777777" w:rsidR="00F461BC" w:rsidRPr="00C7028B" w:rsidRDefault="00F461BC" w:rsidP="009A0E48">
            <w:pPr>
              <w:pStyle w:val="FABodyIndent1"/>
            </w:pPr>
            <w:r w:rsidRPr="00C7028B">
              <w:t>LED back-lit illumination</w:t>
            </w:r>
          </w:p>
        </w:tc>
        <w:tc>
          <w:tcPr>
            <w:tcW w:w="1098" w:type="dxa"/>
            <w:vAlign w:val="top"/>
          </w:tcPr>
          <w:p w14:paraId="73CD7D1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D45254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0B44F7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058677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A84EEC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8CA3AB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8FF89F7" w14:textId="77777777" w:rsidTr="00766D8B">
        <w:tc>
          <w:tcPr>
            <w:tcW w:w="3482" w:type="dxa"/>
            <w:vAlign w:val="top"/>
          </w:tcPr>
          <w:p w14:paraId="6F64841A" w14:textId="77777777" w:rsidR="00F461BC" w:rsidRPr="00C7028B" w:rsidRDefault="00F461BC" w:rsidP="00766D8B">
            <w:pPr>
              <w:pStyle w:val="FABodyCopy"/>
            </w:pPr>
            <w:r w:rsidRPr="00C7028B">
              <w:t>Instrument Panel</w:t>
            </w:r>
            <w:r w:rsidRPr="00C7028B">
              <w:tab/>
            </w:r>
          </w:p>
        </w:tc>
        <w:tc>
          <w:tcPr>
            <w:tcW w:w="1098" w:type="dxa"/>
            <w:vAlign w:val="top"/>
          </w:tcPr>
          <w:p w14:paraId="7E2CBD9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1573776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09B92B0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1FB549C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08DBDF5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7612C43F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0FCEBA00" w14:textId="77777777" w:rsidTr="00766D8B">
        <w:tc>
          <w:tcPr>
            <w:tcW w:w="3482" w:type="dxa"/>
            <w:vAlign w:val="top"/>
          </w:tcPr>
          <w:p w14:paraId="0E5CA3EC" w14:textId="77777777" w:rsidR="00F461BC" w:rsidRPr="00C7028B" w:rsidRDefault="00F461BC" w:rsidP="009A0E48">
            <w:pPr>
              <w:pStyle w:val="FABodyIndent1"/>
            </w:pPr>
            <w:r w:rsidRPr="00C7028B">
              <w:t>Leather-wrapped with accent stitching</w:t>
            </w:r>
          </w:p>
        </w:tc>
        <w:tc>
          <w:tcPr>
            <w:tcW w:w="1098" w:type="dxa"/>
            <w:vAlign w:val="top"/>
          </w:tcPr>
          <w:p w14:paraId="13094A6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6776D8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EB21C1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1ECEA8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8EE627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C450B4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B9502BA" w14:textId="77777777" w:rsidTr="00766D8B">
        <w:tc>
          <w:tcPr>
            <w:tcW w:w="3482" w:type="dxa"/>
            <w:vAlign w:val="top"/>
          </w:tcPr>
          <w:p w14:paraId="08C25A9C" w14:textId="77777777" w:rsidR="00F461BC" w:rsidRPr="00C7028B" w:rsidRDefault="00F461BC" w:rsidP="009A0E48">
            <w:pPr>
              <w:pStyle w:val="FABodyIndent1"/>
            </w:pPr>
            <w:r w:rsidRPr="00C7028B">
              <w:t>Climate control outlets with aluminum accent trim</w:t>
            </w:r>
          </w:p>
        </w:tc>
        <w:tc>
          <w:tcPr>
            <w:tcW w:w="1098" w:type="dxa"/>
            <w:vAlign w:val="top"/>
          </w:tcPr>
          <w:p w14:paraId="231AC68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53ED0D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5DE402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A505B5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7CD929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47C9C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1742E0D" w14:textId="77777777" w:rsidTr="00766D8B">
        <w:tc>
          <w:tcPr>
            <w:tcW w:w="3482" w:type="dxa"/>
            <w:vAlign w:val="top"/>
          </w:tcPr>
          <w:p w14:paraId="1E968924" w14:textId="77777777" w:rsidR="00F461BC" w:rsidRPr="00C7028B" w:rsidRDefault="00F461BC" w:rsidP="00766D8B">
            <w:pPr>
              <w:pStyle w:val="FABodyCopy"/>
            </w:pPr>
            <w:r w:rsidRPr="00C7028B">
              <w:t>Multimedia Systems</w:t>
            </w:r>
          </w:p>
        </w:tc>
        <w:tc>
          <w:tcPr>
            <w:tcW w:w="1098" w:type="dxa"/>
            <w:vAlign w:val="top"/>
          </w:tcPr>
          <w:p w14:paraId="1017EF6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0147837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2F8BC95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20B80FA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503C96F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  <w:vAlign w:val="top"/>
          </w:tcPr>
          <w:p w14:paraId="3F77C959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7DFA17BA" w14:textId="77777777" w:rsidTr="00766D8B">
        <w:tc>
          <w:tcPr>
            <w:tcW w:w="3482" w:type="dxa"/>
            <w:vAlign w:val="top"/>
          </w:tcPr>
          <w:p w14:paraId="111796F2" w14:textId="77777777" w:rsidR="00F461BC" w:rsidRPr="00180D0D" w:rsidRDefault="00F461BC" w:rsidP="009A0E48">
            <w:pPr>
              <w:pStyle w:val="FABodyIndent1"/>
            </w:pPr>
            <w:r w:rsidRPr="00180D0D">
              <w:t xml:space="preserve">Apple CarPlay </w:t>
            </w:r>
          </w:p>
        </w:tc>
        <w:tc>
          <w:tcPr>
            <w:tcW w:w="1098" w:type="dxa"/>
            <w:vAlign w:val="top"/>
          </w:tcPr>
          <w:p w14:paraId="51067CE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0F1C21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5AEE97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23EFAD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5298DB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62E017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77E5416" w14:textId="77777777" w:rsidTr="00766D8B">
        <w:tc>
          <w:tcPr>
            <w:tcW w:w="3482" w:type="dxa"/>
            <w:vAlign w:val="top"/>
          </w:tcPr>
          <w:p w14:paraId="7E6D25F0" w14:textId="77777777" w:rsidR="00F461BC" w:rsidRPr="00180D0D" w:rsidRDefault="00F461BC" w:rsidP="009A0E48">
            <w:pPr>
              <w:pStyle w:val="FABodyIndent1"/>
            </w:pPr>
            <w:r w:rsidRPr="00180D0D">
              <w:lastRenderedPageBreak/>
              <w:t>Google Android Auto</w:t>
            </w:r>
          </w:p>
        </w:tc>
        <w:tc>
          <w:tcPr>
            <w:tcW w:w="1098" w:type="dxa"/>
            <w:vAlign w:val="top"/>
          </w:tcPr>
          <w:p w14:paraId="3C5573A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541C2A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6D642D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4CFCDD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31945E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B9B14E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D87DF6C" w14:textId="77777777" w:rsidTr="00766D8B">
        <w:tc>
          <w:tcPr>
            <w:tcW w:w="3482" w:type="dxa"/>
            <w:vAlign w:val="top"/>
          </w:tcPr>
          <w:p w14:paraId="546CAC3A" w14:textId="755FEBA5" w:rsidR="00F461BC" w:rsidRPr="00180D0D" w:rsidRDefault="00F461BC" w:rsidP="009A0E48">
            <w:pPr>
              <w:pStyle w:val="FABodyIndent1"/>
            </w:pPr>
            <w:r w:rsidRPr="00180D0D">
              <w:t xml:space="preserve">SiriusXM Radio with complimentary </w:t>
            </w:r>
            <w:r w:rsidR="00973F58">
              <w:br/>
            </w:r>
            <w:r w:rsidRPr="00180D0D">
              <w:t>6-month subscription</w:t>
            </w:r>
          </w:p>
        </w:tc>
        <w:tc>
          <w:tcPr>
            <w:tcW w:w="1098" w:type="dxa"/>
            <w:vAlign w:val="top"/>
          </w:tcPr>
          <w:p w14:paraId="68181DE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040629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113FB4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369A946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33C069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0D59A2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8D32E76" w14:textId="77777777" w:rsidTr="00766D8B">
        <w:tc>
          <w:tcPr>
            <w:tcW w:w="3482" w:type="dxa"/>
            <w:vAlign w:val="top"/>
          </w:tcPr>
          <w:p w14:paraId="10932BD9" w14:textId="77777777" w:rsidR="00F461BC" w:rsidRPr="00180D0D" w:rsidRDefault="00F461BC" w:rsidP="009A0E48">
            <w:pPr>
              <w:pStyle w:val="FABodyIndent1"/>
            </w:pPr>
            <w:r w:rsidRPr="00180D0D">
              <w:t xml:space="preserve">8.8-in. touchscreen radio with 3-D GPS navigation, voice recognition, AM/FM/HD, Bluetooth and rotary controller </w:t>
            </w:r>
          </w:p>
        </w:tc>
        <w:tc>
          <w:tcPr>
            <w:tcW w:w="1098" w:type="dxa"/>
            <w:vAlign w:val="top"/>
          </w:tcPr>
          <w:p w14:paraId="7905CFD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6F02504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6CF8FF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23D393A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6D571F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458134C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4AAD4B1" w14:textId="77777777" w:rsidTr="00766D8B">
        <w:tc>
          <w:tcPr>
            <w:tcW w:w="3482" w:type="dxa"/>
            <w:vAlign w:val="top"/>
          </w:tcPr>
          <w:p w14:paraId="28AA08C2" w14:textId="77777777" w:rsidR="00F461BC" w:rsidRPr="00180D0D" w:rsidRDefault="00F461BC" w:rsidP="009A0E48">
            <w:pPr>
              <w:pStyle w:val="FABodyIndent1"/>
            </w:pPr>
            <w:r w:rsidRPr="00180D0D">
              <w:t>Media hub — armrest located USB inputs and auxiliary audio input</w:t>
            </w:r>
          </w:p>
        </w:tc>
        <w:tc>
          <w:tcPr>
            <w:tcW w:w="1098" w:type="dxa"/>
            <w:vAlign w:val="top"/>
          </w:tcPr>
          <w:p w14:paraId="1E1ED48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FCC98B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070B4B2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574E99C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7D6EC1E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  <w:vAlign w:val="top"/>
          </w:tcPr>
          <w:p w14:paraId="1D12C8B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309B702" w14:textId="77777777" w:rsidTr="00766D8B">
        <w:tc>
          <w:tcPr>
            <w:tcW w:w="3482" w:type="dxa"/>
            <w:vAlign w:val="top"/>
          </w:tcPr>
          <w:p w14:paraId="58AE7DB0" w14:textId="7BE00FB3" w:rsidR="00F461BC" w:rsidRPr="00180D0D" w:rsidRDefault="00F461BC" w:rsidP="009A0E48">
            <w:pPr>
              <w:pStyle w:val="FABodyIndent1"/>
            </w:pPr>
            <w:r w:rsidRPr="00180D0D">
              <w:t xml:space="preserve">USB outlets — three front (full function, including media hub), one rear </w:t>
            </w:r>
            <w:r w:rsidR="00973F58">
              <w:br/>
            </w:r>
            <w:r w:rsidRPr="00180D0D">
              <w:t>(charge only)</w:t>
            </w:r>
          </w:p>
        </w:tc>
        <w:tc>
          <w:tcPr>
            <w:tcW w:w="1098" w:type="dxa"/>
          </w:tcPr>
          <w:p w14:paraId="3918BEA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556CDD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E24257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BBD6CE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D08396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F90048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F4D3AD6" w14:textId="77777777" w:rsidTr="00766D8B">
        <w:tc>
          <w:tcPr>
            <w:tcW w:w="3482" w:type="dxa"/>
            <w:vAlign w:val="top"/>
          </w:tcPr>
          <w:p w14:paraId="66BEA203" w14:textId="77777777" w:rsidR="00F461BC" w:rsidRPr="00180D0D" w:rsidRDefault="00F461BC" w:rsidP="009A0E48">
            <w:pPr>
              <w:pStyle w:val="FABodyIndent1"/>
            </w:pPr>
            <w:r w:rsidRPr="00180D0D">
              <w:t>Shark-fin style roof antenna (GPS)</w:t>
            </w:r>
          </w:p>
        </w:tc>
        <w:tc>
          <w:tcPr>
            <w:tcW w:w="1098" w:type="dxa"/>
          </w:tcPr>
          <w:p w14:paraId="3A5A489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49EF01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06C8CA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F5C994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E7195A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688205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3D226DF" w14:textId="77777777" w:rsidTr="00766D8B">
        <w:tc>
          <w:tcPr>
            <w:tcW w:w="3482" w:type="dxa"/>
            <w:vAlign w:val="top"/>
          </w:tcPr>
          <w:p w14:paraId="30D71B8E" w14:textId="77777777" w:rsidR="00F461BC" w:rsidRPr="00180D0D" w:rsidRDefault="00F461BC" w:rsidP="009A0E48">
            <w:pPr>
              <w:pStyle w:val="FABodyIndent1"/>
            </w:pPr>
            <w:r w:rsidRPr="00180D0D">
              <w:t>Eight-speaker audio system</w:t>
            </w:r>
          </w:p>
        </w:tc>
        <w:tc>
          <w:tcPr>
            <w:tcW w:w="1098" w:type="dxa"/>
          </w:tcPr>
          <w:p w14:paraId="4748DB1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1091C2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588E89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050CBF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6ACAE8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9B0199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048C5B95" w14:textId="77777777" w:rsidTr="00766D8B">
        <w:tc>
          <w:tcPr>
            <w:tcW w:w="3482" w:type="dxa"/>
            <w:vAlign w:val="top"/>
          </w:tcPr>
          <w:p w14:paraId="502A0643" w14:textId="1605BE3D" w:rsidR="00F461BC" w:rsidRPr="00180D0D" w:rsidRDefault="00F461BC" w:rsidP="009A0E48">
            <w:pPr>
              <w:pStyle w:val="FABodyIndent1"/>
            </w:pPr>
            <w:r w:rsidRPr="00180D0D">
              <w:t xml:space="preserve">Harman Kardon premium audio system with 14 speakers, including </w:t>
            </w:r>
            <w:r w:rsidR="00973F58">
              <w:br/>
            </w:r>
            <w:r w:rsidRPr="00180D0D">
              <w:t xml:space="preserve">two surround sound speakers, one subwoofer and 900-watt, 12-channel high-speed amplifier </w:t>
            </w:r>
          </w:p>
        </w:tc>
        <w:tc>
          <w:tcPr>
            <w:tcW w:w="1098" w:type="dxa"/>
          </w:tcPr>
          <w:p w14:paraId="773F1C9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B38CE68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00" w:type="dxa"/>
          </w:tcPr>
          <w:p w14:paraId="5D5347DE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00" w:type="dxa"/>
          </w:tcPr>
          <w:p w14:paraId="5EF8F28D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0F7E0270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03035C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AE465BA" w14:textId="77777777" w:rsidTr="00766D8B">
        <w:tc>
          <w:tcPr>
            <w:tcW w:w="3482" w:type="dxa"/>
            <w:vAlign w:val="top"/>
          </w:tcPr>
          <w:p w14:paraId="17A2047A" w14:textId="77777777" w:rsidR="00F461BC" w:rsidRPr="00C7028B" w:rsidRDefault="00F461BC" w:rsidP="00766D8B">
            <w:pPr>
              <w:pStyle w:val="FABodyCopy"/>
            </w:pPr>
            <w:r w:rsidRPr="00C7028B">
              <w:t>Pedals</w:t>
            </w:r>
          </w:p>
        </w:tc>
        <w:tc>
          <w:tcPr>
            <w:tcW w:w="1098" w:type="dxa"/>
          </w:tcPr>
          <w:p w14:paraId="3D92694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4DDA20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59DF38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79588F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EB3772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5EE8802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295821E3" w14:textId="77777777" w:rsidTr="00766D8B">
        <w:tc>
          <w:tcPr>
            <w:tcW w:w="3482" w:type="dxa"/>
            <w:vAlign w:val="top"/>
          </w:tcPr>
          <w:p w14:paraId="271F88D5" w14:textId="77777777" w:rsidR="00F461BC" w:rsidRPr="009A0E48" w:rsidRDefault="00F461BC" w:rsidP="009A0E48">
            <w:pPr>
              <w:pStyle w:val="FABodyIndent1"/>
            </w:pPr>
            <w:r w:rsidRPr="009A0E48">
              <w:t xml:space="preserve">Aluminum sport pedals </w:t>
            </w:r>
          </w:p>
        </w:tc>
        <w:tc>
          <w:tcPr>
            <w:tcW w:w="1098" w:type="dxa"/>
          </w:tcPr>
          <w:p w14:paraId="7FD11B6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4146DCC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EC4F3DD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4CC4D70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CC387BE" w14:textId="77777777" w:rsidR="00F461BC" w:rsidRPr="00C7028B" w:rsidRDefault="00F461BC" w:rsidP="00766D8B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43B7DD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D7CE92F" w14:textId="77777777" w:rsidTr="00766D8B">
        <w:tc>
          <w:tcPr>
            <w:tcW w:w="3482" w:type="dxa"/>
            <w:vAlign w:val="top"/>
          </w:tcPr>
          <w:p w14:paraId="3518C786" w14:textId="77777777" w:rsidR="00F461BC" w:rsidRPr="00C7028B" w:rsidRDefault="00F461BC" w:rsidP="00766D8B">
            <w:pPr>
              <w:pStyle w:val="FABodyCopy"/>
            </w:pPr>
            <w:r w:rsidRPr="00C7028B">
              <w:t>Seating</w:t>
            </w:r>
          </w:p>
        </w:tc>
        <w:tc>
          <w:tcPr>
            <w:tcW w:w="1098" w:type="dxa"/>
          </w:tcPr>
          <w:p w14:paraId="12AB332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CD61FF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D95BE9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4BDA1F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9FB44E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78FAA16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77C971BD" w14:textId="77777777" w:rsidTr="00766D8B">
        <w:tc>
          <w:tcPr>
            <w:tcW w:w="3482" w:type="dxa"/>
            <w:vAlign w:val="top"/>
          </w:tcPr>
          <w:p w14:paraId="5C0A65B9" w14:textId="77777777" w:rsidR="00F461BC" w:rsidRPr="009A0E48" w:rsidRDefault="00F461BC" w:rsidP="009A0E48">
            <w:pPr>
              <w:pStyle w:val="FABodyIndent1"/>
            </w:pPr>
            <w:r w:rsidRPr="009A0E48">
              <w:t>Leather seats: 10-way power driver and front-passenger, including four-way lumbar and driver’s seat memory</w:t>
            </w:r>
          </w:p>
        </w:tc>
        <w:tc>
          <w:tcPr>
            <w:tcW w:w="1098" w:type="dxa"/>
          </w:tcPr>
          <w:p w14:paraId="15ED462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AA8CE6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9036B3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335B58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E813ED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F54157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35BC9E27" w14:textId="77777777" w:rsidTr="00766D8B">
        <w:tc>
          <w:tcPr>
            <w:tcW w:w="3482" w:type="dxa"/>
            <w:vAlign w:val="top"/>
          </w:tcPr>
          <w:p w14:paraId="061D603E" w14:textId="77777777" w:rsidR="00F461BC" w:rsidRPr="009A0E48" w:rsidRDefault="00F461BC" w:rsidP="009A0E48">
            <w:pPr>
              <w:pStyle w:val="FABodyIndent1"/>
            </w:pPr>
            <w:r w:rsidRPr="009A0E48">
              <w:t>Sport leather seats: 14-way power driver and 12-way front-passenger, including four-way lumbar and driver’s seat memory, plus power bolster and manual thigh support</w:t>
            </w:r>
          </w:p>
        </w:tc>
        <w:tc>
          <w:tcPr>
            <w:tcW w:w="1098" w:type="dxa"/>
          </w:tcPr>
          <w:p w14:paraId="3001D250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50EE0BD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74953E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325B1F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8294F2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3CDB59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328FAEA4" w14:textId="77777777" w:rsidTr="00766D8B">
        <w:tc>
          <w:tcPr>
            <w:tcW w:w="3482" w:type="dxa"/>
            <w:vAlign w:val="top"/>
          </w:tcPr>
          <w:p w14:paraId="200C037B" w14:textId="77777777" w:rsidR="00F461BC" w:rsidRPr="009A0E48" w:rsidRDefault="00F461BC" w:rsidP="009A0E48">
            <w:pPr>
              <w:pStyle w:val="FABodyIndent1"/>
            </w:pPr>
            <w:r w:rsidRPr="009A0E48">
              <w:t>Quadrifoglio-specific leather performance front seats with 14-way power driver and front-passenger, including four-way power lumbar and driver’s memory, power bolsters and manual thigh support</w:t>
            </w:r>
          </w:p>
        </w:tc>
        <w:tc>
          <w:tcPr>
            <w:tcW w:w="1098" w:type="dxa"/>
          </w:tcPr>
          <w:p w14:paraId="07EE39D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92D8A6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3236C1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0F6333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0180A7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557561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E1EBCA5" w14:textId="77777777" w:rsidTr="00766D8B">
        <w:tc>
          <w:tcPr>
            <w:tcW w:w="3482" w:type="dxa"/>
            <w:vAlign w:val="top"/>
          </w:tcPr>
          <w:p w14:paraId="4D2B993A" w14:textId="77777777" w:rsidR="00F461BC" w:rsidRPr="009A0E48" w:rsidRDefault="00F461BC" w:rsidP="00FB600D">
            <w:pPr>
              <w:pStyle w:val="FABodyIndent1"/>
              <w:keepNext/>
            </w:pPr>
            <w:r w:rsidRPr="009A0E48">
              <w:lastRenderedPageBreak/>
              <w:t>Quadrifoglio-specific leather and Alcantara ultra-high-performance Sparco carbon fiber racing seats – driver and front-passenger with two-way power up/down and four-way manual fore/aft and recline</w:t>
            </w:r>
          </w:p>
        </w:tc>
        <w:tc>
          <w:tcPr>
            <w:tcW w:w="1098" w:type="dxa"/>
          </w:tcPr>
          <w:p w14:paraId="1CA2232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32A99C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459691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5225BD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22B47C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16DD8B0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7925A342" w14:textId="77777777" w:rsidTr="00766D8B">
        <w:tc>
          <w:tcPr>
            <w:tcW w:w="3482" w:type="dxa"/>
            <w:vAlign w:val="top"/>
          </w:tcPr>
          <w:p w14:paraId="1C37BE37" w14:textId="77777777" w:rsidR="00F461BC" w:rsidRPr="009A0E48" w:rsidRDefault="00F461BC" w:rsidP="009A0E48">
            <w:pPr>
              <w:pStyle w:val="FABodyIndent1"/>
            </w:pPr>
            <w:r w:rsidRPr="009A0E48">
              <w:t>Heated front seats</w:t>
            </w:r>
          </w:p>
        </w:tc>
        <w:tc>
          <w:tcPr>
            <w:tcW w:w="1098" w:type="dxa"/>
          </w:tcPr>
          <w:p w14:paraId="2189074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0E899E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6647FA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88293A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467EB1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1B21D95" w14:textId="77777777" w:rsidR="00F461BC" w:rsidRPr="00C7028B" w:rsidRDefault="00F461BC" w:rsidP="00766D8B">
            <w:pPr>
              <w:pStyle w:val="S-O-P"/>
            </w:pPr>
            <w:r w:rsidRPr="00C7028B">
              <w:t>S*</w:t>
            </w:r>
          </w:p>
        </w:tc>
      </w:tr>
      <w:tr w:rsidR="00F461BC" w:rsidRPr="00C7028B" w14:paraId="0900C1B9" w14:textId="77777777" w:rsidTr="00766D8B">
        <w:tc>
          <w:tcPr>
            <w:tcW w:w="3482" w:type="dxa"/>
            <w:vAlign w:val="top"/>
          </w:tcPr>
          <w:p w14:paraId="33F51BC8" w14:textId="77777777" w:rsidR="00F461BC" w:rsidRPr="009A0E48" w:rsidRDefault="00F461BC" w:rsidP="009A0E48">
            <w:pPr>
              <w:pStyle w:val="FABodyIndent1"/>
            </w:pPr>
            <w:r w:rsidRPr="009A0E48">
              <w:t>Heated rear seats</w:t>
            </w:r>
          </w:p>
        </w:tc>
        <w:tc>
          <w:tcPr>
            <w:tcW w:w="1098" w:type="dxa"/>
          </w:tcPr>
          <w:p w14:paraId="5D37846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5E008F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EC59F0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E720C6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852D53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CCA53E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F5B7FBF" w14:textId="77777777" w:rsidTr="00766D8B">
        <w:tc>
          <w:tcPr>
            <w:tcW w:w="3482" w:type="dxa"/>
            <w:vAlign w:val="top"/>
          </w:tcPr>
          <w:p w14:paraId="7D1487A8" w14:textId="77777777" w:rsidR="00F461BC" w:rsidRPr="009A0E48" w:rsidRDefault="00F461BC" w:rsidP="009A0E48">
            <w:pPr>
              <w:pStyle w:val="FABodyIndent1"/>
            </w:pPr>
            <w:r w:rsidRPr="009A0E48">
              <w:t>Rear 40/20/40 seating configuration</w:t>
            </w:r>
          </w:p>
        </w:tc>
        <w:tc>
          <w:tcPr>
            <w:tcW w:w="1098" w:type="dxa"/>
          </w:tcPr>
          <w:p w14:paraId="17A533B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7BEAF4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9580E6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22DD27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2F131B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A0E3D8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1C70841" w14:textId="77777777" w:rsidTr="00766D8B">
        <w:tc>
          <w:tcPr>
            <w:tcW w:w="3482" w:type="dxa"/>
            <w:vAlign w:val="top"/>
          </w:tcPr>
          <w:p w14:paraId="64408718" w14:textId="77777777" w:rsidR="00F461BC" w:rsidRPr="009A0E48" w:rsidRDefault="00F461BC" w:rsidP="00973F58">
            <w:pPr>
              <w:pStyle w:val="BodyNotes"/>
            </w:pPr>
            <w:r w:rsidRPr="009A0E48">
              <w:t>*Not available with Sparco Racing Seats</w:t>
            </w:r>
          </w:p>
        </w:tc>
        <w:tc>
          <w:tcPr>
            <w:tcW w:w="1098" w:type="dxa"/>
          </w:tcPr>
          <w:p w14:paraId="1A8B933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79B633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F3B3F8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F01F22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8B33AD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EE49223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1F6E3CB2" w14:textId="77777777" w:rsidTr="00766D8B">
        <w:tc>
          <w:tcPr>
            <w:tcW w:w="3482" w:type="dxa"/>
            <w:vAlign w:val="top"/>
          </w:tcPr>
          <w:p w14:paraId="0B9480A8" w14:textId="77777777" w:rsidR="00F461BC" w:rsidRPr="00C7028B" w:rsidRDefault="00F461BC" w:rsidP="00766D8B">
            <w:pPr>
              <w:pStyle w:val="FABodyCopy"/>
            </w:pPr>
            <w:r w:rsidRPr="00C7028B">
              <w:t>Steering Wheel</w:t>
            </w:r>
          </w:p>
        </w:tc>
        <w:tc>
          <w:tcPr>
            <w:tcW w:w="1098" w:type="dxa"/>
          </w:tcPr>
          <w:p w14:paraId="5B1854B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F77E13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5075C1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6657E4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EAB51E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D71BD0B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7956E36F" w14:textId="77777777" w:rsidTr="00766D8B">
        <w:tc>
          <w:tcPr>
            <w:tcW w:w="3482" w:type="dxa"/>
            <w:vAlign w:val="top"/>
          </w:tcPr>
          <w:p w14:paraId="631B2924" w14:textId="77777777" w:rsidR="00F461BC" w:rsidRPr="009A0E48" w:rsidRDefault="00F461BC" w:rsidP="009A0E48">
            <w:pPr>
              <w:pStyle w:val="FABodyIndent1"/>
            </w:pPr>
            <w:r w:rsidRPr="009A0E48">
              <w:t>Three-spoke design with Matte Black accents</w:t>
            </w:r>
          </w:p>
        </w:tc>
        <w:tc>
          <w:tcPr>
            <w:tcW w:w="1098" w:type="dxa"/>
          </w:tcPr>
          <w:p w14:paraId="240637E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D9C3D8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DF0B03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5A42D5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66BCE1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0CD919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6AB9E9B3" w14:textId="77777777" w:rsidTr="00766D8B">
        <w:tc>
          <w:tcPr>
            <w:tcW w:w="3482" w:type="dxa"/>
            <w:vAlign w:val="top"/>
          </w:tcPr>
          <w:p w14:paraId="155FFF28" w14:textId="77777777" w:rsidR="00F461BC" w:rsidRPr="009A0E48" w:rsidRDefault="00F461BC" w:rsidP="009A0E48">
            <w:pPr>
              <w:pStyle w:val="FABodyIndent1"/>
            </w:pPr>
            <w:r w:rsidRPr="009A0E48">
              <w:t>Quadrifoglio-specific performance contour design, Dark Miron and bright accents, Alcantara inserts, carbon fiber bezel with Quadrifoglio logo</w:t>
            </w:r>
          </w:p>
        </w:tc>
        <w:tc>
          <w:tcPr>
            <w:tcW w:w="1098" w:type="dxa"/>
          </w:tcPr>
          <w:p w14:paraId="1ECC4F5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F0B893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89C55C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092A53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4D9934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9F442F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AC8053A" w14:textId="77777777" w:rsidTr="00766D8B">
        <w:tc>
          <w:tcPr>
            <w:tcW w:w="3482" w:type="dxa"/>
            <w:vAlign w:val="top"/>
          </w:tcPr>
          <w:p w14:paraId="79476E69" w14:textId="77777777" w:rsidR="00F461BC" w:rsidRPr="009A0E48" w:rsidRDefault="00F461BC" w:rsidP="009A0E48">
            <w:pPr>
              <w:pStyle w:val="FABodyIndent1"/>
            </w:pPr>
            <w:r w:rsidRPr="009A0E48">
              <w:t>Integrated engine start button, black</w:t>
            </w:r>
          </w:p>
        </w:tc>
        <w:tc>
          <w:tcPr>
            <w:tcW w:w="1098" w:type="dxa"/>
          </w:tcPr>
          <w:p w14:paraId="4463B20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FB2529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717821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BE5686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AE3AB1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B27392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691FCE97" w14:textId="77777777" w:rsidTr="00766D8B">
        <w:tc>
          <w:tcPr>
            <w:tcW w:w="3482" w:type="dxa"/>
            <w:vAlign w:val="top"/>
          </w:tcPr>
          <w:p w14:paraId="767D522A" w14:textId="77777777" w:rsidR="00F461BC" w:rsidRPr="009A0E48" w:rsidRDefault="00F461BC" w:rsidP="009A0E48">
            <w:pPr>
              <w:pStyle w:val="FABodyIndent1"/>
            </w:pPr>
            <w:r w:rsidRPr="009A0E48">
              <w:t xml:space="preserve">Integrated engine start button, red </w:t>
            </w:r>
          </w:p>
        </w:tc>
        <w:tc>
          <w:tcPr>
            <w:tcW w:w="1098" w:type="dxa"/>
          </w:tcPr>
          <w:p w14:paraId="40C61C2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B31F60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6B854C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899B8F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C592DD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441BDE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9969964" w14:textId="77777777" w:rsidTr="00766D8B">
        <w:tc>
          <w:tcPr>
            <w:tcW w:w="3482" w:type="dxa"/>
            <w:vAlign w:val="top"/>
          </w:tcPr>
          <w:p w14:paraId="0445581E" w14:textId="77777777" w:rsidR="00F461BC" w:rsidRPr="009A0E48" w:rsidRDefault="00F461BC" w:rsidP="009A0E48">
            <w:pPr>
              <w:pStyle w:val="FABodyIndent1"/>
            </w:pPr>
            <w:r w:rsidRPr="009A0E48">
              <w:t xml:space="preserve">Vehicle, audio and cruise controls </w:t>
            </w:r>
          </w:p>
        </w:tc>
        <w:tc>
          <w:tcPr>
            <w:tcW w:w="1098" w:type="dxa"/>
          </w:tcPr>
          <w:p w14:paraId="7352218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0DD45C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3CBE32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FD6178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352418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5A8D8E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BCE0407" w14:textId="77777777" w:rsidTr="00766D8B">
        <w:tc>
          <w:tcPr>
            <w:tcW w:w="3482" w:type="dxa"/>
            <w:vAlign w:val="top"/>
          </w:tcPr>
          <w:p w14:paraId="2187925B" w14:textId="77777777" w:rsidR="00F461BC" w:rsidRPr="009A0E48" w:rsidRDefault="00F461BC" w:rsidP="009A0E48">
            <w:pPr>
              <w:pStyle w:val="FABodyIndent1"/>
            </w:pPr>
            <w:r w:rsidRPr="009A0E48">
              <w:t>Manual tilt, telescoping steering column</w:t>
            </w:r>
          </w:p>
        </w:tc>
        <w:tc>
          <w:tcPr>
            <w:tcW w:w="1098" w:type="dxa"/>
          </w:tcPr>
          <w:p w14:paraId="69067EC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93B853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B71994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011B83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2D41E9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EA7860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1FBC91E" w14:textId="77777777" w:rsidTr="00766D8B">
        <w:tc>
          <w:tcPr>
            <w:tcW w:w="3482" w:type="dxa"/>
            <w:vAlign w:val="top"/>
          </w:tcPr>
          <w:p w14:paraId="197D44A8" w14:textId="77777777" w:rsidR="00F461BC" w:rsidRPr="009A0E48" w:rsidRDefault="00F461BC" w:rsidP="009A0E48">
            <w:pPr>
              <w:pStyle w:val="FABodyIndent1"/>
            </w:pPr>
            <w:r w:rsidRPr="009A0E48">
              <w:t>Heated steering wheel</w:t>
            </w:r>
          </w:p>
        </w:tc>
        <w:tc>
          <w:tcPr>
            <w:tcW w:w="1098" w:type="dxa"/>
          </w:tcPr>
          <w:p w14:paraId="75BF98C6" w14:textId="77777777" w:rsidR="00F461BC" w:rsidRPr="00C7028B" w:rsidRDefault="00F461BC" w:rsidP="00766D8B">
            <w:pPr>
              <w:pStyle w:val="S-O-P"/>
            </w:pPr>
            <w:r w:rsidRPr="00C7028B">
              <w:t>P</w:t>
            </w:r>
          </w:p>
        </w:tc>
        <w:tc>
          <w:tcPr>
            <w:tcW w:w="1100" w:type="dxa"/>
          </w:tcPr>
          <w:p w14:paraId="5254E98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E8FB4C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176D9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FD338C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5351F3A" w14:textId="77777777" w:rsidR="00F461BC" w:rsidRPr="00C7028B" w:rsidRDefault="00F461BC" w:rsidP="00766D8B">
            <w:pPr>
              <w:pStyle w:val="S-O-P"/>
            </w:pPr>
            <w:r w:rsidRPr="00C7028B">
              <w:t>S*</w:t>
            </w:r>
          </w:p>
        </w:tc>
      </w:tr>
      <w:tr w:rsidR="00F461BC" w:rsidRPr="00C7028B" w14:paraId="19D40F12" w14:textId="77777777" w:rsidTr="00766D8B">
        <w:tc>
          <w:tcPr>
            <w:tcW w:w="3482" w:type="dxa"/>
            <w:vAlign w:val="top"/>
          </w:tcPr>
          <w:p w14:paraId="335F3D98" w14:textId="77777777" w:rsidR="00F461BC" w:rsidRPr="00973F58" w:rsidRDefault="00F461BC" w:rsidP="00973F58">
            <w:pPr>
              <w:pStyle w:val="BodyNotes"/>
            </w:pPr>
            <w:r w:rsidRPr="00973F58">
              <w:t>*Not available with Sparco Racing Seats</w:t>
            </w:r>
          </w:p>
        </w:tc>
        <w:tc>
          <w:tcPr>
            <w:tcW w:w="1098" w:type="dxa"/>
          </w:tcPr>
          <w:p w14:paraId="67CAC4D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8ED532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39CC99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0EEF42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A18987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C9CE398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2BCC1907" w14:textId="77777777" w:rsidTr="00766D8B">
        <w:tc>
          <w:tcPr>
            <w:tcW w:w="3482" w:type="dxa"/>
            <w:vAlign w:val="top"/>
          </w:tcPr>
          <w:p w14:paraId="7752D8A3" w14:textId="77777777" w:rsidR="00F461BC" w:rsidRPr="00C7028B" w:rsidRDefault="00F461BC" w:rsidP="00766D8B">
            <w:pPr>
              <w:pStyle w:val="FABodyCopy"/>
            </w:pPr>
            <w:r w:rsidRPr="00C7028B">
              <w:t xml:space="preserve">Trunk </w:t>
            </w:r>
          </w:p>
        </w:tc>
        <w:tc>
          <w:tcPr>
            <w:tcW w:w="1098" w:type="dxa"/>
          </w:tcPr>
          <w:p w14:paraId="404DE0C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6B4D3A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227E78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FEA4C0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A72CF6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18A903C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0C92F5C" w14:textId="77777777" w:rsidTr="00766D8B">
        <w:tc>
          <w:tcPr>
            <w:tcW w:w="3482" w:type="dxa"/>
            <w:vAlign w:val="top"/>
          </w:tcPr>
          <w:p w14:paraId="4FE8E31B" w14:textId="77777777" w:rsidR="00F461BC" w:rsidRPr="00180D0D" w:rsidRDefault="00F461BC" w:rsidP="00766D8B">
            <w:pPr>
              <w:pStyle w:val="FABodyCopy"/>
            </w:pPr>
            <w:r w:rsidRPr="00180D0D">
              <w:t>Fully lined trunk compartment</w:t>
            </w:r>
          </w:p>
        </w:tc>
        <w:tc>
          <w:tcPr>
            <w:tcW w:w="1098" w:type="dxa"/>
          </w:tcPr>
          <w:p w14:paraId="345D5A2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C59423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74F32D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45D642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DD7F90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17A02C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96E8199" w14:textId="77777777" w:rsidTr="00766D8B">
        <w:tc>
          <w:tcPr>
            <w:tcW w:w="3482" w:type="dxa"/>
            <w:vAlign w:val="top"/>
          </w:tcPr>
          <w:p w14:paraId="312AB690" w14:textId="77777777" w:rsidR="00F461BC" w:rsidRPr="00180D0D" w:rsidRDefault="00F461BC" w:rsidP="00766D8B">
            <w:pPr>
              <w:pStyle w:val="FABodyCopy"/>
            </w:pPr>
            <w:r w:rsidRPr="00180D0D">
              <w:t>Power release</w:t>
            </w:r>
          </w:p>
        </w:tc>
        <w:tc>
          <w:tcPr>
            <w:tcW w:w="1098" w:type="dxa"/>
          </w:tcPr>
          <w:p w14:paraId="4EAA797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D03C60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4D163B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FEB6DE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5E2F0A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E37456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C54E5AF" w14:textId="77777777" w:rsidTr="00766D8B">
        <w:tc>
          <w:tcPr>
            <w:tcW w:w="3482" w:type="dxa"/>
            <w:vAlign w:val="top"/>
          </w:tcPr>
          <w:p w14:paraId="3F6E83C1" w14:textId="77777777" w:rsidR="00F461BC" w:rsidRPr="00180D0D" w:rsidRDefault="00F461BC" w:rsidP="00766D8B">
            <w:pPr>
              <w:pStyle w:val="FABodyCopy"/>
            </w:pPr>
            <w:r w:rsidRPr="00180D0D">
              <w:t xml:space="preserve">Inside emergency deck-lid release </w:t>
            </w:r>
          </w:p>
        </w:tc>
        <w:tc>
          <w:tcPr>
            <w:tcW w:w="1098" w:type="dxa"/>
          </w:tcPr>
          <w:p w14:paraId="0DC14D4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BBF095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AD6394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76131F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6C789D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000735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6D646EF" w14:textId="77777777" w:rsidTr="00766D8B">
        <w:tc>
          <w:tcPr>
            <w:tcW w:w="3482" w:type="dxa"/>
            <w:vAlign w:val="top"/>
          </w:tcPr>
          <w:p w14:paraId="6FFC3CB1" w14:textId="77777777" w:rsidR="00F461BC" w:rsidRPr="00180D0D" w:rsidRDefault="00F461BC" w:rsidP="00766D8B">
            <w:pPr>
              <w:pStyle w:val="FABodyCopy"/>
            </w:pPr>
            <w:r w:rsidRPr="00180D0D">
              <w:t xml:space="preserve">Trunk compartment lamp </w:t>
            </w:r>
          </w:p>
        </w:tc>
        <w:tc>
          <w:tcPr>
            <w:tcW w:w="1098" w:type="dxa"/>
          </w:tcPr>
          <w:p w14:paraId="3AB1558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029EB7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339FCA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9E922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85887F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7655E1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F38E19E" w14:textId="77777777" w:rsidTr="00766D8B">
        <w:tc>
          <w:tcPr>
            <w:tcW w:w="3482" w:type="dxa"/>
            <w:vAlign w:val="top"/>
          </w:tcPr>
          <w:p w14:paraId="056BFE5E" w14:textId="77777777" w:rsidR="00F461BC" w:rsidRPr="00C7028B" w:rsidRDefault="00F461BC" w:rsidP="00FB600D">
            <w:pPr>
              <w:pStyle w:val="FABodyCopy"/>
              <w:keepNext/>
            </w:pPr>
            <w:r w:rsidRPr="00C7028B">
              <w:lastRenderedPageBreak/>
              <w:t>Windows</w:t>
            </w:r>
          </w:p>
        </w:tc>
        <w:tc>
          <w:tcPr>
            <w:tcW w:w="1098" w:type="dxa"/>
          </w:tcPr>
          <w:p w14:paraId="1B0A10D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C343CBA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B0A8FC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F398D0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DE4C61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C908485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488430C9" w14:textId="77777777" w:rsidTr="00766D8B">
        <w:tc>
          <w:tcPr>
            <w:tcW w:w="3482" w:type="dxa"/>
            <w:vAlign w:val="top"/>
          </w:tcPr>
          <w:p w14:paraId="54345B9D" w14:textId="77777777" w:rsidR="00F461BC" w:rsidRPr="00973F58" w:rsidRDefault="00F461BC" w:rsidP="00973F58">
            <w:pPr>
              <w:pStyle w:val="FABodyIndent1"/>
            </w:pPr>
            <w:r w:rsidRPr="00973F58">
              <w:t>Acoustic windshield</w:t>
            </w:r>
          </w:p>
        </w:tc>
        <w:tc>
          <w:tcPr>
            <w:tcW w:w="1098" w:type="dxa"/>
          </w:tcPr>
          <w:p w14:paraId="77AB817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99337A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FCAF82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89DEA7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D39E22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0A6C29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D776F27" w14:textId="77777777" w:rsidTr="00766D8B">
        <w:tc>
          <w:tcPr>
            <w:tcW w:w="3482" w:type="dxa"/>
            <w:vAlign w:val="top"/>
          </w:tcPr>
          <w:p w14:paraId="12507AB2" w14:textId="77777777" w:rsidR="00F461BC" w:rsidRPr="00973F58" w:rsidRDefault="00F461BC" w:rsidP="00973F58">
            <w:pPr>
              <w:pStyle w:val="FABodyIndent1"/>
            </w:pPr>
            <w:r w:rsidRPr="00973F58">
              <w:t>Front laminated acoustic glass</w:t>
            </w:r>
          </w:p>
        </w:tc>
        <w:tc>
          <w:tcPr>
            <w:tcW w:w="1098" w:type="dxa"/>
          </w:tcPr>
          <w:p w14:paraId="347FB2D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1FBBF9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1F1B82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132A82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F68CC6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76AA7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29B839B" w14:textId="77777777" w:rsidTr="00766D8B">
        <w:tc>
          <w:tcPr>
            <w:tcW w:w="3482" w:type="dxa"/>
            <w:vAlign w:val="top"/>
          </w:tcPr>
          <w:p w14:paraId="09EFFAAC" w14:textId="77777777" w:rsidR="00F461BC" w:rsidRPr="00973F58" w:rsidRDefault="00F461BC" w:rsidP="00973F58">
            <w:pPr>
              <w:pStyle w:val="FABodyIndent1"/>
            </w:pPr>
            <w:r w:rsidRPr="00973F58">
              <w:t xml:space="preserve">Front and rear power with express up/down </w:t>
            </w:r>
          </w:p>
        </w:tc>
        <w:tc>
          <w:tcPr>
            <w:tcW w:w="1098" w:type="dxa"/>
          </w:tcPr>
          <w:p w14:paraId="5670583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EF658D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BBAA51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5C48A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95C450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3D1CC6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A67F8D1" w14:textId="77777777" w:rsidTr="00766D8B">
        <w:tc>
          <w:tcPr>
            <w:tcW w:w="3482" w:type="dxa"/>
            <w:vAlign w:val="top"/>
          </w:tcPr>
          <w:p w14:paraId="13149246" w14:textId="77777777" w:rsidR="00F461BC" w:rsidRPr="00973F58" w:rsidRDefault="00F461BC" w:rsidP="00973F58">
            <w:pPr>
              <w:pStyle w:val="FABodyIndent1"/>
            </w:pPr>
            <w:r w:rsidRPr="00973F58">
              <w:t>Integrated rear-window antenna</w:t>
            </w:r>
          </w:p>
        </w:tc>
        <w:tc>
          <w:tcPr>
            <w:tcW w:w="1098" w:type="dxa"/>
          </w:tcPr>
          <w:p w14:paraId="173C4D6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F72A80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CA4400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439043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A638A5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7BE4B9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6E67D78" w14:textId="77777777" w:rsidTr="00766D8B">
        <w:tc>
          <w:tcPr>
            <w:tcW w:w="3482" w:type="dxa"/>
            <w:vAlign w:val="top"/>
          </w:tcPr>
          <w:p w14:paraId="51C12C89" w14:textId="77777777" w:rsidR="00F461BC" w:rsidRPr="00973F58" w:rsidRDefault="00F461BC" w:rsidP="00973F58">
            <w:pPr>
              <w:pStyle w:val="FABodyIndent1"/>
            </w:pPr>
            <w:r w:rsidRPr="00973F58">
              <w:t>Solar-control glass</w:t>
            </w:r>
          </w:p>
        </w:tc>
        <w:tc>
          <w:tcPr>
            <w:tcW w:w="1098" w:type="dxa"/>
          </w:tcPr>
          <w:p w14:paraId="7AD66FF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F923BA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8078FA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51E913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0B5068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BC7467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A3D3F85" w14:textId="77777777" w:rsidTr="00766D8B">
        <w:tc>
          <w:tcPr>
            <w:tcW w:w="3482" w:type="dxa"/>
            <w:vAlign w:val="top"/>
          </w:tcPr>
          <w:p w14:paraId="036860AE" w14:textId="77777777" w:rsidR="00F461BC" w:rsidRPr="00973F58" w:rsidRDefault="00F461BC" w:rsidP="00973F58">
            <w:pPr>
              <w:pStyle w:val="FABodyIndent1"/>
            </w:pPr>
            <w:r w:rsidRPr="00973F58">
              <w:t>Rear-window defroster</w:t>
            </w:r>
          </w:p>
        </w:tc>
        <w:tc>
          <w:tcPr>
            <w:tcW w:w="1098" w:type="dxa"/>
          </w:tcPr>
          <w:p w14:paraId="56519EE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4498D1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4B5586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C0E67F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FB6B60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F7157A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9C8604D" w14:textId="77777777" w:rsidTr="00766D8B">
        <w:tc>
          <w:tcPr>
            <w:tcW w:w="3482" w:type="dxa"/>
            <w:vAlign w:val="top"/>
          </w:tcPr>
          <w:p w14:paraId="2ABAA995" w14:textId="77777777" w:rsidR="00F461BC" w:rsidRPr="00C7028B" w:rsidRDefault="00F461BC" w:rsidP="00766D8B">
            <w:pPr>
              <w:pStyle w:val="FABodyCopy"/>
            </w:pPr>
            <w:r w:rsidRPr="00C7028B">
              <w:t>Engines and Transmissions</w:t>
            </w:r>
          </w:p>
        </w:tc>
        <w:tc>
          <w:tcPr>
            <w:tcW w:w="1098" w:type="dxa"/>
          </w:tcPr>
          <w:p w14:paraId="560891E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1D2C79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E3F3F2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B65779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EAA4C0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6327BE9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43C5191C" w14:textId="77777777" w:rsidTr="00766D8B">
        <w:tc>
          <w:tcPr>
            <w:tcW w:w="3482" w:type="dxa"/>
            <w:vAlign w:val="top"/>
          </w:tcPr>
          <w:p w14:paraId="27234ED4" w14:textId="78AD9CC4" w:rsidR="00F461BC" w:rsidRPr="00973F58" w:rsidRDefault="00F461BC" w:rsidP="00973F58">
            <w:pPr>
              <w:pStyle w:val="FABodyIndent1"/>
            </w:pPr>
            <w:r w:rsidRPr="00973F58">
              <w:t xml:space="preserve">All-aluminum 2.0-liter turbocharged </w:t>
            </w:r>
            <w:r w:rsidR="00FB600D" w:rsidRPr="00973F58">
              <w:br/>
            </w:r>
            <w:r w:rsidRPr="00973F58">
              <w:t xml:space="preserve">280 hp four-cylinder </w:t>
            </w:r>
          </w:p>
        </w:tc>
        <w:tc>
          <w:tcPr>
            <w:tcW w:w="1098" w:type="dxa"/>
          </w:tcPr>
          <w:p w14:paraId="1093E13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434291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01A1C7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4C306C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8E6E7D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D57FE56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27EE981A" w14:textId="77777777" w:rsidTr="00766D8B">
        <w:tc>
          <w:tcPr>
            <w:tcW w:w="3482" w:type="dxa"/>
            <w:vAlign w:val="top"/>
          </w:tcPr>
          <w:p w14:paraId="7B612847" w14:textId="77777777" w:rsidR="00F461BC" w:rsidRPr="00973F58" w:rsidRDefault="00F461BC" w:rsidP="00973F58">
            <w:pPr>
              <w:pStyle w:val="FABodyIndent1"/>
            </w:pPr>
            <w:r w:rsidRPr="00973F58">
              <w:t>All-aluminum 2.9-liter twin-turbocharged 505 hp V-6</w:t>
            </w:r>
          </w:p>
        </w:tc>
        <w:tc>
          <w:tcPr>
            <w:tcW w:w="1098" w:type="dxa"/>
          </w:tcPr>
          <w:p w14:paraId="5953153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361CEB2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A437C3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A007BD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F9B62E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72E57E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AEB1725" w14:textId="77777777" w:rsidTr="00766D8B">
        <w:tc>
          <w:tcPr>
            <w:tcW w:w="3482" w:type="dxa"/>
            <w:vAlign w:val="top"/>
          </w:tcPr>
          <w:p w14:paraId="074DE1DC" w14:textId="77777777" w:rsidR="00F461BC" w:rsidRPr="00973F58" w:rsidRDefault="00F461BC" w:rsidP="00973F58">
            <w:pPr>
              <w:pStyle w:val="FABodyIndent1"/>
            </w:pPr>
            <w:r w:rsidRPr="00973F58">
              <w:t>Twin-scroll turbocharger with electric wastegate actuation</w:t>
            </w:r>
          </w:p>
        </w:tc>
        <w:tc>
          <w:tcPr>
            <w:tcW w:w="1098" w:type="dxa"/>
          </w:tcPr>
          <w:p w14:paraId="51DE622E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B694D7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1CD7E0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368F4C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C82C06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F1CB22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01FB21C9" w14:textId="77777777" w:rsidTr="00766D8B">
        <w:tc>
          <w:tcPr>
            <w:tcW w:w="3482" w:type="dxa"/>
            <w:vAlign w:val="top"/>
          </w:tcPr>
          <w:p w14:paraId="57E3E13F" w14:textId="77777777" w:rsidR="00F461BC" w:rsidRPr="00973F58" w:rsidRDefault="00F461BC" w:rsidP="00973F58">
            <w:pPr>
              <w:pStyle w:val="FABodyIndent1"/>
            </w:pPr>
            <w:r w:rsidRPr="00973F58">
              <w:t>Single-scroll IHI turbochargers with variable boost management</w:t>
            </w:r>
          </w:p>
        </w:tc>
        <w:tc>
          <w:tcPr>
            <w:tcW w:w="1098" w:type="dxa"/>
          </w:tcPr>
          <w:p w14:paraId="5C45230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35C8D2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0A0801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85FBC0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BBDADD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6C3D62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A28FD19" w14:textId="77777777" w:rsidTr="00766D8B">
        <w:tc>
          <w:tcPr>
            <w:tcW w:w="3482" w:type="dxa"/>
            <w:vAlign w:val="top"/>
          </w:tcPr>
          <w:p w14:paraId="1A4BD56B" w14:textId="77777777" w:rsidR="00F461BC" w:rsidRPr="00973F58" w:rsidRDefault="00F461BC" w:rsidP="00973F58">
            <w:pPr>
              <w:pStyle w:val="FABodyIndent1"/>
            </w:pPr>
            <w:r w:rsidRPr="00973F58">
              <w:t>Engine stop-start (ESS) system with high-speed, high-durability starter</w:t>
            </w:r>
          </w:p>
        </w:tc>
        <w:tc>
          <w:tcPr>
            <w:tcW w:w="1098" w:type="dxa"/>
          </w:tcPr>
          <w:p w14:paraId="6A47229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606FEF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56FB96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A2840F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551256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5160E2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C8C39AD" w14:textId="77777777" w:rsidTr="00766D8B">
        <w:tc>
          <w:tcPr>
            <w:tcW w:w="3482" w:type="dxa"/>
            <w:vAlign w:val="top"/>
          </w:tcPr>
          <w:p w14:paraId="1182A49E" w14:textId="77777777" w:rsidR="00F461BC" w:rsidRPr="00C7028B" w:rsidRDefault="00F461BC" w:rsidP="00766D8B">
            <w:pPr>
              <w:pStyle w:val="FABodyCopy"/>
            </w:pPr>
            <w:r w:rsidRPr="00C7028B">
              <w:t>Transmissions</w:t>
            </w:r>
          </w:p>
        </w:tc>
        <w:tc>
          <w:tcPr>
            <w:tcW w:w="1098" w:type="dxa"/>
          </w:tcPr>
          <w:p w14:paraId="5BF1F0A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BAB0E49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C5006E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52478B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3371CC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457EF83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3102BC5" w14:textId="77777777" w:rsidTr="00766D8B">
        <w:tc>
          <w:tcPr>
            <w:tcW w:w="3482" w:type="dxa"/>
            <w:vAlign w:val="top"/>
          </w:tcPr>
          <w:p w14:paraId="7A8D6774" w14:textId="58D4A90D" w:rsidR="00F461BC" w:rsidRPr="00973F58" w:rsidRDefault="00F461BC" w:rsidP="00973F58">
            <w:pPr>
              <w:pStyle w:val="FABodyIndent1"/>
            </w:pPr>
            <w:r w:rsidRPr="00973F58">
              <w:t xml:space="preserve">Eight-speed automatic transmission </w:t>
            </w:r>
            <w:r w:rsidR="00FB600D" w:rsidRPr="00973F58">
              <w:br/>
            </w:r>
            <w:r w:rsidRPr="00973F58">
              <w:t>(ZF 8HP50)</w:t>
            </w:r>
          </w:p>
        </w:tc>
        <w:tc>
          <w:tcPr>
            <w:tcW w:w="1098" w:type="dxa"/>
          </w:tcPr>
          <w:p w14:paraId="1DC6C38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D47EB9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B258F4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AF6F3E7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EF7E60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7402675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0C78AA1B" w14:textId="77777777" w:rsidTr="00766D8B">
        <w:tc>
          <w:tcPr>
            <w:tcW w:w="3482" w:type="dxa"/>
            <w:vAlign w:val="top"/>
          </w:tcPr>
          <w:p w14:paraId="7E6C1987" w14:textId="71663289" w:rsidR="00F461BC" w:rsidRPr="00973F58" w:rsidRDefault="00F461BC" w:rsidP="00973F58">
            <w:pPr>
              <w:pStyle w:val="FABodyIndent1"/>
            </w:pPr>
            <w:r w:rsidRPr="00973F58">
              <w:t xml:space="preserve">Eight-speed automatic transmission </w:t>
            </w:r>
            <w:r w:rsidR="00FB600D" w:rsidRPr="00973F58">
              <w:br/>
            </w:r>
            <w:r w:rsidRPr="00973F58">
              <w:t>(ZF 8HP75)</w:t>
            </w:r>
          </w:p>
        </w:tc>
        <w:tc>
          <w:tcPr>
            <w:tcW w:w="1098" w:type="dxa"/>
          </w:tcPr>
          <w:p w14:paraId="141C3EA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A9BD0F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6ABDD0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A4B652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975776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A73185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1786451" w14:textId="77777777" w:rsidTr="00766D8B">
        <w:tc>
          <w:tcPr>
            <w:tcW w:w="3482" w:type="dxa"/>
            <w:vAlign w:val="top"/>
          </w:tcPr>
          <w:p w14:paraId="0C2276A6" w14:textId="77777777" w:rsidR="00F461BC" w:rsidRPr="00973F58" w:rsidRDefault="00F461BC" w:rsidP="00973F58">
            <w:pPr>
              <w:pStyle w:val="FABodyIndent1"/>
            </w:pPr>
            <w:r w:rsidRPr="00973F58">
              <w:t>Automatic eight-speed shifter with manual mode</w:t>
            </w:r>
          </w:p>
        </w:tc>
        <w:tc>
          <w:tcPr>
            <w:tcW w:w="1098" w:type="dxa"/>
          </w:tcPr>
          <w:p w14:paraId="212E718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DC737B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EB14D3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2ECC3E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02424E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5A7627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7E9FAE0" w14:textId="77777777" w:rsidTr="00766D8B">
        <w:tc>
          <w:tcPr>
            <w:tcW w:w="3482" w:type="dxa"/>
            <w:vAlign w:val="top"/>
          </w:tcPr>
          <w:p w14:paraId="72AD3431" w14:textId="77777777" w:rsidR="00F461BC" w:rsidRPr="00973F58" w:rsidRDefault="00F461BC" w:rsidP="00973F58">
            <w:pPr>
              <w:pStyle w:val="FABodyIndent1"/>
            </w:pPr>
            <w:r w:rsidRPr="00973F58">
              <w:t>Steering column-mounted aluminum paddle shifters</w:t>
            </w:r>
          </w:p>
        </w:tc>
        <w:tc>
          <w:tcPr>
            <w:tcW w:w="1098" w:type="dxa"/>
          </w:tcPr>
          <w:p w14:paraId="79B8218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7EC11D7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675231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6CF4BB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997C38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E35FAF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0998211" w14:textId="77777777" w:rsidTr="00766D8B">
        <w:tc>
          <w:tcPr>
            <w:tcW w:w="3482" w:type="dxa"/>
            <w:vAlign w:val="top"/>
          </w:tcPr>
          <w:p w14:paraId="064A23BE" w14:textId="77777777" w:rsidR="00F461BC" w:rsidRPr="00C7028B" w:rsidRDefault="00F461BC" w:rsidP="00766D8B">
            <w:pPr>
              <w:pStyle w:val="FABodyCopy"/>
            </w:pPr>
            <w:r w:rsidRPr="00C7028B">
              <w:t>Active Vehicle Controls</w:t>
            </w:r>
          </w:p>
        </w:tc>
        <w:tc>
          <w:tcPr>
            <w:tcW w:w="1098" w:type="dxa"/>
          </w:tcPr>
          <w:p w14:paraId="6549E49F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ED4953B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C6DE0B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E53602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F9C28B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4D37E1A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0CCD5D8C" w14:textId="77777777" w:rsidTr="00766D8B">
        <w:tc>
          <w:tcPr>
            <w:tcW w:w="3482" w:type="dxa"/>
            <w:vAlign w:val="top"/>
          </w:tcPr>
          <w:p w14:paraId="1C1F78C1" w14:textId="77777777" w:rsidR="00F461BC" w:rsidRPr="00C7028B" w:rsidRDefault="00F461BC" w:rsidP="005A6E70">
            <w:pPr>
              <w:pStyle w:val="FABodyIndent1"/>
            </w:pPr>
            <w:r w:rsidRPr="00C7028B">
              <w:t xml:space="preserve">Alfa DNA Drive Mode Selector — three-mode, includes Dynamic, Natural and Advanced Efficiency </w:t>
            </w:r>
          </w:p>
        </w:tc>
        <w:tc>
          <w:tcPr>
            <w:tcW w:w="1098" w:type="dxa"/>
          </w:tcPr>
          <w:p w14:paraId="7E684EE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A770D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C9F8DB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00B86A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538E2C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2608B5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4A479249" w14:textId="77777777" w:rsidTr="00766D8B">
        <w:tc>
          <w:tcPr>
            <w:tcW w:w="3482" w:type="dxa"/>
            <w:vAlign w:val="top"/>
          </w:tcPr>
          <w:p w14:paraId="3D8A8366" w14:textId="77777777" w:rsidR="00F461BC" w:rsidRPr="00C7028B" w:rsidRDefault="00F461BC" w:rsidP="005A6E70">
            <w:pPr>
              <w:pStyle w:val="FABodyIndent1"/>
            </w:pPr>
            <w:r w:rsidRPr="00C7028B">
              <w:lastRenderedPageBreak/>
              <w:t>Alfa DNA Pro Drive Mode Selector — four-mode, includes Dynamic, Natural, Advanced Efficiency and Race</w:t>
            </w:r>
          </w:p>
        </w:tc>
        <w:tc>
          <w:tcPr>
            <w:tcW w:w="1098" w:type="dxa"/>
          </w:tcPr>
          <w:p w14:paraId="05DFBB1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31955CB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DFD30ED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54AC86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0F68B6F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D4FD26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BF8F555" w14:textId="77777777" w:rsidTr="00766D8B">
        <w:tc>
          <w:tcPr>
            <w:tcW w:w="3482" w:type="dxa"/>
            <w:vAlign w:val="top"/>
          </w:tcPr>
          <w:p w14:paraId="36C3C9D5" w14:textId="77777777" w:rsidR="00F461BC" w:rsidRPr="00C7028B" w:rsidRDefault="00F461BC" w:rsidP="005A6E70">
            <w:pPr>
              <w:pStyle w:val="FABodyIndent1"/>
            </w:pPr>
            <w:r w:rsidRPr="00C7028B">
              <w:t>Chassis Domain Control (CDC) system</w:t>
            </w:r>
          </w:p>
        </w:tc>
        <w:tc>
          <w:tcPr>
            <w:tcW w:w="1098" w:type="dxa"/>
          </w:tcPr>
          <w:p w14:paraId="1022C14E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05E876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57D71DA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885A69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A53D181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C9930F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BFB6120" w14:textId="77777777" w:rsidTr="00766D8B">
        <w:tc>
          <w:tcPr>
            <w:tcW w:w="3482" w:type="dxa"/>
            <w:vAlign w:val="top"/>
          </w:tcPr>
          <w:p w14:paraId="18E8AA27" w14:textId="77777777" w:rsidR="00F461BC" w:rsidRPr="00C7028B" w:rsidRDefault="00F461BC" w:rsidP="00766D8B">
            <w:pPr>
              <w:pStyle w:val="FABodyCopy"/>
            </w:pPr>
            <w:r w:rsidRPr="00C7028B">
              <w:t>Brake System</w:t>
            </w:r>
          </w:p>
        </w:tc>
        <w:tc>
          <w:tcPr>
            <w:tcW w:w="1098" w:type="dxa"/>
          </w:tcPr>
          <w:p w14:paraId="30D45FC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E6B255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F836DF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01E78E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C10ACB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6BE421F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5DD77241" w14:textId="77777777" w:rsidTr="00766D8B">
        <w:tc>
          <w:tcPr>
            <w:tcW w:w="3482" w:type="dxa"/>
            <w:vAlign w:val="top"/>
          </w:tcPr>
          <w:p w14:paraId="15C9D581" w14:textId="77777777" w:rsidR="00F461BC" w:rsidRPr="005A6E70" w:rsidRDefault="00F461BC" w:rsidP="005A6E70">
            <w:pPr>
              <w:pStyle w:val="FABodyIndent1"/>
            </w:pPr>
            <w:r w:rsidRPr="005A6E70">
              <w:t xml:space="preserve">Brembo power four-wheel disc system with Brembo front and four-piston aluminum-monoblock front calipers and one-piston rear calipers </w:t>
            </w:r>
          </w:p>
        </w:tc>
        <w:tc>
          <w:tcPr>
            <w:tcW w:w="1098" w:type="dxa"/>
          </w:tcPr>
          <w:p w14:paraId="7B10774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1BCA8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D8E6CD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BF2880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58CA8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35DBAE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33A3EB9E" w14:textId="77777777" w:rsidTr="00766D8B">
        <w:tc>
          <w:tcPr>
            <w:tcW w:w="3482" w:type="dxa"/>
            <w:vAlign w:val="top"/>
          </w:tcPr>
          <w:p w14:paraId="2D4705A6" w14:textId="77777777" w:rsidR="00F461BC" w:rsidRPr="005A6E70" w:rsidRDefault="00F461BC" w:rsidP="005A6E70">
            <w:pPr>
              <w:pStyle w:val="FABodyIndent1"/>
            </w:pPr>
            <w:r w:rsidRPr="005A6E70">
              <w:t>High-performance Brembo brake system: power four-wheel disc system with six-piston aluminum-monoblock front brake calipers and 14.2-in. (360 mm) vented brake rotors; four-piston aluminum-monoblock rear calipers with 13.8-in. (350 mm) vented rotors</w:t>
            </w:r>
          </w:p>
        </w:tc>
        <w:tc>
          <w:tcPr>
            <w:tcW w:w="1098" w:type="dxa"/>
          </w:tcPr>
          <w:p w14:paraId="18B08993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79A7ED4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D006E39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4914710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4602028" w14:textId="77777777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6BE753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72377FE" w14:textId="77777777" w:rsidTr="00766D8B">
        <w:tc>
          <w:tcPr>
            <w:tcW w:w="3482" w:type="dxa"/>
            <w:vAlign w:val="top"/>
          </w:tcPr>
          <w:p w14:paraId="3292D30F" w14:textId="7189653E" w:rsidR="00F461BC" w:rsidRPr="005A6E70" w:rsidRDefault="00F461BC" w:rsidP="005A6E70">
            <w:pPr>
              <w:pStyle w:val="FABodyIndent1"/>
            </w:pPr>
            <w:r w:rsidRPr="005A6E70">
              <w:t xml:space="preserve">Silver brake calipers with black </w:t>
            </w:r>
            <w:r w:rsidR="00973F58">
              <w:br/>
            </w:r>
            <w:r w:rsidRPr="005A6E70">
              <w:t>Alfa Romeo script</w:t>
            </w:r>
          </w:p>
        </w:tc>
        <w:tc>
          <w:tcPr>
            <w:tcW w:w="1098" w:type="dxa"/>
          </w:tcPr>
          <w:p w14:paraId="45B7A4F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13F77C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AE22EE2" w14:textId="34E780C0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22D730A" w14:textId="1651415F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4A2FF81" w14:textId="77919CCF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C30CC89" w14:textId="46EA7E84" w:rsidR="00F461BC" w:rsidRPr="00C7028B" w:rsidRDefault="00F461BC" w:rsidP="00F461BC">
            <w:pPr>
              <w:pStyle w:val="S-O-P"/>
            </w:pPr>
            <w:r>
              <w:t>NA</w:t>
            </w:r>
          </w:p>
        </w:tc>
      </w:tr>
      <w:tr w:rsidR="00F461BC" w:rsidRPr="00C7028B" w14:paraId="47A37A96" w14:textId="77777777" w:rsidTr="00766D8B">
        <w:tc>
          <w:tcPr>
            <w:tcW w:w="3482" w:type="dxa"/>
            <w:vAlign w:val="top"/>
          </w:tcPr>
          <w:p w14:paraId="46BF050B" w14:textId="3EFDE40C" w:rsidR="00F461BC" w:rsidRPr="005A6E70" w:rsidRDefault="00F461BC" w:rsidP="005A6E70">
            <w:pPr>
              <w:pStyle w:val="FABodyIndent1"/>
            </w:pPr>
            <w:r w:rsidRPr="005A6E70">
              <w:t xml:space="preserve">Black brake calipers with white </w:t>
            </w:r>
            <w:r w:rsidR="00973F58">
              <w:br/>
            </w:r>
            <w:r w:rsidRPr="005A6E70">
              <w:t>Alfa Romeo script</w:t>
            </w:r>
          </w:p>
        </w:tc>
        <w:tc>
          <w:tcPr>
            <w:tcW w:w="1098" w:type="dxa"/>
          </w:tcPr>
          <w:p w14:paraId="2931528F" w14:textId="28F01502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4391070" w14:textId="6D058B98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C388661" w14:textId="2918D797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F883472" w14:textId="77777777" w:rsidR="00F461BC" w:rsidRPr="00C7028B" w:rsidRDefault="00F461BC" w:rsidP="00F461BC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4750C0F8" w14:textId="77777777" w:rsidR="00F461BC" w:rsidRPr="00C7028B" w:rsidRDefault="00F461BC" w:rsidP="00F461BC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0007D5D8" w14:textId="3F356A96" w:rsidR="00F461BC" w:rsidRPr="00C7028B" w:rsidRDefault="00F461BC" w:rsidP="00F461BC">
            <w:pPr>
              <w:pStyle w:val="S-O-P"/>
            </w:pPr>
            <w:r>
              <w:t>NA</w:t>
            </w:r>
          </w:p>
        </w:tc>
      </w:tr>
      <w:tr w:rsidR="00F461BC" w:rsidRPr="00C7028B" w14:paraId="3B481DC3" w14:textId="77777777" w:rsidTr="00766D8B">
        <w:tc>
          <w:tcPr>
            <w:tcW w:w="3482" w:type="dxa"/>
            <w:vAlign w:val="top"/>
          </w:tcPr>
          <w:p w14:paraId="65A2B265" w14:textId="2D22892F" w:rsidR="00F461BC" w:rsidRPr="005A6E70" w:rsidRDefault="00F461BC" w:rsidP="005A6E70">
            <w:pPr>
              <w:pStyle w:val="FABodyIndent1"/>
            </w:pPr>
            <w:r w:rsidRPr="005A6E70">
              <w:t xml:space="preserve">Red brake calipers with white </w:t>
            </w:r>
            <w:r w:rsidR="00973F58">
              <w:br/>
            </w:r>
            <w:r w:rsidRPr="005A6E70">
              <w:t>Alfa Romeo script</w:t>
            </w:r>
          </w:p>
        </w:tc>
        <w:tc>
          <w:tcPr>
            <w:tcW w:w="1098" w:type="dxa"/>
          </w:tcPr>
          <w:p w14:paraId="2DA2B55E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5614A778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71699C0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B92C467" w14:textId="6EB1D9D5" w:rsidR="00F461BC" w:rsidRPr="00C7028B" w:rsidRDefault="00F461BC" w:rsidP="00766D8B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8858EF1" w14:textId="77777777" w:rsidR="00F461BC" w:rsidRPr="00C7028B" w:rsidRDefault="00F461BC" w:rsidP="00766D8B">
            <w:pPr>
              <w:pStyle w:val="S-O-P"/>
            </w:pPr>
            <w:r>
              <w:t>O</w:t>
            </w:r>
          </w:p>
        </w:tc>
        <w:tc>
          <w:tcPr>
            <w:tcW w:w="1100" w:type="dxa"/>
          </w:tcPr>
          <w:p w14:paraId="46C98034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</w:tr>
      <w:tr w:rsidR="00F461BC" w:rsidRPr="00C7028B" w14:paraId="25AB2AE9" w14:textId="77777777" w:rsidTr="00766D8B">
        <w:tc>
          <w:tcPr>
            <w:tcW w:w="3482" w:type="dxa"/>
            <w:vAlign w:val="top"/>
          </w:tcPr>
          <w:p w14:paraId="58AA97A2" w14:textId="20F5AE56" w:rsidR="00F461BC" w:rsidRPr="005A6E70" w:rsidRDefault="00F461BC" w:rsidP="005A6E70">
            <w:pPr>
              <w:pStyle w:val="FABodyIndent1"/>
            </w:pPr>
            <w:r w:rsidRPr="005A6E70">
              <w:t xml:space="preserve">Anodized brake calipers with red </w:t>
            </w:r>
            <w:r w:rsidR="00973F58">
              <w:br/>
            </w:r>
            <w:r w:rsidRPr="005A6E70">
              <w:t>Alfa Romeo script</w:t>
            </w:r>
          </w:p>
        </w:tc>
        <w:tc>
          <w:tcPr>
            <w:tcW w:w="1098" w:type="dxa"/>
          </w:tcPr>
          <w:p w14:paraId="2387FADE" w14:textId="0A0DAFAE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2AFE865" w14:textId="47E919C0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1734B0D" w14:textId="5AAF1E07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F12FBD3" w14:textId="5F328ECA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653C024" w14:textId="5A547B2A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5FF13E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B19E056" w14:textId="77777777" w:rsidTr="00766D8B">
        <w:tc>
          <w:tcPr>
            <w:tcW w:w="3482" w:type="dxa"/>
            <w:vAlign w:val="top"/>
          </w:tcPr>
          <w:p w14:paraId="3299E3A5" w14:textId="77777777" w:rsidR="00F461BC" w:rsidRPr="005A6E70" w:rsidRDefault="00F461BC" w:rsidP="005A6E70">
            <w:pPr>
              <w:pStyle w:val="FABodyIndent1"/>
            </w:pPr>
            <w:r w:rsidRPr="005A6E70">
              <w:t>Electric park brake system</w:t>
            </w:r>
          </w:p>
        </w:tc>
        <w:tc>
          <w:tcPr>
            <w:tcW w:w="1098" w:type="dxa"/>
          </w:tcPr>
          <w:p w14:paraId="54BEF0D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C2AD91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2D68DB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C084B5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53F7E4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FDD628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ED2E320" w14:textId="77777777" w:rsidTr="00766D8B">
        <w:tc>
          <w:tcPr>
            <w:tcW w:w="3482" w:type="dxa"/>
            <w:vAlign w:val="top"/>
          </w:tcPr>
          <w:p w14:paraId="3AC0106B" w14:textId="77777777" w:rsidR="00F461BC" w:rsidRPr="00C7028B" w:rsidRDefault="00F461BC" w:rsidP="00766D8B">
            <w:pPr>
              <w:pStyle w:val="FABodyCopy"/>
            </w:pPr>
            <w:r w:rsidRPr="00C7028B">
              <w:t>Driveline</w:t>
            </w:r>
            <w:r w:rsidRPr="00C7028B">
              <w:tab/>
            </w:r>
          </w:p>
        </w:tc>
        <w:tc>
          <w:tcPr>
            <w:tcW w:w="1098" w:type="dxa"/>
          </w:tcPr>
          <w:p w14:paraId="7542B62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B52FBD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599442B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7D1527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4562242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76D1532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69351916" w14:textId="77777777" w:rsidTr="00766D8B">
        <w:tc>
          <w:tcPr>
            <w:tcW w:w="3482" w:type="dxa"/>
            <w:vAlign w:val="top"/>
          </w:tcPr>
          <w:p w14:paraId="0B6012CD" w14:textId="77777777" w:rsidR="00F461BC" w:rsidRPr="005A6E70" w:rsidRDefault="00F461BC" w:rsidP="005A6E70">
            <w:pPr>
              <w:pStyle w:val="FABodyIndent1"/>
            </w:pPr>
            <w:r w:rsidRPr="005A6E70">
              <w:t>Rear-wheel drive (RWD)</w:t>
            </w:r>
          </w:p>
        </w:tc>
        <w:tc>
          <w:tcPr>
            <w:tcW w:w="1098" w:type="dxa"/>
          </w:tcPr>
          <w:p w14:paraId="7FBE039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79C656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5EB57C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092E64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E97FC3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7B4ABF0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036370A" w14:textId="77777777" w:rsidTr="00766D8B">
        <w:tc>
          <w:tcPr>
            <w:tcW w:w="3482" w:type="dxa"/>
            <w:vAlign w:val="top"/>
          </w:tcPr>
          <w:p w14:paraId="3510476C" w14:textId="77777777" w:rsidR="00F461BC" w:rsidRPr="005A6E70" w:rsidRDefault="00F461BC" w:rsidP="005A6E70">
            <w:pPr>
              <w:pStyle w:val="FABodyIndent1"/>
            </w:pPr>
            <w:r w:rsidRPr="005A6E70">
              <w:t xml:space="preserve">Q4 all-wheel drive (AWD) </w:t>
            </w:r>
          </w:p>
        </w:tc>
        <w:tc>
          <w:tcPr>
            <w:tcW w:w="1098" w:type="dxa"/>
          </w:tcPr>
          <w:p w14:paraId="4C90B953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67227CBE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31186BD4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0ED5F96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7D78C07A" w14:textId="77777777" w:rsidR="00F461BC" w:rsidRPr="00C7028B" w:rsidRDefault="00F461BC" w:rsidP="00766D8B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C7CF0FF" w14:textId="59644C38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593FA4DD" w14:textId="77777777" w:rsidTr="00766D8B">
        <w:tc>
          <w:tcPr>
            <w:tcW w:w="3482" w:type="dxa"/>
            <w:vAlign w:val="top"/>
          </w:tcPr>
          <w:p w14:paraId="3AEA2A4A" w14:textId="77777777" w:rsidR="00F461BC" w:rsidRPr="005A6E70" w:rsidRDefault="00F461BC" w:rsidP="005A6E70">
            <w:pPr>
              <w:pStyle w:val="FABodyIndent1"/>
            </w:pPr>
            <w:r w:rsidRPr="005A6E70">
              <w:t>Open differential</w:t>
            </w:r>
          </w:p>
        </w:tc>
        <w:tc>
          <w:tcPr>
            <w:tcW w:w="1098" w:type="dxa"/>
          </w:tcPr>
          <w:p w14:paraId="4465207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69A62D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BCDEEFA" w14:textId="5EEC6058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655BAD2" w14:textId="7BB098E5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1ECE78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879F1D7" w14:textId="0845957A" w:rsidR="00F461BC" w:rsidRPr="00C7028B" w:rsidRDefault="00F461BC" w:rsidP="00F461BC">
            <w:pPr>
              <w:pStyle w:val="S-O-P"/>
            </w:pPr>
            <w:r>
              <w:t>NA</w:t>
            </w:r>
          </w:p>
        </w:tc>
      </w:tr>
      <w:tr w:rsidR="00F461BC" w:rsidRPr="00C7028B" w14:paraId="51F6D4B9" w14:textId="77777777" w:rsidTr="00766D8B">
        <w:tc>
          <w:tcPr>
            <w:tcW w:w="3482" w:type="dxa"/>
            <w:vAlign w:val="top"/>
          </w:tcPr>
          <w:p w14:paraId="79A4915E" w14:textId="77777777" w:rsidR="00F461BC" w:rsidRPr="005A6E70" w:rsidRDefault="00F461BC" w:rsidP="005A6E70">
            <w:pPr>
              <w:pStyle w:val="FABodyIndent1"/>
            </w:pPr>
            <w:r w:rsidRPr="005A6E70">
              <w:t>Mechanical limited-slip rear differential</w:t>
            </w:r>
          </w:p>
        </w:tc>
        <w:tc>
          <w:tcPr>
            <w:tcW w:w="1098" w:type="dxa"/>
          </w:tcPr>
          <w:p w14:paraId="3969B03F" w14:textId="2EC451C1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69B2659" w14:textId="402B533D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91AE66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80678A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B4F7A14" w14:textId="6CAAC59E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30B422F" w14:textId="465791F9" w:rsidR="00F461BC" w:rsidRPr="00C7028B" w:rsidRDefault="00F461BC" w:rsidP="00F461BC">
            <w:pPr>
              <w:pStyle w:val="S-O-P"/>
            </w:pPr>
            <w:r>
              <w:t>NA</w:t>
            </w:r>
          </w:p>
        </w:tc>
      </w:tr>
      <w:tr w:rsidR="00F461BC" w:rsidRPr="00C7028B" w14:paraId="2A625C96" w14:textId="77777777" w:rsidTr="00766D8B">
        <w:tc>
          <w:tcPr>
            <w:tcW w:w="3482" w:type="dxa"/>
            <w:vAlign w:val="top"/>
          </w:tcPr>
          <w:p w14:paraId="054B9A46" w14:textId="77777777" w:rsidR="00F461BC" w:rsidRPr="005A6E70" w:rsidRDefault="00F461BC" w:rsidP="005A6E70">
            <w:pPr>
              <w:pStyle w:val="FABodyIndent1"/>
            </w:pPr>
            <w:bookmarkStart w:id="1" w:name="_30j0zll" w:colFirst="0" w:colLast="0"/>
            <w:bookmarkEnd w:id="1"/>
            <w:r w:rsidRPr="005A6E70">
              <w:t>Torque vectoring rear differential</w:t>
            </w:r>
          </w:p>
        </w:tc>
        <w:tc>
          <w:tcPr>
            <w:tcW w:w="1098" w:type="dxa"/>
          </w:tcPr>
          <w:p w14:paraId="406A1378" w14:textId="3C697B4C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079CA98" w14:textId="1D1126AE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B5E078E" w14:textId="10ACE406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154A05E" w14:textId="4E0D3E9D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2698D818" w14:textId="14E4ABB8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0A6CF0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A6D2267" w14:textId="77777777" w:rsidTr="00766D8B">
        <w:tc>
          <w:tcPr>
            <w:tcW w:w="3482" w:type="dxa"/>
            <w:vAlign w:val="top"/>
          </w:tcPr>
          <w:p w14:paraId="1A86B877" w14:textId="77777777" w:rsidR="00F461BC" w:rsidRPr="00C7028B" w:rsidRDefault="00F461BC" w:rsidP="00766D8B">
            <w:pPr>
              <w:pStyle w:val="FABodyCopy"/>
            </w:pPr>
            <w:r w:rsidRPr="00C7028B">
              <w:t>Electrical</w:t>
            </w:r>
          </w:p>
        </w:tc>
        <w:tc>
          <w:tcPr>
            <w:tcW w:w="1098" w:type="dxa"/>
          </w:tcPr>
          <w:p w14:paraId="3D5F7C21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1329E21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8D37FF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4E1315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E2EFE8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BE71067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2D4DCF4B" w14:textId="77777777" w:rsidTr="00766D8B">
        <w:tc>
          <w:tcPr>
            <w:tcW w:w="3482" w:type="dxa"/>
            <w:vAlign w:val="top"/>
          </w:tcPr>
          <w:p w14:paraId="67CD7AF2" w14:textId="77777777" w:rsidR="00F461BC" w:rsidRPr="00180D0D" w:rsidRDefault="00F461BC" w:rsidP="005A6E70">
            <w:pPr>
              <w:pStyle w:val="FABodyIndent1"/>
            </w:pPr>
            <w:r w:rsidRPr="00180D0D">
              <w:t>Battery — 95 Ah, maintenance free</w:t>
            </w:r>
          </w:p>
        </w:tc>
        <w:tc>
          <w:tcPr>
            <w:tcW w:w="1098" w:type="dxa"/>
          </w:tcPr>
          <w:p w14:paraId="50F2723A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014EC8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DC26EC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721890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C94031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546EF0F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9592271" w14:textId="77777777" w:rsidTr="00766D8B">
        <w:tc>
          <w:tcPr>
            <w:tcW w:w="3482" w:type="dxa"/>
            <w:vAlign w:val="top"/>
          </w:tcPr>
          <w:p w14:paraId="1D16369B" w14:textId="77777777" w:rsidR="00F461BC" w:rsidRPr="00180D0D" w:rsidRDefault="00F461BC" w:rsidP="005A6E70">
            <w:pPr>
              <w:pStyle w:val="FABodyIndent1"/>
            </w:pPr>
            <w:r w:rsidRPr="00180D0D">
              <w:t>Power accessory delay</w:t>
            </w:r>
          </w:p>
        </w:tc>
        <w:tc>
          <w:tcPr>
            <w:tcW w:w="1098" w:type="dxa"/>
          </w:tcPr>
          <w:p w14:paraId="7839A14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5ED6A9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01E696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9BDC89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0C5299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6D94C84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258D7B9" w14:textId="77777777" w:rsidTr="00766D8B">
        <w:tc>
          <w:tcPr>
            <w:tcW w:w="3482" w:type="dxa"/>
            <w:vAlign w:val="top"/>
          </w:tcPr>
          <w:p w14:paraId="6B8B411F" w14:textId="77777777" w:rsidR="00F461BC" w:rsidRPr="00C7028B" w:rsidRDefault="00F461BC" w:rsidP="00766D8B">
            <w:pPr>
              <w:pStyle w:val="FABodyCopy"/>
            </w:pPr>
            <w:r w:rsidRPr="00C7028B">
              <w:lastRenderedPageBreak/>
              <w:t>Exhaust System</w:t>
            </w:r>
          </w:p>
        </w:tc>
        <w:tc>
          <w:tcPr>
            <w:tcW w:w="1098" w:type="dxa"/>
          </w:tcPr>
          <w:p w14:paraId="584E326E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AF17CA7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D47F29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C31DE6C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02EBA1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7BA5CA8F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15D15E7" w14:textId="77777777" w:rsidTr="00766D8B">
        <w:tc>
          <w:tcPr>
            <w:tcW w:w="3482" w:type="dxa"/>
            <w:vAlign w:val="top"/>
          </w:tcPr>
          <w:p w14:paraId="45588CC7" w14:textId="77777777" w:rsidR="00F461BC" w:rsidRPr="005A6E70" w:rsidRDefault="00F461BC" w:rsidP="005A6E70">
            <w:pPr>
              <w:pStyle w:val="FABodyIndent1"/>
            </w:pPr>
            <w:r w:rsidRPr="005A6E70">
              <w:t xml:space="preserve">Dual exhaust </w:t>
            </w:r>
          </w:p>
        </w:tc>
        <w:tc>
          <w:tcPr>
            <w:tcW w:w="1098" w:type="dxa"/>
          </w:tcPr>
          <w:p w14:paraId="711D8D73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5C868D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46AE7E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44E928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558458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670D30C" w14:textId="43073F87" w:rsidR="00F461BC" w:rsidRPr="00C7028B" w:rsidRDefault="00F461BC" w:rsidP="00766D8B">
            <w:pPr>
              <w:pStyle w:val="S-O-P"/>
            </w:pPr>
            <w:r>
              <w:t>NA</w:t>
            </w:r>
          </w:p>
        </w:tc>
      </w:tr>
      <w:tr w:rsidR="00F461BC" w:rsidRPr="00C7028B" w14:paraId="7AC7E2B3" w14:textId="77777777" w:rsidTr="00766D8B">
        <w:tc>
          <w:tcPr>
            <w:tcW w:w="3482" w:type="dxa"/>
            <w:vAlign w:val="top"/>
          </w:tcPr>
          <w:p w14:paraId="5B1E0EA4" w14:textId="77777777" w:rsidR="00F461BC" w:rsidRPr="005A6E70" w:rsidRDefault="00F461BC" w:rsidP="005A6E70">
            <w:pPr>
              <w:pStyle w:val="FABodyIndent1"/>
            </w:pPr>
            <w:r w:rsidRPr="005A6E70">
              <w:t>Quadrifoglio-specific two-mode, performance exhaust system with electronically controlled active bypass valve and quad chrome exhaust tips</w:t>
            </w:r>
          </w:p>
        </w:tc>
        <w:tc>
          <w:tcPr>
            <w:tcW w:w="1098" w:type="dxa"/>
          </w:tcPr>
          <w:p w14:paraId="2B248D9C" w14:textId="6A269A7D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4595FF5" w14:textId="688DFBCB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63C2FC04" w14:textId="16FED7DB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4A4B0044" w14:textId="56F698A6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3A56103D" w14:textId="5BC89A7A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12B9BE5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468B1F4" w14:textId="77777777" w:rsidTr="00766D8B">
        <w:tc>
          <w:tcPr>
            <w:tcW w:w="3482" w:type="dxa"/>
            <w:vAlign w:val="top"/>
          </w:tcPr>
          <w:p w14:paraId="6150D7B9" w14:textId="77777777" w:rsidR="00F461BC" w:rsidRPr="00C7028B" w:rsidRDefault="00F461BC" w:rsidP="00766D8B">
            <w:pPr>
              <w:pStyle w:val="FABodyCopy"/>
            </w:pPr>
            <w:r w:rsidRPr="00C7028B">
              <w:t>Steering</w:t>
            </w:r>
          </w:p>
        </w:tc>
        <w:tc>
          <w:tcPr>
            <w:tcW w:w="1098" w:type="dxa"/>
          </w:tcPr>
          <w:p w14:paraId="7570C73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297A895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F2B0BB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16D05B6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4E80D143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3EE8CF62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7263F3CB" w14:textId="77777777" w:rsidTr="00766D8B">
        <w:tc>
          <w:tcPr>
            <w:tcW w:w="3482" w:type="dxa"/>
            <w:vAlign w:val="top"/>
          </w:tcPr>
          <w:p w14:paraId="3F7F9ED4" w14:textId="77777777" w:rsidR="00F461BC" w:rsidRPr="005A6E70" w:rsidRDefault="00F461BC" w:rsidP="005A6E70">
            <w:pPr>
              <w:pStyle w:val="FABodyIndent1"/>
            </w:pPr>
            <w:r w:rsidRPr="005A6E70">
              <w:t xml:space="preserve">Rack and pinion with electric power steering (EPS) </w:t>
            </w:r>
          </w:p>
        </w:tc>
        <w:tc>
          <w:tcPr>
            <w:tcW w:w="1098" w:type="dxa"/>
          </w:tcPr>
          <w:p w14:paraId="1DFD05E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ED8556C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C51D64B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A96CEB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68529A8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D9BF071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21164DB" w14:textId="77777777" w:rsidTr="00766D8B">
        <w:tc>
          <w:tcPr>
            <w:tcW w:w="3482" w:type="dxa"/>
            <w:vAlign w:val="top"/>
          </w:tcPr>
          <w:p w14:paraId="7F8C9D4A" w14:textId="77777777" w:rsidR="00F461BC" w:rsidRPr="005A6E70" w:rsidRDefault="00F461BC" w:rsidP="005A6E70">
            <w:pPr>
              <w:pStyle w:val="FABodyIndent1"/>
            </w:pPr>
            <w:r w:rsidRPr="005A6E70">
              <w:t xml:space="preserve">Variable-speed assisted sensitivity </w:t>
            </w:r>
          </w:p>
        </w:tc>
        <w:tc>
          <w:tcPr>
            <w:tcW w:w="1098" w:type="dxa"/>
          </w:tcPr>
          <w:p w14:paraId="507B2B79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03FAA1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56CBB66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75E14BD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F4E8AF2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3356285" w14:textId="77777777" w:rsidR="00F461BC" w:rsidRPr="00C7028B" w:rsidRDefault="00F461BC" w:rsidP="00766D8B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7506415" w14:textId="77777777" w:rsidTr="00766D8B">
        <w:tc>
          <w:tcPr>
            <w:tcW w:w="3482" w:type="dxa"/>
            <w:vAlign w:val="top"/>
          </w:tcPr>
          <w:p w14:paraId="1056E58D" w14:textId="77777777" w:rsidR="00F461BC" w:rsidRPr="005A6E70" w:rsidRDefault="00F461BC" w:rsidP="005A6E70">
            <w:pPr>
              <w:pStyle w:val="FABodyIndent1"/>
            </w:pPr>
            <w:r w:rsidRPr="005A6E70">
              <w:t>Quadrifoglio-tuned steering calibration</w:t>
            </w:r>
          </w:p>
        </w:tc>
        <w:tc>
          <w:tcPr>
            <w:tcW w:w="1098" w:type="dxa"/>
          </w:tcPr>
          <w:p w14:paraId="70B10A57" w14:textId="6A364B1C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52E6ADAE" w14:textId="6BFD0A99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76A1D2A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91A9CA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CF923DD" w14:textId="7E027A1C" w:rsidR="00F461BC" w:rsidRPr="00C7028B" w:rsidRDefault="00F461BC" w:rsidP="00F461BC">
            <w:pPr>
              <w:pStyle w:val="S-O-P"/>
            </w:pPr>
            <w:r>
              <w:t>NA</w:t>
            </w:r>
          </w:p>
        </w:tc>
        <w:tc>
          <w:tcPr>
            <w:tcW w:w="1100" w:type="dxa"/>
          </w:tcPr>
          <w:p w14:paraId="0CE1A3A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74D85E0" w14:textId="77777777" w:rsidTr="00766D8B">
        <w:tc>
          <w:tcPr>
            <w:tcW w:w="3482" w:type="dxa"/>
            <w:vAlign w:val="top"/>
          </w:tcPr>
          <w:p w14:paraId="721C63BA" w14:textId="77777777" w:rsidR="00F461BC" w:rsidRPr="00C7028B" w:rsidRDefault="00F461BC" w:rsidP="00766D8B">
            <w:pPr>
              <w:pStyle w:val="FABodyCopy"/>
            </w:pPr>
            <w:r w:rsidRPr="00C7028B">
              <w:t>Suspension Architecture — Front, aluminum</w:t>
            </w:r>
            <w:r w:rsidRPr="00C7028B">
              <w:tab/>
            </w:r>
          </w:p>
        </w:tc>
        <w:tc>
          <w:tcPr>
            <w:tcW w:w="1098" w:type="dxa"/>
          </w:tcPr>
          <w:p w14:paraId="462AB834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FE9707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98B78D0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26A6B4C8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647221BD" w14:textId="77777777" w:rsidR="00F461BC" w:rsidRPr="00C7028B" w:rsidRDefault="00F461BC" w:rsidP="00766D8B">
            <w:pPr>
              <w:pStyle w:val="S-O-P"/>
            </w:pPr>
          </w:p>
        </w:tc>
        <w:tc>
          <w:tcPr>
            <w:tcW w:w="1100" w:type="dxa"/>
          </w:tcPr>
          <w:p w14:paraId="09853BA3" w14:textId="77777777" w:rsidR="00F461BC" w:rsidRPr="00C7028B" w:rsidRDefault="00F461BC" w:rsidP="00766D8B">
            <w:pPr>
              <w:pStyle w:val="S-O-P"/>
            </w:pPr>
          </w:p>
        </w:tc>
      </w:tr>
      <w:tr w:rsidR="00F461BC" w:rsidRPr="00C7028B" w14:paraId="330EE34D" w14:textId="77777777" w:rsidTr="00F461BC">
        <w:tc>
          <w:tcPr>
            <w:tcW w:w="3482" w:type="dxa"/>
            <w:vAlign w:val="top"/>
          </w:tcPr>
          <w:p w14:paraId="5415BBEA" w14:textId="77777777" w:rsidR="00F461BC" w:rsidRPr="005A6E70" w:rsidRDefault="00F461BC" w:rsidP="005A6E70">
            <w:pPr>
              <w:pStyle w:val="FABodyIndent1"/>
            </w:pPr>
            <w:r w:rsidRPr="005A6E70">
              <w:t>Double wishbone with semi-virtual steering axis design</w:t>
            </w:r>
          </w:p>
        </w:tc>
        <w:tc>
          <w:tcPr>
            <w:tcW w:w="1098" w:type="dxa"/>
          </w:tcPr>
          <w:p w14:paraId="60D6DC2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DC9477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DC89FD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4A9BB2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E7C8C4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B1F190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25B12C5" w14:textId="77777777" w:rsidTr="00F461BC">
        <w:tc>
          <w:tcPr>
            <w:tcW w:w="3482" w:type="dxa"/>
            <w:vAlign w:val="top"/>
          </w:tcPr>
          <w:p w14:paraId="5D32D3B1" w14:textId="77777777" w:rsidR="00F461BC" w:rsidRPr="005A6E70" w:rsidRDefault="00F461BC" w:rsidP="005A6E70">
            <w:pPr>
              <w:pStyle w:val="FABodyIndent1"/>
            </w:pPr>
            <w:r w:rsidRPr="005A6E70">
              <w:t>Monotube shock absorbers</w:t>
            </w:r>
          </w:p>
        </w:tc>
        <w:tc>
          <w:tcPr>
            <w:tcW w:w="1098" w:type="dxa"/>
          </w:tcPr>
          <w:p w14:paraId="01F01B8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35C9E9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33C3E6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932CD7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D00EBC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761147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21F0669" w14:textId="77777777" w:rsidTr="00F461BC">
        <w:tc>
          <w:tcPr>
            <w:tcW w:w="3482" w:type="dxa"/>
            <w:vAlign w:val="top"/>
          </w:tcPr>
          <w:p w14:paraId="7AEBB481" w14:textId="77777777" w:rsidR="00F461BC" w:rsidRPr="005A6E70" w:rsidRDefault="00F461BC" w:rsidP="005A6E70">
            <w:pPr>
              <w:pStyle w:val="FABodyIndent1"/>
            </w:pPr>
            <w:r w:rsidRPr="005A6E70">
              <w:t>Hydrobushings</w:t>
            </w:r>
          </w:p>
        </w:tc>
        <w:tc>
          <w:tcPr>
            <w:tcW w:w="1098" w:type="dxa"/>
          </w:tcPr>
          <w:p w14:paraId="3F78A7C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2C8A7C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6DA33A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BFC286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3A764C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7D2840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A71315E" w14:textId="77777777" w:rsidTr="00F461BC">
        <w:tc>
          <w:tcPr>
            <w:tcW w:w="3482" w:type="dxa"/>
            <w:vAlign w:val="top"/>
          </w:tcPr>
          <w:p w14:paraId="6B45C122" w14:textId="77777777" w:rsidR="00F461BC" w:rsidRPr="00C7028B" w:rsidRDefault="00F461BC" w:rsidP="00766D8B">
            <w:pPr>
              <w:pStyle w:val="FABodyCopy"/>
            </w:pPr>
            <w:r w:rsidRPr="00C7028B">
              <w:t>Suspension Architecture — Rear, aluminum</w:t>
            </w:r>
          </w:p>
        </w:tc>
        <w:tc>
          <w:tcPr>
            <w:tcW w:w="1098" w:type="dxa"/>
          </w:tcPr>
          <w:p w14:paraId="6E0F3121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57DCC1E3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4B0707E4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67C69B47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493FF0BF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3503B630" w14:textId="77777777" w:rsidR="00F461BC" w:rsidRPr="00C7028B" w:rsidRDefault="00F461BC" w:rsidP="00F461BC">
            <w:pPr>
              <w:pStyle w:val="S-O-P"/>
            </w:pPr>
          </w:p>
        </w:tc>
      </w:tr>
      <w:tr w:rsidR="00F461BC" w:rsidRPr="00C7028B" w14:paraId="13E9943F" w14:textId="77777777" w:rsidTr="00F461BC">
        <w:tc>
          <w:tcPr>
            <w:tcW w:w="3482" w:type="dxa"/>
            <w:vAlign w:val="top"/>
          </w:tcPr>
          <w:p w14:paraId="137FCC80" w14:textId="77777777" w:rsidR="00F461BC" w:rsidRPr="005A6E70" w:rsidRDefault="00F461BC" w:rsidP="005A6E70">
            <w:pPr>
              <w:pStyle w:val="FABodyIndent1"/>
            </w:pPr>
            <w:bookmarkStart w:id="2" w:name="_1fob9te" w:colFirst="0" w:colLast="0"/>
            <w:bookmarkEnd w:id="2"/>
            <w:r w:rsidRPr="005A6E70">
              <w:t>AlfaLink™ with vertical rod, patented</w:t>
            </w:r>
          </w:p>
        </w:tc>
        <w:tc>
          <w:tcPr>
            <w:tcW w:w="1098" w:type="dxa"/>
          </w:tcPr>
          <w:p w14:paraId="28D50CD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05957E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E8D6E8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2D589A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50DD0D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E126CE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9952202" w14:textId="77777777" w:rsidTr="00F461BC">
        <w:tc>
          <w:tcPr>
            <w:tcW w:w="3482" w:type="dxa"/>
            <w:vAlign w:val="top"/>
          </w:tcPr>
          <w:p w14:paraId="02E8E7B1" w14:textId="77777777" w:rsidR="00F461BC" w:rsidRPr="005A6E70" w:rsidRDefault="00F461BC" w:rsidP="005A6E70">
            <w:pPr>
              <w:pStyle w:val="FABodyIndent1"/>
            </w:pPr>
            <w:r w:rsidRPr="005A6E70">
              <w:t>Monotube shock absorbers</w:t>
            </w:r>
          </w:p>
        </w:tc>
        <w:tc>
          <w:tcPr>
            <w:tcW w:w="1098" w:type="dxa"/>
          </w:tcPr>
          <w:p w14:paraId="3C0D2A9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028EDE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D3AB29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FE2539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8AE016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677B63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7298FC3" w14:textId="77777777" w:rsidTr="00F461BC">
        <w:tc>
          <w:tcPr>
            <w:tcW w:w="3482" w:type="dxa"/>
            <w:vAlign w:val="top"/>
          </w:tcPr>
          <w:p w14:paraId="49468702" w14:textId="77777777" w:rsidR="00F461BC" w:rsidRPr="00C7028B" w:rsidRDefault="00F461BC" w:rsidP="00766D8B">
            <w:pPr>
              <w:pStyle w:val="FABodyCopy"/>
            </w:pPr>
            <w:r w:rsidRPr="00C7028B">
              <w:t>Suspension Tuning</w:t>
            </w:r>
          </w:p>
        </w:tc>
        <w:tc>
          <w:tcPr>
            <w:tcW w:w="1098" w:type="dxa"/>
          </w:tcPr>
          <w:p w14:paraId="31B6413A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37F11E52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3824F7DF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7D45F5CF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7FF3F131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4C78F3B0" w14:textId="77777777" w:rsidR="00F461BC" w:rsidRPr="00C7028B" w:rsidRDefault="00F461BC" w:rsidP="00F461BC">
            <w:pPr>
              <w:pStyle w:val="S-O-P"/>
            </w:pPr>
          </w:p>
        </w:tc>
      </w:tr>
      <w:tr w:rsidR="00F461BC" w:rsidRPr="00C7028B" w14:paraId="3166707C" w14:textId="77777777" w:rsidTr="00F461BC">
        <w:tc>
          <w:tcPr>
            <w:tcW w:w="3482" w:type="dxa"/>
            <w:vAlign w:val="top"/>
          </w:tcPr>
          <w:p w14:paraId="707D0A19" w14:textId="77777777" w:rsidR="00F461BC" w:rsidRPr="005A6E70" w:rsidRDefault="00F461BC" w:rsidP="005A6E70">
            <w:pPr>
              <w:pStyle w:val="FABodyIndent1"/>
            </w:pPr>
            <w:r w:rsidRPr="005A6E70">
              <w:t>Sport-tuned suspension</w:t>
            </w:r>
          </w:p>
        </w:tc>
        <w:tc>
          <w:tcPr>
            <w:tcW w:w="1098" w:type="dxa"/>
          </w:tcPr>
          <w:p w14:paraId="07F94E4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23BE01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4E11A3D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5C7006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0E67D1C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3FE78F04" w14:textId="5D664068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7C2D7618" w14:textId="77777777" w:rsidTr="00F461BC">
        <w:tc>
          <w:tcPr>
            <w:tcW w:w="3482" w:type="dxa"/>
            <w:vAlign w:val="top"/>
          </w:tcPr>
          <w:p w14:paraId="41F60B54" w14:textId="77777777" w:rsidR="00F461BC" w:rsidRPr="005A6E70" w:rsidRDefault="00F461BC" w:rsidP="005A6E70">
            <w:pPr>
              <w:pStyle w:val="FABodyIndent1"/>
            </w:pPr>
            <w:r w:rsidRPr="005A6E70">
              <w:t xml:space="preserve">Active suspension system </w:t>
            </w:r>
          </w:p>
        </w:tc>
        <w:tc>
          <w:tcPr>
            <w:tcW w:w="1098" w:type="dxa"/>
          </w:tcPr>
          <w:p w14:paraId="171D7DE5" w14:textId="18B7E9E7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1736EA4" w14:textId="014B8E1F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468691D" w14:textId="1EF6278A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549547B7" w14:textId="77777777" w:rsidR="00F461BC" w:rsidRPr="00C7028B" w:rsidRDefault="00F461BC" w:rsidP="00F461BC">
            <w:pPr>
              <w:pStyle w:val="S-O-P"/>
            </w:pPr>
            <w:r>
              <w:t>S</w:t>
            </w:r>
          </w:p>
        </w:tc>
        <w:tc>
          <w:tcPr>
            <w:tcW w:w="1100" w:type="dxa"/>
          </w:tcPr>
          <w:p w14:paraId="7DED0A93" w14:textId="16AE8713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09BB941B" w14:textId="15A52B4D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6E238B80" w14:textId="77777777" w:rsidTr="00F461BC">
        <w:tc>
          <w:tcPr>
            <w:tcW w:w="3482" w:type="dxa"/>
            <w:vAlign w:val="top"/>
          </w:tcPr>
          <w:p w14:paraId="77186FF3" w14:textId="77777777" w:rsidR="00F461BC" w:rsidRPr="005A6E70" w:rsidRDefault="00F461BC" w:rsidP="005A6E70">
            <w:pPr>
              <w:pStyle w:val="FABodyIndent1"/>
            </w:pPr>
            <w:r w:rsidRPr="005A6E70">
              <w:t xml:space="preserve">Quadrifoglio-tuned active suspension system </w:t>
            </w:r>
          </w:p>
        </w:tc>
        <w:tc>
          <w:tcPr>
            <w:tcW w:w="1098" w:type="dxa"/>
          </w:tcPr>
          <w:p w14:paraId="7F8BB994" w14:textId="08A5627C" w:rsidR="00F461BC" w:rsidRPr="00C7028B" w:rsidRDefault="00F461BC" w:rsidP="00F461BC">
            <w:pPr>
              <w:pStyle w:val="S-O-P"/>
            </w:pPr>
            <w:r w:rsidRPr="00AC390C">
              <w:t>NA</w:t>
            </w:r>
          </w:p>
        </w:tc>
        <w:tc>
          <w:tcPr>
            <w:tcW w:w="1100" w:type="dxa"/>
          </w:tcPr>
          <w:p w14:paraId="2E5B7028" w14:textId="1C679496" w:rsidR="00F461BC" w:rsidRPr="00C7028B" w:rsidRDefault="00F461BC" w:rsidP="00F461BC">
            <w:pPr>
              <w:pStyle w:val="S-O-P"/>
            </w:pPr>
            <w:r w:rsidRPr="00AC390C">
              <w:t>NA</w:t>
            </w:r>
          </w:p>
        </w:tc>
        <w:tc>
          <w:tcPr>
            <w:tcW w:w="1100" w:type="dxa"/>
          </w:tcPr>
          <w:p w14:paraId="04EA7F15" w14:textId="6277DAAB" w:rsidR="00F461BC" w:rsidRPr="00C7028B" w:rsidRDefault="00F461BC" w:rsidP="00F461BC">
            <w:pPr>
              <w:pStyle w:val="S-O-P"/>
            </w:pPr>
            <w:r w:rsidRPr="00AC390C">
              <w:t>NA</w:t>
            </w:r>
          </w:p>
        </w:tc>
        <w:tc>
          <w:tcPr>
            <w:tcW w:w="1100" w:type="dxa"/>
          </w:tcPr>
          <w:p w14:paraId="331A0639" w14:textId="21C8DB8C" w:rsidR="00F461BC" w:rsidRPr="00C7028B" w:rsidRDefault="00F461BC" w:rsidP="00F461BC">
            <w:pPr>
              <w:pStyle w:val="S-O-P"/>
            </w:pPr>
            <w:r w:rsidRPr="00AC390C">
              <w:t>NA</w:t>
            </w:r>
          </w:p>
        </w:tc>
        <w:tc>
          <w:tcPr>
            <w:tcW w:w="1100" w:type="dxa"/>
          </w:tcPr>
          <w:p w14:paraId="086D7806" w14:textId="71593CF2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AA2444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BF7B68B" w14:textId="77777777" w:rsidTr="00F461BC">
        <w:tc>
          <w:tcPr>
            <w:tcW w:w="3482" w:type="dxa"/>
            <w:vAlign w:val="top"/>
          </w:tcPr>
          <w:p w14:paraId="64AB908E" w14:textId="77777777" w:rsidR="00F461BC" w:rsidRPr="00C7028B" w:rsidRDefault="00F461BC" w:rsidP="00F461BC">
            <w:pPr>
              <w:pStyle w:val="FABodyCopy"/>
            </w:pPr>
            <w:r w:rsidRPr="00C7028B">
              <w:t>Tires</w:t>
            </w:r>
          </w:p>
        </w:tc>
        <w:tc>
          <w:tcPr>
            <w:tcW w:w="1098" w:type="dxa"/>
          </w:tcPr>
          <w:p w14:paraId="24D57686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2C30AB7A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622F3505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4811E884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7211F8C6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3681C88E" w14:textId="77777777" w:rsidR="00F461BC" w:rsidRPr="00C7028B" w:rsidRDefault="00F461BC" w:rsidP="00F461BC">
            <w:pPr>
              <w:pStyle w:val="S-O-P"/>
            </w:pPr>
          </w:p>
        </w:tc>
      </w:tr>
      <w:tr w:rsidR="00F461BC" w:rsidRPr="00C7028B" w14:paraId="654734EC" w14:textId="77777777" w:rsidTr="00F461BC">
        <w:tc>
          <w:tcPr>
            <w:tcW w:w="3482" w:type="dxa"/>
            <w:vAlign w:val="top"/>
          </w:tcPr>
          <w:p w14:paraId="5922CCDC" w14:textId="77777777" w:rsidR="00F461BC" w:rsidRPr="005A6E70" w:rsidRDefault="00F461BC" w:rsidP="005A6E70">
            <w:pPr>
              <w:pStyle w:val="FABodyIndent1"/>
            </w:pPr>
            <w:r w:rsidRPr="005A6E70">
              <w:t>All-season run-flat performance tires P225/50R17</w:t>
            </w:r>
          </w:p>
        </w:tc>
        <w:tc>
          <w:tcPr>
            <w:tcW w:w="1098" w:type="dxa"/>
          </w:tcPr>
          <w:p w14:paraId="2719F00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9195FA2" w14:textId="2A4F1F92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D769AB3" w14:textId="38627E59" w:rsidR="00F461BC" w:rsidRPr="00C7028B" w:rsidRDefault="00F461BC" w:rsidP="00F461BC">
            <w:pPr>
              <w:pStyle w:val="S-O-P"/>
            </w:pPr>
            <w:r w:rsidRPr="00744EB2">
              <w:t>NA</w:t>
            </w:r>
          </w:p>
        </w:tc>
        <w:tc>
          <w:tcPr>
            <w:tcW w:w="1100" w:type="dxa"/>
          </w:tcPr>
          <w:p w14:paraId="5A199E7E" w14:textId="5376BA26" w:rsidR="00F461BC" w:rsidRPr="00C7028B" w:rsidRDefault="00F461BC" w:rsidP="00F461BC">
            <w:pPr>
              <w:pStyle w:val="S-O-P"/>
            </w:pPr>
            <w:r w:rsidRPr="00744EB2">
              <w:t>NA</w:t>
            </w:r>
          </w:p>
        </w:tc>
        <w:tc>
          <w:tcPr>
            <w:tcW w:w="1100" w:type="dxa"/>
          </w:tcPr>
          <w:p w14:paraId="23E21CF8" w14:textId="29109D77" w:rsidR="00F461BC" w:rsidRPr="00C7028B" w:rsidRDefault="00F461BC" w:rsidP="00F461BC">
            <w:pPr>
              <w:pStyle w:val="S-O-P"/>
            </w:pPr>
            <w:r w:rsidRPr="00744EB2">
              <w:t>NA</w:t>
            </w:r>
          </w:p>
        </w:tc>
        <w:tc>
          <w:tcPr>
            <w:tcW w:w="1100" w:type="dxa"/>
          </w:tcPr>
          <w:p w14:paraId="347E1DBA" w14:textId="26C1CC1F" w:rsidR="00F461BC" w:rsidRPr="00C7028B" w:rsidRDefault="00F461BC" w:rsidP="00F461BC">
            <w:pPr>
              <w:pStyle w:val="S-O-P"/>
            </w:pPr>
            <w:r w:rsidRPr="00744EB2">
              <w:t>NA</w:t>
            </w:r>
          </w:p>
        </w:tc>
      </w:tr>
      <w:tr w:rsidR="00F461BC" w:rsidRPr="00C7028B" w14:paraId="3479CFC2" w14:textId="77777777" w:rsidTr="00F461BC">
        <w:tc>
          <w:tcPr>
            <w:tcW w:w="3482" w:type="dxa"/>
            <w:vAlign w:val="top"/>
          </w:tcPr>
          <w:p w14:paraId="77C61F18" w14:textId="77777777" w:rsidR="00F461BC" w:rsidRPr="005A6E70" w:rsidRDefault="00F461BC" w:rsidP="005A6E70">
            <w:pPr>
              <w:pStyle w:val="FABodyIndent1"/>
            </w:pPr>
            <w:r w:rsidRPr="005A6E70">
              <w:t>All-season run-flat performance tires P225/45R18</w:t>
            </w:r>
          </w:p>
        </w:tc>
        <w:tc>
          <w:tcPr>
            <w:tcW w:w="1098" w:type="dxa"/>
          </w:tcPr>
          <w:p w14:paraId="06A3C200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53562B3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BC536E0" w14:textId="30BACE6A" w:rsidR="00F461BC" w:rsidRPr="00C7028B" w:rsidRDefault="00F461BC" w:rsidP="00F461BC">
            <w:pPr>
              <w:pStyle w:val="S-O-P"/>
            </w:pPr>
            <w:r w:rsidRPr="00BC5EEF">
              <w:t>NA</w:t>
            </w:r>
          </w:p>
        </w:tc>
        <w:tc>
          <w:tcPr>
            <w:tcW w:w="1100" w:type="dxa"/>
          </w:tcPr>
          <w:p w14:paraId="47D6EAF1" w14:textId="1557077A" w:rsidR="00F461BC" w:rsidRPr="00C7028B" w:rsidRDefault="00F461BC" w:rsidP="00F461BC">
            <w:pPr>
              <w:pStyle w:val="S-O-P"/>
            </w:pPr>
            <w:r w:rsidRPr="00BC5EEF">
              <w:t>NA</w:t>
            </w:r>
          </w:p>
        </w:tc>
        <w:tc>
          <w:tcPr>
            <w:tcW w:w="1100" w:type="dxa"/>
          </w:tcPr>
          <w:p w14:paraId="1B0008E7" w14:textId="48259DAE" w:rsidR="00F461BC" w:rsidRPr="00C7028B" w:rsidRDefault="00F461BC" w:rsidP="00F461BC">
            <w:pPr>
              <w:pStyle w:val="S-O-P"/>
            </w:pPr>
            <w:r w:rsidRPr="00BC5EEF">
              <w:t>NA</w:t>
            </w:r>
          </w:p>
        </w:tc>
        <w:tc>
          <w:tcPr>
            <w:tcW w:w="1100" w:type="dxa"/>
          </w:tcPr>
          <w:p w14:paraId="6B62483A" w14:textId="4C146AEE" w:rsidR="00F461BC" w:rsidRPr="00C7028B" w:rsidRDefault="00F461BC" w:rsidP="00F461BC">
            <w:pPr>
              <w:pStyle w:val="S-O-P"/>
            </w:pPr>
            <w:r w:rsidRPr="00BC5EEF">
              <w:t>NA</w:t>
            </w:r>
          </w:p>
        </w:tc>
      </w:tr>
      <w:tr w:rsidR="00F461BC" w:rsidRPr="00C7028B" w14:paraId="2B4538DE" w14:textId="77777777" w:rsidTr="00F461BC">
        <w:tc>
          <w:tcPr>
            <w:tcW w:w="3482" w:type="dxa"/>
            <w:vAlign w:val="top"/>
          </w:tcPr>
          <w:p w14:paraId="40241487" w14:textId="77777777" w:rsidR="00F461BC" w:rsidRPr="005A6E70" w:rsidRDefault="00F461BC" w:rsidP="005A6E70">
            <w:pPr>
              <w:pStyle w:val="FABodyIndent1"/>
              <w:keepNext/>
            </w:pPr>
            <w:r w:rsidRPr="005A6E70">
              <w:lastRenderedPageBreak/>
              <w:t>All-season run-flat performance tires P225/40R19</w:t>
            </w:r>
          </w:p>
        </w:tc>
        <w:tc>
          <w:tcPr>
            <w:tcW w:w="1098" w:type="dxa"/>
          </w:tcPr>
          <w:p w14:paraId="43344AB8" w14:textId="495631C3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8236037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02F02F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69251B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6654CC7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5E34D110" w14:textId="624B8CDF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4B06B2E7" w14:textId="77777777" w:rsidTr="00F461BC">
        <w:tc>
          <w:tcPr>
            <w:tcW w:w="3482" w:type="dxa"/>
            <w:vAlign w:val="top"/>
          </w:tcPr>
          <w:p w14:paraId="19A35F43" w14:textId="77777777" w:rsidR="00F461BC" w:rsidRPr="005A6E70" w:rsidRDefault="00F461BC" w:rsidP="005A6E70">
            <w:pPr>
              <w:pStyle w:val="FABodyIndent1"/>
            </w:pPr>
            <w:r w:rsidRPr="005A6E70">
              <w:t>Pirelli three-season run-flat performance tires P225/40ZR19 (front) and P255/35ZR19 (rear)</w:t>
            </w:r>
          </w:p>
        </w:tc>
        <w:tc>
          <w:tcPr>
            <w:tcW w:w="1098" w:type="dxa"/>
          </w:tcPr>
          <w:p w14:paraId="2B8A532D" w14:textId="487CEF49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74A5A3E9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18E1530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12CF8983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3EDB2D79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796C4E59" w14:textId="3C8D2AAD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5690954A" w14:textId="77777777" w:rsidTr="00F461BC">
        <w:tc>
          <w:tcPr>
            <w:tcW w:w="3482" w:type="dxa"/>
            <w:vAlign w:val="top"/>
          </w:tcPr>
          <w:p w14:paraId="5B0A2A73" w14:textId="77777777" w:rsidR="00F461BC" w:rsidRPr="005A6E70" w:rsidRDefault="00F461BC" w:rsidP="005A6E70">
            <w:pPr>
              <w:pStyle w:val="FABodyIndent1"/>
            </w:pPr>
            <w:r w:rsidRPr="005A6E70">
              <w:t>Pirelli PZero Corsa “AR” Three-season high-performance tires P245/35ZR19 (front) and P285/30ZR19 (rear)</w:t>
            </w:r>
          </w:p>
        </w:tc>
        <w:tc>
          <w:tcPr>
            <w:tcW w:w="1098" w:type="dxa"/>
          </w:tcPr>
          <w:p w14:paraId="300B5226" w14:textId="092AF6AE" w:rsidR="00F461BC" w:rsidRPr="00C7028B" w:rsidRDefault="00F461BC" w:rsidP="00F461BC">
            <w:pPr>
              <w:pStyle w:val="S-O-P"/>
            </w:pPr>
            <w:r w:rsidRPr="00420430">
              <w:t>NA</w:t>
            </w:r>
          </w:p>
        </w:tc>
        <w:tc>
          <w:tcPr>
            <w:tcW w:w="1100" w:type="dxa"/>
          </w:tcPr>
          <w:p w14:paraId="3D5B4383" w14:textId="2D8A2AA8" w:rsidR="00F461BC" w:rsidRPr="00C7028B" w:rsidRDefault="00F461BC" w:rsidP="00F461BC">
            <w:pPr>
              <w:pStyle w:val="S-O-P"/>
            </w:pPr>
            <w:r w:rsidRPr="00420430">
              <w:t>NA</w:t>
            </w:r>
          </w:p>
        </w:tc>
        <w:tc>
          <w:tcPr>
            <w:tcW w:w="1100" w:type="dxa"/>
          </w:tcPr>
          <w:p w14:paraId="7139CBE8" w14:textId="30A53B22" w:rsidR="00F461BC" w:rsidRPr="00C7028B" w:rsidRDefault="00F461BC" w:rsidP="00F461BC">
            <w:pPr>
              <w:pStyle w:val="S-O-P"/>
            </w:pPr>
            <w:r w:rsidRPr="00420430">
              <w:t>NA</w:t>
            </w:r>
          </w:p>
        </w:tc>
        <w:tc>
          <w:tcPr>
            <w:tcW w:w="1100" w:type="dxa"/>
          </w:tcPr>
          <w:p w14:paraId="515082E2" w14:textId="4948FA97" w:rsidR="00F461BC" w:rsidRPr="00C7028B" w:rsidRDefault="00F461BC" w:rsidP="00F461BC">
            <w:pPr>
              <w:pStyle w:val="S-O-P"/>
            </w:pPr>
            <w:r w:rsidRPr="00420430">
              <w:t>NA</w:t>
            </w:r>
          </w:p>
        </w:tc>
        <w:tc>
          <w:tcPr>
            <w:tcW w:w="1100" w:type="dxa"/>
          </w:tcPr>
          <w:p w14:paraId="18B9FED5" w14:textId="33579384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271E5F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62716BE" w14:textId="77777777" w:rsidTr="00F461BC">
        <w:tc>
          <w:tcPr>
            <w:tcW w:w="3482" w:type="dxa"/>
            <w:vAlign w:val="top"/>
          </w:tcPr>
          <w:p w14:paraId="03BC2030" w14:textId="77777777" w:rsidR="00F461BC" w:rsidRPr="005A6E70" w:rsidRDefault="00F461BC" w:rsidP="005A6E70">
            <w:pPr>
              <w:pStyle w:val="FABodyIndent1"/>
            </w:pPr>
            <w:r w:rsidRPr="005A6E70">
              <w:t>Tire service kit</w:t>
            </w:r>
          </w:p>
        </w:tc>
        <w:tc>
          <w:tcPr>
            <w:tcW w:w="1098" w:type="dxa"/>
          </w:tcPr>
          <w:p w14:paraId="632B7EEB" w14:textId="36A20800" w:rsidR="00F461BC" w:rsidRPr="00C7028B" w:rsidRDefault="00F461BC" w:rsidP="00F461BC">
            <w:pPr>
              <w:pStyle w:val="S-O-P"/>
            </w:pPr>
            <w:r w:rsidRPr="00245739">
              <w:t>NA</w:t>
            </w:r>
          </w:p>
        </w:tc>
        <w:tc>
          <w:tcPr>
            <w:tcW w:w="1100" w:type="dxa"/>
          </w:tcPr>
          <w:p w14:paraId="16B0E107" w14:textId="5364EFD4" w:rsidR="00F461BC" w:rsidRPr="00C7028B" w:rsidRDefault="00F461BC" w:rsidP="00F461BC">
            <w:pPr>
              <w:pStyle w:val="S-O-P"/>
            </w:pPr>
            <w:r w:rsidRPr="00245739">
              <w:t>NA</w:t>
            </w:r>
          </w:p>
        </w:tc>
        <w:tc>
          <w:tcPr>
            <w:tcW w:w="1100" w:type="dxa"/>
          </w:tcPr>
          <w:p w14:paraId="1AB5935A" w14:textId="6C751A11" w:rsidR="00F461BC" w:rsidRPr="00C7028B" w:rsidRDefault="00F461BC" w:rsidP="00F461BC">
            <w:pPr>
              <w:pStyle w:val="S-O-P"/>
            </w:pPr>
            <w:r w:rsidRPr="00245739">
              <w:t>NA</w:t>
            </w:r>
          </w:p>
        </w:tc>
        <w:tc>
          <w:tcPr>
            <w:tcW w:w="1100" w:type="dxa"/>
          </w:tcPr>
          <w:p w14:paraId="42E293F3" w14:textId="3FCF4B05" w:rsidR="00F461BC" w:rsidRPr="00C7028B" w:rsidRDefault="00F461BC" w:rsidP="00F461BC">
            <w:pPr>
              <w:pStyle w:val="S-O-P"/>
            </w:pPr>
            <w:r w:rsidRPr="00245739">
              <w:t>NA</w:t>
            </w:r>
          </w:p>
        </w:tc>
        <w:tc>
          <w:tcPr>
            <w:tcW w:w="1100" w:type="dxa"/>
          </w:tcPr>
          <w:p w14:paraId="0952AA39" w14:textId="559C4073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358F11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AA556AD" w14:textId="77777777" w:rsidTr="00F461BC">
        <w:tc>
          <w:tcPr>
            <w:tcW w:w="3482" w:type="dxa"/>
            <w:vAlign w:val="top"/>
          </w:tcPr>
          <w:p w14:paraId="64A040C0" w14:textId="77777777" w:rsidR="00F461BC" w:rsidRPr="00C7028B" w:rsidRDefault="00F461BC" w:rsidP="00F461BC">
            <w:pPr>
              <w:pStyle w:val="FABodyCopy"/>
            </w:pPr>
            <w:r w:rsidRPr="00C7028B">
              <w:t>Wheels</w:t>
            </w:r>
          </w:p>
        </w:tc>
        <w:tc>
          <w:tcPr>
            <w:tcW w:w="1098" w:type="dxa"/>
          </w:tcPr>
          <w:p w14:paraId="72E0FBC2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3C2744E7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498B1C79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78D01D87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6309C07F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100" w:type="dxa"/>
          </w:tcPr>
          <w:p w14:paraId="082ABD1A" w14:textId="77777777" w:rsidR="00F461BC" w:rsidRPr="00C7028B" w:rsidRDefault="00F461BC" w:rsidP="00F461BC">
            <w:pPr>
              <w:pStyle w:val="S-O-P"/>
            </w:pPr>
          </w:p>
        </w:tc>
      </w:tr>
      <w:tr w:rsidR="00F461BC" w:rsidRPr="00C7028B" w14:paraId="4B28FFD8" w14:textId="77777777" w:rsidTr="00F461BC">
        <w:tc>
          <w:tcPr>
            <w:tcW w:w="3482" w:type="dxa"/>
            <w:vAlign w:val="top"/>
          </w:tcPr>
          <w:p w14:paraId="63FB0895" w14:textId="77777777" w:rsidR="00F461BC" w:rsidRPr="005A6E70" w:rsidRDefault="00F461BC" w:rsidP="005A6E70">
            <w:pPr>
              <w:pStyle w:val="FABodyIndent1"/>
            </w:pPr>
            <w:r w:rsidRPr="005A6E70">
              <w:t>17 x 7.5-in. aluminum, 15-spoke</w:t>
            </w:r>
          </w:p>
        </w:tc>
        <w:tc>
          <w:tcPr>
            <w:tcW w:w="1098" w:type="dxa"/>
          </w:tcPr>
          <w:p w14:paraId="30851EE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7DFEAD5F" w14:textId="707947D4" w:rsidR="00F461BC" w:rsidRPr="00C7028B" w:rsidRDefault="00F461BC" w:rsidP="00F461BC">
            <w:pPr>
              <w:pStyle w:val="S-O-P"/>
            </w:pPr>
            <w:r w:rsidRPr="00D965D4">
              <w:t>NA</w:t>
            </w:r>
          </w:p>
        </w:tc>
        <w:tc>
          <w:tcPr>
            <w:tcW w:w="1100" w:type="dxa"/>
          </w:tcPr>
          <w:p w14:paraId="2E4E1D95" w14:textId="6D88D0B6" w:rsidR="00F461BC" w:rsidRPr="00C7028B" w:rsidRDefault="00F461BC" w:rsidP="00F461BC">
            <w:pPr>
              <w:pStyle w:val="S-O-P"/>
            </w:pPr>
            <w:r w:rsidRPr="00D965D4">
              <w:t>NA</w:t>
            </w:r>
          </w:p>
        </w:tc>
        <w:tc>
          <w:tcPr>
            <w:tcW w:w="1100" w:type="dxa"/>
          </w:tcPr>
          <w:p w14:paraId="05D1B194" w14:textId="23596DB6" w:rsidR="00F461BC" w:rsidRPr="00C7028B" w:rsidRDefault="00F461BC" w:rsidP="00F461BC">
            <w:pPr>
              <w:pStyle w:val="S-O-P"/>
            </w:pPr>
            <w:r w:rsidRPr="00D965D4">
              <w:t>NA</w:t>
            </w:r>
          </w:p>
        </w:tc>
        <w:tc>
          <w:tcPr>
            <w:tcW w:w="1100" w:type="dxa"/>
          </w:tcPr>
          <w:p w14:paraId="58962313" w14:textId="06A40577" w:rsidR="00F461BC" w:rsidRPr="00C7028B" w:rsidRDefault="00F461BC" w:rsidP="00F461BC">
            <w:pPr>
              <w:pStyle w:val="S-O-P"/>
            </w:pPr>
            <w:r w:rsidRPr="00D965D4">
              <w:t>NA</w:t>
            </w:r>
          </w:p>
        </w:tc>
        <w:tc>
          <w:tcPr>
            <w:tcW w:w="1100" w:type="dxa"/>
          </w:tcPr>
          <w:p w14:paraId="12CC8578" w14:textId="78F14E20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46DAD42A" w14:textId="77777777" w:rsidTr="00F461BC">
        <w:tc>
          <w:tcPr>
            <w:tcW w:w="3482" w:type="dxa"/>
            <w:vAlign w:val="top"/>
          </w:tcPr>
          <w:p w14:paraId="7EEBE498" w14:textId="77777777" w:rsidR="00F461BC" w:rsidRPr="005A6E70" w:rsidRDefault="00F461BC" w:rsidP="005A6E70">
            <w:pPr>
              <w:pStyle w:val="FABodyIndent1"/>
            </w:pPr>
            <w:r w:rsidRPr="005A6E70">
              <w:t>18 x 8-in. aluminum, Dark Turbine</w:t>
            </w:r>
          </w:p>
        </w:tc>
        <w:tc>
          <w:tcPr>
            <w:tcW w:w="1098" w:type="dxa"/>
          </w:tcPr>
          <w:p w14:paraId="3AADA756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32F95B7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2337D508" w14:textId="1AED1E21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FF448BB" w14:textId="23FABA1C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99709F2" w14:textId="1356BE56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26564DA" w14:textId="3EA287C7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0057823B" w14:textId="77777777" w:rsidTr="00F461BC">
        <w:tc>
          <w:tcPr>
            <w:tcW w:w="3482" w:type="dxa"/>
            <w:vAlign w:val="top"/>
          </w:tcPr>
          <w:p w14:paraId="540A2859" w14:textId="77777777" w:rsidR="00F461BC" w:rsidRPr="005A6E70" w:rsidRDefault="00F461BC" w:rsidP="005A6E70">
            <w:pPr>
              <w:pStyle w:val="FABodyIndent1"/>
            </w:pPr>
            <w:r w:rsidRPr="005A6E70">
              <w:t>19 x 8-in aluminum Sport five-hole</w:t>
            </w:r>
          </w:p>
        </w:tc>
        <w:tc>
          <w:tcPr>
            <w:tcW w:w="1098" w:type="dxa"/>
          </w:tcPr>
          <w:p w14:paraId="24BAB70D" w14:textId="74E0F9B3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A0D2399" w14:textId="77777777" w:rsidR="00F461BC" w:rsidRPr="00C7028B" w:rsidRDefault="00F461BC" w:rsidP="00F461BC">
            <w:pPr>
              <w:pStyle w:val="S-O-P"/>
            </w:pPr>
            <w:r w:rsidRPr="00C7028B">
              <w:t>O</w:t>
            </w:r>
          </w:p>
        </w:tc>
        <w:tc>
          <w:tcPr>
            <w:tcW w:w="1100" w:type="dxa"/>
          </w:tcPr>
          <w:p w14:paraId="551B6F0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100" w:type="dxa"/>
          </w:tcPr>
          <w:p w14:paraId="1880816C" w14:textId="0E905EBE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4F1C016" w14:textId="538F54BF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962DA25" w14:textId="44BE8240" w:rsidR="00F461BC" w:rsidRPr="00C7028B" w:rsidRDefault="00F461BC" w:rsidP="00F461BC">
            <w:pPr>
              <w:pStyle w:val="S-O-P"/>
            </w:pPr>
            <w:r w:rsidRPr="00A72D03">
              <w:t>NA</w:t>
            </w:r>
          </w:p>
        </w:tc>
      </w:tr>
      <w:tr w:rsidR="00F461BC" w:rsidRPr="00C7028B" w14:paraId="64238893" w14:textId="77777777" w:rsidTr="00766D8B">
        <w:tc>
          <w:tcPr>
            <w:tcW w:w="3482" w:type="dxa"/>
            <w:vAlign w:val="top"/>
          </w:tcPr>
          <w:p w14:paraId="382BBB2B" w14:textId="77777777" w:rsidR="00F461BC" w:rsidRPr="005A6E70" w:rsidRDefault="00F461BC" w:rsidP="005A6E70">
            <w:pPr>
              <w:pStyle w:val="FABodyIndent1"/>
            </w:pPr>
            <w:r w:rsidRPr="005A6E70">
              <w:t>19 x 8-in. (front) and 19 x 9-in. (rear) aluminum Sport five-hole</w:t>
            </w:r>
          </w:p>
        </w:tc>
        <w:tc>
          <w:tcPr>
            <w:tcW w:w="1098" w:type="dxa"/>
          </w:tcPr>
          <w:p w14:paraId="00B84122" w14:textId="2724DDD4" w:rsidR="00F461BC" w:rsidRPr="00B22BE9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7A7756B" w14:textId="77777777" w:rsidR="00F461BC" w:rsidRPr="00B22BE9" w:rsidRDefault="00F461BC" w:rsidP="00F461BC">
            <w:pPr>
              <w:pStyle w:val="S-O-P"/>
            </w:pPr>
            <w:r w:rsidRPr="00B22BE9">
              <w:t>O</w:t>
            </w:r>
          </w:p>
        </w:tc>
        <w:tc>
          <w:tcPr>
            <w:tcW w:w="1100" w:type="dxa"/>
          </w:tcPr>
          <w:p w14:paraId="2E5048F7" w14:textId="77777777" w:rsidR="00F461BC" w:rsidRPr="00B22BE9" w:rsidRDefault="00F461BC" w:rsidP="00F461BC">
            <w:pPr>
              <w:pStyle w:val="S-O-P"/>
            </w:pPr>
            <w:r w:rsidRPr="00B22BE9">
              <w:t>O</w:t>
            </w:r>
          </w:p>
        </w:tc>
        <w:tc>
          <w:tcPr>
            <w:tcW w:w="1100" w:type="dxa"/>
          </w:tcPr>
          <w:p w14:paraId="590BE86C" w14:textId="4C5ED306" w:rsidR="00F461BC" w:rsidRPr="00B22BE9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8E05605" w14:textId="6CD2722E" w:rsidR="00F461BC" w:rsidRPr="00B22BE9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150CF0B" w14:textId="41CCC295" w:rsidR="00F461BC" w:rsidRPr="00B22BE9" w:rsidRDefault="00832689" w:rsidP="00F461BC">
            <w:pPr>
              <w:pStyle w:val="S-O-P"/>
            </w:pPr>
            <w:r w:rsidRPr="00A72D03">
              <w:t>NA</w:t>
            </w:r>
          </w:p>
        </w:tc>
      </w:tr>
      <w:tr w:rsidR="00832689" w:rsidRPr="00C7028B" w14:paraId="4DAB5AD1" w14:textId="77777777" w:rsidTr="00766D8B">
        <w:tc>
          <w:tcPr>
            <w:tcW w:w="3482" w:type="dxa"/>
            <w:vAlign w:val="top"/>
          </w:tcPr>
          <w:p w14:paraId="423B565B" w14:textId="77777777" w:rsidR="00832689" w:rsidRPr="005A6E70" w:rsidRDefault="00832689" w:rsidP="005A6E70">
            <w:pPr>
              <w:pStyle w:val="FABodyIndent1"/>
            </w:pPr>
            <w:r w:rsidRPr="005A6E70">
              <w:t>19 x 8-in. aluminum Dark five-hole</w:t>
            </w:r>
          </w:p>
        </w:tc>
        <w:tc>
          <w:tcPr>
            <w:tcW w:w="1098" w:type="dxa"/>
          </w:tcPr>
          <w:p w14:paraId="796CAA8F" w14:textId="18B216E9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58D8376B" w14:textId="5786A48A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79D2ED4B" w14:textId="707C36DB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BE645E4" w14:textId="77777777" w:rsidR="00832689" w:rsidRPr="00B22BE9" w:rsidRDefault="00832689" w:rsidP="00832689">
            <w:pPr>
              <w:pStyle w:val="S-O-P"/>
            </w:pPr>
            <w:r w:rsidRPr="00B22BE9">
              <w:t>S</w:t>
            </w:r>
          </w:p>
        </w:tc>
        <w:tc>
          <w:tcPr>
            <w:tcW w:w="1100" w:type="dxa"/>
          </w:tcPr>
          <w:p w14:paraId="3C14082E" w14:textId="6B60D61D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78AAA12" w14:textId="449130A7" w:rsidR="00832689" w:rsidRPr="00B22BE9" w:rsidDel="008B1946" w:rsidRDefault="00832689" w:rsidP="00832689">
            <w:pPr>
              <w:pStyle w:val="S-O-P"/>
            </w:pPr>
            <w:r w:rsidRPr="00A72D03">
              <w:t>NA</w:t>
            </w:r>
          </w:p>
        </w:tc>
      </w:tr>
      <w:tr w:rsidR="00832689" w:rsidRPr="00C7028B" w14:paraId="1F2B3A13" w14:textId="77777777" w:rsidTr="00766D8B">
        <w:tc>
          <w:tcPr>
            <w:tcW w:w="3482" w:type="dxa"/>
            <w:vAlign w:val="top"/>
          </w:tcPr>
          <w:p w14:paraId="41C7DB71" w14:textId="77777777" w:rsidR="00832689" w:rsidRPr="005A6E70" w:rsidRDefault="00832689" w:rsidP="005A6E70">
            <w:pPr>
              <w:pStyle w:val="FABodyIndent1"/>
            </w:pPr>
            <w:r w:rsidRPr="005A6E70">
              <w:t>19 x 8-in. (front) and 19 x 9-in. (rear) aluminum Dark five-hole</w:t>
            </w:r>
          </w:p>
        </w:tc>
        <w:tc>
          <w:tcPr>
            <w:tcW w:w="1098" w:type="dxa"/>
          </w:tcPr>
          <w:p w14:paraId="2B3A5DE3" w14:textId="4B0AF252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79308D27" w14:textId="3E2D7A7A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56A3FA24" w14:textId="7FF891C5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BC02359" w14:textId="77777777" w:rsidR="00832689" w:rsidRPr="00B22BE9" w:rsidRDefault="00832689" w:rsidP="00832689">
            <w:pPr>
              <w:pStyle w:val="S-O-P"/>
            </w:pPr>
            <w:r w:rsidRPr="00B22BE9">
              <w:t>O</w:t>
            </w:r>
          </w:p>
        </w:tc>
        <w:tc>
          <w:tcPr>
            <w:tcW w:w="1100" w:type="dxa"/>
          </w:tcPr>
          <w:p w14:paraId="4518F93B" w14:textId="3311D2C3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A1E157D" w14:textId="22D9424A" w:rsidR="00832689" w:rsidRPr="00B22BE9" w:rsidDel="008B1946" w:rsidRDefault="00832689" w:rsidP="00832689">
            <w:pPr>
              <w:pStyle w:val="S-O-P"/>
            </w:pPr>
            <w:r w:rsidRPr="00A72D03">
              <w:t>NA</w:t>
            </w:r>
          </w:p>
        </w:tc>
      </w:tr>
      <w:tr w:rsidR="00832689" w:rsidRPr="00C7028B" w14:paraId="74BFB804" w14:textId="77777777" w:rsidTr="00766D8B">
        <w:tc>
          <w:tcPr>
            <w:tcW w:w="3482" w:type="dxa"/>
            <w:vAlign w:val="top"/>
          </w:tcPr>
          <w:p w14:paraId="585FA053" w14:textId="77777777" w:rsidR="00832689" w:rsidRPr="005A6E70" w:rsidRDefault="00832689" w:rsidP="005A6E70">
            <w:pPr>
              <w:pStyle w:val="FABodyIndent1"/>
            </w:pPr>
            <w:r w:rsidRPr="005A6E70">
              <w:t>19 x 8-in. aluminum Silver five-hole</w:t>
            </w:r>
          </w:p>
        </w:tc>
        <w:tc>
          <w:tcPr>
            <w:tcW w:w="1098" w:type="dxa"/>
          </w:tcPr>
          <w:p w14:paraId="67967D8C" w14:textId="4E547E5D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35B4532" w14:textId="53B64068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F7A40C5" w14:textId="32D2A960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0013827D" w14:textId="5561C222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07819C60" w14:textId="77777777" w:rsidR="00832689" w:rsidRPr="00B22BE9" w:rsidRDefault="00832689" w:rsidP="00832689">
            <w:pPr>
              <w:pStyle w:val="S-O-P"/>
            </w:pPr>
            <w:r w:rsidRPr="00B22BE9">
              <w:t>S</w:t>
            </w:r>
          </w:p>
        </w:tc>
        <w:tc>
          <w:tcPr>
            <w:tcW w:w="1100" w:type="dxa"/>
          </w:tcPr>
          <w:p w14:paraId="1258D3BD" w14:textId="6DA79BCB" w:rsidR="00832689" w:rsidRPr="00B22BE9" w:rsidDel="008B1946" w:rsidRDefault="00832689" w:rsidP="00832689">
            <w:pPr>
              <w:pStyle w:val="S-O-P"/>
            </w:pPr>
            <w:r w:rsidRPr="00A72D03">
              <w:t>NA</w:t>
            </w:r>
          </w:p>
        </w:tc>
      </w:tr>
      <w:tr w:rsidR="00832689" w:rsidRPr="00C7028B" w14:paraId="40E61BD5" w14:textId="77777777" w:rsidTr="00766D8B">
        <w:tc>
          <w:tcPr>
            <w:tcW w:w="3482" w:type="dxa"/>
            <w:vAlign w:val="top"/>
          </w:tcPr>
          <w:p w14:paraId="7A036E99" w14:textId="77777777" w:rsidR="00832689" w:rsidRPr="005A6E70" w:rsidRDefault="00832689" w:rsidP="005A6E70">
            <w:pPr>
              <w:pStyle w:val="FABodyIndent1"/>
            </w:pPr>
            <w:r w:rsidRPr="005A6E70">
              <w:t>19 x 8-in. (front) and 19 x 9-in. (rear) aluminum Silver five-hole</w:t>
            </w:r>
          </w:p>
        </w:tc>
        <w:tc>
          <w:tcPr>
            <w:tcW w:w="1098" w:type="dxa"/>
          </w:tcPr>
          <w:p w14:paraId="70B6E907" w14:textId="62D02985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4169EB7" w14:textId="3262DB09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2D39EFB" w14:textId="7904B5C4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B86EE7B" w14:textId="3518B12E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277C2B8" w14:textId="77777777" w:rsidR="00832689" w:rsidRPr="00B22BE9" w:rsidRDefault="00832689" w:rsidP="00832689">
            <w:pPr>
              <w:pStyle w:val="S-O-P"/>
            </w:pPr>
            <w:r w:rsidRPr="00B22BE9">
              <w:t>O</w:t>
            </w:r>
          </w:p>
        </w:tc>
        <w:tc>
          <w:tcPr>
            <w:tcW w:w="1100" w:type="dxa"/>
          </w:tcPr>
          <w:p w14:paraId="3775E52F" w14:textId="65D29A2E" w:rsidR="00832689" w:rsidRPr="00B22BE9" w:rsidDel="008B1946" w:rsidRDefault="00832689" w:rsidP="00832689">
            <w:pPr>
              <w:pStyle w:val="S-O-P"/>
            </w:pPr>
            <w:r w:rsidRPr="00A72D03">
              <w:t>NA</w:t>
            </w:r>
          </w:p>
        </w:tc>
      </w:tr>
      <w:tr w:rsidR="00832689" w:rsidRPr="00C7028B" w14:paraId="5A40E69E" w14:textId="77777777" w:rsidTr="00766D8B">
        <w:tc>
          <w:tcPr>
            <w:tcW w:w="3482" w:type="dxa"/>
            <w:vAlign w:val="top"/>
          </w:tcPr>
          <w:p w14:paraId="56C69976" w14:textId="77777777" w:rsidR="00832689" w:rsidRPr="005A6E70" w:rsidRDefault="00832689" w:rsidP="005A6E70">
            <w:pPr>
              <w:pStyle w:val="FABodyIndent1"/>
            </w:pPr>
            <w:r w:rsidRPr="005A6E70">
              <w:t xml:space="preserve">19 x 8.5-in. (front) and 19 x 10-in. (rear) aluminum, Dark Tecnico* </w:t>
            </w:r>
          </w:p>
        </w:tc>
        <w:tc>
          <w:tcPr>
            <w:tcW w:w="1098" w:type="dxa"/>
          </w:tcPr>
          <w:p w14:paraId="1BFA30F7" w14:textId="7B7FC6ED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68353930" w14:textId="342FF88C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5CDFCEE3" w14:textId="6743E55A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110BC40" w14:textId="502892E5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A12984D" w14:textId="4F340EB0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6698C87" w14:textId="77777777" w:rsidR="00832689" w:rsidRPr="00B22BE9" w:rsidRDefault="00832689" w:rsidP="00832689">
            <w:pPr>
              <w:pStyle w:val="S-O-P"/>
            </w:pPr>
            <w:r w:rsidRPr="00B22BE9">
              <w:t>O</w:t>
            </w:r>
          </w:p>
        </w:tc>
      </w:tr>
      <w:tr w:rsidR="00832689" w:rsidRPr="00C7028B" w14:paraId="0EFBF842" w14:textId="77777777" w:rsidTr="00766D8B">
        <w:tc>
          <w:tcPr>
            <w:tcW w:w="3482" w:type="dxa"/>
            <w:vAlign w:val="top"/>
          </w:tcPr>
          <w:p w14:paraId="06DC117F" w14:textId="77777777" w:rsidR="00832689" w:rsidRPr="005A6E70" w:rsidRDefault="00832689" w:rsidP="005A6E70">
            <w:pPr>
              <w:pStyle w:val="FABodyIndent1"/>
            </w:pPr>
            <w:r w:rsidRPr="005A6E70">
              <w:t>19 x 8.5-in. (front) and 19 x 10-in. (rear) aluminum, Dark five-hole</w:t>
            </w:r>
          </w:p>
        </w:tc>
        <w:tc>
          <w:tcPr>
            <w:tcW w:w="1098" w:type="dxa"/>
          </w:tcPr>
          <w:p w14:paraId="4397DD4C" w14:textId="6C56EDBF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3411943C" w14:textId="34AB4655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2170A3A8" w14:textId="475B72F4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7943200C" w14:textId="3BA08E74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1F315928" w14:textId="3B3D59BB" w:rsidR="00832689" w:rsidRPr="00B22BE9" w:rsidRDefault="00832689" w:rsidP="00832689">
            <w:pPr>
              <w:pStyle w:val="S-O-P"/>
            </w:pPr>
            <w:r w:rsidRPr="00A72D03">
              <w:t>NA</w:t>
            </w:r>
          </w:p>
        </w:tc>
        <w:tc>
          <w:tcPr>
            <w:tcW w:w="1100" w:type="dxa"/>
          </w:tcPr>
          <w:p w14:paraId="4336237B" w14:textId="77777777" w:rsidR="00832689" w:rsidRPr="00B22BE9" w:rsidRDefault="00832689" w:rsidP="00832689">
            <w:pPr>
              <w:pStyle w:val="S-O-P"/>
            </w:pPr>
            <w:r w:rsidRPr="00B22BE9">
              <w:t>S</w:t>
            </w:r>
          </w:p>
        </w:tc>
      </w:tr>
    </w:tbl>
    <w:p w14:paraId="736FB5E5" w14:textId="77777777" w:rsidR="00F461BC" w:rsidRDefault="00F461BC" w:rsidP="00F461BC">
      <w:pPr>
        <w:pStyle w:val="Heading3"/>
      </w:pPr>
      <w:r w:rsidRPr="00C7028B">
        <w:t>SAFETY AND SECURITY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482"/>
        <w:gridCol w:w="1098"/>
        <w:gridCol w:w="1100"/>
        <w:gridCol w:w="1100"/>
        <w:gridCol w:w="1100"/>
        <w:gridCol w:w="1100"/>
        <w:gridCol w:w="1100"/>
      </w:tblGrid>
      <w:tr w:rsidR="00F461BC" w:rsidRPr="00C7028B" w14:paraId="1D151D25" w14:textId="77777777" w:rsidTr="00766D8B">
        <w:trPr>
          <w:tblHeader/>
        </w:trPr>
        <w:tc>
          <w:tcPr>
            <w:tcW w:w="4555" w:type="dxa"/>
            <w:vAlign w:val="top"/>
          </w:tcPr>
          <w:p w14:paraId="1FA1FBB1" w14:textId="77777777" w:rsidR="00F461BC" w:rsidRPr="00C7028B" w:rsidRDefault="00F461BC" w:rsidP="00766D8B">
            <w:pPr>
              <w:pStyle w:val="TableSubhead"/>
            </w:pPr>
            <w:r w:rsidRPr="00C7028B">
              <w:t>SAFETY AND SECURITY</w:t>
            </w:r>
          </w:p>
        </w:tc>
        <w:tc>
          <w:tcPr>
            <w:tcW w:w="1384" w:type="dxa"/>
            <w:vAlign w:val="bottom"/>
          </w:tcPr>
          <w:p w14:paraId="2441858D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Sprint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00AD3A4F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Ti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10A29223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Veloce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47CD0D5A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Estrema</w:t>
            </w:r>
          </w:p>
        </w:tc>
        <w:tc>
          <w:tcPr>
            <w:tcW w:w="1385" w:type="dxa"/>
            <w:vAlign w:val="bottom"/>
          </w:tcPr>
          <w:p w14:paraId="2086035C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   Lusso</w:t>
            </w:r>
          </w:p>
        </w:tc>
        <w:tc>
          <w:tcPr>
            <w:tcW w:w="1385" w:type="dxa"/>
            <w:vAlign w:val="bottom"/>
          </w:tcPr>
          <w:p w14:paraId="503BB17E" w14:textId="77777777" w:rsidR="00F461BC" w:rsidRPr="00F461BC" w:rsidRDefault="00F461BC" w:rsidP="00766D8B">
            <w:pPr>
              <w:pStyle w:val="ModelSubhead"/>
              <w:rPr>
                <w:sz w:val="14"/>
                <w:szCs w:val="14"/>
              </w:rPr>
            </w:pPr>
            <w:r w:rsidRPr="00F461BC">
              <w:rPr>
                <w:sz w:val="15"/>
                <w:szCs w:val="15"/>
              </w:rPr>
              <w:t>Giulia</w:t>
            </w:r>
            <w:r w:rsidRPr="00F461BC">
              <w:rPr>
                <w:sz w:val="14"/>
                <w:szCs w:val="14"/>
              </w:rPr>
              <w:t xml:space="preserve"> Quadrifoglio</w:t>
            </w:r>
          </w:p>
        </w:tc>
      </w:tr>
      <w:tr w:rsidR="00F461BC" w:rsidRPr="00C7028B" w14:paraId="0C8F7BB7" w14:textId="77777777" w:rsidTr="00F461BC">
        <w:tc>
          <w:tcPr>
            <w:tcW w:w="4555" w:type="dxa"/>
            <w:vAlign w:val="top"/>
          </w:tcPr>
          <w:p w14:paraId="4E0BDD45" w14:textId="77777777" w:rsidR="00F461BC" w:rsidRPr="00C7028B" w:rsidRDefault="00F461BC" w:rsidP="00766D8B">
            <w:pPr>
              <w:pStyle w:val="BodyCopy"/>
            </w:pPr>
            <w:r w:rsidRPr="00C7028B">
              <w:t>Air Bags</w:t>
            </w:r>
            <w:r w:rsidRPr="00C7028B">
              <w:tab/>
            </w:r>
          </w:p>
        </w:tc>
        <w:tc>
          <w:tcPr>
            <w:tcW w:w="1384" w:type="dxa"/>
          </w:tcPr>
          <w:p w14:paraId="38348F30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385" w:type="dxa"/>
          </w:tcPr>
          <w:p w14:paraId="5365E639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385" w:type="dxa"/>
          </w:tcPr>
          <w:p w14:paraId="073E04FB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385" w:type="dxa"/>
          </w:tcPr>
          <w:p w14:paraId="7151D6B7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385" w:type="dxa"/>
          </w:tcPr>
          <w:p w14:paraId="6BA719E6" w14:textId="77777777" w:rsidR="00F461BC" w:rsidRPr="00C7028B" w:rsidRDefault="00F461BC" w:rsidP="00F461BC">
            <w:pPr>
              <w:pStyle w:val="S-O-P"/>
            </w:pPr>
          </w:p>
        </w:tc>
        <w:tc>
          <w:tcPr>
            <w:tcW w:w="1385" w:type="dxa"/>
          </w:tcPr>
          <w:p w14:paraId="04996A4B" w14:textId="77777777" w:rsidR="00F461BC" w:rsidRPr="00C7028B" w:rsidRDefault="00F461BC" w:rsidP="00F461BC">
            <w:pPr>
              <w:pStyle w:val="S-O-P"/>
            </w:pPr>
          </w:p>
        </w:tc>
      </w:tr>
      <w:tr w:rsidR="00F461BC" w:rsidRPr="00C7028B" w14:paraId="538D2459" w14:textId="77777777" w:rsidTr="00F461BC">
        <w:tc>
          <w:tcPr>
            <w:tcW w:w="4555" w:type="dxa"/>
            <w:vAlign w:val="top"/>
          </w:tcPr>
          <w:p w14:paraId="7789E55B" w14:textId="77777777" w:rsidR="00F461BC" w:rsidRPr="005E1872" w:rsidRDefault="00F461BC" w:rsidP="00766D8B">
            <w:pPr>
              <w:pStyle w:val="BodyIndent1"/>
            </w:pPr>
            <w:r w:rsidRPr="005E1872">
              <w:t>Advanced multistage driver and front-passenger</w:t>
            </w:r>
          </w:p>
        </w:tc>
        <w:tc>
          <w:tcPr>
            <w:tcW w:w="1384" w:type="dxa"/>
          </w:tcPr>
          <w:p w14:paraId="0030D80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CDB999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FA13AE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75CDB5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056D63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E64FEB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32695E8" w14:textId="77777777" w:rsidTr="00F461BC">
        <w:tc>
          <w:tcPr>
            <w:tcW w:w="4555" w:type="dxa"/>
            <w:vAlign w:val="top"/>
          </w:tcPr>
          <w:p w14:paraId="68B8510E" w14:textId="77777777" w:rsidR="00F461BC" w:rsidRPr="005E1872" w:rsidRDefault="00F461BC" w:rsidP="00766D8B">
            <w:pPr>
              <w:pStyle w:val="BodyIndent1"/>
            </w:pPr>
            <w:r w:rsidRPr="005E1872">
              <w:lastRenderedPageBreak/>
              <w:t>Driver and front-passenger seat-mounted side air bags (pelvic-thorax)</w:t>
            </w:r>
          </w:p>
        </w:tc>
        <w:tc>
          <w:tcPr>
            <w:tcW w:w="1384" w:type="dxa"/>
          </w:tcPr>
          <w:p w14:paraId="020A876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8F9B49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E92D35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1C2751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C12CDF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873879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A127CF4" w14:textId="77777777" w:rsidTr="00F461BC">
        <w:tc>
          <w:tcPr>
            <w:tcW w:w="4555" w:type="dxa"/>
            <w:vAlign w:val="top"/>
          </w:tcPr>
          <w:p w14:paraId="0A51D980" w14:textId="77777777" w:rsidR="00F461BC" w:rsidRPr="005E1872" w:rsidRDefault="00F461BC" w:rsidP="00766D8B">
            <w:pPr>
              <w:pStyle w:val="BodyIndent1"/>
            </w:pPr>
            <w:r w:rsidRPr="005E1872">
              <w:t xml:space="preserve">Front and rear side curtain </w:t>
            </w:r>
          </w:p>
        </w:tc>
        <w:tc>
          <w:tcPr>
            <w:tcW w:w="1384" w:type="dxa"/>
          </w:tcPr>
          <w:p w14:paraId="0111AC6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E1018B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A91769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97EFD6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7CBE3F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3F506C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A4F11DC" w14:textId="77777777" w:rsidTr="00F461BC">
        <w:tc>
          <w:tcPr>
            <w:tcW w:w="4555" w:type="dxa"/>
            <w:vAlign w:val="top"/>
          </w:tcPr>
          <w:p w14:paraId="525062FF" w14:textId="77777777" w:rsidR="00F461BC" w:rsidRPr="005E1872" w:rsidRDefault="00F461BC" w:rsidP="00766D8B">
            <w:pPr>
              <w:pStyle w:val="BodyIndent1"/>
            </w:pPr>
            <w:r w:rsidRPr="005E1872">
              <w:t>Driver and front-passenger inflatable knee air bags</w:t>
            </w:r>
          </w:p>
        </w:tc>
        <w:tc>
          <w:tcPr>
            <w:tcW w:w="1384" w:type="dxa"/>
          </w:tcPr>
          <w:p w14:paraId="70F2BFF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BBBD6E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02F2F5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D38AA0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1E06F1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A12B24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00BA981" w14:textId="77777777" w:rsidTr="00F461BC">
        <w:tc>
          <w:tcPr>
            <w:tcW w:w="4555" w:type="dxa"/>
            <w:vAlign w:val="top"/>
          </w:tcPr>
          <w:p w14:paraId="366CEF40" w14:textId="77777777" w:rsidR="00F461BC" w:rsidRPr="00C7028B" w:rsidRDefault="00F461BC" w:rsidP="00766D8B">
            <w:pPr>
              <w:pStyle w:val="BodyCopy"/>
            </w:pPr>
            <w:r w:rsidRPr="00C7028B">
              <w:t>All-speed traction control system (TCS)</w:t>
            </w:r>
          </w:p>
        </w:tc>
        <w:tc>
          <w:tcPr>
            <w:tcW w:w="1384" w:type="dxa"/>
          </w:tcPr>
          <w:p w14:paraId="0C234B4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10BEB9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15AB37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FA29B8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C34E9E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4FE04D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A7B3047" w14:textId="77777777" w:rsidTr="00F461BC">
        <w:tc>
          <w:tcPr>
            <w:tcW w:w="4555" w:type="dxa"/>
            <w:vAlign w:val="top"/>
          </w:tcPr>
          <w:p w14:paraId="3A72A310" w14:textId="77777777" w:rsidR="00F461BC" w:rsidRPr="00C7028B" w:rsidRDefault="00F461BC" w:rsidP="00766D8B">
            <w:pPr>
              <w:pStyle w:val="BodyCopy"/>
            </w:pPr>
            <w:r w:rsidRPr="00C7028B">
              <w:t>Anti-lock brake system (ABS)</w:t>
            </w:r>
          </w:p>
        </w:tc>
        <w:tc>
          <w:tcPr>
            <w:tcW w:w="1384" w:type="dxa"/>
          </w:tcPr>
          <w:p w14:paraId="5AE6778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68534C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F46F7A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098C74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022767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527949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F52C601" w14:textId="77777777" w:rsidTr="00F461BC">
        <w:tc>
          <w:tcPr>
            <w:tcW w:w="4555" w:type="dxa"/>
            <w:vAlign w:val="top"/>
          </w:tcPr>
          <w:p w14:paraId="72F7F712" w14:textId="77777777" w:rsidR="00F461BC" w:rsidRPr="00C7028B" w:rsidRDefault="00F461BC" w:rsidP="00766D8B">
            <w:pPr>
              <w:pStyle w:val="BodyCopy"/>
            </w:pPr>
            <w:r w:rsidRPr="00C7028B">
              <w:t>Anti-pinch front and rear power windows</w:t>
            </w:r>
          </w:p>
        </w:tc>
        <w:tc>
          <w:tcPr>
            <w:tcW w:w="1384" w:type="dxa"/>
          </w:tcPr>
          <w:p w14:paraId="2DCE613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74D94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AC0E95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5C37E7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7D6DA3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87D708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66ED787" w14:textId="77777777" w:rsidTr="00F461BC">
        <w:tc>
          <w:tcPr>
            <w:tcW w:w="4555" w:type="dxa"/>
            <w:vAlign w:val="top"/>
          </w:tcPr>
          <w:p w14:paraId="258301FC" w14:textId="77777777" w:rsidR="00F461BC" w:rsidRPr="00C7028B" w:rsidRDefault="00F461BC" w:rsidP="00766D8B">
            <w:pPr>
              <w:pStyle w:val="BodyCopy"/>
            </w:pPr>
            <w:r w:rsidRPr="00C7028B">
              <w:t>Anti-slip regulation (ASR)</w:t>
            </w:r>
          </w:p>
        </w:tc>
        <w:tc>
          <w:tcPr>
            <w:tcW w:w="1384" w:type="dxa"/>
          </w:tcPr>
          <w:p w14:paraId="2DEFF07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8EA0AB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5A9A20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BA1CC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9EE81D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DF6F70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1E1AFB4" w14:textId="77777777" w:rsidTr="00F461BC">
        <w:tc>
          <w:tcPr>
            <w:tcW w:w="4555" w:type="dxa"/>
            <w:vAlign w:val="top"/>
          </w:tcPr>
          <w:p w14:paraId="054F1AAE" w14:textId="77777777" w:rsidR="00F461BC" w:rsidRPr="00C7028B" w:rsidRDefault="00F461BC" w:rsidP="00766D8B">
            <w:pPr>
              <w:pStyle w:val="BodyCopy"/>
            </w:pPr>
            <w:r w:rsidRPr="00C7028B">
              <w:t>BeltAlert</w:t>
            </w:r>
          </w:p>
        </w:tc>
        <w:tc>
          <w:tcPr>
            <w:tcW w:w="1384" w:type="dxa"/>
          </w:tcPr>
          <w:p w14:paraId="46BF475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321F04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80B11A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BB03EC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3654AB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FEFE99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D65AF17" w14:textId="77777777" w:rsidTr="00F461BC">
        <w:tc>
          <w:tcPr>
            <w:tcW w:w="4555" w:type="dxa"/>
            <w:vAlign w:val="top"/>
          </w:tcPr>
          <w:p w14:paraId="2A1E88D9" w14:textId="77777777" w:rsidR="00F461BC" w:rsidRPr="00C7028B" w:rsidRDefault="00F461BC" w:rsidP="00766D8B">
            <w:pPr>
              <w:pStyle w:val="BodyCopy"/>
            </w:pPr>
            <w:r w:rsidRPr="00C7028B">
              <w:t>Brake Assist</w:t>
            </w:r>
          </w:p>
        </w:tc>
        <w:tc>
          <w:tcPr>
            <w:tcW w:w="1384" w:type="dxa"/>
          </w:tcPr>
          <w:p w14:paraId="7074BB5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94479A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2FD108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16F0E3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C81164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F410B9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4E98B48" w14:textId="77777777" w:rsidTr="00F461BC">
        <w:tc>
          <w:tcPr>
            <w:tcW w:w="4555" w:type="dxa"/>
            <w:vAlign w:val="top"/>
          </w:tcPr>
          <w:p w14:paraId="00FAD10A" w14:textId="77777777" w:rsidR="00F461BC" w:rsidRPr="00C7028B" w:rsidRDefault="00F461BC" w:rsidP="00766D8B">
            <w:pPr>
              <w:pStyle w:val="BodyCopy"/>
            </w:pPr>
            <w:r w:rsidRPr="00C7028B">
              <w:t>Constant-force retractors (CFR)</w:t>
            </w:r>
          </w:p>
        </w:tc>
        <w:tc>
          <w:tcPr>
            <w:tcW w:w="1384" w:type="dxa"/>
          </w:tcPr>
          <w:p w14:paraId="31320B4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7E787C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8517CC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92BDFF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33BD72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9B8E30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AD6DADE" w14:textId="77777777" w:rsidTr="00F461BC">
        <w:tc>
          <w:tcPr>
            <w:tcW w:w="4555" w:type="dxa"/>
            <w:vAlign w:val="top"/>
          </w:tcPr>
          <w:p w14:paraId="4E9134FA" w14:textId="77777777" w:rsidR="00F461BC" w:rsidRPr="00C7028B" w:rsidRDefault="00F461BC" w:rsidP="00766D8B">
            <w:pPr>
              <w:pStyle w:val="BodyCopy"/>
            </w:pPr>
            <w:r w:rsidRPr="00C7028B">
              <w:t xml:space="preserve">Crumple </w:t>
            </w:r>
            <w:r>
              <w:t>z</w:t>
            </w:r>
            <w:r w:rsidRPr="00C7028B">
              <w:t>ones</w:t>
            </w:r>
          </w:p>
        </w:tc>
        <w:tc>
          <w:tcPr>
            <w:tcW w:w="1384" w:type="dxa"/>
          </w:tcPr>
          <w:p w14:paraId="33AA434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5E38FD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612533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810627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79D58A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A5DC83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9F4A483" w14:textId="77777777" w:rsidTr="00F461BC">
        <w:tc>
          <w:tcPr>
            <w:tcW w:w="4555" w:type="dxa"/>
            <w:vAlign w:val="top"/>
          </w:tcPr>
          <w:p w14:paraId="2F975E47" w14:textId="77777777" w:rsidR="00F461BC" w:rsidRPr="00C7028B" w:rsidRDefault="00F461BC" w:rsidP="00766D8B">
            <w:pPr>
              <w:pStyle w:val="BodyCopy"/>
              <w:keepNext/>
              <w:keepLines/>
            </w:pPr>
            <w:r w:rsidRPr="00C7028B">
              <w:t>Door Locks</w:t>
            </w:r>
          </w:p>
        </w:tc>
        <w:tc>
          <w:tcPr>
            <w:tcW w:w="1384" w:type="dxa"/>
          </w:tcPr>
          <w:p w14:paraId="5D088549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2AEE23E7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0CE41B5B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25FA1BA5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07035B84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26DA90E0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</w:tr>
      <w:tr w:rsidR="00F461BC" w:rsidRPr="00C7028B" w14:paraId="381BAD04" w14:textId="77777777" w:rsidTr="00F461BC">
        <w:tc>
          <w:tcPr>
            <w:tcW w:w="4555" w:type="dxa"/>
            <w:vAlign w:val="top"/>
          </w:tcPr>
          <w:p w14:paraId="295805D7" w14:textId="77777777" w:rsidR="00F461BC" w:rsidRPr="005E1872" w:rsidRDefault="00F461BC" w:rsidP="00766D8B">
            <w:pPr>
              <w:pStyle w:val="BodyIndent1"/>
              <w:keepNext/>
              <w:keepLines/>
            </w:pPr>
            <w:r w:rsidRPr="005E1872">
              <w:t>Speed-sensitive automatic power with illuminated switches</w:t>
            </w:r>
          </w:p>
        </w:tc>
        <w:tc>
          <w:tcPr>
            <w:tcW w:w="1384" w:type="dxa"/>
          </w:tcPr>
          <w:p w14:paraId="30E4D130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5539EE3C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2A755ECC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73C27A45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06D991D2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63BBD65E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</w:tr>
      <w:tr w:rsidR="00F461BC" w:rsidRPr="00C7028B" w14:paraId="7C21B467" w14:textId="77777777" w:rsidTr="00F461BC">
        <w:tc>
          <w:tcPr>
            <w:tcW w:w="4555" w:type="dxa"/>
            <w:vAlign w:val="top"/>
          </w:tcPr>
          <w:p w14:paraId="18C93644" w14:textId="0E14A655" w:rsidR="00F461BC" w:rsidRPr="005E1872" w:rsidRDefault="00F461BC" w:rsidP="00766D8B">
            <w:pPr>
              <w:pStyle w:val="BodyIndent1"/>
              <w:keepNext/>
              <w:keepLines/>
            </w:pPr>
            <w:r w:rsidRPr="005E1872">
              <w:t xml:space="preserve">One-touch driver unlock, two-touch </w:t>
            </w:r>
            <w:r w:rsidR="00FB600D">
              <w:br/>
            </w:r>
            <w:r w:rsidRPr="005E1872">
              <w:t>all-door-unlock key fob (customizable)</w:t>
            </w:r>
          </w:p>
        </w:tc>
        <w:tc>
          <w:tcPr>
            <w:tcW w:w="1384" w:type="dxa"/>
          </w:tcPr>
          <w:p w14:paraId="7A3390F0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274C36E8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31E33587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74894E50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528E3DD6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35E70E70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</w:tr>
      <w:tr w:rsidR="00F461BC" w:rsidRPr="00C7028B" w14:paraId="32001A9A" w14:textId="77777777" w:rsidTr="00F461BC">
        <w:tc>
          <w:tcPr>
            <w:tcW w:w="4555" w:type="dxa"/>
            <w:vAlign w:val="top"/>
          </w:tcPr>
          <w:p w14:paraId="3412CBD4" w14:textId="77777777" w:rsidR="00F461BC" w:rsidRPr="005E1872" w:rsidRDefault="00F461BC" w:rsidP="00766D8B">
            <w:pPr>
              <w:pStyle w:val="BodyIndent1"/>
              <w:keepNext/>
              <w:keepLines/>
            </w:pPr>
            <w:r w:rsidRPr="005E1872">
              <w:t xml:space="preserve">Child-protection locks, rear </w:t>
            </w:r>
          </w:p>
        </w:tc>
        <w:tc>
          <w:tcPr>
            <w:tcW w:w="1384" w:type="dxa"/>
          </w:tcPr>
          <w:p w14:paraId="502259F5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50E1F2F4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07326A83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342CDE56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385A4C4E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  <w:tc>
          <w:tcPr>
            <w:tcW w:w="1385" w:type="dxa"/>
          </w:tcPr>
          <w:p w14:paraId="7B2E159D" w14:textId="77777777" w:rsidR="00F461BC" w:rsidRPr="00C7028B" w:rsidRDefault="00F461BC" w:rsidP="00F461BC">
            <w:pPr>
              <w:pStyle w:val="S-O-P"/>
              <w:keepNext/>
              <w:keepLines/>
            </w:pPr>
            <w:r w:rsidRPr="00C7028B">
              <w:t>S</w:t>
            </w:r>
          </w:p>
        </w:tc>
      </w:tr>
      <w:tr w:rsidR="00F461BC" w:rsidRPr="00C7028B" w14:paraId="5B50D894" w14:textId="77777777" w:rsidTr="00F461BC">
        <w:tc>
          <w:tcPr>
            <w:tcW w:w="4555" w:type="dxa"/>
            <w:vAlign w:val="top"/>
          </w:tcPr>
          <w:p w14:paraId="49095572" w14:textId="77777777" w:rsidR="00F461BC" w:rsidRPr="00C7028B" w:rsidRDefault="00F461BC" w:rsidP="00766D8B">
            <w:pPr>
              <w:pStyle w:val="BodyCopy"/>
            </w:pPr>
            <w:r w:rsidRPr="00C7028B">
              <w:t>Dual-note electric horn</w:t>
            </w:r>
          </w:p>
        </w:tc>
        <w:tc>
          <w:tcPr>
            <w:tcW w:w="1384" w:type="dxa"/>
          </w:tcPr>
          <w:p w14:paraId="061FC58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BEA11C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DB8E68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97147E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9DF2CF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1CE1D9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7E24DDC" w14:textId="77777777" w:rsidTr="00F461BC">
        <w:tc>
          <w:tcPr>
            <w:tcW w:w="4555" w:type="dxa"/>
            <w:vAlign w:val="top"/>
          </w:tcPr>
          <w:p w14:paraId="4791999B" w14:textId="77777777" w:rsidR="00F461BC" w:rsidRPr="00C7028B" w:rsidRDefault="00F461BC" w:rsidP="00766D8B">
            <w:pPr>
              <w:pStyle w:val="BodyCopy"/>
            </w:pPr>
            <w:r w:rsidRPr="00C7028B">
              <w:t>Electronic brake-force distribution (EBD)</w:t>
            </w:r>
          </w:p>
        </w:tc>
        <w:tc>
          <w:tcPr>
            <w:tcW w:w="1384" w:type="dxa"/>
          </w:tcPr>
          <w:p w14:paraId="37BEB91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AD02CE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F58846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1DCF48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49DE25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800204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9EDE9EE" w14:textId="77777777" w:rsidTr="00F461BC">
        <w:tc>
          <w:tcPr>
            <w:tcW w:w="4555" w:type="dxa"/>
            <w:vAlign w:val="top"/>
          </w:tcPr>
          <w:p w14:paraId="5FD1A824" w14:textId="77777777" w:rsidR="00F461BC" w:rsidRPr="00C7028B" w:rsidRDefault="00F461BC" w:rsidP="00766D8B">
            <w:pPr>
              <w:pStyle w:val="BodyCopy"/>
            </w:pPr>
            <w:r w:rsidRPr="00C7028B">
              <w:t>Electronic stability control (ESC)</w:t>
            </w:r>
          </w:p>
        </w:tc>
        <w:tc>
          <w:tcPr>
            <w:tcW w:w="1384" w:type="dxa"/>
          </w:tcPr>
          <w:p w14:paraId="092C684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A89D7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AAECBB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ECAA06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E7920C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7EA7DE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75694F4" w14:textId="77777777" w:rsidTr="00F461BC">
        <w:tc>
          <w:tcPr>
            <w:tcW w:w="4555" w:type="dxa"/>
            <w:vAlign w:val="top"/>
          </w:tcPr>
          <w:p w14:paraId="57341A77" w14:textId="77777777" w:rsidR="00F461BC" w:rsidRPr="00C7028B" w:rsidRDefault="00F461BC" w:rsidP="00766D8B">
            <w:pPr>
              <w:pStyle w:val="BodyCopy"/>
            </w:pPr>
            <w:r w:rsidRPr="00C7028B">
              <w:t>Energy-absorbing steering column</w:t>
            </w:r>
          </w:p>
        </w:tc>
        <w:tc>
          <w:tcPr>
            <w:tcW w:w="1384" w:type="dxa"/>
          </w:tcPr>
          <w:p w14:paraId="04E81A4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743ECF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3E729F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6416E8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38FDD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06E022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EB0C27B" w14:textId="77777777" w:rsidTr="00F461BC">
        <w:tc>
          <w:tcPr>
            <w:tcW w:w="4555" w:type="dxa"/>
            <w:vAlign w:val="top"/>
          </w:tcPr>
          <w:p w14:paraId="1F9CF9E2" w14:textId="77777777" w:rsidR="00F461BC" w:rsidRPr="00C7028B" w:rsidRDefault="00F461BC" w:rsidP="00766D8B">
            <w:pPr>
              <w:pStyle w:val="BodyCopy"/>
            </w:pPr>
            <w:r w:rsidRPr="00C7028B">
              <w:t>Engine immobilizer</w:t>
            </w:r>
          </w:p>
        </w:tc>
        <w:tc>
          <w:tcPr>
            <w:tcW w:w="1384" w:type="dxa"/>
          </w:tcPr>
          <w:p w14:paraId="642B112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33D7B3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8AC4DA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52C291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A30D88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EF095D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9EAA014" w14:textId="77777777" w:rsidTr="00F461BC">
        <w:tc>
          <w:tcPr>
            <w:tcW w:w="4555" w:type="dxa"/>
            <w:vAlign w:val="top"/>
          </w:tcPr>
          <w:p w14:paraId="2E21A1B5" w14:textId="77777777" w:rsidR="00F461BC" w:rsidRPr="00C7028B" w:rsidRDefault="00F461BC" w:rsidP="00766D8B">
            <w:pPr>
              <w:pStyle w:val="BodyCopy"/>
            </w:pPr>
            <w:r w:rsidRPr="00C7028B">
              <w:t xml:space="preserve">Premium </w:t>
            </w:r>
            <w:r>
              <w:t>a</w:t>
            </w:r>
            <w:r w:rsidRPr="00C7028B">
              <w:t xml:space="preserve">larm </w:t>
            </w:r>
            <w:r>
              <w:t>s</w:t>
            </w:r>
            <w:r w:rsidRPr="00C7028B">
              <w:t>ystem</w:t>
            </w:r>
          </w:p>
        </w:tc>
        <w:tc>
          <w:tcPr>
            <w:tcW w:w="1384" w:type="dxa"/>
          </w:tcPr>
          <w:p w14:paraId="5B4558FF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0E7409FA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14AF7F69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BB78C7A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3B94FA0A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D4923AE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0BF12CB0" w14:textId="77777777" w:rsidTr="00F461BC">
        <w:tc>
          <w:tcPr>
            <w:tcW w:w="4555" w:type="dxa"/>
            <w:vAlign w:val="top"/>
          </w:tcPr>
          <w:p w14:paraId="190BFF40" w14:textId="77777777" w:rsidR="00F461BC" w:rsidRPr="00C7028B" w:rsidRDefault="00F461BC" w:rsidP="00766D8B">
            <w:pPr>
              <w:pStyle w:val="BodyCopy"/>
            </w:pPr>
            <w:r w:rsidRPr="00C7028B">
              <w:t>Front seat</w:t>
            </w:r>
            <w:r>
              <w:t>-</w:t>
            </w:r>
            <w:r w:rsidRPr="00C7028B">
              <w:t>belt pretensioners</w:t>
            </w:r>
          </w:p>
        </w:tc>
        <w:tc>
          <w:tcPr>
            <w:tcW w:w="1384" w:type="dxa"/>
          </w:tcPr>
          <w:p w14:paraId="7C4C07D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BD6FD1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1B8E1D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CBC66D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2C33F3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75D28C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F4AFC82" w14:textId="77777777" w:rsidTr="00F461BC">
        <w:tc>
          <w:tcPr>
            <w:tcW w:w="4555" w:type="dxa"/>
            <w:vAlign w:val="top"/>
          </w:tcPr>
          <w:p w14:paraId="3E4C14BC" w14:textId="77777777" w:rsidR="00F461BC" w:rsidRPr="00C7028B" w:rsidRDefault="00F461BC" w:rsidP="00766D8B">
            <w:pPr>
              <w:pStyle w:val="BodyCopy"/>
            </w:pPr>
            <w:r w:rsidRPr="00C7028B">
              <w:t>Full Speed Forward Collision Warning Plus</w:t>
            </w:r>
          </w:p>
        </w:tc>
        <w:tc>
          <w:tcPr>
            <w:tcW w:w="1384" w:type="dxa"/>
          </w:tcPr>
          <w:p w14:paraId="07C43E0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E8B475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03C971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F7C456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D80A07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A99F4A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7489F7B" w14:textId="77777777" w:rsidTr="00F461BC">
        <w:tc>
          <w:tcPr>
            <w:tcW w:w="4555" w:type="dxa"/>
            <w:vAlign w:val="top"/>
          </w:tcPr>
          <w:p w14:paraId="2AC60BA0" w14:textId="77777777" w:rsidR="00F461BC" w:rsidRPr="00C7028B" w:rsidRDefault="00F461BC" w:rsidP="00766D8B">
            <w:pPr>
              <w:pStyle w:val="BodyCopy"/>
            </w:pPr>
            <w:r w:rsidRPr="00C7028B">
              <w:t>Hill-start Assist (HSA)</w:t>
            </w:r>
          </w:p>
        </w:tc>
        <w:tc>
          <w:tcPr>
            <w:tcW w:w="1384" w:type="dxa"/>
          </w:tcPr>
          <w:p w14:paraId="0AB8D17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F48A1F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07B45F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4390E7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BEBF7D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68FD76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61EE979" w14:textId="77777777" w:rsidTr="00F461BC">
        <w:tc>
          <w:tcPr>
            <w:tcW w:w="4555" w:type="dxa"/>
            <w:vAlign w:val="top"/>
          </w:tcPr>
          <w:p w14:paraId="781B0992" w14:textId="77777777" w:rsidR="00F461BC" w:rsidRPr="00C7028B" w:rsidRDefault="00F461BC" w:rsidP="00766D8B">
            <w:pPr>
              <w:pStyle w:val="BodyCopy"/>
            </w:pPr>
            <w:r w:rsidRPr="00C7028B">
              <w:lastRenderedPageBreak/>
              <w:t>Infrared windshield (included with Driver Assistance Dynamic and Active Driver Assistance packages)</w:t>
            </w:r>
          </w:p>
        </w:tc>
        <w:tc>
          <w:tcPr>
            <w:tcW w:w="1384" w:type="dxa"/>
          </w:tcPr>
          <w:p w14:paraId="404B28B7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1E65C5EE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4166FFF2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775C181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6B8D3C7D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4568451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3D44D56B" w14:textId="77777777" w:rsidTr="00F461BC">
        <w:tc>
          <w:tcPr>
            <w:tcW w:w="4555" w:type="dxa"/>
            <w:vAlign w:val="top"/>
          </w:tcPr>
          <w:p w14:paraId="0AEF9CD4" w14:textId="77777777" w:rsidR="00F461BC" w:rsidRPr="00C7028B" w:rsidRDefault="00F461BC" w:rsidP="00766D8B">
            <w:pPr>
              <w:pStyle w:val="BodyCopy"/>
            </w:pPr>
            <w:r w:rsidRPr="00C7028B">
              <w:t>Integrated Brake System (IBS)</w:t>
            </w:r>
          </w:p>
        </w:tc>
        <w:tc>
          <w:tcPr>
            <w:tcW w:w="1384" w:type="dxa"/>
          </w:tcPr>
          <w:p w14:paraId="25602AA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5507CD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BD224D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7DC12C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0C8A7B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CD61DD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77693DA" w14:textId="77777777" w:rsidTr="00F461BC">
        <w:tc>
          <w:tcPr>
            <w:tcW w:w="4555" w:type="dxa"/>
            <w:vAlign w:val="top"/>
          </w:tcPr>
          <w:p w14:paraId="14BC48CF" w14:textId="77777777" w:rsidR="00F461BC" w:rsidRPr="00C7028B" w:rsidRDefault="00F461BC" w:rsidP="00766D8B">
            <w:pPr>
              <w:pStyle w:val="BodyCopy"/>
            </w:pPr>
            <w:r w:rsidRPr="00C7028B">
              <w:t>Intelligent battery sensor</w:t>
            </w:r>
          </w:p>
        </w:tc>
        <w:tc>
          <w:tcPr>
            <w:tcW w:w="1384" w:type="dxa"/>
          </w:tcPr>
          <w:p w14:paraId="1641E5F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921355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A080BF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1BF055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83E122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04A8FA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B50BC36" w14:textId="77777777" w:rsidTr="00F461BC">
        <w:tc>
          <w:tcPr>
            <w:tcW w:w="4555" w:type="dxa"/>
            <w:vAlign w:val="top"/>
          </w:tcPr>
          <w:p w14:paraId="3B12C7EB" w14:textId="77777777" w:rsidR="00F461BC" w:rsidRPr="00C7028B" w:rsidRDefault="00F461BC" w:rsidP="00766D8B">
            <w:pPr>
              <w:pStyle w:val="BodyCopy"/>
            </w:pPr>
            <w:r w:rsidRPr="00C7028B">
              <w:t>Interior head-impact protection</w:t>
            </w:r>
          </w:p>
        </w:tc>
        <w:tc>
          <w:tcPr>
            <w:tcW w:w="1384" w:type="dxa"/>
          </w:tcPr>
          <w:p w14:paraId="5A8C654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71625A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AEDE0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A89213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9CB1C6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00E9AA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C8272FA" w14:textId="77777777" w:rsidTr="00F461BC">
        <w:tc>
          <w:tcPr>
            <w:tcW w:w="4555" w:type="dxa"/>
            <w:vAlign w:val="top"/>
          </w:tcPr>
          <w:p w14:paraId="53512388" w14:textId="77777777" w:rsidR="00F461BC" w:rsidRPr="00C7028B" w:rsidRDefault="00F461BC" w:rsidP="00766D8B">
            <w:pPr>
              <w:pStyle w:val="BodyCopy"/>
            </w:pPr>
            <w:r w:rsidRPr="00C7028B">
              <w:t>Lower anchors and tethers for children (LATCH)</w:t>
            </w:r>
          </w:p>
        </w:tc>
        <w:tc>
          <w:tcPr>
            <w:tcW w:w="1384" w:type="dxa"/>
          </w:tcPr>
          <w:p w14:paraId="6ACCEFE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31D109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D1170C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121586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749C29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3BAB36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88FA171" w14:textId="77777777" w:rsidTr="00F461BC">
        <w:tc>
          <w:tcPr>
            <w:tcW w:w="4555" w:type="dxa"/>
            <w:vAlign w:val="top"/>
          </w:tcPr>
          <w:p w14:paraId="4381CFDD" w14:textId="77777777" w:rsidR="00F461BC" w:rsidRPr="00C7028B" w:rsidRDefault="00F461BC" w:rsidP="00766D8B">
            <w:pPr>
              <w:pStyle w:val="BodyCopy"/>
            </w:pPr>
            <w:r w:rsidRPr="00C7028B">
              <w:t>Occupant restraint controller (ORC)</w:t>
            </w:r>
          </w:p>
        </w:tc>
        <w:tc>
          <w:tcPr>
            <w:tcW w:w="1384" w:type="dxa"/>
          </w:tcPr>
          <w:p w14:paraId="6610327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66CEFA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C31924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4C5C71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273D62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0EABE3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B769D19" w14:textId="77777777" w:rsidTr="00F461BC">
        <w:tc>
          <w:tcPr>
            <w:tcW w:w="4555" w:type="dxa"/>
            <w:vAlign w:val="top"/>
          </w:tcPr>
          <w:p w14:paraId="293129A5" w14:textId="77777777" w:rsidR="00F461BC" w:rsidRPr="00C7028B" w:rsidRDefault="00F461BC" w:rsidP="00766D8B">
            <w:pPr>
              <w:pStyle w:val="BodyCopy"/>
            </w:pPr>
            <w:r w:rsidRPr="00C7028B">
              <w:t>Key fob remote start</w:t>
            </w:r>
          </w:p>
        </w:tc>
        <w:tc>
          <w:tcPr>
            <w:tcW w:w="1384" w:type="dxa"/>
          </w:tcPr>
          <w:p w14:paraId="5E175E4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187D01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2479C9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04FEFB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5AC915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851214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4C2A06A" w14:textId="77777777" w:rsidTr="00F461BC">
        <w:tc>
          <w:tcPr>
            <w:tcW w:w="4555" w:type="dxa"/>
            <w:vAlign w:val="top"/>
          </w:tcPr>
          <w:p w14:paraId="7075AF1B" w14:textId="77777777" w:rsidR="00F461BC" w:rsidRPr="00C7028B" w:rsidRDefault="00F461BC" w:rsidP="00766D8B">
            <w:pPr>
              <w:pStyle w:val="BodyCopy"/>
            </w:pPr>
            <w:r w:rsidRPr="00C7028B">
              <w:t>Passive entry and keyless go</w:t>
            </w:r>
          </w:p>
        </w:tc>
        <w:tc>
          <w:tcPr>
            <w:tcW w:w="1384" w:type="dxa"/>
          </w:tcPr>
          <w:p w14:paraId="6DCB95A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638B81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8FAA8B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32738F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2C1365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94DB26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FD4E7B6" w14:textId="77777777" w:rsidTr="00F461BC">
        <w:tc>
          <w:tcPr>
            <w:tcW w:w="4555" w:type="dxa"/>
            <w:vAlign w:val="top"/>
          </w:tcPr>
          <w:p w14:paraId="4990F1C7" w14:textId="77777777" w:rsidR="00F461BC" w:rsidRPr="00C7028B" w:rsidRDefault="00F461BC" w:rsidP="00766D8B">
            <w:pPr>
              <w:pStyle w:val="BodyCopy"/>
            </w:pPr>
            <w:r w:rsidRPr="00C7028B">
              <w:t>Park-assist sensors — rear</w:t>
            </w:r>
          </w:p>
        </w:tc>
        <w:tc>
          <w:tcPr>
            <w:tcW w:w="1384" w:type="dxa"/>
          </w:tcPr>
          <w:p w14:paraId="58982F0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50907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AC3AB5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F909DE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A060EA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56C891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660D5A4" w14:textId="77777777" w:rsidTr="00F461BC">
        <w:tc>
          <w:tcPr>
            <w:tcW w:w="4555" w:type="dxa"/>
            <w:vAlign w:val="top"/>
          </w:tcPr>
          <w:p w14:paraId="05CA2ABB" w14:textId="77777777" w:rsidR="00F461BC" w:rsidRPr="00C7028B" w:rsidRDefault="00F461BC" w:rsidP="00766D8B">
            <w:pPr>
              <w:pStyle w:val="BodyCopy"/>
            </w:pPr>
            <w:r w:rsidRPr="00C7028B">
              <w:t xml:space="preserve">Park-assist sensors — front </w:t>
            </w:r>
          </w:p>
        </w:tc>
        <w:tc>
          <w:tcPr>
            <w:tcW w:w="1384" w:type="dxa"/>
          </w:tcPr>
          <w:p w14:paraId="37D5F3D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5F869E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602B05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034882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A58D62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D1C6BD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03037B09" w14:textId="77777777" w:rsidTr="00F461BC">
        <w:tc>
          <w:tcPr>
            <w:tcW w:w="4555" w:type="dxa"/>
            <w:vAlign w:val="top"/>
          </w:tcPr>
          <w:p w14:paraId="3BF0CE91" w14:textId="77777777" w:rsidR="00F461BC" w:rsidRPr="00C7028B" w:rsidRDefault="00F461BC" w:rsidP="00766D8B">
            <w:pPr>
              <w:pStyle w:val="BodyCopy"/>
            </w:pPr>
            <w:r w:rsidRPr="00C7028B">
              <w:t>Power door locks — speed-sensitive automatic locking</w:t>
            </w:r>
          </w:p>
        </w:tc>
        <w:tc>
          <w:tcPr>
            <w:tcW w:w="1384" w:type="dxa"/>
          </w:tcPr>
          <w:p w14:paraId="2031704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3AD71A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FEE7C1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B1B8FC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B6827E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5CEA10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8109645" w14:textId="77777777" w:rsidTr="00F461BC">
        <w:tc>
          <w:tcPr>
            <w:tcW w:w="4555" w:type="dxa"/>
            <w:vAlign w:val="top"/>
          </w:tcPr>
          <w:p w14:paraId="3793A950" w14:textId="77777777" w:rsidR="00F461BC" w:rsidRPr="00C7028B" w:rsidRDefault="00F461BC" w:rsidP="00766D8B">
            <w:pPr>
              <w:pStyle w:val="BodyCopy"/>
            </w:pPr>
            <w:r w:rsidRPr="00C7028B">
              <w:t>Rear backup camera with dynamic gridlines</w:t>
            </w:r>
          </w:p>
        </w:tc>
        <w:tc>
          <w:tcPr>
            <w:tcW w:w="1384" w:type="dxa"/>
          </w:tcPr>
          <w:p w14:paraId="36D33FE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464EB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4784B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FBC764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C12EC1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CF82E3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E99F90F" w14:textId="77777777" w:rsidTr="00F461BC">
        <w:tc>
          <w:tcPr>
            <w:tcW w:w="4555" w:type="dxa"/>
            <w:vAlign w:val="top"/>
          </w:tcPr>
          <w:p w14:paraId="1F619CB3" w14:textId="77777777" w:rsidR="00F461BC" w:rsidRPr="00C7028B" w:rsidRDefault="00F461BC" w:rsidP="00766D8B">
            <w:pPr>
              <w:pStyle w:val="BodyCopy"/>
            </w:pPr>
            <w:r w:rsidRPr="00C7028B">
              <w:t xml:space="preserve">Rear </w:t>
            </w:r>
            <w:r>
              <w:t>C</w:t>
            </w:r>
            <w:r w:rsidRPr="00C7028B">
              <w:t xml:space="preserve">ross </w:t>
            </w:r>
            <w:r>
              <w:t>P</w:t>
            </w:r>
            <w:r w:rsidRPr="00C7028B">
              <w:t>ath detection</w:t>
            </w:r>
          </w:p>
        </w:tc>
        <w:tc>
          <w:tcPr>
            <w:tcW w:w="1384" w:type="dxa"/>
          </w:tcPr>
          <w:p w14:paraId="7EC54B60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71E9A599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B82C503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2CCC341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146B732D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792E41A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EFA9B4B" w14:textId="77777777" w:rsidTr="00F461BC">
        <w:tc>
          <w:tcPr>
            <w:tcW w:w="4555" w:type="dxa"/>
            <w:vAlign w:val="top"/>
          </w:tcPr>
          <w:p w14:paraId="73F4C0A3" w14:textId="77777777" w:rsidR="00F461BC" w:rsidRPr="00C7028B" w:rsidRDefault="00F461BC" w:rsidP="00766D8B">
            <w:pPr>
              <w:pStyle w:val="BodyCopy"/>
            </w:pPr>
            <w:r w:rsidRPr="00C7028B">
              <w:t>Rearview mirror (</w:t>
            </w:r>
            <w:r>
              <w:t>i</w:t>
            </w:r>
            <w:r w:rsidRPr="00C7028B">
              <w:t>nside), auto-dimming</w:t>
            </w:r>
          </w:p>
        </w:tc>
        <w:tc>
          <w:tcPr>
            <w:tcW w:w="1384" w:type="dxa"/>
          </w:tcPr>
          <w:p w14:paraId="0F8F27B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1F3BD7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EB7A51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644512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5EAE73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FB507D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2F4995FE" w14:textId="77777777" w:rsidTr="00F461BC">
        <w:tc>
          <w:tcPr>
            <w:tcW w:w="4555" w:type="dxa"/>
            <w:vAlign w:val="top"/>
          </w:tcPr>
          <w:p w14:paraId="4F248481" w14:textId="77777777" w:rsidR="00F461BC" w:rsidRPr="00C7028B" w:rsidRDefault="00F461BC" w:rsidP="00766D8B">
            <w:pPr>
              <w:pStyle w:val="BodyCopy"/>
            </w:pPr>
            <w:r w:rsidRPr="00C7028B">
              <w:t>Remote keyless/illuminated entry system, includes panic button</w:t>
            </w:r>
          </w:p>
        </w:tc>
        <w:tc>
          <w:tcPr>
            <w:tcW w:w="1384" w:type="dxa"/>
          </w:tcPr>
          <w:p w14:paraId="46FC372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4DCE1C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8CD9C5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2F4107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828BB63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DA99F1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5B046129" w14:textId="77777777" w:rsidTr="00F461BC">
        <w:tc>
          <w:tcPr>
            <w:tcW w:w="4555" w:type="dxa"/>
            <w:vAlign w:val="top"/>
          </w:tcPr>
          <w:p w14:paraId="350BFA2E" w14:textId="77777777" w:rsidR="00F461BC" w:rsidRPr="00C7028B" w:rsidRDefault="00F461BC" w:rsidP="00766D8B">
            <w:pPr>
              <w:pStyle w:val="BodyCopy"/>
            </w:pPr>
            <w:r w:rsidRPr="00C7028B">
              <w:t>Seat belts — Includes three-point for all positions</w:t>
            </w:r>
          </w:p>
        </w:tc>
        <w:tc>
          <w:tcPr>
            <w:tcW w:w="1384" w:type="dxa"/>
          </w:tcPr>
          <w:p w14:paraId="2789867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F7345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3A04D5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7C3EAF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21A79F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CC70B2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D8B2574" w14:textId="77777777" w:rsidTr="00F461BC">
        <w:tc>
          <w:tcPr>
            <w:tcW w:w="4555" w:type="dxa"/>
            <w:vAlign w:val="top"/>
          </w:tcPr>
          <w:p w14:paraId="52105B5A" w14:textId="77777777" w:rsidR="00F461BC" w:rsidRPr="00C7028B" w:rsidRDefault="00F461BC" w:rsidP="00766D8B">
            <w:pPr>
              <w:pStyle w:val="BodyCopy"/>
            </w:pPr>
            <w:r w:rsidRPr="00C7028B">
              <w:t>Track position sensor (TPS) — includes driver and front-passenger seats</w:t>
            </w:r>
          </w:p>
        </w:tc>
        <w:tc>
          <w:tcPr>
            <w:tcW w:w="1384" w:type="dxa"/>
          </w:tcPr>
          <w:p w14:paraId="588D766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603CD5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AE97BD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A40BCE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09B9C9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CD25ECA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B69CDB8" w14:textId="77777777" w:rsidTr="00F461BC">
        <w:tc>
          <w:tcPr>
            <w:tcW w:w="4555" w:type="dxa"/>
            <w:vAlign w:val="top"/>
          </w:tcPr>
          <w:p w14:paraId="6E28A436" w14:textId="77777777" w:rsidR="00F461BC" w:rsidRPr="00C7028B" w:rsidRDefault="00F461BC" w:rsidP="00766D8B">
            <w:pPr>
              <w:pStyle w:val="BodyCopy"/>
            </w:pPr>
            <w:r w:rsidRPr="00C7028B">
              <w:t>Tire-pressure monitoring system</w:t>
            </w:r>
          </w:p>
        </w:tc>
        <w:tc>
          <w:tcPr>
            <w:tcW w:w="1384" w:type="dxa"/>
          </w:tcPr>
          <w:p w14:paraId="283099F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B9047D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91FECA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8C6805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236298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2E3E235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3D9CDB61" w14:textId="77777777" w:rsidTr="00F461BC">
        <w:tc>
          <w:tcPr>
            <w:tcW w:w="4555" w:type="dxa"/>
            <w:vAlign w:val="top"/>
          </w:tcPr>
          <w:p w14:paraId="4505C3BE" w14:textId="77777777" w:rsidR="00F461BC" w:rsidRPr="00C7028B" w:rsidRDefault="00F461BC" w:rsidP="00766D8B">
            <w:pPr>
              <w:pStyle w:val="BodyCopy"/>
            </w:pPr>
            <w:r w:rsidRPr="00C7028B">
              <w:t>Universal garage door opener</w:t>
            </w:r>
          </w:p>
        </w:tc>
        <w:tc>
          <w:tcPr>
            <w:tcW w:w="1384" w:type="dxa"/>
          </w:tcPr>
          <w:p w14:paraId="093316D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FFB5C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7EE8429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451216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77BB78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303D601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61A5C378" w14:textId="77777777" w:rsidTr="00F461BC">
        <w:tc>
          <w:tcPr>
            <w:tcW w:w="4555" w:type="dxa"/>
            <w:vAlign w:val="top"/>
          </w:tcPr>
          <w:p w14:paraId="4598DD79" w14:textId="77777777" w:rsidR="00F461BC" w:rsidRPr="00C7028B" w:rsidRDefault="00F461BC" w:rsidP="00766D8B">
            <w:pPr>
              <w:pStyle w:val="BodyCopy"/>
            </w:pPr>
            <w:r w:rsidRPr="00C7028B">
              <w:t xml:space="preserve">Adaptive Cruise Control Plus with full stop </w:t>
            </w:r>
          </w:p>
        </w:tc>
        <w:tc>
          <w:tcPr>
            <w:tcW w:w="1384" w:type="dxa"/>
          </w:tcPr>
          <w:p w14:paraId="14753E8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0EBA2A4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1ACB6E3C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0950A2A1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757BC21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7D2EB9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4C47F19A" w14:textId="77777777" w:rsidTr="00F461BC">
        <w:tc>
          <w:tcPr>
            <w:tcW w:w="4555" w:type="dxa"/>
            <w:vAlign w:val="top"/>
          </w:tcPr>
          <w:p w14:paraId="2F48BFD7" w14:textId="77777777" w:rsidR="00F461BC" w:rsidRPr="00C7028B" w:rsidRDefault="00F461BC" w:rsidP="00766D8B">
            <w:pPr>
              <w:pStyle w:val="BodyCopy"/>
            </w:pPr>
            <w:r w:rsidRPr="00C7028B">
              <w:t xml:space="preserve">Highway </w:t>
            </w:r>
            <w:r>
              <w:t>A</w:t>
            </w:r>
            <w:r w:rsidRPr="00C7028B">
              <w:t xml:space="preserve">ssist </w:t>
            </w:r>
            <w:r>
              <w:t>S</w:t>
            </w:r>
            <w:r w:rsidRPr="00C7028B">
              <w:t>ystem (included with Active Assist Plus Package)</w:t>
            </w:r>
          </w:p>
        </w:tc>
        <w:tc>
          <w:tcPr>
            <w:tcW w:w="1384" w:type="dxa"/>
          </w:tcPr>
          <w:p w14:paraId="14F46E81" w14:textId="0ED3C1BA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004004B6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33017649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A23A2E4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42CDAEC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67D75E42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5D4DD092" w14:textId="77777777" w:rsidTr="00F461BC">
        <w:tc>
          <w:tcPr>
            <w:tcW w:w="4555" w:type="dxa"/>
            <w:vAlign w:val="top"/>
          </w:tcPr>
          <w:p w14:paraId="7F0C82CC" w14:textId="77777777" w:rsidR="00F461BC" w:rsidRPr="00C7028B" w:rsidRDefault="00F461BC" w:rsidP="005A6E70">
            <w:pPr>
              <w:pStyle w:val="BodyCopy"/>
              <w:keepNext/>
            </w:pPr>
            <w:r w:rsidRPr="00C7028B">
              <w:lastRenderedPageBreak/>
              <w:t xml:space="preserve">Traffic </w:t>
            </w:r>
            <w:r>
              <w:t>J</w:t>
            </w:r>
            <w:r w:rsidRPr="00C7028B">
              <w:t xml:space="preserve">am </w:t>
            </w:r>
            <w:r>
              <w:t>A</w:t>
            </w:r>
            <w:r w:rsidRPr="00C7028B">
              <w:t>ssist (included with Active Assist Plus Package)</w:t>
            </w:r>
          </w:p>
        </w:tc>
        <w:tc>
          <w:tcPr>
            <w:tcW w:w="1384" w:type="dxa"/>
          </w:tcPr>
          <w:p w14:paraId="1E02D4DB" w14:textId="76A2B66F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6DAC9C10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11EC0F19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80BDA2C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69BD8447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6887DC6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4F09CFAF" w14:textId="77777777" w:rsidTr="00F461BC">
        <w:tc>
          <w:tcPr>
            <w:tcW w:w="4555" w:type="dxa"/>
            <w:vAlign w:val="top"/>
          </w:tcPr>
          <w:p w14:paraId="0D47615C" w14:textId="77777777" w:rsidR="00F461BC" w:rsidRPr="00C7028B" w:rsidRDefault="00F461BC" w:rsidP="00766D8B">
            <w:pPr>
              <w:pStyle w:val="BodyCopy"/>
            </w:pPr>
            <w:r w:rsidRPr="00C7028B">
              <w:t xml:space="preserve">Blind-spot </w:t>
            </w:r>
            <w:r>
              <w:t>M</w:t>
            </w:r>
            <w:r w:rsidRPr="00C7028B">
              <w:t>onitoring (BSM)</w:t>
            </w:r>
          </w:p>
        </w:tc>
        <w:tc>
          <w:tcPr>
            <w:tcW w:w="1384" w:type="dxa"/>
          </w:tcPr>
          <w:p w14:paraId="066EC49E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2798BBB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BF276D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4FC55A16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11DEB50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3D9366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742DD0CD" w14:textId="77777777" w:rsidTr="00F461BC">
        <w:tc>
          <w:tcPr>
            <w:tcW w:w="4555" w:type="dxa"/>
            <w:vAlign w:val="top"/>
          </w:tcPr>
          <w:p w14:paraId="46714F7B" w14:textId="77777777" w:rsidR="00F461BC" w:rsidRPr="00C7028B" w:rsidRDefault="00F461BC" w:rsidP="00766D8B">
            <w:pPr>
              <w:pStyle w:val="BodyCopy"/>
            </w:pPr>
            <w:r w:rsidRPr="00C7028B">
              <w:t xml:space="preserve">Active </w:t>
            </w:r>
            <w:r>
              <w:t>B</w:t>
            </w:r>
            <w:r w:rsidRPr="00C7028B">
              <w:t xml:space="preserve">lind-spot </w:t>
            </w:r>
            <w:r>
              <w:t>A</w:t>
            </w:r>
            <w:r w:rsidRPr="00C7028B">
              <w:t>ssist (included with Active Assist Plus Package)</w:t>
            </w:r>
          </w:p>
        </w:tc>
        <w:tc>
          <w:tcPr>
            <w:tcW w:w="1384" w:type="dxa"/>
          </w:tcPr>
          <w:p w14:paraId="0402F289" w14:textId="6AE78E99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001F24E0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45D65435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4A693CE3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4251AB34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221C275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4B825AE7" w14:textId="77777777" w:rsidTr="00F461BC">
        <w:tc>
          <w:tcPr>
            <w:tcW w:w="4555" w:type="dxa"/>
            <w:vAlign w:val="top"/>
          </w:tcPr>
          <w:p w14:paraId="1CB0418F" w14:textId="77777777" w:rsidR="00F461BC" w:rsidRPr="00C7028B" w:rsidRDefault="00F461BC" w:rsidP="00766D8B">
            <w:pPr>
              <w:pStyle w:val="BodyCopy"/>
            </w:pPr>
            <w:r w:rsidRPr="00C7028B">
              <w:t xml:space="preserve">Lane-departure </w:t>
            </w:r>
            <w:r>
              <w:t>W</w:t>
            </w:r>
            <w:r w:rsidRPr="00C7028B">
              <w:t>arning</w:t>
            </w:r>
          </w:p>
        </w:tc>
        <w:tc>
          <w:tcPr>
            <w:tcW w:w="1384" w:type="dxa"/>
          </w:tcPr>
          <w:p w14:paraId="30CFD2CF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FD70A1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67AB0BB7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7ED52E2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5691750D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  <w:tc>
          <w:tcPr>
            <w:tcW w:w="1385" w:type="dxa"/>
          </w:tcPr>
          <w:p w14:paraId="25446278" w14:textId="77777777" w:rsidR="00F461BC" w:rsidRPr="00C7028B" w:rsidRDefault="00F461BC" w:rsidP="00F461BC">
            <w:pPr>
              <w:pStyle w:val="S-O-P"/>
            </w:pPr>
            <w:r w:rsidRPr="00C7028B">
              <w:t>S</w:t>
            </w:r>
          </w:p>
        </w:tc>
      </w:tr>
      <w:tr w:rsidR="00F461BC" w:rsidRPr="00C7028B" w14:paraId="14446C80" w14:textId="77777777" w:rsidTr="00F461BC">
        <w:tc>
          <w:tcPr>
            <w:tcW w:w="4555" w:type="dxa"/>
            <w:vAlign w:val="top"/>
          </w:tcPr>
          <w:p w14:paraId="62E62A6E" w14:textId="77777777" w:rsidR="00F461BC" w:rsidRPr="00C7028B" w:rsidRDefault="00F461BC" w:rsidP="00766D8B">
            <w:pPr>
              <w:pStyle w:val="BodyCopy"/>
            </w:pPr>
            <w:r w:rsidRPr="00C7028B">
              <w:t xml:space="preserve">Lane </w:t>
            </w:r>
            <w:r>
              <w:t>K</w:t>
            </w:r>
            <w:r w:rsidRPr="00C7028B">
              <w:t xml:space="preserve">eep </w:t>
            </w:r>
            <w:r>
              <w:t>A</w:t>
            </w:r>
            <w:r w:rsidRPr="00C7028B">
              <w:t>ssist (included with Active Assist Plus Package)</w:t>
            </w:r>
          </w:p>
        </w:tc>
        <w:tc>
          <w:tcPr>
            <w:tcW w:w="1384" w:type="dxa"/>
          </w:tcPr>
          <w:p w14:paraId="32F6A7FC" w14:textId="202A7D4B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3B974936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35E06E37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7DF10666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228F6FC4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73BF7DA7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1ECB3C9E" w14:textId="77777777" w:rsidTr="00F461BC">
        <w:tc>
          <w:tcPr>
            <w:tcW w:w="4555" w:type="dxa"/>
            <w:vAlign w:val="top"/>
          </w:tcPr>
          <w:p w14:paraId="200335A8" w14:textId="77777777" w:rsidR="00F461BC" w:rsidRPr="00C7028B" w:rsidRDefault="00F461BC" w:rsidP="00766D8B">
            <w:pPr>
              <w:pStyle w:val="BodyCopy"/>
            </w:pPr>
            <w:r w:rsidRPr="00C7028B">
              <w:t xml:space="preserve">Driver </w:t>
            </w:r>
            <w:r>
              <w:t>A</w:t>
            </w:r>
            <w:r w:rsidRPr="00C7028B">
              <w:t xml:space="preserve">ttention </w:t>
            </w:r>
            <w:r>
              <w:t>A</w:t>
            </w:r>
            <w:r w:rsidRPr="00C7028B">
              <w:t>lert (included with Active Assist Plus Package)</w:t>
            </w:r>
          </w:p>
        </w:tc>
        <w:tc>
          <w:tcPr>
            <w:tcW w:w="1384" w:type="dxa"/>
          </w:tcPr>
          <w:p w14:paraId="362E28A0" w14:textId="62B584AA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23D95D9D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64E9218E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EB93667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0268E3E4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0CFB4679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  <w:tr w:rsidR="00F461BC" w:rsidRPr="00C7028B" w14:paraId="729DB2C5" w14:textId="77777777" w:rsidTr="00F461BC">
        <w:tc>
          <w:tcPr>
            <w:tcW w:w="4555" w:type="dxa"/>
            <w:vAlign w:val="top"/>
          </w:tcPr>
          <w:p w14:paraId="75E14DC1" w14:textId="77777777" w:rsidR="00F461BC" w:rsidRPr="00C7028B" w:rsidRDefault="00F461BC" w:rsidP="00766D8B">
            <w:pPr>
              <w:pStyle w:val="BodyCopy"/>
            </w:pPr>
            <w:r w:rsidRPr="00C7028B">
              <w:t xml:space="preserve">Traffic </w:t>
            </w:r>
            <w:r>
              <w:t>S</w:t>
            </w:r>
            <w:r w:rsidRPr="00C7028B">
              <w:t xml:space="preserve">ign </w:t>
            </w:r>
            <w:r>
              <w:t>R</w:t>
            </w:r>
            <w:r w:rsidRPr="00C7028B">
              <w:t>ecognition (included with Active Assist Plus Package)</w:t>
            </w:r>
          </w:p>
        </w:tc>
        <w:tc>
          <w:tcPr>
            <w:tcW w:w="1384" w:type="dxa"/>
          </w:tcPr>
          <w:p w14:paraId="5F70EA4C" w14:textId="2723ECB7" w:rsidR="00F461BC" w:rsidRPr="00C7028B" w:rsidRDefault="00832689" w:rsidP="00F461BC">
            <w:pPr>
              <w:pStyle w:val="S-O-P"/>
            </w:pPr>
            <w:r w:rsidRPr="00A72D03">
              <w:t>NA</w:t>
            </w:r>
          </w:p>
        </w:tc>
        <w:tc>
          <w:tcPr>
            <w:tcW w:w="1385" w:type="dxa"/>
          </w:tcPr>
          <w:p w14:paraId="09D94D8A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70805822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06C2089E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5CD1370A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  <w:tc>
          <w:tcPr>
            <w:tcW w:w="1385" w:type="dxa"/>
          </w:tcPr>
          <w:p w14:paraId="613969D3" w14:textId="77777777" w:rsidR="00F461BC" w:rsidRPr="00C7028B" w:rsidRDefault="00F461BC" w:rsidP="00F461BC">
            <w:pPr>
              <w:pStyle w:val="S-O-P"/>
            </w:pPr>
            <w:r w:rsidRPr="00C7028B">
              <w:t>P</w:t>
            </w:r>
          </w:p>
        </w:tc>
      </w:tr>
    </w:tbl>
    <w:p w14:paraId="26E017B8" w14:textId="77777777" w:rsidR="00F461BC" w:rsidRDefault="00F461BC" w:rsidP="00F461BC">
      <w:pPr>
        <w:pStyle w:val="Heading3"/>
        <w:keepNext/>
        <w:keepLines/>
      </w:pPr>
      <w:r w:rsidRPr="00C7028B">
        <w:t>PACKAGES AND EQUIPMENT GROUPS</w:t>
      </w:r>
    </w:p>
    <w:tbl>
      <w:tblPr>
        <w:tblStyle w:val="FATABLESTYLE"/>
        <w:tblW w:w="5000" w:type="pct"/>
        <w:tblLayout w:type="fixed"/>
        <w:tblLook w:val="0000" w:firstRow="0" w:lastRow="0" w:firstColumn="0" w:lastColumn="0" w:noHBand="0" w:noVBand="0"/>
      </w:tblPr>
      <w:tblGrid>
        <w:gridCol w:w="3482"/>
        <w:gridCol w:w="1098"/>
        <w:gridCol w:w="1100"/>
        <w:gridCol w:w="1100"/>
        <w:gridCol w:w="1100"/>
        <w:gridCol w:w="1100"/>
        <w:gridCol w:w="1100"/>
      </w:tblGrid>
      <w:tr w:rsidR="00F461BC" w:rsidRPr="00C7028B" w14:paraId="1A43C1E1" w14:textId="77777777" w:rsidTr="00766D8B">
        <w:tc>
          <w:tcPr>
            <w:tcW w:w="4555" w:type="dxa"/>
            <w:vAlign w:val="top"/>
          </w:tcPr>
          <w:p w14:paraId="7DFAB3E6" w14:textId="77777777" w:rsidR="00F461BC" w:rsidRPr="00B22BE9" w:rsidRDefault="00F461BC" w:rsidP="00766D8B">
            <w:pPr>
              <w:pStyle w:val="TableSubhead"/>
            </w:pPr>
            <w:r w:rsidRPr="00B22BE9">
              <w:t>PACKAGES AND EQUIPMENT GROUPS</w:t>
            </w:r>
          </w:p>
        </w:tc>
        <w:tc>
          <w:tcPr>
            <w:tcW w:w="1384" w:type="dxa"/>
            <w:vAlign w:val="bottom"/>
          </w:tcPr>
          <w:p w14:paraId="15D47864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Sprint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131B554B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Ti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1AA3E43B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Veloce</w:t>
            </w:r>
            <w:r w:rsidRPr="00B22BE9">
              <w:rPr>
                <w:sz w:val="15"/>
                <w:szCs w:val="15"/>
              </w:rPr>
              <w:br/>
              <w:t>(RWD/AWD)</w:t>
            </w:r>
          </w:p>
        </w:tc>
        <w:tc>
          <w:tcPr>
            <w:tcW w:w="1385" w:type="dxa"/>
            <w:vAlign w:val="bottom"/>
          </w:tcPr>
          <w:p w14:paraId="1C7777F0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Estrema</w:t>
            </w:r>
          </w:p>
        </w:tc>
        <w:tc>
          <w:tcPr>
            <w:tcW w:w="1385" w:type="dxa"/>
            <w:vAlign w:val="bottom"/>
          </w:tcPr>
          <w:p w14:paraId="2E40F71F" w14:textId="77777777" w:rsidR="00F461BC" w:rsidRPr="00B22BE9" w:rsidRDefault="00F461BC" w:rsidP="00766D8B">
            <w:pPr>
              <w:pStyle w:val="ModelSubhead"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>Giulia    Lusso</w:t>
            </w:r>
          </w:p>
        </w:tc>
        <w:tc>
          <w:tcPr>
            <w:tcW w:w="1385" w:type="dxa"/>
            <w:vAlign w:val="bottom"/>
          </w:tcPr>
          <w:p w14:paraId="0D553E4D" w14:textId="77777777" w:rsidR="00F461BC" w:rsidRPr="00B22BE9" w:rsidRDefault="00F461BC" w:rsidP="00766D8B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B22BE9">
              <w:rPr>
                <w:sz w:val="15"/>
                <w:szCs w:val="15"/>
              </w:rPr>
              <w:t xml:space="preserve">Giulia </w:t>
            </w:r>
            <w:r w:rsidRPr="00F461BC">
              <w:rPr>
                <w:sz w:val="14"/>
                <w:szCs w:val="14"/>
              </w:rPr>
              <w:t>Quadrifoglio</w:t>
            </w:r>
          </w:p>
        </w:tc>
      </w:tr>
      <w:tr w:rsidR="00F461BC" w:rsidRPr="00C7028B" w14:paraId="0F7ACA1C" w14:textId="77777777" w:rsidTr="00F461BC">
        <w:tc>
          <w:tcPr>
            <w:tcW w:w="4555" w:type="dxa"/>
            <w:vAlign w:val="top"/>
          </w:tcPr>
          <w:p w14:paraId="3471872B" w14:textId="77777777" w:rsidR="00F461BC" w:rsidRPr="00C7028B" w:rsidRDefault="00F461BC" w:rsidP="00766D8B">
            <w:pPr>
              <w:pStyle w:val="BodyCopy"/>
              <w:keepNext/>
              <w:keepLines/>
              <w:spacing w:line="240" w:lineRule="auto"/>
            </w:pPr>
            <w:r w:rsidRPr="008217DE">
              <w:rPr>
                <w:b/>
                <w:bCs/>
              </w:rPr>
              <w:t>Active Assist Plus Package</w:t>
            </w:r>
            <w:r w:rsidRPr="00C7028B">
              <w:t xml:space="preserve"> – Includes vehicle alarm, </w:t>
            </w:r>
            <w:r>
              <w:t>D</w:t>
            </w:r>
            <w:r w:rsidRPr="00C7028B">
              <w:t xml:space="preserve">river </w:t>
            </w:r>
            <w:r>
              <w:t>A</w:t>
            </w:r>
            <w:r w:rsidRPr="00C7028B">
              <w:t xml:space="preserve">ttention </w:t>
            </w:r>
            <w:r>
              <w:t>A</w:t>
            </w:r>
            <w:r w:rsidRPr="00C7028B">
              <w:t xml:space="preserve">lert, </w:t>
            </w:r>
            <w:r>
              <w:t>I</w:t>
            </w:r>
            <w:r w:rsidRPr="00C7028B">
              <w:t xml:space="preserve">ntelligent </w:t>
            </w:r>
            <w:r>
              <w:t>S</w:t>
            </w:r>
            <w:r w:rsidRPr="00C7028B">
              <w:t xml:space="preserve">peed </w:t>
            </w:r>
            <w:r>
              <w:t>A</w:t>
            </w:r>
            <w:r w:rsidRPr="00C7028B">
              <w:t xml:space="preserve">ssist, </w:t>
            </w:r>
            <w:r>
              <w:t>H</w:t>
            </w:r>
            <w:r w:rsidRPr="00C7028B">
              <w:t xml:space="preserve">ighway </w:t>
            </w:r>
            <w:r>
              <w:t>A</w:t>
            </w:r>
            <w:r w:rsidRPr="00C7028B">
              <w:t xml:space="preserve">ssist </w:t>
            </w:r>
            <w:r>
              <w:t>S</w:t>
            </w:r>
            <w:r w:rsidRPr="00C7028B">
              <w:t xml:space="preserve">ystem, </w:t>
            </w:r>
            <w:r>
              <w:t>L</w:t>
            </w:r>
            <w:r w:rsidRPr="00C7028B">
              <w:t xml:space="preserve">ane </w:t>
            </w:r>
            <w:r>
              <w:t>K</w:t>
            </w:r>
            <w:r w:rsidRPr="00C7028B">
              <w:t xml:space="preserve">eep </w:t>
            </w:r>
            <w:r>
              <w:t>A</w:t>
            </w:r>
            <w:r w:rsidRPr="00C7028B">
              <w:t xml:space="preserve">ssist, </w:t>
            </w:r>
            <w:r>
              <w:t>T</w:t>
            </w:r>
            <w:r w:rsidRPr="00C7028B">
              <w:t xml:space="preserve">raffic </w:t>
            </w:r>
            <w:r>
              <w:t>S</w:t>
            </w:r>
            <w:r w:rsidRPr="00C7028B">
              <w:t xml:space="preserve">ign </w:t>
            </w:r>
            <w:r>
              <w:t>R</w:t>
            </w:r>
            <w:r w:rsidRPr="00C7028B">
              <w:t xml:space="preserve">ecognition, </w:t>
            </w:r>
            <w:r>
              <w:t>T</w:t>
            </w:r>
            <w:r w:rsidRPr="00C7028B">
              <w:t xml:space="preserve">raffic </w:t>
            </w:r>
            <w:r>
              <w:t>J</w:t>
            </w:r>
            <w:r w:rsidRPr="00C7028B">
              <w:t xml:space="preserve">am </w:t>
            </w:r>
            <w:r>
              <w:t>A</w:t>
            </w:r>
            <w:r w:rsidRPr="00C7028B">
              <w:t>ssist</w:t>
            </w:r>
            <w:r>
              <w:t xml:space="preserve"> system</w:t>
            </w:r>
            <w:r w:rsidRPr="00C7028B">
              <w:t xml:space="preserve">, </w:t>
            </w:r>
            <w:r>
              <w:t>A</w:t>
            </w:r>
            <w:r w:rsidRPr="00C7028B">
              <w:t xml:space="preserve">ctive </w:t>
            </w:r>
            <w:r>
              <w:t>B</w:t>
            </w:r>
            <w:r w:rsidRPr="00C7028B">
              <w:t>lind</w:t>
            </w:r>
            <w:r>
              <w:t>-</w:t>
            </w:r>
            <w:r w:rsidRPr="00C7028B">
              <w:t xml:space="preserve">spot </w:t>
            </w:r>
            <w:r>
              <w:t>A</w:t>
            </w:r>
            <w:r w:rsidRPr="00C7028B">
              <w:t>ssist</w:t>
            </w:r>
          </w:p>
        </w:tc>
        <w:tc>
          <w:tcPr>
            <w:tcW w:w="1384" w:type="dxa"/>
          </w:tcPr>
          <w:p w14:paraId="025B3978" w14:textId="41FA35BC" w:rsidR="00F461BC" w:rsidRPr="00C7028B" w:rsidRDefault="00832689" w:rsidP="00F461BC">
            <w:pPr>
              <w:pStyle w:val="S-O-P"/>
              <w:keepNext/>
              <w:keepLines/>
              <w:spacing w:line="240" w:lineRule="auto"/>
            </w:pPr>
            <w:r w:rsidRPr="00A72D03">
              <w:t>NA</w:t>
            </w:r>
          </w:p>
        </w:tc>
        <w:tc>
          <w:tcPr>
            <w:tcW w:w="1385" w:type="dxa"/>
          </w:tcPr>
          <w:p w14:paraId="00B85098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39F879D7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0C66F46F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64BC0A0F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1CDAC315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</w:tr>
      <w:tr w:rsidR="00F461BC" w:rsidRPr="00C7028B" w14:paraId="39BC807E" w14:textId="77777777" w:rsidTr="00F461BC">
        <w:tc>
          <w:tcPr>
            <w:tcW w:w="4555" w:type="dxa"/>
            <w:vAlign w:val="top"/>
          </w:tcPr>
          <w:p w14:paraId="74A8409A" w14:textId="77777777" w:rsidR="00F461BC" w:rsidRPr="00C7028B" w:rsidRDefault="00F461BC" w:rsidP="00766D8B">
            <w:pPr>
              <w:pStyle w:val="BodyCopy"/>
              <w:keepNext/>
              <w:keepLines/>
              <w:spacing w:line="240" w:lineRule="auto"/>
            </w:pPr>
            <w:r w:rsidRPr="008217DE">
              <w:rPr>
                <w:b/>
                <w:bCs/>
              </w:rPr>
              <w:t>Premium Interior and Sound Package</w:t>
            </w:r>
            <w:r w:rsidRPr="00C7028B">
              <w:t xml:space="preserve"> – 14-speaker Harman</w:t>
            </w:r>
            <w:r>
              <w:t xml:space="preserve"> </w:t>
            </w:r>
            <w:r w:rsidRPr="00C7028B">
              <w:t xml:space="preserve">Kardon premium audio </w:t>
            </w:r>
            <w:r>
              <w:t xml:space="preserve">system </w:t>
            </w:r>
            <w:r w:rsidRPr="00C7028B">
              <w:t>with subwoofer, leather dashboard and upper door panels</w:t>
            </w:r>
          </w:p>
        </w:tc>
        <w:tc>
          <w:tcPr>
            <w:tcW w:w="1384" w:type="dxa"/>
          </w:tcPr>
          <w:p w14:paraId="75C34921" w14:textId="239CA26E" w:rsidR="00F461BC" w:rsidRPr="00C7028B" w:rsidRDefault="00832689" w:rsidP="00F461BC">
            <w:pPr>
              <w:pStyle w:val="S-O-P"/>
              <w:keepNext/>
              <w:keepLines/>
              <w:spacing w:line="240" w:lineRule="auto"/>
            </w:pPr>
            <w:r w:rsidRPr="00A72D03">
              <w:t>NA</w:t>
            </w:r>
          </w:p>
        </w:tc>
        <w:tc>
          <w:tcPr>
            <w:tcW w:w="1385" w:type="dxa"/>
          </w:tcPr>
          <w:p w14:paraId="5FD97A7C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353CDEDC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  <w:tc>
          <w:tcPr>
            <w:tcW w:w="1385" w:type="dxa"/>
          </w:tcPr>
          <w:p w14:paraId="7B3E6267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>
              <w:t>S</w:t>
            </w:r>
          </w:p>
        </w:tc>
        <w:tc>
          <w:tcPr>
            <w:tcW w:w="1385" w:type="dxa"/>
          </w:tcPr>
          <w:p w14:paraId="23520A5F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>
              <w:t>S</w:t>
            </w:r>
          </w:p>
        </w:tc>
        <w:tc>
          <w:tcPr>
            <w:tcW w:w="1385" w:type="dxa"/>
          </w:tcPr>
          <w:p w14:paraId="1D64A938" w14:textId="77777777" w:rsidR="00F461BC" w:rsidRPr="00C7028B" w:rsidRDefault="00F461BC" w:rsidP="00F461BC">
            <w:pPr>
              <w:pStyle w:val="S-O-P"/>
              <w:keepNext/>
              <w:keepLines/>
              <w:spacing w:line="240" w:lineRule="auto"/>
            </w:pPr>
            <w:r w:rsidRPr="00C7028B">
              <w:t>P</w:t>
            </w:r>
          </w:p>
        </w:tc>
      </w:tr>
    </w:tbl>
    <w:p w14:paraId="5FD9210D" w14:textId="77777777" w:rsidR="00F461BC" w:rsidRDefault="00F461BC" w:rsidP="00C6234F">
      <w:pPr>
        <w:pStyle w:val="BodyNotes"/>
      </w:pPr>
    </w:p>
    <w:p w14:paraId="4EB1291F" w14:textId="77777777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10EF0" w14:textId="77777777" w:rsidR="0036759E" w:rsidRDefault="0036759E" w:rsidP="00B728F6">
      <w:r>
        <w:separator/>
      </w:r>
    </w:p>
    <w:p w14:paraId="2186D2A6" w14:textId="77777777" w:rsidR="0036759E" w:rsidRDefault="0036759E"/>
  </w:endnote>
  <w:endnote w:type="continuationSeparator" w:id="0">
    <w:p w14:paraId="17B89A1D" w14:textId="77777777" w:rsidR="0036759E" w:rsidRDefault="0036759E" w:rsidP="00B728F6">
      <w:r>
        <w:continuationSeparator/>
      </w:r>
    </w:p>
    <w:p w14:paraId="1FFCFF96" w14:textId="77777777" w:rsidR="0036759E" w:rsidRDefault="003675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DC7B2DC-F71C-044C-8381-2F572AC95CC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F37A3774-27FD-AC40-8BD6-3FA727699F25}"/>
    <w:embedBold r:id="rId3" w:fontKey="{40115162-B67D-234F-8A0F-2CC5B6B36B04}"/>
    <w:embedItalic r:id="rId4" w:fontKey="{4D84D4B2-5357-7943-BA31-F577168963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CD49BC8-FA17-7F4E-B2EF-0684A6CCD5C9}"/>
    <w:embedBold r:id="rId6" w:fontKey="{25A2B934-2D16-CE48-A906-0D43625DE393}"/>
    <w:embedItalic r:id="rId7" w:fontKey="{CE68C55C-C324-2646-8BB5-FB6E34B12F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CE41CFE-2E74-E648-846A-4233654005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65EA888A-A7DC-7643-9A91-AD13DAB345D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1A74003-CEB8-E84A-8FC9-0A95B59FF7EA}"/>
    <w:embedBold r:id="rId12" w:fontKey="{5278E06F-9152-C14D-9E4F-AA32FBA8B7FF}"/>
    <w:embedItalic r:id="rId13" w:fontKey="{BE41CAA6-BD38-8848-859B-E100C2BB480F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04746FC2-6AB4-9F4F-AADE-929F81A977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4C0BAB24-CD00-AF45-83B8-2A0440BBE8C1}"/>
    <w:embedItalic r:id="rId21" w:fontKey="{A9FC9AE4-59EA-E04E-A576-5C949EFB7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DDD3B93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8C452F">
      <w:t>ALFA ROMEO</w:t>
    </w:r>
    <w:r w:rsidRPr="00BF5BA0">
      <w:t xml:space="preserve">  |  </w:t>
    </w:r>
    <w:r w:rsidR="008C452F">
      <w:t>GIULIA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5FF8" w14:textId="77777777" w:rsidR="00343059" w:rsidRDefault="00343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CA67" w14:textId="77777777" w:rsidR="0036759E" w:rsidRDefault="0036759E" w:rsidP="00B728F6">
      <w:r>
        <w:separator/>
      </w:r>
    </w:p>
    <w:p w14:paraId="730E8D48" w14:textId="77777777" w:rsidR="0036759E" w:rsidRDefault="0036759E"/>
  </w:footnote>
  <w:footnote w:type="continuationSeparator" w:id="0">
    <w:p w14:paraId="43014994" w14:textId="77777777" w:rsidR="0036759E" w:rsidRDefault="0036759E" w:rsidP="00B728F6">
      <w:r>
        <w:continuationSeparator/>
      </w:r>
    </w:p>
    <w:p w14:paraId="23709287" w14:textId="77777777" w:rsidR="0036759E" w:rsidRDefault="003675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EBC2" w14:textId="77777777" w:rsidR="00343059" w:rsidRDefault="00343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339C65CB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7AC1" w14:textId="77777777" w:rsidR="00343059" w:rsidRDefault="003430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07072"/>
    <w:multiLevelType w:val="hybridMultilevel"/>
    <w:tmpl w:val="191CCB4A"/>
    <w:lvl w:ilvl="0" w:tplc="82D0C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826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ED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69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28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AA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09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69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CC9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484722"/>
    <w:multiLevelType w:val="hybridMultilevel"/>
    <w:tmpl w:val="6C8A51AA"/>
    <w:lvl w:ilvl="0" w:tplc="78364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A1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8A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E40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EE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86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AED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2B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6D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E8243A"/>
    <w:multiLevelType w:val="hybridMultilevel"/>
    <w:tmpl w:val="068A25DA"/>
    <w:lvl w:ilvl="0" w:tplc="7BC6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42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024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E8E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20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E1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586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8E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A1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CF4E5A"/>
    <w:multiLevelType w:val="hybridMultilevel"/>
    <w:tmpl w:val="42261A56"/>
    <w:lvl w:ilvl="0" w:tplc="CF9C3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49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66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AD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42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4A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47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8E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23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5562BF5"/>
    <w:multiLevelType w:val="hybridMultilevel"/>
    <w:tmpl w:val="2CC85734"/>
    <w:lvl w:ilvl="0" w:tplc="F61C1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A9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BE7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6A3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4EC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0C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0F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64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81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937FEB"/>
    <w:multiLevelType w:val="hybridMultilevel"/>
    <w:tmpl w:val="7D884E98"/>
    <w:lvl w:ilvl="0" w:tplc="AEE61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FA2EE4">
      <w:start w:val="14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85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E7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ED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EE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69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68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AA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1B148D7"/>
    <w:multiLevelType w:val="hybridMultilevel"/>
    <w:tmpl w:val="45B4A04E"/>
    <w:lvl w:ilvl="0" w:tplc="67B64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A5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8E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A5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E8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D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AA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A7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87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7E36BA3"/>
    <w:multiLevelType w:val="hybridMultilevel"/>
    <w:tmpl w:val="4480442C"/>
    <w:lvl w:ilvl="0" w:tplc="BA025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E5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2F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43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24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44E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EB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6A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A1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15748E"/>
    <w:multiLevelType w:val="hybridMultilevel"/>
    <w:tmpl w:val="577A446A"/>
    <w:lvl w:ilvl="0" w:tplc="EAB6F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46A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4B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29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C9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24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87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6F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07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8BA4C6D"/>
    <w:multiLevelType w:val="hybridMultilevel"/>
    <w:tmpl w:val="53FC78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975084"/>
    <w:multiLevelType w:val="hybridMultilevel"/>
    <w:tmpl w:val="52305B28"/>
    <w:lvl w:ilvl="0" w:tplc="A8DA3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4AD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E3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47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F8D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26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42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6E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2D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99617640">
    <w:abstractNumId w:val="11"/>
  </w:num>
  <w:num w:numId="2" w16cid:durableId="1350369455">
    <w:abstractNumId w:val="13"/>
  </w:num>
  <w:num w:numId="3" w16cid:durableId="845753519">
    <w:abstractNumId w:val="17"/>
  </w:num>
  <w:num w:numId="4" w16cid:durableId="843519890">
    <w:abstractNumId w:val="12"/>
  </w:num>
  <w:num w:numId="5" w16cid:durableId="1085804681">
    <w:abstractNumId w:val="31"/>
  </w:num>
  <w:num w:numId="6" w16cid:durableId="1705598435">
    <w:abstractNumId w:val="28"/>
  </w:num>
  <w:num w:numId="7" w16cid:durableId="1010910202">
    <w:abstractNumId w:val="30"/>
  </w:num>
  <w:num w:numId="8" w16cid:durableId="1529180933">
    <w:abstractNumId w:val="19"/>
  </w:num>
  <w:num w:numId="9" w16cid:durableId="30541301">
    <w:abstractNumId w:val="22"/>
  </w:num>
  <w:num w:numId="10" w16cid:durableId="1009522990">
    <w:abstractNumId w:val="26"/>
  </w:num>
  <w:num w:numId="11" w16cid:durableId="6562343">
    <w:abstractNumId w:val="14"/>
  </w:num>
  <w:num w:numId="12" w16cid:durableId="1133522679">
    <w:abstractNumId w:val="18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1696035559">
    <w:abstractNumId w:val="23"/>
  </w:num>
  <w:num w:numId="24" w16cid:durableId="1207066765">
    <w:abstractNumId w:val="24"/>
  </w:num>
  <w:num w:numId="25" w16cid:durableId="1205100197">
    <w:abstractNumId w:val="21"/>
  </w:num>
  <w:num w:numId="26" w16cid:durableId="443382739">
    <w:abstractNumId w:val="27"/>
  </w:num>
  <w:num w:numId="27" w16cid:durableId="587815243">
    <w:abstractNumId w:val="20"/>
  </w:num>
  <w:num w:numId="28" w16cid:durableId="1488015329">
    <w:abstractNumId w:val="32"/>
  </w:num>
  <w:num w:numId="29" w16cid:durableId="549270366">
    <w:abstractNumId w:val="10"/>
  </w:num>
  <w:num w:numId="30" w16cid:durableId="1362364512">
    <w:abstractNumId w:val="16"/>
  </w:num>
  <w:num w:numId="31" w16cid:durableId="1863012348">
    <w:abstractNumId w:val="15"/>
  </w:num>
  <w:num w:numId="32" w16cid:durableId="1143498531">
    <w:abstractNumId w:val="25"/>
  </w:num>
  <w:num w:numId="33" w16cid:durableId="205824185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A2DB2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75B42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56F41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43059"/>
    <w:rsid w:val="00350679"/>
    <w:rsid w:val="00351DD3"/>
    <w:rsid w:val="00354338"/>
    <w:rsid w:val="00355846"/>
    <w:rsid w:val="003657F3"/>
    <w:rsid w:val="0036759E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5101F"/>
    <w:rsid w:val="00472A14"/>
    <w:rsid w:val="0047583B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A6E70"/>
    <w:rsid w:val="005B78D9"/>
    <w:rsid w:val="005C1B4E"/>
    <w:rsid w:val="005D12C3"/>
    <w:rsid w:val="005D491B"/>
    <w:rsid w:val="005E3150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4323"/>
    <w:rsid w:val="00757C7A"/>
    <w:rsid w:val="00767A41"/>
    <w:rsid w:val="007709A8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2689"/>
    <w:rsid w:val="00833D23"/>
    <w:rsid w:val="00841486"/>
    <w:rsid w:val="00867081"/>
    <w:rsid w:val="00871556"/>
    <w:rsid w:val="00887B8C"/>
    <w:rsid w:val="008C452F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005B"/>
    <w:rsid w:val="009345D2"/>
    <w:rsid w:val="00950B15"/>
    <w:rsid w:val="00963497"/>
    <w:rsid w:val="00963924"/>
    <w:rsid w:val="009714DF"/>
    <w:rsid w:val="00973F58"/>
    <w:rsid w:val="0097761C"/>
    <w:rsid w:val="00993FA7"/>
    <w:rsid w:val="0099493F"/>
    <w:rsid w:val="009A0E48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64D68"/>
    <w:rsid w:val="00A70469"/>
    <w:rsid w:val="00A848C4"/>
    <w:rsid w:val="00A85C21"/>
    <w:rsid w:val="00A86694"/>
    <w:rsid w:val="00A966C8"/>
    <w:rsid w:val="00AA6F13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23E0"/>
    <w:rsid w:val="00B5374E"/>
    <w:rsid w:val="00B57D79"/>
    <w:rsid w:val="00B63C61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A53DB"/>
    <w:rsid w:val="00DC0C7F"/>
    <w:rsid w:val="00DC7524"/>
    <w:rsid w:val="00DD29A3"/>
    <w:rsid w:val="00DD5693"/>
    <w:rsid w:val="00DD5CE0"/>
    <w:rsid w:val="00DF1C4B"/>
    <w:rsid w:val="00E12810"/>
    <w:rsid w:val="00E14688"/>
    <w:rsid w:val="00E273EF"/>
    <w:rsid w:val="00E3003F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61BC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00D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05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05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05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05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305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Normal"/>
    <w:next w:val="Normal"/>
    <w:link w:val="Heading5Char"/>
    <w:rsid w:val="00F461BC"/>
    <w:pPr>
      <w:keepNext/>
      <w:keepLines/>
      <w:spacing w:before="220" w:after="40"/>
      <w:outlineLvl w:val="4"/>
    </w:pPr>
    <w:rPr>
      <w:rFonts w:asciiTheme="minorHAnsi" w:eastAsia="Times" w:hAnsiTheme="minorHAnsi" w:cs="Times"/>
      <w:b/>
      <w:szCs w:val="24"/>
    </w:rPr>
  </w:style>
  <w:style w:type="paragraph" w:styleId="Heading6">
    <w:name w:val="heading 6"/>
    <w:basedOn w:val="Normal"/>
    <w:next w:val="Normal"/>
    <w:link w:val="Heading6Char"/>
    <w:rsid w:val="00F461BC"/>
    <w:pPr>
      <w:keepNext/>
      <w:keepLines/>
      <w:spacing w:before="200" w:after="40"/>
      <w:outlineLvl w:val="5"/>
    </w:pPr>
    <w:rPr>
      <w:rFonts w:asciiTheme="minorHAnsi" w:eastAsia="Times" w:hAnsiTheme="minorHAnsi" w:cs="Times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  <w:rsid w:val="0034305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43059"/>
  </w:style>
  <w:style w:type="paragraph" w:styleId="Header">
    <w:name w:val="header"/>
    <w:basedOn w:val="Normal"/>
    <w:link w:val="HeaderChar"/>
    <w:uiPriority w:val="99"/>
    <w:unhideWhenUsed/>
    <w:qFormat/>
    <w:rsid w:val="0034305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4305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4305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4305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0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305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4305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4305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305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4305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34305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43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305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305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05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4305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4305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4305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4305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4305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4305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4305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34305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34305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343059"/>
    <w:pPr>
      <w:jc w:val="center"/>
    </w:pPr>
  </w:style>
  <w:style w:type="paragraph" w:customStyle="1" w:styleId="TableSubhead">
    <w:name w:val="Table Subhead"/>
    <w:basedOn w:val="Normal"/>
    <w:qFormat/>
    <w:rsid w:val="0034305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4305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3430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430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3430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3430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3430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34305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34305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34305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34305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343059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F461BC"/>
    <w:rPr>
      <w:rFonts w:eastAsia="Times" w:cs="Times"/>
      <w:b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F461BC"/>
    <w:rPr>
      <w:rFonts w:eastAsia="Times" w:cs="Times"/>
      <w:b/>
      <w:szCs w:val="24"/>
      <w:lang w:eastAsia="en-US"/>
    </w:rPr>
  </w:style>
  <w:style w:type="paragraph" w:styleId="Title">
    <w:name w:val="Title"/>
    <w:basedOn w:val="Normal"/>
    <w:next w:val="Normal"/>
    <w:link w:val="TitleChar"/>
    <w:rsid w:val="00F461BC"/>
    <w:pPr>
      <w:keepNext/>
      <w:keepLines/>
      <w:spacing w:before="480" w:after="120"/>
    </w:pPr>
    <w:rPr>
      <w:rFonts w:asciiTheme="minorHAnsi" w:eastAsia="Times" w:hAnsiTheme="minorHAnsi" w:cs="Times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F461BC"/>
    <w:rPr>
      <w:rFonts w:eastAsia="Times" w:cs="Times"/>
      <w:b/>
      <w:sz w:val="72"/>
      <w:szCs w:val="72"/>
      <w:lang w:eastAsia="en-US"/>
    </w:rPr>
  </w:style>
  <w:style w:type="paragraph" w:styleId="Subtitle">
    <w:name w:val="Subtitle"/>
    <w:basedOn w:val="Normal"/>
    <w:next w:val="Normal"/>
    <w:link w:val="SubtitleChar"/>
    <w:rsid w:val="00F461B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461BC"/>
    <w:rPr>
      <w:rFonts w:ascii="Georgia" w:eastAsia="Georgia" w:hAnsi="Georgia" w:cs="Georgia"/>
      <w:i/>
      <w:color w:val="66666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26</TotalTime>
  <Pages>15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16532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2022-05-17T19:37:00Z</dcterms:created>
  <dcterms:modified xsi:type="dcterms:W3CDTF">2022-07-12T17:20:00Z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